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0E2B" w:rsidRDefault="00C40E2B" w:rsidP="00DF3204">
      <w:pPr>
        <w:pStyle w:val="Heading2"/>
        <w:rPr>
          <w:b/>
          <w:bCs/>
          <w:sz w:val="36"/>
          <w:u w:val="none"/>
          <w:lang w:val="en-US"/>
        </w:rPr>
      </w:pPr>
      <w:r w:rsidRPr="00C40E2B">
        <w:rPr>
          <w:b/>
          <w:bCs/>
          <w:sz w:val="36"/>
          <w:u w:val="none"/>
          <w:lang w:val="en-US"/>
        </w:rPr>
        <w:t>Academic Writing</w:t>
      </w:r>
    </w:p>
    <w:p w:rsidR="00063B45" w:rsidRDefault="00063B45" w:rsidP="00063B45"/>
    <w:p w:rsidR="007360FC" w:rsidRDefault="005167DD" w:rsidP="006D283A">
      <w:pPr>
        <w:pStyle w:val="Heading2"/>
      </w:pPr>
      <w:r>
        <w:t>Academic Writing</w:t>
      </w:r>
    </w:p>
    <w:p w:rsidR="005167DD" w:rsidRDefault="005167DD" w:rsidP="005167DD">
      <w:r>
        <w:t>There are 2 main types of accademic writing</w:t>
      </w:r>
    </w:p>
    <w:p w:rsidR="005167DD" w:rsidRDefault="005167DD" w:rsidP="005167DD"/>
    <w:p w:rsidR="005167DD" w:rsidRPr="005167DD" w:rsidRDefault="005167DD" w:rsidP="005167DD">
      <w:r w:rsidRPr="00063B45">
        <w:rPr>
          <w:color w:val="FF0000"/>
        </w:rPr>
        <w:sym w:font="Wingdings" w:char="F038"/>
      </w:r>
      <w:r>
        <w:rPr>
          <w:color w:val="FF0000"/>
        </w:rPr>
        <w:t xml:space="preserve"> </w:t>
      </w:r>
      <w:r w:rsidRPr="005167DD">
        <w:t>Reports and Essays</w:t>
      </w:r>
    </w:p>
    <w:p w:rsidR="005167DD" w:rsidRDefault="005167DD" w:rsidP="006D283A"/>
    <w:p w:rsidR="007360FC" w:rsidRPr="006D283A" w:rsidRDefault="005167DD" w:rsidP="006D283A">
      <w:r w:rsidRPr="00063B45">
        <w:rPr>
          <w:color w:val="FF0000"/>
        </w:rPr>
        <w:sym w:font="Wingdings" w:char="F038"/>
      </w:r>
      <w:r>
        <w:rPr>
          <w:color w:val="FF0000"/>
        </w:rPr>
        <w:t xml:space="preserve"> </w:t>
      </w:r>
      <w:r>
        <w:t xml:space="preserve">Report - </w:t>
      </w:r>
      <w:r w:rsidR="00C40E2B" w:rsidRPr="006D283A">
        <w:t>A spoken or written account of something seen, done or studied.</w:t>
      </w:r>
    </w:p>
    <w:p w:rsidR="005167DD" w:rsidRDefault="005167DD" w:rsidP="005167DD"/>
    <w:p w:rsidR="007360FC" w:rsidRDefault="005167DD" w:rsidP="005167DD">
      <w:r w:rsidRPr="00063B45">
        <w:rPr>
          <w:color w:val="FF0000"/>
        </w:rPr>
        <w:sym w:font="Wingdings" w:char="F038"/>
      </w:r>
      <w:r>
        <w:rPr>
          <w:color w:val="FF0000"/>
        </w:rPr>
        <w:t xml:space="preserve"> </w:t>
      </w:r>
      <w:r w:rsidR="00C40E2B" w:rsidRPr="00C40E2B">
        <w:t>Essay</w:t>
      </w:r>
      <w:r>
        <w:t xml:space="preserve"> -</w:t>
      </w:r>
      <w:r w:rsidR="00C40E2B" w:rsidRPr="00C40E2B">
        <w:t xml:space="preserve"> </w:t>
      </w:r>
      <w:r w:rsidR="00C40E2B" w:rsidRPr="006D283A">
        <w:t xml:space="preserve">A short piece of writing on a given subject matter </w:t>
      </w:r>
    </w:p>
    <w:p w:rsidR="005167DD" w:rsidRDefault="005167DD" w:rsidP="005167DD"/>
    <w:p w:rsidR="007360FC" w:rsidRPr="00C40E2B" w:rsidRDefault="00C40E2B" w:rsidP="006D283A">
      <w:pPr>
        <w:pStyle w:val="Heading2"/>
      </w:pPr>
      <w:r w:rsidRPr="00C40E2B">
        <w:t xml:space="preserve">An Essay </w:t>
      </w:r>
    </w:p>
    <w:p w:rsidR="007360FC" w:rsidRPr="006D283A" w:rsidRDefault="005167DD" w:rsidP="006D283A">
      <w:r w:rsidRPr="00063B45">
        <w:rPr>
          <w:color w:val="FF0000"/>
        </w:rPr>
        <w:sym w:font="Wingdings" w:char="F038"/>
      </w:r>
      <w:r>
        <w:rPr>
          <w:color w:val="FF0000"/>
        </w:rPr>
        <w:t xml:space="preserve"> </w:t>
      </w:r>
      <w:r w:rsidR="00C40E2B" w:rsidRPr="006D283A">
        <w:t>Particular structure and layout</w:t>
      </w:r>
    </w:p>
    <w:p w:rsidR="006D283A" w:rsidRDefault="006D283A" w:rsidP="006D283A"/>
    <w:p w:rsidR="007360FC" w:rsidRPr="006D283A" w:rsidRDefault="00C40E2B" w:rsidP="006D283A">
      <w:r w:rsidRPr="006D283A">
        <w:t>Formal, academic style.</w:t>
      </w:r>
    </w:p>
    <w:p w:rsidR="006D283A" w:rsidRDefault="006D283A" w:rsidP="006D283A"/>
    <w:p w:rsidR="007360FC" w:rsidRDefault="005167DD" w:rsidP="006D283A">
      <w:r>
        <w:t>Question to answer</w:t>
      </w:r>
    </w:p>
    <w:p w:rsidR="005167DD" w:rsidRDefault="005167DD" w:rsidP="006D283A"/>
    <w:p w:rsidR="005167DD" w:rsidRDefault="005167DD">
      <w:pPr>
        <w:rPr>
          <w:sz w:val="32"/>
          <w:u w:val="single"/>
        </w:rPr>
      </w:pPr>
    </w:p>
    <w:p w:rsidR="007360FC" w:rsidRPr="00C40E2B" w:rsidRDefault="00C40E2B" w:rsidP="006D283A">
      <w:pPr>
        <w:pStyle w:val="Heading2"/>
      </w:pPr>
      <w:r w:rsidRPr="00C40E2B">
        <w:t xml:space="preserve">Why write an Essay? </w:t>
      </w:r>
    </w:p>
    <w:p w:rsidR="007360FC" w:rsidRPr="006D283A" w:rsidRDefault="005167DD" w:rsidP="006D283A">
      <w:r w:rsidRPr="00063B45">
        <w:rPr>
          <w:color w:val="FF0000"/>
        </w:rPr>
        <w:sym w:font="Wingdings" w:char="F038"/>
      </w:r>
      <w:r>
        <w:rPr>
          <w:color w:val="FF0000"/>
        </w:rPr>
        <w:t xml:space="preserve"> </w:t>
      </w:r>
      <w:r w:rsidR="00C40E2B" w:rsidRPr="006D283A">
        <w:t>explore a topic</w:t>
      </w:r>
    </w:p>
    <w:p w:rsidR="00E207FB" w:rsidRDefault="00E207FB" w:rsidP="00E207FB">
      <w:pPr>
        <w:ind w:firstLine="720"/>
      </w:pPr>
      <w:r>
        <w:t>To explore a topic in great detail</w:t>
      </w:r>
    </w:p>
    <w:p w:rsidR="006D283A" w:rsidRDefault="006D283A" w:rsidP="006D283A"/>
    <w:p w:rsidR="007360FC" w:rsidRPr="006D283A" w:rsidRDefault="00C40E2B" w:rsidP="006D283A">
      <w:r w:rsidRPr="006D283A">
        <w:t>develop and organise ideas</w:t>
      </w:r>
    </w:p>
    <w:p w:rsidR="00E207FB" w:rsidRDefault="00E207FB" w:rsidP="00E207FB">
      <w:pPr>
        <w:ind w:firstLine="720"/>
      </w:pPr>
      <w:r>
        <w:t>To develop and organise your own ideas through writing</w:t>
      </w:r>
    </w:p>
    <w:p w:rsidR="006D283A" w:rsidRDefault="006D283A" w:rsidP="006D283A"/>
    <w:p w:rsidR="007360FC" w:rsidRPr="006D283A" w:rsidRDefault="00C40E2B" w:rsidP="006D283A">
      <w:r w:rsidRPr="006D283A">
        <w:t>writing skills</w:t>
      </w:r>
    </w:p>
    <w:p w:rsidR="00E207FB" w:rsidRDefault="00E207FB" w:rsidP="00E207FB">
      <w:pPr>
        <w:ind w:firstLine="720"/>
      </w:pPr>
      <w:r>
        <w:t>To develop your writing skills</w:t>
      </w:r>
    </w:p>
    <w:p w:rsidR="006D283A" w:rsidRDefault="006D283A" w:rsidP="006D283A"/>
    <w:p w:rsidR="007360FC" w:rsidRPr="006D283A" w:rsidRDefault="00C40E2B" w:rsidP="006D283A">
      <w:r w:rsidRPr="006D283A">
        <w:t>own views about a topic</w:t>
      </w:r>
    </w:p>
    <w:p w:rsidR="00E207FB" w:rsidRDefault="00E207FB" w:rsidP="00E207FB">
      <w:pPr>
        <w:ind w:firstLine="720"/>
      </w:pPr>
      <w:r>
        <w:t>To express your own views about a topic</w:t>
      </w:r>
    </w:p>
    <w:p w:rsidR="006D283A" w:rsidRDefault="006D283A" w:rsidP="006D283A"/>
    <w:p w:rsidR="007360FC" w:rsidRPr="006D283A" w:rsidRDefault="00C40E2B" w:rsidP="006D283A">
      <w:r w:rsidRPr="006D283A">
        <w:t>assess progress</w:t>
      </w:r>
    </w:p>
    <w:p w:rsidR="00E207FB" w:rsidRDefault="00E207FB" w:rsidP="00E207FB">
      <w:pPr>
        <w:ind w:firstLine="720"/>
      </w:pPr>
      <w:r>
        <w:t>To assess your progress in a specific subject area.</w:t>
      </w:r>
    </w:p>
    <w:p w:rsidR="00E207FB" w:rsidRDefault="00E207FB"/>
    <w:p w:rsidR="007360FC" w:rsidRPr="00C40E2B" w:rsidRDefault="00C40E2B" w:rsidP="006D283A">
      <w:pPr>
        <w:pStyle w:val="Heading2"/>
      </w:pPr>
      <w:r w:rsidRPr="00C40E2B">
        <w:lastRenderedPageBreak/>
        <w:t xml:space="preserve">Essay Structure </w:t>
      </w:r>
    </w:p>
    <w:p w:rsidR="007360FC" w:rsidRPr="006D283A" w:rsidRDefault="005167DD" w:rsidP="006D283A">
      <w:r w:rsidRPr="00063B45">
        <w:rPr>
          <w:color w:val="FF0000"/>
        </w:rPr>
        <w:sym w:font="Wingdings" w:char="F038"/>
      </w:r>
      <w:r>
        <w:rPr>
          <w:color w:val="FF0000"/>
        </w:rPr>
        <w:t xml:space="preserve"> </w:t>
      </w:r>
      <w:r w:rsidR="00C40E2B" w:rsidRPr="006D283A">
        <w:t>Title or Question</w:t>
      </w:r>
    </w:p>
    <w:p w:rsidR="00E207FB" w:rsidRDefault="00E207FB" w:rsidP="00E207FB">
      <w:pPr>
        <w:ind w:firstLine="720"/>
      </w:pPr>
    </w:p>
    <w:p w:rsidR="007360FC" w:rsidRPr="006D283A" w:rsidRDefault="00C40E2B" w:rsidP="006D283A">
      <w:r w:rsidRPr="006D283A">
        <w:t>Introduction</w:t>
      </w:r>
    </w:p>
    <w:p w:rsidR="00E207FB" w:rsidRDefault="00E207FB" w:rsidP="00E207FB">
      <w:pPr>
        <w:ind w:firstLine="720"/>
      </w:pPr>
    </w:p>
    <w:p w:rsidR="00E207FB" w:rsidRPr="00E207FB" w:rsidRDefault="00E207FB" w:rsidP="00E207FB">
      <w:pPr>
        <w:ind w:firstLine="720"/>
      </w:pPr>
      <w:r w:rsidRPr="00E207FB">
        <w:t>Explain what the essay is going to cover</w:t>
      </w:r>
    </w:p>
    <w:p w:rsidR="00E207FB" w:rsidRDefault="00E207FB" w:rsidP="00E207FB">
      <w:pPr>
        <w:ind w:firstLine="720"/>
      </w:pPr>
    </w:p>
    <w:p w:rsidR="00E207FB" w:rsidRPr="00E207FB" w:rsidRDefault="00E207FB" w:rsidP="00E207FB">
      <w:pPr>
        <w:ind w:firstLine="720"/>
      </w:pPr>
      <w:r w:rsidRPr="00E207FB">
        <w:t>Identify the issues to be covered</w:t>
      </w:r>
    </w:p>
    <w:p w:rsidR="006D283A" w:rsidRPr="006D283A" w:rsidRDefault="006D283A" w:rsidP="006D283A"/>
    <w:p w:rsidR="007360FC" w:rsidRPr="006D283A" w:rsidRDefault="00C40E2B" w:rsidP="006D283A">
      <w:r w:rsidRPr="006D283A">
        <w:t>Main Body</w:t>
      </w:r>
    </w:p>
    <w:p w:rsidR="00E207FB" w:rsidRDefault="00E207FB" w:rsidP="00E207FB">
      <w:pPr>
        <w:ind w:firstLine="720"/>
      </w:pPr>
    </w:p>
    <w:p w:rsidR="00E207FB" w:rsidRPr="00E207FB" w:rsidRDefault="00E207FB" w:rsidP="00E207FB">
      <w:pPr>
        <w:ind w:firstLine="720"/>
      </w:pPr>
      <w:r w:rsidRPr="00E207FB">
        <w:t>Develop an argument or line of reasoning, in paragraph format</w:t>
      </w:r>
    </w:p>
    <w:p w:rsidR="006D283A" w:rsidRPr="006D283A" w:rsidRDefault="006D283A" w:rsidP="006D283A"/>
    <w:p w:rsidR="00E207FB" w:rsidRDefault="00C40E2B" w:rsidP="00E207FB">
      <w:r w:rsidRPr="006D283A">
        <w:t>Conclusion</w:t>
      </w:r>
      <w:r w:rsidR="00E207FB" w:rsidRPr="00E207FB">
        <w:t xml:space="preserve"> </w:t>
      </w:r>
    </w:p>
    <w:p w:rsidR="00E207FB" w:rsidRDefault="00E207FB" w:rsidP="00E207FB">
      <w:pPr>
        <w:ind w:firstLine="720"/>
      </w:pPr>
    </w:p>
    <w:p w:rsidR="00E207FB" w:rsidRPr="00E207FB" w:rsidRDefault="00E207FB" w:rsidP="00E207FB">
      <w:pPr>
        <w:ind w:firstLine="720"/>
      </w:pPr>
      <w:r w:rsidRPr="00E207FB">
        <w:t>Should contain no new material</w:t>
      </w:r>
    </w:p>
    <w:p w:rsidR="00E207FB" w:rsidRDefault="00E207FB" w:rsidP="00E207FB">
      <w:pPr>
        <w:ind w:firstLine="720"/>
      </w:pPr>
    </w:p>
    <w:p w:rsidR="00E207FB" w:rsidRPr="00E207FB" w:rsidRDefault="00E207FB" w:rsidP="00E207FB">
      <w:pPr>
        <w:ind w:firstLine="720"/>
      </w:pPr>
      <w:r w:rsidRPr="00E207FB">
        <w:t>Summarise the arguments presented and the main themes</w:t>
      </w:r>
    </w:p>
    <w:p w:rsidR="00E207FB" w:rsidRDefault="00E207FB" w:rsidP="00E207FB">
      <w:pPr>
        <w:ind w:firstLine="720"/>
      </w:pPr>
    </w:p>
    <w:p w:rsidR="00E207FB" w:rsidRPr="00E207FB" w:rsidRDefault="00E207FB" w:rsidP="00E207FB">
      <w:pPr>
        <w:ind w:firstLine="720"/>
      </w:pPr>
      <w:r w:rsidRPr="00E207FB">
        <w:t>State any general conclusions</w:t>
      </w:r>
    </w:p>
    <w:p w:rsidR="006D283A" w:rsidRPr="006D283A" w:rsidRDefault="006D283A" w:rsidP="006D283A"/>
    <w:p w:rsidR="007360FC" w:rsidRDefault="00C40E2B" w:rsidP="006D283A">
      <w:r w:rsidRPr="006D283A">
        <w:t>References or Bibliography</w:t>
      </w:r>
    </w:p>
    <w:p w:rsidR="00E207FB" w:rsidRDefault="00E207FB" w:rsidP="00E207FB">
      <w:pPr>
        <w:ind w:firstLine="720"/>
      </w:pPr>
    </w:p>
    <w:p w:rsidR="00E207FB" w:rsidRPr="00E207FB" w:rsidRDefault="00E207FB" w:rsidP="00E207FB">
      <w:pPr>
        <w:ind w:firstLine="720"/>
      </w:pPr>
      <w:r w:rsidRPr="00E207FB">
        <w:t>Books, articles, etc.</w:t>
      </w:r>
    </w:p>
    <w:p w:rsidR="00E207FB" w:rsidRPr="006D283A" w:rsidRDefault="00E207FB" w:rsidP="006D283A"/>
    <w:p w:rsidR="006D283A" w:rsidRDefault="006D283A">
      <w:pPr>
        <w:rPr>
          <w:sz w:val="32"/>
          <w:u w:val="single"/>
        </w:rPr>
      </w:pPr>
    </w:p>
    <w:p w:rsidR="005167DD" w:rsidRDefault="005167DD">
      <w:pPr>
        <w:rPr>
          <w:sz w:val="32"/>
          <w:u w:val="single"/>
        </w:rPr>
      </w:pPr>
      <w:r>
        <w:br w:type="page"/>
      </w:r>
    </w:p>
    <w:p w:rsidR="007360FC" w:rsidRPr="00C40E2B" w:rsidRDefault="00C40E2B" w:rsidP="006D283A">
      <w:pPr>
        <w:pStyle w:val="Heading2"/>
      </w:pPr>
      <w:r w:rsidRPr="00C40E2B">
        <w:lastRenderedPageBreak/>
        <w:t xml:space="preserve">Why write a Report? </w:t>
      </w:r>
    </w:p>
    <w:p w:rsidR="007360FC" w:rsidRPr="006D283A" w:rsidRDefault="005167DD" w:rsidP="006D283A">
      <w:r w:rsidRPr="00063B45">
        <w:rPr>
          <w:color w:val="FF0000"/>
        </w:rPr>
        <w:sym w:font="Wingdings" w:char="F038"/>
      </w:r>
      <w:r>
        <w:rPr>
          <w:color w:val="FF0000"/>
        </w:rPr>
        <w:t xml:space="preserve"> </w:t>
      </w:r>
      <w:r w:rsidR="00C40E2B" w:rsidRPr="006D283A">
        <w:t>specific research-based information</w:t>
      </w:r>
    </w:p>
    <w:p w:rsidR="00E207FB" w:rsidRDefault="00E207FB" w:rsidP="00E207FB">
      <w:pPr>
        <w:ind w:firstLine="720"/>
      </w:pPr>
    </w:p>
    <w:p w:rsidR="00E207FB" w:rsidRPr="00E207FB" w:rsidRDefault="00E207FB" w:rsidP="00E207FB">
      <w:pPr>
        <w:ind w:firstLine="720"/>
      </w:pPr>
      <w:r w:rsidRPr="00E207FB">
        <w:t>Provide specific research-based information</w:t>
      </w:r>
    </w:p>
    <w:p w:rsidR="006D283A" w:rsidRDefault="006D283A" w:rsidP="006D283A"/>
    <w:p w:rsidR="007360FC" w:rsidRPr="006D283A" w:rsidRDefault="00C40E2B" w:rsidP="005167DD">
      <w:pPr>
        <w:pStyle w:val="ListParagraph"/>
        <w:numPr>
          <w:ilvl w:val="0"/>
          <w:numId w:val="10"/>
        </w:numPr>
      </w:pPr>
      <w:r w:rsidRPr="006D283A">
        <w:t>course of action</w:t>
      </w:r>
    </w:p>
    <w:p w:rsidR="00E207FB" w:rsidRDefault="00E207FB" w:rsidP="00E207FB">
      <w:pPr>
        <w:ind w:firstLine="720"/>
      </w:pPr>
    </w:p>
    <w:p w:rsidR="00E207FB" w:rsidRPr="00E207FB" w:rsidRDefault="00E207FB" w:rsidP="00E207FB">
      <w:pPr>
        <w:ind w:firstLine="720"/>
      </w:pPr>
      <w:r w:rsidRPr="00E207FB">
        <w:t>Usually result in a course of action being decided upon</w:t>
      </w:r>
    </w:p>
    <w:p w:rsidR="006D283A" w:rsidRDefault="006D283A" w:rsidP="006D283A"/>
    <w:p w:rsidR="007360FC" w:rsidRPr="006D283A" w:rsidRDefault="00C40E2B" w:rsidP="005167DD">
      <w:pPr>
        <w:pStyle w:val="ListParagraph"/>
        <w:numPr>
          <w:ilvl w:val="0"/>
          <w:numId w:val="10"/>
        </w:numPr>
      </w:pPr>
      <w:r w:rsidRPr="006D283A">
        <w:t>give information concisely and accurately</w:t>
      </w:r>
    </w:p>
    <w:p w:rsidR="00E207FB" w:rsidRDefault="00E207FB" w:rsidP="00E207FB">
      <w:pPr>
        <w:ind w:firstLine="720"/>
      </w:pPr>
    </w:p>
    <w:p w:rsidR="00E207FB" w:rsidRPr="00E207FB" w:rsidRDefault="00E207FB" w:rsidP="00E207FB">
      <w:pPr>
        <w:ind w:firstLine="720"/>
      </w:pPr>
      <w:r w:rsidRPr="00E207FB">
        <w:t>Are designed to give information concisely and accurately</w:t>
      </w:r>
    </w:p>
    <w:p w:rsidR="006D283A" w:rsidRDefault="006D283A" w:rsidP="006D283A"/>
    <w:p w:rsidR="007360FC" w:rsidRPr="006D283A" w:rsidRDefault="00C40E2B" w:rsidP="005167DD">
      <w:pPr>
        <w:pStyle w:val="ListParagraph"/>
        <w:numPr>
          <w:ilvl w:val="0"/>
          <w:numId w:val="10"/>
        </w:numPr>
      </w:pPr>
      <w:r w:rsidRPr="006D283A">
        <w:t>impersonal and objective</w:t>
      </w:r>
    </w:p>
    <w:p w:rsidR="00E207FB" w:rsidRDefault="00E207FB" w:rsidP="00E207FB">
      <w:pPr>
        <w:ind w:firstLine="720"/>
      </w:pPr>
    </w:p>
    <w:p w:rsidR="00E207FB" w:rsidRPr="00E207FB" w:rsidRDefault="00E207FB" w:rsidP="00E207FB">
      <w:pPr>
        <w:ind w:firstLine="720"/>
      </w:pPr>
      <w:r w:rsidRPr="00E207FB">
        <w:t>Are written in an impersonal and objective ‘tone of voice’</w:t>
      </w:r>
    </w:p>
    <w:p w:rsidR="006D283A" w:rsidRDefault="006D283A" w:rsidP="006D283A"/>
    <w:p w:rsidR="007360FC" w:rsidRPr="006D283A" w:rsidRDefault="00C40E2B" w:rsidP="005167DD">
      <w:pPr>
        <w:pStyle w:val="ListParagraph"/>
        <w:numPr>
          <w:ilvl w:val="0"/>
          <w:numId w:val="10"/>
        </w:numPr>
      </w:pPr>
      <w:r w:rsidRPr="006D283A">
        <w:t>clear findings</w:t>
      </w:r>
    </w:p>
    <w:p w:rsidR="00E207FB" w:rsidRDefault="00E207FB" w:rsidP="00E207FB">
      <w:pPr>
        <w:ind w:firstLine="720"/>
      </w:pPr>
    </w:p>
    <w:p w:rsidR="00E207FB" w:rsidRPr="00E207FB" w:rsidRDefault="00E207FB" w:rsidP="00E207FB">
      <w:pPr>
        <w:ind w:firstLine="720"/>
      </w:pPr>
      <w:r w:rsidRPr="00E207FB">
        <w:t>Present clear findings, using a minimum of words</w:t>
      </w:r>
    </w:p>
    <w:p w:rsidR="006D283A" w:rsidRDefault="006D283A" w:rsidP="006D283A"/>
    <w:p w:rsidR="007360FC" w:rsidRPr="006D283A" w:rsidRDefault="00C40E2B" w:rsidP="005167DD">
      <w:pPr>
        <w:pStyle w:val="ListParagraph"/>
        <w:numPr>
          <w:ilvl w:val="0"/>
          <w:numId w:val="10"/>
        </w:numPr>
      </w:pPr>
      <w:r w:rsidRPr="006D283A">
        <w:t>using a minimum of words</w:t>
      </w:r>
    </w:p>
    <w:p w:rsidR="006D283A" w:rsidRDefault="006D283A" w:rsidP="006D283A"/>
    <w:p w:rsidR="007360FC" w:rsidRPr="006D283A" w:rsidRDefault="00C40E2B" w:rsidP="005167DD">
      <w:pPr>
        <w:pStyle w:val="ListParagraph"/>
        <w:numPr>
          <w:ilvl w:val="0"/>
          <w:numId w:val="10"/>
        </w:numPr>
      </w:pPr>
      <w:r w:rsidRPr="006D283A">
        <w:t xml:space="preserve">standard structure </w:t>
      </w:r>
    </w:p>
    <w:p w:rsidR="00E207FB" w:rsidRDefault="00E207FB" w:rsidP="00E207FB">
      <w:pPr>
        <w:ind w:firstLine="720"/>
      </w:pPr>
    </w:p>
    <w:p w:rsidR="00E207FB" w:rsidRPr="00E207FB" w:rsidRDefault="00E207FB" w:rsidP="00E207FB">
      <w:pPr>
        <w:ind w:firstLine="720"/>
      </w:pPr>
      <w:r w:rsidRPr="00E207FB">
        <w:t>Follow a standard structure.</w:t>
      </w:r>
    </w:p>
    <w:p w:rsidR="00E207FB" w:rsidRDefault="00E207FB"/>
    <w:p w:rsidR="00E207FB" w:rsidRDefault="00E207FB"/>
    <w:p w:rsidR="005167DD" w:rsidRDefault="005167DD">
      <w:pPr>
        <w:rPr>
          <w:sz w:val="32"/>
          <w:u w:val="single"/>
        </w:rPr>
      </w:pPr>
      <w:r>
        <w:br w:type="page"/>
      </w:r>
    </w:p>
    <w:p w:rsidR="007360FC" w:rsidRPr="00C40E2B" w:rsidRDefault="00C40E2B" w:rsidP="006D283A">
      <w:pPr>
        <w:pStyle w:val="Heading2"/>
      </w:pPr>
      <w:r w:rsidRPr="00C40E2B">
        <w:lastRenderedPageBreak/>
        <w:t xml:space="preserve">How to write a Report </w:t>
      </w:r>
    </w:p>
    <w:p w:rsidR="00E207FB" w:rsidRPr="00E207FB" w:rsidRDefault="00E207FB" w:rsidP="00E207FB">
      <w:r w:rsidRPr="00E207FB">
        <w:t xml:space="preserve">Before you write a report it is essential to think about the ‘terms of reference’ of the report i.e. </w:t>
      </w:r>
    </w:p>
    <w:p w:rsidR="00E207FB" w:rsidRDefault="00E207FB" w:rsidP="006D283A"/>
    <w:p w:rsidR="007360FC" w:rsidRPr="00C40E2B" w:rsidRDefault="005167DD" w:rsidP="006D283A">
      <w:r w:rsidRPr="00063B45">
        <w:rPr>
          <w:color w:val="FF0000"/>
        </w:rPr>
        <w:sym w:font="Wingdings" w:char="F038"/>
      </w:r>
      <w:r>
        <w:rPr>
          <w:color w:val="FF0000"/>
        </w:rPr>
        <w:t xml:space="preserve"> </w:t>
      </w:r>
      <w:r w:rsidR="00C40E2B" w:rsidRPr="00C40E2B">
        <w:t xml:space="preserve">Why you are writing the report? </w:t>
      </w:r>
    </w:p>
    <w:p w:rsidR="006D283A" w:rsidRDefault="006D283A" w:rsidP="006D283A"/>
    <w:p w:rsidR="007360FC" w:rsidRPr="00C40E2B" w:rsidRDefault="005167DD" w:rsidP="006D283A">
      <w:r w:rsidRPr="00063B45">
        <w:rPr>
          <w:color w:val="FF0000"/>
        </w:rPr>
        <w:sym w:font="Wingdings" w:char="F038"/>
      </w:r>
      <w:r>
        <w:rPr>
          <w:color w:val="FF0000"/>
        </w:rPr>
        <w:t xml:space="preserve"> </w:t>
      </w:r>
      <w:r w:rsidR="00C40E2B" w:rsidRPr="00C40E2B">
        <w:t>Think of</w:t>
      </w:r>
    </w:p>
    <w:p w:rsidR="006D283A" w:rsidRDefault="006D283A" w:rsidP="006D283A">
      <w:pPr>
        <w:ind w:firstLine="720"/>
      </w:pPr>
    </w:p>
    <w:p w:rsidR="007360FC" w:rsidRPr="00C40E2B" w:rsidRDefault="005167DD" w:rsidP="006D283A">
      <w:pPr>
        <w:ind w:firstLine="720"/>
      </w:pPr>
      <w:r w:rsidRPr="00063B45">
        <w:rPr>
          <w:color w:val="FF0000"/>
        </w:rPr>
        <w:sym w:font="Wingdings" w:char="F038"/>
      </w:r>
      <w:r>
        <w:rPr>
          <w:color w:val="FF0000"/>
        </w:rPr>
        <w:t xml:space="preserve"> </w:t>
      </w:r>
      <w:r w:rsidR="00C40E2B" w:rsidRPr="00C40E2B">
        <w:t xml:space="preserve">The </w:t>
      </w:r>
      <w:r w:rsidR="00C40E2B" w:rsidRPr="00C40E2B">
        <w:rPr>
          <w:b/>
          <w:bCs/>
        </w:rPr>
        <w:t xml:space="preserve">subject matter </w:t>
      </w:r>
      <w:r w:rsidR="00C40E2B" w:rsidRPr="00C40E2B">
        <w:t>of the report</w:t>
      </w:r>
    </w:p>
    <w:p w:rsidR="006D283A" w:rsidRDefault="006D283A" w:rsidP="006D283A">
      <w:pPr>
        <w:ind w:firstLine="720"/>
      </w:pPr>
    </w:p>
    <w:p w:rsidR="007360FC" w:rsidRPr="00C40E2B" w:rsidRDefault="005167DD" w:rsidP="006D283A">
      <w:pPr>
        <w:ind w:firstLine="720"/>
      </w:pPr>
      <w:r w:rsidRPr="00063B45">
        <w:rPr>
          <w:color w:val="FF0000"/>
        </w:rPr>
        <w:sym w:font="Wingdings" w:char="F038"/>
      </w:r>
      <w:r>
        <w:rPr>
          <w:color w:val="FF0000"/>
        </w:rPr>
        <w:t xml:space="preserve"> </w:t>
      </w:r>
      <w:r w:rsidR="00C40E2B" w:rsidRPr="00C40E2B">
        <w:t xml:space="preserve">The </w:t>
      </w:r>
      <w:r w:rsidR="00C40E2B" w:rsidRPr="00C40E2B">
        <w:rPr>
          <w:b/>
          <w:bCs/>
        </w:rPr>
        <w:t>purpose</w:t>
      </w:r>
      <w:r w:rsidR="00C40E2B" w:rsidRPr="00C40E2B">
        <w:t xml:space="preserve"> of the report</w:t>
      </w:r>
    </w:p>
    <w:p w:rsidR="006D283A" w:rsidRDefault="006D283A" w:rsidP="006D283A">
      <w:pPr>
        <w:ind w:firstLine="720"/>
      </w:pPr>
    </w:p>
    <w:p w:rsidR="007360FC" w:rsidRPr="00C40E2B" w:rsidRDefault="005167DD" w:rsidP="006D283A">
      <w:pPr>
        <w:ind w:firstLine="720"/>
      </w:pPr>
      <w:r w:rsidRPr="00063B45">
        <w:rPr>
          <w:color w:val="FF0000"/>
        </w:rPr>
        <w:sym w:font="Wingdings" w:char="F038"/>
      </w:r>
      <w:r>
        <w:rPr>
          <w:color w:val="FF0000"/>
        </w:rPr>
        <w:t xml:space="preserve"> </w:t>
      </w:r>
      <w:r w:rsidR="00C40E2B" w:rsidRPr="00C40E2B">
        <w:t xml:space="preserve">The </w:t>
      </w:r>
      <w:r w:rsidR="00C40E2B" w:rsidRPr="00C40E2B">
        <w:rPr>
          <w:b/>
          <w:bCs/>
        </w:rPr>
        <w:t>reader</w:t>
      </w:r>
      <w:r w:rsidR="00C40E2B" w:rsidRPr="00C40E2B">
        <w:t xml:space="preserve"> of the report. </w:t>
      </w:r>
    </w:p>
    <w:p w:rsidR="006D283A" w:rsidRDefault="006D283A">
      <w:pPr>
        <w:rPr>
          <w:sz w:val="32"/>
          <w:u w:val="single"/>
        </w:rPr>
      </w:pPr>
    </w:p>
    <w:p w:rsidR="005167DD" w:rsidRDefault="005167DD" w:rsidP="006D283A">
      <w:pPr>
        <w:pStyle w:val="Heading2"/>
      </w:pPr>
    </w:p>
    <w:p w:rsidR="007360FC" w:rsidRPr="00C40E2B" w:rsidRDefault="00C40E2B" w:rsidP="006D283A">
      <w:pPr>
        <w:pStyle w:val="Heading2"/>
      </w:pPr>
      <w:r w:rsidRPr="00C40E2B">
        <w:t xml:space="preserve">The Subject Matter </w:t>
      </w:r>
    </w:p>
    <w:p w:rsidR="007360FC" w:rsidRPr="006D283A" w:rsidRDefault="005167DD" w:rsidP="006D283A">
      <w:r w:rsidRPr="00063B45">
        <w:rPr>
          <w:color w:val="FF0000"/>
        </w:rPr>
        <w:sym w:font="Wingdings" w:char="F038"/>
      </w:r>
      <w:r>
        <w:rPr>
          <w:color w:val="FF0000"/>
        </w:rPr>
        <w:t xml:space="preserve"> </w:t>
      </w:r>
      <w:r w:rsidR="00C40E2B" w:rsidRPr="006D283A">
        <w:t>What do you already know about the subject matter?</w:t>
      </w:r>
    </w:p>
    <w:p w:rsidR="006D283A" w:rsidRDefault="006D283A" w:rsidP="006D283A"/>
    <w:p w:rsidR="007360FC" w:rsidRPr="006D283A" w:rsidRDefault="005167DD" w:rsidP="006D283A">
      <w:r w:rsidRPr="00063B45">
        <w:rPr>
          <w:color w:val="FF0000"/>
        </w:rPr>
        <w:sym w:font="Wingdings" w:char="F038"/>
      </w:r>
      <w:r>
        <w:rPr>
          <w:color w:val="FF0000"/>
        </w:rPr>
        <w:t xml:space="preserve"> </w:t>
      </w:r>
      <w:r w:rsidR="00C40E2B" w:rsidRPr="006D283A">
        <w:t>What do you need to find out?</w:t>
      </w:r>
    </w:p>
    <w:p w:rsidR="006D283A" w:rsidRDefault="006D283A" w:rsidP="006D283A"/>
    <w:p w:rsidR="007360FC" w:rsidRPr="006D283A" w:rsidRDefault="005167DD" w:rsidP="006D283A">
      <w:r w:rsidRPr="00063B45">
        <w:rPr>
          <w:color w:val="FF0000"/>
        </w:rPr>
        <w:sym w:font="Wingdings" w:char="F038"/>
      </w:r>
      <w:r>
        <w:rPr>
          <w:color w:val="FF0000"/>
        </w:rPr>
        <w:t xml:space="preserve"> </w:t>
      </w:r>
      <w:r w:rsidR="00C40E2B" w:rsidRPr="006D283A">
        <w:t>Where will you find the information you need?</w:t>
      </w:r>
    </w:p>
    <w:p w:rsidR="006D283A" w:rsidRDefault="006D283A">
      <w:pPr>
        <w:rPr>
          <w:sz w:val="32"/>
          <w:u w:val="single"/>
        </w:rPr>
      </w:pPr>
    </w:p>
    <w:p w:rsidR="005167DD" w:rsidRDefault="005167DD" w:rsidP="006D283A">
      <w:pPr>
        <w:pStyle w:val="Heading2"/>
      </w:pPr>
    </w:p>
    <w:p w:rsidR="007360FC" w:rsidRPr="00C40E2B" w:rsidRDefault="00C40E2B" w:rsidP="006D283A">
      <w:pPr>
        <w:pStyle w:val="Heading2"/>
      </w:pPr>
      <w:r w:rsidRPr="00C40E2B">
        <w:t xml:space="preserve">The Purpose </w:t>
      </w:r>
    </w:p>
    <w:p w:rsidR="00E207FB" w:rsidRPr="00E207FB" w:rsidRDefault="00E207FB" w:rsidP="00E207FB">
      <w:r w:rsidRPr="00E207FB">
        <w:t>The purpose of the report will dictate the type of report you write</w:t>
      </w:r>
    </w:p>
    <w:p w:rsidR="00E207FB" w:rsidRDefault="00E207FB" w:rsidP="006D283A"/>
    <w:p w:rsidR="007360FC" w:rsidRPr="00C40E2B" w:rsidRDefault="005167DD" w:rsidP="006D283A">
      <w:r w:rsidRPr="00063B45">
        <w:rPr>
          <w:color w:val="FF0000"/>
        </w:rPr>
        <w:sym w:font="Wingdings" w:char="F038"/>
      </w:r>
      <w:r>
        <w:rPr>
          <w:color w:val="FF0000"/>
        </w:rPr>
        <w:t xml:space="preserve"> </w:t>
      </w:r>
      <w:r w:rsidR="00C40E2B" w:rsidRPr="00C40E2B">
        <w:t>Purpose dictates the type:</w:t>
      </w:r>
    </w:p>
    <w:p w:rsidR="006D283A" w:rsidRDefault="006D283A" w:rsidP="006D283A">
      <w:pPr>
        <w:ind w:left="720"/>
        <w:rPr>
          <w:b/>
          <w:bCs/>
        </w:rPr>
      </w:pPr>
    </w:p>
    <w:p w:rsidR="007360FC" w:rsidRPr="00C40E2B" w:rsidRDefault="005167DD" w:rsidP="006D283A">
      <w:pPr>
        <w:ind w:left="720"/>
      </w:pPr>
      <w:r w:rsidRPr="00063B45">
        <w:rPr>
          <w:color w:val="FF0000"/>
        </w:rPr>
        <w:sym w:font="Wingdings" w:char="F038"/>
      </w:r>
      <w:r>
        <w:rPr>
          <w:color w:val="FF0000"/>
        </w:rPr>
        <w:t xml:space="preserve"> </w:t>
      </w:r>
      <w:r w:rsidR="00C40E2B" w:rsidRPr="00C40E2B">
        <w:rPr>
          <w:b/>
          <w:bCs/>
        </w:rPr>
        <w:t>Factual</w:t>
      </w:r>
      <w:r w:rsidR="00C40E2B" w:rsidRPr="00C40E2B">
        <w:t xml:space="preserve"> – to inform</w:t>
      </w:r>
    </w:p>
    <w:p w:rsidR="006D283A" w:rsidRDefault="006D283A" w:rsidP="006D283A">
      <w:pPr>
        <w:ind w:left="720"/>
        <w:rPr>
          <w:b/>
          <w:bCs/>
        </w:rPr>
      </w:pPr>
    </w:p>
    <w:p w:rsidR="007360FC" w:rsidRPr="00C40E2B" w:rsidRDefault="005167DD" w:rsidP="006D283A">
      <w:pPr>
        <w:ind w:left="720"/>
      </w:pPr>
      <w:r w:rsidRPr="00063B45">
        <w:rPr>
          <w:color w:val="FF0000"/>
        </w:rPr>
        <w:sym w:font="Wingdings" w:char="F038"/>
      </w:r>
      <w:r>
        <w:rPr>
          <w:color w:val="FF0000"/>
        </w:rPr>
        <w:t xml:space="preserve"> </w:t>
      </w:r>
      <w:r w:rsidR="00C40E2B" w:rsidRPr="00C40E2B">
        <w:rPr>
          <w:b/>
          <w:bCs/>
        </w:rPr>
        <w:t>Instructional</w:t>
      </w:r>
      <w:r w:rsidR="00C40E2B" w:rsidRPr="00C40E2B">
        <w:t xml:space="preserve"> – to explain</w:t>
      </w:r>
    </w:p>
    <w:p w:rsidR="006D283A" w:rsidRDefault="006D283A" w:rsidP="006D283A">
      <w:pPr>
        <w:ind w:left="720"/>
        <w:rPr>
          <w:b/>
          <w:bCs/>
        </w:rPr>
      </w:pPr>
    </w:p>
    <w:p w:rsidR="007360FC" w:rsidRPr="00C40E2B" w:rsidRDefault="005167DD" w:rsidP="006D283A">
      <w:pPr>
        <w:ind w:left="720"/>
      </w:pPr>
      <w:r w:rsidRPr="00063B45">
        <w:rPr>
          <w:color w:val="FF0000"/>
        </w:rPr>
        <w:sym w:font="Wingdings" w:char="F038"/>
      </w:r>
      <w:r>
        <w:rPr>
          <w:color w:val="FF0000"/>
        </w:rPr>
        <w:t xml:space="preserve"> </w:t>
      </w:r>
      <w:r w:rsidR="00C40E2B" w:rsidRPr="00C40E2B">
        <w:rPr>
          <w:b/>
          <w:bCs/>
        </w:rPr>
        <w:t>Persuasive</w:t>
      </w:r>
      <w:r w:rsidR="00C40E2B" w:rsidRPr="00C40E2B">
        <w:t xml:space="preserve"> – to recommend</w:t>
      </w:r>
    </w:p>
    <w:p w:rsidR="006D283A" w:rsidRDefault="006D283A" w:rsidP="006D283A"/>
    <w:p w:rsidR="007360FC" w:rsidRPr="00C40E2B" w:rsidRDefault="00C40E2B" w:rsidP="006D283A">
      <w:r w:rsidRPr="00C40E2B">
        <w:t>Usually reports contain a combination of two or three of the above.</w:t>
      </w:r>
    </w:p>
    <w:p w:rsidR="006D283A" w:rsidRDefault="006D283A">
      <w:pPr>
        <w:rPr>
          <w:sz w:val="32"/>
          <w:u w:val="single"/>
        </w:rPr>
      </w:pPr>
      <w:r>
        <w:br w:type="page"/>
      </w:r>
    </w:p>
    <w:p w:rsidR="007360FC" w:rsidRPr="00C40E2B" w:rsidRDefault="00C40E2B" w:rsidP="006D283A">
      <w:pPr>
        <w:pStyle w:val="Heading2"/>
      </w:pPr>
      <w:r w:rsidRPr="00C40E2B">
        <w:lastRenderedPageBreak/>
        <w:t xml:space="preserve">The Reader </w:t>
      </w:r>
    </w:p>
    <w:p w:rsidR="007360FC" w:rsidRPr="00C40E2B" w:rsidRDefault="005167DD" w:rsidP="006D283A">
      <w:r w:rsidRPr="00063B45">
        <w:rPr>
          <w:color w:val="FF0000"/>
        </w:rPr>
        <w:sym w:font="Wingdings" w:char="F038"/>
      </w:r>
      <w:r>
        <w:rPr>
          <w:color w:val="FF0000"/>
        </w:rPr>
        <w:t xml:space="preserve"> </w:t>
      </w:r>
      <w:r w:rsidR="00C40E2B" w:rsidRPr="00C40E2B">
        <w:t>What does the reader already know about the subject area?</w:t>
      </w:r>
    </w:p>
    <w:p w:rsidR="006D283A" w:rsidRDefault="006D283A" w:rsidP="006D283A">
      <w:pPr>
        <w:ind w:left="720"/>
      </w:pPr>
    </w:p>
    <w:p w:rsidR="007360FC" w:rsidRPr="00C40E2B" w:rsidRDefault="005167DD" w:rsidP="006D283A">
      <w:pPr>
        <w:ind w:left="720"/>
      </w:pPr>
      <w:r w:rsidRPr="00063B45">
        <w:rPr>
          <w:color w:val="FF0000"/>
        </w:rPr>
        <w:sym w:font="Wingdings" w:char="F038"/>
      </w:r>
      <w:r>
        <w:rPr>
          <w:color w:val="FF0000"/>
        </w:rPr>
        <w:t xml:space="preserve"> </w:t>
      </w:r>
      <w:r w:rsidR="00C40E2B" w:rsidRPr="00C40E2B">
        <w:t>Little or no knowledge?</w:t>
      </w:r>
    </w:p>
    <w:p w:rsidR="006D283A" w:rsidRDefault="006D283A" w:rsidP="006D283A">
      <w:pPr>
        <w:ind w:left="720"/>
      </w:pPr>
    </w:p>
    <w:p w:rsidR="007360FC" w:rsidRPr="00C40E2B" w:rsidRDefault="005167DD" w:rsidP="006D283A">
      <w:pPr>
        <w:ind w:left="720"/>
      </w:pPr>
      <w:r w:rsidRPr="00063B45">
        <w:rPr>
          <w:color w:val="FF0000"/>
        </w:rPr>
        <w:sym w:font="Wingdings" w:char="F038"/>
      </w:r>
      <w:r>
        <w:rPr>
          <w:color w:val="FF0000"/>
        </w:rPr>
        <w:t xml:space="preserve"> </w:t>
      </w:r>
      <w:r w:rsidR="00C40E2B" w:rsidRPr="00C40E2B">
        <w:t>Extremely knowledgeable?</w:t>
      </w:r>
    </w:p>
    <w:p w:rsidR="006D283A" w:rsidRDefault="006D283A" w:rsidP="006D283A">
      <w:pPr>
        <w:ind w:left="720"/>
      </w:pPr>
    </w:p>
    <w:p w:rsidR="007360FC" w:rsidRPr="00C40E2B" w:rsidRDefault="005167DD" w:rsidP="006D283A">
      <w:pPr>
        <w:ind w:left="720"/>
      </w:pPr>
      <w:r w:rsidRPr="00063B45">
        <w:rPr>
          <w:color w:val="FF0000"/>
        </w:rPr>
        <w:sym w:font="Wingdings" w:char="F038"/>
      </w:r>
      <w:r>
        <w:rPr>
          <w:color w:val="FF0000"/>
        </w:rPr>
        <w:t xml:space="preserve"> </w:t>
      </w:r>
      <w:r w:rsidR="00C40E2B" w:rsidRPr="00C40E2B">
        <w:t>Somewhere in between?</w:t>
      </w:r>
    </w:p>
    <w:p w:rsidR="006D283A" w:rsidRDefault="006D283A" w:rsidP="006D283A"/>
    <w:p w:rsidR="007360FC" w:rsidRPr="00C40E2B" w:rsidRDefault="00C40E2B" w:rsidP="006D283A">
      <w:r w:rsidRPr="00C40E2B">
        <w:t>This will affect the terminology adopted in your communication.</w:t>
      </w:r>
    </w:p>
    <w:p w:rsidR="005167DD" w:rsidRDefault="005167DD"/>
    <w:p w:rsidR="005167DD" w:rsidRDefault="005167DD"/>
    <w:p w:rsidR="007360FC" w:rsidRPr="00C40E2B" w:rsidRDefault="00C40E2B" w:rsidP="006D283A">
      <w:pPr>
        <w:pStyle w:val="Heading2"/>
      </w:pPr>
      <w:r w:rsidRPr="00C40E2B">
        <w:t xml:space="preserve">How to write a Report </w:t>
      </w:r>
    </w:p>
    <w:p w:rsidR="007360FC" w:rsidRPr="00C40E2B" w:rsidRDefault="005167DD" w:rsidP="006D283A">
      <w:r w:rsidRPr="00063B45">
        <w:rPr>
          <w:color w:val="FF0000"/>
        </w:rPr>
        <w:sym w:font="Wingdings" w:char="F038"/>
      </w:r>
      <w:r>
        <w:rPr>
          <w:color w:val="FF0000"/>
        </w:rPr>
        <w:t xml:space="preserve"> </w:t>
      </w:r>
      <w:r w:rsidR="00C40E2B" w:rsidRPr="00C40E2B">
        <w:t xml:space="preserve">It is </w:t>
      </w:r>
      <w:r w:rsidR="00C40E2B" w:rsidRPr="00C40E2B">
        <w:rPr>
          <w:u w:val="single"/>
        </w:rPr>
        <w:t>essential</w:t>
      </w:r>
      <w:r w:rsidR="00C40E2B" w:rsidRPr="00C40E2B">
        <w:t xml:space="preserve"> that you plan your report before you start writing it!</w:t>
      </w:r>
    </w:p>
    <w:p w:rsidR="006D283A" w:rsidRDefault="006D283A" w:rsidP="006D283A"/>
    <w:p w:rsidR="006D283A" w:rsidRDefault="006D283A" w:rsidP="006D283A"/>
    <w:p w:rsidR="007360FC" w:rsidRPr="00C40E2B" w:rsidRDefault="005167DD" w:rsidP="006D283A">
      <w:r w:rsidRPr="00063B45">
        <w:rPr>
          <w:color w:val="FF0000"/>
        </w:rPr>
        <w:sym w:font="Wingdings" w:char="F038"/>
      </w:r>
      <w:r>
        <w:rPr>
          <w:color w:val="FF0000"/>
        </w:rPr>
        <w:t xml:space="preserve"> </w:t>
      </w:r>
      <w:r w:rsidR="00C40E2B" w:rsidRPr="00C40E2B">
        <w:t>Remember to decide on:</w:t>
      </w:r>
    </w:p>
    <w:p w:rsidR="006D283A" w:rsidRDefault="006D283A" w:rsidP="006D283A">
      <w:pPr>
        <w:ind w:left="720"/>
      </w:pPr>
    </w:p>
    <w:p w:rsidR="007360FC" w:rsidRPr="00C40E2B" w:rsidRDefault="00C40E2B" w:rsidP="006D283A">
      <w:pPr>
        <w:ind w:left="720"/>
      </w:pPr>
      <w:r w:rsidRPr="00C40E2B">
        <w:t>Definition of the aim</w:t>
      </w:r>
    </w:p>
    <w:p w:rsidR="006D283A" w:rsidRDefault="006D283A" w:rsidP="006D283A">
      <w:pPr>
        <w:ind w:left="720"/>
      </w:pPr>
    </w:p>
    <w:p w:rsidR="007360FC" w:rsidRPr="00C40E2B" w:rsidRDefault="00C40E2B" w:rsidP="006D283A">
      <w:pPr>
        <w:ind w:left="720"/>
      </w:pPr>
      <w:r w:rsidRPr="00C40E2B">
        <w:t>How your ideas and findings will be presented</w:t>
      </w:r>
    </w:p>
    <w:p w:rsidR="006D283A" w:rsidRDefault="006D283A" w:rsidP="006D283A">
      <w:pPr>
        <w:ind w:left="720"/>
      </w:pPr>
    </w:p>
    <w:p w:rsidR="007360FC" w:rsidRPr="00C40E2B" w:rsidRDefault="00C40E2B" w:rsidP="006D283A">
      <w:pPr>
        <w:ind w:left="720"/>
      </w:pPr>
      <w:r w:rsidRPr="00C40E2B">
        <w:t>How you will structure the document.</w:t>
      </w:r>
    </w:p>
    <w:p w:rsidR="005167DD" w:rsidRDefault="005167DD"/>
    <w:p w:rsidR="005167DD" w:rsidRDefault="005167DD"/>
    <w:p w:rsidR="007360FC" w:rsidRPr="00C40E2B" w:rsidRDefault="00C40E2B" w:rsidP="006D283A">
      <w:pPr>
        <w:pStyle w:val="Heading2"/>
      </w:pPr>
      <w:r w:rsidRPr="00C40E2B">
        <w:t xml:space="preserve">Definition of Aim </w:t>
      </w:r>
    </w:p>
    <w:p w:rsidR="007360FC" w:rsidRPr="00C40E2B" w:rsidRDefault="005167DD" w:rsidP="006D283A">
      <w:r w:rsidRPr="00063B45">
        <w:rPr>
          <w:color w:val="FF0000"/>
        </w:rPr>
        <w:sym w:font="Wingdings" w:char="F038"/>
      </w:r>
      <w:r>
        <w:rPr>
          <w:color w:val="FF0000"/>
        </w:rPr>
        <w:t xml:space="preserve"> </w:t>
      </w:r>
      <w:r w:rsidR="00C40E2B" w:rsidRPr="00C40E2B">
        <w:rPr>
          <w:b/>
          <w:bCs/>
          <w:u w:val="single"/>
        </w:rPr>
        <w:t>Why</w:t>
      </w:r>
      <w:r w:rsidR="00C40E2B" w:rsidRPr="00C40E2B">
        <w:t xml:space="preserve"> am I writing this?</w:t>
      </w:r>
    </w:p>
    <w:p w:rsidR="006D283A" w:rsidRDefault="006D283A" w:rsidP="006D283A">
      <w:pPr>
        <w:rPr>
          <w:b/>
          <w:bCs/>
          <w:u w:val="single"/>
        </w:rPr>
      </w:pPr>
    </w:p>
    <w:p w:rsidR="007360FC" w:rsidRPr="00C40E2B" w:rsidRDefault="005167DD" w:rsidP="006D283A">
      <w:r w:rsidRPr="00063B45">
        <w:rPr>
          <w:color w:val="FF0000"/>
        </w:rPr>
        <w:sym w:font="Wingdings" w:char="F038"/>
      </w:r>
      <w:r>
        <w:rPr>
          <w:color w:val="FF0000"/>
        </w:rPr>
        <w:t xml:space="preserve"> </w:t>
      </w:r>
      <w:r w:rsidR="00C40E2B" w:rsidRPr="00C40E2B">
        <w:rPr>
          <w:b/>
          <w:bCs/>
          <w:u w:val="single"/>
        </w:rPr>
        <w:t>What</w:t>
      </w:r>
      <w:r w:rsidR="00C40E2B" w:rsidRPr="00C40E2B">
        <w:t xml:space="preserve"> do I want to achieve?</w:t>
      </w:r>
    </w:p>
    <w:p w:rsidR="006D283A" w:rsidRDefault="006D283A" w:rsidP="006D283A">
      <w:pPr>
        <w:rPr>
          <w:b/>
          <w:bCs/>
          <w:u w:val="single"/>
        </w:rPr>
      </w:pPr>
    </w:p>
    <w:p w:rsidR="007360FC" w:rsidRPr="00C40E2B" w:rsidRDefault="005167DD" w:rsidP="006D283A">
      <w:r w:rsidRPr="00063B45">
        <w:rPr>
          <w:color w:val="FF0000"/>
        </w:rPr>
        <w:sym w:font="Wingdings" w:char="F038"/>
      </w:r>
      <w:r>
        <w:rPr>
          <w:color w:val="FF0000"/>
        </w:rPr>
        <w:t xml:space="preserve"> </w:t>
      </w:r>
      <w:r w:rsidR="00C40E2B" w:rsidRPr="00C40E2B">
        <w:rPr>
          <w:b/>
          <w:bCs/>
          <w:u w:val="single"/>
        </w:rPr>
        <w:t>How</w:t>
      </w:r>
      <w:r w:rsidR="00C40E2B" w:rsidRPr="00C40E2B">
        <w:t xml:space="preserve"> will it be used?</w:t>
      </w:r>
    </w:p>
    <w:p w:rsidR="006D283A" w:rsidRDefault="006D283A" w:rsidP="006D283A">
      <w:pPr>
        <w:rPr>
          <w:b/>
          <w:bCs/>
          <w:u w:val="single"/>
        </w:rPr>
      </w:pPr>
    </w:p>
    <w:p w:rsidR="007360FC" w:rsidRPr="00C40E2B" w:rsidRDefault="005167DD" w:rsidP="006D283A">
      <w:r w:rsidRPr="00063B45">
        <w:rPr>
          <w:color w:val="FF0000"/>
        </w:rPr>
        <w:sym w:font="Wingdings" w:char="F038"/>
      </w:r>
      <w:r>
        <w:rPr>
          <w:color w:val="FF0000"/>
        </w:rPr>
        <w:t xml:space="preserve"> </w:t>
      </w:r>
      <w:r w:rsidR="00C40E2B" w:rsidRPr="00C40E2B">
        <w:rPr>
          <w:b/>
          <w:bCs/>
          <w:u w:val="single"/>
        </w:rPr>
        <w:t>When</w:t>
      </w:r>
      <w:r w:rsidR="00C40E2B" w:rsidRPr="00C40E2B">
        <w:t xml:space="preserve"> is it needed?</w:t>
      </w:r>
    </w:p>
    <w:p w:rsidR="006D283A" w:rsidRDefault="006D283A" w:rsidP="006D283A">
      <w:pPr>
        <w:rPr>
          <w:b/>
          <w:bCs/>
          <w:u w:val="single"/>
        </w:rPr>
      </w:pPr>
    </w:p>
    <w:p w:rsidR="007360FC" w:rsidRPr="00C40E2B" w:rsidRDefault="005167DD" w:rsidP="006D283A">
      <w:r w:rsidRPr="00063B45">
        <w:rPr>
          <w:color w:val="FF0000"/>
        </w:rPr>
        <w:sym w:font="Wingdings" w:char="F038"/>
      </w:r>
      <w:r>
        <w:rPr>
          <w:color w:val="FF0000"/>
        </w:rPr>
        <w:t xml:space="preserve"> </w:t>
      </w:r>
      <w:r w:rsidR="00C40E2B" w:rsidRPr="00C40E2B">
        <w:rPr>
          <w:b/>
          <w:bCs/>
          <w:u w:val="single"/>
        </w:rPr>
        <w:t>Who</w:t>
      </w:r>
      <w:r w:rsidR="00C40E2B" w:rsidRPr="00C40E2B">
        <w:t xml:space="preserve"> will read this?</w:t>
      </w:r>
    </w:p>
    <w:p w:rsidR="006D283A" w:rsidRDefault="006D283A" w:rsidP="006D283A">
      <w:pPr>
        <w:rPr>
          <w:b/>
          <w:bCs/>
          <w:u w:val="single"/>
        </w:rPr>
      </w:pPr>
    </w:p>
    <w:p w:rsidR="007360FC" w:rsidRPr="00C40E2B" w:rsidRDefault="005167DD" w:rsidP="006D283A">
      <w:r w:rsidRPr="00063B45">
        <w:rPr>
          <w:color w:val="FF0000"/>
        </w:rPr>
        <w:sym w:font="Wingdings" w:char="F038"/>
      </w:r>
      <w:r>
        <w:rPr>
          <w:color w:val="FF0000"/>
        </w:rPr>
        <w:t xml:space="preserve"> </w:t>
      </w:r>
      <w:r w:rsidR="00C40E2B" w:rsidRPr="00C40E2B">
        <w:rPr>
          <w:b/>
          <w:bCs/>
          <w:u w:val="single"/>
        </w:rPr>
        <w:t>What</w:t>
      </w:r>
      <w:r w:rsidR="00C40E2B" w:rsidRPr="00C40E2B">
        <w:t xml:space="preserve"> does my reader want to know?</w:t>
      </w:r>
    </w:p>
    <w:p w:rsidR="007360FC" w:rsidRPr="00C40E2B" w:rsidRDefault="00C40E2B" w:rsidP="006D283A">
      <w:pPr>
        <w:pStyle w:val="Heading2"/>
      </w:pPr>
      <w:r w:rsidRPr="00C40E2B">
        <w:lastRenderedPageBreak/>
        <w:t xml:space="preserve">Collecting Information </w:t>
      </w:r>
    </w:p>
    <w:p w:rsidR="007360FC" w:rsidRPr="006D283A" w:rsidRDefault="005167DD" w:rsidP="006D283A">
      <w:r w:rsidRPr="00063B45">
        <w:rPr>
          <w:color w:val="FF0000"/>
        </w:rPr>
        <w:sym w:font="Wingdings" w:char="F038"/>
      </w:r>
      <w:r>
        <w:rPr>
          <w:color w:val="FF0000"/>
        </w:rPr>
        <w:t xml:space="preserve"> </w:t>
      </w:r>
      <w:r w:rsidR="00C40E2B" w:rsidRPr="006D283A">
        <w:t>Collect</w:t>
      </w:r>
    </w:p>
    <w:p w:rsidR="00E207FB" w:rsidRDefault="00E207FB" w:rsidP="00E207FB">
      <w:pPr>
        <w:ind w:firstLine="720"/>
      </w:pPr>
    </w:p>
    <w:p w:rsidR="00E207FB" w:rsidRPr="00E207FB" w:rsidRDefault="00E207FB" w:rsidP="00E207FB">
      <w:pPr>
        <w:ind w:firstLine="720"/>
      </w:pPr>
      <w:r w:rsidRPr="00E207FB">
        <w:t>Jot ideas down in note form, keeping the main aim in mind</w:t>
      </w:r>
    </w:p>
    <w:p w:rsidR="00E207FB" w:rsidRDefault="00E207FB" w:rsidP="00E207FB">
      <w:pPr>
        <w:ind w:firstLine="720"/>
      </w:pPr>
    </w:p>
    <w:p w:rsidR="00E207FB" w:rsidRPr="00E207FB" w:rsidRDefault="00E207FB" w:rsidP="00E207FB">
      <w:pPr>
        <w:ind w:firstLine="720"/>
      </w:pPr>
      <w:r w:rsidRPr="00E207FB">
        <w:t>Collect all research material – secondary and/or primary</w:t>
      </w:r>
    </w:p>
    <w:p w:rsidR="006D283A" w:rsidRDefault="006D283A" w:rsidP="006D283A"/>
    <w:p w:rsidR="007360FC" w:rsidRPr="006D283A" w:rsidRDefault="00C40E2B" w:rsidP="006D283A">
      <w:r w:rsidRPr="006D283A">
        <w:t>Review</w:t>
      </w:r>
    </w:p>
    <w:p w:rsidR="00E207FB" w:rsidRDefault="00E207FB" w:rsidP="00E207FB"/>
    <w:p w:rsidR="00E207FB" w:rsidRPr="00E207FB" w:rsidRDefault="00E207FB" w:rsidP="00E207FB">
      <w:pPr>
        <w:ind w:firstLine="720"/>
      </w:pPr>
      <w:r w:rsidRPr="00E207FB">
        <w:t>Are all ideas relevant?</w:t>
      </w:r>
    </w:p>
    <w:p w:rsidR="00E207FB" w:rsidRDefault="00E207FB" w:rsidP="00E207FB"/>
    <w:p w:rsidR="00E207FB" w:rsidRPr="00E207FB" w:rsidRDefault="00E207FB" w:rsidP="00E207FB">
      <w:pPr>
        <w:ind w:firstLine="720"/>
      </w:pPr>
      <w:r w:rsidRPr="00E207FB">
        <w:t>Is all the research material relevant?</w:t>
      </w:r>
    </w:p>
    <w:p w:rsidR="006D283A" w:rsidRDefault="006D283A" w:rsidP="006D283A"/>
    <w:p w:rsidR="007360FC" w:rsidRDefault="00C40E2B" w:rsidP="006D283A">
      <w:r w:rsidRPr="006D283A">
        <w:t xml:space="preserve">Decide </w:t>
      </w:r>
    </w:p>
    <w:p w:rsidR="00E207FB" w:rsidRDefault="00E207FB" w:rsidP="00E207FB"/>
    <w:p w:rsidR="00E207FB" w:rsidRPr="00E207FB" w:rsidRDefault="00E207FB" w:rsidP="00E207FB">
      <w:pPr>
        <w:ind w:left="720"/>
      </w:pPr>
      <w:r w:rsidRPr="00E207FB">
        <w:t>How should the findings be presented?</w:t>
      </w:r>
    </w:p>
    <w:p w:rsidR="00E207FB" w:rsidRPr="006D283A" w:rsidRDefault="00E207FB" w:rsidP="006D283A"/>
    <w:p w:rsidR="006D283A" w:rsidRDefault="006D283A">
      <w:pPr>
        <w:rPr>
          <w:sz w:val="32"/>
          <w:u w:val="single"/>
        </w:rPr>
      </w:pPr>
    </w:p>
    <w:p w:rsidR="007360FC" w:rsidRPr="00C40E2B" w:rsidRDefault="00C40E2B" w:rsidP="006D283A">
      <w:pPr>
        <w:pStyle w:val="Heading2"/>
      </w:pPr>
      <w:r w:rsidRPr="00C40E2B">
        <w:t xml:space="preserve">Structure of a Report </w:t>
      </w:r>
    </w:p>
    <w:p w:rsidR="00C40E2B" w:rsidRPr="00C40E2B" w:rsidRDefault="005167DD" w:rsidP="00C40E2B">
      <w:r w:rsidRPr="00063B45">
        <w:rPr>
          <w:color w:val="FF0000"/>
        </w:rPr>
        <w:sym w:font="Wingdings" w:char="F038"/>
      </w:r>
      <w:r>
        <w:rPr>
          <w:color w:val="FF0000"/>
        </w:rPr>
        <w:t xml:space="preserve"> </w:t>
      </w:r>
      <w:r w:rsidR="00C40E2B" w:rsidRPr="00C40E2B">
        <w:rPr>
          <w:b/>
          <w:bCs/>
        </w:rPr>
        <w:t>Title Page</w:t>
      </w:r>
    </w:p>
    <w:p w:rsidR="006D283A" w:rsidRDefault="006D283A" w:rsidP="00C40E2B"/>
    <w:p w:rsidR="00C40E2B" w:rsidRPr="00C40E2B" w:rsidRDefault="00C40E2B" w:rsidP="00C40E2B">
      <w:r w:rsidRPr="00C40E2B">
        <w:t>Contents Page</w:t>
      </w:r>
    </w:p>
    <w:p w:rsidR="006D283A" w:rsidRDefault="006D283A" w:rsidP="00C40E2B">
      <w:pPr>
        <w:rPr>
          <w:b/>
          <w:bCs/>
        </w:rPr>
      </w:pPr>
    </w:p>
    <w:p w:rsidR="00C40E2B" w:rsidRPr="00C40E2B" w:rsidRDefault="00C40E2B" w:rsidP="00C40E2B">
      <w:r w:rsidRPr="00C40E2B">
        <w:rPr>
          <w:b/>
          <w:bCs/>
        </w:rPr>
        <w:t>1.  Introduction</w:t>
      </w:r>
    </w:p>
    <w:p w:rsidR="006D283A" w:rsidRDefault="006D283A" w:rsidP="00C40E2B"/>
    <w:p w:rsidR="00C40E2B" w:rsidRPr="00C40E2B" w:rsidRDefault="00C40E2B" w:rsidP="00C40E2B">
      <w:r w:rsidRPr="00C40E2B">
        <w:t>2.  Method</w:t>
      </w:r>
    </w:p>
    <w:p w:rsidR="006D283A" w:rsidRDefault="006D283A" w:rsidP="00C40E2B"/>
    <w:p w:rsidR="00C40E2B" w:rsidRPr="00C40E2B" w:rsidRDefault="00C40E2B" w:rsidP="00C40E2B">
      <w:r w:rsidRPr="00C40E2B">
        <w:t>3.  Limitations</w:t>
      </w:r>
    </w:p>
    <w:p w:rsidR="006D283A" w:rsidRDefault="006D283A" w:rsidP="00C40E2B">
      <w:pPr>
        <w:rPr>
          <w:b/>
          <w:bCs/>
        </w:rPr>
      </w:pPr>
    </w:p>
    <w:p w:rsidR="00C40E2B" w:rsidRPr="00C40E2B" w:rsidRDefault="00C40E2B" w:rsidP="00C40E2B">
      <w:r w:rsidRPr="00C40E2B">
        <w:rPr>
          <w:b/>
          <w:bCs/>
        </w:rPr>
        <w:t>4.  Main Body</w:t>
      </w:r>
    </w:p>
    <w:p w:rsidR="00C40E2B" w:rsidRPr="00C40E2B" w:rsidRDefault="00C40E2B" w:rsidP="00C40E2B">
      <w:r w:rsidRPr="00C40E2B">
        <w:tab/>
        <w:t>4.1. Subtitle</w:t>
      </w:r>
    </w:p>
    <w:p w:rsidR="00C40E2B" w:rsidRPr="00C40E2B" w:rsidRDefault="00C40E2B" w:rsidP="00C40E2B">
      <w:r w:rsidRPr="00C40E2B">
        <w:tab/>
        <w:t>4.2. Subtitle</w:t>
      </w:r>
    </w:p>
    <w:p w:rsidR="00C40E2B" w:rsidRPr="00C40E2B" w:rsidRDefault="00C40E2B" w:rsidP="00C40E2B">
      <w:r w:rsidRPr="00C40E2B">
        <w:tab/>
        <w:t xml:space="preserve">4.3. Subtitle  </w:t>
      </w:r>
    </w:p>
    <w:p w:rsidR="006D283A" w:rsidRDefault="006D283A" w:rsidP="00C40E2B">
      <w:pPr>
        <w:rPr>
          <w:b/>
          <w:bCs/>
        </w:rPr>
      </w:pPr>
    </w:p>
    <w:p w:rsidR="00C40E2B" w:rsidRPr="00C40E2B" w:rsidRDefault="00C40E2B" w:rsidP="00C40E2B">
      <w:r w:rsidRPr="00C40E2B">
        <w:rPr>
          <w:b/>
          <w:bCs/>
        </w:rPr>
        <w:t>5. Conclusions</w:t>
      </w:r>
    </w:p>
    <w:p w:rsidR="006D283A" w:rsidRDefault="006D283A" w:rsidP="00C40E2B"/>
    <w:p w:rsidR="00C40E2B" w:rsidRPr="00C40E2B" w:rsidRDefault="00C40E2B" w:rsidP="00C40E2B">
      <w:r w:rsidRPr="00C40E2B">
        <w:t>6.Recommendations</w:t>
      </w:r>
    </w:p>
    <w:p w:rsidR="006D283A" w:rsidRDefault="006D283A" w:rsidP="00C40E2B">
      <w:pPr>
        <w:rPr>
          <w:b/>
          <w:bCs/>
        </w:rPr>
      </w:pPr>
    </w:p>
    <w:p w:rsidR="00C40E2B" w:rsidRPr="00C40E2B" w:rsidRDefault="00C40E2B" w:rsidP="00C40E2B">
      <w:r w:rsidRPr="00C40E2B">
        <w:rPr>
          <w:b/>
          <w:bCs/>
        </w:rPr>
        <w:t xml:space="preserve">7.  Appendices </w:t>
      </w:r>
    </w:p>
    <w:p w:rsidR="006D283A" w:rsidRDefault="006D283A">
      <w:pPr>
        <w:rPr>
          <w:sz w:val="32"/>
          <w:u w:val="single"/>
        </w:rPr>
      </w:pPr>
      <w:r>
        <w:br w:type="page"/>
      </w:r>
    </w:p>
    <w:p w:rsidR="007360FC" w:rsidRPr="00C40E2B" w:rsidRDefault="00C40E2B" w:rsidP="006D283A">
      <w:pPr>
        <w:pStyle w:val="Heading2"/>
      </w:pPr>
      <w:r w:rsidRPr="00C40E2B">
        <w:lastRenderedPageBreak/>
        <w:t xml:space="preserve">Introduction </w:t>
      </w:r>
    </w:p>
    <w:p w:rsidR="007360FC" w:rsidRPr="00C40E2B" w:rsidRDefault="005167DD" w:rsidP="006D283A">
      <w:r w:rsidRPr="00063B45">
        <w:rPr>
          <w:color w:val="FF0000"/>
        </w:rPr>
        <w:sym w:font="Wingdings" w:char="F038"/>
      </w:r>
      <w:r>
        <w:rPr>
          <w:color w:val="FF0000"/>
        </w:rPr>
        <w:t xml:space="preserve"> </w:t>
      </w:r>
      <w:r w:rsidR="00C40E2B" w:rsidRPr="00C40E2B">
        <w:t>Make ‘terms of reference’ clear</w:t>
      </w:r>
    </w:p>
    <w:p w:rsidR="006D283A" w:rsidRDefault="006D283A" w:rsidP="006D283A"/>
    <w:p w:rsidR="007360FC" w:rsidRPr="00C40E2B" w:rsidRDefault="00C40E2B" w:rsidP="006D283A">
      <w:r w:rsidRPr="00C40E2B">
        <w:t>Detail the topic to be covered</w:t>
      </w:r>
    </w:p>
    <w:p w:rsidR="006D283A" w:rsidRDefault="006D283A" w:rsidP="006D283A"/>
    <w:p w:rsidR="007360FC" w:rsidRPr="00C40E2B" w:rsidRDefault="00C40E2B" w:rsidP="006D283A">
      <w:r w:rsidRPr="00C40E2B">
        <w:t>Include aim and objectives</w:t>
      </w:r>
    </w:p>
    <w:p w:rsidR="006D283A" w:rsidRDefault="006D283A" w:rsidP="006D283A"/>
    <w:p w:rsidR="007360FC" w:rsidRPr="00C40E2B" w:rsidRDefault="00C40E2B" w:rsidP="006D283A">
      <w:r w:rsidRPr="00C40E2B">
        <w:t>‘Set the Scene’</w:t>
      </w:r>
    </w:p>
    <w:p w:rsidR="006D283A" w:rsidRDefault="006D283A" w:rsidP="006D283A"/>
    <w:p w:rsidR="006D283A" w:rsidRDefault="00C40E2B" w:rsidP="006D283A">
      <w:r w:rsidRPr="00C40E2B">
        <w:t xml:space="preserve">Keep it </w:t>
      </w:r>
      <w:r w:rsidRPr="00C40E2B">
        <w:br/>
      </w:r>
    </w:p>
    <w:p w:rsidR="007360FC" w:rsidRPr="00C40E2B" w:rsidRDefault="00C40E2B" w:rsidP="006D283A">
      <w:r w:rsidRPr="00C40E2B">
        <w:t>RELEVANT, FACTUAL AND BRIEF.</w:t>
      </w:r>
    </w:p>
    <w:p w:rsidR="006D283A" w:rsidRDefault="006D283A">
      <w:pPr>
        <w:rPr>
          <w:sz w:val="32"/>
          <w:u w:val="single"/>
        </w:rPr>
      </w:pPr>
    </w:p>
    <w:p w:rsidR="005167DD" w:rsidRDefault="005167DD">
      <w:pPr>
        <w:rPr>
          <w:sz w:val="32"/>
          <w:u w:val="single"/>
        </w:rPr>
      </w:pPr>
    </w:p>
    <w:p w:rsidR="007360FC" w:rsidRPr="00C40E2B" w:rsidRDefault="00C40E2B" w:rsidP="006D283A">
      <w:pPr>
        <w:pStyle w:val="Heading2"/>
      </w:pPr>
      <w:r w:rsidRPr="00C40E2B">
        <w:t xml:space="preserve">Main Body </w:t>
      </w:r>
    </w:p>
    <w:p w:rsidR="007360FC" w:rsidRPr="00C40E2B" w:rsidRDefault="005167DD" w:rsidP="006D283A">
      <w:r w:rsidRPr="00063B45">
        <w:rPr>
          <w:color w:val="FF0000"/>
        </w:rPr>
        <w:sym w:font="Wingdings" w:char="F038"/>
      </w:r>
      <w:r>
        <w:rPr>
          <w:color w:val="FF0000"/>
        </w:rPr>
        <w:t xml:space="preserve"> </w:t>
      </w:r>
      <w:r w:rsidR="00C40E2B" w:rsidRPr="00C40E2B">
        <w:t>Findings/Analysis</w:t>
      </w:r>
    </w:p>
    <w:p w:rsidR="006D283A" w:rsidRDefault="006D283A" w:rsidP="006D283A"/>
    <w:p w:rsidR="007360FC" w:rsidRPr="00C40E2B" w:rsidRDefault="00C40E2B" w:rsidP="006D283A">
      <w:r w:rsidRPr="00C40E2B">
        <w:t>Area where you develop your ideas</w:t>
      </w:r>
    </w:p>
    <w:p w:rsidR="006D283A" w:rsidRDefault="006D283A" w:rsidP="006D283A"/>
    <w:p w:rsidR="007360FC" w:rsidRPr="00C40E2B" w:rsidRDefault="00C40E2B" w:rsidP="006D283A">
      <w:r w:rsidRPr="00C40E2B">
        <w:t>Must be well structured and follow a logical sequence</w:t>
      </w:r>
    </w:p>
    <w:p w:rsidR="006D283A" w:rsidRDefault="006D283A" w:rsidP="006D283A"/>
    <w:p w:rsidR="007360FC" w:rsidRPr="00C40E2B" w:rsidRDefault="00C40E2B" w:rsidP="006D283A">
      <w:r w:rsidRPr="00C40E2B">
        <w:t>Use clear headings and sub-headings for each section</w:t>
      </w:r>
    </w:p>
    <w:p w:rsidR="007360FC" w:rsidRPr="00C40E2B" w:rsidRDefault="00C40E2B" w:rsidP="006D283A">
      <w:pPr>
        <w:pStyle w:val="Heading2"/>
      </w:pPr>
      <w:r w:rsidRPr="00C40E2B">
        <w:t xml:space="preserve">Main Body </w:t>
      </w:r>
    </w:p>
    <w:p w:rsidR="007360FC" w:rsidRPr="00C40E2B" w:rsidRDefault="005167DD" w:rsidP="006D283A">
      <w:r w:rsidRPr="00063B45">
        <w:rPr>
          <w:color w:val="FF0000"/>
        </w:rPr>
        <w:sym w:font="Wingdings" w:char="F038"/>
      </w:r>
      <w:r>
        <w:rPr>
          <w:color w:val="FF0000"/>
        </w:rPr>
        <w:t xml:space="preserve"> </w:t>
      </w:r>
      <w:r w:rsidR="00C40E2B" w:rsidRPr="00C40E2B">
        <w:t>Include graphs, etc. in this area</w:t>
      </w:r>
    </w:p>
    <w:p w:rsidR="006D283A" w:rsidRDefault="006D283A" w:rsidP="006D283A"/>
    <w:p w:rsidR="007360FC" w:rsidRPr="00C40E2B" w:rsidRDefault="00C40E2B" w:rsidP="006D283A">
      <w:r w:rsidRPr="00C40E2B">
        <w:t xml:space="preserve">Should move from </w:t>
      </w:r>
      <w:r w:rsidRPr="00C40E2B">
        <w:rPr>
          <w:u w:val="single"/>
        </w:rPr>
        <w:t>‘descriptive’</w:t>
      </w:r>
      <w:r w:rsidRPr="00C40E2B">
        <w:t xml:space="preserve"> to </w:t>
      </w:r>
      <w:r w:rsidRPr="00C40E2B">
        <w:rPr>
          <w:u w:val="single"/>
        </w:rPr>
        <w:t>‘analytical/evaluative’</w:t>
      </w:r>
    </w:p>
    <w:p w:rsidR="006D283A" w:rsidRDefault="006D283A" w:rsidP="006D283A"/>
    <w:p w:rsidR="007360FC" w:rsidRPr="00C40E2B" w:rsidRDefault="00C40E2B" w:rsidP="006D283A">
      <w:r w:rsidRPr="00C40E2B">
        <w:t>Should contain sufficient information to justify the conclusions/recommendations.</w:t>
      </w:r>
    </w:p>
    <w:p w:rsidR="006D283A" w:rsidRDefault="006D283A">
      <w:pPr>
        <w:rPr>
          <w:sz w:val="32"/>
          <w:u w:val="single"/>
        </w:rPr>
      </w:pPr>
      <w:r>
        <w:br w:type="page"/>
      </w:r>
    </w:p>
    <w:p w:rsidR="007360FC" w:rsidRPr="00C40E2B" w:rsidRDefault="00C40E2B" w:rsidP="006D283A">
      <w:pPr>
        <w:pStyle w:val="Heading2"/>
      </w:pPr>
      <w:r w:rsidRPr="00C40E2B">
        <w:lastRenderedPageBreak/>
        <w:t xml:space="preserve">Conclusions </w:t>
      </w:r>
    </w:p>
    <w:p w:rsidR="007360FC" w:rsidRPr="006D283A" w:rsidRDefault="005167DD" w:rsidP="006D283A">
      <w:r w:rsidRPr="00063B45">
        <w:rPr>
          <w:color w:val="FF0000"/>
        </w:rPr>
        <w:sym w:font="Wingdings" w:char="F038"/>
      </w:r>
      <w:r>
        <w:rPr>
          <w:color w:val="FF0000"/>
        </w:rPr>
        <w:t xml:space="preserve"> </w:t>
      </w:r>
      <w:r w:rsidR="00C40E2B" w:rsidRPr="006D283A">
        <w:t>Drawn from the analysis</w:t>
      </w:r>
    </w:p>
    <w:p w:rsidR="006D283A" w:rsidRDefault="006D283A" w:rsidP="006D283A"/>
    <w:p w:rsidR="007360FC" w:rsidRPr="006D283A" w:rsidRDefault="005167DD" w:rsidP="006D283A">
      <w:r w:rsidRPr="00063B45">
        <w:rPr>
          <w:color w:val="FF0000"/>
        </w:rPr>
        <w:sym w:font="Wingdings" w:char="F038"/>
      </w:r>
      <w:r>
        <w:rPr>
          <w:color w:val="FF0000"/>
        </w:rPr>
        <w:t xml:space="preserve"> </w:t>
      </w:r>
      <w:r w:rsidR="00C40E2B" w:rsidRPr="006D283A">
        <w:t>Should be clear and concise</w:t>
      </w:r>
    </w:p>
    <w:p w:rsidR="006D283A" w:rsidRDefault="006D283A" w:rsidP="006D283A"/>
    <w:p w:rsidR="007360FC" w:rsidRPr="006D283A" w:rsidRDefault="005167DD" w:rsidP="006D283A">
      <w:r w:rsidRPr="00063B45">
        <w:rPr>
          <w:color w:val="FF0000"/>
        </w:rPr>
        <w:sym w:font="Wingdings" w:char="F038"/>
      </w:r>
      <w:r>
        <w:rPr>
          <w:color w:val="FF0000"/>
        </w:rPr>
        <w:t xml:space="preserve"> </w:t>
      </w:r>
      <w:r w:rsidR="00C40E2B" w:rsidRPr="006D283A">
        <w:t>SHOULD CONTAIN NO NEW INFORMATION</w:t>
      </w:r>
    </w:p>
    <w:p w:rsidR="006D283A" w:rsidRDefault="006D283A" w:rsidP="006D283A"/>
    <w:p w:rsidR="007360FC" w:rsidRPr="006D283A" w:rsidRDefault="005167DD" w:rsidP="006D283A">
      <w:r w:rsidRPr="00063B45">
        <w:rPr>
          <w:color w:val="FF0000"/>
        </w:rPr>
        <w:sym w:font="Wingdings" w:char="F038"/>
      </w:r>
      <w:r>
        <w:rPr>
          <w:color w:val="FF0000"/>
        </w:rPr>
        <w:t xml:space="preserve"> </w:t>
      </w:r>
      <w:r w:rsidR="00C40E2B" w:rsidRPr="006D283A">
        <w:t>Should cover what you have deduced about the situation.</w:t>
      </w:r>
    </w:p>
    <w:p w:rsidR="005167DD" w:rsidRDefault="005167DD"/>
    <w:p w:rsidR="005167DD" w:rsidRPr="005167DD" w:rsidRDefault="005167DD"/>
    <w:p w:rsidR="007360FC" w:rsidRPr="00C40E2B" w:rsidRDefault="00C40E2B" w:rsidP="006D283A">
      <w:pPr>
        <w:pStyle w:val="Heading2"/>
      </w:pPr>
      <w:r w:rsidRPr="00C40E2B">
        <w:t xml:space="preserve">Recommendations </w:t>
      </w:r>
    </w:p>
    <w:p w:rsidR="007360FC" w:rsidRPr="006D283A" w:rsidRDefault="005167DD" w:rsidP="006D283A">
      <w:r w:rsidRPr="00063B45">
        <w:rPr>
          <w:color w:val="FF0000"/>
        </w:rPr>
        <w:sym w:font="Wingdings" w:char="F038"/>
      </w:r>
      <w:r>
        <w:rPr>
          <w:color w:val="FF0000"/>
        </w:rPr>
        <w:t xml:space="preserve"> </w:t>
      </w:r>
      <w:r w:rsidR="00C40E2B" w:rsidRPr="006D283A">
        <w:t>Suggested actions and who should take them</w:t>
      </w:r>
    </w:p>
    <w:p w:rsidR="006D283A" w:rsidRDefault="006D283A" w:rsidP="006D283A"/>
    <w:p w:rsidR="007360FC" w:rsidRPr="006D283A" w:rsidRDefault="005167DD" w:rsidP="006D283A">
      <w:r w:rsidRPr="00063B45">
        <w:rPr>
          <w:color w:val="FF0000"/>
        </w:rPr>
        <w:sym w:font="Wingdings" w:char="F038"/>
      </w:r>
      <w:r>
        <w:rPr>
          <w:color w:val="FF0000"/>
        </w:rPr>
        <w:t xml:space="preserve"> </w:t>
      </w:r>
      <w:r w:rsidR="00C40E2B" w:rsidRPr="006D283A">
        <w:t>Based on your findings in the Main Body of your report</w:t>
      </w:r>
    </w:p>
    <w:p w:rsidR="006D283A" w:rsidRDefault="006D283A" w:rsidP="006D283A"/>
    <w:p w:rsidR="007360FC" w:rsidRPr="006D283A" w:rsidRDefault="005167DD" w:rsidP="006D283A">
      <w:r w:rsidRPr="00063B45">
        <w:rPr>
          <w:color w:val="FF0000"/>
        </w:rPr>
        <w:sym w:font="Wingdings" w:char="F038"/>
      </w:r>
      <w:r>
        <w:rPr>
          <w:color w:val="FF0000"/>
        </w:rPr>
        <w:t xml:space="preserve"> </w:t>
      </w:r>
      <w:r w:rsidR="00C40E2B" w:rsidRPr="006D283A">
        <w:t>You may also state any further investigation of the issue that you think is necessary.</w:t>
      </w:r>
    </w:p>
    <w:p w:rsidR="005167DD" w:rsidRDefault="005167DD"/>
    <w:p w:rsidR="006D283A" w:rsidRDefault="006D283A">
      <w:pPr>
        <w:rPr>
          <w:sz w:val="32"/>
          <w:u w:val="single"/>
        </w:rPr>
      </w:pPr>
    </w:p>
    <w:p w:rsidR="007360FC" w:rsidRPr="00C40E2B" w:rsidRDefault="00C40E2B" w:rsidP="006D283A">
      <w:pPr>
        <w:pStyle w:val="Heading2"/>
      </w:pPr>
      <w:r w:rsidRPr="00C40E2B">
        <w:t xml:space="preserve">Additional Sections </w:t>
      </w:r>
    </w:p>
    <w:p w:rsidR="007360FC" w:rsidRPr="006D283A" w:rsidRDefault="005167DD" w:rsidP="006D283A">
      <w:r w:rsidRPr="00063B45">
        <w:rPr>
          <w:color w:val="FF0000"/>
        </w:rPr>
        <w:sym w:font="Wingdings" w:char="F038"/>
      </w:r>
      <w:r>
        <w:rPr>
          <w:color w:val="FF0000"/>
        </w:rPr>
        <w:t xml:space="preserve"> </w:t>
      </w:r>
      <w:r w:rsidR="00C40E2B" w:rsidRPr="006D283A">
        <w:t>References / Bibliography</w:t>
      </w:r>
    </w:p>
    <w:p w:rsidR="006D283A" w:rsidRDefault="006D283A" w:rsidP="006D283A"/>
    <w:p w:rsidR="007360FC" w:rsidRPr="006D283A" w:rsidRDefault="00C40E2B" w:rsidP="006D283A">
      <w:r w:rsidRPr="006D283A">
        <w:t>Appendices</w:t>
      </w:r>
    </w:p>
    <w:p w:rsidR="006D283A" w:rsidRDefault="006D283A">
      <w:pPr>
        <w:rPr>
          <w:sz w:val="32"/>
          <w:u w:val="single"/>
        </w:rPr>
      </w:pPr>
      <w:r>
        <w:br w:type="page"/>
      </w:r>
    </w:p>
    <w:p w:rsidR="007360FC" w:rsidRPr="00C40E2B" w:rsidRDefault="00C40E2B" w:rsidP="006D283A">
      <w:pPr>
        <w:pStyle w:val="Heading2"/>
      </w:pPr>
      <w:r w:rsidRPr="00C40E2B">
        <w:lastRenderedPageBreak/>
        <w:t xml:space="preserve">Activity </w:t>
      </w:r>
    </w:p>
    <w:p w:rsidR="007360FC" w:rsidRPr="00C40E2B" w:rsidRDefault="005167DD" w:rsidP="006D283A">
      <w:r w:rsidRPr="00063B45">
        <w:rPr>
          <w:color w:val="FF0000"/>
        </w:rPr>
        <w:sym w:font="Wingdings" w:char="F038"/>
      </w:r>
      <w:r>
        <w:rPr>
          <w:color w:val="FF0000"/>
        </w:rPr>
        <w:t xml:space="preserve"> </w:t>
      </w:r>
      <w:r w:rsidR="00C40E2B" w:rsidRPr="00C40E2B">
        <w:t>Make a list of the differences and similarities between reports and essays.</w:t>
      </w:r>
    </w:p>
    <w:p w:rsidR="006D283A" w:rsidRDefault="006D283A" w:rsidP="006D283A"/>
    <w:p w:rsidR="006D283A" w:rsidRDefault="006D283A" w:rsidP="006D283A"/>
    <w:p w:rsidR="007360FC" w:rsidRPr="00C40E2B" w:rsidRDefault="005167DD" w:rsidP="006D283A">
      <w:r w:rsidRPr="00063B45">
        <w:rPr>
          <w:color w:val="FF0000"/>
        </w:rPr>
        <w:sym w:font="Wingdings" w:char="F038"/>
      </w:r>
      <w:r>
        <w:rPr>
          <w:color w:val="FF0000"/>
        </w:rPr>
        <w:t xml:space="preserve"> </w:t>
      </w:r>
      <w:r w:rsidR="00C40E2B" w:rsidRPr="00C40E2B">
        <w:t>Think about:</w:t>
      </w:r>
    </w:p>
    <w:p w:rsidR="006D283A" w:rsidRDefault="006D283A" w:rsidP="006D283A">
      <w:pPr>
        <w:ind w:left="720"/>
      </w:pPr>
    </w:p>
    <w:p w:rsidR="007360FC" w:rsidRPr="00C40E2B" w:rsidRDefault="00C40E2B" w:rsidP="006D283A">
      <w:pPr>
        <w:ind w:left="720"/>
      </w:pPr>
      <w:r w:rsidRPr="00C40E2B">
        <w:t>Purpose</w:t>
      </w:r>
    </w:p>
    <w:p w:rsidR="006D283A" w:rsidRDefault="006D283A" w:rsidP="006D283A">
      <w:pPr>
        <w:ind w:left="720"/>
      </w:pPr>
    </w:p>
    <w:p w:rsidR="007360FC" w:rsidRPr="00C40E2B" w:rsidRDefault="00C40E2B" w:rsidP="006D283A">
      <w:pPr>
        <w:ind w:left="720"/>
      </w:pPr>
      <w:r w:rsidRPr="00C40E2B">
        <w:t>Content</w:t>
      </w:r>
    </w:p>
    <w:p w:rsidR="006D283A" w:rsidRDefault="006D283A" w:rsidP="006D283A">
      <w:pPr>
        <w:ind w:left="720"/>
      </w:pPr>
    </w:p>
    <w:p w:rsidR="007360FC" w:rsidRPr="00C40E2B" w:rsidRDefault="00C40E2B" w:rsidP="006D283A">
      <w:pPr>
        <w:ind w:left="720"/>
      </w:pPr>
      <w:r w:rsidRPr="00C40E2B">
        <w:t>Structure</w:t>
      </w:r>
      <w:r w:rsidRPr="00C40E2B">
        <w:tab/>
      </w:r>
      <w:r w:rsidRPr="00C40E2B">
        <w:tab/>
        <w:t xml:space="preserve"> </w:t>
      </w:r>
    </w:p>
    <w:p w:rsidR="006D283A" w:rsidRDefault="006D283A">
      <w:pPr>
        <w:rPr>
          <w:sz w:val="32"/>
          <w:u w:val="single"/>
        </w:rPr>
      </w:pPr>
    </w:p>
    <w:p w:rsidR="005167DD" w:rsidRDefault="005167DD">
      <w:pPr>
        <w:rPr>
          <w:sz w:val="32"/>
          <w:u w:val="single"/>
        </w:rPr>
      </w:pPr>
    </w:p>
    <w:p w:rsidR="007360FC" w:rsidRPr="00C40E2B" w:rsidRDefault="00C40E2B" w:rsidP="006D283A">
      <w:pPr>
        <w:pStyle w:val="Heading2"/>
      </w:pPr>
      <w:r w:rsidRPr="00C40E2B">
        <w:t xml:space="preserve">Similarities </w:t>
      </w:r>
    </w:p>
    <w:p w:rsidR="007360FC" w:rsidRPr="00C40E2B" w:rsidRDefault="005167DD" w:rsidP="006D283A">
      <w:r w:rsidRPr="00063B45">
        <w:rPr>
          <w:color w:val="FF0000"/>
        </w:rPr>
        <w:sym w:font="Wingdings" w:char="F038"/>
      </w:r>
      <w:r>
        <w:rPr>
          <w:color w:val="FF0000"/>
        </w:rPr>
        <w:t xml:space="preserve"> </w:t>
      </w:r>
      <w:r w:rsidR="00C40E2B" w:rsidRPr="00C40E2B">
        <w:t>Both Have:</w:t>
      </w:r>
    </w:p>
    <w:p w:rsidR="006D283A" w:rsidRDefault="006D283A" w:rsidP="006D283A">
      <w:pPr>
        <w:ind w:left="720"/>
      </w:pPr>
    </w:p>
    <w:p w:rsidR="007360FC" w:rsidRPr="00C40E2B" w:rsidRDefault="005167DD" w:rsidP="006D283A">
      <w:pPr>
        <w:ind w:left="720"/>
      </w:pPr>
      <w:r w:rsidRPr="00063B45">
        <w:rPr>
          <w:color w:val="FF0000"/>
        </w:rPr>
        <w:sym w:font="Wingdings" w:char="F038"/>
      </w:r>
      <w:r>
        <w:rPr>
          <w:color w:val="FF0000"/>
        </w:rPr>
        <w:t xml:space="preserve"> </w:t>
      </w:r>
      <w:r w:rsidR="00C40E2B" w:rsidRPr="00C40E2B">
        <w:t>A main topic / subject</w:t>
      </w:r>
    </w:p>
    <w:p w:rsidR="006D283A" w:rsidRDefault="006D283A" w:rsidP="006D283A">
      <w:pPr>
        <w:ind w:left="720"/>
      </w:pPr>
    </w:p>
    <w:p w:rsidR="007360FC" w:rsidRPr="00C40E2B" w:rsidRDefault="005167DD" w:rsidP="006D283A">
      <w:pPr>
        <w:ind w:left="720"/>
      </w:pPr>
      <w:r w:rsidRPr="00063B45">
        <w:rPr>
          <w:color w:val="FF0000"/>
        </w:rPr>
        <w:sym w:font="Wingdings" w:char="F038"/>
      </w:r>
      <w:r>
        <w:rPr>
          <w:color w:val="FF0000"/>
        </w:rPr>
        <w:t xml:space="preserve"> </w:t>
      </w:r>
      <w:r w:rsidR="00C40E2B" w:rsidRPr="00C40E2B">
        <w:t>Referencing</w:t>
      </w:r>
    </w:p>
    <w:p w:rsidR="006D283A" w:rsidRDefault="006D283A" w:rsidP="006D283A">
      <w:pPr>
        <w:ind w:left="720"/>
      </w:pPr>
    </w:p>
    <w:p w:rsidR="007360FC" w:rsidRPr="00C40E2B" w:rsidRDefault="005167DD" w:rsidP="006D283A">
      <w:pPr>
        <w:ind w:left="720"/>
      </w:pPr>
      <w:r w:rsidRPr="00063B45">
        <w:rPr>
          <w:color w:val="FF0000"/>
        </w:rPr>
        <w:sym w:font="Wingdings" w:char="F038"/>
      </w:r>
      <w:r>
        <w:rPr>
          <w:color w:val="FF0000"/>
        </w:rPr>
        <w:t xml:space="preserve"> </w:t>
      </w:r>
      <w:r w:rsidR="00C40E2B" w:rsidRPr="00C40E2B">
        <w:t>A set structure</w:t>
      </w:r>
    </w:p>
    <w:p w:rsidR="006D283A" w:rsidRDefault="006D283A" w:rsidP="006D283A">
      <w:pPr>
        <w:ind w:left="720"/>
      </w:pPr>
    </w:p>
    <w:p w:rsidR="007360FC" w:rsidRPr="00C40E2B" w:rsidRDefault="005167DD" w:rsidP="006D283A">
      <w:pPr>
        <w:ind w:left="720"/>
      </w:pPr>
      <w:r w:rsidRPr="00063B45">
        <w:rPr>
          <w:color w:val="FF0000"/>
        </w:rPr>
        <w:sym w:font="Wingdings" w:char="F038"/>
      </w:r>
      <w:r>
        <w:rPr>
          <w:color w:val="FF0000"/>
        </w:rPr>
        <w:t xml:space="preserve"> </w:t>
      </w:r>
      <w:r w:rsidR="00C40E2B" w:rsidRPr="00C40E2B">
        <w:t xml:space="preserve">Correct academic writing. </w:t>
      </w:r>
    </w:p>
    <w:p w:rsidR="006D283A" w:rsidRDefault="006D283A">
      <w:pPr>
        <w:rPr>
          <w:sz w:val="32"/>
          <w:u w:val="single"/>
        </w:rPr>
      </w:pPr>
    </w:p>
    <w:p w:rsidR="005167DD" w:rsidRDefault="005167DD">
      <w:pPr>
        <w:rPr>
          <w:sz w:val="32"/>
          <w:u w:val="single"/>
        </w:rPr>
      </w:pPr>
      <w:r>
        <w:br w:type="page"/>
      </w:r>
    </w:p>
    <w:p w:rsidR="007360FC" w:rsidRPr="00C40E2B" w:rsidRDefault="00C40E2B" w:rsidP="006D283A">
      <w:pPr>
        <w:pStyle w:val="Heading2"/>
      </w:pPr>
      <w:r w:rsidRPr="00C40E2B">
        <w:lastRenderedPageBreak/>
        <w:t>Differences</w:t>
      </w:r>
    </w:p>
    <w:p w:rsidR="005167DD" w:rsidRPr="00C40E2B" w:rsidRDefault="005167DD" w:rsidP="005167DD">
      <w:pPr>
        <w:pStyle w:val="Heading3"/>
      </w:pPr>
      <w:r w:rsidRPr="00063B45">
        <w:rPr>
          <w:color w:val="FF0000"/>
        </w:rPr>
        <w:sym w:font="Wingdings" w:char="F038"/>
      </w:r>
      <w:r>
        <w:rPr>
          <w:color w:val="FF0000"/>
        </w:rPr>
        <w:t xml:space="preserve"> </w:t>
      </w:r>
      <w:r>
        <w:t xml:space="preserve">Essays / </w:t>
      </w:r>
      <w:r w:rsidRPr="00C40E2B">
        <w:t>Reports</w:t>
      </w:r>
    </w:p>
    <w:p w:rsidR="00C40E2B" w:rsidRPr="00C40E2B" w:rsidRDefault="00C40E2B" w:rsidP="006D283A">
      <w:pPr>
        <w:pStyle w:val="Heading3"/>
      </w:pPr>
    </w:p>
    <w:p w:rsidR="005167DD" w:rsidRPr="00C40E2B" w:rsidRDefault="005167DD" w:rsidP="005167DD">
      <w:r w:rsidRPr="00063B45">
        <w:rPr>
          <w:color w:val="FF0000"/>
        </w:rPr>
        <w:sym w:font="Wingdings" w:char="F038"/>
      </w:r>
      <w:r>
        <w:rPr>
          <w:color w:val="FF0000"/>
        </w:rPr>
        <w:t xml:space="preserve"> </w:t>
      </w:r>
      <w:r w:rsidR="00C40E2B" w:rsidRPr="00C40E2B">
        <w:t>Study a topic in depth</w:t>
      </w:r>
      <w:r>
        <w:t xml:space="preserve"> / </w:t>
      </w:r>
      <w:r w:rsidRPr="00C40E2B">
        <w:t>Study more wide ranging issues</w:t>
      </w:r>
    </w:p>
    <w:p w:rsidR="007360FC" w:rsidRPr="00C40E2B" w:rsidRDefault="007360FC" w:rsidP="006D283A">
      <w:pPr>
        <w:ind w:left="360"/>
      </w:pPr>
    </w:p>
    <w:p w:rsidR="006D283A" w:rsidRDefault="006D283A" w:rsidP="006D283A">
      <w:pPr>
        <w:ind w:left="360"/>
      </w:pPr>
    </w:p>
    <w:p w:rsidR="005167DD" w:rsidRPr="00C40E2B" w:rsidRDefault="005167DD" w:rsidP="005167DD">
      <w:r w:rsidRPr="00063B45">
        <w:rPr>
          <w:color w:val="FF0000"/>
        </w:rPr>
        <w:sym w:font="Wingdings" w:char="F038"/>
      </w:r>
      <w:r>
        <w:rPr>
          <w:color w:val="FF0000"/>
        </w:rPr>
        <w:t xml:space="preserve"> </w:t>
      </w:r>
      <w:r w:rsidR="00C40E2B" w:rsidRPr="00C40E2B">
        <w:t>Present an argument</w:t>
      </w:r>
      <w:r>
        <w:t xml:space="preserve"> / </w:t>
      </w:r>
      <w:r w:rsidRPr="00C40E2B">
        <w:t>Present findings</w:t>
      </w:r>
    </w:p>
    <w:p w:rsidR="007360FC" w:rsidRPr="00C40E2B" w:rsidRDefault="007360FC" w:rsidP="006D283A">
      <w:pPr>
        <w:ind w:left="360"/>
      </w:pPr>
    </w:p>
    <w:p w:rsidR="006D283A" w:rsidRDefault="006D283A" w:rsidP="006D283A">
      <w:pPr>
        <w:ind w:left="360"/>
      </w:pPr>
    </w:p>
    <w:p w:rsidR="005167DD" w:rsidRPr="00C40E2B" w:rsidRDefault="005167DD" w:rsidP="005167DD">
      <w:r w:rsidRPr="00063B45">
        <w:rPr>
          <w:color w:val="FF0000"/>
        </w:rPr>
        <w:sym w:font="Wingdings" w:char="F038"/>
      </w:r>
      <w:r>
        <w:rPr>
          <w:color w:val="FF0000"/>
        </w:rPr>
        <w:t xml:space="preserve"> </w:t>
      </w:r>
      <w:r w:rsidR="00C40E2B" w:rsidRPr="00C40E2B">
        <w:t>Arranged in paragraphs</w:t>
      </w:r>
      <w:r>
        <w:t xml:space="preserve"> /</w:t>
      </w:r>
      <w:r w:rsidRPr="005167DD">
        <w:t xml:space="preserve"> </w:t>
      </w:r>
      <w:r w:rsidRPr="00C40E2B">
        <w:t>Arranged in sections</w:t>
      </w:r>
    </w:p>
    <w:p w:rsidR="007360FC" w:rsidRPr="00C40E2B" w:rsidRDefault="007360FC" w:rsidP="006D283A">
      <w:pPr>
        <w:ind w:left="360"/>
      </w:pPr>
    </w:p>
    <w:p w:rsidR="006D283A" w:rsidRDefault="006D283A" w:rsidP="006D283A">
      <w:pPr>
        <w:ind w:left="360"/>
      </w:pPr>
    </w:p>
    <w:p w:rsidR="005167DD" w:rsidRPr="00C40E2B" w:rsidRDefault="005167DD" w:rsidP="005167DD">
      <w:r w:rsidRPr="00063B45">
        <w:rPr>
          <w:color w:val="FF0000"/>
        </w:rPr>
        <w:sym w:font="Wingdings" w:char="F038"/>
      </w:r>
      <w:r>
        <w:rPr>
          <w:color w:val="FF0000"/>
        </w:rPr>
        <w:t xml:space="preserve"> </w:t>
      </w:r>
      <w:r w:rsidR="00C40E2B" w:rsidRPr="00C40E2B">
        <w:t>Draw conclusions</w:t>
      </w:r>
      <w:r>
        <w:t xml:space="preserve"> / </w:t>
      </w:r>
      <w:r w:rsidRPr="00C40E2B">
        <w:t>Make recommendations</w:t>
      </w:r>
    </w:p>
    <w:p w:rsidR="007360FC" w:rsidRPr="00C40E2B" w:rsidRDefault="007360FC" w:rsidP="006D283A">
      <w:pPr>
        <w:ind w:left="360"/>
      </w:pPr>
    </w:p>
    <w:p w:rsidR="006D283A" w:rsidRDefault="006D283A" w:rsidP="006D283A">
      <w:pPr>
        <w:ind w:left="360"/>
      </w:pPr>
    </w:p>
    <w:p w:rsidR="005167DD" w:rsidRPr="00C40E2B" w:rsidRDefault="005167DD" w:rsidP="005167DD">
      <w:r w:rsidRPr="00063B45">
        <w:rPr>
          <w:color w:val="FF0000"/>
        </w:rPr>
        <w:sym w:font="Wingdings" w:char="F038"/>
      </w:r>
      <w:r>
        <w:rPr>
          <w:color w:val="FF0000"/>
        </w:rPr>
        <w:t xml:space="preserve"> </w:t>
      </w:r>
      <w:r w:rsidR="00C40E2B" w:rsidRPr="00C40E2B">
        <w:t>Usually asked to compare or discuss</w:t>
      </w:r>
      <w:r>
        <w:t xml:space="preserve"> / </w:t>
      </w:r>
      <w:r w:rsidRPr="00C40E2B">
        <w:t>Usually asked to analyse or evaluate</w:t>
      </w:r>
    </w:p>
    <w:p w:rsidR="007360FC" w:rsidRPr="00C40E2B" w:rsidRDefault="007360FC" w:rsidP="006D283A">
      <w:pPr>
        <w:ind w:left="360"/>
      </w:pPr>
    </w:p>
    <w:p w:rsidR="006D283A" w:rsidRDefault="006D283A" w:rsidP="006D283A">
      <w:pPr>
        <w:ind w:left="360"/>
      </w:pPr>
    </w:p>
    <w:p w:rsidR="006D283A" w:rsidRDefault="006D283A" w:rsidP="006D283A">
      <w:pPr>
        <w:ind w:left="360"/>
      </w:pPr>
    </w:p>
    <w:p w:rsidR="006D283A" w:rsidRDefault="006D283A" w:rsidP="006D283A">
      <w:pPr>
        <w:ind w:left="360"/>
      </w:pPr>
    </w:p>
    <w:p w:rsidR="007360FC" w:rsidRPr="00C40E2B" w:rsidRDefault="00C40E2B" w:rsidP="006D283A">
      <w:pPr>
        <w:pStyle w:val="Heading2"/>
      </w:pPr>
      <w:r w:rsidRPr="00C40E2B">
        <w:t>Remember to</w:t>
      </w:r>
    </w:p>
    <w:p w:rsidR="007360FC" w:rsidRPr="006D283A" w:rsidRDefault="005167DD" w:rsidP="006D283A">
      <w:r w:rsidRPr="00063B45">
        <w:rPr>
          <w:color w:val="FF0000"/>
        </w:rPr>
        <w:sym w:font="Wingdings" w:char="F038"/>
      </w:r>
      <w:r>
        <w:rPr>
          <w:color w:val="FF0000"/>
        </w:rPr>
        <w:t xml:space="preserve"> </w:t>
      </w:r>
      <w:r w:rsidR="00C40E2B" w:rsidRPr="006D283A">
        <w:t>Clarify what is expected</w:t>
      </w:r>
    </w:p>
    <w:p w:rsidR="006D283A" w:rsidRDefault="006D283A" w:rsidP="006D283A"/>
    <w:p w:rsidR="007360FC" w:rsidRPr="006D283A" w:rsidRDefault="005167DD" w:rsidP="006D283A">
      <w:r w:rsidRPr="00063B45">
        <w:rPr>
          <w:color w:val="FF0000"/>
        </w:rPr>
        <w:sym w:font="Wingdings" w:char="F038"/>
      </w:r>
      <w:r>
        <w:rPr>
          <w:color w:val="FF0000"/>
        </w:rPr>
        <w:t xml:space="preserve"> </w:t>
      </w:r>
      <w:r w:rsidR="00C40E2B" w:rsidRPr="006D283A">
        <w:t>Decide on a logical and clear way in which to structure the report</w:t>
      </w:r>
    </w:p>
    <w:p w:rsidR="006D283A" w:rsidRDefault="006D283A" w:rsidP="006D283A"/>
    <w:p w:rsidR="007360FC" w:rsidRPr="006D283A" w:rsidRDefault="005167DD" w:rsidP="006D283A">
      <w:r w:rsidRPr="00063B45">
        <w:rPr>
          <w:color w:val="FF0000"/>
        </w:rPr>
        <w:sym w:font="Wingdings" w:char="F038"/>
      </w:r>
      <w:r>
        <w:rPr>
          <w:color w:val="FF0000"/>
        </w:rPr>
        <w:t xml:space="preserve"> </w:t>
      </w:r>
      <w:r w:rsidR="00C40E2B" w:rsidRPr="006D283A">
        <w:t>Follow a sequence of headings and sub-headings</w:t>
      </w:r>
    </w:p>
    <w:p w:rsidR="006D283A" w:rsidRDefault="006D283A" w:rsidP="006D283A"/>
    <w:p w:rsidR="007360FC" w:rsidRPr="006D283A" w:rsidRDefault="005167DD" w:rsidP="006D283A">
      <w:r w:rsidRPr="00063B45">
        <w:rPr>
          <w:color w:val="FF0000"/>
        </w:rPr>
        <w:sym w:font="Wingdings" w:char="F038"/>
      </w:r>
      <w:r>
        <w:rPr>
          <w:color w:val="FF0000"/>
        </w:rPr>
        <w:t xml:space="preserve"> </w:t>
      </w:r>
      <w:r w:rsidR="00C40E2B" w:rsidRPr="006D283A">
        <w:t>Use headings that are clear and helpful, making it easy for the reader to find information</w:t>
      </w:r>
    </w:p>
    <w:p w:rsidR="006D283A" w:rsidRDefault="006D283A" w:rsidP="006D283A"/>
    <w:p w:rsidR="007360FC" w:rsidRPr="006D283A" w:rsidRDefault="005167DD" w:rsidP="006D283A">
      <w:r w:rsidRPr="00063B45">
        <w:rPr>
          <w:color w:val="FF0000"/>
        </w:rPr>
        <w:sym w:font="Wingdings" w:char="F038"/>
      </w:r>
      <w:r>
        <w:rPr>
          <w:color w:val="FF0000"/>
        </w:rPr>
        <w:t xml:space="preserve"> </w:t>
      </w:r>
      <w:r w:rsidR="00C40E2B" w:rsidRPr="006D283A">
        <w:t>Write in an academic manner</w:t>
      </w:r>
    </w:p>
    <w:p w:rsidR="00C40E2B" w:rsidRDefault="00C40E2B" w:rsidP="00DF3204"/>
    <w:sectPr w:rsidR="00C40E2B" w:rsidSect="00601D5E">
      <w:type w:val="continuous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55480"/>
    <w:multiLevelType w:val="hybridMultilevel"/>
    <w:tmpl w:val="FEEC488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1A880A72"/>
    <w:multiLevelType w:val="hybridMultilevel"/>
    <w:tmpl w:val="AFBAFE16"/>
    <w:lvl w:ilvl="0" w:tplc="415856B0">
      <w:start w:val="1"/>
      <w:numFmt w:val="bullet"/>
      <w:lvlText w:val=""/>
      <w:lvlJc w:val="left"/>
      <w:pPr>
        <w:tabs>
          <w:tab w:val="num" w:pos="1004"/>
        </w:tabs>
        <w:ind w:left="1004" w:hanging="284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">
    <w:nsid w:val="1B8E57D8"/>
    <w:multiLevelType w:val="hybridMultilevel"/>
    <w:tmpl w:val="04DCB478"/>
    <w:lvl w:ilvl="0" w:tplc="1352B2F6">
      <w:start w:val="1"/>
      <w:numFmt w:val="decimal"/>
      <w:lvlText w:val="%1."/>
      <w:lvlJc w:val="left"/>
      <w:pPr>
        <w:tabs>
          <w:tab w:val="num" w:pos="1275"/>
        </w:tabs>
        <w:ind w:left="1275" w:hanging="375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1BA70B6E"/>
    <w:multiLevelType w:val="hybridMultilevel"/>
    <w:tmpl w:val="3B4C585C"/>
    <w:lvl w:ilvl="0" w:tplc="311435D4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C7C0AC8" w:tentative="1">
      <w:start w:val="1"/>
      <w:numFmt w:val="bullet"/>
      <w:lvlText w:val="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EB829CC" w:tentative="1">
      <w:start w:val="1"/>
      <w:numFmt w:val="bullet"/>
      <w:lvlText w:val="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82EE04C" w:tentative="1">
      <w:start w:val="1"/>
      <w:numFmt w:val="bullet"/>
      <w:lvlText w:val="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196712C" w:tentative="1">
      <w:start w:val="1"/>
      <w:numFmt w:val="bullet"/>
      <w:lvlText w:val="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3AE3B32" w:tentative="1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0A44DFE" w:tentative="1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C18E80E" w:tentative="1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728BF02" w:tentative="1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D3B2133"/>
    <w:multiLevelType w:val="hybridMultilevel"/>
    <w:tmpl w:val="C1B025D6"/>
    <w:lvl w:ilvl="0" w:tplc="415856B0">
      <w:start w:val="1"/>
      <w:numFmt w:val="bullet"/>
      <w:lvlText w:val=""/>
      <w:lvlJc w:val="left"/>
      <w:pPr>
        <w:tabs>
          <w:tab w:val="num" w:pos="1004"/>
        </w:tabs>
        <w:ind w:left="1004" w:hanging="284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5">
    <w:nsid w:val="3E0518AB"/>
    <w:multiLevelType w:val="hybridMultilevel"/>
    <w:tmpl w:val="CE9CB23C"/>
    <w:lvl w:ilvl="0" w:tplc="222AF856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1A4A630">
      <w:start w:val="1293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2DE3AEE" w:tentative="1">
      <w:start w:val="1"/>
      <w:numFmt w:val="bullet"/>
      <w:lvlText w:val="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80CA8F2" w:tentative="1">
      <w:start w:val="1"/>
      <w:numFmt w:val="bullet"/>
      <w:lvlText w:val="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66A7CA2" w:tentative="1">
      <w:start w:val="1"/>
      <w:numFmt w:val="bullet"/>
      <w:lvlText w:val="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A0E7562" w:tentative="1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F0E6BD6" w:tentative="1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2F0CF46" w:tentative="1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C44AAA8" w:tentative="1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54D77B6B"/>
    <w:multiLevelType w:val="hybridMultilevel"/>
    <w:tmpl w:val="FABCA0D8"/>
    <w:lvl w:ilvl="0" w:tplc="EEC0E5F0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5A0F15E">
      <w:start w:val="1293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26AB418" w:tentative="1">
      <w:start w:val="1"/>
      <w:numFmt w:val="bullet"/>
      <w:lvlText w:val="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E689C2A" w:tentative="1">
      <w:start w:val="1"/>
      <w:numFmt w:val="bullet"/>
      <w:lvlText w:val="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6D83F00" w:tentative="1">
      <w:start w:val="1"/>
      <w:numFmt w:val="bullet"/>
      <w:lvlText w:val="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3BA4236" w:tentative="1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7047F6A" w:tentative="1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01C1B2E" w:tentative="1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5207662" w:tentative="1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743A32AE"/>
    <w:multiLevelType w:val="hybridMultilevel"/>
    <w:tmpl w:val="000C2FBA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6DA6B14"/>
    <w:multiLevelType w:val="hybridMultilevel"/>
    <w:tmpl w:val="7248CB92"/>
    <w:lvl w:ilvl="0" w:tplc="1A26AD28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6841A54" w:tentative="1">
      <w:start w:val="1"/>
      <w:numFmt w:val="bullet"/>
      <w:lvlText w:val="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C8E367C" w:tentative="1">
      <w:start w:val="1"/>
      <w:numFmt w:val="bullet"/>
      <w:lvlText w:val="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F4A4120" w:tentative="1">
      <w:start w:val="1"/>
      <w:numFmt w:val="bullet"/>
      <w:lvlText w:val="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7049A62" w:tentative="1">
      <w:start w:val="1"/>
      <w:numFmt w:val="bullet"/>
      <w:lvlText w:val="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D2AEC5A" w:tentative="1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BAC30B6" w:tentative="1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A1AD72A" w:tentative="1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108A66C" w:tentative="1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7A893C28"/>
    <w:multiLevelType w:val="hybridMultilevel"/>
    <w:tmpl w:val="2B3CF57A"/>
    <w:lvl w:ilvl="0" w:tplc="E0E2FD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580C78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C3A04C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85269C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6F22FF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D52B96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09A379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DE4BA2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6AA6D4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</w:num>
  <w:num w:numId="2">
    <w:abstractNumId w:val="7"/>
  </w:num>
  <w:num w:numId="3">
    <w:abstractNumId w:val="2"/>
  </w:num>
  <w:num w:numId="4">
    <w:abstractNumId w:val="1"/>
  </w:num>
  <w:num w:numId="5">
    <w:abstractNumId w:val="4"/>
  </w:num>
  <w:num w:numId="6">
    <w:abstractNumId w:val="5"/>
  </w:num>
  <w:num w:numId="7">
    <w:abstractNumId w:val="6"/>
  </w:num>
  <w:num w:numId="8">
    <w:abstractNumId w:val="3"/>
  </w:num>
  <w:num w:numId="9">
    <w:abstractNumId w:val="8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45"/>
  <w:attachedTemplate r:id="rId1"/>
  <w:stylePaneFormatFilter w:val="3F01"/>
  <w:defaultTabStop w:val="720"/>
  <w:drawingGridHorizontalSpacing w:val="120"/>
  <w:displayHorizontalDrawingGridEvery w:val="2"/>
  <w:displayVerticalDrawingGridEvery w:val="2"/>
  <w:characterSpacingControl w:val="doNotCompress"/>
  <w:compat/>
  <w:rsids>
    <w:rsidRoot w:val="00C40E2B"/>
    <w:rsid w:val="00025CEB"/>
    <w:rsid w:val="00033EDF"/>
    <w:rsid w:val="00063B45"/>
    <w:rsid w:val="00115CCE"/>
    <w:rsid w:val="001A6559"/>
    <w:rsid w:val="0022527F"/>
    <w:rsid w:val="002268ED"/>
    <w:rsid w:val="002B7DD9"/>
    <w:rsid w:val="00321F52"/>
    <w:rsid w:val="00322FB4"/>
    <w:rsid w:val="00381A5F"/>
    <w:rsid w:val="003B2A02"/>
    <w:rsid w:val="00400085"/>
    <w:rsid w:val="00486111"/>
    <w:rsid w:val="004C5088"/>
    <w:rsid w:val="004E2CF2"/>
    <w:rsid w:val="005167DD"/>
    <w:rsid w:val="005233A1"/>
    <w:rsid w:val="00537664"/>
    <w:rsid w:val="00557BFE"/>
    <w:rsid w:val="00566D48"/>
    <w:rsid w:val="00601D5E"/>
    <w:rsid w:val="006434E7"/>
    <w:rsid w:val="006966B2"/>
    <w:rsid w:val="006A1E3D"/>
    <w:rsid w:val="006D283A"/>
    <w:rsid w:val="006E335C"/>
    <w:rsid w:val="006F2E55"/>
    <w:rsid w:val="007360FC"/>
    <w:rsid w:val="0074695D"/>
    <w:rsid w:val="00757D0F"/>
    <w:rsid w:val="00773F02"/>
    <w:rsid w:val="00822CAE"/>
    <w:rsid w:val="0083509F"/>
    <w:rsid w:val="00841FAB"/>
    <w:rsid w:val="008611FA"/>
    <w:rsid w:val="009122C8"/>
    <w:rsid w:val="00940BE2"/>
    <w:rsid w:val="0099541A"/>
    <w:rsid w:val="00A652D1"/>
    <w:rsid w:val="00B071A1"/>
    <w:rsid w:val="00B35E2D"/>
    <w:rsid w:val="00C40E2B"/>
    <w:rsid w:val="00C44B0E"/>
    <w:rsid w:val="00D27719"/>
    <w:rsid w:val="00DF3204"/>
    <w:rsid w:val="00E207FB"/>
    <w:rsid w:val="00E323F8"/>
    <w:rsid w:val="00EB1C42"/>
    <w:rsid w:val="00F028BB"/>
    <w:rsid w:val="00F669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41FAB"/>
    <w:rPr>
      <w:rFonts w:ascii="Verdana" w:hAnsi="Verdana"/>
      <w:color w:val="000000"/>
      <w:sz w:val="28"/>
    </w:rPr>
  </w:style>
  <w:style w:type="paragraph" w:styleId="Heading1">
    <w:name w:val="heading 1"/>
    <w:basedOn w:val="Normal"/>
    <w:next w:val="Normal"/>
    <w:qFormat/>
    <w:rsid w:val="00841FAB"/>
    <w:pPr>
      <w:outlineLvl w:val="0"/>
    </w:pPr>
    <w:rPr>
      <w:b/>
      <w:sz w:val="36"/>
    </w:rPr>
  </w:style>
  <w:style w:type="paragraph" w:styleId="Heading2">
    <w:name w:val="heading 2"/>
    <w:basedOn w:val="Normal"/>
    <w:next w:val="Normal"/>
    <w:qFormat/>
    <w:rsid w:val="00841FAB"/>
    <w:pPr>
      <w:spacing w:before="240" w:after="240"/>
      <w:outlineLvl w:val="1"/>
    </w:pPr>
    <w:rPr>
      <w:sz w:val="32"/>
      <w:u w:val="single"/>
    </w:rPr>
  </w:style>
  <w:style w:type="paragraph" w:styleId="Heading3">
    <w:name w:val="heading 3"/>
    <w:basedOn w:val="Normal"/>
    <w:next w:val="Normal"/>
    <w:qFormat/>
    <w:rsid w:val="006D283A"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A1E3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133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73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65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93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374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605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746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558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316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4732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265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618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298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4844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453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839710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614406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64827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507740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159805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6791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8383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240693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742267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581915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3746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369100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260576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465643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04161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0414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614991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46835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144939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047297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577381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503295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103259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48389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335106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681050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16049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298794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16713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835046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47161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060991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147298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0166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124596">
          <w:marLeft w:val="116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42475">
          <w:marLeft w:val="116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459807">
          <w:marLeft w:val="116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926390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264151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752616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251838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97808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882719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837299">
          <w:marLeft w:val="116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234768">
          <w:marLeft w:val="116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782813">
          <w:marLeft w:val="116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82101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25587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129650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631672">
          <w:marLeft w:val="116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330699">
          <w:marLeft w:val="116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525918">
          <w:marLeft w:val="116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15089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593982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545050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093798">
          <w:marLeft w:val="806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95594">
          <w:marLeft w:val="14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998859">
          <w:marLeft w:val="14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18304">
          <w:marLeft w:val="14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0900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369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21060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09880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51311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29730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58710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051898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08059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334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8795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32899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87456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600909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26223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829478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867331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434793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196259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8757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473048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136399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394578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015611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2925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262357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701452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032797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19159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101069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388125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460355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760260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335807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014738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320669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865834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065101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637257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536245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078512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04905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464151">
          <w:marLeft w:val="116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254510">
          <w:marLeft w:val="116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08394">
          <w:marLeft w:val="116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82938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914973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854651">
          <w:marLeft w:val="116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115821">
          <w:marLeft w:val="116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613133">
          <w:marLeft w:val="116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119594">
          <w:marLeft w:val="116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156843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43435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24036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03482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95343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3706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03325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6649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50883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3259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81752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591402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268695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547998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957668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778775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870887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432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0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643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801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532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028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309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018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283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8066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976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375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111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7679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097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913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706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249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581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920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950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437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3969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206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070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4390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033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6850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964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20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563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303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6120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01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6605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978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475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831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449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889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848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862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65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252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8249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374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447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176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21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H:\Notes%20Templat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Notes Template</Template>
  <TotalTime>23</TotalTime>
  <Pages>10</Pages>
  <Words>862</Words>
  <Characters>4352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sc-gr</dc:creator>
  <cp:keywords/>
  <dc:description/>
  <cp:lastModifiedBy>sc-gr</cp:lastModifiedBy>
  <cp:revision>5</cp:revision>
  <cp:lastPrinted>2010-09-27T23:57:00Z</cp:lastPrinted>
  <dcterms:created xsi:type="dcterms:W3CDTF">2010-11-02T10:45:00Z</dcterms:created>
  <dcterms:modified xsi:type="dcterms:W3CDTF">2010-11-02T11:18:00Z</dcterms:modified>
</cp:coreProperties>
</file>