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5000" w:type="pct"/>
        <w:jc w:val="center"/>
        <w:tblLayout w:type="fixed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721"/>
        <w:gridCol w:w="3603"/>
        <w:gridCol w:w="720"/>
        <w:gridCol w:w="5043"/>
        <w:gridCol w:w="5033"/>
      </w:tblGrid>
      <w:tr w:rsidR="008D78A3" w14:paraId="6CEBBED1" w14:textId="77777777" w:rsidTr="00C7050E">
        <w:trPr>
          <w:trHeight w:val="270"/>
          <w:jc w:val="center"/>
        </w:trPr>
        <w:tc>
          <w:tcPr>
            <w:tcW w:w="720" w:type="dxa"/>
          </w:tcPr>
          <w:p w14:paraId="57AF9484" w14:textId="77777777" w:rsidR="008D78A3" w:rsidRDefault="008D78A3">
            <w:pPr>
              <w:spacing w:after="0" w:line="240" w:lineRule="auto"/>
            </w:pPr>
            <w:bookmarkStart w:id="0" w:name="_Hlk516410281"/>
          </w:p>
        </w:tc>
        <w:tc>
          <w:tcPr>
            <w:tcW w:w="3600" w:type="dxa"/>
            <w:vMerge w:val="restart"/>
            <w:shd w:val="clear" w:color="auto" w:fill="262626" w:themeFill="text1" w:themeFillTint="D9"/>
          </w:tcPr>
          <w:p w14:paraId="05E1735C" w14:textId="77777777" w:rsidR="008B451F" w:rsidRPr="008B451F" w:rsidRDefault="008B451F" w:rsidP="009D7952">
            <w:pPr>
              <w:pStyle w:val="Heading1"/>
              <w:rPr>
                <w:sz w:val="18"/>
              </w:rPr>
            </w:pPr>
          </w:p>
          <w:p w14:paraId="3513427A" w14:textId="77777777" w:rsidR="008D78A3" w:rsidRDefault="008D78A3" w:rsidP="009D7952">
            <w:pPr>
              <w:pStyle w:val="Heading1"/>
            </w:pPr>
            <w:r>
              <w:drawing>
                <wp:inline distT="0" distB="0" distL="0" distR="0" wp14:anchorId="6B7FDAC0" wp14:editId="22F7DB8E">
                  <wp:extent cx="304800" cy="304800"/>
                  <wp:effectExtent l="0" t="0" r="0" b="0"/>
                  <wp:docPr id="14" name="Picture 14" descr="ForkAndKnif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raphic 202" descr="ForkAndKnif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2174" r="-217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04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EEA02AF" w14:textId="7AA4BC25" w:rsidR="008D78A3" w:rsidRPr="006030A1" w:rsidRDefault="00C14498" w:rsidP="008B451F">
            <w:pPr>
              <w:pStyle w:val="Heading1"/>
              <w:shd w:val="clear" w:color="auto" w:fill="262626" w:themeFill="text1" w:themeFillTint="D9"/>
            </w:pPr>
            <w:r>
              <w:t>Trinity Greetings</w:t>
            </w:r>
          </w:p>
          <w:p w14:paraId="547981ED" w14:textId="77777777" w:rsidR="008D78A3" w:rsidRDefault="00C14498" w:rsidP="00C14498">
            <w:pPr>
              <w:jc w:val="center"/>
              <w:rPr>
                <w:i/>
                <w:iCs/>
                <w:sz w:val="44"/>
                <w:szCs w:val="44"/>
              </w:rPr>
            </w:pPr>
            <w:r w:rsidRPr="00C14498">
              <w:rPr>
                <w:i/>
                <w:iCs/>
                <w:sz w:val="44"/>
                <w:szCs w:val="44"/>
              </w:rPr>
              <w:t xml:space="preserve">We wish you a happy and healthy New Year and a Merry Christmas. </w:t>
            </w:r>
            <w:r>
              <w:rPr>
                <w:i/>
                <w:iCs/>
                <w:sz w:val="44"/>
                <w:szCs w:val="44"/>
              </w:rPr>
              <w:t>We</w:t>
            </w:r>
            <w:r w:rsidRPr="00C14498">
              <w:rPr>
                <w:i/>
                <w:iCs/>
                <w:sz w:val="44"/>
                <w:szCs w:val="44"/>
              </w:rPr>
              <w:t xml:space="preserve"> hope you and your loved ones have a wonderful holiday season and a prosperous new year. Let's anticipate better times ahead!</w:t>
            </w:r>
          </w:p>
          <w:p w14:paraId="52CBC1B6" w14:textId="224870D1" w:rsidR="00C14498" w:rsidRPr="00C14498" w:rsidRDefault="00C14498" w:rsidP="00C14498">
            <w:pPr>
              <w:jc w:val="center"/>
              <w:rPr>
                <w:i/>
                <w:iCs/>
                <w:sz w:val="44"/>
                <w:szCs w:val="44"/>
              </w:rPr>
            </w:pPr>
          </w:p>
        </w:tc>
        <w:tc>
          <w:tcPr>
            <w:tcW w:w="720" w:type="dxa"/>
          </w:tcPr>
          <w:p w14:paraId="6DD346C5" w14:textId="77777777" w:rsidR="008D78A3" w:rsidRDefault="008D78A3">
            <w:pPr>
              <w:spacing w:after="0" w:line="240" w:lineRule="auto"/>
            </w:pPr>
          </w:p>
        </w:tc>
        <w:tc>
          <w:tcPr>
            <w:tcW w:w="5040" w:type="dxa"/>
          </w:tcPr>
          <w:p w14:paraId="5D4EE3BC" w14:textId="77777777" w:rsidR="008D78A3" w:rsidRDefault="008D78A3">
            <w:pPr>
              <w:spacing w:after="0" w:line="240" w:lineRule="auto"/>
            </w:pPr>
          </w:p>
        </w:tc>
        <w:tc>
          <w:tcPr>
            <w:tcW w:w="5030" w:type="dxa"/>
            <w:vMerge w:val="restart"/>
          </w:tcPr>
          <w:p w14:paraId="368379FD" w14:textId="297951A7" w:rsidR="008D78A3" w:rsidRDefault="00DC4899" w:rsidP="008B451F">
            <w:pPr>
              <w:spacing w:after="0" w:line="240" w:lineRule="auto"/>
              <w:jc w:val="center"/>
            </w:pPr>
            <w:r>
              <w:rPr>
                <w:noProof/>
              </w:rPr>
              <w:drawing>
                <wp:inline distT="0" distB="0" distL="0" distR="0" wp14:anchorId="2E3E49C3" wp14:editId="26A08C5E">
                  <wp:extent cx="914400" cy="914400"/>
                  <wp:effectExtent l="0" t="0" r="0" b="0"/>
                  <wp:docPr id="25" name="Graphic 25" descr="Whole pizza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Graphic 25" descr="Whole pizza with solid fill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914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594CDE">
              <w:rPr>
                <w:noProof/>
              </w:rPr>
              <w:drawing>
                <wp:inline distT="0" distB="0" distL="0" distR="0" wp14:anchorId="5F14E9D8" wp14:editId="405BF8BB">
                  <wp:extent cx="914400" cy="914400"/>
                  <wp:effectExtent l="0" t="0" r="0" b="0"/>
                  <wp:docPr id="23" name="Graphic 23" descr="Chef female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Graphic 23" descr="Chef female outline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914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DC2A80">
              <w:rPr>
                <w:i/>
                <w:iCs/>
                <w:noProof/>
                <w:sz w:val="44"/>
                <w:szCs w:val="44"/>
              </w:rPr>
              <w:drawing>
                <wp:inline distT="0" distB="0" distL="0" distR="0" wp14:anchorId="274DCB1D" wp14:editId="6E75E4A2">
                  <wp:extent cx="914400" cy="914400"/>
                  <wp:effectExtent l="0" t="0" r="0" b="0"/>
                  <wp:docPr id="19" name="Graphic 19" descr="Holiday tre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" name="Graphic 19" descr="Holiday tree with solid fill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6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914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A02309"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59264" behindDoc="0" locked="0" layoutInCell="1" allowOverlap="1" wp14:anchorId="4AD55B50" wp14:editId="5D477A0E">
                      <wp:simplePos x="0" y="0"/>
                      <wp:positionH relativeFrom="column">
                        <wp:posOffset>43</wp:posOffset>
                      </wp:positionH>
                      <wp:positionV relativeFrom="paragraph">
                        <wp:posOffset>1169304</wp:posOffset>
                      </wp:positionV>
                      <wp:extent cx="2360930" cy="1404620"/>
                      <wp:effectExtent l="0" t="0" r="20320" b="27940"/>
                      <wp:wrapSquare wrapText="bothSides"/>
                      <wp:docPr id="2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360930" cy="140462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1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6DF833D" w14:textId="42D51C68" w:rsidR="00A02309" w:rsidRPr="00DC4899" w:rsidRDefault="00CA0AEA">
                                  <w:pPr>
                                    <w:rPr>
                                      <w:rFonts w:ascii="Aharoni" w:hAnsi="Aharoni" w:cs="Aharoni" w:hint="cs"/>
                                      <w:sz w:val="36"/>
                                      <w:szCs w:val="36"/>
                                      <w:lang w:val="en-GB"/>
                                    </w:rPr>
                                  </w:pPr>
                                  <w:r>
                                    <w:rPr>
                                      <w:rFonts w:ascii="Cavolini" w:hAnsi="Cavolini" w:cs="Cavolini"/>
                                      <w:sz w:val="36"/>
                                      <w:szCs w:val="36"/>
                                      <w:lang w:val="en-GB"/>
                                    </w:rPr>
                                    <w:t xml:space="preserve">    </w:t>
                                  </w:r>
                                  <w:r w:rsidRPr="00DC4899">
                                    <w:rPr>
                                      <w:rFonts w:ascii="Aharoni" w:hAnsi="Aharoni" w:cs="Aharoni" w:hint="cs"/>
                                      <w:sz w:val="36"/>
                                      <w:szCs w:val="36"/>
                                      <w:lang w:val="en-GB"/>
                                    </w:rPr>
                                    <w:t>TAKE AWAY    (DELIVEROO, UBER EATS)</w:t>
                                  </w:r>
                                </w:p>
                                <w:p w14:paraId="0526F3A5" w14:textId="462C3824" w:rsidR="00CA0AEA" w:rsidRPr="00DC4899" w:rsidRDefault="00CA0AEA">
                                  <w:pPr>
                                    <w:rPr>
                                      <w:rFonts w:ascii="Aharoni" w:hAnsi="Aharoni" w:cs="Aharoni" w:hint="cs"/>
                                      <w:sz w:val="36"/>
                                      <w:szCs w:val="36"/>
                                      <w:lang w:val="en-GB"/>
                                    </w:rPr>
                                  </w:pPr>
                                  <w:r w:rsidRPr="00DC4899">
                                    <w:rPr>
                                      <w:rFonts w:ascii="Aharoni" w:hAnsi="Aharoni" w:cs="Aharoni" w:hint="cs"/>
                                      <w:sz w:val="36"/>
                                      <w:szCs w:val="36"/>
                                      <w:lang w:val="en-GB"/>
                                    </w:rPr>
                                    <w:t xml:space="preserve">         OR</w:t>
                                  </w:r>
                                </w:p>
                                <w:p w14:paraId="6715710A" w14:textId="6CDB8844" w:rsidR="00CA0AEA" w:rsidRPr="00CA0AEA" w:rsidRDefault="00CA0AEA">
                                  <w:pPr>
                                    <w:rPr>
                                      <w:rFonts w:ascii="Cavolini" w:hAnsi="Cavolini" w:cs="Cavolini"/>
                                      <w:sz w:val="36"/>
                                      <w:szCs w:val="36"/>
                                      <w:lang w:val="en-GB"/>
                                    </w:rPr>
                                  </w:pPr>
                                  <w:r w:rsidRPr="00DC4899">
                                    <w:rPr>
                                      <w:rFonts w:ascii="Aharoni" w:hAnsi="Aharoni" w:cs="Aharoni" w:hint="cs"/>
                                      <w:sz w:val="36"/>
                                      <w:szCs w:val="36"/>
                                      <w:lang w:val="en-GB"/>
                                    </w:rPr>
                                    <w:t xml:space="preserve">     EAT IN </w:t>
                                  </w:r>
                                  <w:r w:rsidR="005D51F5">
                                    <w:rPr>
                                      <w:rFonts w:ascii="Cavolini" w:hAnsi="Cavolini" w:cs="Cavolini"/>
                                      <w:noProof/>
                                      <w:sz w:val="36"/>
                                      <w:szCs w:val="36"/>
                                      <w:lang w:val="en-GB"/>
                                    </w:rPr>
                                    <w:drawing>
                                      <wp:inline distT="0" distB="0" distL="0" distR="0" wp14:anchorId="3D07862D" wp14:editId="77F3A622">
                                        <wp:extent cx="327512" cy="327512"/>
                                        <wp:effectExtent l="0" t="0" r="0" b="0"/>
                                        <wp:docPr id="18" name="Graphic 18" descr="Bells with solid fill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8" name="Graphic 18" descr="Bells with solid fill"/>
                                                <pic:cNvPicPr/>
                                              </pic:nvPicPr>
                                              <pic:blipFill>
                                                <a:blip r:embed="rId17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  <a:ext uri="{96DAC541-7B7A-43D3-8B79-37D633B846F1}">
                                                      <asvg:svgBlip xmlns:asvg="http://schemas.microsoft.com/office/drawing/2016/SVG/main" r:embed="rId18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332992" cy="332992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AD55B50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left:0;text-align:left;margin-left:0;margin-top:92.05pt;width:185.9pt;height:110.6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" fillcolor="black [3213]">
                      <v:textbox style="mso-fit-shape-to-text:t">
                        <w:txbxContent>
                          <w:p w14:paraId="66DF833D" w14:textId="42D51C68" w:rsidR="00A02309" w:rsidRPr="00DC4899" w:rsidRDefault="00CA0AEA">
                            <w:pPr>
                              <w:rPr>
                                <w:rFonts w:ascii="Aharoni" w:hAnsi="Aharoni" w:cs="Aharoni" w:hint="cs"/>
                                <w:sz w:val="36"/>
                                <w:szCs w:val="36"/>
                                <w:lang w:val="en-GB"/>
                              </w:rPr>
                            </w:pPr>
                            <w:r>
                              <w:rPr>
                                <w:rFonts w:ascii="Cavolini" w:hAnsi="Cavolini" w:cs="Cavolini"/>
                                <w:sz w:val="36"/>
                                <w:szCs w:val="36"/>
                                <w:lang w:val="en-GB"/>
                              </w:rPr>
                              <w:t xml:space="preserve">    </w:t>
                            </w:r>
                            <w:r w:rsidRPr="00DC4899">
                              <w:rPr>
                                <w:rFonts w:ascii="Aharoni" w:hAnsi="Aharoni" w:cs="Aharoni" w:hint="cs"/>
                                <w:sz w:val="36"/>
                                <w:szCs w:val="36"/>
                                <w:lang w:val="en-GB"/>
                              </w:rPr>
                              <w:t>TAKE AWAY    (DELIVEROO, UBER EATS)</w:t>
                            </w:r>
                          </w:p>
                          <w:p w14:paraId="0526F3A5" w14:textId="462C3824" w:rsidR="00CA0AEA" w:rsidRPr="00DC4899" w:rsidRDefault="00CA0AEA">
                            <w:pPr>
                              <w:rPr>
                                <w:rFonts w:ascii="Aharoni" w:hAnsi="Aharoni" w:cs="Aharoni" w:hint="cs"/>
                                <w:sz w:val="36"/>
                                <w:szCs w:val="36"/>
                                <w:lang w:val="en-GB"/>
                              </w:rPr>
                            </w:pPr>
                            <w:r w:rsidRPr="00DC4899">
                              <w:rPr>
                                <w:rFonts w:ascii="Aharoni" w:hAnsi="Aharoni" w:cs="Aharoni" w:hint="cs"/>
                                <w:sz w:val="36"/>
                                <w:szCs w:val="36"/>
                                <w:lang w:val="en-GB"/>
                              </w:rPr>
                              <w:t xml:space="preserve">         OR</w:t>
                            </w:r>
                          </w:p>
                          <w:p w14:paraId="6715710A" w14:textId="6CDB8844" w:rsidR="00CA0AEA" w:rsidRPr="00CA0AEA" w:rsidRDefault="00CA0AEA">
                            <w:pPr>
                              <w:rPr>
                                <w:rFonts w:ascii="Cavolini" w:hAnsi="Cavolini" w:cs="Cavolini"/>
                                <w:sz w:val="36"/>
                                <w:szCs w:val="36"/>
                                <w:lang w:val="en-GB"/>
                              </w:rPr>
                            </w:pPr>
                            <w:r w:rsidRPr="00DC4899">
                              <w:rPr>
                                <w:rFonts w:ascii="Aharoni" w:hAnsi="Aharoni" w:cs="Aharoni" w:hint="cs"/>
                                <w:sz w:val="36"/>
                                <w:szCs w:val="36"/>
                                <w:lang w:val="en-GB"/>
                              </w:rPr>
                              <w:t xml:space="preserve">     EAT IN </w:t>
                            </w:r>
                            <w:r w:rsidR="005D51F5">
                              <w:rPr>
                                <w:rFonts w:ascii="Cavolini" w:hAnsi="Cavolini" w:cs="Cavolini"/>
                                <w:noProof/>
                                <w:sz w:val="36"/>
                                <w:szCs w:val="36"/>
                                <w:lang w:val="en-GB"/>
                              </w:rPr>
                              <w:drawing>
                                <wp:inline distT="0" distB="0" distL="0" distR="0" wp14:anchorId="3D07862D" wp14:editId="77F3A622">
                                  <wp:extent cx="327512" cy="327512"/>
                                  <wp:effectExtent l="0" t="0" r="0" b="0"/>
                                  <wp:docPr id="18" name="Graphic 18" descr="Bells with solid fill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8" name="Graphic 18" descr="Bells with solid fill"/>
                                          <pic:cNvPicPr/>
                                        </pic:nvPicPr>
                                        <pic:blipFill>
                                          <a:blip r:embed="rId1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  <a:ext uri="{96DAC541-7B7A-43D3-8B79-37D633B846F1}">
                                                <asvg:svgBlip xmlns:asvg="http://schemas.microsoft.com/office/drawing/2016/SVG/main" r:embed="rId18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32992" cy="332992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</w:tc>
      </w:tr>
      <w:tr w:rsidR="008D78A3" w14:paraId="00B1BB29" w14:textId="77777777" w:rsidTr="00C7050E">
        <w:trPr>
          <w:trHeight w:val="4140"/>
          <w:jc w:val="center"/>
        </w:trPr>
        <w:tc>
          <w:tcPr>
            <w:tcW w:w="720" w:type="dxa"/>
          </w:tcPr>
          <w:p w14:paraId="2B0444F3" w14:textId="77777777" w:rsidR="008D78A3" w:rsidRDefault="008D78A3">
            <w:pPr>
              <w:spacing w:after="0" w:line="240" w:lineRule="auto"/>
            </w:pPr>
          </w:p>
        </w:tc>
        <w:tc>
          <w:tcPr>
            <w:tcW w:w="3600" w:type="dxa"/>
            <w:vMerge/>
            <w:shd w:val="clear" w:color="auto" w:fill="262626" w:themeFill="text1" w:themeFillTint="D9"/>
          </w:tcPr>
          <w:p w14:paraId="5DD5DCD7" w14:textId="77777777" w:rsidR="008D78A3" w:rsidRDefault="008D78A3" w:rsidP="008D78A3"/>
        </w:tc>
        <w:tc>
          <w:tcPr>
            <w:tcW w:w="720" w:type="dxa"/>
          </w:tcPr>
          <w:p w14:paraId="708617A4" w14:textId="77777777" w:rsidR="008D78A3" w:rsidRDefault="008D78A3">
            <w:pPr>
              <w:spacing w:after="0" w:line="240" w:lineRule="auto"/>
            </w:pPr>
          </w:p>
        </w:tc>
        <w:tc>
          <w:tcPr>
            <w:tcW w:w="5040" w:type="dxa"/>
            <w:vAlign w:val="center"/>
          </w:tcPr>
          <w:p w14:paraId="6345F23A" w14:textId="77777777" w:rsidR="008B451F" w:rsidRPr="008B451F" w:rsidRDefault="008B451F" w:rsidP="005E776B">
            <w:pPr>
              <w:pStyle w:val="Quote"/>
              <w:rPr>
                <w:sz w:val="28"/>
              </w:rPr>
            </w:pPr>
          </w:p>
          <w:p w14:paraId="0D6A7A75" w14:textId="01F506E3" w:rsidR="008D78A3" w:rsidRDefault="008D78A3" w:rsidP="005E776B">
            <w:pPr>
              <w:pStyle w:val="Quote"/>
            </w:pPr>
            <w:r w:rsidRPr="00F3086C">
              <w:rPr>
                <w:noProof/>
              </w:rPr>
              <w:drawing>
                <wp:inline distT="0" distB="0" distL="0" distR="0" wp14:anchorId="19AEAE54" wp14:editId="5D629AE4">
                  <wp:extent cx="304800" cy="304800"/>
                  <wp:effectExtent l="0" t="0" r="0" b="0"/>
                  <wp:docPr id="196" name="Graphic 196" descr="ForkAndKnif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mediafile_3iv2ly.svg"/>
                          <pic:cNvPicPr/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2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4800" cy="304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594CDE">
              <w:rPr>
                <w:noProof/>
              </w:rPr>
              <w:drawing>
                <wp:inline distT="0" distB="0" distL="0" distR="0" wp14:anchorId="3015F05B" wp14:editId="2097B976">
                  <wp:extent cx="563671" cy="563671"/>
                  <wp:effectExtent l="0" t="0" r="0" b="8255"/>
                  <wp:docPr id="24" name="Graphic 24" descr="Champagn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Graphic 24" descr="Champagne with solid fill"/>
                          <pic:cNvPicPr/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2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1502" cy="5715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8E896BF" w14:textId="6D35D11D" w:rsidR="008D78A3" w:rsidRDefault="00AE2BBB" w:rsidP="005E776B">
            <w:pPr>
              <w:pStyle w:val="Quote"/>
            </w:pPr>
            <w:r>
              <w:rPr>
                <w:shd w:val="clear" w:color="auto" w:fill="9F2936" w:themeFill="accent2"/>
              </w:rPr>
              <w:t>Payment through MasterCard and get a flat 5% Discount</w:t>
            </w:r>
          </w:p>
        </w:tc>
        <w:tc>
          <w:tcPr>
            <w:tcW w:w="5030" w:type="dxa"/>
            <w:vMerge/>
          </w:tcPr>
          <w:p w14:paraId="1DEBF8BA" w14:textId="77777777" w:rsidR="008D78A3" w:rsidRDefault="008D78A3">
            <w:pPr>
              <w:spacing w:after="0" w:line="240" w:lineRule="auto"/>
            </w:pPr>
          </w:p>
        </w:tc>
      </w:tr>
      <w:tr w:rsidR="008D78A3" w14:paraId="5C6EAC85" w14:textId="77777777" w:rsidTr="00C7050E">
        <w:trPr>
          <w:trHeight w:val="720"/>
          <w:jc w:val="center"/>
        </w:trPr>
        <w:tc>
          <w:tcPr>
            <w:tcW w:w="720" w:type="dxa"/>
          </w:tcPr>
          <w:p w14:paraId="3D65C13A" w14:textId="77777777" w:rsidR="008D78A3" w:rsidRDefault="008D78A3">
            <w:pPr>
              <w:spacing w:after="0" w:line="240" w:lineRule="auto"/>
            </w:pPr>
          </w:p>
        </w:tc>
        <w:tc>
          <w:tcPr>
            <w:tcW w:w="3600" w:type="dxa"/>
            <w:vMerge/>
            <w:shd w:val="clear" w:color="auto" w:fill="262626" w:themeFill="text1" w:themeFillTint="D9"/>
          </w:tcPr>
          <w:p w14:paraId="03B2A3CB" w14:textId="77777777" w:rsidR="008D78A3" w:rsidRDefault="008D78A3">
            <w:pPr>
              <w:spacing w:after="0" w:line="240" w:lineRule="auto"/>
            </w:pPr>
          </w:p>
        </w:tc>
        <w:tc>
          <w:tcPr>
            <w:tcW w:w="720" w:type="dxa"/>
          </w:tcPr>
          <w:p w14:paraId="774259E4" w14:textId="77777777" w:rsidR="008D78A3" w:rsidRDefault="008D78A3">
            <w:pPr>
              <w:spacing w:after="0" w:line="240" w:lineRule="auto"/>
            </w:pPr>
          </w:p>
        </w:tc>
        <w:tc>
          <w:tcPr>
            <w:tcW w:w="5040" w:type="dxa"/>
          </w:tcPr>
          <w:p w14:paraId="477F740B" w14:textId="05BBD75C" w:rsidR="008D78A3" w:rsidRDefault="00AE2BBB">
            <w:pPr>
              <w:spacing w:after="0" w:line="240" w:lineRule="auto"/>
            </w:pPr>
            <w:r>
              <w:rPr>
                <w:i/>
                <w:iCs/>
                <w:noProof/>
                <w:sz w:val="44"/>
                <w:szCs w:val="44"/>
              </w:rPr>
              <w:drawing>
                <wp:inline distT="0" distB="0" distL="0" distR="0" wp14:anchorId="79B1EF58" wp14:editId="17AC9F9B">
                  <wp:extent cx="838200" cy="502920"/>
                  <wp:effectExtent l="0" t="0" r="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8200" cy="5029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65BD7602" wp14:editId="449BF7CB">
                  <wp:extent cx="907629" cy="510540"/>
                  <wp:effectExtent l="0" t="0" r="6985" b="381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227" cy="53562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30" w:type="dxa"/>
            <w:vMerge/>
          </w:tcPr>
          <w:p w14:paraId="7F939957" w14:textId="77777777" w:rsidR="008D78A3" w:rsidRDefault="008D78A3">
            <w:pPr>
              <w:spacing w:after="0" w:line="240" w:lineRule="auto"/>
            </w:pPr>
          </w:p>
        </w:tc>
      </w:tr>
      <w:tr w:rsidR="008D78A3" w14:paraId="422F82E7" w14:textId="77777777" w:rsidTr="00C7050E">
        <w:trPr>
          <w:trHeight w:val="3060"/>
          <w:jc w:val="center"/>
        </w:trPr>
        <w:tc>
          <w:tcPr>
            <w:tcW w:w="720" w:type="dxa"/>
          </w:tcPr>
          <w:p w14:paraId="1CDD455B" w14:textId="77777777" w:rsidR="008D78A3" w:rsidRDefault="008D78A3">
            <w:pPr>
              <w:spacing w:after="0" w:line="240" w:lineRule="auto"/>
            </w:pPr>
          </w:p>
        </w:tc>
        <w:tc>
          <w:tcPr>
            <w:tcW w:w="3600" w:type="dxa"/>
            <w:vMerge/>
            <w:shd w:val="clear" w:color="auto" w:fill="262626" w:themeFill="text1" w:themeFillTint="D9"/>
          </w:tcPr>
          <w:p w14:paraId="6FBA8222" w14:textId="77777777" w:rsidR="008D78A3" w:rsidRDefault="008D78A3">
            <w:pPr>
              <w:spacing w:after="0" w:line="240" w:lineRule="auto"/>
            </w:pPr>
          </w:p>
        </w:tc>
        <w:tc>
          <w:tcPr>
            <w:tcW w:w="720" w:type="dxa"/>
          </w:tcPr>
          <w:p w14:paraId="611F3687" w14:textId="77777777" w:rsidR="008D78A3" w:rsidRDefault="008D78A3">
            <w:pPr>
              <w:spacing w:after="0" w:line="240" w:lineRule="auto"/>
            </w:pPr>
          </w:p>
        </w:tc>
        <w:tc>
          <w:tcPr>
            <w:tcW w:w="5040" w:type="dxa"/>
          </w:tcPr>
          <w:p w14:paraId="057BD3B4" w14:textId="482A2CEF" w:rsidR="008D78A3" w:rsidRDefault="008D78A3">
            <w:pPr>
              <w:spacing w:after="0" w:line="240" w:lineRule="auto"/>
            </w:pPr>
          </w:p>
        </w:tc>
        <w:tc>
          <w:tcPr>
            <w:tcW w:w="5030" w:type="dxa"/>
            <w:vAlign w:val="center"/>
          </w:tcPr>
          <w:p w14:paraId="7A756120" w14:textId="23263085" w:rsidR="008D78A3" w:rsidRPr="008B451F" w:rsidRDefault="008D78A3" w:rsidP="009E75C7">
            <w:pPr>
              <w:spacing w:after="0" w:line="240" w:lineRule="auto"/>
              <w:jc w:val="center"/>
              <w:rPr>
                <w:sz w:val="40"/>
              </w:rPr>
            </w:pPr>
          </w:p>
          <w:p w14:paraId="041C066F" w14:textId="72B40EF5" w:rsidR="008B451F" w:rsidRDefault="00C14498" w:rsidP="009E75C7">
            <w:pPr>
              <w:spacing w:after="0" w:line="240" w:lineRule="auto"/>
              <w:jc w:val="center"/>
            </w:pPr>
            <w:r>
              <w:rPr>
                <w:noProof/>
              </w:rPr>
              <w:drawing>
                <wp:inline distT="0" distB="0" distL="0" distR="0" wp14:anchorId="60E6F07E" wp14:editId="01456746">
                  <wp:extent cx="2702197" cy="1457271"/>
                  <wp:effectExtent l="0" t="0" r="3175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 flipV="1">
                            <a:off x="0" y="0"/>
                            <a:ext cx="2702197" cy="145727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D78A3" w14:paraId="2FD4D212" w14:textId="77777777" w:rsidTr="00C7050E">
        <w:trPr>
          <w:trHeight w:val="2430"/>
          <w:jc w:val="center"/>
        </w:trPr>
        <w:tc>
          <w:tcPr>
            <w:tcW w:w="720" w:type="dxa"/>
          </w:tcPr>
          <w:p w14:paraId="33BDA2B3" w14:textId="77777777" w:rsidR="008D78A3" w:rsidRDefault="008D78A3">
            <w:pPr>
              <w:spacing w:after="0" w:line="240" w:lineRule="auto"/>
            </w:pPr>
          </w:p>
        </w:tc>
        <w:tc>
          <w:tcPr>
            <w:tcW w:w="3600" w:type="dxa"/>
            <w:vMerge/>
            <w:shd w:val="clear" w:color="auto" w:fill="262626" w:themeFill="text1" w:themeFillTint="D9"/>
          </w:tcPr>
          <w:p w14:paraId="0D176B25" w14:textId="77777777" w:rsidR="008D78A3" w:rsidRDefault="008D78A3">
            <w:pPr>
              <w:spacing w:after="0" w:line="240" w:lineRule="auto"/>
            </w:pPr>
          </w:p>
        </w:tc>
        <w:tc>
          <w:tcPr>
            <w:tcW w:w="720" w:type="dxa"/>
          </w:tcPr>
          <w:p w14:paraId="5676342B" w14:textId="77777777" w:rsidR="008D78A3" w:rsidRDefault="008D78A3">
            <w:pPr>
              <w:spacing w:after="0" w:line="240" w:lineRule="auto"/>
            </w:pPr>
          </w:p>
        </w:tc>
        <w:tc>
          <w:tcPr>
            <w:tcW w:w="5040" w:type="dxa"/>
            <w:vMerge w:val="restart"/>
            <w:shd w:val="clear" w:color="auto" w:fill="262626" w:themeFill="text1" w:themeFillTint="D9"/>
            <w:vAlign w:val="center"/>
          </w:tcPr>
          <w:p w14:paraId="4FB3CF46" w14:textId="103EA2AD" w:rsidR="00C14498" w:rsidRDefault="00C14498" w:rsidP="00C14498">
            <w:pPr>
              <w:pStyle w:val="Heading1"/>
              <w:shd w:val="clear" w:color="auto" w:fill="262626" w:themeFill="text1" w:themeFillTint="D9"/>
            </w:pPr>
            <w:r>
              <w:t>Hotel Trin</w:t>
            </w:r>
            <w:r w:rsidR="00A02309">
              <w:t>I</w:t>
            </w:r>
            <w:r>
              <w:t>ty</w:t>
            </w:r>
          </w:p>
          <w:p w14:paraId="40238EB1" w14:textId="77777777" w:rsidR="00C14498" w:rsidRPr="00C14498" w:rsidRDefault="00C14498" w:rsidP="00C14498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Swansea, South Wales</w:t>
            </w:r>
          </w:p>
          <w:p w14:paraId="28462526" w14:textId="2F25E31C" w:rsidR="00C14498" w:rsidRDefault="00C14498" w:rsidP="00C14498">
            <w:pPr>
              <w:jc w:val="center"/>
            </w:pPr>
            <w:r>
              <w:t>Email: trintyhotel243@gmail.com</w:t>
            </w:r>
          </w:p>
        </w:tc>
        <w:tc>
          <w:tcPr>
            <w:tcW w:w="5030" w:type="dxa"/>
            <w:vMerge w:val="restart"/>
          </w:tcPr>
          <w:p w14:paraId="260BDAC7" w14:textId="555B9D79" w:rsidR="008D78A3" w:rsidRDefault="00DC2A80">
            <w:pPr>
              <w:spacing w:after="0" w:line="240" w:lineRule="auto"/>
            </w:pPr>
            <w:r>
              <w:rPr>
                <w:noProof/>
              </w:rPr>
              <w:drawing>
                <wp:inline distT="0" distB="0" distL="0" distR="0" wp14:anchorId="59FBF949" wp14:editId="0BD03576">
                  <wp:extent cx="2521634" cy="1064286"/>
                  <wp:effectExtent l="0" t="0" r="0" b="2540"/>
                  <wp:docPr id="22" name="Graphic 22" descr="Holiday tree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Graphic 22" descr="Holiday tree outline"/>
                          <pic:cNvPicPr/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2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63302" cy="10818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E75C7" w14:paraId="63B580B2" w14:textId="77777777" w:rsidTr="008B451F">
        <w:trPr>
          <w:trHeight w:val="270"/>
          <w:jc w:val="center"/>
        </w:trPr>
        <w:tc>
          <w:tcPr>
            <w:tcW w:w="720" w:type="dxa"/>
          </w:tcPr>
          <w:p w14:paraId="128BC4D9" w14:textId="77777777" w:rsidR="009E75C7" w:rsidRDefault="009E75C7">
            <w:pPr>
              <w:spacing w:after="0" w:line="240" w:lineRule="auto"/>
            </w:pPr>
          </w:p>
        </w:tc>
        <w:tc>
          <w:tcPr>
            <w:tcW w:w="3600" w:type="dxa"/>
          </w:tcPr>
          <w:p w14:paraId="170B772D" w14:textId="77777777" w:rsidR="009E75C7" w:rsidRDefault="009E75C7">
            <w:pPr>
              <w:spacing w:after="0" w:line="240" w:lineRule="auto"/>
            </w:pPr>
          </w:p>
        </w:tc>
        <w:tc>
          <w:tcPr>
            <w:tcW w:w="720" w:type="dxa"/>
          </w:tcPr>
          <w:p w14:paraId="2DE7B19F" w14:textId="77777777" w:rsidR="009E75C7" w:rsidRDefault="009E75C7">
            <w:pPr>
              <w:spacing w:after="0" w:line="240" w:lineRule="auto"/>
            </w:pPr>
          </w:p>
        </w:tc>
        <w:tc>
          <w:tcPr>
            <w:tcW w:w="5040" w:type="dxa"/>
            <w:vMerge/>
            <w:shd w:val="clear" w:color="auto" w:fill="262626" w:themeFill="text1" w:themeFillTint="D9"/>
          </w:tcPr>
          <w:p w14:paraId="2C95E40D" w14:textId="77777777" w:rsidR="009E75C7" w:rsidRDefault="009E75C7">
            <w:pPr>
              <w:spacing w:after="0" w:line="240" w:lineRule="auto"/>
            </w:pPr>
          </w:p>
        </w:tc>
        <w:tc>
          <w:tcPr>
            <w:tcW w:w="5030" w:type="dxa"/>
            <w:vMerge/>
          </w:tcPr>
          <w:p w14:paraId="0D5A7E8C" w14:textId="77777777" w:rsidR="009E75C7" w:rsidRDefault="009E75C7">
            <w:pPr>
              <w:spacing w:after="0" w:line="240" w:lineRule="auto"/>
            </w:pPr>
          </w:p>
        </w:tc>
      </w:tr>
      <w:bookmarkEnd w:id="0"/>
    </w:tbl>
    <w:p w14:paraId="45172393" w14:textId="77777777" w:rsidR="00CA7453" w:rsidRPr="00DA57BD" w:rsidRDefault="00CA7453" w:rsidP="00CA7453">
      <w:pPr>
        <w:spacing w:after="0" w:line="240" w:lineRule="auto"/>
        <w:rPr>
          <w:sz w:val="4"/>
        </w:rPr>
      </w:pPr>
      <w:r w:rsidRPr="00DA57BD">
        <w:rPr>
          <w:sz w:val="4"/>
        </w:rPr>
        <w:br w:type="page"/>
      </w:r>
    </w:p>
    <w:tbl>
      <w:tblPr>
        <w:tblW w:w="5000" w:type="pct"/>
        <w:jc w:val="center"/>
        <w:tblLayout w:type="fixed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721"/>
        <w:gridCol w:w="3603"/>
        <w:gridCol w:w="720"/>
        <w:gridCol w:w="2477"/>
        <w:gridCol w:w="2567"/>
        <w:gridCol w:w="720"/>
        <w:gridCol w:w="3692"/>
        <w:gridCol w:w="620"/>
      </w:tblGrid>
      <w:tr w:rsidR="006124D0" w14:paraId="7BA16AA4" w14:textId="77777777" w:rsidTr="00C7050E">
        <w:trPr>
          <w:trHeight w:val="270"/>
          <w:jc w:val="center"/>
        </w:trPr>
        <w:tc>
          <w:tcPr>
            <w:tcW w:w="720" w:type="dxa"/>
          </w:tcPr>
          <w:p w14:paraId="23BCA25C" w14:textId="77777777" w:rsidR="006124D0" w:rsidRDefault="006124D0" w:rsidP="00914A1E">
            <w:pPr>
              <w:spacing w:after="0" w:line="240" w:lineRule="auto"/>
            </w:pPr>
          </w:p>
        </w:tc>
        <w:tc>
          <w:tcPr>
            <w:tcW w:w="3600" w:type="dxa"/>
            <w:vMerge w:val="restart"/>
            <w:shd w:val="clear" w:color="auto" w:fill="262626" w:themeFill="text1" w:themeFillTint="D9"/>
          </w:tcPr>
          <w:p w14:paraId="16AD62BD" w14:textId="77777777" w:rsidR="00C7050E" w:rsidRPr="00C7050E" w:rsidRDefault="00C7050E" w:rsidP="009D7952">
            <w:pPr>
              <w:pStyle w:val="Heading1"/>
              <w:rPr>
                <w:sz w:val="18"/>
              </w:rPr>
            </w:pPr>
          </w:p>
          <w:p w14:paraId="14B1B2CC" w14:textId="77777777" w:rsidR="006124D0" w:rsidRPr="009D7952" w:rsidRDefault="006124D0" w:rsidP="009D7952">
            <w:pPr>
              <w:pStyle w:val="Heading1"/>
            </w:pPr>
            <w:r w:rsidRPr="009D7952">
              <w:drawing>
                <wp:inline distT="0" distB="0" distL="0" distR="0" wp14:anchorId="2376A45B" wp14:editId="198C049D">
                  <wp:extent cx="304800" cy="304800"/>
                  <wp:effectExtent l="0" t="0" r="0" b="0"/>
                  <wp:docPr id="197" name="Graphic 197" descr="ForkAndKnif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mediafile_3iv2ly.svg"/>
                          <pic:cNvPicPr/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2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4800" cy="304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604D9AC" w14:textId="77777777" w:rsidR="006124D0" w:rsidRPr="005B4F6C" w:rsidRDefault="000C6351" w:rsidP="00C14498">
            <w:pPr>
              <w:jc w:val="center"/>
              <w:rPr>
                <w:i/>
                <w:iCs/>
                <w:sz w:val="36"/>
                <w:szCs w:val="36"/>
                <w:u w:val="single"/>
              </w:rPr>
            </w:pPr>
            <w:r w:rsidRPr="005B4F6C">
              <w:rPr>
                <w:i/>
                <w:iCs/>
                <w:sz w:val="36"/>
                <w:szCs w:val="36"/>
                <w:u w:val="single"/>
              </w:rPr>
              <w:t xml:space="preserve">Christmas Special menu </w:t>
            </w:r>
          </w:p>
          <w:p w14:paraId="5F809FD6" w14:textId="77777777" w:rsidR="00DC2A80" w:rsidRDefault="000C6351" w:rsidP="00C14498">
            <w:pPr>
              <w:jc w:val="center"/>
              <w:rPr>
                <w:i/>
                <w:iCs/>
                <w:sz w:val="36"/>
                <w:szCs w:val="36"/>
              </w:rPr>
            </w:pPr>
            <w:r w:rsidRPr="005B4F6C">
              <w:rPr>
                <w:i/>
                <w:iCs/>
                <w:sz w:val="36"/>
                <w:szCs w:val="36"/>
              </w:rPr>
              <w:t xml:space="preserve">The menu </w:t>
            </w:r>
            <w:r w:rsidR="005B4F6C" w:rsidRPr="005B4F6C">
              <w:rPr>
                <w:i/>
                <w:iCs/>
                <w:sz w:val="36"/>
                <w:szCs w:val="36"/>
              </w:rPr>
              <w:t>shows</w:t>
            </w:r>
            <w:r w:rsidRPr="005B4F6C">
              <w:rPr>
                <w:i/>
                <w:iCs/>
                <w:sz w:val="36"/>
                <w:szCs w:val="36"/>
              </w:rPr>
              <w:t xml:space="preserve"> special </w:t>
            </w:r>
            <w:r w:rsidR="005B4F6C">
              <w:rPr>
                <w:i/>
                <w:iCs/>
                <w:sz w:val="36"/>
                <w:szCs w:val="36"/>
              </w:rPr>
              <w:t>items</w:t>
            </w:r>
            <w:r w:rsidRPr="005B4F6C">
              <w:rPr>
                <w:i/>
                <w:iCs/>
                <w:sz w:val="36"/>
                <w:szCs w:val="36"/>
              </w:rPr>
              <w:t xml:space="preserve"> from </w:t>
            </w:r>
            <w:r w:rsidR="005B4F6C" w:rsidRPr="005B4F6C">
              <w:rPr>
                <w:i/>
                <w:iCs/>
                <w:sz w:val="36"/>
                <w:szCs w:val="36"/>
              </w:rPr>
              <w:t>us and most of them are foreign dishes. So, this Christmas let’s have tried on foreign dishes.</w:t>
            </w:r>
          </w:p>
          <w:p w14:paraId="58D3B6C6" w14:textId="1C36277A" w:rsidR="000C6351" w:rsidRDefault="00DC2A80" w:rsidP="00C14498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649523F2" wp14:editId="7C54E732">
                  <wp:extent cx="914400" cy="914400"/>
                  <wp:effectExtent l="0" t="0" r="0" b="0"/>
                  <wp:docPr id="21" name="Graphic 21" descr="Menu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Graphic 21" descr="Menu with solid fill"/>
                          <pic:cNvPicPr/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3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914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19267CCA" wp14:editId="06B0C55B">
                  <wp:extent cx="914400" cy="914400"/>
                  <wp:effectExtent l="0" t="0" r="0" b="0"/>
                  <wp:docPr id="20" name="Graphic 20" descr="Stocking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Graphic 20" descr="Stocking outline"/>
                          <pic:cNvPicPr/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3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914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5B4F6C">
              <w:t xml:space="preserve"> </w:t>
            </w:r>
          </w:p>
        </w:tc>
        <w:tc>
          <w:tcPr>
            <w:tcW w:w="720" w:type="dxa"/>
          </w:tcPr>
          <w:p w14:paraId="4D17A98A" w14:textId="77777777" w:rsidR="006124D0" w:rsidRDefault="006124D0" w:rsidP="00914A1E">
            <w:pPr>
              <w:spacing w:after="0" w:line="240" w:lineRule="auto"/>
            </w:pPr>
          </w:p>
        </w:tc>
        <w:tc>
          <w:tcPr>
            <w:tcW w:w="5040" w:type="dxa"/>
            <w:gridSpan w:val="2"/>
          </w:tcPr>
          <w:p w14:paraId="1FCFE448" w14:textId="77777777" w:rsidR="006124D0" w:rsidRDefault="006124D0" w:rsidP="00914A1E">
            <w:pPr>
              <w:spacing w:after="0" w:line="240" w:lineRule="auto"/>
            </w:pPr>
          </w:p>
        </w:tc>
        <w:tc>
          <w:tcPr>
            <w:tcW w:w="720" w:type="dxa"/>
          </w:tcPr>
          <w:p w14:paraId="05756D22" w14:textId="77777777" w:rsidR="006124D0" w:rsidRDefault="006124D0" w:rsidP="00914A1E">
            <w:pPr>
              <w:spacing w:after="0" w:line="240" w:lineRule="auto"/>
            </w:pPr>
          </w:p>
        </w:tc>
        <w:tc>
          <w:tcPr>
            <w:tcW w:w="3690" w:type="dxa"/>
            <w:vMerge w:val="restart"/>
            <w:shd w:val="clear" w:color="auto" w:fill="262626" w:themeFill="text1" w:themeFillTint="D9"/>
          </w:tcPr>
          <w:p w14:paraId="04E87611" w14:textId="77777777" w:rsidR="00C7050E" w:rsidRPr="00C7050E" w:rsidRDefault="00C7050E" w:rsidP="006124D0">
            <w:pPr>
              <w:pStyle w:val="Heading1"/>
              <w:rPr>
                <w:sz w:val="22"/>
              </w:rPr>
            </w:pPr>
          </w:p>
          <w:p w14:paraId="65060CF1" w14:textId="77777777" w:rsidR="006124D0" w:rsidRPr="009D7952" w:rsidRDefault="006124D0" w:rsidP="006124D0">
            <w:pPr>
              <w:pStyle w:val="Heading1"/>
            </w:pPr>
            <w:r w:rsidRPr="009D7952">
              <w:drawing>
                <wp:inline distT="0" distB="0" distL="0" distR="0" wp14:anchorId="2B99AE70" wp14:editId="41C5C964">
                  <wp:extent cx="304800" cy="304800"/>
                  <wp:effectExtent l="0" t="0" r="0" b="0"/>
                  <wp:docPr id="31" name="Graphic 31" descr="ForkAndKnif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mediafile_3iv2ly.svg"/>
                          <pic:cNvPicPr/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2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4800" cy="304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42B5E2E" w14:textId="32BE7D0E" w:rsidR="006124D0" w:rsidRDefault="000C6351" w:rsidP="006124D0">
            <w:pPr>
              <w:pStyle w:val="Heading1"/>
            </w:pPr>
            <w:r>
              <w:t>regular menu</w:t>
            </w:r>
          </w:p>
        </w:tc>
        <w:tc>
          <w:tcPr>
            <w:tcW w:w="620" w:type="dxa"/>
          </w:tcPr>
          <w:p w14:paraId="7EC8E260" w14:textId="77777777" w:rsidR="006124D0" w:rsidRDefault="006124D0" w:rsidP="00914A1E">
            <w:pPr>
              <w:spacing w:after="0" w:line="240" w:lineRule="auto"/>
            </w:pPr>
          </w:p>
        </w:tc>
      </w:tr>
      <w:tr w:rsidR="008D78A3" w14:paraId="7A65FD3C" w14:textId="77777777" w:rsidTr="00C7050E">
        <w:trPr>
          <w:trHeight w:val="1181"/>
          <w:jc w:val="center"/>
        </w:trPr>
        <w:tc>
          <w:tcPr>
            <w:tcW w:w="720" w:type="dxa"/>
            <w:vMerge w:val="restart"/>
          </w:tcPr>
          <w:p w14:paraId="7A8519D3" w14:textId="77777777" w:rsidR="008D78A3" w:rsidRDefault="008D78A3" w:rsidP="00914A1E">
            <w:pPr>
              <w:spacing w:after="0" w:line="240" w:lineRule="auto"/>
            </w:pPr>
          </w:p>
        </w:tc>
        <w:tc>
          <w:tcPr>
            <w:tcW w:w="3600" w:type="dxa"/>
            <w:vMerge/>
            <w:tcBorders>
              <w:bottom w:val="nil"/>
            </w:tcBorders>
            <w:shd w:val="clear" w:color="auto" w:fill="262626" w:themeFill="text1" w:themeFillTint="D9"/>
          </w:tcPr>
          <w:p w14:paraId="5F3CA46B" w14:textId="77777777" w:rsidR="008D78A3" w:rsidRDefault="008D78A3" w:rsidP="00203BF9"/>
        </w:tc>
        <w:tc>
          <w:tcPr>
            <w:tcW w:w="720" w:type="dxa"/>
            <w:vMerge w:val="restart"/>
          </w:tcPr>
          <w:p w14:paraId="347C84F3" w14:textId="77777777" w:rsidR="008D78A3" w:rsidRDefault="008D78A3" w:rsidP="00914A1E">
            <w:pPr>
              <w:spacing w:after="0" w:line="240" w:lineRule="auto"/>
            </w:pPr>
          </w:p>
        </w:tc>
        <w:tc>
          <w:tcPr>
            <w:tcW w:w="2475" w:type="dxa"/>
            <w:vMerge w:val="restart"/>
            <w:tcBorders>
              <w:bottom w:val="nil"/>
            </w:tcBorders>
            <w:vAlign w:val="center"/>
          </w:tcPr>
          <w:p w14:paraId="28051D38" w14:textId="77777777" w:rsidR="008D78A3" w:rsidRDefault="008D78A3" w:rsidP="005F09B8"/>
        </w:tc>
        <w:tc>
          <w:tcPr>
            <w:tcW w:w="2565" w:type="dxa"/>
            <w:vMerge w:val="restart"/>
            <w:tcBorders>
              <w:bottom w:val="nil"/>
            </w:tcBorders>
            <w:vAlign w:val="bottom"/>
          </w:tcPr>
          <w:p w14:paraId="673EB6FF" w14:textId="77777777" w:rsidR="008D78A3" w:rsidRDefault="008D78A3" w:rsidP="00203BF9"/>
        </w:tc>
        <w:tc>
          <w:tcPr>
            <w:tcW w:w="720" w:type="dxa"/>
            <w:vMerge w:val="restart"/>
            <w:tcBorders>
              <w:bottom w:val="nil"/>
            </w:tcBorders>
          </w:tcPr>
          <w:p w14:paraId="6BFF43AE" w14:textId="77777777" w:rsidR="008D78A3" w:rsidRDefault="008D78A3" w:rsidP="00914A1E">
            <w:pPr>
              <w:spacing w:after="0" w:line="240" w:lineRule="auto"/>
            </w:pPr>
          </w:p>
        </w:tc>
        <w:tc>
          <w:tcPr>
            <w:tcW w:w="3690" w:type="dxa"/>
            <w:vMerge/>
            <w:tcBorders>
              <w:bottom w:val="nil"/>
            </w:tcBorders>
            <w:shd w:val="clear" w:color="auto" w:fill="262626" w:themeFill="text1" w:themeFillTint="D9"/>
          </w:tcPr>
          <w:p w14:paraId="3AD44B65" w14:textId="77777777" w:rsidR="008D78A3" w:rsidRDefault="008D78A3" w:rsidP="00914A1E">
            <w:pPr>
              <w:spacing w:after="0" w:line="240" w:lineRule="auto"/>
            </w:pPr>
          </w:p>
        </w:tc>
        <w:tc>
          <w:tcPr>
            <w:tcW w:w="620" w:type="dxa"/>
            <w:vMerge w:val="restart"/>
            <w:tcBorders>
              <w:bottom w:val="nil"/>
            </w:tcBorders>
          </w:tcPr>
          <w:p w14:paraId="7D5D2BCB" w14:textId="77777777" w:rsidR="008D78A3" w:rsidRDefault="008D78A3" w:rsidP="00914A1E">
            <w:pPr>
              <w:spacing w:after="0" w:line="240" w:lineRule="auto"/>
            </w:pPr>
          </w:p>
        </w:tc>
      </w:tr>
      <w:tr w:rsidR="008D78A3" w14:paraId="45854E19" w14:textId="77777777" w:rsidTr="00DA57BD">
        <w:trPr>
          <w:trHeight w:val="324"/>
          <w:jc w:val="center"/>
        </w:trPr>
        <w:tc>
          <w:tcPr>
            <w:tcW w:w="720" w:type="dxa"/>
            <w:vMerge/>
          </w:tcPr>
          <w:p w14:paraId="35B0D59E" w14:textId="77777777" w:rsidR="008D78A3" w:rsidRDefault="008D78A3" w:rsidP="00914A1E">
            <w:pPr>
              <w:spacing w:after="0" w:line="240" w:lineRule="auto"/>
            </w:pPr>
          </w:p>
        </w:tc>
        <w:tc>
          <w:tcPr>
            <w:tcW w:w="3600" w:type="dxa"/>
            <w:vMerge/>
            <w:shd w:val="clear" w:color="auto" w:fill="262626" w:themeFill="text1" w:themeFillTint="D9"/>
          </w:tcPr>
          <w:p w14:paraId="5BFFDAC0" w14:textId="77777777" w:rsidR="008D78A3" w:rsidRDefault="008D78A3" w:rsidP="00203BF9"/>
        </w:tc>
        <w:tc>
          <w:tcPr>
            <w:tcW w:w="720" w:type="dxa"/>
            <w:vMerge/>
          </w:tcPr>
          <w:p w14:paraId="0177D51D" w14:textId="77777777" w:rsidR="008D78A3" w:rsidRDefault="008D78A3" w:rsidP="00914A1E">
            <w:pPr>
              <w:spacing w:after="0" w:line="240" w:lineRule="auto"/>
            </w:pPr>
          </w:p>
        </w:tc>
        <w:tc>
          <w:tcPr>
            <w:tcW w:w="2475" w:type="dxa"/>
            <w:vMerge/>
            <w:tcBorders>
              <w:bottom w:val="nil"/>
            </w:tcBorders>
            <w:vAlign w:val="center"/>
          </w:tcPr>
          <w:p w14:paraId="6D377972" w14:textId="77777777" w:rsidR="008D78A3" w:rsidRDefault="008D78A3" w:rsidP="005F09B8"/>
        </w:tc>
        <w:tc>
          <w:tcPr>
            <w:tcW w:w="2565" w:type="dxa"/>
            <w:vMerge/>
            <w:tcBorders>
              <w:bottom w:val="nil"/>
            </w:tcBorders>
            <w:vAlign w:val="bottom"/>
          </w:tcPr>
          <w:p w14:paraId="043B084C" w14:textId="77777777" w:rsidR="008D78A3" w:rsidRDefault="008D78A3" w:rsidP="00203BF9"/>
        </w:tc>
        <w:tc>
          <w:tcPr>
            <w:tcW w:w="720" w:type="dxa"/>
            <w:vMerge/>
          </w:tcPr>
          <w:p w14:paraId="67BA109E" w14:textId="77777777" w:rsidR="008D78A3" w:rsidRDefault="008D78A3" w:rsidP="00914A1E">
            <w:pPr>
              <w:spacing w:after="0" w:line="240" w:lineRule="auto"/>
            </w:pPr>
          </w:p>
        </w:tc>
        <w:tc>
          <w:tcPr>
            <w:tcW w:w="3690" w:type="dxa"/>
            <w:vMerge w:val="restart"/>
          </w:tcPr>
          <w:tbl>
            <w:tblPr>
              <w:tblStyle w:val="TableGrid"/>
              <w:tblW w:w="3618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shd w:val="clear" w:color="auto" w:fill="262626" w:themeFill="text1" w:themeFillTint="D9"/>
              <w:tblLayout w:type="fixed"/>
              <w:tblLook w:val="04A0" w:firstRow="1" w:lastRow="0" w:firstColumn="1" w:lastColumn="0" w:noHBand="0" w:noVBand="1"/>
            </w:tblPr>
            <w:tblGrid>
              <w:gridCol w:w="2739"/>
              <w:gridCol w:w="879"/>
            </w:tblGrid>
            <w:tr w:rsidR="008D78A3" w14:paraId="31944601" w14:textId="77777777" w:rsidTr="000C6351">
              <w:trPr>
                <w:trHeight w:val="854"/>
              </w:trPr>
              <w:tc>
                <w:tcPr>
                  <w:tcW w:w="2739" w:type="dxa"/>
                  <w:shd w:val="clear" w:color="auto" w:fill="262626" w:themeFill="text1" w:themeFillTint="D9"/>
                  <w:vAlign w:val="bottom"/>
                </w:tcPr>
                <w:p w14:paraId="424F6C36" w14:textId="66B62782" w:rsidR="008D78A3" w:rsidRPr="005B4F6C" w:rsidRDefault="005B4F6C" w:rsidP="006124D0">
                  <w:pPr>
                    <w:pStyle w:val="ItemDescription"/>
                    <w:rPr>
                      <w:b/>
                      <w:bCs/>
                    </w:rPr>
                  </w:pPr>
                  <w:r w:rsidRPr="005B4F6C">
                    <w:rPr>
                      <w:b/>
                      <w:bCs/>
                    </w:rPr>
                    <w:t>S</w:t>
                  </w:r>
                  <w:r>
                    <w:rPr>
                      <w:b/>
                      <w:bCs/>
                    </w:rPr>
                    <w:t>MOKED SALMON</w:t>
                  </w:r>
                </w:p>
                <w:p w14:paraId="23F7DD91" w14:textId="4FF9FAA8" w:rsidR="005B4F6C" w:rsidRDefault="005B4F6C" w:rsidP="006124D0">
                  <w:pPr>
                    <w:pStyle w:val="ItemDescription"/>
                  </w:pPr>
                  <w:r>
                    <w:t>(Special Masala)</w:t>
                  </w:r>
                </w:p>
              </w:tc>
              <w:tc>
                <w:tcPr>
                  <w:tcW w:w="879" w:type="dxa"/>
                  <w:shd w:val="clear" w:color="auto" w:fill="262626" w:themeFill="text1" w:themeFillTint="D9"/>
                  <w:vAlign w:val="bottom"/>
                </w:tcPr>
                <w:p w14:paraId="47F1FC16" w14:textId="77777777" w:rsidR="005B4F6C" w:rsidRDefault="005B4F6C" w:rsidP="006124D0">
                  <w:pPr>
                    <w:pStyle w:val="ItemCost"/>
                  </w:pPr>
                </w:p>
                <w:p w14:paraId="0033ABCB" w14:textId="77777777" w:rsidR="005B4F6C" w:rsidRDefault="005B4F6C" w:rsidP="006124D0">
                  <w:pPr>
                    <w:pStyle w:val="ItemCost"/>
                  </w:pPr>
                </w:p>
                <w:p w14:paraId="76FBB679" w14:textId="145924DE" w:rsidR="008D78A3" w:rsidRDefault="005B4F6C" w:rsidP="006124D0">
                  <w:pPr>
                    <w:pStyle w:val="ItemCost"/>
                  </w:pPr>
                  <w:r>
                    <w:t>4.00</w:t>
                  </w:r>
                </w:p>
              </w:tc>
            </w:tr>
            <w:tr w:rsidR="008D78A3" w14:paraId="3A1B1E3B" w14:textId="77777777" w:rsidTr="000C6351">
              <w:trPr>
                <w:trHeight w:val="854"/>
              </w:trPr>
              <w:tc>
                <w:tcPr>
                  <w:tcW w:w="2739" w:type="dxa"/>
                  <w:shd w:val="clear" w:color="auto" w:fill="262626" w:themeFill="text1" w:themeFillTint="D9"/>
                  <w:vAlign w:val="bottom"/>
                </w:tcPr>
                <w:p w14:paraId="204E6C8E" w14:textId="5D614AFD" w:rsidR="008D78A3" w:rsidRPr="006124D0" w:rsidRDefault="005B4F6C" w:rsidP="006124D0">
                  <w:pPr>
                    <w:pStyle w:val="ItemName"/>
                  </w:pPr>
                  <w:r>
                    <w:t>Scintillating scallops</w:t>
                  </w:r>
                </w:p>
                <w:p w14:paraId="7BA75568" w14:textId="0A107FEC" w:rsidR="008D78A3" w:rsidRDefault="005B4F6C" w:rsidP="006124D0">
                  <w:pPr>
                    <w:pStyle w:val="ItemDescription"/>
                  </w:pPr>
                  <w:r>
                    <w:t xml:space="preserve">Lemon </w:t>
                  </w:r>
                  <w:proofErr w:type="spellStart"/>
                  <w:r>
                    <w:t>Flavour</w:t>
                  </w:r>
                  <w:proofErr w:type="spellEnd"/>
                </w:p>
              </w:tc>
              <w:tc>
                <w:tcPr>
                  <w:tcW w:w="879" w:type="dxa"/>
                  <w:shd w:val="clear" w:color="auto" w:fill="262626" w:themeFill="text1" w:themeFillTint="D9"/>
                  <w:vAlign w:val="bottom"/>
                </w:tcPr>
                <w:p w14:paraId="5D845E1B" w14:textId="6D33DAF7" w:rsidR="008D78A3" w:rsidRDefault="005B4F6C" w:rsidP="006124D0">
                  <w:pPr>
                    <w:pStyle w:val="ItemCost"/>
                  </w:pPr>
                  <w:r>
                    <w:t>5.50</w:t>
                  </w:r>
                </w:p>
              </w:tc>
            </w:tr>
            <w:tr w:rsidR="008D78A3" w14:paraId="35A93EBC" w14:textId="77777777" w:rsidTr="000C6351">
              <w:trPr>
                <w:trHeight w:val="854"/>
              </w:trPr>
              <w:tc>
                <w:tcPr>
                  <w:tcW w:w="2739" w:type="dxa"/>
                  <w:shd w:val="clear" w:color="auto" w:fill="262626" w:themeFill="text1" w:themeFillTint="D9"/>
                  <w:vAlign w:val="bottom"/>
                </w:tcPr>
                <w:p w14:paraId="3D6390E7" w14:textId="28C71618" w:rsidR="008D78A3" w:rsidRPr="006124D0" w:rsidRDefault="00163AF2" w:rsidP="006124D0">
                  <w:pPr>
                    <w:pStyle w:val="ItemName"/>
                  </w:pPr>
                  <w:r>
                    <w:t>Paela</w:t>
                  </w:r>
                </w:p>
                <w:p w14:paraId="2FBAD518" w14:textId="1D0B18B8" w:rsidR="008D78A3" w:rsidRDefault="00163AF2" w:rsidP="006124D0">
                  <w:pPr>
                    <w:pStyle w:val="ItemDescription"/>
                  </w:pPr>
                  <w:r>
                    <w:t>Meat &amp; Seafood</w:t>
                  </w:r>
                </w:p>
              </w:tc>
              <w:tc>
                <w:tcPr>
                  <w:tcW w:w="879" w:type="dxa"/>
                  <w:shd w:val="clear" w:color="auto" w:fill="262626" w:themeFill="text1" w:themeFillTint="D9"/>
                  <w:vAlign w:val="bottom"/>
                </w:tcPr>
                <w:p w14:paraId="2D8DD821" w14:textId="1586BE01" w:rsidR="008D78A3" w:rsidRDefault="00163AF2" w:rsidP="006124D0">
                  <w:pPr>
                    <w:pStyle w:val="ItemCost"/>
                  </w:pPr>
                  <w:r>
                    <w:t>20.00</w:t>
                  </w:r>
                </w:p>
              </w:tc>
            </w:tr>
            <w:tr w:rsidR="008D78A3" w14:paraId="0B95C5B0" w14:textId="77777777" w:rsidTr="000C6351">
              <w:trPr>
                <w:trHeight w:val="854"/>
              </w:trPr>
              <w:tc>
                <w:tcPr>
                  <w:tcW w:w="2739" w:type="dxa"/>
                  <w:shd w:val="clear" w:color="auto" w:fill="262626" w:themeFill="text1" w:themeFillTint="D9"/>
                  <w:vAlign w:val="bottom"/>
                </w:tcPr>
                <w:p w14:paraId="38D8767B" w14:textId="1723E329" w:rsidR="008D78A3" w:rsidRPr="006124D0" w:rsidRDefault="00163AF2" w:rsidP="006124D0">
                  <w:pPr>
                    <w:pStyle w:val="ItemName"/>
                  </w:pPr>
                  <w:r>
                    <w:t>prawn tikka</w:t>
                  </w:r>
                </w:p>
                <w:p w14:paraId="634631C3" w14:textId="658D8DA3" w:rsidR="008D78A3" w:rsidRDefault="00163AF2" w:rsidP="006124D0">
                  <w:pPr>
                    <w:pStyle w:val="ItemDescription"/>
                  </w:pPr>
                  <w:r>
                    <w:t>Tikka masala &amp; Naan</w:t>
                  </w:r>
                </w:p>
              </w:tc>
              <w:tc>
                <w:tcPr>
                  <w:tcW w:w="879" w:type="dxa"/>
                  <w:shd w:val="clear" w:color="auto" w:fill="262626" w:themeFill="text1" w:themeFillTint="D9"/>
                  <w:vAlign w:val="bottom"/>
                </w:tcPr>
                <w:p w14:paraId="16EFE0F5" w14:textId="4EDD2950" w:rsidR="008D78A3" w:rsidRDefault="00163AF2" w:rsidP="006124D0">
                  <w:pPr>
                    <w:pStyle w:val="ItemCost"/>
                  </w:pPr>
                  <w:r>
                    <w:t>12.00</w:t>
                  </w:r>
                </w:p>
              </w:tc>
            </w:tr>
            <w:tr w:rsidR="008D78A3" w14:paraId="46C04280" w14:textId="77777777" w:rsidTr="000C6351">
              <w:trPr>
                <w:trHeight w:val="854"/>
              </w:trPr>
              <w:tc>
                <w:tcPr>
                  <w:tcW w:w="2739" w:type="dxa"/>
                  <w:shd w:val="clear" w:color="auto" w:fill="262626" w:themeFill="text1" w:themeFillTint="D9"/>
                  <w:vAlign w:val="bottom"/>
                </w:tcPr>
                <w:p w14:paraId="0BCDAAA3" w14:textId="2EF0E8FD" w:rsidR="008D78A3" w:rsidRPr="006124D0" w:rsidRDefault="00163AF2" w:rsidP="006124D0">
                  <w:pPr>
                    <w:pStyle w:val="ItemName"/>
                  </w:pPr>
                  <w:r>
                    <w:t>Apple Pie</w:t>
                  </w:r>
                </w:p>
                <w:p w14:paraId="6C17DD71" w14:textId="303F2516" w:rsidR="008D78A3" w:rsidRDefault="00163AF2" w:rsidP="006124D0">
                  <w:pPr>
                    <w:pStyle w:val="ItemDescription"/>
                  </w:pPr>
                  <w:r>
                    <w:t>Trinity special</w:t>
                  </w:r>
                </w:p>
              </w:tc>
              <w:tc>
                <w:tcPr>
                  <w:tcW w:w="879" w:type="dxa"/>
                  <w:shd w:val="clear" w:color="auto" w:fill="262626" w:themeFill="text1" w:themeFillTint="D9"/>
                  <w:vAlign w:val="bottom"/>
                </w:tcPr>
                <w:p w14:paraId="6A973B06" w14:textId="50C273B1" w:rsidR="008D78A3" w:rsidRDefault="00163AF2" w:rsidP="006124D0">
                  <w:pPr>
                    <w:pStyle w:val="ItemCost"/>
                  </w:pPr>
                  <w:r>
                    <w:t>7.00</w:t>
                  </w:r>
                </w:p>
              </w:tc>
            </w:tr>
            <w:tr w:rsidR="008D78A3" w14:paraId="4CA070B8" w14:textId="77777777" w:rsidTr="000C6351">
              <w:trPr>
                <w:trHeight w:val="854"/>
              </w:trPr>
              <w:tc>
                <w:tcPr>
                  <w:tcW w:w="2739" w:type="dxa"/>
                  <w:shd w:val="clear" w:color="auto" w:fill="262626" w:themeFill="text1" w:themeFillTint="D9"/>
                  <w:vAlign w:val="bottom"/>
                </w:tcPr>
                <w:p w14:paraId="58C402DD" w14:textId="52F1D0CD" w:rsidR="008D78A3" w:rsidRPr="006124D0" w:rsidRDefault="00163AF2" w:rsidP="006124D0">
                  <w:pPr>
                    <w:pStyle w:val="ItemName"/>
                  </w:pPr>
                  <w:r>
                    <w:t>Chocolotae coffee</w:t>
                  </w:r>
                </w:p>
                <w:p w14:paraId="72AEB45F" w14:textId="52863CE9" w:rsidR="008D78A3" w:rsidRDefault="00163AF2" w:rsidP="006124D0">
                  <w:pPr>
                    <w:pStyle w:val="ItemDescription"/>
                  </w:pPr>
                  <w:r>
                    <w:t>Chocolate &amp; Nut</w:t>
                  </w:r>
                </w:p>
              </w:tc>
              <w:tc>
                <w:tcPr>
                  <w:tcW w:w="879" w:type="dxa"/>
                  <w:shd w:val="clear" w:color="auto" w:fill="262626" w:themeFill="text1" w:themeFillTint="D9"/>
                  <w:vAlign w:val="bottom"/>
                </w:tcPr>
                <w:p w14:paraId="334A836B" w14:textId="07D35076" w:rsidR="008D78A3" w:rsidRDefault="00163AF2" w:rsidP="006124D0">
                  <w:pPr>
                    <w:pStyle w:val="ItemCost"/>
                  </w:pPr>
                  <w:r>
                    <w:t>4.00</w:t>
                  </w:r>
                </w:p>
              </w:tc>
            </w:tr>
            <w:tr w:rsidR="008D78A3" w14:paraId="46AAF201" w14:textId="77777777" w:rsidTr="000C6351">
              <w:trPr>
                <w:trHeight w:val="854"/>
              </w:trPr>
              <w:tc>
                <w:tcPr>
                  <w:tcW w:w="2739" w:type="dxa"/>
                  <w:shd w:val="clear" w:color="auto" w:fill="262626" w:themeFill="text1" w:themeFillTint="D9"/>
                  <w:vAlign w:val="bottom"/>
                </w:tcPr>
                <w:p w14:paraId="42111C4F" w14:textId="548027DB" w:rsidR="008D78A3" w:rsidRPr="006124D0" w:rsidRDefault="00163AF2" w:rsidP="006124D0">
                  <w:pPr>
                    <w:pStyle w:val="ItemName"/>
                  </w:pPr>
                  <w:r>
                    <w:t>lemonade</w:t>
                  </w:r>
                </w:p>
                <w:p w14:paraId="2577D7E5" w14:textId="5EBB15AE" w:rsidR="008D78A3" w:rsidRDefault="00163AF2" w:rsidP="006124D0">
                  <w:pPr>
                    <w:pStyle w:val="ItemDescription"/>
                  </w:pPr>
                  <w:r>
                    <w:t>Taste of tart</w:t>
                  </w:r>
                </w:p>
              </w:tc>
              <w:tc>
                <w:tcPr>
                  <w:tcW w:w="879" w:type="dxa"/>
                  <w:shd w:val="clear" w:color="auto" w:fill="262626" w:themeFill="text1" w:themeFillTint="D9"/>
                  <w:vAlign w:val="bottom"/>
                </w:tcPr>
                <w:p w14:paraId="01A233D4" w14:textId="5B0271C4" w:rsidR="008D78A3" w:rsidRDefault="00163AF2" w:rsidP="006124D0">
                  <w:pPr>
                    <w:pStyle w:val="ItemCost"/>
                  </w:pPr>
                  <w:r>
                    <w:t>5.00</w:t>
                  </w:r>
                </w:p>
              </w:tc>
            </w:tr>
            <w:tr w:rsidR="008D78A3" w14:paraId="5C78716A" w14:textId="77777777" w:rsidTr="000C6351">
              <w:trPr>
                <w:trHeight w:val="854"/>
              </w:trPr>
              <w:tc>
                <w:tcPr>
                  <w:tcW w:w="2739" w:type="dxa"/>
                  <w:shd w:val="clear" w:color="auto" w:fill="262626" w:themeFill="text1" w:themeFillTint="D9"/>
                  <w:vAlign w:val="bottom"/>
                </w:tcPr>
                <w:p w14:paraId="2712EDBA" w14:textId="6314AF8F" w:rsidR="008D78A3" w:rsidRPr="006124D0" w:rsidRDefault="00163AF2" w:rsidP="006124D0">
                  <w:pPr>
                    <w:pStyle w:val="ItemName"/>
                  </w:pPr>
                  <w:r>
                    <w:t xml:space="preserve">red wine </w:t>
                  </w:r>
                </w:p>
                <w:p w14:paraId="1C36C3F3" w14:textId="046D8D9C" w:rsidR="008D78A3" w:rsidRDefault="00163AF2" w:rsidP="006124D0">
                  <w:pPr>
                    <w:pStyle w:val="ItemDescription"/>
                  </w:pPr>
                  <w:r>
                    <w:t>Wine &amp; Malbec</w:t>
                  </w:r>
                </w:p>
              </w:tc>
              <w:tc>
                <w:tcPr>
                  <w:tcW w:w="879" w:type="dxa"/>
                  <w:shd w:val="clear" w:color="auto" w:fill="262626" w:themeFill="text1" w:themeFillTint="D9"/>
                  <w:vAlign w:val="bottom"/>
                </w:tcPr>
                <w:p w14:paraId="7C0810C6" w14:textId="29206654" w:rsidR="008D78A3" w:rsidRDefault="00163AF2" w:rsidP="006124D0">
                  <w:pPr>
                    <w:pStyle w:val="ItemCost"/>
                  </w:pPr>
                  <w:r>
                    <w:t>25.00</w:t>
                  </w:r>
                </w:p>
              </w:tc>
            </w:tr>
            <w:tr w:rsidR="008D78A3" w14:paraId="2A0B06B1" w14:textId="77777777" w:rsidTr="000C6351">
              <w:trPr>
                <w:trHeight w:val="854"/>
              </w:trPr>
              <w:tc>
                <w:tcPr>
                  <w:tcW w:w="2739" w:type="dxa"/>
                  <w:shd w:val="clear" w:color="auto" w:fill="262626" w:themeFill="text1" w:themeFillTint="D9"/>
                  <w:vAlign w:val="bottom"/>
                </w:tcPr>
                <w:p w14:paraId="13A3E885" w14:textId="5A9D1169" w:rsidR="008D78A3" w:rsidRPr="006124D0" w:rsidRDefault="00163AF2" w:rsidP="006124D0">
                  <w:pPr>
                    <w:pStyle w:val="ItemName"/>
                  </w:pPr>
                  <w:r>
                    <w:t>white wine</w:t>
                  </w:r>
                </w:p>
                <w:p w14:paraId="121BF735" w14:textId="4C707A7B" w:rsidR="008D78A3" w:rsidRDefault="00163AF2" w:rsidP="006124D0">
                  <w:pPr>
                    <w:pStyle w:val="ItemDescription"/>
                  </w:pPr>
                  <w:r>
                    <w:t>Pork &amp; Cannellini beans</w:t>
                  </w:r>
                </w:p>
              </w:tc>
              <w:tc>
                <w:tcPr>
                  <w:tcW w:w="879" w:type="dxa"/>
                  <w:shd w:val="clear" w:color="auto" w:fill="262626" w:themeFill="text1" w:themeFillTint="D9"/>
                  <w:vAlign w:val="bottom"/>
                </w:tcPr>
                <w:p w14:paraId="55E76B45" w14:textId="36962180" w:rsidR="008D78A3" w:rsidRDefault="00163AF2" w:rsidP="006124D0">
                  <w:pPr>
                    <w:pStyle w:val="ItemCost"/>
                  </w:pPr>
                  <w:r>
                    <w:t>30.00</w:t>
                  </w:r>
                </w:p>
              </w:tc>
            </w:tr>
            <w:tr w:rsidR="008D78A3" w14:paraId="687B28CA" w14:textId="77777777" w:rsidTr="000C6351">
              <w:trPr>
                <w:trHeight w:val="854"/>
              </w:trPr>
              <w:tc>
                <w:tcPr>
                  <w:tcW w:w="2739" w:type="dxa"/>
                  <w:shd w:val="clear" w:color="auto" w:fill="262626" w:themeFill="text1" w:themeFillTint="D9"/>
                  <w:vAlign w:val="bottom"/>
                </w:tcPr>
                <w:p w14:paraId="6D85717A" w14:textId="094301E2" w:rsidR="008D78A3" w:rsidRDefault="008D78A3" w:rsidP="006124D0">
                  <w:pPr>
                    <w:pStyle w:val="ItemDescription"/>
                  </w:pPr>
                </w:p>
              </w:tc>
              <w:tc>
                <w:tcPr>
                  <w:tcW w:w="879" w:type="dxa"/>
                  <w:shd w:val="clear" w:color="auto" w:fill="262626" w:themeFill="text1" w:themeFillTint="D9"/>
                  <w:vAlign w:val="bottom"/>
                </w:tcPr>
                <w:p w14:paraId="335F4231" w14:textId="5CF1305A" w:rsidR="008D78A3" w:rsidRDefault="008D78A3" w:rsidP="006124D0">
                  <w:pPr>
                    <w:pStyle w:val="ItemCost"/>
                  </w:pPr>
                </w:p>
              </w:tc>
            </w:tr>
          </w:tbl>
          <w:p w14:paraId="57D8C92A" w14:textId="77777777" w:rsidR="008D78A3" w:rsidRPr="00EF6A99" w:rsidRDefault="008D78A3" w:rsidP="00EF6A99">
            <w:pPr>
              <w:pStyle w:val="ItemCost"/>
              <w:jc w:val="left"/>
            </w:pPr>
          </w:p>
        </w:tc>
        <w:tc>
          <w:tcPr>
            <w:tcW w:w="620" w:type="dxa"/>
            <w:vMerge/>
          </w:tcPr>
          <w:p w14:paraId="32AA2CCC" w14:textId="77777777" w:rsidR="008D78A3" w:rsidRDefault="008D78A3" w:rsidP="00914A1E">
            <w:pPr>
              <w:spacing w:after="0" w:line="240" w:lineRule="auto"/>
            </w:pPr>
          </w:p>
        </w:tc>
      </w:tr>
      <w:tr w:rsidR="008D78A3" w14:paraId="0B74CE77" w14:textId="77777777" w:rsidTr="00C7050E">
        <w:trPr>
          <w:trHeight w:val="1258"/>
          <w:jc w:val="center"/>
        </w:trPr>
        <w:tc>
          <w:tcPr>
            <w:tcW w:w="720" w:type="dxa"/>
            <w:vMerge/>
          </w:tcPr>
          <w:p w14:paraId="2611F392" w14:textId="77777777" w:rsidR="008D78A3" w:rsidRDefault="008D78A3" w:rsidP="00EF6A99">
            <w:pPr>
              <w:spacing w:after="0" w:line="240" w:lineRule="auto"/>
            </w:pPr>
          </w:p>
        </w:tc>
        <w:tc>
          <w:tcPr>
            <w:tcW w:w="3600" w:type="dxa"/>
            <w:vMerge/>
            <w:tcBorders>
              <w:bottom w:val="nil"/>
            </w:tcBorders>
            <w:shd w:val="clear" w:color="auto" w:fill="262626" w:themeFill="text1" w:themeFillTint="D9"/>
          </w:tcPr>
          <w:p w14:paraId="19B9DD64" w14:textId="77777777" w:rsidR="008D78A3" w:rsidRDefault="008D78A3" w:rsidP="00EF6A99"/>
        </w:tc>
        <w:tc>
          <w:tcPr>
            <w:tcW w:w="720" w:type="dxa"/>
            <w:vMerge/>
          </w:tcPr>
          <w:p w14:paraId="0A6F0565" w14:textId="77777777" w:rsidR="008D78A3" w:rsidRDefault="008D78A3" w:rsidP="00EF6A99">
            <w:pPr>
              <w:spacing w:after="0" w:line="240" w:lineRule="auto"/>
            </w:pPr>
          </w:p>
        </w:tc>
        <w:tc>
          <w:tcPr>
            <w:tcW w:w="2475" w:type="dxa"/>
            <w:tcBorders>
              <w:bottom w:val="nil"/>
            </w:tcBorders>
            <w:shd w:val="clear" w:color="auto" w:fill="262626" w:themeFill="text1" w:themeFillTint="D9"/>
          </w:tcPr>
          <w:p w14:paraId="7708E61F" w14:textId="77777777" w:rsidR="008D78A3" w:rsidRDefault="0080173C" w:rsidP="006124D0">
            <w:pPr>
              <w:pStyle w:val="Caption"/>
            </w:pPr>
            <w:r>
              <w:t xml:space="preserve"> Dates, Banana, Walnut &amp; Nut Tea</w:t>
            </w:r>
          </w:p>
          <w:p w14:paraId="602EB2C8" w14:textId="1168C1B6" w:rsidR="0080173C" w:rsidRPr="0080173C" w:rsidRDefault="0080173C" w:rsidP="0080173C">
            <w:r>
              <w:t>Price:</w:t>
            </w:r>
            <w:r w:rsidR="000213CF">
              <w:t xml:space="preserve"> 5.63</w:t>
            </w:r>
          </w:p>
        </w:tc>
        <w:tc>
          <w:tcPr>
            <w:tcW w:w="2565" w:type="dxa"/>
            <w:tcBorders>
              <w:bottom w:val="nil"/>
            </w:tcBorders>
            <w:shd w:val="clear" w:color="auto" w:fill="262626" w:themeFill="text1" w:themeFillTint="D9"/>
          </w:tcPr>
          <w:p w14:paraId="38E09BB5" w14:textId="094AFFB4" w:rsidR="008D78A3" w:rsidRDefault="000C6351" w:rsidP="006124D0">
            <w:pPr>
              <w:pStyle w:val="Caption"/>
            </w:pPr>
            <w:r>
              <w:t xml:space="preserve">Trinity special </w:t>
            </w:r>
            <w:r w:rsidR="0080173C">
              <w:t>Egg Paprika</w:t>
            </w:r>
          </w:p>
          <w:p w14:paraId="7A8D7A3F" w14:textId="66A98A6B" w:rsidR="0080173C" w:rsidRPr="0080173C" w:rsidRDefault="0080173C" w:rsidP="0080173C">
            <w:r>
              <w:t xml:space="preserve">Price: </w:t>
            </w:r>
            <w:r w:rsidR="000213CF">
              <w:t>2.46</w:t>
            </w:r>
          </w:p>
        </w:tc>
        <w:tc>
          <w:tcPr>
            <w:tcW w:w="720" w:type="dxa"/>
            <w:vMerge/>
            <w:tcBorders>
              <w:bottom w:val="nil"/>
            </w:tcBorders>
          </w:tcPr>
          <w:p w14:paraId="2097A9B1" w14:textId="77777777" w:rsidR="008D78A3" w:rsidRDefault="008D78A3" w:rsidP="00EF6A99">
            <w:pPr>
              <w:spacing w:after="0" w:line="240" w:lineRule="auto"/>
            </w:pPr>
          </w:p>
        </w:tc>
        <w:tc>
          <w:tcPr>
            <w:tcW w:w="3690" w:type="dxa"/>
            <w:vMerge/>
            <w:tcBorders>
              <w:bottom w:val="nil"/>
            </w:tcBorders>
            <w:vAlign w:val="bottom"/>
          </w:tcPr>
          <w:p w14:paraId="7555A6DE" w14:textId="77777777" w:rsidR="008D78A3" w:rsidRDefault="008D78A3" w:rsidP="00EF6A99">
            <w:pPr>
              <w:pStyle w:val="ItemCost"/>
            </w:pPr>
          </w:p>
        </w:tc>
        <w:tc>
          <w:tcPr>
            <w:tcW w:w="620" w:type="dxa"/>
            <w:vMerge/>
            <w:tcBorders>
              <w:bottom w:val="nil"/>
            </w:tcBorders>
          </w:tcPr>
          <w:p w14:paraId="71EF7BFF" w14:textId="77777777" w:rsidR="008D78A3" w:rsidRDefault="008D78A3" w:rsidP="00EF6A99">
            <w:pPr>
              <w:spacing w:after="0" w:line="240" w:lineRule="auto"/>
            </w:pPr>
          </w:p>
        </w:tc>
      </w:tr>
      <w:tr w:rsidR="008D78A3" w14:paraId="7C092B07" w14:textId="77777777" w:rsidTr="00C7050E">
        <w:trPr>
          <w:trHeight w:val="2515"/>
          <w:jc w:val="center"/>
        </w:trPr>
        <w:tc>
          <w:tcPr>
            <w:tcW w:w="720" w:type="dxa"/>
            <w:vMerge/>
          </w:tcPr>
          <w:p w14:paraId="1B216334" w14:textId="77777777" w:rsidR="008D78A3" w:rsidRDefault="008D78A3" w:rsidP="00EF6A99">
            <w:pPr>
              <w:spacing w:after="0" w:line="240" w:lineRule="auto"/>
            </w:pPr>
          </w:p>
        </w:tc>
        <w:tc>
          <w:tcPr>
            <w:tcW w:w="3600" w:type="dxa"/>
            <w:vMerge/>
            <w:tcBorders>
              <w:bottom w:val="nil"/>
            </w:tcBorders>
            <w:shd w:val="clear" w:color="auto" w:fill="262626" w:themeFill="text1" w:themeFillTint="D9"/>
          </w:tcPr>
          <w:p w14:paraId="6AE78FAA" w14:textId="77777777" w:rsidR="008D78A3" w:rsidRDefault="008D78A3" w:rsidP="00EF6A99">
            <w:pPr>
              <w:spacing w:after="0" w:line="240" w:lineRule="auto"/>
            </w:pPr>
          </w:p>
        </w:tc>
        <w:tc>
          <w:tcPr>
            <w:tcW w:w="720" w:type="dxa"/>
            <w:vMerge/>
          </w:tcPr>
          <w:p w14:paraId="507F5B6D" w14:textId="77777777" w:rsidR="008D78A3" w:rsidRDefault="008D78A3" w:rsidP="00EF6A99">
            <w:pPr>
              <w:spacing w:after="0" w:line="240" w:lineRule="auto"/>
            </w:pPr>
          </w:p>
        </w:tc>
        <w:tc>
          <w:tcPr>
            <w:tcW w:w="2475" w:type="dxa"/>
            <w:tcBorders>
              <w:bottom w:val="nil"/>
            </w:tcBorders>
          </w:tcPr>
          <w:p w14:paraId="40E34960" w14:textId="77777777" w:rsidR="008D78A3" w:rsidRDefault="008D78A3" w:rsidP="00EF6A99">
            <w:pPr>
              <w:spacing w:after="0" w:line="240" w:lineRule="auto"/>
            </w:pPr>
          </w:p>
        </w:tc>
        <w:tc>
          <w:tcPr>
            <w:tcW w:w="2565" w:type="dxa"/>
            <w:tcBorders>
              <w:bottom w:val="nil"/>
            </w:tcBorders>
          </w:tcPr>
          <w:p w14:paraId="6A82CD7A" w14:textId="77777777" w:rsidR="008D78A3" w:rsidRDefault="008D78A3" w:rsidP="00EF6A99">
            <w:pPr>
              <w:spacing w:after="0" w:line="240" w:lineRule="auto"/>
            </w:pPr>
          </w:p>
        </w:tc>
        <w:tc>
          <w:tcPr>
            <w:tcW w:w="720" w:type="dxa"/>
            <w:tcBorders>
              <w:bottom w:val="nil"/>
            </w:tcBorders>
          </w:tcPr>
          <w:p w14:paraId="3711A6D9" w14:textId="77777777" w:rsidR="008D78A3" w:rsidRDefault="008D78A3" w:rsidP="00EF6A99">
            <w:pPr>
              <w:spacing w:after="0" w:line="240" w:lineRule="auto"/>
            </w:pPr>
          </w:p>
        </w:tc>
        <w:tc>
          <w:tcPr>
            <w:tcW w:w="3690" w:type="dxa"/>
            <w:vMerge/>
            <w:tcBorders>
              <w:bottom w:val="nil"/>
            </w:tcBorders>
            <w:vAlign w:val="bottom"/>
          </w:tcPr>
          <w:p w14:paraId="3B3AB164" w14:textId="77777777" w:rsidR="008D78A3" w:rsidRDefault="008D78A3" w:rsidP="00EF6A99">
            <w:pPr>
              <w:pStyle w:val="ItemCost"/>
            </w:pPr>
          </w:p>
        </w:tc>
        <w:tc>
          <w:tcPr>
            <w:tcW w:w="620" w:type="dxa"/>
            <w:tcBorders>
              <w:bottom w:val="nil"/>
            </w:tcBorders>
          </w:tcPr>
          <w:p w14:paraId="55B42C02" w14:textId="77777777" w:rsidR="008D78A3" w:rsidRDefault="008D78A3" w:rsidP="00EF6A99">
            <w:pPr>
              <w:spacing w:after="0" w:line="240" w:lineRule="auto"/>
            </w:pPr>
          </w:p>
        </w:tc>
      </w:tr>
      <w:tr w:rsidR="008D78A3" w14:paraId="7C2A3C1E" w14:textId="77777777" w:rsidTr="00C7050E">
        <w:trPr>
          <w:trHeight w:val="73"/>
          <w:jc w:val="center"/>
        </w:trPr>
        <w:tc>
          <w:tcPr>
            <w:tcW w:w="720" w:type="dxa"/>
            <w:vMerge/>
          </w:tcPr>
          <w:p w14:paraId="06C4B7BD" w14:textId="77777777" w:rsidR="008D78A3" w:rsidRDefault="008D78A3" w:rsidP="00914A1E">
            <w:pPr>
              <w:spacing w:after="0" w:line="240" w:lineRule="auto"/>
            </w:pPr>
          </w:p>
        </w:tc>
        <w:tc>
          <w:tcPr>
            <w:tcW w:w="3600" w:type="dxa"/>
            <w:vMerge/>
            <w:shd w:val="clear" w:color="auto" w:fill="262626" w:themeFill="text1" w:themeFillTint="D9"/>
          </w:tcPr>
          <w:p w14:paraId="43C97B71" w14:textId="77777777" w:rsidR="008D78A3" w:rsidRDefault="008D78A3" w:rsidP="00914A1E">
            <w:pPr>
              <w:spacing w:after="0" w:line="240" w:lineRule="auto"/>
            </w:pPr>
          </w:p>
        </w:tc>
        <w:tc>
          <w:tcPr>
            <w:tcW w:w="720" w:type="dxa"/>
            <w:vMerge/>
          </w:tcPr>
          <w:p w14:paraId="23917738" w14:textId="77777777" w:rsidR="008D78A3" w:rsidRDefault="008D78A3" w:rsidP="00914A1E">
            <w:pPr>
              <w:spacing w:after="0" w:line="240" w:lineRule="auto"/>
            </w:pPr>
          </w:p>
        </w:tc>
        <w:tc>
          <w:tcPr>
            <w:tcW w:w="2475" w:type="dxa"/>
            <w:vMerge w:val="restart"/>
            <w:shd w:val="clear" w:color="auto" w:fill="262626" w:themeFill="text1" w:themeFillTint="D9"/>
          </w:tcPr>
          <w:p w14:paraId="63200B3C" w14:textId="77777777" w:rsidR="008D78A3" w:rsidRDefault="000213CF" w:rsidP="006124D0">
            <w:pPr>
              <w:pStyle w:val="Caption"/>
            </w:pPr>
            <w:r>
              <w:t>Chicken Corn Soup</w:t>
            </w:r>
          </w:p>
          <w:p w14:paraId="1E9758AB" w14:textId="7B67FDD2" w:rsidR="000213CF" w:rsidRPr="000213CF" w:rsidRDefault="000213CF" w:rsidP="000213CF">
            <w:r>
              <w:t>Price: 3.45</w:t>
            </w:r>
          </w:p>
        </w:tc>
        <w:tc>
          <w:tcPr>
            <w:tcW w:w="2565" w:type="dxa"/>
            <w:vMerge w:val="restart"/>
            <w:shd w:val="clear" w:color="auto" w:fill="262626" w:themeFill="text1" w:themeFillTint="D9"/>
          </w:tcPr>
          <w:p w14:paraId="6196A20D" w14:textId="77777777" w:rsidR="008D78A3" w:rsidRDefault="000C6351" w:rsidP="006124D0">
            <w:pPr>
              <w:pStyle w:val="Caption"/>
            </w:pPr>
            <w:r>
              <w:t>Trinity Special sweet dish</w:t>
            </w:r>
          </w:p>
          <w:p w14:paraId="2F3149E0" w14:textId="7DFF5920" w:rsidR="000C6351" w:rsidRPr="000C6351" w:rsidRDefault="000C6351" w:rsidP="000C6351">
            <w:r>
              <w:t>Price: 5.67</w:t>
            </w:r>
          </w:p>
        </w:tc>
        <w:tc>
          <w:tcPr>
            <w:tcW w:w="720" w:type="dxa"/>
            <w:vAlign w:val="center"/>
          </w:tcPr>
          <w:p w14:paraId="10EBE13B" w14:textId="77777777" w:rsidR="008D78A3" w:rsidRDefault="008D78A3" w:rsidP="00914A1E">
            <w:pPr>
              <w:spacing w:after="0" w:line="240" w:lineRule="auto"/>
              <w:jc w:val="center"/>
            </w:pPr>
          </w:p>
        </w:tc>
        <w:tc>
          <w:tcPr>
            <w:tcW w:w="3690" w:type="dxa"/>
            <w:vMerge/>
            <w:vAlign w:val="center"/>
          </w:tcPr>
          <w:p w14:paraId="442C5984" w14:textId="77777777" w:rsidR="008D78A3" w:rsidRDefault="008D78A3" w:rsidP="00914A1E">
            <w:pPr>
              <w:spacing w:after="0" w:line="240" w:lineRule="auto"/>
              <w:jc w:val="center"/>
            </w:pPr>
          </w:p>
        </w:tc>
        <w:tc>
          <w:tcPr>
            <w:tcW w:w="620" w:type="dxa"/>
            <w:vAlign w:val="center"/>
          </w:tcPr>
          <w:p w14:paraId="747308EC" w14:textId="77777777" w:rsidR="008D78A3" w:rsidRDefault="008D78A3" w:rsidP="00914A1E">
            <w:pPr>
              <w:spacing w:after="0" w:line="240" w:lineRule="auto"/>
              <w:jc w:val="center"/>
            </w:pPr>
          </w:p>
        </w:tc>
      </w:tr>
      <w:tr w:rsidR="008D78A3" w14:paraId="094ADFF1" w14:textId="77777777" w:rsidTr="00C7050E">
        <w:trPr>
          <w:trHeight w:val="999"/>
          <w:jc w:val="center"/>
        </w:trPr>
        <w:tc>
          <w:tcPr>
            <w:tcW w:w="720" w:type="dxa"/>
            <w:vMerge/>
          </w:tcPr>
          <w:p w14:paraId="7B514ACC" w14:textId="77777777" w:rsidR="008D78A3" w:rsidRDefault="008D78A3" w:rsidP="00914A1E">
            <w:pPr>
              <w:spacing w:after="0" w:line="240" w:lineRule="auto"/>
            </w:pPr>
          </w:p>
        </w:tc>
        <w:tc>
          <w:tcPr>
            <w:tcW w:w="3600" w:type="dxa"/>
            <w:vMerge/>
            <w:shd w:val="clear" w:color="auto" w:fill="262626" w:themeFill="text1" w:themeFillTint="D9"/>
          </w:tcPr>
          <w:p w14:paraId="78AF76B5" w14:textId="77777777" w:rsidR="008D78A3" w:rsidRDefault="008D78A3" w:rsidP="00914A1E">
            <w:pPr>
              <w:spacing w:after="0" w:line="240" w:lineRule="auto"/>
            </w:pPr>
          </w:p>
        </w:tc>
        <w:tc>
          <w:tcPr>
            <w:tcW w:w="720" w:type="dxa"/>
            <w:vMerge/>
          </w:tcPr>
          <w:p w14:paraId="7E69EEAB" w14:textId="77777777" w:rsidR="008D78A3" w:rsidRDefault="008D78A3" w:rsidP="00914A1E">
            <w:pPr>
              <w:spacing w:after="0" w:line="240" w:lineRule="auto"/>
            </w:pPr>
          </w:p>
        </w:tc>
        <w:tc>
          <w:tcPr>
            <w:tcW w:w="2475" w:type="dxa"/>
            <w:vMerge/>
            <w:tcBorders>
              <w:bottom w:val="nil"/>
            </w:tcBorders>
            <w:shd w:val="clear" w:color="auto" w:fill="262626" w:themeFill="text1" w:themeFillTint="D9"/>
          </w:tcPr>
          <w:p w14:paraId="40F60C22" w14:textId="77777777" w:rsidR="008D78A3" w:rsidRDefault="008D78A3" w:rsidP="00914A1E">
            <w:pPr>
              <w:spacing w:after="0" w:line="240" w:lineRule="auto"/>
            </w:pPr>
          </w:p>
        </w:tc>
        <w:tc>
          <w:tcPr>
            <w:tcW w:w="2565" w:type="dxa"/>
            <w:vMerge/>
            <w:tcBorders>
              <w:bottom w:val="nil"/>
            </w:tcBorders>
            <w:shd w:val="clear" w:color="auto" w:fill="262626" w:themeFill="text1" w:themeFillTint="D9"/>
          </w:tcPr>
          <w:p w14:paraId="3A3C517D" w14:textId="77777777" w:rsidR="008D78A3" w:rsidRPr="005F09B8" w:rsidRDefault="008D78A3" w:rsidP="005F09B8"/>
        </w:tc>
        <w:tc>
          <w:tcPr>
            <w:tcW w:w="720" w:type="dxa"/>
            <w:vMerge w:val="restart"/>
            <w:tcBorders>
              <w:bottom w:val="nil"/>
            </w:tcBorders>
            <w:vAlign w:val="center"/>
          </w:tcPr>
          <w:p w14:paraId="370EF9C8" w14:textId="77777777" w:rsidR="008D78A3" w:rsidRDefault="008D78A3" w:rsidP="00914A1E">
            <w:pPr>
              <w:spacing w:after="0" w:line="240" w:lineRule="auto"/>
              <w:jc w:val="center"/>
              <w:rPr>
                <w:noProof/>
              </w:rPr>
            </w:pPr>
          </w:p>
        </w:tc>
        <w:tc>
          <w:tcPr>
            <w:tcW w:w="3690" w:type="dxa"/>
            <w:vMerge/>
            <w:vAlign w:val="center"/>
          </w:tcPr>
          <w:p w14:paraId="54915189" w14:textId="77777777" w:rsidR="008D78A3" w:rsidRDefault="008D78A3" w:rsidP="00914A1E">
            <w:pPr>
              <w:spacing w:after="0" w:line="240" w:lineRule="auto"/>
              <w:jc w:val="center"/>
              <w:rPr>
                <w:noProof/>
              </w:rPr>
            </w:pPr>
          </w:p>
        </w:tc>
        <w:tc>
          <w:tcPr>
            <w:tcW w:w="620" w:type="dxa"/>
            <w:vMerge w:val="restart"/>
            <w:tcBorders>
              <w:bottom w:val="nil"/>
            </w:tcBorders>
            <w:vAlign w:val="center"/>
          </w:tcPr>
          <w:p w14:paraId="65F1D37A" w14:textId="77777777" w:rsidR="008D78A3" w:rsidRDefault="008D78A3" w:rsidP="00914A1E">
            <w:pPr>
              <w:spacing w:after="0" w:line="240" w:lineRule="auto"/>
              <w:jc w:val="center"/>
              <w:rPr>
                <w:noProof/>
              </w:rPr>
            </w:pPr>
          </w:p>
        </w:tc>
      </w:tr>
      <w:tr w:rsidR="008D78A3" w14:paraId="46DF201C" w14:textId="77777777" w:rsidTr="00C7050E">
        <w:trPr>
          <w:trHeight w:val="270"/>
          <w:jc w:val="center"/>
        </w:trPr>
        <w:tc>
          <w:tcPr>
            <w:tcW w:w="720" w:type="dxa"/>
            <w:vMerge/>
          </w:tcPr>
          <w:p w14:paraId="187DD441" w14:textId="77777777" w:rsidR="008D78A3" w:rsidRDefault="008D78A3" w:rsidP="00914A1E">
            <w:pPr>
              <w:spacing w:after="0" w:line="240" w:lineRule="auto"/>
            </w:pPr>
          </w:p>
        </w:tc>
        <w:tc>
          <w:tcPr>
            <w:tcW w:w="3600" w:type="dxa"/>
            <w:vMerge/>
            <w:shd w:val="clear" w:color="auto" w:fill="262626" w:themeFill="text1" w:themeFillTint="D9"/>
          </w:tcPr>
          <w:p w14:paraId="2E4481D4" w14:textId="77777777" w:rsidR="008D78A3" w:rsidRDefault="008D78A3" w:rsidP="00914A1E">
            <w:pPr>
              <w:spacing w:after="0" w:line="240" w:lineRule="auto"/>
            </w:pPr>
          </w:p>
        </w:tc>
        <w:tc>
          <w:tcPr>
            <w:tcW w:w="720" w:type="dxa"/>
            <w:vMerge/>
          </w:tcPr>
          <w:p w14:paraId="15356F0B" w14:textId="77777777" w:rsidR="008D78A3" w:rsidRDefault="008D78A3" w:rsidP="00914A1E">
            <w:pPr>
              <w:spacing w:after="0" w:line="240" w:lineRule="auto"/>
            </w:pPr>
          </w:p>
        </w:tc>
        <w:tc>
          <w:tcPr>
            <w:tcW w:w="2475" w:type="dxa"/>
            <w:vMerge w:val="restart"/>
          </w:tcPr>
          <w:p w14:paraId="3DF1C858" w14:textId="77777777" w:rsidR="008D78A3" w:rsidRPr="00203BF9" w:rsidRDefault="008D78A3" w:rsidP="00203BF9">
            <w:pPr>
              <w:rPr>
                <w:sz w:val="18"/>
              </w:rPr>
            </w:pPr>
          </w:p>
        </w:tc>
        <w:tc>
          <w:tcPr>
            <w:tcW w:w="2565" w:type="dxa"/>
            <w:vMerge w:val="restart"/>
          </w:tcPr>
          <w:p w14:paraId="7F9FBF84" w14:textId="77777777" w:rsidR="008D78A3" w:rsidRPr="00203BF9" w:rsidRDefault="008D78A3" w:rsidP="00914A1E">
            <w:pPr>
              <w:spacing w:after="0" w:line="240" w:lineRule="auto"/>
              <w:rPr>
                <w:sz w:val="18"/>
              </w:rPr>
            </w:pPr>
          </w:p>
        </w:tc>
        <w:tc>
          <w:tcPr>
            <w:tcW w:w="720" w:type="dxa"/>
            <w:vMerge/>
            <w:vAlign w:val="center"/>
          </w:tcPr>
          <w:p w14:paraId="2E832C35" w14:textId="77777777" w:rsidR="008D78A3" w:rsidRDefault="008D78A3" w:rsidP="00914A1E">
            <w:pPr>
              <w:spacing w:after="0" w:line="240" w:lineRule="auto"/>
              <w:jc w:val="center"/>
              <w:rPr>
                <w:noProof/>
              </w:rPr>
            </w:pPr>
          </w:p>
        </w:tc>
        <w:tc>
          <w:tcPr>
            <w:tcW w:w="3690" w:type="dxa"/>
            <w:vMerge/>
            <w:vAlign w:val="center"/>
          </w:tcPr>
          <w:p w14:paraId="7943AD77" w14:textId="77777777" w:rsidR="008D78A3" w:rsidRDefault="008D78A3" w:rsidP="00914A1E">
            <w:pPr>
              <w:spacing w:after="0" w:line="240" w:lineRule="auto"/>
              <w:jc w:val="center"/>
              <w:rPr>
                <w:noProof/>
              </w:rPr>
            </w:pPr>
          </w:p>
        </w:tc>
        <w:tc>
          <w:tcPr>
            <w:tcW w:w="620" w:type="dxa"/>
            <w:vMerge/>
            <w:vAlign w:val="center"/>
          </w:tcPr>
          <w:p w14:paraId="3462A19F" w14:textId="77777777" w:rsidR="008D78A3" w:rsidRDefault="008D78A3" w:rsidP="00914A1E">
            <w:pPr>
              <w:spacing w:after="0" w:line="240" w:lineRule="auto"/>
              <w:jc w:val="center"/>
              <w:rPr>
                <w:noProof/>
              </w:rPr>
            </w:pPr>
          </w:p>
        </w:tc>
      </w:tr>
      <w:tr w:rsidR="008D78A3" w14:paraId="7972782C" w14:textId="77777777" w:rsidTr="008D78A3">
        <w:trPr>
          <w:trHeight w:val="632"/>
          <w:jc w:val="center"/>
        </w:trPr>
        <w:tc>
          <w:tcPr>
            <w:tcW w:w="5040" w:type="dxa"/>
            <w:gridSpan w:val="3"/>
            <w:tcBorders>
              <w:bottom w:val="nil"/>
            </w:tcBorders>
          </w:tcPr>
          <w:p w14:paraId="78DFB9B8" w14:textId="77777777" w:rsidR="008D78A3" w:rsidRDefault="008D78A3" w:rsidP="00914A1E">
            <w:pPr>
              <w:spacing w:after="0" w:line="240" w:lineRule="auto"/>
            </w:pPr>
          </w:p>
        </w:tc>
        <w:tc>
          <w:tcPr>
            <w:tcW w:w="2475" w:type="dxa"/>
            <w:vMerge/>
            <w:tcBorders>
              <w:bottom w:val="nil"/>
            </w:tcBorders>
          </w:tcPr>
          <w:p w14:paraId="39E4C919" w14:textId="77777777" w:rsidR="008D78A3" w:rsidRDefault="008D78A3" w:rsidP="00914A1E">
            <w:pPr>
              <w:spacing w:after="0" w:line="240" w:lineRule="auto"/>
            </w:pPr>
          </w:p>
        </w:tc>
        <w:tc>
          <w:tcPr>
            <w:tcW w:w="2565" w:type="dxa"/>
            <w:vMerge/>
            <w:tcBorders>
              <w:bottom w:val="nil"/>
            </w:tcBorders>
          </w:tcPr>
          <w:p w14:paraId="1903844C" w14:textId="77777777" w:rsidR="008D78A3" w:rsidRDefault="008D78A3" w:rsidP="00914A1E">
            <w:pPr>
              <w:spacing w:after="0" w:line="240" w:lineRule="auto"/>
            </w:pPr>
          </w:p>
        </w:tc>
        <w:tc>
          <w:tcPr>
            <w:tcW w:w="720" w:type="dxa"/>
            <w:tcBorders>
              <w:bottom w:val="nil"/>
            </w:tcBorders>
            <w:vAlign w:val="center"/>
          </w:tcPr>
          <w:p w14:paraId="36F724A3" w14:textId="77777777" w:rsidR="008D78A3" w:rsidRDefault="008D78A3" w:rsidP="00914A1E">
            <w:pPr>
              <w:spacing w:after="0" w:line="240" w:lineRule="auto"/>
              <w:jc w:val="center"/>
              <w:rPr>
                <w:noProof/>
              </w:rPr>
            </w:pPr>
          </w:p>
        </w:tc>
        <w:tc>
          <w:tcPr>
            <w:tcW w:w="3690" w:type="dxa"/>
            <w:vMerge/>
            <w:vAlign w:val="center"/>
          </w:tcPr>
          <w:p w14:paraId="42455090" w14:textId="77777777" w:rsidR="008D78A3" w:rsidRDefault="008D78A3" w:rsidP="00914A1E">
            <w:pPr>
              <w:spacing w:after="0" w:line="240" w:lineRule="auto"/>
              <w:jc w:val="center"/>
              <w:rPr>
                <w:noProof/>
              </w:rPr>
            </w:pPr>
          </w:p>
        </w:tc>
        <w:tc>
          <w:tcPr>
            <w:tcW w:w="620" w:type="dxa"/>
            <w:tcBorders>
              <w:bottom w:val="nil"/>
            </w:tcBorders>
            <w:vAlign w:val="center"/>
          </w:tcPr>
          <w:p w14:paraId="78308BDC" w14:textId="77777777" w:rsidR="008D78A3" w:rsidRDefault="008D78A3" w:rsidP="00914A1E">
            <w:pPr>
              <w:spacing w:after="0" w:line="240" w:lineRule="auto"/>
              <w:jc w:val="center"/>
              <w:rPr>
                <w:noProof/>
              </w:rPr>
            </w:pPr>
          </w:p>
        </w:tc>
      </w:tr>
      <w:tr w:rsidR="008D78A3" w14:paraId="1FB3B50F" w14:textId="77777777" w:rsidTr="008D78A3">
        <w:trPr>
          <w:trHeight w:val="621"/>
          <w:jc w:val="center"/>
        </w:trPr>
        <w:tc>
          <w:tcPr>
            <w:tcW w:w="5040" w:type="dxa"/>
            <w:gridSpan w:val="3"/>
            <w:vMerge w:val="restart"/>
          </w:tcPr>
          <w:p w14:paraId="37791690" w14:textId="77777777" w:rsidR="008D78A3" w:rsidRDefault="008D78A3" w:rsidP="00914A1E">
            <w:pPr>
              <w:spacing w:after="0" w:line="240" w:lineRule="auto"/>
            </w:pPr>
          </w:p>
        </w:tc>
        <w:tc>
          <w:tcPr>
            <w:tcW w:w="2475" w:type="dxa"/>
            <w:vMerge/>
          </w:tcPr>
          <w:p w14:paraId="3B635F6A" w14:textId="77777777" w:rsidR="008D78A3" w:rsidRDefault="008D78A3" w:rsidP="00914A1E">
            <w:pPr>
              <w:spacing w:after="0" w:line="240" w:lineRule="auto"/>
            </w:pPr>
          </w:p>
        </w:tc>
        <w:tc>
          <w:tcPr>
            <w:tcW w:w="2565" w:type="dxa"/>
            <w:vMerge/>
          </w:tcPr>
          <w:p w14:paraId="6E503BD3" w14:textId="77777777" w:rsidR="008D78A3" w:rsidRDefault="008D78A3" w:rsidP="00914A1E">
            <w:pPr>
              <w:spacing w:after="0" w:line="240" w:lineRule="auto"/>
            </w:pPr>
          </w:p>
        </w:tc>
        <w:tc>
          <w:tcPr>
            <w:tcW w:w="720" w:type="dxa"/>
            <w:vAlign w:val="center"/>
          </w:tcPr>
          <w:p w14:paraId="1713F116" w14:textId="77777777" w:rsidR="008D78A3" w:rsidRDefault="008D78A3" w:rsidP="00914A1E">
            <w:pPr>
              <w:spacing w:after="0" w:line="240" w:lineRule="auto"/>
              <w:jc w:val="center"/>
              <w:rPr>
                <w:noProof/>
              </w:rPr>
            </w:pPr>
          </w:p>
        </w:tc>
        <w:tc>
          <w:tcPr>
            <w:tcW w:w="3690" w:type="dxa"/>
            <w:vMerge/>
            <w:vAlign w:val="center"/>
          </w:tcPr>
          <w:p w14:paraId="73148DF7" w14:textId="77777777" w:rsidR="008D78A3" w:rsidRDefault="008D78A3" w:rsidP="00914A1E">
            <w:pPr>
              <w:spacing w:after="0" w:line="240" w:lineRule="auto"/>
              <w:jc w:val="center"/>
              <w:rPr>
                <w:noProof/>
              </w:rPr>
            </w:pPr>
          </w:p>
        </w:tc>
        <w:tc>
          <w:tcPr>
            <w:tcW w:w="620" w:type="dxa"/>
            <w:vAlign w:val="center"/>
          </w:tcPr>
          <w:p w14:paraId="769726AD" w14:textId="77777777" w:rsidR="008D78A3" w:rsidRDefault="008D78A3" w:rsidP="00914A1E">
            <w:pPr>
              <w:spacing w:after="0" w:line="240" w:lineRule="auto"/>
              <w:jc w:val="center"/>
              <w:rPr>
                <w:noProof/>
              </w:rPr>
            </w:pPr>
          </w:p>
        </w:tc>
      </w:tr>
      <w:tr w:rsidR="008D78A3" w14:paraId="0C163EC8" w14:textId="77777777" w:rsidTr="00DA57BD">
        <w:trPr>
          <w:trHeight w:val="990"/>
          <w:jc w:val="center"/>
        </w:trPr>
        <w:tc>
          <w:tcPr>
            <w:tcW w:w="5040" w:type="dxa"/>
            <w:gridSpan w:val="3"/>
            <w:vMerge/>
          </w:tcPr>
          <w:p w14:paraId="4C35BDD1" w14:textId="77777777" w:rsidR="008D78A3" w:rsidRDefault="008D78A3" w:rsidP="00914A1E">
            <w:pPr>
              <w:spacing w:after="0" w:line="240" w:lineRule="auto"/>
            </w:pPr>
          </w:p>
        </w:tc>
        <w:tc>
          <w:tcPr>
            <w:tcW w:w="2475" w:type="dxa"/>
            <w:vMerge/>
            <w:vAlign w:val="center"/>
          </w:tcPr>
          <w:p w14:paraId="44BFCBB3" w14:textId="77777777" w:rsidR="008D78A3" w:rsidRDefault="008D78A3" w:rsidP="005F09B8"/>
        </w:tc>
        <w:tc>
          <w:tcPr>
            <w:tcW w:w="2565" w:type="dxa"/>
            <w:vMerge/>
            <w:vAlign w:val="center"/>
          </w:tcPr>
          <w:p w14:paraId="0CF66487" w14:textId="77777777" w:rsidR="008D78A3" w:rsidRDefault="008D78A3" w:rsidP="005F09B8"/>
        </w:tc>
        <w:tc>
          <w:tcPr>
            <w:tcW w:w="720" w:type="dxa"/>
            <w:vMerge w:val="restart"/>
          </w:tcPr>
          <w:p w14:paraId="637B41FE" w14:textId="77777777" w:rsidR="008D78A3" w:rsidRDefault="008D78A3" w:rsidP="00914A1E">
            <w:pPr>
              <w:spacing w:after="0" w:line="240" w:lineRule="auto"/>
            </w:pPr>
          </w:p>
        </w:tc>
        <w:tc>
          <w:tcPr>
            <w:tcW w:w="3690" w:type="dxa"/>
            <w:vMerge/>
          </w:tcPr>
          <w:p w14:paraId="0A9F9AE6" w14:textId="77777777" w:rsidR="008D78A3" w:rsidRDefault="008D78A3" w:rsidP="00914A1E">
            <w:pPr>
              <w:spacing w:after="0" w:line="240" w:lineRule="auto"/>
            </w:pPr>
          </w:p>
        </w:tc>
        <w:tc>
          <w:tcPr>
            <w:tcW w:w="620" w:type="dxa"/>
            <w:vMerge w:val="restart"/>
          </w:tcPr>
          <w:p w14:paraId="28061311" w14:textId="77777777" w:rsidR="008D78A3" w:rsidRDefault="008D78A3" w:rsidP="00914A1E">
            <w:pPr>
              <w:spacing w:after="0" w:line="240" w:lineRule="auto"/>
            </w:pPr>
          </w:p>
        </w:tc>
      </w:tr>
      <w:tr w:rsidR="008D78A3" w14:paraId="307F03C0" w14:textId="77777777" w:rsidTr="00C7050E">
        <w:trPr>
          <w:trHeight w:val="580"/>
          <w:jc w:val="center"/>
        </w:trPr>
        <w:tc>
          <w:tcPr>
            <w:tcW w:w="5040" w:type="dxa"/>
            <w:gridSpan w:val="3"/>
            <w:vMerge/>
          </w:tcPr>
          <w:p w14:paraId="4C733CB2" w14:textId="77777777" w:rsidR="008D78A3" w:rsidRDefault="008D78A3" w:rsidP="00914A1E">
            <w:pPr>
              <w:spacing w:after="0" w:line="240" w:lineRule="auto"/>
            </w:pPr>
          </w:p>
        </w:tc>
        <w:tc>
          <w:tcPr>
            <w:tcW w:w="2475" w:type="dxa"/>
            <w:vMerge w:val="restart"/>
            <w:shd w:val="clear" w:color="auto" w:fill="262626" w:themeFill="text1" w:themeFillTint="D9"/>
          </w:tcPr>
          <w:p w14:paraId="05592E5D" w14:textId="209096FF" w:rsidR="008D78A3" w:rsidRDefault="000C6351" w:rsidP="006124D0">
            <w:pPr>
              <w:pStyle w:val="Caption"/>
            </w:pPr>
            <w:r>
              <w:t xml:space="preserve">Trinity </w:t>
            </w:r>
            <w:r w:rsidR="00195397">
              <w:t>Special</w:t>
            </w:r>
            <w:r>
              <w:t xml:space="preserve"> </w:t>
            </w:r>
            <w:r w:rsidR="000213CF">
              <w:t>Mixed Salads</w:t>
            </w:r>
          </w:p>
          <w:p w14:paraId="7BEC61C9" w14:textId="6D649D48" w:rsidR="000213CF" w:rsidRPr="000213CF" w:rsidRDefault="000213CF" w:rsidP="000213CF">
            <w:r>
              <w:t>Price: 4.50</w:t>
            </w:r>
          </w:p>
        </w:tc>
        <w:tc>
          <w:tcPr>
            <w:tcW w:w="2565" w:type="dxa"/>
            <w:vMerge w:val="restart"/>
            <w:shd w:val="clear" w:color="auto" w:fill="262626" w:themeFill="text1" w:themeFillTint="D9"/>
          </w:tcPr>
          <w:p w14:paraId="6AADBB9E" w14:textId="77777777" w:rsidR="008D78A3" w:rsidRDefault="000213CF" w:rsidP="006124D0">
            <w:pPr>
              <w:pStyle w:val="Caption"/>
            </w:pPr>
            <w:r>
              <w:t>Mixed chocolate shake</w:t>
            </w:r>
          </w:p>
          <w:p w14:paraId="36705627" w14:textId="4692858D" w:rsidR="000213CF" w:rsidRPr="000213CF" w:rsidRDefault="000213CF" w:rsidP="000213CF">
            <w:r>
              <w:t>Price: 3.50</w:t>
            </w:r>
          </w:p>
        </w:tc>
        <w:tc>
          <w:tcPr>
            <w:tcW w:w="720" w:type="dxa"/>
            <w:vMerge/>
          </w:tcPr>
          <w:p w14:paraId="0EA5F302" w14:textId="77777777" w:rsidR="008D78A3" w:rsidRDefault="008D78A3" w:rsidP="00914A1E">
            <w:pPr>
              <w:spacing w:after="0" w:line="240" w:lineRule="auto"/>
            </w:pPr>
          </w:p>
        </w:tc>
        <w:tc>
          <w:tcPr>
            <w:tcW w:w="3690" w:type="dxa"/>
            <w:vMerge/>
          </w:tcPr>
          <w:p w14:paraId="0F68493B" w14:textId="77777777" w:rsidR="008D78A3" w:rsidRDefault="008D78A3" w:rsidP="00914A1E">
            <w:pPr>
              <w:spacing w:after="0" w:line="240" w:lineRule="auto"/>
            </w:pPr>
          </w:p>
        </w:tc>
        <w:tc>
          <w:tcPr>
            <w:tcW w:w="620" w:type="dxa"/>
            <w:vMerge/>
          </w:tcPr>
          <w:p w14:paraId="2ECE0412" w14:textId="77777777" w:rsidR="008D78A3" w:rsidRDefault="008D78A3" w:rsidP="00914A1E">
            <w:pPr>
              <w:spacing w:after="0" w:line="240" w:lineRule="auto"/>
            </w:pPr>
          </w:p>
        </w:tc>
      </w:tr>
      <w:tr w:rsidR="008D78A3" w14:paraId="70BA89E6" w14:textId="77777777" w:rsidTr="00DA57BD">
        <w:trPr>
          <w:trHeight w:val="351"/>
          <w:jc w:val="center"/>
        </w:trPr>
        <w:tc>
          <w:tcPr>
            <w:tcW w:w="5040" w:type="dxa"/>
            <w:gridSpan w:val="3"/>
            <w:vMerge/>
          </w:tcPr>
          <w:p w14:paraId="13BFB518" w14:textId="77777777" w:rsidR="008D78A3" w:rsidRDefault="008D78A3" w:rsidP="00914A1E">
            <w:pPr>
              <w:spacing w:after="0" w:line="240" w:lineRule="auto"/>
            </w:pPr>
          </w:p>
        </w:tc>
        <w:tc>
          <w:tcPr>
            <w:tcW w:w="2475" w:type="dxa"/>
            <w:vMerge/>
            <w:shd w:val="clear" w:color="auto" w:fill="262626" w:themeFill="text1" w:themeFillTint="D9"/>
          </w:tcPr>
          <w:p w14:paraId="3C93131D" w14:textId="77777777" w:rsidR="008D78A3" w:rsidRDefault="008D78A3" w:rsidP="005E776B"/>
        </w:tc>
        <w:tc>
          <w:tcPr>
            <w:tcW w:w="2565" w:type="dxa"/>
            <w:vMerge/>
            <w:shd w:val="clear" w:color="auto" w:fill="262626" w:themeFill="text1" w:themeFillTint="D9"/>
          </w:tcPr>
          <w:p w14:paraId="71511E9E" w14:textId="77777777" w:rsidR="008D78A3" w:rsidRDefault="008D78A3" w:rsidP="005E776B"/>
        </w:tc>
        <w:tc>
          <w:tcPr>
            <w:tcW w:w="720" w:type="dxa"/>
            <w:vMerge/>
          </w:tcPr>
          <w:p w14:paraId="5010807E" w14:textId="77777777" w:rsidR="008D78A3" w:rsidRDefault="008D78A3" w:rsidP="00914A1E">
            <w:pPr>
              <w:spacing w:after="0" w:line="240" w:lineRule="auto"/>
            </w:pPr>
          </w:p>
        </w:tc>
        <w:tc>
          <w:tcPr>
            <w:tcW w:w="3690" w:type="dxa"/>
          </w:tcPr>
          <w:p w14:paraId="241E4D99" w14:textId="77777777" w:rsidR="008D78A3" w:rsidRDefault="008D78A3" w:rsidP="00914A1E">
            <w:pPr>
              <w:spacing w:after="0" w:line="240" w:lineRule="auto"/>
            </w:pPr>
          </w:p>
        </w:tc>
        <w:tc>
          <w:tcPr>
            <w:tcW w:w="620" w:type="dxa"/>
            <w:vMerge/>
          </w:tcPr>
          <w:p w14:paraId="3993A8AB" w14:textId="77777777" w:rsidR="008D78A3" w:rsidRDefault="008D78A3" w:rsidP="00914A1E">
            <w:pPr>
              <w:spacing w:after="0" w:line="240" w:lineRule="auto"/>
            </w:pPr>
          </w:p>
        </w:tc>
      </w:tr>
      <w:tr w:rsidR="00EF6A99" w:rsidRPr="00203BF9" w14:paraId="228173E4" w14:textId="77777777" w:rsidTr="00C7050E">
        <w:trPr>
          <w:trHeight w:val="144"/>
          <w:jc w:val="center"/>
        </w:trPr>
        <w:tc>
          <w:tcPr>
            <w:tcW w:w="720" w:type="dxa"/>
          </w:tcPr>
          <w:p w14:paraId="3F493E55" w14:textId="77777777" w:rsidR="00EF6A99" w:rsidRPr="00203BF9" w:rsidRDefault="00EF6A99" w:rsidP="00914A1E">
            <w:pPr>
              <w:spacing w:after="0" w:line="240" w:lineRule="auto"/>
              <w:rPr>
                <w:sz w:val="14"/>
              </w:rPr>
            </w:pPr>
          </w:p>
        </w:tc>
        <w:tc>
          <w:tcPr>
            <w:tcW w:w="3600" w:type="dxa"/>
          </w:tcPr>
          <w:p w14:paraId="77E90D6E" w14:textId="77777777" w:rsidR="00EF6A99" w:rsidRPr="00203BF9" w:rsidRDefault="00EF6A99" w:rsidP="00914A1E">
            <w:pPr>
              <w:spacing w:after="0" w:line="240" w:lineRule="auto"/>
              <w:rPr>
                <w:sz w:val="14"/>
              </w:rPr>
            </w:pPr>
          </w:p>
        </w:tc>
        <w:tc>
          <w:tcPr>
            <w:tcW w:w="720" w:type="dxa"/>
          </w:tcPr>
          <w:p w14:paraId="42B52AE6" w14:textId="77777777" w:rsidR="00EF6A99" w:rsidRPr="00203BF9" w:rsidRDefault="00EF6A99" w:rsidP="00914A1E">
            <w:pPr>
              <w:spacing w:after="0" w:line="240" w:lineRule="auto"/>
              <w:rPr>
                <w:sz w:val="14"/>
              </w:rPr>
            </w:pPr>
          </w:p>
        </w:tc>
        <w:tc>
          <w:tcPr>
            <w:tcW w:w="2475" w:type="dxa"/>
            <w:vMerge/>
            <w:shd w:val="clear" w:color="auto" w:fill="262626" w:themeFill="text1" w:themeFillTint="D9"/>
          </w:tcPr>
          <w:p w14:paraId="3B3B8FCC" w14:textId="77777777" w:rsidR="00EF6A99" w:rsidRPr="00203BF9" w:rsidRDefault="00EF6A99" w:rsidP="00914A1E">
            <w:pPr>
              <w:spacing w:after="0" w:line="240" w:lineRule="auto"/>
              <w:rPr>
                <w:sz w:val="14"/>
              </w:rPr>
            </w:pPr>
          </w:p>
        </w:tc>
        <w:tc>
          <w:tcPr>
            <w:tcW w:w="2565" w:type="dxa"/>
            <w:vMerge/>
            <w:shd w:val="clear" w:color="auto" w:fill="262626" w:themeFill="text1" w:themeFillTint="D9"/>
          </w:tcPr>
          <w:p w14:paraId="77086191" w14:textId="77777777" w:rsidR="00EF6A99" w:rsidRPr="00203BF9" w:rsidRDefault="00EF6A99" w:rsidP="00914A1E">
            <w:pPr>
              <w:spacing w:after="0" w:line="240" w:lineRule="auto"/>
              <w:rPr>
                <w:sz w:val="14"/>
              </w:rPr>
            </w:pPr>
          </w:p>
        </w:tc>
        <w:tc>
          <w:tcPr>
            <w:tcW w:w="720" w:type="dxa"/>
          </w:tcPr>
          <w:p w14:paraId="1793FD6D" w14:textId="77777777" w:rsidR="00EF6A99" w:rsidRPr="00203BF9" w:rsidRDefault="00EF6A99" w:rsidP="00914A1E">
            <w:pPr>
              <w:spacing w:after="0" w:line="240" w:lineRule="auto"/>
              <w:rPr>
                <w:sz w:val="14"/>
              </w:rPr>
            </w:pPr>
          </w:p>
        </w:tc>
        <w:tc>
          <w:tcPr>
            <w:tcW w:w="3690" w:type="dxa"/>
          </w:tcPr>
          <w:p w14:paraId="236DFAEB" w14:textId="77777777" w:rsidR="00EF6A99" w:rsidRPr="00203BF9" w:rsidRDefault="00EF6A99" w:rsidP="00914A1E">
            <w:pPr>
              <w:spacing w:after="0" w:line="240" w:lineRule="auto"/>
              <w:rPr>
                <w:sz w:val="14"/>
              </w:rPr>
            </w:pPr>
          </w:p>
        </w:tc>
        <w:tc>
          <w:tcPr>
            <w:tcW w:w="620" w:type="dxa"/>
          </w:tcPr>
          <w:p w14:paraId="4D3FC550" w14:textId="77777777" w:rsidR="00EF6A99" w:rsidRPr="00203BF9" w:rsidRDefault="00EF6A99" w:rsidP="00914A1E">
            <w:pPr>
              <w:spacing w:after="0" w:line="240" w:lineRule="auto"/>
              <w:rPr>
                <w:sz w:val="14"/>
              </w:rPr>
            </w:pPr>
          </w:p>
        </w:tc>
      </w:tr>
    </w:tbl>
    <w:p w14:paraId="5B47C5E5" w14:textId="77777777" w:rsidR="0043117B" w:rsidRPr="00DA57BD" w:rsidRDefault="00000000" w:rsidP="00203BF9">
      <w:pPr>
        <w:spacing w:after="0" w:line="240" w:lineRule="auto"/>
        <w:rPr>
          <w:sz w:val="2"/>
        </w:rPr>
      </w:pPr>
    </w:p>
    <w:sectPr w:rsidR="0043117B" w:rsidRPr="00DA57BD" w:rsidSect="009E75C7">
      <w:headerReference w:type="even" r:id="rId33"/>
      <w:headerReference w:type="default" r:id="rId34"/>
      <w:pgSz w:w="15840" w:h="12240" w:orient="landscape" w:code="1"/>
      <w:pgMar w:top="360" w:right="360" w:bottom="360" w:left="360" w:header="360" w:footer="36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4E1DF5" w14:textId="77777777" w:rsidR="0016738A" w:rsidRDefault="0016738A" w:rsidP="00934269">
      <w:pPr>
        <w:spacing w:after="0" w:line="240" w:lineRule="auto"/>
      </w:pPr>
      <w:r>
        <w:separator/>
      </w:r>
    </w:p>
  </w:endnote>
  <w:endnote w:type="continuationSeparator" w:id="0">
    <w:p w14:paraId="484EA27B" w14:textId="77777777" w:rsidR="0016738A" w:rsidRDefault="0016738A" w:rsidP="009342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haroni">
    <w:charset w:val="B1"/>
    <w:family w:val="auto"/>
    <w:pitch w:val="variable"/>
    <w:sig w:usb0="00000803" w:usb1="00000000" w:usb2="00000000" w:usb3="00000000" w:csb0="00000021" w:csb1="00000000"/>
  </w:font>
  <w:font w:name="Cavolini">
    <w:charset w:val="00"/>
    <w:family w:val="script"/>
    <w:pitch w:val="variable"/>
    <w:sig w:usb0="A11526FF" w:usb1="8000000A" w:usb2="0001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8FFCF8" w14:textId="77777777" w:rsidR="0016738A" w:rsidRDefault="0016738A" w:rsidP="00934269">
      <w:pPr>
        <w:spacing w:after="0" w:line="240" w:lineRule="auto"/>
      </w:pPr>
      <w:r>
        <w:separator/>
      </w:r>
    </w:p>
  </w:footnote>
  <w:footnote w:type="continuationSeparator" w:id="0">
    <w:p w14:paraId="42D5AD4B" w14:textId="77777777" w:rsidR="0016738A" w:rsidRDefault="0016738A" w:rsidP="009342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E6DEA3" w14:textId="77777777" w:rsidR="00DA57BD" w:rsidRDefault="00DA57BD">
    <w:pPr>
      <w:pStyle w:val="Header"/>
    </w:pPr>
    <w:r>
      <w:rPr>
        <w:noProof/>
      </w:rPr>
      <mc:AlternateContent>
        <mc:Choice Requires="wpg">
          <w:drawing>
            <wp:anchor distT="0" distB="0" distL="114300" distR="114300" simplePos="0" relativeHeight="251661312" behindDoc="1" locked="0" layoutInCell="1" allowOverlap="1" wp14:anchorId="4995FED1" wp14:editId="1A5D6D59">
              <wp:simplePos x="0" y="0"/>
              <wp:positionH relativeFrom="page">
                <wp:posOffset>226695</wp:posOffset>
              </wp:positionH>
              <wp:positionV relativeFrom="page">
                <wp:posOffset>225425</wp:posOffset>
              </wp:positionV>
              <wp:extent cx="9605513" cy="7315200"/>
              <wp:effectExtent l="0" t="0" r="0" b="0"/>
              <wp:wrapNone/>
              <wp:docPr id="16" name="Group 16">
                <a:extLst xmlns:a="http://schemas.openxmlformats.org/drawingml/2006/main">
                  <a:ext uri="{C183D7F6-B498-43B3-948B-1728B52AA6E4}">
                    <adec:decorative xmlns:adec="http://schemas.microsoft.com/office/drawing/2017/decorative" val="1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9605513" cy="7315200"/>
                        <a:chOff x="0" y="0"/>
                        <a:chExt cx="9605513" cy="7315200"/>
                      </a:xfrm>
                    </wpg:grpSpPr>
                    <wps:wsp>
                      <wps:cNvPr id="30" name="Rectangle 30"/>
                      <wps:cNvSpPr/>
                      <wps:spPr>
                        <a:xfrm>
                          <a:off x="3191933" y="0"/>
                          <a:ext cx="3219818" cy="7315200"/>
                        </a:xfrm>
                        <a:prstGeom prst="rect">
                          <a:avLst/>
                        </a:prstGeom>
                        <a:solidFill>
                          <a:schemeClr val="tx1">
                            <a:lumMod val="85000"/>
                            <a:lumOff val="15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CD71878" w14:textId="77777777" w:rsidR="00DA57BD" w:rsidRDefault="00DA57BD" w:rsidP="00DA57BD">
                            <w:pPr>
                              <w:tabs>
                                <w:tab w:val="left" w:pos="4140"/>
                              </w:tabs>
                              <w:jc w:val="center"/>
                            </w:pPr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36" name="Rectangle 236"/>
                      <wps:cNvSpPr/>
                      <wps:spPr>
                        <a:xfrm>
                          <a:off x="6400800" y="0"/>
                          <a:ext cx="3204713" cy="7315200"/>
                        </a:xfrm>
                        <a:prstGeom prst="rect">
                          <a:avLst/>
                        </a:prstGeom>
                        <a:solidFill>
                          <a:schemeClr val="tx1">
                            <a:lumMod val="85000"/>
                            <a:lumOff val="15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D10CBFA" w14:textId="77777777" w:rsidR="00DA57BD" w:rsidRDefault="00DA57BD" w:rsidP="00DA57BD">
                            <w:pPr>
                              <w:tabs>
                                <w:tab w:val="left" w:pos="4140"/>
                              </w:tabs>
                              <w:jc w:val="center"/>
                            </w:pPr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37" name="Rectangle 237"/>
                      <wps:cNvSpPr/>
                      <wps:spPr>
                        <a:xfrm>
                          <a:off x="6620933" y="812800"/>
                          <a:ext cx="2743200" cy="6162514"/>
                        </a:xfrm>
                        <a:prstGeom prst="rect">
                          <a:avLst/>
                        </a:prstGeom>
                        <a:noFill/>
                        <a:ln cmpd="thickThin">
                          <a:solidFill>
                            <a:schemeClr val="bg1"/>
                          </a:solidFill>
                          <a:prstDash val="sysDash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89" name="Rectangle 289"/>
                      <wps:cNvSpPr/>
                      <wps:spPr>
                        <a:xfrm>
                          <a:off x="0" y="0"/>
                          <a:ext cx="3200400" cy="7315200"/>
                        </a:xfrm>
                        <a:prstGeom prst="rect">
                          <a:avLst/>
                        </a:prstGeom>
                        <a:solidFill>
                          <a:schemeClr val="tx1">
                            <a:lumMod val="85000"/>
                            <a:lumOff val="15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3192405" w14:textId="77777777" w:rsidR="00DA57BD" w:rsidRDefault="00DA57BD" w:rsidP="00DA57BD">
                            <w:pPr>
                              <w:tabs>
                                <w:tab w:val="left" w:pos="4140"/>
                              </w:tabs>
                              <w:jc w:val="center"/>
                            </w:pPr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15" name="Rectangle 215" descr="burger on table"/>
                      <wps:cNvSpPr/>
                      <wps:spPr>
                        <a:xfrm>
                          <a:off x="0" y="5376008"/>
                          <a:ext cx="3197860" cy="1934210"/>
                        </a:xfrm>
                        <a:prstGeom prst="rect">
                          <a:avLst/>
                        </a:prstGeom>
                        <a:blipFill dpi="0" rotWithShape="1">
                          <a:blip r:embed="rId1"/>
                          <a:srcRect/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00F2155" w14:textId="77777777" w:rsidR="00DA57BD" w:rsidRPr="00C53ECC" w:rsidRDefault="00DA57BD" w:rsidP="00DA57BD">
                            <w:pPr>
                              <w:jc w:val="center"/>
                            </w:pPr>
                            <w:r w:rsidRPr="00C53ECC">
                              <w:t xml:space="preserve"> </w:t>
                            </w:r>
                          </w:p>
                          <w:p w14:paraId="7F7E7CDC" w14:textId="77777777" w:rsidR="00DA57BD" w:rsidRDefault="00DA57BD" w:rsidP="00DA57B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7" name="Rectangle 17"/>
                      <wps:cNvSpPr/>
                      <wps:spPr>
                        <a:xfrm>
                          <a:off x="237067" y="812800"/>
                          <a:ext cx="2743200" cy="4335780"/>
                        </a:xfrm>
                        <a:prstGeom prst="rect">
                          <a:avLst/>
                        </a:prstGeom>
                        <a:noFill/>
                        <a:ln cmpd="thickThin">
                          <a:solidFill>
                            <a:schemeClr val="bg1"/>
                          </a:solidFill>
                          <a:prstDash val="sysDash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59" name="Text Box 259"/>
                      <wps:cNvSpPr txBox="1"/>
                      <wps:spPr>
                        <a:xfrm>
                          <a:off x="440267" y="0"/>
                          <a:ext cx="2337435" cy="4773930"/>
                        </a:xfrm>
                        <a:prstGeom prst="rect">
                          <a:avLst/>
                        </a:prstGeom>
                        <a:solidFill>
                          <a:schemeClr val="tx1">
                            <a:lumMod val="85000"/>
                            <a:lumOff val="15000"/>
                          </a:schemeClr>
                        </a:solidFill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FA937C4" w14:textId="77777777" w:rsidR="00DA57BD" w:rsidRPr="00C53ECC" w:rsidRDefault="00DA57BD" w:rsidP="00DA57BD">
                            <w:pPr>
                              <w:rPr>
                                <w:b w:val="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0" rIns="9144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" name="Text Box 3"/>
                      <wps:cNvSpPr txBox="1"/>
                      <wps:spPr>
                        <a:xfrm>
                          <a:off x="6858000" y="0"/>
                          <a:ext cx="2355215" cy="6739825"/>
                        </a:xfrm>
                        <a:prstGeom prst="rect">
                          <a:avLst/>
                        </a:prstGeom>
                        <a:solidFill>
                          <a:schemeClr val="tx1">
                            <a:lumMod val="85000"/>
                            <a:lumOff val="15000"/>
                          </a:schemeClr>
                        </a:solidFill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FBFC244" w14:textId="77777777" w:rsidR="00DA57BD" w:rsidRPr="00C53ECC" w:rsidRDefault="00DA57BD" w:rsidP="00DA57BD">
                            <w:pPr>
                              <w:rPr>
                                <w:b w:val="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" name="Rectangle 2" descr="Plate of cheeses and fruit" title="Dish 1"/>
                      <wps:cNvSpPr/>
                      <wps:spPr>
                        <a:xfrm>
                          <a:off x="3200400" y="0"/>
                          <a:ext cx="1596307" cy="1596325"/>
                        </a:xfrm>
                        <a:prstGeom prst="rect">
                          <a:avLst/>
                        </a:prstGeom>
                        <a:blipFill>
                          <a:blip r:embed="rId2"/>
                          <a:srcRect/>
                          <a:stretch>
                            <a:fillRect t="-10683" b="-6835"/>
                          </a:stretch>
                        </a:blip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" name="Rectangle 4" descr="Eggs" title="DIsh 2"/>
                      <wps:cNvSpPr/>
                      <wps:spPr>
                        <a:xfrm>
                          <a:off x="4792133" y="0"/>
                          <a:ext cx="1596307" cy="1596325"/>
                        </a:xfrm>
                        <a:prstGeom prst="rect">
                          <a:avLst/>
                        </a:prstGeom>
                        <a:blipFill>
                          <a:blip r:embed="rId3"/>
                          <a:stretch>
                            <a:fillRect t="-2000" b="-25000"/>
                          </a:stretch>
                        </a:blip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1" name="Rectangle 11" descr="Soup" title="Dish 3"/>
                      <wps:cNvSpPr/>
                      <wps:spPr>
                        <a:xfrm>
                          <a:off x="3200400" y="2413000"/>
                          <a:ext cx="1596307" cy="1596325"/>
                        </a:xfrm>
                        <a:prstGeom prst="rect">
                          <a:avLst/>
                        </a:prstGeom>
                        <a:blipFill>
                          <a:blip r:embed="rId4"/>
                          <a:stretch>
                            <a:fillRect t="-2000" b="-25000"/>
                          </a:stretch>
                        </a:blip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2" name="Rectangle 12" descr="Dessert" title="Dish 4"/>
                      <wps:cNvSpPr/>
                      <wps:spPr>
                        <a:xfrm>
                          <a:off x="4792133" y="2413000"/>
                          <a:ext cx="1596307" cy="1596325"/>
                        </a:xfrm>
                        <a:prstGeom prst="rect">
                          <a:avLst/>
                        </a:prstGeom>
                        <a:blipFill>
                          <a:blip r:embed="rId5"/>
                          <a:srcRect/>
                          <a:stretch>
                            <a:fillRect l="-27867" t="-14787" r="-29953" b="-7163"/>
                          </a:stretch>
                        </a:blip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8" name="Rectangle 28" descr="Smoothie bowl" title="Dish 5"/>
                      <wps:cNvSpPr/>
                      <wps:spPr>
                        <a:xfrm>
                          <a:off x="3200400" y="4817533"/>
                          <a:ext cx="1596307" cy="1596325"/>
                        </a:xfrm>
                        <a:prstGeom prst="rect">
                          <a:avLst/>
                        </a:prstGeom>
                        <a:blipFill dpi="0" rotWithShape="1">
                          <a:blip r:embed="rId6"/>
                          <a:srcRect/>
                          <a:stretch>
                            <a:fillRect l="1023" t="-39907" r="-1023" b="-18417"/>
                          </a:stretch>
                        </a:blip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9" name="Rectangle 29" descr="Smoothie bowl 2" title="Dish 6"/>
                      <wps:cNvSpPr/>
                      <wps:spPr>
                        <a:xfrm>
                          <a:off x="4792133" y="4817533"/>
                          <a:ext cx="1596307" cy="1596325"/>
                        </a:xfrm>
                        <a:prstGeom prst="rect">
                          <a:avLst/>
                        </a:prstGeom>
                        <a:blipFill dpi="0" rotWithShape="1">
                          <a:blip r:embed="rId7"/>
                          <a:srcRect/>
                          <a:stretch>
                            <a:fillRect t="-44434" b="1"/>
                          </a:stretch>
                        </a:blip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8B4DD7A" w14:textId="77777777" w:rsidR="00DA57BD" w:rsidRDefault="00DA57BD" w:rsidP="00DA57B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  <wp14:sizeRelH relativeFrom="page">
                <wp14:pctWidth>95500</wp14:pctWidth>
              </wp14:sizeRelH>
              <wp14:sizeRelV relativeFrom="page">
                <wp14:pctHeight>94200</wp14:pctHeight>
              </wp14:sizeRelV>
            </wp:anchor>
          </w:drawing>
        </mc:Choice>
        <mc:Fallback>
          <w:pict>
            <v:group w14:anchorId="4995FED1" id="Group 16" o:spid="_x0000_s1027" alt="&quot;&quot;" style="position:absolute;margin-left:17.85pt;margin-top:17.75pt;width:756.35pt;height:8in;z-index:-251655168;mso-width-percent:955;mso-height-percent:942;mso-position-horizontal-relative:page;mso-position-vertical-relative:page;mso-width-percent:955;mso-height-percent:942" coordsize="96055,73152" o:gfxdata="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">
              <v:rect id="Rectangle 30" o:spid="_x0000_s1028" style="position:absolute;left:31919;width:32198;height:731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" fillcolor="#272727 [2749]" stroked="f" strokeweight="1pt">
                <v:textbox>
                  <w:txbxContent>
                    <w:p w14:paraId="0CD71878" w14:textId="77777777" w:rsidR="00DA57BD" w:rsidRDefault="00DA57BD" w:rsidP="00DA57BD">
                      <w:pPr>
                        <w:tabs>
                          <w:tab w:val="left" w:pos="4140"/>
                        </w:tabs>
                        <w:jc w:val="center"/>
                      </w:pPr>
                      <w:r>
                        <w:t xml:space="preserve"> </w:t>
                      </w:r>
                    </w:p>
                  </w:txbxContent>
                </v:textbox>
              </v:rect>
              <v:rect id="Rectangle 236" o:spid="_x0000_s1029" style="position:absolute;left:64008;width:32047;height:731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" fillcolor="#272727 [2749]" stroked="f" strokeweight="1pt">
                <v:textbox>
                  <w:txbxContent>
                    <w:p w14:paraId="4D10CBFA" w14:textId="77777777" w:rsidR="00DA57BD" w:rsidRDefault="00DA57BD" w:rsidP="00DA57BD">
                      <w:pPr>
                        <w:tabs>
                          <w:tab w:val="left" w:pos="4140"/>
                        </w:tabs>
                        <w:jc w:val="center"/>
                      </w:pPr>
                      <w:r>
                        <w:t xml:space="preserve"> </w:t>
                      </w:r>
                    </w:p>
                  </w:txbxContent>
                </v:textbox>
              </v:rect>
              <v:rect id="Rectangle 237" o:spid="_x0000_s1030" style="position:absolute;left:66209;top:8128;width:27432;height:6162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" filled="f" strokecolor="white [3212]" strokeweight="1pt">
                <v:stroke dashstyle="3 1" linestyle="thickThin"/>
              </v:rect>
              <v:rect id="Rectangle 289" o:spid="_x0000_s1031" style="position:absolute;width:32004;height:731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" fillcolor="#272727 [2749]" stroked="f" strokeweight="1pt">
                <v:textbox>
                  <w:txbxContent>
                    <w:p w14:paraId="53192405" w14:textId="77777777" w:rsidR="00DA57BD" w:rsidRDefault="00DA57BD" w:rsidP="00DA57BD">
                      <w:pPr>
                        <w:tabs>
                          <w:tab w:val="left" w:pos="4140"/>
                        </w:tabs>
                        <w:jc w:val="center"/>
                      </w:pPr>
                      <w:r>
                        <w:t xml:space="preserve"> </w:t>
                      </w:r>
                    </w:p>
                  </w:txbxContent>
                </v:textbox>
              </v:rect>
              <v:rect id="Rectangle 215" o:spid="_x0000_s1032" alt="burger on table" style="position:absolute;top:53760;width:31978;height:1934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" stroked="f" strokeweight="1pt">
                <v:fill r:id="rId8" o:title="burger on table" recolor="t" rotate="t" type="frame"/>
                <v:textbox>
                  <w:txbxContent>
                    <w:p w14:paraId="200F2155" w14:textId="77777777" w:rsidR="00DA57BD" w:rsidRPr="00C53ECC" w:rsidRDefault="00DA57BD" w:rsidP="00DA57BD">
                      <w:pPr>
                        <w:jc w:val="center"/>
                      </w:pPr>
                      <w:r w:rsidRPr="00C53ECC">
                        <w:t xml:space="preserve"> </w:t>
                      </w:r>
                    </w:p>
                    <w:p w14:paraId="7F7E7CDC" w14:textId="77777777" w:rsidR="00DA57BD" w:rsidRDefault="00DA57BD" w:rsidP="00DA57BD"/>
                  </w:txbxContent>
                </v:textbox>
              </v:rect>
              <v:rect id="Rectangle 17" o:spid="_x0000_s1033" style="position:absolute;left:2370;top:8128;width:27432;height:433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" filled="f" strokecolor="white [3212]" strokeweight="1pt">
                <v:stroke dashstyle="3 1" linestyle="thickThin"/>
              </v:re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59" o:spid="_x0000_s1034" type="#_x0000_t202" style="position:absolute;left:4402;width:23375;height:477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" fillcolor="#272727 [2749]" stroked="f">
                <v:textbox inset=",0,,0">
                  <w:txbxContent>
                    <w:p w14:paraId="4FA937C4" w14:textId="77777777" w:rsidR="00DA57BD" w:rsidRPr="00C53ECC" w:rsidRDefault="00DA57BD" w:rsidP="00DA57BD">
                      <w:pPr>
                        <w:rPr>
                          <w:b w:val="0"/>
                        </w:rPr>
                      </w:pPr>
                    </w:p>
                  </w:txbxContent>
                </v:textbox>
              </v:shape>
              <v:shape id="Text Box 3" o:spid="_x0000_s1035" type="#_x0000_t202" style="position:absolute;left:68580;width:23552;height:673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" fillcolor="#272727 [2749]" stroked="f">
                <v:textbox inset="0,0,0,0">
                  <w:txbxContent>
                    <w:p w14:paraId="3FBFC244" w14:textId="77777777" w:rsidR="00DA57BD" w:rsidRPr="00C53ECC" w:rsidRDefault="00DA57BD" w:rsidP="00DA57BD">
                      <w:pPr>
                        <w:rPr>
                          <w:b w:val="0"/>
                        </w:rPr>
                      </w:pPr>
                    </w:p>
                  </w:txbxContent>
                </v:textbox>
              </v:shape>
              <v:rect id="Rectangle 2" o:spid="_x0000_s1036" alt="Plate of cheeses and fruit" style="position:absolute;left:32004;width:15963;height:1596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" stroked="f" strokeweight="1pt">
                <v:fill r:id="rId9" o:title="Plate of cheeses and fruit" recolor="t" rotate="t" type="frame"/>
              </v:rect>
              <v:rect id="Rectangle 4" o:spid="_x0000_s1037" alt="Eggs" style="position:absolute;left:47921;width:15963;height:1596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" stroked="f" strokeweight="1pt">
                <v:fill r:id="rId10" o:title="Eggs" recolor="t" rotate="t" type="frame"/>
              </v:rect>
              <v:rect id="Rectangle 11" o:spid="_x0000_s1038" alt="Soup" style="position:absolute;left:32004;top:24130;width:15963;height:1596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" stroked="f" strokeweight="1pt">
                <v:fill r:id="rId11" o:title="Soup" recolor="t" rotate="t" type="frame"/>
              </v:rect>
              <v:rect id="Rectangle 12" o:spid="_x0000_s1039" alt="Dessert" style="position:absolute;left:47921;top:24130;width:15963;height:1596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" stroked="f" strokeweight="1pt">
                <v:fill r:id="rId12" o:title="Dessert" recolor="t" rotate="t" type="frame"/>
              </v:rect>
              <v:rect id="Rectangle 28" o:spid="_x0000_s1040" alt="Smoothie bowl" style="position:absolute;left:32004;top:48175;width:15963;height:1596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" stroked="f" strokeweight="1pt">
                <v:fill r:id="rId13" o:title="Smoothie bowl" recolor="t" rotate="t" type="frame"/>
              </v:rect>
              <v:rect id="Rectangle 29" o:spid="_x0000_s1041" alt="Smoothie bowl 2" style="position:absolute;left:47921;top:48175;width:15963;height:1596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" stroked="f" strokeweight="1pt">
                <v:fill r:id="rId14" o:title="Smoothie bowl 2" recolor="t" rotate="t" type="frame"/>
                <v:textbox>
                  <w:txbxContent>
                    <w:p w14:paraId="38B4DD7A" w14:textId="77777777" w:rsidR="00DA57BD" w:rsidRDefault="00DA57BD" w:rsidP="00DA57BD"/>
                  </w:txbxContent>
                </v:textbox>
              </v:rect>
              <w10:wrap anchorx="page" anchory="page"/>
            </v:group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EC73AA" w14:textId="77777777" w:rsidR="00DA57BD" w:rsidRDefault="00DA57BD">
    <w:pPr>
      <w:pStyle w:val="Header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1" locked="0" layoutInCell="1" allowOverlap="1" wp14:anchorId="0D38A582" wp14:editId="51322C37">
              <wp:simplePos x="0" y="0"/>
              <wp:positionH relativeFrom="page">
                <wp:posOffset>228600</wp:posOffset>
              </wp:positionH>
              <wp:positionV relativeFrom="page">
                <wp:posOffset>228600</wp:posOffset>
              </wp:positionV>
              <wp:extent cx="9602470" cy="7315200"/>
              <wp:effectExtent l="0" t="0" r="0" b="0"/>
              <wp:wrapNone/>
              <wp:docPr id="9" name="Group 9">
                <a:extLst xmlns:a="http://schemas.openxmlformats.org/drawingml/2006/main">
                  <a:ext uri="{C183D7F6-B498-43B3-948B-1728B52AA6E4}">
                    <adec:decorative xmlns:adec="http://schemas.microsoft.com/office/drawing/2017/decorative" val="1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9602470" cy="7315200"/>
                        <a:chOff x="0" y="0"/>
                        <a:chExt cx="9602470" cy="7315200"/>
                      </a:xfrm>
                    </wpg:grpSpPr>
                    <wps:wsp>
                      <wps:cNvPr id="64" name="Rectangle 64" descr="flat lay of cooking spices and items"/>
                      <wps:cNvSpPr/>
                      <wps:spPr>
                        <a:xfrm>
                          <a:off x="6386945" y="0"/>
                          <a:ext cx="3209544" cy="7315200"/>
                        </a:xfrm>
                        <a:prstGeom prst="rect">
                          <a:avLst/>
                        </a:prstGeom>
                        <a:blipFill dpi="0" rotWithShape="1">
                          <a:blip r:embed="rId1"/>
                          <a:srcRect/>
                          <a:stretch>
                            <a:fillRect l="-31092" t="-300" r="-20036" b="-282"/>
                          </a:stretch>
                        </a:blip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0A7E2F7" w14:textId="77777777" w:rsidR="00DA57BD" w:rsidRDefault="00DA57BD" w:rsidP="00DA57BD">
                            <w:pPr>
                              <w:jc w:val="center"/>
                            </w:pPr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3" name="Rectangle 53"/>
                      <wps:cNvSpPr/>
                      <wps:spPr>
                        <a:xfrm>
                          <a:off x="3186545" y="0"/>
                          <a:ext cx="3222653" cy="7315200"/>
                        </a:xfrm>
                        <a:prstGeom prst="rect">
                          <a:avLst/>
                        </a:prstGeom>
                        <a:solidFill>
                          <a:schemeClr val="tx1">
                            <a:lumMod val="85000"/>
                            <a:lumOff val="15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F35643B" w14:textId="77777777" w:rsidR="00DA57BD" w:rsidRPr="00C53ECC" w:rsidRDefault="00DA57BD" w:rsidP="00DA57BD">
                            <w:pPr>
                              <w:jc w:val="center"/>
                            </w:pPr>
                            <w:r w:rsidRPr="00C53ECC"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6" name="Oval 56"/>
                      <wps:cNvSpPr/>
                      <wps:spPr>
                        <a:xfrm>
                          <a:off x="3477491" y="346364"/>
                          <a:ext cx="2626360" cy="2626360"/>
                        </a:xfrm>
                        <a:prstGeom prst="ellipse">
                          <a:avLst/>
                        </a:prstGeom>
                        <a:solidFill>
                          <a:schemeClr val="accent2"/>
                        </a:solidFill>
                        <a:ln>
                          <a:solidFill>
                            <a:schemeClr val="bg1"/>
                          </a:solidFill>
                          <a:prstDash val="dash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9" name="Rectangle 49"/>
                      <wps:cNvSpPr/>
                      <wps:spPr>
                        <a:xfrm>
                          <a:off x="0" y="0"/>
                          <a:ext cx="3200400" cy="7315200"/>
                        </a:xfrm>
                        <a:prstGeom prst="rect">
                          <a:avLst/>
                        </a:prstGeom>
                        <a:solidFill>
                          <a:schemeClr val="tx1">
                            <a:lumMod val="85000"/>
                            <a:lumOff val="15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2DE5618" w14:textId="77777777" w:rsidR="00DA57BD" w:rsidRDefault="00DA57BD" w:rsidP="00DA57BD">
                            <w:pPr>
                              <w:tabs>
                                <w:tab w:val="left" w:pos="4140"/>
                              </w:tabs>
                              <w:jc w:val="center"/>
                            </w:pPr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5" name="Rectangle 75"/>
                      <wps:cNvSpPr/>
                      <wps:spPr>
                        <a:xfrm>
                          <a:off x="6400800" y="3429000"/>
                          <a:ext cx="3201670" cy="1943735"/>
                        </a:xfrm>
                        <a:prstGeom prst="rect">
                          <a:avLst/>
                        </a:prstGeom>
                        <a:solidFill>
                          <a:schemeClr val="tx1">
                            <a:lumMod val="85000"/>
                            <a:lumOff val="15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6" name="Rectangle 76"/>
                      <wps:cNvSpPr/>
                      <wps:spPr>
                        <a:xfrm>
                          <a:off x="6684818" y="3616036"/>
                          <a:ext cx="2744470" cy="1517650"/>
                        </a:xfrm>
                        <a:prstGeom prst="rect">
                          <a:avLst/>
                        </a:prstGeom>
                        <a:noFill/>
                        <a:ln cmpd="thickThin">
                          <a:solidFill>
                            <a:schemeClr val="bg1"/>
                          </a:solidFill>
                          <a:prstDash val="sysDash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0" name="Rectangle 50"/>
                      <wps:cNvSpPr/>
                      <wps:spPr>
                        <a:xfrm>
                          <a:off x="235527" y="810491"/>
                          <a:ext cx="2743200" cy="6286500"/>
                        </a:xfrm>
                        <a:prstGeom prst="rect">
                          <a:avLst/>
                        </a:prstGeom>
                        <a:noFill/>
                        <a:ln cmpd="thickThin">
                          <a:solidFill>
                            <a:schemeClr val="bg1"/>
                          </a:solidFill>
                          <a:prstDash val="sysDash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1" name="Text Box 51"/>
                      <wps:cNvSpPr txBox="1"/>
                      <wps:spPr>
                        <a:xfrm>
                          <a:off x="436418" y="20782"/>
                          <a:ext cx="2337435" cy="6835140"/>
                        </a:xfrm>
                        <a:prstGeom prst="rect">
                          <a:avLst/>
                        </a:prstGeom>
                        <a:solidFill>
                          <a:schemeClr val="tx1">
                            <a:lumMod val="85000"/>
                            <a:lumOff val="15000"/>
                          </a:schemeClr>
                        </a:solidFill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A26BF8B" w14:textId="77777777" w:rsidR="00DA57BD" w:rsidRPr="00C53ECC" w:rsidRDefault="00DA57BD" w:rsidP="00DA57BD">
                            <w:pPr>
                              <w:rPr>
                                <w:b w:val="0"/>
                              </w:rPr>
                            </w:pPr>
                          </w:p>
                          <w:p w14:paraId="6B8F36B9" w14:textId="77777777" w:rsidR="00DA57BD" w:rsidRPr="00C53ECC" w:rsidRDefault="00DA57BD" w:rsidP="00DA57BD">
                            <w:pPr>
                              <w:rPr>
                                <w:b w:val="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0" rIns="9144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9" name="Rectangle 89" descr="ramen"/>
                      <wps:cNvSpPr/>
                      <wps:spPr>
                        <a:xfrm>
                          <a:off x="3200400" y="3442855"/>
                          <a:ext cx="3197860" cy="1934210"/>
                        </a:xfrm>
                        <a:prstGeom prst="rect">
                          <a:avLst/>
                        </a:prstGeom>
                        <a:blipFill dpi="0" rotWithShape="1">
                          <a:blip r:embed="rId2"/>
                          <a:srcRect/>
                          <a:stretch>
                            <a:fillRect t="-115561" b="-13789"/>
                          </a:stretch>
                        </a:blip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9600EE9" w14:textId="77777777" w:rsidR="00DA57BD" w:rsidRPr="00C53ECC" w:rsidRDefault="00DA57BD" w:rsidP="00DA57BD">
                            <w:pPr>
                              <w:jc w:val="center"/>
                            </w:pPr>
                            <w:r w:rsidRPr="00C53ECC">
                              <w:t xml:space="preserve"> </w:t>
                            </w:r>
                          </w:p>
                          <w:p w14:paraId="7528F767" w14:textId="77777777" w:rsidR="00DA57BD" w:rsidRDefault="00DA57BD" w:rsidP="00DA57B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  <wp14:sizeRelH relativeFrom="page">
                <wp14:pctWidth>95500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0D38A582" id="Group 9" o:spid="_x0000_s1042" alt="&quot;&quot;" style="position:absolute;margin-left:18pt;margin-top:18pt;width:756.1pt;height:8in;z-index:-251657216;mso-width-percent:955;mso-position-horizontal-relative:page;mso-position-vertical-relative:page;mso-width-percent:955" coordsize="96024,73152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">
              <v:rect id="Rectangle 64" o:spid="_x0000_s1043" alt="flat lay of cooking spices and items" style="position:absolute;left:63869;width:32095;height:731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" stroked="f" strokeweight="1pt">
                <v:fill r:id="rId3" o:title="flat lay of cooking spices and items" recolor="t" rotate="t" type="frame"/>
                <v:textbox>
                  <w:txbxContent>
                    <w:p w14:paraId="00A7E2F7" w14:textId="77777777" w:rsidR="00DA57BD" w:rsidRDefault="00DA57BD" w:rsidP="00DA57BD">
                      <w:pPr>
                        <w:jc w:val="center"/>
                      </w:pPr>
                      <w:r>
                        <w:t xml:space="preserve"> </w:t>
                      </w:r>
                    </w:p>
                  </w:txbxContent>
                </v:textbox>
              </v:rect>
              <v:rect id="Rectangle 53" o:spid="_x0000_s1044" style="position:absolute;left:31865;width:32226;height:731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" fillcolor="#272727 [2749]" stroked="f" strokeweight="1pt">
                <v:textbox>
                  <w:txbxContent>
                    <w:p w14:paraId="6F35643B" w14:textId="77777777" w:rsidR="00DA57BD" w:rsidRPr="00C53ECC" w:rsidRDefault="00DA57BD" w:rsidP="00DA57BD">
                      <w:pPr>
                        <w:jc w:val="center"/>
                      </w:pPr>
                      <w:r w:rsidRPr="00C53ECC">
                        <w:t xml:space="preserve"> </w:t>
                      </w:r>
                    </w:p>
                  </w:txbxContent>
                </v:textbox>
              </v:rect>
              <v:oval id="Oval 56" o:spid="_x0000_s1045" style="position:absolute;left:34774;top:3463;width:26264;height:2626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" fillcolor="#9f2936 [3205]" strokecolor="white [3212]" strokeweight="1pt">
                <v:stroke dashstyle="dash" joinstyle="miter"/>
              </v:oval>
              <v:rect id="Rectangle 49" o:spid="_x0000_s1046" style="position:absolute;width:32004;height:731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" fillcolor="#272727 [2749]" stroked="f" strokeweight="1pt">
                <v:textbox>
                  <w:txbxContent>
                    <w:p w14:paraId="02DE5618" w14:textId="77777777" w:rsidR="00DA57BD" w:rsidRDefault="00DA57BD" w:rsidP="00DA57BD">
                      <w:pPr>
                        <w:tabs>
                          <w:tab w:val="left" w:pos="4140"/>
                        </w:tabs>
                        <w:jc w:val="center"/>
                      </w:pPr>
                      <w:r>
                        <w:t xml:space="preserve"> </w:t>
                      </w:r>
                    </w:p>
                  </w:txbxContent>
                </v:textbox>
              </v:rect>
              <v:rect id="Rectangle 75" o:spid="_x0000_s1047" style="position:absolute;left:64008;top:34290;width:32016;height:1943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" fillcolor="#272727 [2749]" stroked="f" strokeweight="1pt"/>
              <v:rect id="Rectangle 76" o:spid="_x0000_s1048" style="position:absolute;left:66848;top:36160;width:27444;height:1517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" filled="f" strokecolor="white [3212]" strokeweight="1pt">
                <v:stroke dashstyle="3 1" linestyle="thickThin"/>
              </v:rect>
              <v:rect id="Rectangle 50" o:spid="_x0000_s1049" style="position:absolute;left:2355;top:8104;width:27432;height:6286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" filled="f" strokecolor="white [3212]" strokeweight="1pt">
                <v:stroke dashstyle="3 1" linestyle="thickThin"/>
              </v:re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1" o:spid="_x0000_s1050" type="#_x0000_t202" style="position:absolute;left:4364;top:207;width:23374;height:683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" fillcolor="#272727 [2749]" stroked="f">
                <v:textbox inset=",0,,0">
                  <w:txbxContent>
                    <w:p w14:paraId="6A26BF8B" w14:textId="77777777" w:rsidR="00DA57BD" w:rsidRPr="00C53ECC" w:rsidRDefault="00DA57BD" w:rsidP="00DA57BD">
                      <w:pPr>
                        <w:rPr>
                          <w:b w:val="0"/>
                        </w:rPr>
                      </w:pPr>
                    </w:p>
                    <w:p w14:paraId="6B8F36B9" w14:textId="77777777" w:rsidR="00DA57BD" w:rsidRPr="00C53ECC" w:rsidRDefault="00DA57BD" w:rsidP="00DA57BD">
                      <w:pPr>
                        <w:rPr>
                          <w:b w:val="0"/>
                        </w:rPr>
                      </w:pPr>
                    </w:p>
                  </w:txbxContent>
                </v:textbox>
              </v:shape>
              <v:rect id="Rectangle 89" o:spid="_x0000_s1051" alt="ramen" style="position:absolute;left:32004;top:34428;width:31978;height:1934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" stroked="f" strokeweight="1pt">
                <v:fill r:id="rId4" o:title="ramen" recolor="t" rotate="t" type="frame"/>
                <v:textbox>
                  <w:txbxContent>
                    <w:p w14:paraId="79600EE9" w14:textId="77777777" w:rsidR="00DA57BD" w:rsidRPr="00C53ECC" w:rsidRDefault="00DA57BD" w:rsidP="00DA57BD">
                      <w:pPr>
                        <w:jc w:val="center"/>
                      </w:pPr>
                      <w:r w:rsidRPr="00C53ECC">
                        <w:t xml:space="preserve"> </w:t>
                      </w:r>
                    </w:p>
                    <w:p w14:paraId="7528F767" w14:textId="77777777" w:rsidR="00DA57BD" w:rsidRDefault="00DA57BD" w:rsidP="00DA57BD"/>
                  </w:txbxContent>
                </v:textbox>
              </v:rect>
              <w10:wrap anchorx="page"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1"/>
  <w:removePersonalInformation/>
  <w:removeDateAndTime/>
  <w:proofState w:spelling="clean"/>
  <w:attachedTemplate r:id="rId1"/>
  <w:stylePaneFormatFilter w:val="5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0"/>
  <w:defaultTabStop w:val="720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4498"/>
    <w:rsid w:val="000213CF"/>
    <w:rsid w:val="00025325"/>
    <w:rsid w:val="0005699A"/>
    <w:rsid w:val="0007295E"/>
    <w:rsid w:val="000A31B3"/>
    <w:rsid w:val="000C6351"/>
    <w:rsid w:val="001473FF"/>
    <w:rsid w:val="00152918"/>
    <w:rsid w:val="00163AF2"/>
    <w:rsid w:val="0016738A"/>
    <w:rsid w:val="00195397"/>
    <w:rsid w:val="00203BF9"/>
    <w:rsid w:val="00217841"/>
    <w:rsid w:val="00232B61"/>
    <w:rsid w:val="00247AA1"/>
    <w:rsid w:val="00293D57"/>
    <w:rsid w:val="00315C61"/>
    <w:rsid w:val="00335B08"/>
    <w:rsid w:val="003A3F8D"/>
    <w:rsid w:val="00416C21"/>
    <w:rsid w:val="00446F03"/>
    <w:rsid w:val="004D0304"/>
    <w:rsid w:val="004D74C1"/>
    <w:rsid w:val="004F51CE"/>
    <w:rsid w:val="004F66AA"/>
    <w:rsid w:val="00552102"/>
    <w:rsid w:val="005533DD"/>
    <w:rsid w:val="0058701A"/>
    <w:rsid w:val="00594CDE"/>
    <w:rsid w:val="00596F1B"/>
    <w:rsid w:val="005A70F6"/>
    <w:rsid w:val="005B4F6C"/>
    <w:rsid w:val="005D0449"/>
    <w:rsid w:val="005D472C"/>
    <w:rsid w:val="005D51F5"/>
    <w:rsid w:val="005E776B"/>
    <w:rsid w:val="005F09B8"/>
    <w:rsid w:val="006030A1"/>
    <w:rsid w:val="006124D0"/>
    <w:rsid w:val="0062123A"/>
    <w:rsid w:val="00646E75"/>
    <w:rsid w:val="006639DC"/>
    <w:rsid w:val="006C544D"/>
    <w:rsid w:val="006D357D"/>
    <w:rsid w:val="00716D24"/>
    <w:rsid w:val="00797124"/>
    <w:rsid w:val="007A531B"/>
    <w:rsid w:val="007E2D59"/>
    <w:rsid w:val="0080173C"/>
    <w:rsid w:val="0080797E"/>
    <w:rsid w:val="008B451F"/>
    <w:rsid w:val="008B78DA"/>
    <w:rsid w:val="008D78A3"/>
    <w:rsid w:val="008E32DE"/>
    <w:rsid w:val="008E5CFD"/>
    <w:rsid w:val="008E794A"/>
    <w:rsid w:val="00913EE3"/>
    <w:rsid w:val="00934269"/>
    <w:rsid w:val="009D7952"/>
    <w:rsid w:val="009E75C7"/>
    <w:rsid w:val="00A02309"/>
    <w:rsid w:val="00AC4A83"/>
    <w:rsid w:val="00AD1D54"/>
    <w:rsid w:val="00AD5ED4"/>
    <w:rsid w:val="00AE2BBB"/>
    <w:rsid w:val="00B11CD7"/>
    <w:rsid w:val="00B22D57"/>
    <w:rsid w:val="00B35626"/>
    <w:rsid w:val="00B45CB8"/>
    <w:rsid w:val="00B47490"/>
    <w:rsid w:val="00B611DD"/>
    <w:rsid w:val="00B87046"/>
    <w:rsid w:val="00B93E83"/>
    <w:rsid w:val="00BB1FBF"/>
    <w:rsid w:val="00C14498"/>
    <w:rsid w:val="00C53ECC"/>
    <w:rsid w:val="00C7050E"/>
    <w:rsid w:val="00CA0AEA"/>
    <w:rsid w:val="00CA7453"/>
    <w:rsid w:val="00D172E3"/>
    <w:rsid w:val="00D31161"/>
    <w:rsid w:val="00DA57BD"/>
    <w:rsid w:val="00DB0BAC"/>
    <w:rsid w:val="00DC2A80"/>
    <w:rsid w:val="00DC4899"/>
    <w:rsid w:val="00E55BFD"/>
    <w:rsid w:val="00E55D74"/>
    <w:rsid w:val="00EF6A99"/>
    <w:rsid w:val="00F13087"/>
    <w:rsid w:val="00F3086C"/>
    <w:rsid w:val="00FB75D4"/>
    <w:rsid w:val="00FF143D"/>
    <w:rsid w:val="00FF1B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42E0875"/>
  <w14:defaultImageDpi w14:val="32767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/>
    <w:lsdException w:name="Emphasis" w:semiHidden="1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/>
    <w:lsdException w:name="Quote" w:uiPriority="29" w:qFormat="1"/>
    <w:lsdException w:name="Intense Quote" w:semiHidden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/>
    <w:lsdException w:name="Intense Emphasis" w:semiHidden="1" w:uiPriority="21"/>
    <w:lsdException w:name="Subtle Reference" w:semiHidden="1" w:uiPriority="31"/>
    <w:lsdException w:name="Intense Reference" w:semiHidden="1" w:uiPriority="32"/>
    <w:lsdException w:name="Book Title" w:semiHidden="1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/>
    <w:lsdException w:name="Unresolved Mention" w:semiHidden="1"/>
    <w:lsdException w:name="Smart Link" w:semiHidden="1" w:unhideWhenUsed="1"/>
  </w:latentStyles>
  <w:style w:type="paragraph" w:default="1" w:styleId="Normal">
    <w:name w:val="Normal"/>
    <w:qFormat/>
    <w:rsid w:val="006124D0"/>
    <w:pPr>
      <w:spacing w:after="160" w:line="259" w:lineRule="auto"/>
    </w:pPr>
    <w:rPr>
      <w:b/>
      <w:color w:val="FFFFFF" w:themeColor="background1"/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9D7952"/>
    <w:pPr>
      <w:keepNext/>
      <w:keepLines/>
      <w:pBdr>
        <w:bottom w:val="single" w:sz="4" w:space="2" w:color="9F2936" w:themeColor="accent2"/>
      </w:pBdr>
      <w:spacing w:before="120" w:after="120" w:line="276" w:lineRule="auto"/>
      <w:contextualSpacing/>
      <w:jc w:val="center"/>
      <w:outlineLvl w:val="0"/>
    </w:pPr>
    <w:rPr>
      <w:rFonts w:eastAsiaTheme="majorEastAsia" w:cstheme="majorBidi"/>
      <w:caps/>
      <w:noProof/>
      <w:sz w:val="44"/>
      <w:szCs w:val="40"/>
      <w:lang w:eastAsia="en-US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A3F8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B35E0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16C2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773F04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D7952"/>
    <w:rPr>
      <w:rFonts w:eastAsiaTheme="majorEastAsia" w:cstheme="majorBidi"/>
      <w:b/>
      <w:caps/>
      <w:noProof/>
      <w:color w:val="FFFFFF" w:themeColor="background1"/>
      <w:sz w:val="44"/>
      <w:szCs w:val="40"/>
      <w:lang w:eastAsia="en-US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16C21"/>
    <w:rPr>
      <w:rFonts w:asciiTheme="majorHAnsi" w:eastAsiaTheme="majorEastAsia" w:hAnsiTheme="majorHAnsi" w:cstheme="majorBidi"/>
      <w:color w:val="773F04" w:themeColor="accent1" w:themeShade="7F"/>
    </w:rPr>
  </w:style>
  <w:style w:type="paragraph" w:styleId="Revision">
    <w:name w:val="Revision"/>
    <w:hidden/>
    <w:uiPriority w:val="99"/>
    <w:semiHidden/>
    <w:rsid w:val="003A3F8D"/>
    <w:rPr>
      <w:sz w:val="22"/>
      <w:szCs w:val="2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A3F8D"/>
    <w:rPr>
      <w:rFonts w:asciiTheme="majorHAnsi" w:eastAsiaTheme="majorEastAsia" w:hAnsiTheme="majorHAnsi" w:cstheme="majorBidi"/>
      <w:color w:val="B35E06" w:themeColor="accent1" w:themeShade="BF"/>
      <w:sz w:val="26"/>
      <w:szCs w:val="26"/>
    </w:rPr>
  </w:style>
  <w:style w:type="table" w:styleId="TableGrid">
    <w:name w:val="Table Grid"/>
    <w:basedOn w:val="TableNormal"/>
    <w:uiPriority w:val="39"/>
    <w:rsid w:val="003A3F8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93426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34269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93426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34269"/>
    <w:rPr>
      <w:sz w:val="22"/>
      <w:szCs w:val="22"/>
    </w:rPr>
  </w:style>
  <w:style w:type="character" w:styleId="PlaceholderText">
    <w:name w:val="Placeholder Text"/>
    <w:basedOn w:val="DefaultParagraphFont"/>
    <w:uiPriority w:val="99"/>
    <w:semiHidden/>
    <w:rsid w:val="006030A1"/>
    <w:rPr>
      <w:color w:val="808080"/>
    </w:rPr>
  </w:style>
  <w:style w:type="paragraph" w:customStyle="1" w:styleId="ContactInfo">
    <w:name w:val="Contact Info"/>
    <w:basedOn w:val="Normal"/>
    <w:qFormat/>
    <w:rsid w:val="006030A1"/>
    <w:pPr>
      <w:spacing w:before="480" w:after="0"/>
      <w:contextualSpacing/>
      <w:jc w:val="center"/>
    </w:pPr>
    <w:rPr>
      <w:b w:val="0"/>
      <w:caps/>
      <w:sz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E776B"/>
    <w:pPr>
      <w:spacing w:after="240" w:line="240" w:lineRule="auto"/>
      <w:ind w:left="864" w:right="900"/>
      <w:jc w:val="center"/>
    </w:pPr>
    <w:rPr>
      <w:rFonts w:asciiTheme="majorHAnsi" w:hAnsiTheme="majorHAnsi"/>
      <w:iCs/>
      <w:caps/>
      <w:sz w:val="36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5E776B"/>
    <w:rPr>
      <w:rFonts w:asciiTheme="majorHAnsi" w:hAnsiTheme="majorHAnsi"/>
      <w:b/>
      <w:iCs/>
      <w:caps/>
      <w:color w:val="FFFFFF" w:themeColor="background1"/>
      <w:sz w:val="36"/>
    </w:rPr>
  </w:style>
  <w:style w:type="paragraph" w:customStyle="1" w:styleId="ItemName">
    <w:name w:val="Item Name"/>
    <w:basedOn w:val="Normal"/>
    <w:qFormat/>
    <w:rsid w:val="00EF6A99"/>
    <w:pPr>
      <w:spacing w:after="0" w:line="240" w:lineRule="auto"/>
    </w:pPr>
    <w:rPr>
      <w:caps/>
    </w:rPr>
  </w:style>
  <w:style w:type="paragraph" w:styleId="NoSpacing">
    <w:name w:val="No Spacing"/>
    <w:uiPriority w:val="1"/>
    <w:qFormat/>
    <w:rsid w:val="00EF6A99"/>
    <w:rPr>
      <w:b/>
      <w:color w:val="FFFFFF" w:themeColor="background1"/>
      <w:sz w:val="22"/>
      <w:szCs w:val="22"/>
    </w:rPr>
  </w:style>
  <w:style w:type="paragraph" w:customStyle="1" w:styleId="ItemDescription">
    <w:name w:val="Item Description"/>
    <w:basedOn w:val="Normal"/>
    <w:qFormat/>
    <w:rsid w:val="00EF6A99"/>
    <w:pPr>
      <w:spacing w:after="0" w:line="240" w:lineRule="auto"/>
    </w:pPr>
    <w:rPr>
      <w:b w:val="0"/>
    </w:rPr>
  </w:style>
  <w:style w:type="paragraph" w:customStyle="1" w:styleId="ItemCost">
    <w:name w:val="Item Cost"/>
    <w:basedOn w:val="Normal"/>
    <w:qFormat/>
    <w:rsid w:val="00EF6A99"/>
    <w:pPr>
      <w:spacing w:after="0" w:line="240" w:lineRule="auto"/>
      <w:jc w:val="right"/>
    </w:pPr>
    <w:rPr>
      <w:b w:val="0"/>
    </w:rPr>
  </w:style>
  <w:style w:type="paragraph" w:styleId="Caption">
    <w:name w:val="caption"/>
    <w:basedOn w:val="Normal"/>
    <w:next w:val="Normal"/>
    <w:uiPriority w:val="35"/>
    <w:qFormat/>
    <w:rsid w:val="006124D0"/>
    <w:pPr>
      <w:spacing w:after="200" w:line="240" w:lineRule="auto"/>
    </w:pPr>
    <w:rPr>
      <w:b w:val="0"/>
      <w:iCs/>
      <w:sz w:val="16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054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png"/><Relationship Id="rId18" Type="http://schemas.openxmlformats.org/officeDocument/2006/relationships/image" Target="media/image9.svg"/><Relationship Id="rId26" Type="http://schemas.openxmlformats.org/officeDocument/2006/relationships/image" Target="media/image17.png"/><Relationship Id="rId3" Type="http://schemas.openxmlformats.org/officeDocument/2006/relationships/customXml" Target="../customXml/item3.xml"/><Relationship Id="rId21" Type="http://schemas.openxmlformats.org/officeDocument/2006/relationships/image" Target="media/image12.png"/><Relationship Id="rId34" Type="http://schemas.openxmlformats.org/officeDocument/2006/relationships/header" Target="header2.xml"/><Relationship Id="rId7" Type="http://schemas.openxmlformats.org/officeDocument/2006/relationships/webSettings" Target="webSettings.xml"/><Relationship Id="rId12" Type="http://schemas.openxmlformats.org/officeDocument/2006/relationships/image" Target="media/image3.svg"/><Relationship Id="rId17" Type="http://schemas.openxmlformats.org/officeDocument/2006/relationships/image" Target="media/image8.png"/><Relationship Id="rId25" Type="http://schemas.openxmlformats.org/officeDocument/2006/relationships/image" Target="media/image16.png"/><Relationship Id="rId33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image" Target="media/image7.svg"/><Relationship Id="rId20" Type="http://schemas.openxmlformats.org/officeDocument/2006/relationships/image" Target="media/image11.svg"/><Relationship Id="rId29" Type="http://schemas.openxmlformats.org/officeDocument/2006/relationships/image" Target="media/image20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24" Type="http://schemas.openxmlformats.org/officeDocument/2006/relationships/image" Target="media/image15.png"/><Relationship Id="rId32" Type="http://schemas.openxmlformats.org/officeDocument/2006/relationships/image" Target="media/image23.sv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23" Type="http://schemas.openxmlformats.org/officeDocument/2006/relationships/image" Target="media/image14.png"/><Relationship Id="rId28" Type="http://schemas.openxmlformats.org/officeDocument/2006/relationships/image" Target="media/image19.svg"/><Relationship Id="rId36" Type="http://schemas.openxmlformats.org/officeDocument/2006/relationships/theme" Target="theme/theme1.xml"/><Relationship Id="rId10" Type="http://schemas.openxmlformats.org/officeDocument/2006/relationships/image" Target="media/image1.png"/><Relationship Id="rId19" Type="http://schemas.openxmlformats.org/officeDocument/2006/relationships/image" Target="media/image10.png"/><Relationship Id="rId31" Type="http://schemas.openxmlformats.org/officeDocument/2006/relationships/image" Target="media/image22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svg"/><Relationship Id="rId22" Type="http://schemas.openxmlformats.org/officeDocument/2006/relationships/image" Target="media/image13.svg"/><Relationship Id="rId27" Type="http://schemas.openxmlformats.org/officeDocument/2006/relationships/image" Target="media/image18.svg"/><Relationship Id="rId30" Type="http://schemas.openxmlformats.org/officeDocument/2006/relationships/image" Target="media/image21.svg"/><Relationship Id="rId35" Type="http://schemas.openxmlformats.org/officeDocument/2006/relationships/fontTable" Target="fontTable.xml"/><Relationship Id="rId8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image" Target="media/image31.jpeg"/><Relationship Id="rId13" Type="http://schemas.openxmlformats.org/officeDocument/2006/relationships/image" Target="media/image36.jpeg"/><Relationship Id="rId3" Type="http://schemas.openxmlformats.org/officeDocument/2006/relationships/image" Target="media/image26.png"/><Relationship Id="rId7" Type="http://schemas.openxmlformats.org/officeDocument/2006/relationships/image" Target="media/image30.jpg"/><Relationship Id="rId12" Type="http://schemas.openxmlformats.org/officeDocument/2006/relationships/image" Target="media/image35.jpeg"/><Relationship Id="rId2" Type="http://schemas.openxmlformats.org/officeDocument/2006/relationships/image" Target="media/image25.png"/><Relationship Id="rId1" Type="http://schemas.openxmlformats.org/officeDocument/2006/relationships/image" Target="media/image24.jpg"/><Relationship Id="rId6" Type="http://schemas.openxmlformats.org/officeDocument/2006/relationships/image" Target="media/image29.jpg"/><Relationship Id="rId11" Type="http://schemas.openxmlformats.org/officeDocument/2006/relationships/image" Target="media/image34.jpeg"/><Relationship Id="rId5" Type="http://schemas.openxmlformats.org/officeDocument/2006/relationships/image" Target="media/image28.jpg"/><Relationship Id="rId10" Type="http://schemas.openxmlformats.org/officeDocument/2006/relationships/image" Target="media/image33.png"/><Relationship Id="rId4" Type="http://schemas.openxmlformats.org/officeDocument/2006/relationships/image" Target="media/image27.jpg"/><Relationship Id="rId9" Type="http://schemas.openxmlformats.org/officeDocument/2006/relationships/image" Target="media/image32.png"/><Relationship Id="rId14" Type="http://schemas.openxmlformats.org/officeDocument/2006/relationships/image" Target="media/image37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40.jpeg"/><Relationship Id="rId2" Type="http://schemas.openxmlformats.org/officeDocument/2006/relationships/image" Target="media/image39.jpg"/><Relationship Id="rId1" Type="http://schemas.openxmlformats.org/officeDocument/2006/relationships/image" Target="media/image38.jpg"/><Relationship Id="rId4" Type="http://schemas.openxmlformats.org/officeDocument/2006/relationships/image" Target="media/image4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afi\AppData\Roaming\Microsoft\Templates\Restaurant%20brochure.dotx" TargetMode="External"/></Relationships>
</file>

<file path=word/theme/theme1.xml><?xml version="1.0" encoding="utf-8"?>
<a:theme xmlns:a="http://schemas.openxmlformats.org/drawingml/2006/main" name="Office Theme">
  <a:themeElements>
    <a:clrScheme name="Aspect">
      <a:dk1>
        <a:sysClr val="windowText" lastClr="000000"/>
      </a:dk1>
      <a:lt1>
        <a:sysClr val="window" lastClr="FFFFFF"/>
      </a:lt1>
      <a:dk2>
        <a:srgbClr val="323232"/>
      </a:dk2>
      <a:lt2>
        <a:srgbClr val="E3DED1"/>
      </a:lt2>
      <a:accent1>
        <a:srgbClr val="F07F09"/>
      </a:accent1>
      <a:accent2>
        <a:srgbClr val="9F2936"/>
      </a:accent2>
      <a:accent3>
        <a:srgbClr val="1B587C"/>
      </a:accent3>
      <a:accent4>
        <a:srgbClr val="4E8542"/>
      </a:accent4>
      <a:accent5>
        <a:srgbClr val="604878"/>
      </a:accent5>
      <a:accent6>
        <a:srgbClr val="C19859"/>
      </a:accent6>
      <a:hlink>
        <a:srgbClr val="6B9F25"/>
      </a:hlink>
      <a:folHlink>
        <a:srgbClr val="B26B0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F111ED35F8CC479449609E8A0923A6" ma:contentTypeVersion="11" ma:contentTypeDescription="Create a new document." ma:contentTypeScope="" ma:versionID="1c2eb7a32e66fb6e4260f3771546a5e2">
  <xsd:schema xmlns:xsd="http://www.w3.org/2001/XMLSchema" xmlns:xs="http://www.w3.org/2001/XMLSchema" xmlns:p="http://schemas.microsoft.com/office/2006/metadata/properties" xmlns:ns2="71af3243-3dd4-4a8d-8c0d-dd76da1f02a5" xmlns:ns3="16c05727-aa75-4e4a-9b5f-8a80a1165891" targetNamespace="http://schemas.microsoft.com/office/2006/metadata/properties" ma:root="true" ma:fieldsID="04e1f6479c48b08974ba73b5ca973489" ns2:_="" ns3:_="">
    <xsd:import namespace="71af3243-3dd4-4a8d-8c0d-dd76da1f02a5"/>
    <xsd:import namespace="16c05727-aa75-4e4a-9b5f-8a80a116589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2:MediaServiceAutoTags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af3243-3dd4-4a8d-8c0d-dd76da1f02a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fals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c05727-aa75-4e4a-9b5f-8a80a1165891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ediaServiceKeyPoints xmlns="71af3243-3dd4-4a8d-8c0d-dd76da1f02a5" xsi:nil="true"/>
  </documentManagement>
</p:properties>
</file>

<file path=customXml/itemProps1.xml><?xml version="1.0" encoding="utf-8"?>
<ds:datastoreItem xmlns:ds="http://schemas.openxmlformats.org/officeDocument/2006/customXml" ds:itemID="{E3961E71-63D7-495A-A0CD-961F3B27D07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D7005FF-39D8-43A1-82CF-4B8592AF752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af3243-3dd4-4a8d-8c0d-dd76da1f02a5"/>
    <ds:schemaRef ds:uri="16c05727-aa75-4e4a-9b5f-8a80a116589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3866DD2-D645-43AA-A026-888032DB1FE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FBED5CE-95A0-48B3-9377-895597E4718C}">
  <ds:schemaRefs>
    <ds:schemaRef ds:uri="http://schemas.microsoft.com/office/2006/metadata/properties"/>
    <ds:schemaRef ds:uri="http://schemas.microsoft.com/office/infopath/2007/PartnerControls"/>
    <ds:schemaRef ds:uri="71af3243-3dd4-4a8d-8c0d-dd76da1f02a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Restaurant brochure</Template>
  <TotalTime>0</TotalTime>
  <Pages>2</Pages>
  <Words>182</Words>
  <Characters>1040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2022-11-03T12:53:00Z</dcterms:created>
  <dcterms:modified xsi:type="dcterms:W3CDTF">2022-11-13T16:10:00Z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0x01010079F111ED35F8CC479449609E8A0923A6</vt:lpwstr>
  </property>
  <property fmtid="{D5CDD505-2E9C-101B-9397-08002B2CF9AE}" pid="3" name="GrammarlyDocumentId">
    <vt:lpwstr>40193d24-7224-427b-a951-a91b0e080003</vt:lpwstr>
  </property>
</Properties>
</file>