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D3643" w14:textId="77777777" w:rsidR="00C6554A" w:rsidRPr="008B5277" w:rsidRDefault="002554CD" w:rsidP="00C6554A">
      <w:pPr>
        <w:pStyle w:val="Photo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r w:rsidRPr="008B5277">
        <w:rPr>
          <w:noProof/>
        </w:rPr>
        <w:drawing>
          <wp:inline distT="0" distB="0" distL="0" distR="0" wp14:anchorId="551020BC" wp14:editId="66C4A755">
            <wp:extent cx="3657600" cy="5486400"/>
            <wp:effectExtent l="0" t="0" r="0" b="0"/>
            <wp:docPr id="22" name="Picture 1" descr="Bright blue glacial lake surrounded by white ice on a dark moun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486400"/>
                    </a:xfrm>
                    <a:prstGeom prst="rect">
                      <a:avLst/>
                    </a:prstGeom>
                    <a:noFill/>
                    <a:ln w="254000" cap="rnd"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End w:id="0"/>
    <w:bookmarkEnd w:id="1"/>
    <w:bookmarkEnd w:id="2"/>
    <w:bookmarkEnd w:id="3"/>
    <w:bookmarkEnd w:id="4"/>
    <w:p w14:paraId="06D78EFF" w14:textId="62B82DF8" w:rsidR="00C6554A" w:rsidRDefault="00032D8E" w:rsidP="00C6554A">
      <w:pPr>
        <w:pStyle w:val="Title"/>
      </w:pPr>
      <w:r>
        <w:t>Software Development</w:t>
      </w:r>
    </w:p>
    <w:p w14:paraId="28439907" w14:textId="6E2DF0CD" w:rsidR="00032D8E" w:rsidRPr="00032D8E" w:rsidRDefault="00032D8E" w:rsidP="00C6554A">
      <w:pPr>
        <w:pStyle w:val="ContactInfo"/>
        <w:rPr>
          <w:b/>
          <w:bCs/>
          <w:sz w:val="44"/>
          <w:szCs w:val="44"/>
        </w:rPr>
      </w:pPr>
      <w:r w:rsidRPr="00032D8E">
        <w:rPr>
          <w:b/>
          <w:bCs/>
          <w:sz w:val="44"/>
          <w:szCs w:val="44"/>
        </w:rPr>
        <w:t>Daniel Popescu</w:t>
      </w:r>
      <w:r w:rsidR="00C6554A" w:rsidRPr="00032D8E">
        <w:rPr>
          <w:b/>
          <w:bCs/>
          <w:sz w:val="44"/>
          <w:szCs w:val="44"/>
        </w:rPr>
        <w:t xml:space="preserve"> </w:t>
      </w:r>
    </w:p>
    <w:p w14:paraId="7F80744A" w14:textId="3B939839" w:rsidR="00C6554A" w:rsidRDefault="00032D8E" w:rsidP="00C6554A">
      <w:pPr>
        <w:pStyle w:val="ContactInfo"/>
      </w:pPr>
      <w:r>
        <w:t>25.08.2021</w:t>
      </w:r>
      <w:r w:rsidR="00C6554A">
        <w:br w:type="page"/>
      </w:r>
    </w:p>
    <w:p w14:paraId="7676C3FA" w14:textId="2703FC35" w:rsidR="00E5523D" w:rsidRDefault="00E5523D" w:rsidP="00E5523D">
      <w:pPr>
        <w:pStyle w:val="Heading1"/>
        <w:numPr>
          <w:ilvl w:val="0"/>
          <w:numId w:val="18"/>
        </w:numPr>
      </w:pPr>
      <w:r>
        <w:lastRenderedPageBreak/>
        <w:t>A1</w:t>
      </w:r>
    </w:p>
    <w:p w14:paraId="7DFA492B" w14:textId="1ACE4697" w:rsidR="00C6554A" w:rsidRDefault="004A62B1" w:rsidP="00C6554A">
      <w:pPr>
        <w:pStyle w:val="Heading1"/>
      </w:pPr>
      <w:r>
        <w:t>Flow of Control</w:t>
      </w:r>
    </w:p>
    <w:p w14:paraId="55714F68" w14:textId="6D5DD917" w:rsidR="004A62B1" w:rsidRDefault="004A62B1" w:rsidP="004A62B1">
      <w:r>
        <w:t>The flow of control on all used functions is processed with three types of control structures:</w:t>
      </w:r>
    </w:p>
    <w:p w14:paraId="445E313B" w14:textId="6C93713C" w:rsidR="004A62B1" w:rsidRDefault="004A62B1" w:rsidP="004A62B1"/>
    <w:p w14:paraId="6F6BEB9A" w14:textId="108BDFD5" w:rsidR="004A62B1" w:rsidRDefault="004A62B1" w:rsidP="004A62B1">
      <w:pPr>
        <w:pStyle w:val="ListParagraph"/>
        <w:numPr>
          <w:ilvl w:val="0"/>
          <w:numId w:val="16"/>
        </w:numPr>
      </w:pPr>
      <w:r>
        <w:t xml:space="preserve">Sequential is the default mode. </w:t>
      </w:r>
    </w:p>
    <w:p w14:paraId="6116AFB7" w14:textId="6C208175" w:rsidR="004A62B1" w:rsidRDefault="004A62B1" w:rsidP="004A62B1">
      <w:r>
        <w:t xml:space="preserve">One line after another means sequential execution of code statement. Like building a house. </w:t>
      </w:r>
    </w:p>
    <w:p w14:paraId="36136662" w14:textId="58DDBCCA" w:rsidR="00BF4770" w:rsidRDefault="00BF4770" w:rsidP="00BF4770">
      <w:pPr>
        <w:jc w:val="center"/>
      </w:pPr>
      <w:r>
        <w:rPr>
          <w:noProof/>
        </w:rPr>
        <w:drawing>
          <wp:inline distT="0" distB="0" distL="0" distR="0" wp14:anchorId="4DA063BA" wp14:editId="703F876F">
            <wp:extent cx="1219370" cy="2543530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370" cy="25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3CCAF" w14:textId="47D70952" w:rsidR="004A62B1" w:rsidRDefault="004A62B1" w:rsidP="004F6F65">
      <w:pPr>
        <w:pStyle w:val="ListParagraph"/>
        <w:numPr>
          <w:ilvl w:val="0"/>
          <w:numId w:val="16"/>
        </w:numPr>
      </w:pPr>
      <w:r>
        <w:t>Selection</w:t>
      </w:r>
      <w:r w:rsidR="00F918D8">
        <w:t>,</w:t>
      </w:r>
      <w:r>
        <w:t xml:space="preserve"> is used for de</w:t>
      </w:r>
      <w:r w:rsidR="004F6F65">
        <w:t>cisions – choosing between two or more</w:t>
      </w:r>
      <w:r w:rsidR="00F918D8">
        <w:t xml:space="preserve"> paths. For example </w:t>
      </w:r>
      <w:r w:rsidR="00F918D8" w:rsidRPr="00F918D8">
        <w:rPr>
          <w:b/>
          <w:bCs/>
        </w:rPr>
        <w:t>if, if/else, switch</w:t>
      </w:r>
      <w:r w:rsidR="00F918D8">
        <w:t xml:space="preserve"> </w:t>
      </w:r>
    </w:p>
    <w:p w14:paraId="1F8D5A78" w14:textId="0CD4729B" w:rsidR="00BF4770" w:rsidRDefault="00BF4770" w:rsidP="00BF4770">
      <w:pPr>
        <w:pStyle w:val="ListParagraph"/>
      </w:pPr>
    </w:p>
    <w:p w14:paraId="4D3D62F3" w14:textId="3B2939AD" w:rsidR="00BF4770" w:rsidRDefault="00BF4770" w:rsidP="00BF4770">
      <w:pPr>
        <w:pStyle w:val="ListParagraph"/>
      </w:pPr>
    </w:p>
    <w:p w14:paraId="41AF843B" w14:textId="57887494" w:rsidR="00F918D8" w:rsidRPr="00BF4770" w:rsidRDefault="00F918D8" w:rsidP="004F6F65">
      <w:pPr>
        <w:pStyle w:val="ListParagraph"/>
        <w:numPr>
          <w:ilvl w:val="0"/>
          <w:numId w:val="16"/>
        </w:numPr>
      </w:pPr>
      <w:r>
        <w:t xml:space="preserve">Repetition, is used for looping. For example repeating part of code many times in a row.  These can be: </w:t>
      </w:r>
      <w:r w:rsidRPr="00F918D8">
        <w:rPr>
          <w:b/>
          <w:bCs/>
        </w:rPr>
        <w:t>while</w:t>
      </w:r>
      <w:r w:rsidR="00BF4770">
        <w:rPr>
          <w:b/>
          <w:bCs/>
        </w:rPr>
        <w:t xml:space="preserve"> loop</w:t>
      </w:r>
      <w:r w:rsidRPr="00F918D8">
        <w:rPr>
          <w:b/>
          <w:bCs/>
        </w:rPr>
        <w:t>, do/while</w:t>
      </w:r>
      <w:r w:rsidR="00BF4770">
        <w:rPr>
          <w:b/>
          <w:bCs/>
        </w:rPr>
        <w:t xml:space="preserve"> loop</w:t>
      </w:r>
      <w:r w:rsidRPr="00F918D8">
        <w:rPr>
          <w:b/>
          <w:bCs/>
        </w:rPr>
        <w:t>, for</w:t>
      </w:r>
      <w:r w:rsidR="00BF4770">
        <w:rPr>
          <w:b/>
          <w:bCs/>
        </w:rPr>
        <w:t xml:space="preserve"> loop</w:t>
      </w:r>
      <w:r>
        <w:rPr>
          <w:b/>
          <w:bCs/>
        </w:rPr>
        <w:t xml:space="preserve">. </w:t>
      </w:r>
    </w:p>
    <w:p w14:paraId="28ED3F8A" w14:textId="069C7460" w:rsidR="00BF4770" w:rsidRPr="00F918D8" w:rsidRDefault="00BF4770" w:rsidP="00BF4770">
      <w:r w:rsidRPr="00BF4770">
        <w:rPr>
          <w:b/>
          <w:bCs/>
        </w:rPr>
        <w:t>Control structures</w:t>
      </w:r>
      <w:r>
        <w:t xml:space="preserve"> can be combined in programing. A sequence may be structured from many loops</w:t>
      </w:r>
      <w:sdt>
        <w:sdtPr>
          <w:id w:val="-530881605"/>
          <w:citation/>
        </w:sdtPr>
        <w:sdtEndPr/>
        <w:sdtContent>
          <w:r w:rsidR="001E59D4">
            <w:fldChar w:fldCharType="begin"/>
          </w:r>
          <w:r w:rsidR="001E59D4">
            <w:rPr>
              <w:lang w:val="en-GB"/>
            </w:rPr>
            <w:instrText xml:space="preserve"> CITATION htt21 \l 2057 </w:instrText>
          </w:r>
          <w:r w:rsidR="001E59D4">
            <w:fldChar w:fldCharType="separate"/>
          </w:r>
          <w:r w:rsidR="001E59D4">
            <w:rPr>
              <w:noProof/>
              <w:lang w:val="en-GB"/>
            </w:rPr>
            <w:t xml:space="preserve"> </w:t>
          </w:r>
          <w:r w:rsidR="001E59D4" w:rsidRPr="001E59D4">
            <w:rPr>
              <w:noProof/>
              <w:lang w:val="en-GB"/>
            </w:rPr>
            <w:t>[1]</w:t>
          </w:r>
          <w:r w:rsidR="001E59D4">
            <w:fldChar w:fldCharType="end"/>
          </w:r>
        </w:sdtContent>
      </w:sdt>
    </w:p>
    <w:p w14:paraId="697BAAB6" w14:textId="02A75574" w:rsidR="00F918D8" w:rsidRDefault="00F918D8" w:rsidP="00F918D8">
      <w:pPr>
        <w:pStyle w:val="Heading2"/>
      </w:pPr>
      <w:r>
        <w:t>True and false</w:t>
      </w:r>
    </w:p>
    <w:p w14:paraId="6886035A" w14:textId="783B8716" w:rsidR="0053051B" w:rsidRDefault="0053051B" w:rsidP="0053051B"/>
    <w:p w14:paraId="1EBA3D59" w14:textId="2BF10329" w:rsidR="0053051B" w:rsidRDefault="0053051B" w:rsidP="0053051B">
      <w:pPr>
        <w:rPr>
          <w:b/>
          <w:bCs/>
        </w:rPr>
      </w:pPr>
      <w:r>
        <w:t>From above control structures,</w:t>
      </w:r>
      <w:r w:rsidRPr="0053051B">
        <w:rPr>
          <w:b/>
          <w:bCs/>
        </w:rPr>
        <w:t xml:space="preserve"> selection</w:t>
      </w:r>
      <w:r>
        <w:t xml:space="preserve"> and </w:t>
      </w:r>
      <w:r w:rsidRPr="0053051B">
        <w:rPr>
          <w:b/>
          <w:bCs/>
        </w:rPr>
        <w:t>repetition</w:t>
      </w:r>
      <w:r>
        <w:t xml:space="preserve"> statements usually require to take a decision. These decision result as </w:t>
      </w:r>
      <w:r w:rsidRPr="0053051B">
        <w:rPr>
          <w:b/>
          <w:bCs/>
        </w:rPr>
        <w:t>true</w:t>
      </w:r>
      <w:r>
        <w:t xml:space="preserve"> or </w:t>
      </w:r>
      <w:r w:rsidRPr="0053051B">
        <w:rPr>
          <w:b/>
          <w:bCs/>
        </w:rPr>
        <w:t>false</w:t>
      </w:r>
      <w:r>
        <w:rPr>
          <w:b/>
          <w:bCs/>
        </w:rPr>
        <w:t>.</w:t>
      </w:r>
      <w:r w:rsidR="000735DD">
        <w:rPr>
          <w:b/>
          <w:bCs/>
        </w:rPr>
        <w:t xml:space="preserve"> </w:t>
      </w:r>
      <w:sdt>
        <w:sdtPr>
          <w:rPr>
            <w:b/>
            <w:bCs/>
          </w:rPr>
          <w:id w:val="-870293474"/>
          <w:citation/>
        </w:sdtPr>
        <w:sdtEndPr/>
        <w:sdtContent>
          <w:r w:rsidR="001E59D4">
            <w:rPr>
              <w:b/>
              <w:bCs/>
            </w:rPr>
            <w:fldChar w:fldCharType="begin"/>
          </w:r>
          <w:r w:rsidR="001E59D4">
            <w:rPr>
              <w:b/>
              <w:bCs/>
              <w:lang w:val="en-GB"/>
            </w:rPr>
            <w:instrText xml:space="preserve"> CITATION htt21 \l 2057 </w:instrText>
          </w:r>
          <w:r w:rsidR="001E59D4">
            <w:rPr>
              <w:b/>
              <w:bCs/>
            </w:rPr>
            <w:fldChar w:fldCharType="separate"/>
          </w:r>
          <w:r w:rsidR="001E59D4" w:rsidRPr="001E59D4">
            <w:rPr>
              <w:noProof/>
              <w:lang w:val="en-GB"/>
            </w:rPr>
            <w:t>[1]</w:t>
          </w:r>
          <w:r w:rsidR="001E59D4">
            <w:rPr>
              <w:b/>
              <w:bCs/>
            </w:rPr>
            <w:fldChar w:fldCharType="end"/>
          </w:r>
        </w:sdtContent>
      </w:sdt>
    </w:p>
    <w:p w14:paraId="0C34AB6D" w14:textId="5378A633" w:rsidR="000735DD" w:rsidRDefault="000735DD" w:rsidP="0053051B">
      <w:r w:rsidRPr="000735DD">
        <w:lastRenderedPageBreak/>
        <w:t xml:space="preserve">Require is also that developer specify </w:t>
      </w:r>
      <w:r>
        <w:t xml:space="preserve">on e or mere conditions to be examinate by program in addition with a statement. Statements are executed if condition is true in a way and another way if false. </w:t>
      </w:r>
      <w:sdt>
        <w:sdtPr>
          <w:id w:val="-488402520"/>
          <w:citation/>
        </w:sdtPr>
        <w:sdtEndPr/>
        <w:sdtContent>
          <w:r w:rsidR="001E59D4">
            <w:fldChar w:fldCharType="begin"/>
          </w:r>
          <w:r w:rsidR="001E59D4">
            <w:rPr>
              <w:lang w:val="en-GB"/>
            </w:rPr>
            <w:instrText xml:space="preserve"> CITATION Pyt21 \l 2057 </w:instrText>
          </w:r>
          <w:r w:rsidR="001E59D4">
            <w:fldChar w:fldCharType="separate"/>
          </w:r>
          <w:r w:rsidR="001E59D4" w:rsidRPr="001E59D4">
            <w:rPr>
              <w:noProof/>
              <w:lang w:val="en-GB"/>
            </w:rPr>
            <w:t>[2]</w:t>
          </w:r>
          <w:r w:rsidR="001E59D4">
            <w:fldChar w:fldCharType="end"/>
          </w:r>
        </w:sdtContent>
      </w:sdt>
    </w:p>
    <w:p w14:paraId="58A8A653" w14:textId="77DC7143" w:rsidR="000735DD" w:rsidRDefault="000735DD" w:rsidP="0053051B">
      <w:r>
        <w:t>Phyton programing language has few types of decision making statements.</w:t>
      </w:r>
    </w:p>
    <w:p w14:paraId="283697B9" w14:textId="044B19DA" w:rsidR="000735DD" w:rsidRDefault="000735DD" w:rsidP="000735DD">
      <w:pPr>
        <w:pStyle w:val="ListParagraph"/>
        <w:numPr>
          <w:ilvl w:val="0"/>
          <w:numId w:val="17"/>
        </w:numPr>
      </w:pPr>
      <w:r>
        <w:t>If</w:t>
      </w:r>
    </w:p>
    <w:p w14:paraId="502B8282" w14:textId="2167F0FE" w:rsidR="000735DD" w:rsidRDefault="000735DD" w:rsidP="000735DD">
      <w:pPr>
        <w:pStyle w:val="ListParagraph"/>
        <w:numPr>
          <w:ilvl w:val="0"/>
          <w:numId w:val="17"/>
        </w:numPr>
      </w:pPr>
      <w:r>
        <w:t>If….else</w:t>
      </w:r>
    </w:p>
    <w:p w14:paraId="2B9513BF" w14:textId="44D896FC" w:rsidR="000735DD" w:rsidRDefault="0087146E" w:rsidP="000735DD">
      <w:pPr>
        <w:pStyle w:val="ListParagraph"/>
        <w:numPr>
          <w:ilvl w:val="0"/>
          <w:numId w:val="17"/>
        </w:numPr>
      </w:pPr>
      <w:r>
        <w:t>If…elif..else</w:t>
      </w:r>
    </w:p>
    <w:p w14:paraId="44251564" w14:textId="50998EE5" w:rsidR="0087146E" w:rsidRDefault="0087146E" w:rsidP="000735DD">
      <w:pPr>
        <w:pStyle w:val="ListParagraph"/>
        <w:numPr>
          <w:ilvl w:val="0"/>
          <w:numId w:val="17"/>
        </w:numPr>
      </w:pPr>
      <w:r>
        <w:t>Nested</w:t>
      </w:r>
    </w:p>
    <w:p w14:paraId="7DDFB5DB" w14:textId="75CA0192" w:rsidR="0087146E" w:rsidRDefault="0087146E" w:rsidP="000735DD">
      <w:pPr>
        <w:pStyle w:val="ListParagraph"/>
        <w:numPr>
          <w:ilvl w:val="0"/>
          <w:numId w:val="17"/>
        </w:numPr>
      </w:pPr>
      <w:r>
        <w:t>Not operator in if</w:t>
      </w:r>
    </w:p>
    <w:p w14:paraId="1581EA14" w14:textId="61AB2D75" w:rsidR="0087146E" w:rsidRDefault="0087146E" w:rsidP="000735DD">
      <w:pPr>
        <w:pStyle w:val="ListParagraph"/>
        <w:numPr>
          <w:ilvl w:val="0"/>
          <w:numId w:val="17"/>
        </w:numPr>
      </w:pPr>
      <w:r>
        <w:t>And operator in if</w:t>
      </w:r>
    </w:p>
    <w:p w14:paraId="7EFBBF3C" w14:textId="7D8C10C1" w:rsidR="0087146E" w:rsidRDefault="0087146E" w:rsidP="000735DD">
      <w:pPr>
        <w:pStyle w:val="ListParagraph"/>
        <w:numPr>
          <w:ilvl w:val="0"/>
          <w:numId w:val="17"/>
        </w:numPr>
      </w:pPr>
      <w:r>
        <w:t>In operator in if</w:t>
      </w:r>
    </w:p>
    <w:p w14:paraId="016BC191" w14:textId="4B60DD35" w:rsidR="0087146E" w:rsidRDefault="0087146E" w:rsidP="0087146E">
      <w:r>
        <w:t>For our assessment will exemplify if…elif statement</w:t>
      </w:r>
    </w:p>
    <w:p w14:paraId="4CB713EA" w14:textId="2683C6E9" w:rsidR="0087146E" w:rsidRDefault="0087146E" w:rsidP="0087146E"/>
    <w:p w14:paraId="28729663" w14:textId="2DDEE047" w:rsidR="0087146E" w:rsidRDefault="0087146E" w:rsidP="0087146E">
      <w:r>
        <w:rPr>
          <w:b/>
          <w:bCs/>
        </w:rPr>
        <w:t>i</w:t>
      </w:r>
      <w:r w:rsidRPr="0087146E">
        <w:rPr>
          <w:b/>
          <w:bCs/>
        </w:rPr>
        <w:t>f</w:t>
      </w:r>
      <w:r>
        <w:t xml:space="preserve"> statement execute expression inside parenthesis. If expression is true, statements inside the body of if is executed. If it is false, it is skipped. </w:t>
      </w:r>
      <w:sdt>
        <w:sdtPr>
          <w:id w:val="-1814250574"/>
          <w:citation/>
        </w:sdtPr>
        <w:sdtEndPr/>
        <w:sdtContent>
          <w:r w:rsidR="001E59D4">
            <w:fldChar w:fldCharType="begin"/>
          </w:r>
          <w:r w:rsidR="001E59D4">
            <w:rPr>
              <w:lang w:val="en-GB"/>
            </w:rPr>
            <w:instrText xml:space="preserve"> CITATION Pyt21 \l 2057 </w:instrText>
          </w:r>
          <w:r w:rsidR="001E59D4">
            <w:fldChar w:fldCharType="separate"/>
          </w:r>
          <w:r w:rsidR="001E59D4" w:rsidRPr="001E59D4">
            <w:rPr>
              <w:noProof/>
              <w:lang w:val="en-GB"/>
            </w:rPr>
            <w:t>[2]</w:t>
          </w:r>
          <w:r w:rsidR="001E59D4">
            <w:fldChar w:fldCharType="end"/>
          </w:r>
        </w:sdtContent>
      </w:sdt>
    </w:p>
    <w:p w14:paraId="02FAAD15" w14:textId="795D7FA2" w:rsidR="0087146E" w:rsidRDefault="0087146E" w:rsidP="0087146E">
      <w:r>
        <w:t>For example:</w:t>
      </w:r>
    </w:p>
    <w:p w14:paraId="4AF505E6" w14:textId="3188C98D" w:rsidR="0087146E" w:rsidRDefault="0087146E" w:rsidP="0087146E">
      <w:r>
        <w:t>x=30</w:t>
      </w:r>
    </w:p>
    <w:p w14:paraId="34F01D13" w14:textId="59A0EFAC" w:rsidR="0087146E" w:rsidRDefault="0087146E" w:rsidP="0087146E">
      <w:r>
        <w:t>y=20</w:t>
      </w:r>
    </w:p>
    <w:p w14:paraId="7A98378B" w14:textId="1D36CFBC" w:rsidR="0087146E" w:rsidRDefault="0087146E" w:rsidP="0087146E">
      <w:r>
        <w:t>if  x &gt; y  :</w:t>
      </w:r>
    </w:p>
    <w:p w14:paraId="12F66603" w14:textId="5ACC23A1" w:rsidR="0087146E" w:rsidRDefault="0087146E" w:rsidP="0087146E">
      <w:r>
        <w:t xml:space="preserve">  print (" X is bigger ")</w:t>
      </w:r>
    </w:p>
    <w:p w14:paraId="647FCA80" w14:textId="1F4433E8" w:rsidR="0087146E" w:rsidRPr="000735DD" w:rsidRDefault="0087146E" w:rsidP="0087146E">
      <w:r>
        <w:t xml:space="preserve">So the output </w:t>
      </w:r>
      <w:r w:rsidR="00E5523D">
        <w:t xml:space="preserve">will be: </w:t>
      </w:r>
      <w:r w:rsidR="00E5523D" w:rsidRPr="00E5523D">
        <w:rPr>
          <w:b/>
          <w:bCs/>
        </w:rPr>
        <w:t>X is bigger</w:t>
      </w:r>
      <w:r w:rsidR="00E5523D">
        <w:t xml:space="preserve">. </w:t>
      </w:r>
    </w:p>
    <w:p w14:paraId="77931794" w14:textId="77777777" w:rsidR="000735DD" w:rsidRPr="0053051B" w:rsidRDefault="000735DD" w:rsidP="0053051B"/>
    <w:p w14:paraId="13162EDA" w14:textId="35A3C70D" w:rsidR="002C74C0" w:rsidRDefault="00E5523D" w:rsidP="00BF4770">
      <w:pPr>
        <w:rPr>
          <w:b/>
          <w:bCs/>
        </w:rPr>
      </w:pPr>
      <w:r>
        <w:rPr>
          <w:b/>
          <w:bCs/>
        </w:rPr>
        <w:t>e</w:t>
      </w:r>
      <w:r w:rsidRPr="00E5523D">
        <w:rPr>
          <w:b/>
          <w:bCs/>
        </w:rPr>
        <w:t>lif</w:t>
      </w:r>
      <w:r>
        <w:rPr>
          <w:b/>
          <w:bCs/>
        </w:rPr>
        <w:t xml:space="preserve"> </w:t>
      </w:r>
      <w:r w:rsidRPr="00E5523D">
        <w:t>is short for</w:t>
      </w:r>
      <w:r>
        <w:rPr>
          <w:b/>
          <w:bCs/>
        </w:rPr>
        <w:t xml:space="preserve"> else if</w:t>
      </w:r>
    </w:p>
    <w:p w14:paraId="671801C1" w14:textId="24176824" w:rsidR="00E5523D" w:rsidRDefault="00E5523D" w:rsidP="00BF4770">
      <w:pPr>
        <w:rPr>
          <w:b/>
          <w:bCs/>
        </w:rPr>
      </w:pPr>
      <w:r w:rsidRPr="00E5523D">
        <w:t>For example</w:t>
      </w:r>
      <w:r>
        <w:rPr>
          <w:b/>
          <w:bCs/>
        </w:rPr>
        <w:t xml:space="preserve">: </w:t>
      </w:r>
    </w:p>
    <w:p w14:paraId="42FA0434" w14:textId="0035ED7C" w:rsidR="00E5523D" w:rsidRPr="00E5523D" w:rsidRDefault="00E5523D" w:rsidP="00E5523D">
      <w:pPr>
        <w:rPr>
          <w:b/>
          <w:bCs/>
        </w:rPr>
      </w:pPr>
      <w:r w:rsidRPr="00E5523D">
        <w:rPr>
          <w:b/>
          <w:bCs/>
        </w:rPr>
        <w:t>x=</w:t>
      </w:r>
      <w:r>
        <w:rPr>
          <w:b/>
          <w:bCs/>
        </w:rPr>
        <w:t>8</w:t>
      </w:r>
      <w:r w:rsidRPr="00E5523D">
        <w:rPr>
          <w:b/>
          <w:bCs/>
        </w:rPr>
        <w:t>00</w:t>
      </w:r>
    </w:p>
    <w:p w14:paraId="0C8026E5" w14:textId="17BB8C4D" w:rsidR="00E5523D" w:rsidRPr="00E5523D" w:rsidRDefault="00E5523D" w:rsidP="00E5523D">
      <w:pPr>
        <w:rPr>
          <w:b/>
          <w:bCs/>
        </w:rPr>
      </w:pPr>
      <w:r w:rsidRPr="00E5523D">
        <w:rPr>
          <w:b/>
          <w:bCs/>
        </w:rPr>
        <w:t xml:space="preserve">if x &gt; </w:t>
      </w:r>
      <w:r>
        <w:rPr>
          <w:b/>
          <w:bCs/>
        </w:rPr>
        <w:t>8</w:t>
      </w:r>
      <w:r w:rsidRPr="00E5523D">
        <w:rPr>
          <w:b/>
          <w:bCs/>
        </w:rPr>
        <w:t>00 :</w:t>
      </w:r>
    </w:p>
    <w:p w14:paraId="2B60D72A" w14:textId="526A74E4" w:rsidR="00E5523D" w:rsidRPr="00E5523D" w:rsidRDefault="00E5523D" w:rsidP="00E5523D">
      <w:pPr>
        <w:rPr>
          <w:b/>
          <w:bCs/>
        </w:rPr>
      </w:pPr>
      <w:r w:rsidRPr="00E5523D">
        <w:rPr>
          <w:b/>
          <w:bCs/>
        </w:rPr>
        <w:t xml:space="preserve">  print(" X is greater than </w:t>
      </w:r>
      <w:r>
        <w:rPr>
          <w:b/>
          <w:bCs/>
        </w:rPr>
        <w:t>8</w:t>
      </w:r>
      <w:r w:rsidRPr="00E5523D">
        <w:rPr>
          <w:b/>
          <w:bCs/>
        </w:rPr>
        <w:t>00 ")</w:t>
      </w:r>
    </w:p>
    <w:p w14:paraId="3D2B3409" w14:textId="1996F6F1" w:rsidR="00E5523D" w:rsidRPr="00E5523D" w:rsidRDefault="00E5523D" w:rsidP="00E5523D">
      <w:pPr>
        <w:rPr>
          <w:b/>
          <w:bCs/>
        </w:rPr>
      </w:pPr>
      <w:r w:rsidRPr="00E5523D">
        <w:rPr>
          <w:b/>
          <w:bCs/>
        </w:rPr>
        <w:t xml:space="preserve">elif x &lt; </w:t>
      </w:r>
      <w:r>
        <w:rPr>
          <w:b/>
          <w:bCs/>
        </w:rPr>
        <w:t>8</w:t>
      </w:r>
      <w:r w:rsidRPr="00E5523D">
        <w:rPr>
          <w:b/>
          <w:bCs/>
        </w:rPr>
        <w:t>00 :</w:t>
      </w:r>
    </w:p>
    <w:p w14:paraId="3D780593" w14:textId="51B53B24" w:rsidR="00E5523D" w:rsidRPr="00E5523D" w:rsidRDefault="00E5523D" w:rsidP="00E5523D">
      <w:pPr>
        <w:rPr>
          <w:b/>
          <w:bCs/>
        </w:rPr>
      </w:pPr>
      <w:r w:rsidRPr="00E5523D">
        <w:rPr>
          <w:b/>
          <w:bCs/>
        </w:rPr>
        <w:t xml:space="preserve">  print(" X is less than </w:t>
      </w:r>
      <w:r>
        <w:rPr>
          <w:b/>
          <w:bCs/>
        </w:rPr>
        <w:t>8</w:t>
      </w:r>
      <w:r w:rsidRPr="00E5523D">
        <w:rPr>
          <w:b/>
          <w:bCs/>
        </w:rPr>
        <w:t>00 ")</w:t>
      </w:r>
    </w:p>
    <w:p w14:paraId="407ABD1B" w14:textId="21E9DEFF" w:rsidR="00E5523D" w:rsidRPr="00E5523D" w:rsidRDefault="00E5523D" w:rsidP="00E5523D">
      <w:pPr>
        <w:rPr>
          <w:b/>
          <w:bCs/>
        </w:rPr>
      </w:pPr>
      <w:r w:rsidRPr="00E5523D">
        <w:rPr>
          <w:b/>
          <w:bCs/>
        </w:rPr>
        <w:lastRenderedPageBreak/>
        <w:t xml:space="preserve">elif x == </w:t>
      </w:r>
      <w:r>
        <w:rPr>
          <w:b/>
          <w:bCs/>
        </w:rPr>
        <w:t>8</w:t>
      </w:r>
      <w:r w:rsidRPr="00E5523D">
        <w:rPr>
          <w:b/>
          <w:bCs/>
        </w:rPr>
        <w:t>00 :</w:t>
      </w:r>
    </w:p>
    <w:p w14:paraId="3FB59372" w14:textId="7BDC2023" w:rsidR="00E5523D" w:rsidRPr="00E5523D" w:rsidRDefault="00E5523D" w:rsidP="00E5523D">
      <w:pPr>
        <w:rPr>
          <w:b/>
          <w:bCs/>
        </w:rPr>
      </w:pPr>
      <w:r w:rsidRPr="00E5523D">
        <w:rPr>
          <w:b/>
          <w:bCs/>
        </w:rPr>
        <w:t xml:space="preserve">  print(" X is </w:t>
      </w:r>
      <w:r>
        <w:rPr>
          <w:b/>
          <w:bCs/>
        </w:rPr>
        <w:t>8</w:t>
      </w:r>
      <w:r w:rsidRPr="00E5523D">
        <w:rPr>
          <w:b/>
          <w:bCs/>
        </w:rPr>
        <w:t>00 ")</w:t>
      </w:r>
    </w:p>
    <w:p w14:paraId="33E63FB3" w14:textId="77777777" w:rsidR="00E5523D" w:rsidRPr="00E5523D" w:rsidRDefault="00E5523D" w:rsidP="00E5523D">
      <w:pPr>
        <w:rPr>
          <w:b/>
          <w:bCs/>
        </w:rPr>
      </w:pPr>
      <w:r w:rsidRPr="00E5523D">
        <w:rPr>
          <w:b/>
          <w:bCs/>
        </w:rPr>
        <w:t>else :</w:t>
      </w:r>
    </w:p>
    <w:p w14:paraId="3102F1A4" w14:textId="1A10C1D2" w:rsidR="00E5523D" w:rsidRDefault="00E5523D" w:rsidP="00E5523D">
      <w:pPr>
        <w:rPr>
          <w:b/>
          <w:bCs/>
        </w:rPr>
      </w:pPr>
      <w:r w:rsidRPr="00E5523D">
        <w:rPr>
          <w:b/>
          <w:bCs/>
        </w:rPr>
        <w:t xml:space="preserve">  print(" X is not a number ")</w:t>
      </w:r>
    </w:p>
    <w:p w14:paraId="0FE865D7" w14:textId="6197A6B2" w:rsidR="00E5523D" w:rsidRDefault="00E5523D" w:rsidP="00E5523D">
      <w:pPr>
        <w:rPr>
          <w:b/>
          <w:bCs/>
        </w:rPr>
      </w:pPr>
    </w:p>
    <w:p w14:paraId="11E2E058" w14:textId="2FE4698B" w:rsidR="00E5523D" w:rsidRDefault="00E5523D" w:rsidP="00E5523D">
      <w:pPr>
        <w:rPr>
          <w:b/>
          <w:bCs/>
        </w:rPr>
      </w:pPr>
      <w:r>
        <w:rPr>
          <w:b/>
          <w:bCs/>
        </w:rPr>
        <w:t>The result output:  X is 800</w:t>
      </w:r>
    </w:p>
    <w:p w14:paraId="68B1B583" w14:textId="048D5DC7" w:rsidR="00E5523D" w:rsidRDefault="00E5523D" w:rsidP="00E5523D">
      <w:pPr>
        <w:rPr>
          <w:b/>
          <w:bCs/>
        </w:rPr>
      </w:pPr>
    </w:p>
    <w:p w14:paraId="3E534015" w14:textId="626B5882" w:rsidR="00E5523D" w:rsidRDefault="00E5523D" w:rsidP="00E5523D">
      <w:pPr>
        <w:pStyle w:val="Heading1"/>
        <w:numPr>
          <w:ilvl w:val="0"/>
          <w:numId w:val="20"/>
        </w:numPr>
      </w:pPr>
      <w:r w:rsidRPr="00E5523D">
        <w:t>A2</w:t>
      </w:r>
    </w:p>
    <w:p w14:paraId="4C57527A" w14:textId="77777777" w:rsidR="00E34570" w:rsidRDefault="00E34570" w:rsidP="00E34570"/>
    <w:p w14:paraId="5657763E" w14:textId="0C199434" w:rsidR="00E34570" w:rsidRDefault="00E34570" w:rsidP="00E34570">
      <w:r>
        <w:t>Python has two types of Loops.</w:t>
      </w:r>
    </w:p>
    <w:p w14:paraId="745FFFF6" w14:textId="77777777" w:rsidR="00E34570" w:rsidRDefault="00E34570" w:rsidP="00E34570"/>
    <w:p w14:paraId="628AD48A" w14:textId="77777777" w:rsidR="00E34570" w:rsidRDefault="00E34570" w:rsidP="00E34570">
      <w:r>
        <w:t>1</w:t>
      </w:r>
      <w:r>
        <w:tab/>
      </w:r>
      <w:r w:rsidRPr="00E34570">
        <w:rPr>
          <w:b/>
          <w:bCs/>
        </w:rPr>
        <w:t>for loop</w:t>
      </w:r>
      <w:r>
        <w:tab/>
        <w:t>Is an iterator based loop, which steps through the items of iterable objects like lists, tuples, string and executes a piece of code repeatedly for a number of times, based on the number of items in that iterable object.</w:t>
      </w:r>
    </w:p>
    <w:p w14:paraId="24806958" w14:textId="0308A8AC" w:rsidR="00E34570" w:rsidRDefault="00E34570" w:rsidP="00E34570">
      <w:r>
        <w:t>2</w:t>
      </w:r>
      <w:r>
        <w:tab/>
      </w:r>
      <w:r w:rsidRPr="00E34570">
        <w:rPr>
          <w:b/>
          <w:bCs/>
        </w:rPr>
        <w:t>while loop</w:t>
      </w:r>
      <w:r>
        <w:tab/>
        <w:t>Executes a block of statements repeatedly as long as the condition is TRUE.</w:t>
      </w:r>
    </w:p>
    <w:p w14:paraId="4E00B481" w14:textId="77777777" w:rsidR="00E34570" w:rsidRDefault="00E34570" w:rsidP="001C5147"/>
    <w:p w14:paraId="33462B2D" w14:textId="7E3B8F98" w:rsidR="001C6453" w:rsidRDefault="001C6453" w:rsidP="001C5147">
      <w:r w:rsidRPr="001C6453">
        <w:t xml:space="preserve">The </w:t>
      </w:r>
      <w:r w:rsidRPr="001C6453">
        <w:rPr>
          <w:b/>
          <w:bCs/>
        </w:rPr>
        <w:t>for loop</w:t>
      </w:r>
      <w:r w:rsidRPr="001C6453">
        <w:t xml:space="preserve"> is used to iterate over a sequence (</w:t>
      </w:r>
      <w:hyperlink r:id="rId10" w:history="1">
        <w:r w:rsidRPr="001C6453">
          <w:rPr>
            <w:rStyle w:val="Hyperlink"/>
          </w:rPr>
          <w:t>list</w:t>
        </w:r>
      </w:hyperlink>
      <w:r w:rsidRPr="001C6453">
        <w:t>, </w:t>
      </w:r>
      <w:hyperlink r:id="rId11" w:history="1">
        <w:r w:rsidRPr="001C6453">
          <w:rPr>
            <w:rStyle w:val="Hyperlink"/>
          </w:rPr>
          <w:t>tuple</w:t>
        </w:r>
      </w:hyperlink>
      <w:r w:rsidRPr="001C6453">
        <w:t>, </w:t>
      </w:r>
      <w:hyperlink r:id="rId12" w:history="1">
        <w:r w:rsidRPr="001C6453">
          <w:rPr>
            <w:rStyle w:val="Hyperlink"/>
          </w:rPr>
          <w:t>string</w:t>
        </w:r>
      </w:hyperlink>
      <w:r w:rsidRPr="001C6453">
        <w:t>) or other iter</w:t>
      </w:r>
      <w:r>
        <w:t>a</w:t>
      </w:r>
      <w:r w:rsidRPr="001C6453">
        <w:t>able objects. Iterating over a sequence is called traversal.</w:t>
      </w:r>
    </w:p>
    <w:p w14:paraId="7314EF76" w14:textId="05338957" w:rsidR="001C6453" w:rsidRDefault="001C6453" w:rsidP="001C5147"/>
    <w:p w14:paraId="37A580BD" w14:textId="77777777" w:rsidR="001C6453" w:rsidRPr="001C6453" w:rsidRDefault="001C6453" w:rsidP="001C6453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1C6453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for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val </w:t>
      </w:r>
      <w:r w:rsidRPr="001C6453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in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sequence:</w:t>
      </w:r>
    </w:p>
    <w:p w14:paraId="6348AD8C" w14:textId="77777777" w:rsidR="001C6453" w:rsidRPr="001C6453" w:rsidRDefault="001C6453" w:rsidP="001C6453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5D5D5"/>
          <w:sz w:val="21"/>
          <w:szCs w:val="21"/>
          <w:lang w:val="en-GB" w:eastAsia="en-GB"/>
        </w:rPr>
      </w:pP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   loop body</w:t>
      </w:r>
    </w:p>
    <w:p w14:paraId="252891AB" w14:textId="492FBA16" w:rsidR="001C6453" w:rsidRDefault="001C6453" w:rsidP="001C5147"/>
    <w:p w14:paraId="01201305" w14:textId="1D7DF310" w:rsidR="001C6453" w:rsidRPr="001C5147" w:rsidRDefault="001C6453" w:rsidP="001C5147">
      <w:r w:rsidRPr="001C6453">
        <w:rPr>
          <w:b/>
          <w:bCs/>
        </w:rPr>
        <w:t>val</w:t>
      </w:r>
      <w:r w:rsidRPr="001C6453">
        <w:t> is the variable that takes the value of the item inside the sequence on each iteration.</w:t>
      </w:r>
    </w:p>
    <w:p w14:paraId="45200EAB" w14:textId="41FFDB39" w:rsidR="00E5523D" w:rsidRDefault="00E5523D" w:rsidP="00E5523D"/>
    <w:p w14:paraId="0F89F93E" w14:textId="1E5A142B" w:rsidR="001C6453" w:rsidRDefault="001C6453" w:rsidP="00E5523D">
      <w:r>
        <w:t>Example:</w:t>
      </w:r>
    </w:p>
    <w:p w14:paraId="36FD05B8" w14:textId="39213EEE" w:rsidR="001C6453" w:rsidRPr="002261FE" w:rsidRDefault="0043746A" w:rsidP="002261FE">
      <w:r>
        <w:lastRenderedPageBreak/>
        <w:t>Sum of Numbers stored in a list</w:t>
      </w:r>
      <w:r w:rsidR="001C6453" w:rsidRPr="001C6453">
        <w:rPr>
          <w:rFonts w:ascii="Courier New" w:eastAsia="Times New Roman" w:hAnsi="Courier New" w:cs="Courier New"/>
          <w:color w:val="808080"/>
          <w:sz w:val="20"/>
          <w:szCs w:val="20"/>
          <w:lang w:val="en-GB" w:eastAsia="en-GB"/>
        </w:rPr>
        <w:br/>
      </w:r>
      <w:r w:rsidR="001C6453" w:rsidRPr="001C6453">
        <w:rPr>
          <w:rFonts w:ascii="Courier New" w:eastAsia="Times New Roman" w:hAnsi="Courier New" w:cs="Courier New"/>
          <w:color w:val="808080"/>
          <w:sz w:val="20"/>
          <w:szCs w:val="20"/>
          <w:lang w:val="en-GB" w:eastAsia="en-GB"/>
        </w:rPr>
        <w:br/>
        <w:t># List</w:t>
      </w:r>
      <w:r w:rsidR="001C6453" w:rsidRPr="001C6453">
        <w:rPr>
          <w:rFonts w:ascii="Courier New" w:eastAsia="Times New Roman" w:hAnsi="Courier New" w:cs="Courier New"/>
          <w:color w:val="808080"/>
          <w:sz w:val="20"/>
          <w:szCs w:val="20"/>
          <w:lang w:val="en-GB" w:eastAsia="en-GB"/>
        </w:rPr>
        <w:br/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numbers = [</w:t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6</w:t>
      </w:r>
      <w:r w:rsidR="001C6453" w:rsidRPr="001C645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5</w:t>
      </w:r>
      <w:r w:rsidR="001C6453" w:rsidRPr="001C645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3</w:t>
      </w:r>
      <w:r w:rsidR="001C6453" w:rsidRPr="001C645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8</w:t>
      </w:r>
      <w:r w:rsidR="001C6453" w:rsidRPr="001C645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4</w:t>
      </w:r>
      <w:r w:rsidR="001C6453" w:rsidRPr="001C645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2</w:t>
      </w:r>
      <w:r w:rsidR="001C6453" w:rsidRPr="001C645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5</w:t>
      </w:r>
      <w:r w:rsidR="001C6453" w:rsidRPr="001C645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4</w:t>
      </w:r>
      <w:r w:rsidR="001C6453" w:rsidRPr="001C645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11</w:t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]</w:t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="001C6453" w:rsidRPr="001C6453">
        <w:rPr>
          <w:rFonts w:ascii="Courier New" w:eastAsia="Times New Roman" w:hAnsi="Courier New" w:cs="Courier New"/>
          <w:color w:val="808080"/>
          <w:sz w:val="20"/>
          <w:szCs w:val="20"/>
          <w:lang w:val="en-GB" w:eastAsia="en-GB"/>
        </w:rPr>
        <w:t># variable to store the sum</w:t>
      </w:r>
      <w:r w:rsidR="001C6453" w:rsidRPr="001C6453">
        <w:rPr>
          <w:rFonts w:ascii="Courier New" w:eastAsia="Times New Roman" w:hAnsi="Courier New" w:cs="Courier New"/>
          <w:color w:val="808080"/>
          <w:sz w:val="20"/>
          <w:szCs w:val="20"/>
          <w:lang w:val="en-GB" w:eastAsia="en-GB"/>
        </w:rPr>
        <w:br/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 xml:space="preserve">sum = </w:t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t>0</w:t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br/>
      </w:r>
      <w:r w:rsidR="001C6453" w:rsidRPr="001C6453">
        <w:rPr>
          <w:rFonts w:ascii="Courier New" w:eastAsia="Times New Roman" w:hAnsi="Courier New" w:cs="Courier New"/>
          <w:color w:val="6897BB"/>
          <w:sz w:val="20"/>
          <w:szCs w:val="20"/>
          <w:lang w:val="en-GB" w:eastAsia="en-GB"/>
        </w:rPr>
        <w:br/>
      </w:r>
      <w:r w:rsidR="001C6453" w:rsidRPr="001C6453">
        <w:rPr>
          <w:rFonts w:ascii="Courier New" w:eastAsia="Times New Roman" w:hAnsi="Courier New" w:cs="Courier New"/>
          <w:color w:val="808080"/>
          <w:sz w:val="20"/>
          <w:szCs w:val="20"/>
          <w:lang w:val="en-GB" w:eastAsia="en-GB"/>
        </w:rPr>
        <w:t># iterate over the list</w:t>
      </w:r>
      <w:r w:rsidR="001C6453" w:rsidRPr="001C6453">
        <w:rPr>
          <w:rFonts w:ascii="Courier New" w:eastAsia="Times New Roman" w:hAnsi="Courier New" w:cs="Courier New"/>
          <w:color w:val="808080"/>
          <w:sz w:val="20"/>
          <w:szCs w:val="20"/>
          <w:lang w:val="en-GB" w:eastAsia="en-GB"/>
        </w:rPr>
        <w:br/>
      </w:r>
      <w:r w:rsidR="001C6453" w:rsidRPr="001C645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for </w:t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 xml:space="preserve">val </w:t>
      </w:r>
      <w:r w:rsidR="001C6453" w:rsidRPr="001C645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in </w:t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numbers:</w:t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  <w:t xml:space="preserve">    sum = sum+val</w:t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br/>
      </w:r>
      <w:r w:rsidR="001C6453" w:rsidRPr="001C6453">
        <w:rPr>
          <w:rFonts w:ascii="Courier New" w:eastAsia="Times New Roman" w:hAnsi="Courier New" w:cs="Courier New"/>
          <w:color w:val="8888C6"/>
          <w:sz w:val="20"/>
          <w:szCs w:val="20"/>
          <w:lang w:val="en-GB" w:eastAsia="en-GB"/>
        </w:rPr>
        <w:t>print</w:t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(</w:t>
      </w:r>
      <w:r w:rsidR="001C6453" w:rsidRPr="001C6453">
        <w:rPr>
          <w:rFonts w:ascii="Courier New" w:eastAsia="Times New Roman" w:hAnsi="Courier New" w:cs="Courier New"/>
          <w:color w:val="6A8759"/>
          <w:sz w:val="20"/>
          <w:szCs w:val="20"/>
          <w:lang w:val="en-GB" w:eastAsia="en-GB"/>
        </w:rPr>
        <w:t>"The sum is"</w:t>
      </w:r>
      <w:r w:rsidR="001C6453" w:rsidRPr="001C6453">
        <w:rPr>
          <w:rFonts w:ascii="Courier New" w:eastAsia="Times New Roman" w:hAnsi="Courier New" w:cs="Courier New"/>
          <w:color w:val="CC7832"/>
          <w:sz w:val="20"/>
          <w:szCs w:val="20"/>
          <w:lang w:val="en-GB" w:eastAsia="en-GB"/>
        </w:rPr>
        <w:t xml:space="preserve">, </w:t>
      </w:r>
      <w:r w:rsidR="001C6453" w:rsidRPr="001C6453">
        <w:rPr>
          <w:rFonts w:ascii="Courier New" w:eastAsia="Times New Roman" w:hAnsi="Courier New" w:cs="Courier New"/>
          <w:color w:val="A9B7C6"/>
          <w:sz w:val="20"/>
          <w:szCs w:val="20"/>
          <w:lang w:val="en-GB" w:eastAsia="en-GB"/>
        </w:rPr>
        <w:t>sum)</w:t>
      </w:r>
    </w:p>
    <w:p w14:paraId="1F71A83B" w14:textId="77777777" w:rsidR="001C6453" w:rsidRDefault="001C6453" w:rsidP="00E5523D"/>
    <w:p w14:paraId="15D7E56A" w14:textId="77777777" w:rsidR="001C6453" w:rsidRDefault="001C6453" w:rsidP="00E5523D"/>
    <w:p w14:paraId="4BE74544" w14:textId="1688D00D" w:rsidR="001C6453" w:rsidRDefault="001C6453" w:rsidP="00E5523D">
      <w:r>
        <w:t xml:space="preserve"> Output:</w:t>
      </w:r>
    </w:p>
    <w:p w14:paraId="19A25393" w14:textId="562E352E" w:rsidR="001C6453" w:rsidRDefault="001C6453" w:rsidP="00E5523D">
      <w:r>
        <w:rPr>
          <w:noProof/>
        </w:rPr>
        <w:drawing>
          <wp:inline distT="0" distB="0" distL="0" distR="0" wp14:anchorId="2D93F215" wp14:editId="3365745F">
            <wp:extent cx="5486400" cy="874395"/>
            <wp:effectExtent l="0" t="0" r="0" b="190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B094A" w14:textId="189E09C9" w:rsidR="001C6453" w:rsidRDefault="001C6453" w:rsidP="00E5523D"/>
    <w:p w14:paraId="41B3F006" w14:textId="77777777" w:rsidR="00FC5770" w:rsidRDefault="00FC5770" w:rsidP="001C6453">
      <w:pPr>
        <w:rPr>
          <w:b/>
          <w:bCs/>
          <w:lang w:val="en-GB"/>
        </w:rPr>
      </w:pPr>
    </w:p>
    <w:p w14:paraId="32509A88" w14:textId="0B65B22A" w:rsidR="001C6453" w:rsidRPr="001C6453" w:rsidRDefault="001C6453" w:rsidP="001C6453">
      <w:pPr>
        <w:rPr>
          <w:b/>
          <w:bCs/>
          <w:lang w:val="en-GB"/>
        </w:rPr>
      </w:pPr>
      <w:r w:rsidRPr="001C6453">
        <w:rPr>
          <w:b/>
          <w:bCs/>
          <w:lang w:val="en-GB"/>
        </w:rPr>
        <w:t xml:space="preserve"> </w:t>
      </w:r>
      <w:r w:rsidR="002261FE" w:rsidRPr="001C6453">
        <w:rPr>
          <w:b/>
          <w:bCs/>
          <w:lang w:val="en-GB"/>
        </w:rPr>
        <w:t>R</w:t>
      </w:r>
      <w:r w:rsidRPr="001C6453">
        <w:rPr>
          <w:b/>
          <w:bCs/>
          <w:lang w:val="en-GB"/>
        </w:rPr>
        <w:t>ange</w:t>
      </w:r>
      <w:r w:rsidR="002261FE">
        <w:rPr>
          <w:b/>
          <w:bCs/>
          <w:lang w:val="en-GB"/>
        </w:rPr>
        <w:t xml:space="preserve"> Function</w:t>
      </w:r>
    </w:p>
    <w:p w14:paraId="0D3E81BE" w14:textId="77777777" w:rsidR="002261FE" w:rsidRDefault="001C6453" w:rsidP="001C6453">
      <w:pPr>
        <w:rPr>
          <w:lang w:val="en-GB"/>
        </w:rPr>
      </w:pPr>
      <w:r w:rsidRPr="001C6453">
        <w:rPr>
          <w:lang w:val="en-GB"/>
        </w:rPr>
        <w:t xml:space="preserve">We </w:t>
      </w:r>
      <w:r w:rsidR="002261FE">
        <w:rPr>
          <w:lang w:val="en-GB"/>
        </w:rPr>
        <w:t>write</w:t>
      </w:r>
      <w:r w:rsidRPr="001C6453">
        <w:rPr>
          <w:lang w:val="en-GB"/>
        </w:rPr>
        <w:t xml:space="preserve"> a sequence of numbers </w:t>
      </w:r>
      <w:r w:rsidR="002261FE">
        <w:rPr>
          <w:lang w:val="en-GB"/>
        </w:rPr>
        <w:t>and use</w:t>
      </w:r>
      <w:r w:rsidRPr="001C6453">
        <w:rPr>
          <w:lang w:val="en-GB"/>
        </w:rPr>
        <w:t> range() function. </w:t>
      </w:r>
    </w:p>
    <w:p w14:paraId="59451E7C" w14:textId="66CC4C17" w:rsidR="001C6453" w:rsidRPr="001C6453" w:rsidRDefault="001C6453" w:rsidP="001C6453">
      <w:pPr>
        <w:rPr>
          <w:lang w:val="en-GB"/>
        </w:rPr>
      </w:pPr>
      <w:r w:rsidRPr="001C6453">
        <w:rPr>
          <w:lang w:val="en-GB"/>
        </w:rPr>
        <w:t>range(1</w:t>
      </w:r>
      <w:r w:rsidR="002261FE">
        <w:rPr>
          <w:lang w:val="en-GB"/>
        </w:rPr>
        <w:t>1</w:t>
      </w:r>
      <w:r w:rsidRPr="001C6453">
        <w:rPr>
          <w:lang w:val="en-GB"/>
        </w:rPr>
        <w:t>) will generate</w:t>
      </w:r>
      <w:r w:rsidR="002261FE">
        <w:rPr>
          <w:lang w:val="en-GB"/>
        </w:rPr>
        <w:t xml:space="preserve"> the</w:t>
      </w:r>
      <w:r w:rsidRPr="001C6453">
        <w:rPr>
          <w:lang w:val="en-GB"/>
        </w:rPr>
        <w:t xml:space="preserve"> numbers 0 to </w:t>
      </w:r>
      <w:r w:rsidR="002261FE">
        <w:rPr>
          <w:lang w:val="en-GB"/>
        </w:rPr>
        <w:t>10</w:t>
      </w:r>
      <w:r w:rsidRPr="001C6453">
        <w:rPr>
          <w:lang w:val="en-GB"/>
        </w:rPr>
        <w:t xml:space="preserve"> (1</w:t>
      </w:r>
      <w:r w:rsidR="002261FE">
        <w:rPr>
          <w:lang w:val="en-GB"/>
        </w:rPr>
        <w:t>1</w:t>
      </w:r>
      <w:r w:rsidRPr="001C6453">
        <w:rPr>
          <w:lang w:val="en-GB"/>
        </w:rPr>
        <w:t xml:space="preserve"> numbers).</w:t>
      </w:r>
    </w:p>
    <w:p w14:paraId="4BAF5509" w14:textId="67B53788" w:rsidR="001C6453" w:rsidRPr="001C6453" w:rsidRDefault="001C6453" w:rsidP="001C6453">
      <w:pPr>
        <w:rPr>
          <w:lang w:val="en-GB"/>
        </w:rPr>
      </w:pPr>
      <w:r w:rsidRPr="001C6453">
        <w:rPr>
          <w:lang w:val="en-GB"/>
        </w:rPr>
        <w:t xml:space="preserve">We can also </w:t>
      </w:r>
      <w:r w:rsidR="002261FE">
        <w:rPr>
          <w:lang w:val="en-GB"/>
        </w:rPr>
        <w:t>tell where</w:t>
      </w:r>
      <w:r w:rsidRPr="001C6453">
        <w:rPr>
          <w:lang w:val="en-GB"/>
        </w:rPr>
        <w:t xml:space="preserve"> t</w:t>
      </w:r>
      <w:r w:rsidR="002261FE">
        <w:rPr>
          <w:lang w:val="en-GB"/>
        </w:rPr>
        <w:t>o</w:t>
      </w:r>
      <w:r w:rsidRPr="001C6453">
        <w:rPr>
          <w:lang w:val="en-GB"/>
        </w:rPr>
        <w:t xml:space="preserve"> start, stop and step size as range</w:t>
      </w:r>
      <w:r w:rsidR="002261FE">
        <w:rPr>
          <w:lang w:val="en-GB"/>
        </w:rPr>
        <w:t xml:space="preserve"> </w:t>
      </w:r>
      <w:r w:rsidRPr="001C6453">
        <w:rPr>
          <w:lang w:val="en-GB"/>
        </w:rPr>
        <w:t>(start, stop,step_size). step_size defaults to 1 if not provided.</w:t>
      </w:r>
    </w:p>
    <w:p w14:paraId="205E19E1" w14:textId="77777777" w:rsidR="001C6453" w:rsidRPr="001C6453" w:rsidRDefault="001C6453" w:rsidP="001C6453">
      <w:pPr>
        <w:rPr>
          <w:lang w:val="en-GB"/>
        </w:rPr>
      </w:pPr>
      <w:r w:rsidRPr="001C6453">
        <w:rPr>
          <w:lang w:val="en-GB"/>
        </w:rPr>
        <w:t>The range object is "lazy" in a sense because it doesn't generate every number that it "contains" when we create it. However, it is not an iterator since it supports in, len and __getitem__ operations.</w:t>
      </w:r>
    </w:p>
    <w:p w14:paraId="55139DE2" w14:textId="77777777" w:rsidR="001C6453" w:rsidRPr="001C6453" w:rsidRDefault="001C6453" w:rsidP="001C6453">
      <w:pPr>
        <w:rPr>
          <w:lang w:val="en-GB"/>
        </w:rPr>
      </w:pPr>
      <w:r w:rsidRPr="001C6453">
        <w:rPr>
          <w:lang w:val="en-GB"/>
        </w:rPr>
        <w:t>This function does not store all the values in memory; it would be inefficient. So it remembers the start, stop, step size and generates the next number on the go.</w:t>
      </w:r>
    </w:p>
    <w:p w14:paraId="6C9CDC70" w14:textId="77777777" w:rsidR="001C6453" w:rsidRPr="001C6453" w:rsidRDefault="001C6453" w:rsidP="001C6453">
      <w:pPr>
        <w:rPr>
          <w:lang w:val="en-GB"/>
        </w:rPr>
      </w:pPr>
      <w:r w:rsidRPr="001C6453">
        <w:rPr>
          <w:lang w:val="en-GB"/>
        </w:rPr>
        <w:t>To force this function to output all the items, we can use the function list().</w:t>
      </w:r>
    </w:p>
    <w:p w14:paraId="78349F49" w14:textId="77777777" w:rsidR="00FC5770" w:rsidRDefault="00FC5770" w:rsidP="001C6453">
      <w:pPr>
        <w:rPr>
          <w:lang w:val="en-GB"/>
        </w:rPr>
      </w:pPr>
    </w:p>
    <w:p w14:paraId="37A924AC" w14:textId="43DDBED7" w:rsidR="001C6453" w:rsidRDefault="00FC5770" w:rsidP="001C6453">
      <w:r>
        <w:rPr>
          <w:lang w:val="en-GB"/>
        </w:rPr>
        <w:lastRenderedPageBreak/>
        <w:t>Example:</w:t>
      </w:r>
    </w:p>
    <w:p w14:paraId="001CC235" w14:textId="6232020A" w:rsidR="001C6453" w:rsidRPr="001C6453" w:rsidRDefault="001C6453" w:rsidP="001C6453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1C6453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print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(range(</w:t>
      </w:r>
      <w:r w:rsidRPr="001C6453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1</w:t>
      </w:r>
      <w:r w:rsidR="002261FE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1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))</w:t>
      </w:r>
    </w:p>
    <w:p w14:paraId="6A530B3F" w14:textId="77777777" w:rsidR="001C6453" w:rsidRPr="001C6453" w:rsidRDefault="001C6453" w:rsidP="001C6453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</w:p>
    <w:p w14:paraId="0EE35F3C" w14:textId="170D3F48" w:rsidR="001C6453" w:rsidRPr="001C6453" w:rsidRDefault="001C6453" w:rsidP="001C6453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1C6453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print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(list(range(</w:t>
      </w:r>
      <w:r w:rsidRPr="001C6453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1</w:t>
      </w:r>
      <w:r w:rsidR="002261FE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1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)))</w:t>
      </w:r>
    </w:p>
    <w:p w14:paraId="43C93F83" w14:textId="77777777" w:rsidR="001C6453" w:rsidRPr="001C6453" w:rsidRDefault="001C6453" w:rsidP="001C6453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</w:p>
    <w:p w14:paraId="1A965FB5" w14:textId="77777777" w:rsidR="001C6453" w:rsidRPr="001C6453" w:rsidRDefault="001C6453" w:rsidP="001C6453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1C6453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print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(list(range(</w:t>
      </w:r>
      <w:r w:rsidRPr="001C6453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2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, </w:t>
      </w:r>
      <w:r w:rsidRPr="001C6453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8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)))</w:t>
      </w:r>
    </w:p>
    <w:p w14:paraId="15E25170" w14:textId="77777777" w:rsidR="001C6453" w:rsidRPr="001C6453" w:rsidRDefault="001C6453" w:rsidP="001C6453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</w:p>
    <w:p w14:paraId="265AEF62" w14:textId="77777777" w:rsidR="001C6453" w:rsidRPr="001C6453" w:rsidRDefault="001C6453" w:rsidP="001C6453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5D5D5"/>
          <w:sz w:val="21"/>
          <w:szCs w:val="21"/>
          <w:lang w:val="en-GB" w:eastAsia="en-GB"/>
        </w:rPr>
      </w:pPr>
      <w:r w:rsidRPr="001C6453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print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(list(range(</w:t>
      </w:r>
      <w:r w:rsidRPr="001C6453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2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, </w:t>
      </w:r>
      <w:r w:rsidRPr="001C6453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20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, </w:t>
      </w:r>
      <w:r w:rsidRPr="001C6453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3</w:t>
      </w:r>
      <w:r w:rsidRPr="001C6453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)))</w:t>
      </w:r>
    </w:p>
    <w:p w14:paraId="23486591" w14:textId="45D6B6DE" w:rsidR="001C6453" w:rsidRDefault="001C6453" w:rsidP="001C6453"/>
    <w:p w14:paraId="5906D57A" w14:textId="77777777" w:rsidR="00FC5770" w:rsidRPr="00FC5770" w:rsidRDefault="00FC5770" w:rsidP="00FC5770">
      <w:pPr>
        <w:shd w:val="clear" w:color="auto" w:fill="F9FAFC"/>
        <w:spacing w:before="0" w:after="0" w:line="450" w:lineRule="atLeast"/>
        <w:rPr>
          <w:rFonts w:ascii="Arial" w:eastAsia="Times New Roman" w:hAnsi="Arial" w:cs="Arial"/>
          <w:color w:val="auto"/>
          <w:sz w:val="27"/>
          <w:szCs w:val="27"/>
          <w:lang w:val="en-GB" w:eastAsia="en-GB"/>
        </w:rPr>
      </w:pPr>
      <w:r w:rsidRPr="00FC5770">
        <w:rPr>
          <w:rFonts w:ascii="Arial" w:eastAsia="Times New Roman" w:hAnsi="Arial" w:cs="Arial"/>
          <w:b/>
          <w:bCs/>
          <w:color w:val="auto"/>
          <w:sz w:val="27"/>
          <w:szCs w:val="27"/>
          <w:lang w:val="en-GB" w:eastAsia="en-GB"/>
        </w:rPr>
        <w:t>Output</w:t>
      </w:r>
    </w:p>
    <w:p w14:paraId="76388F4B" w14:textId="5FCC38E1" w:rsidR="00FC5770" w:rsidRPr="00FC5770" w:rsidRDefault="00FC5770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</w:pP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range(0, 1</w:t>
      </w:r>
      <w:r w:rsidR="002261FE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1</w:t>
      </w: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)</w:t>
      </w:r>
    </w:p>
    <w:p w14:paraId="72DE389D" w14:textId="462B4CA8" w:rsidR="00FC5770" w:rsidRPr="00FC5770" w:rsidRDefault="00FC5770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</w:pP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[0, 1, 2, 3, 4, 5, 6, 7, 8, 9</w:t>
      </w:r>
      <w:r w:rsidR="002261FE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, 10</w:t>
      </w: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]</w:t>
      </w:r>
    </w:p>
    <w:p w14:paraId="522ECF5A" w14:textId="77777777" w:rsidR="00FC5770" w:rsidRPr="00FC5770" w:rsidRDefault="00FC5770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</w:pP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[2, 3, 4, 5, 6, 7]</w:t>
      </w:r>
    </w:p>
    <w:p w14:paraId="68D59452" w14:textId="77777777" w:rsidR="00FC5770" w:rsidRPr="00FC5770" w:rsidRDefault="00FC5770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5D5D5"/>
          <w:sz w:val="21"/>
          <w:szCs w:val="21"/>
          <w:lang w:val="en-GB" w:eastAsia="en-GB"/>
        </w:rPr>
      </w:pP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[2, 5, 8, 11, 14, 17]</w:t>
      </w:r>
    </w:p>
    <w:p w14:paraId="2C79C770" w14:textId="77777777" w:rsidR="00FC5770" w:rsidRDefault="00FC5770" w:rsidP="00FC5770">
      <w:pPr>
        <w:shd w:val="clear" w:color="auto" w:fill="F9FAFC"/>
        <w:spacing w:before="0" w:after="0" w:line="450" w:lineRule="atLeast"/>
        <w:rPr>
          <w:rFonts w:ascii="Arial" w:eastAsia="Times New Roman" w:hAnsi="Arial" w:cs="Arial"/>
          <w:color w:val="auto"/>
          <w:sz w:val="27"/>
          <w:szCs w:val="27"/>
          <w:lang w:val="en-GB" w:eastAsia="en-GB"/>
        </w:rPr>
      </w:pPr>
    </w:p>
    <w:p w14:paraId="6BE04F49" w14:textId="77777777" w:rsidR="00342487" w:rsidRDefault="00342487" w:rsidP="00FC5770">
      <w:pPr>
        <w:rPr>
          <w:lang w:val="en-GB" w:eastAsia="en-GB"/>
        </w:rPr>
      </w:pPr>
      <w:r>
        <w:rPr>
          <w:lang w:val="en-GB" w:eastAsia="en-GB"/>
        </w:rPr>
        <w:t>T</w:t>
      </w:r>
      <w:r w:rsidR="00FC5770" w:rsidRPr="00FC5770">
        <w:rPr>
          <w:lang w:val="en-GB" w:eastAsia="en-GB"/>
        </w:rPr>
        <w:t>he </w:t>
      </w:r>
      <w:r w:rsidR="00FC5770"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range()</w:t>
      </w:r>
      <w:r w:rsidR="00FC5770" w:rsidRPr="00FC5770">
        <w:rPr>
          <w:lang w:val="en-GB" w:eastAsia="en-GB"/>
        </w:rPr>
        <w:t> function</w:t>
      </w:r>
      <w:r>
        <w:rPr>
          <w:lang w:val="en-GB" w:eastAsia="en-GB"/>
        </w:rPr>
        <w:t xml:space="preserve"> is used</w:t>
      </w:r>
      <w:r w:rsidR="00FC5770" w:rsidRPr="00FC5770">
        <w:rPr>
          <w:lang w:val="en-GB" w:eastAsia="en-GB"/>
        </w:rPr>
        <w:t xml:space="preserve"> in </w:t>
      </w:r>
      <w:r w:rsidR="00FC5770"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for</w:t>
      </w:r>
      <w:r w:rsidR="00FC5770" w:rsidRPr="00FC5770">
        <w:rPr>
          <w:lang w:val="en-GB" w:eastAsia="en-GB"/>
        </w:rPr>
        <w:t> loops to iterate through a sequence of numbers.</w:t>
      </w:r>
    </w:p>
    <w:p w14:paraId="42D1DF46" w14:textId="357E0C9B" w:rsidR="00FC5770" w:rsidRDefault="00FC5770" w:rsidP="00FC5770">
      <w:pPr>
        <w:rPr>
          <w:lang w:val="en-GB" w:eastAsia="en-GB"/>
        </w:rPr>
      </w:pPr>
      <w:r w:rsidRPr="00FC5770">
        <w:rPr>
          <w:lang w:val="en-GB" w:eastAsia="en-GB"/>
        </w:rPr>
        <w:t xml:space="preserve"> </w:t>
      </w:r>
      <w:r w:rsidR="00342487">
        <w:rPr>
          <w:lang w:val="en-GB" w:eastAsia="en-GB"/>
        </w:rPr>
        <w:t>Here we</w:t>
      </w:r>
      <w:r>
        <w:rPr>
          <w:lang w:val="en-GB" w:eastAsia="en-GB"/>
        </w:rPr>
        <w:t xml:space="preserve"> use</w:t>
      </w:r>
      <w:r w:rsidR="00342487">
        <w:rPr>
          <w:lang w:val="en-GB" w:eastAsia="en-GB"/>
        </w:rPr>
        <w:t xml:space="preserve"> it</w:t>
      </w:r>
      <w:r w:rsidRPr="00FC5770">
        <w:rPr>
          <w:lang w:val="en-GB" w:eastAsia="en-GB"/>
        </w:rPr>
        <w:t xml:space="preserve"> with the </w:t>
      </w:r>
      <w:r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len()</w:t>
      </w:r>
      <w:r w:rsidRPr="00FC5770">
        <w:rPr>
          <w:lang w:val="en-GB" w:eastAsia="en-GB"/>
        </w:rPr>
        <w:t xml:space="preserve"> function to iterate through a sequence using indexing. </w:t>
      </w:r>
    </w:p>
    <w:p w14:paraId="08C48CEA" w14:textId="77777777" w:rsidR="00342487" w:rsidRDefault="00342487" w:rsidP="002261FE">
      <w:pPr>
        <w:rPr>
          <w:lang w:val="en-GB" w:eastAsia="en-GB"/>
        </w:rPr>
      </w:pPr>
    </w:p>
    <w:p w14:paraId="1DDA3EB3" w14:textId="5FD851BC" w:rsidR="00FC5770" w:rsidRPr="002261FE" w:rsidRDefault="00FC5770" w:rsidP="002261FE">
      <w:pPr>
        <w:rPr>
          <w:lang w:val="en-GB" w:eastAsia="en-GB"/>
        </w:rPr>
      </w:pPr>
      <w:r>
        <w:rPr>
          <w:lang w:val="en-GB" w:eastAsia="en-GB"/>
        </w:rPr>
        <w:t>Example:</w:t>
      </w:r>
      <w:r w:rsidR="002261FE">
        <w:rPr>
          <w:lang w:val="en-GB" w:eastAsia="en-GB"/>
        </w:rPr>
        <w:t xml:space="preserve"> </w:t>
      </w:r>
      <w:r w:rsidR="002261FE" w:rsidRPr="002261FE">
        <w:rPr>
          <w:lang w:val="en-GB" w:eastAsia="en-GB"/>
        </w:rPr>
        <w:t>iterate through a list using indexing</w:t>
      </w:r>
    </w:p>
    <w:p w14:paraId="58A41079" w14:textId="77777777" w:rsidR="00FC5770" w:rsidRPr="00FC5770" w:rsidRDefault="00FC5770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</w:p>
    <w:p w14:paraId="6BB4615A" w14:textId="614D5F41" w:rsidR="002261FE" w:rsidRDefault="00FC5770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genre = [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="00342487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red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, 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="00342487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blue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, 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="00342487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black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]</w:t>
      </w:r>
    </w:p>
    <w:p w14:paraId="0D57588F" w14:textId="77777777" w:rsidR="002261FE" w:rsidRPr="002261FE" w:rsidRDefault="002261FE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</w:p>
    <w:p w14:paraId="47370192" w14:textId="5AF45D83" w:rsidR="00FC5770" w:rsidRPr="00FC5770" w:rsidRDefault="00FC5770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for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i </w:t>
      </w: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in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range(len(genre)):</w:t>
      </w:r>
    </w:p>
    <w:p w14:paraId="151EDFA2" w14:textId="5C760F9C" w:rsidR="00FC5770" w:rsidRPr="00FC5770" w:rsidRDefault="00FC5770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   </w:t>
      </w: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print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(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"I like"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, genre[i])</w:t>
      </w:r>
    </w:p>
    <w:p w14:paraId="593234C5" w14:textId="3841B1A2" w:rsidR="00FC5770" w:rsidRDefault="00FC5770" w:rsidP="001C6453"/>
    <w:p w14:paraId="0B2455E2" w14:textId="77777777" w:rsidR="00FC5770" w:rsidRDefault="00FC5770" w:rsidP="00FC5770">
      <w:pPr>
        <w:shd w:val="clear" w:color="auto" w:fill="F9FAFC"/>
        <w:spacing w:before="0" w:after="0" w:line="450" w:lineRule="atLeast"/>
        <w:rPr>
          <w:rFonts w:ascii="Arial" w:eastAsia="Times New Roman" w:hAnsi="Arial" w:cs="Arial"/>
          <w:b/>
          <w:bCs/>
          <w:color w:val="auto"/>
          <w:sz w:val="27"/>
          <w:szCs w:val="27"/>
          <w:lang w:val="en-GB" w:eastAsia="en-GB"/>
        </w:rPr>
      </w:pPr>
    </w:p>
    <w:p w14:paraId="61F54846" w14:textId="77777777" w:rsidR="00FC5770" w:rsidRDefault="00FC5770" w:rsidP="00FC5770">
      <w:pPr>
        <w:shd w:val="clear" w:color="auto" w:fill="F9FAFC"/>
        <w:spacing w:before="0" w:after="0" w:line="450" w:lineRule="atLeast"/>
        <w:rPr>
          <w:rFonts w:ascii="Arial" w:eastAsia="Times New Roman" w:hAnsi="Arial" w:cs="Arial"/>
          <w:b/>
          <w:bCs/>
          <w:color w:val="auto"/>
          <w:sz w:val="27"/>
          <w:szCs w:val="27"/>
          <w:lang w:val="en-GB" w:eastAsia="en-GB"/>
        </w:rPr>
      </w:pPr>
    </w:p>
    <w:p w14:paraId="2158EA51" w14:textId="77777777" w:rsidR="00FC5770" w:rsidRDefault="00FC5770" w:rsidP="00FC5770">
      <w:pPr>
        <w:shd w:val="clear" w:color="auto" w:fill="F9FAFC"/>
        <w:spacing w:before="0" w:after="0" w:line="450" w:lineRule="atLeast"/>
        <w:rPr>
          <w:rFonts w:ascii="Arial" w:eastAsia="Times New Roman" w:hAnsi="Arial" w:cs="Arial"/>
          <w:b/>
          <w:bCs/>
          <w:color w:val="auto"/>
          <w:sz w:val="27"/>
          <w:szCs w:val="27"/>
          <w:lang w:val="en-GB" w:eastAsia="en-GB"/>
        </w:rPr>
      </w:pPr>
    </w:p>
    <w:p w14:paraId="231811BD" w14:textId="77777777" w:rsidR="002261FE" w:rsidRDefault="002261FE" w:rsidP="00FC5770">
      <w:pPr>
        <w:shd w:val="clear" w:color="auto" w:fill="F9FAFC"/>
        <w:spacing w:before="0" w:after="0" w:line="450" w:lineRule="atLeast"/>
        <w:rPr>
          <w:rFonts w:ascii="Arial" w:eastAsia="Times New Roman" w:hAnsi="Arial" w:cs="Arial"/>
          <w:b/>
          <w:bCs/>
          <w:color w:val="auto"/>
          <w:sz w:val="27"/>
          <w:szCs w:val="27"/>
          <w:lang w:val="en-GB" w:eastAsia="en-GB"/>
        </w:rPr>
      </w:pPr>
    </w:p>
    <w:p w14:paraId="3AD0E76E" w14:textId="6AED0CFC" w:rsidR="00FC5770" w:rsidRPr="00FC5770" w:rsidRDefault="00FC5770" w:rsidP="00FC5770">
      <w:pPr>
        <w:shd w:val="clear" w:color="auto" w:fill="F9FAFC"/>
        <w:spacing w:before="0" w:after="0" w:line="450" w:lineRule="atLeast"/>
        <w:rPr>
          <w:rFonts w:ascii="Arial" w:eastAsia="Times New Roman" w:hAnsi="Arial" w:cs="Arial"/>
          <w:color w:val="auto"/>
          <w:sz w:val="27"/>
          <w:szCs w:val="27"/>
          <w:lang w:val="en-GB" w:eastAsia="en-GB"/>
        </w:rPr>
      </w:pPr>
      <w:r w:rsidRPr="00FC5770">
        <w:rPr>
          <w:rFonts w:ascii="Arial" w:eastAsia="Times New Roman" w:hAnsi="Arial" w:cs="Arial"/>
          <w:b/>
          <w:bCs/>
          <w:color w:val="auto"/>
          <w:sz w:val="27"/>
          <w:szCs w:val="27"/>
          <w:lang w:val="en-GB" w:eastAsia="en-GB"/>
        </w:rPr>
        <w:t>Output</w:t>
      </w:r>
    </w:p>
    <w:p w14:paraId="7B4B2ED0" w14:textId="33127161" w:rsidR="00FC5770" w:rsidRPr="00FC5770" w:rsidRDefault="00FC5770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</w:pP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 xml:space="preserve">I like </w:t>
      </w:r>
      <w:r w:rsidR="00342487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red</w:t>
      </w:r>
    </w:p>
    <w:p w14:paraId="0E4FE930" w14:textId="67FAB1F0" w:rsidR="00FC5770" w:rsidRPr="00FC5770" w:rsidRDefault="00FC5770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</w:pP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 xml:space="preserve">I like </w:t>
      </w:r>
      <w:r w:rsidR="00342487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blue</w:t>
      </w:r>
    </w:p>
    <w:p w14:paraId="2AB18139" w14:textId="3FDFA836" w:rsidR="00FC5770" w:rsidRPr="00FC5770" w:rsidRDefault="00FC5770" w:rsidP="00FC5770">
      <w:p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rPr>
          <w:rFonts w:ascii="Consolas" w:eastAsia="Times New Roman" w:hAnsi="Consolas" w:cs="Courier New"/>
          <w:color w:val="D5D5D5"/>
          <w:sz w:val="21"/>
          <w:szCs w:val="21"/>
          <w:lang w:val="en-GB" w:eastAsia="en-GB"/>
        </w:rPr>
      </w:pP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 xml:space="preserve">​I like </w:t>
      </w:r>
      <w:r w:rsidR="00342487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black</w:t>
      </w:r>
    </w:p>
    <w:p w14:paraId="4B486526" w14:textId="2F7C3A2A" w:rsidR="00FC5770" w:rsidRDefault="00FC5770" w:rsidP="001C6453"/>
    <w:p w14:paraId="5590037A" w14:textId="0244F4AA" w:rsidR="00FC5770" w:rsidRDefault="00FC5770" w:rsidP="00FC5770">
      <w:pPr>
        <w:pStyle w:val="Heading1"/>
        <w:rPr>
          <w:rFonts w:eastAsia="Times New Roman"/>
          <w:lang w:val="en-GB" w:eastAsia="en-GB"/>
        </w:rPr>
      </w:pPr>
      <w:r w:rsidRPr="00FC5770">
        <w:rPr>
          <w:rFonts w:eastAsia="Times New Roman"/>
          <w:lang w:val="en-GB" w:eastAsia="en-GB"/>
        </w:rPr>
        <w:t>for loop with else</w:t>
      </w:r>
    </w:p>
    <w:p w14:paraId="2A6AD774" w14:textId="77777777" w:rsidR="00342487" w:rsidRPr="00342487" w:rsidRDefault="00342487" w:rsidP="00342487">
      <w:pPr>
        <w:rPr>
          <w:lang w:val="en-GB" w:eastAsia="en-GB"/>
        </w:rPr>
      </w:pPr>
    </w:p>
    <w:p w14:paraId="1A0378EA" w14:textId="6F730F6B" w:rsidR="00FC5770" w:rsidRDefault="00FC5770" w:rsidP="00FC5770">
      <w:pPr>
        <w:rPr>
          <w:lang w:val="en-GB" w:eastAsia="en-GB"/>
        </w:rPr>
      </w:pPr>
      <w:r w:rsidRPr="00FC5770">
        <w:rPr>
          <w:lang w:val="en-GB" w:eastAsia="en-GB"/>
        </w:rPr>
        <w:t>A </w:t>
      </w:r>
      <w:r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for</w:t>
      </w:r>
      <w:r w:rsidRPr="00FC5770">
        <w:rPr>
          <w:lang w:val="en-GB" w:eastAsia="en-GB"/>
        </w:rPr>
        <w:t> loop can have an optional </w:t>
      </w:r>
      <w:r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else</w:t>
      </w:r>
      <w:r w:rsidRPr="00FC5770">
        <w:rPr>
          <w:lang w:val="en-GB" w:eastAsia="en-GB"/>
        </w:rPr>
        <w:t> block</w:t>
      </w:r>
      <w:r w:rsidR="000019E6">
        <w:rPr>
          <w:lang w:val="en-GB" w:eastAsia="en-GB"/>
        </w:rPr>
        <w:t>.</w:t>
      </w:r>
    </w:p>
    <w:p w14:paraId="10E240BB" w14:textId="06A8EFC8" w:rsidR="00FC5770" w:rsidRPr="00FC5770" w:rsidRDefault="00FC5770" w:rsidP="00FC5770">
      <w:pPr>
        <w:rPr>
          <w:lang w:val="en-GB" w:eastAsia="en-GB"/>
        </w:rPr>
      </w:pPr>
      <w:r w:rsidRPr="00FC5770">
        <w:rPr>
          <w:lang w:val="en-GB" w:eastAsia="en-GB"/>
        </w:rPr>
        <w:t>The </w:t>
      </w:r>
      <w:r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else</w:t>
      </w:r>
      <w:r w:rsidRPr="00FC5770">
        <w:rPr>
          <w:lang w:val="en-GB" w:eastAsia="en-GB"/>
        </w:rPr>
        <w:t> part is executed if the items in the sequence used in for loop exhausts.</w:t>
      </w:r>
    </w:p>
    <w:p w14:paraId="52D9FE81" w14:textId="77777777" w:rsidR="00FC5770" w:rsidRPr="00FC5770" w:rsidRDefault="00FC5770" w:rsidP="00FC5770">
      <w:pPr>
        <w:rPr>
          <w:lang w:val="en-GB" w:eastAsia="en-GB"/>
        </w:rPr>
      </w:pPr>
      <w:r w:rsidRPr="00FC5770">
        <w:rPr>
          <w:lang w:val="en-GB" w:eastAsia="en-GB"/>
        </w:rPr>
        <w:t>The </w:t>
      </w:r>
      <w:r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break</w:t>
      </w:r>
      <w:r w:rsidRPr="00FC5770">
        <w:rPr>
          <w:lang w:val="en-GB" w:eastAsia="en-GB"/>
        </w:rPr>
        <w:t> keyword can be used to stop a for loop. In such cases, the else part is ignored.</w:t>
      </w:r>
    </w:p>
    <w:p w14:paraId="10057A07" w14:textId="6B5E20A9" w:rsidR="00FC5770" w:rsidRPr="00FC5770" w:rsidRDefault="004D5F9D" w:rsidP="00FC5770">
      <w:pPr>
        <w:rPr>
          <w:lang w:val="en-GB" w:eastAsia="en-GB"/>
        </w:rPr>
      </w:pPr>
      <w:r>
        <w:rPr>
          <w:lang w:val="en-GB" w:eastAsia="en-GB"/>
        </w:rPr>
        <w:t>therefore</w:t>
      </w:r>
      <w:r w:rsidR="00FC5770" w:rsidRPr="00FC5770">
        <w:rPr>
          <w:lang w:val="en-GB" w:eastAsia="en-GB"/>
        </w:rPr>
        <w:t xml:space="preserve">, a for loop's else part </w:t>
      </w:r>
      <w:r>
        <w:rPr>
          <w:lang w:val="en-GB" w:eastAsia="en-GB"/>
        </w:rPr>
        <w:t>works</w:t>
      </w:r>
      <w:r w:rsidR="00FC5770" w:rsidRPr="00FC5770">
        <w:rPr>
          <w:lang w:val="en-GB" w:eastAsia="en-GB"/>
        </w:rPr>
        <w:t xml:space="preserve"> if no break occurs.</w:t>
      </w:r>
    </w:p>
    <w:p w14:paraId="4F882D84" w14:textId="3213B278" w:rsidR="004D5F9D" w:rsidRPr="00FC5770" w:rsidRDefault="004D5F9D" w:rsidP="00FC5770">
      <w:pPr>
        <w:rPr>
          <w:lang w:val="en-GB" w:eastAsia="en-GB"/>
        </w:rPr>
      </w:pPr>
      <w:r>
        <w:rPr>
          <w:lang w:val="en-GB" w:eastAsia="en-GB"/>
        </w:rPr>
        <w:t>Example below:</w:t>
      </w:r>
    </w:p>
    <w:p w14:paraId="1D197071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digits = [</w:t>
      </w:r>
      <w:r w:rsidRPr="00FC5770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0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, </w:t>
      </w:r>
      <w:r w:rsidRPr="00FC5770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1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, </w:t>
      </w:r>
      <w:r w:rsidRPr="00FC5770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5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]</w:t>
      </w:r>
    </w:p>
    <w:p w14:paraId="73FB6182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</w:p>
    <w:p w14:paraId="0DD8BCDA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for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i </w:t>
      </w: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in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digits:</w:t>
      </w:r>
    </w:p>
    <w:p w14:paraId="4ED1BE27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   </w:t>
      </w: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print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(i)</w:t>
      </w:r>
    </w:p>
    <w:p w14:paraId="5F78B888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else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:</w:t>
      </w:r>
    </w:p>
    <w:p w14:paraId="354C157E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5D5D5"/>
          <w:sz w:val="21"/>
          <w:szCs w:val="21"/>
          <w:lang w:val="en-GB" w:eastAsia="en-GB"/>
        </w:rPr>
      </w:pP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   </w:t>
      </w: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print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(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"No items left."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)</w:t>
      </w:r>
    </w:p>
    <w:p w14:paraId="60B87669" w14:textId="77777777" w:rsidR="00693DDE" w:rsidRDefault="00693DDE" w:rsidP="00FC5770">
      <w:pPr>
        <w:rPr>
          <w:lang w:val="en-GB" w:eastAsia="en-GB"/>
        </w:rPr>
      </w:pPr>
    </w:p>
    <w:p w14:paraId="5FA7B98F" w14:textId="77777777" w:rsidR="00693DDE" w:rsidRDefault="00693DDE" w:rsidP="00FC5770">
      <w:pPr>
        <w:rPr>
          <w:lang w:val="en-GB" w:eastAsia="en-GB"/>
        </w:rPr>
      </w:pPr>
    </w:p>
    <w:p w14:paraId="039355DE" w14:textId="77777777" w:rsidR="00693DDE" w:rsidRDefault="00693DDE" w:rsidP="00FC5770">
      <w:pPr>
        <w:rPr>
          <w:lang w:val="en-GB" w:eastAsia="en-GB"/>
        </w:rPr>
      </w:pPr>
    </w:p>
    <w:p w14:paraId="4D31703A" w14:textId="77777777" w:rsidR="00693DDE" w:rsidRDefault="00693DDE" w:rsidP="00FC5770">
      <w:pPr>
        <w:rPr>
          <w:lang w:val="en-GB" w:eastAsia="en-GB"/>
        </w:rPr>
      </w:pPr>
    </w:p>
    <w:p w14:paraId="518C7C78" w14:textId="77777777" w:rsidR="00693DDE" w:rsidRDefault="00693DDE" w:rsidP="00FC5770">
      <w:pPr>
        <w:rPr>
          <w:lang w:val="en-GB" w:eastAsia="en-GB"/>
        </w:rPr>
      </w:pPr>
    </w:p>
    <w:p w14:paraId="4CB9A622" w14:textId="77777777" w:rsidR="00693DDE" w:rsidRDefault="00693DDE" w:rsidP="00FC5770">
      <w:pPr>
        <w:rPr>
          <w:lang w:val="en-GB" w:eastAsia="en-GB"/>
        </w:rPr>
      </w:pPr>
    </w:p>
    <w:p w14:paraId="41A2ABCD" w14:textId="77777777" w:rsidR="00693DDE" w:rsidRDefault="00693DDE" w:rsidP="00FC5770">
      <w:pPr>
        <w:rPr>
          <w:lang w:val="en-GB" w:eastAsia="en-GB"/>
        </w:rPr>
      </w:pPr>
    </w:p>
    <w:p w14:paraId="42E165AE" w14:textId="09273ED8" w:rsidR="00FC5770" w:rsidRPr="00FC5770" w:rsidRDefault="004D5F9D" w:rsidP="00FC5770">
      <w:pPr>
        <w:rPr>
          <w:lang w:val="en-GB" w:eastAsia="en-GB"/>
        </w:rPr>
      </w:pPr>
      <w:r>
        <w:rPr>
          <w:lang w:val="en-GB" w:eastAsia="en-GB"/>
        </w:rPr>
        <w:lastRenderedPageBreak/>
        <w:t>Output in this case is:</w:t>
      </w:r>
    </w:p>
    <w:p w14:paraId="5C06950F" w14:textId="77777777" w:rsidR="00FC5770" w:rsidRPr="00FC5770" w:rsidRDefault="00FC5770" w:rsidP="00FC5770">
      <w:pPr>
        <w:rPr>
          <w:rFonts w:ascii="Consolas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</w:pPr>
      <w:r w:rsidRPr="00FC5770">
        <w:rPr>
          <w:rFonts w:ascii="Consolas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0</w:t>
      </w:r>
    </w:p>
    <w:p w14:paraId="039139EB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</w:pP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1</w:t>
      </w:r>
    </w:p>
    <w:p w14:paraId="75679B33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</w:pP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5</w:t>
      </w:r>
    </w:p>
    <w:p w14:paraId="22B9E186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5D5D5"/>
          <w:sz w:val="21"/>
          <w:szCs w:val="21"/>
          <w:lang w:val="en-GB" w:eastAsia="en-GB"/>
        </w:rPr>
      </w:pP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No items left.</w:t>
      </w:r>
    </w:p>
    <w:p w14:paraId="75C69B4A" w14:textId="77777777" w:rsidR="004D5F9D" w:rsidRDefault="004D5F9D" w:rsidP="00FC5770">
      <w:pPr>
        <w:rPr>
          <w:lang w:val="en-GB" w:eastAsia="en-GB"/>
        </w:rPr>
      </w:pPr>
    </w:p>
    <w:p w14:paraId="43C31D83" w14:textId="016E02A2" w:rsidR="00693DDE" w:rsidRDefault="00693DDE" w:rsidP="00FC5770">
      <w:pPr>
        <w:rPr>
          <w:lang w:val="en-GB" w:eastAsia="en-GB"/>
        </w:rPr>
      </w:pPr>
      <w:r>
        <w:rPr>
          <w:lang w:val="en-GB" w:eastAsia="en-GB"/>
        </w:rPr>
        <w:t>In this case</w:t>
      </w:r>
      <w:r w:rsidR="00FC5770" w:rsidRPr="00FC5770">
        <w:rPr>
          <w:lang w:val="en-GB" w:eastAsia="en-GB"/>
        </w:rPr>
        <w:t>, for loop</w:t>
      </w:r>
      <w:r>
        <w:rPr>
          <w:lang w:val="en-GB" w:eastAsia="en-GB"/>
        </w:rPr>
        <w:t xml:space="preserve"> Function</w:t>
      </w:r>
      <w:r w:rsidR="00FC5770" w:rsidRPr="00FC5770">
        <w:rPr>
          <w:lang w:val="en-GB" w:eastAsia="en-GB"/>
        </w:rPr>
        <w:t xml:space="preserve"> prints items of the list until the loop exhausts. </w:t>
      </w:r>
    </w:p>
    <w:p w14:paraId="500D9E08" w14:textId="2EA67AD6" w:rsidR="00FC5770" w:rsidRPr="00FC5770" w:rsidRDefault="00FC5770" w:rsidP="00FC5770">
      <w:pPr>
        <w:rPr>
          <w:lang w:val="en-GB" w:eastAsia="en-GB"/>
        </w:rPr>
      </w:pPr>
      <w:r w:rsidRPr="00FC5770">
        <w:rPr>
          <w:lang w:val="en-GB" w:eastAsia="en-GB"/>
        </w:rPr>
        <w:t>When the for loop exhausts, it executes the block of code in the </w:t>
      </w:r>
      <w:r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else</w:t>
      </w:r>
      <w:r w:rsidRPr="00FC5770">
        <w:rPr>
          <w:lang w:val="en-GB" w:eastAsia="en-GB"/>
        </w:rPr>
        <w:t> and prints </w:t>
      </w:r>
      <w:r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No items left.</w:t>
      </w:r>
    </w:p>
    <w:p w14:paraId="35747645" w14:textId="263460BB" w:rsidR="00FC5770" w:rsidRDefault="00FC5770" w:rsidP="00FC5770">
      <w:pPr>
        <w:rPr>
          <w:lang w:val="en-GB" w:eastAsia="en-GB"/>
        </w:rPr>
      </w:pPr>
      <w:r w:rsidRPr="00FC5770">
        <w:rPr>
          <w:lang w:val="en-GB" w:eastAsia="en-GB"/>
        </w:rPr>
        <w:t>This </w:t>
      </w:r>
      <w:r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for...else</w:t>
      </w:r>
      <w:r w:rsidRPr="00FC5770">
        <w:rPr>
          <w:lang w:val="en-GB" w:eastAsia="en-GB"/>
        </w:rPr>
        <w:t> statement can be used with the </w:t>
      </w:r>
      <w:r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break</w:t>
      </w:r>
      <w:r w:rsidRPr="00FC5770">
        <w:rPr>
          <w:lang w:val="en-GB" w:eastAsia="en-GB"/>
        </w:rPr>
        <w:t> keyword to run the </w:t>
      </w:r>
      <w:r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else</w:t>
      </w:r>
      <w:r w:rsidRPr="00FC5770">
        <w:rPr>
          <w:lang w:val="en-GB" w:eastAsia="en-GB"/>
        </w:rPr>
        <w:t> block only when the </w:t>
      </w:r>
      <w:r w:rsidRPr="00FC5770">
        <w:rPr>
          <w:rFonts w:ascii="Consolas" w:hAnsi="Consolas" w:cs="Courier New"/>
          <w:sz w:val="21"/>
          <w:szCs w:val="21"/>
          <w:bdr w:val="single" w:sz="6" w:space="0" w:color="D3DCE6" w:frame="1"/>
          <w:lang w:val="en-GB" w:eastAsia="en-GB"/>
        </w:rPr>
        <w:t>break</w:t>
      </w:r>
      <w:r w:rsidRPr="00FC5770">
        <w:rPr>
          <w:lang w:val="en-GB" w:eastAsia="en-GB"/>
        </w:rPr>
        <w:t xml:space="preserve"> keyword was not executed. </w:t>
      </w:r>
    </w:p>
    <w:p w14:paraId="426FB2BC" w14:textId="5228B71A" w:rsidR="000019E6" w:rsidRDefault="000019E6" w:rsidP="00FC5770">
      <w:pPr>
        <w:rPr>
          <w:lang w:val="en-GB" w:eastAsia="en-GB"/>
        </w:rPr>
      </w:pPr>
    </w:p>
    <w:p w14:paraId="7F05545B" w14:textId="2325801F" w:rsidR="000019E6" w:rsidRPr="00FC5770" w:rsidRDefault="004D5F9D" w:rsidP="00FC5770">
      <w:pPr>
        <w:rPr>
          <w:lang w:val="en-GB" w:eastAsia="en-GB"/>
        </w:rPr>
      </w:pPr>
      <w:r>
        <w:rPr>
          <w:lang w:val="en-GB" w:eastAsia="en-GB"/>
        </w:rPr>
        <w:t>Example to display student marks</w:t>
      </w:r>
    </w:p>
    <w:p w14:paraId="3A119DA2" w14:textId="77777777" w:rsidR="000019E6" w:rsidRPr="000019E6" w:rsidRDefault="000019E6" w:rsidP="000019E6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</w:p>
    <w:p w14:paraId="5D6818B3" w14:textId="073FEA71" w:rsidR="00FC5770" w:rsidRPr="000019E6" w:rsidRDefault="00FC5770" w:rsidP="000019E6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student_name = 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="000019E6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Gigel</w:t>
      </w:r>
      <w:r w:rsidRPr="000019E6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</w:p>
    <w:p w14:paraId="7D886ADB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</w:p>
    <w:p w14:paraId="75785FF9" w14:textId="2974F74C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marks = {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="000019E6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Dan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: </w:t>
      </w:r>
      <w:r w:rsidRPr="00FC5770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90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, 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="000019E6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Marean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: </w:t>
      </w:r>
      <w:r w:rsidRPr="00FC5770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55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, 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="000019E6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Boby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: </w:t>
      </w:r>
      <w:r w:rsidRPr="00FC5770">
        <w:rPr>
          <w:rFonts w:ascii="Consolas" w:eastAsia="Times New Roman" w:hAnsi="Consolas" w:cs="Courier New"/>
          <w:color w:val="D19A66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77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}</w:t>
      </w:r>
    </w:p>
    <w:p w14:paraId="2606BC95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</w:p>
    <w:p w14:paraId="6B7D73F9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for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student </w:t>
      </w: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in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marks:</w:t>
      </w:r>
    </w:p>
    <w:p w14:paraId="46D6FB1D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   </w:t>
      </w: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if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student == student_name:</w:t>
      </w:r>
    </w:p>
    <w:p w14:paraId="406C517D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       </w:t>
      </w: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print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(marks[student])</w:t>
      </w:r>
    </w:p>
    <w:p w14:paraId="167F0CF7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       </w:t>
      </w: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break</w:t>
      </w:r>
    </w:p>
    <w:p w14:paraId="2321306E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</w:pP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else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:</w:t>
      </w:r>
    </w:p>
    <w:p w14:paraId="4B4BB77D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5D5D5"/>
          <w:sz w:val="21"/>
          <w:szCs w:val="21"/>
          <w:lang w:val="en-GB" w:eastAsia="en-GB"/>
        </w:rPr>
      </w:pP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 xml:space="preserve">    </w:t>
      </w:r>
      <w:r w:rsidRPr="00FC5770">
        <w:rPr>
          <w:rFonts w:ascii="Consolas" w:eastAsia="Times New Roman" w:hAnsi="Consolas" w:cs="Courier New"/>
          <w:color w:val="C678DD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print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(</w:t>
      </w:r>
      <w:r w:rsidRPr="00FC5770">
        <w:rPr>
          <w:rFonts w:ascii="Consolas" w:eastAsia="Times New Roman" w:hAnsi="Consolas" w:cs="Courier New"/>
          <w:color w:val="98C379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'No entry with that name found.'</w:t>
      </w:r>
      <w:r w:rsidRPr="00FC5770">
        <w:rPr>
          <w:rFonts w:ascii="Consolas" w:eastAsia="Times New Roman" w:hAnsi="Consolas" w:cs="Courier New"/>
          <w:color w:val="D3D3D3"/>
          <w:sz w:val="21"/>
          <w:szCs w:val="21"/>
          <w:bdr w:val="none" w:sz="0" w:space="0" w:color="auto" w:frame="1"/>
          <w:shd w:val="clear" w:color="auto" w:fill="383B40"/>
          <w:lang w:val="en-GB" w:eastAsia="en-GB"/>
        </w:rPr>
        <w:t>)</w:t>
      </w:r>
    </w:p>
    <w:p w14:paraId="40A541AB" w14:textId="77777777" w:rsidR="00FC5770" w:rsidRDefault="00FC5770" w:rsidP="00FC5770">
      <w:pPr>
        <w:shd w:val="clear" w:color="auto" w:fill="F9FAFC"/>
        <w:spacing w:before="0" w:after="0" w:line="450" w:lineRule="atLeast"/>
        <w:rPr>
          <w:rFonts w:ascii="Arial" w:eastAsia="Times New Roman" w:hAnsi="Arial" w:cs="Arial"/>
          <w:b/>
          <w:bCs/>
          <w:color w:val="auto"/>
          <w:sz w:val="27"/>
          <w:szCs w:val="27"/>
          <w:lang w:val="en-GB" w:eastAsia="en-GB"/>
        </w:rPr>
      </w:pPr>
    </w:p>
    <w:p w14:paraId="32CB13D9" w14:textId="359217BB" w:rsidR="00FC5770" w:rsidRPr="00FC5770" w:rsidRDefault="00FC5770" w:rsidP="00FC5770">
      <w:pPr>
        <w:shd w:val="clear" w:color="auto" w:fill="F9FAFC"/>
        <w:spacing w:before="0" w:after="0" w:line="450" w:lineRule="atLeast"/>
        <w:rPr>
          <w:rFonts w:ascii="Arial" w:eastAsia="Times New Roman" w:hAnsi="Arial" w:cs="Arial"/>
          <w:color w:val="auto"/>
          <w:sz w:val="27"/>
          <w:szCs w:val="27"/>
          <w:lang w:val="en-GB" w:eastAsia="en-GB"/>
        </w:rPr>
      </w:pPr>
      <w:r w:rsidRPr="00FC5770">
        <w:rPr>
          <w:rFonts w:ascii="Arial" w:eastAsia="Times New Roman" w:hAnsi="Arial" w:cs="Arial"/>
          <w:b/>
          <w:bCs/>
          <w:color w:val="auto"/>
          <w:sz w:val="27"/>
          <w:szCs w:val="27"/>
          <w:lang w:val="en-GB" w:eastAsia="en-GB"/>
        </w:rPr>
        <w:t>Output</w:t>
      </w:r>
    </w:p>
    <w:p w14:paraId="33C532B7" w14:textId="77777777" w:rsidR="00FC5770" w:rsidRPr="00FC5770" w:rsidRDefault="00FC5770" w:rsidP="00FC5770">
      <w:pPr>
        <w:numPr>
          <w:ilvl w:val="0"/>
          <w:numId w:val="4"/>
        </w:numPr>
        <w:pBdr>
          <w:top w:val="single" w:sz="6" w:space="12" w:color="D3DCE6"/>
          <w:left w:val="single" w:sz="6" w:space="12" w:color="D3DCE6"/>
          <w:bottom w:val="single" w:sz="6" w:space="12" w:color="D3DCE6"/>
          <w:right w:val="single" w:sz="6" w:space="12" w:color="D3DCE6"/>
        </w:pBdr>
        <w:shd w:val="clear" w:color="auto" w:fill="383B4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00" w:lineRule="atLeast"/>
        <w:ind w:left="0" w:firstLine="0"/>
        <w:rPr>
          <w:rFonts w:ascii="Consolas" w:eastAsia="Times New Roman" w:hAnsi="Consolas" w:cs="Courier New"/>
          <w:color w:val="D5D5D5"/>
          <w:sz w:val="21"/>
          <w:szCs w:val="21"/>
          <w:lang w:val="en-GB" w:eastAsia="en-GB"/>
        </w:rPr>
      </w:pPr>
      <w:r w:rsidRPr="00FC5770">
        <w:rPr>
          <w:rFonts w:ascii="Consolas" w:eastAsia="Times New Roman" w:hAnsi="Consolas" w:cs="Courier New"/>
          <w:color w:val="D5D5D5"/>
          <w:sz w:val="21"/>
          <w:szCs w:val="21"/>
          <w:bdr w:val="none" w:sz="0" w:space="0" w:color="auto" w:frame="1"/>
          <w:lang w:val="en-GB" w:eastAsia="en-GB"/>
        </w:rPr>
        <w:t>No entry with that name found.</w:t>
      </w:r>
    </w:p>
    <w:p w14:paraId="4BD033BA" w14:textId="6682267E" w:rsidR="00FC5770" w:rsidRDefault="00FC5770" w:rsidP="001C6453"/>
    <w:p w14:paraId="2A0BAB1B" w14:textId="1CB003E7" w:rsidR="00D15D4C" w:rsidRDefault="00D15D4C" w:rsidP="001C6453"/>
    <w:p w14:paraId="27926746" w14:textId="779165CB" w:rsidR="00D15D4C" w:rsidRDefault="00D15D4C" w:rsidP="00D15D4C">
      <w:pPr>
        <w:pStyle w:val="Heading1"/>
      </w:pPr>
      <w:r>
        <w:lastRenderedPageBreak/>
        <w:t>A3</w:t>
      </w:r>
    </w:p>
    <w:p w14:paraId="1FFB0426" w14:textId="3877510F" w:rsidR="00D15D4C" w:rsidRDefault="00D15D4C" w:rsidP="00D15D4C">
      <w:r>
        <w:t>In Phyton</w:t>
      </w:r>
      <w:r w:rsidRPr="00D15D4C">
        <w:rPr>
          <w:b/>
          <w:bCs/>
        </w:rPr>
        <w:t xml:space="preserve"> list</w:t>
      </w:r>
      <w:r w:rsidRPr="00D15D4C">
        <w:t xml:space="preserve"> is a data structure that </w:t>
      </w:r>
      <w:r w:rsidRPr="00D15D4C">
        <w:rPr>
          <w:b/>
          <w:bCs/>
        </w:rPr>
        <w:t>is a mutable, or changeable, ordered sequence of elements</w:t>
      </w:r>
      <w:r w:rsidRPr="00D15D4C">
        <w:t xml:space="preserve">. </w:t>
      </w:r>
      <w:r>
        <w:t>An item is e</w:t>
      </w:r>
      <w:r w:rsidRPr="00D15D4C">
        <w:t xml:space="preserve">ach element or value that is inside of a list. </w:t>
      </w:r>
      <w:r>
        <w:t>Like</w:t>
      </w:r>
      <w:r w:rsidRPr="00D15D4C">
        <w:t xml:space="preserve"> strings are defined as characters between quotes, lists are defined by having values between square brackets [ ] </w:t>
      </w:r>
    </w:p>
    <w:p w14:paraId="546D6E16" w14:textId="05252055" w:rsidR="00D15D4C" w:rsidRDefault="00D15D4C" w:rsidP="00D15D4C"/>
    <w:p w14:paraId="41A80D9F" w14:textId="77777777" w:rsidR="004D5F9D" w:rsidRDefault="004D5F9D" w:rsidP="00D15D4C"/>
    <w:p w14:paraId="7C56044A" w14:textId="5F405274" w:rsidR="00D15D4C" w:rsidRDefault="00D15D4C" w:rsidP="00D15D4C">
      <w:r w:rsidRPr="00D15D4C">
        <w:t>Lists are one of 4 built-in data types in Python used to store collections of data</w:t>
      </w:r>
    </w:p>
    <w:p w14:paraId="2405C43E" w14:textId="79D899AB" w:rsidR="00D15D4C" w:rsidRDefault="00D15D4C" w:rsidP="00D15D4C">
      <w:r w:rsidRPr="00D15D4C">
        <w:t>Lists are used to store multiple items in a single variable.</w:t>
      </w:r>
    </w:p>
    <w:p w14:paraId="20A758A5" w14:textId="77777777" w:rsidR="00D15D4C" w:rsidRPr="00D15D4C" w:rsidRDefault="00D15D4C" w:rsidP="00D15D4C">
      <w:pPr>
        <w:rPr>
          <w:lang w:val="en-GB"/>
        </w:rPr>
      </w:pPr>
      <w:r w:rsidRPr="00D15D4C">
        <w:rPr>
          <w:lang w:val="en-GB"/>
        </w:rPr>
        <w:t>Example</w:t>
      </w:r>
    </w:p>
    <w:p w14:paraId="5E3C8029" w14:textId="28FBE00B" w:rsidR="00D15D4C" w:rsidRPr="00D15D4C" w:rsidRDefault="00D15D4C" w:rsidP="00D15D4C">
      <w:pPr>
        <w:rPr>
          <w:lang w:val="en-GB"/>
        </w:rPr>
      </w:pPr>
      <w:r w:rsidRPr="00D15D4C">
        <w:rPr>
          <w:lang w:val="en-GB"/>
        </w:rPr>
        <w:t>thislist = ["</w:t>
      </w:r>
      <w:r>
        <w:rPr>
          <w:lang w:val="en-GB"/>
        </w:rPr>
        <w:t>lemon</w:t>
      </w:r>
      <w:r w:rsidRPr="00D15D4C">
        <w:rPr>
          <w:lang w:val="en-GB"/>
        </w:rPr>
        <w:t>", "</w:t>
      </w:r>
      <w:r>
        <w:rPr>
          <w:lang w:val="en-GB"/>
        </w:rPr>
        <w:t>orange</w:t>
      </w:r>
      <w:r w:rsidRPr="00D15D4C">
        <w:rPr>
          <w:lang w:val="en-GB"/>
        </w:rPr>
        <w:t>", "</w:t>
      </w:r>
      <w:r>
        <w:rPr>
          <w:lang w:val="en-GB"/>
        </w:rPr>
        <w:t>apple</w:t>
      </w:r>
      <w:r w:rsidRPr="00D15D4C">
        <w:rPr>
          <w:lang w:val="en-GB"/>
        </w:rPr>
        <w:t>"]</w:t>
      </w:r>
      <w:r w:rsidRPr="00D15D4C">
        <w:rPr>
          <w:lang w:val="en-GB"/>
        </w:rPr>
        <w:br/>
        <w:t>print(thislist)</w:t>
      </w:r>
    </w:p>
    <w:p w14:paraId="058C260B" w14:textId="15920123" w:rsidR="00D15D4C" w:rsidRDefault="00D15D4C" w:rsidP="00D15D4C"/>
    <w:p w14:paraId="1D424C59" w14:textId="1377A164" w:rsidR="00152609" w:rsidRDefault="00152609" w:rsidP="00D15D4C"/>
    <w:p w14:paraId="6F772F80" w14:textId="4A6627DA" w:rsidR="00152609" w:rsidRDefault="00152609" w:rsidP="00D15D4C"/>
    <w:p w14:paraId="4C13B4D4" w14:textId="77777777" w:rsidR="00152609" w:rsidRDefault="00152609" w:rsidP="00D15D4C"/>
    <w:p w14:paraId="3C6912F7" w14:textId="213318B9" w:rsidR="00152609" w:rsidRDefault="00152609" w:rsidP="00D15D4C">
      <w:pPr>
        <w:rPr>
          <w:rFonts w:ascii="Arial" w:hAnsi="Arial" w:cs="Arial"/>
          <w:color w:val="322F31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22F31"/>
          <w:sz w:val="20"/>
          <w:szCs w:val="20"/>
          <w:shd w:val="clear" w:color="auto" w:fill="FFFFFF"/>
        </w:rPr>
        <w:t>Variables can be used for pretty much anything that has to equal something in order for an event to happen.</w:t>
      </w:r>
      <w:r>
        <w:rPr>
          <w:rFonts w:ascii="Arial" w:hAnsi="Arial" w:cs="Arial"/>
          <w:color w:val="322F31"/>
          <w:sz w:val="20"/>
          <w:szCs w:val="20"/>
        </w:rPr>
        <w:br/>
      </w:r>
      <w:r>
        <w:rPr>
          <w:rFonts w:ascii="Arial" w:hAnsi="Arial" w:cs="Arial"/>
          <w:color w:val="322F31"/>
          <w:sz w:val="20"/>
          <w:szCs w:val="20"/>
          <w:shd w:val="clear" w:color="auto" w:fill="FFFFFF"/>
        </w:rPr>
        <w:t>For example, a variable could be called ‘level’. It controls what goes in each level and when to go to the next level.</w:t>
      </w:r>
      <w:r>
        <w:rPr>
          <w:rFonts w:ascii="Arial" w:hAnsi="Arial" w:cs="Arial"/>
          <w:color w:val="322F31"/>
          <w:sz w:val="20"/>
          <w:szCs w:val="20"/>
        </w:rPr>
        <w:br/>
      </w:r>
      <w:r>
        <w:rPr>
          <w:rFonts w:ascii="Arial" w:hAnsi="Arial" w:cs="Arial"/>
          <w:color w:val="322F31"/>
          <w:sz w:val="20"/>
          <w:szCs w:val="20"/>
        </w:rPr>
        <w:br/>
      </w:r>
      <w:r w:rsidRPr="00032D8E">
        <w:rPr>
          <w:rFonts w:ascii="Arial" w:hAnsi="Arial" w:cs="Arial"/>
          <w:b/>
          <w:bCs/>
          <w:color w:val="322F31"/>
          <w:sz w:val="20"/>
          <w:szCs w:val="20"/>
          <w:shd w:val="clear" w:color="auto" w:fill="FFFFFF"/>
        </w:rPr>
        <w:t xml:space="preserve">Lists </w:t>
      </w:r>
      <w:r>
        <w:rPr>
          <w:rFonts w:ascii="Arial" w:hAnsi="Arial" w:cs="Arial"/>
          <w:color w:val="322F31"/>
          <w:sz w:val="20"/>
          <w:szCs w:val="20"/>
          <w:shd w:val="clear" w:color="auto" w:fill="FFFFFF"/>
        </w:rPr>
        <w:t xml:space="preserve">are </w:t>
      </w:r>
      <w:r w:rsidR="00032D8E">
        <w:rPr>
          <w:rFonts w:ascii="Arial" w:hAnsi="Arial" w:cs="Arial"/>
          <w:color w:val="322F31"/>
          <w:sz w:val="20"/>
          <w:szCs w:val="20"/>
          <w:shd w:val="clear" w:color="auto" w:fill="FFFFFF"/>
        </w:rPr>
        <w:t>more complex</w:t>
      </w:r>
      <w:r>
        <w:rPr>
          <w:rFonts w:ascii="Arial" w:hAnsi="Arial" w:cs="Arial"/>
          <w:color w:val="322F31"/>
          <w:sz w:val="20"/>
          <w:szCs w:val="20"/>
          <w:shd w:val="clear" w:color="auto" w:fill="FFFFFF"/>
        </w:rPr>
        <w:t xml:space="preserve"> because they hold more values than variables. They can be used for lots of things as well.</w:t>
      </w:r>
      <w:r>
        <w:rPr>
          <w:rFonts w:ascii="Arial" w:hAnsi="Arial" w:cs="Arial"/>
          <w:color w:val="322F31"/>
          <w:sz w:val="20"/>
          <w:szCs w:val="20"/>
        </w:rPr>
        <w:br/>
      </w:r>
      <w:r>
        <w:rPr>
          <w:rFonts w:ascii="Arial" w:hAnsi="Arial" w:cs="Arial"/>
          <w:color w:val="322F31"/>
          <w:sz w:val="20"/>
          <w:szCs w:val="20"/>
          <w:shd w:val="clear" w:color="auto" w:fill="FFFFFF"/>
        </w:rPr>
        <w:t>For example, you can break down your name into separate letters and hold all the letters in a list to be used for later.</w:t>
      </w:r>
      <w:r>
        <w:rPr>
          <w:rFonts w:ascii="Arial" w:hAnsi="Arial" w:cs="Arial"/>
          <w:color w:val="322F31"/>
          <w:sz w:val="20"/>
          <w:szCs w:val="20"/>
        </w:rPr>
        <w:br/>
      </w:r>
      <w:r>
        <w:rPr>
          <w:rFonts w:ascii="Arial" w:hAnsi="Arial" w:cs="Arial"/>
          <w:color w:val="322F31"/>
          <w:sz w:val="20"/>
          <w:szCs w:val="20"/>
        </w:rPr>
        <w:br/>
      </w:r>
      <w:r>
        <w:rPr>
          <w:rFonts w:ascii="Arial" w:hAnsi="Arial" w:cs="Arial"/>
          <w:color w:val="322F31"/>
          <w:sz w:val="20"/>
          <w:szCs w:val="20"/>
          <w:shd w:val="clear" w:color="auto" w:fill="FFFFFF"/>
        </w:rPr>
        <w:t>Good projects have variables and lists to regulate everything that goes on in a project.</w:t>
      </w:r>
    </w:p>
    <w:p w14:paraId="40482881" w14:textId="2B46B8A7" w:rsidR="00032D8E" w:rsidRDefault="00032D8E" w:rsidP="00D15D4C">
      <w:pPr>
        <w:rPr>
          <w:rFonts w:ascii="Arial" w:hAnsi="Arial" w:cs="Arial"/>
          <w:color w:val="322F31"/>
          <w:sz w:val="20"/>
          <w:szCs w:val="20"/>
          <w:shd w:val="clear" w:color="auto" w:fill="FFFFFF"/>
        </w:rPr>
      </w:pPr>
    </w:p>
    <w:p w14:paraId="5326A5B3" w14:textId="77777777" w:rsidR="00032D8E" w:rsidRDefault="00032D8E" w:rsidP="00D15D4C"/>
    <w:p w14:paraId="6C3D098A" w14:textId="77777777" w:rsidR="00032D8E" w:rsidRPr="00032D8E" w:rsidRDefault="00032D8E" w:rsidP="00032D8E">
      <w:pPr>
        <w:rPr>
          <w:lang w:val="en-GB"/>
        </w:rPr>
      </w:pPr>
      <w:r w:rsidRPr="00032D8E">
        <w:rPr>
          <w:lang w:val="en-GB"/>
        </w:rPr>
        <w:t>Python has a great built-in list type named "list". List literals are written within square brackets [ ]. Lists work similarly to strings -- use the len() function and square brackets [ ] to access data, with the first element at index 0. (See the official </w:t>
      </w:r>
      <w:hyperlink r:id="rId14" w:history="1">
        <w:r w:rsidRPr="00032D8E">
          <w:rPr>
            <w:rStyle w:val="Hyperlink"/>
            <w:lang w:val="en-GB"/>
          </w:rPr>
          <w:t>python.org list docs</w:t>
        </w:r>
      </w:hyperlink>
      <w:r w:rsidRPr="00032D8E">
        <w:rPr>
          <w:lang w:val="en-GB"/>
        </w:rPr>
        <w:t>.)</w:t>
      </w:r>
    </w:p>
    <w:p w14:paraId="7CA3D2BD" w14:textId="77777777" w:rsidR="00032D8E" w:rsidRPr="00032D8E" w:rsidRDefault="00032D8E" w:rsidP="00032D8E">
      <w:pPr>
        <w:numPr>
          <w:ilvl w:val="0"/>
          <w:numId w:val="4"/>
        </w:numPr>
        <w:rPr>
          <w:lang w:val="en-GB"/>
        </w:rPr>
      </w:pPr>
      <w:r w:rsidRPr="00032D8E">
        <w:rPr>
          <w:lang w:val="en-GB"/>
        </w:rPr>
        <w:lastRenderedPageBreak/>
        <w:t>  colors = ['red', 'blue', 'green']</w:t>
      </w:r>
      <w:r w:rsidRPr="00032D8E">
        <w:rPr>
          <w:lang w:val="en-GB"/>
        </w:rPr>
        <w:br/>
        <w:t>  print colors[0]    ## red</w:t>
      </w:r>
      <w:r w:rsidRPr="00032D8E">
        <w:rPr>
          <w:lang w:val="en-GB"/>
        </w:rPr>
        <w:br/>
        <w:t>  print colors[2]    ## green</w:t>
      </w:r>
      <w:r w:rsidRPr="00032D8E">
        <w:rPr>
          <w:lang w:val="en-GB"/>
        </w:rPr>
        <w:br/>
        <w:t>  print len(colors)  ## 3</w:t>
      </w:r>
      <w:r w:rsidRPr="00032D8E">
        <w:rPr>
          <w:lang w:val="en-GB"/>
        </w:rPr>
        <w:br/>
      </w:r>
    </w:p>
    <w:p w14:paraId="33D8942C" w14:textId="1FF73C70" w:rsidR="00032D8E" w:rsidRPr="00032D8E" w:rsidRDefault="00032D8E" w:rsidP="00032D8E">
      <w:pPr>
        <w:rPr>
          <w:lang w:val="en-GB"/>
        </w:rPr>
      </w:pPr>
      <w:r w:rsidRPr="00032D8E">
        <w:rPr>
          <w:noProof/>
          <w:lang w:val="en-GB"/>
        </w:rPr>
        <w:drawing>
          <wp:inline distT="0" distB="0" distL="0" distR="0" wp14:anchorId="29C3B38C" wp14:editId="35F55629">
            <wp:extent cx="4762500" cy="657225"/>
            <wp:effectExtent l="0" t="0" r="0" b="9525"/>
            <wp:docPr id="3" name="Picture 3" descr="list of strings 'red' 'blue 'green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st of strings 'red' 'blue 'green'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6F233" w14:textId="35D28325" w:rsidR="00152609" w:rsidRDefault="00152609" w:rsidP="00D15D4C"/>
    <w:p w14:paraId="67FDF982" w14:textId="1559CC9E" w:rsidR="00E34570" w:rsidRDefault="00E34570" w:rsidP="00D15D4C"/>
    <w:sdt>
      <w:sdtPr>
        <w:rPr>
          <w:rFonts w:asciiTheme="minorHAnsi" w:eastAsiaTheme="minorHAnsi" w:hAnsiTheme="minorHAnsi" w:cstheme="minorBidi"/>
          <w:color w:val="595959" w:themeColor="text1" w:themeTint="A6"/>
          <w:sz w:val="22"/>
        </w:rPr>
        <w:id w:val="-2068948249"/>
        <w:docPartObj>
          <w:docPartGallery w:val="Bibliographies"/>
          <w:docPartUnique/>
        </w:docPartObj>
      </w:sdtPr>
      <w:sdtEndPr/>
      <w:sdtContent>
        <w:p w14:paraId="208BD182" w14:textId="4196696D" w:rsidR="00E34570" w:rsidRDefault="00E34570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58095FAE" w14:textId="2A193885" w:rsidR="00E34570" w:rsidRDefault="00E34570" w:rsidP="00E34570">
              <w:pPr>
                <w:tabs>
                  <w:tab w:val="left" w:pos="5670"/>
                </w:tabs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tab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34"/>
                <w:gridCol w:w="8306"/>
              </w:tblGrid>
              <w:tr w:rsidR="00E34570" w14:paraId="2F2F2105" w14:textId="77777777">
                <w:trPr>
                  <w:divId w:val="35828767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40B63E" w14:textId="311A4658" w:rsidR="00E34570" w:rsidRDefault="00E34570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9C3F24" w14:textId="77777777" w:rsidR="00E34570" w:rsidRDefault="00E3457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https://www.cs.fsu.edu/~myers/c++/notes/control1.html, "Control Structures - Intro, Selection," [Online]. Available: https://www.cs.fsu.edu/~myers/c++/notes/control1.html. [Accessed 25 08 2021].</w:t>
                    </w:r>
                  </w:p>
                </w:tc>
              </w:tr>
              <w:tr w:rsidR="00E34570" w14:paraId="65B5BAC1" w14:textId="77777777">
                <w:trPr>
                  <w:divId w:val="35828767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128798" w14:textId="77777777" w:rsidR="00E34570" w:rsidRDefault="00E3457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E8B6B2" w14:textId="77777777" w:rsidR="00E34570" w:rsidRDefault="00E3457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"Python Conditional Statements," [Online]. Available: http://net-informations.com/python/flow/if.htm. [Accessed 25 08 2021].</w:t>
                    </w:r>
                  </w:p>
                </w:tc>
              </w:tr>
            </w:tbl>
            <w:p w14:paraId="07CA7421" w14:textId="77777777" w:rsidR="00E34570" w:rsidRDefault="00E34570">
              <w:pPr>
                <w:divId w:val="358287678"/>
                <w:rPr>
                  <w:rFonts w:eastAsia="Times New Roman"/>
                  <w:noProof/>
                </w:rPr>
              </w:pPr>
            </w:p>
            <w:p w14:paraId="2EF11CD4" w14:textId="2C97409C" w:rsidR="00E34570" w:rsidRDefault="00E3457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10B7B74" w14:textId="77777777" w:rsidR="00E34570" w:rsidRPr="00D15D4C" w:rsidRDefault="00E34570" w:rsidP="00D15D4C"/>
    <w:sectPr w:rsidR="00E34570" w:rsidRPr="00D15D4C">
      <w:footerReference w:type="default" r:id="rId16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DB56D" w14:textId="77777777" w:rsidR="00BD7564" w:rsidRDefault="00BD7564" w:rsidP="00C6554A">
      <w:pPr>
        <w:spacing w:before="0" w:after="0" w:line="240" w:lineRule="auto"/>
      </w:pPr>
      <w:r>
        <w:separator/>
      </w:r>
    </w:p>
  </w:endnote>
  <w:endnote w:type="continuationSeparator" w:id="0">
    <w:p w14:paraId="0499733B" w14:textId="77777777" w:rsidR="00BD7564" w:rsidRDefault="00BD7564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6035F" w14:textId="77777777" w:rsidR="002163EE" w:rsidRDefault="00ED7C44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2B429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92A54" w14:textId="77777777" w:rsidR="00BD7564" w:rsidRDefault="00BD7564" w:rsidP="00C6554A">
      <w:pPr>
        <w:spacing w:before="0" w:after="0" w:line="240" w:lineRule="auto"/>
      </w:pPr>
      <w:r>
        <w:separator/>
      </w:r>
    </w:p>
  </w:footnote>
  <w:footnote w:type="continuationSeparator" w:id="0">
    <w:p w14:paraId="062C2F4A" w14:textId="77777777" w:rsidR="00BD7564" w:rsidRDefault="00BD7564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28D16CA"/>
    <w:multiLevelType w:val="hybridMultilevel"/>
    <w:tmpl w:val="E640E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DC0F52"/>
    <w:multiLevelType w:val="hybridMultilevel"/>
    <w:tmpl w:val="E190EA4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11FF29F6"/>
    <w:multiLevelType w:val="hybridMultilevel"/>
    <w:tmpl w:val="09287E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EEE1E6B"/>
    <w:multiLevelType w:val="hybridMultilevel"/>
    <w:tmpl w:val="47260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8369C5"/>
    <w:multiLevelType w:val="hybridMultilevel"/>
    <w:tmpl w:val="09EAB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5"/>
  </w:num>
  <w:num w:numId="6">
    <w:abstractNumId w:val="10"/>
  </w:num>
  <w:num w:numId="7">
    <w:abstractNumId w:val="13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2"/>
  </w:num>
  <w:num w:numId="18">
    <w:abstractNumId w:val="16"/>
  </w:num>
  <w:num w:numId="19">
    <w:abstractNumId w:val="1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2B1"/>
    <w:rsid w:val="000019E6"/>
    <w:rsid w:val="00032D8E"/>
    <w:rsid w:val="000735DD"/>
    <w:rsid w:val="00152609"/>
    <w:rsid w:val="001C5147"/>
    <w:rsid w:val="001C6453"/>
    <w:rsid w:val="001E59D4"/>
    <w:rsid w:val="002261FE"/>
    <w:rsid w:val="002554CD"/>
    <w:rsid w:val="00293B83"/>
    <w:rsid w:val="002B4294"/>
    <w:rsid w:val="00333D0D"/>
    <w:rsid w:val="00342487"/>
    <w:rsid w:val="0043746A"/>
    <w:rsid w:val="004A62B1"/>
    <w:rsid w:val="004C049F"/>
    <w:rsid w:val="004D5F9D"/>
    <w:rsid w:val="004F6F65"/>
    <w:rsid w:val="005000E2"/>
    <w:rsid w:val="0053051B"/>
    <w:rsid w:val="00693DDE"/>
    <w:rsid w:val="006A3CE7"/>
    <w:rsid w:val="0087146E"/>
    <w:rsid w:val="00AF7279"/>
    <w:rsid w:val="00BD7564"/>
    <w:rsid w:val="00BF4770"/>
    <w:rsid w:val="00C6554A"/>
    <w:rsid w:val="00D15D4C"/>
    <w:rsid w:val="00E34570"/>
    <w:rsid w:val="00E5523D"/>
    <w:rsid w:val="00ED7C44"/>
    <w:rsid w:val="00F918D8"/>
    <w:rsid w:val="00FC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E51753C"/>
  <w15:chartTrackingRefBased/>
  <w15:docId w15:val="{D7DC404F-C162-4372-91A7-5A1CBA275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D0D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ListParagraph">
    <w:name w:val="List Paragraph"/>
    <w:basedOn w:val="Normal"/>
    <w:uiPriority w:val="34"/>
    <w:unhideWhenUsed/>
    <w:qFormat/>
    <w:rsid w:val="004A62B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C6453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E34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0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6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03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6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7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5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36871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9" w:color="04AA6D"/>
            <w:bottom w:val="none" w:sz="0" w:space="0" w:color="auto"/>
            <w:right w:val="none" w:sz="0" w:space="0" w:color="auto"/>
          </w:divBdr>
        </w:div>
      </w:divsChild>
    </w:div>
    <w:div w:id="2089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rogramiz.com/python-programming/strin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rogramiz.com/python-programming/tupl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programiz.com/python-programming/lis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docs.python.org/tut/node7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ielp\AppData\Local\Microsoft\Office\16.0\DTS\en-US%7bDC32CC39-032E-4CF5-881B-BB1628D9BD99%7d\%7b26609A29-52D1-45B0-8EBE-477BDF969BA2%7dtf02835058_win32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htt21</b:Tag>
    <b:SourceType>InternetSite</b:SourceType>
    <b:Guid>{9CA84F26-5CB6-4E1F-AC61-32A6EC8AC466}</b:Guid>
    <b:Author>
      <b:Author>
        <b:NameList>
          <b:Person>
            <b:Last>https://www.cs.fsu.edu/~myers/c++/notes/control1.html</b:Last>
          </b:Person>
        </b:NameList>
      </b:Author>
    </b:Author>
    <b:Title>Control Structures - Intro, Selection</b:Title>
    <b:YearAccessed>2021</b:YearAccessed>
    <b:MonthAccessed>08</b:MonthAccessed>
    <b:DayAccessed>25</b:DayAccessed>
    <b:URL>https://www.cs.fsu.edu/~myers/c++/notes/control1.html</b:URL>
    <b:RefOrder>1</b:RefOrder>
  </b:Source>
  <b:Source>
    <b:Tag>Pyt21</b:Tag>
    <b:SourceType>InternetSite</b:SourceType>
    <b:Guid>{CB03FF7E-BFB2-43E8-808F-F81879BECC45}</b:Guid>
    <b:Title>Python Conditional Statements</b:Title>
    <b:YearAccessed>2021</b:YearAccessed>
    <b:MonthAccessed>08</b:MonthAccessed>
    <b:DayAccessed>25</b:DayAccessed>
    <b:URL>http://net-informations.com/python/flow/if.htm</b:URL>
    <b:RefOrder>2</b:RefOrder>
  </b:Source>
</b:Sources>
</file>

<file path=customXml/itemProps1.xml><?xml version="1.0" encoding="utf-8"?>
<ds:datastoreItem xmlns:ds="http://schemas.openxmlformats.org/officeDocument/2006/customXml" ds:itemID="{0BA1AB84-E16C-4D56-B50D-D5971B1A9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{26609A29-52D1-45B0-8EBE-477BDF969BA2}tf02835058_win32</Template>
  <TotalTime>233</TotalTime>
  <Pages>10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Popescu</dc:creator>
  <cp:keywords/>
  <dc:description/>
  <cp:lastModifiedBy>Daniel Popescu</cp:lastModifiedBy>
  <cp:revision>5</cp:revision>
  <dcterms:created xsi:type="dcterms:W3CDTF">2021-08-25T13:27:00Z</dcterms:created>
  <dcterms:modified xsi:type="dcterms:W3CDTF">2021-08-25T21:32:00Z</dcterms:modified>
</cp:coreProperties>
</file>