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BD38D" w14:textId="77777777"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11E8EC76" wp14:editId="2FC41C52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29EFCCEC" w14:textId="77777777"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117F4B23" wp14:editId="5B722CEB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6F8425" w14:textId="77777777" w:rsidR="004C2AAF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14:paraId="712D3610" w14:textId="77777777" w:rsidR="00912101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 w:rsidR="004C2AAF">
                                  <w:rPr>
                                    <w:sz w:val="28"/>
                                  </w:rPr>
                                  <w:t xml:space="preserve"> Proposal </w:t>
                                </w:r>
                                <w:r>
                                  <w:rPr>
                                    <w:sz w:val="28"/>
                                  </w:rPr>
                                  <w:t>M6X02100</w:t>
                                </w:r>
                              </w:p>
                              <w:p w14:paraId="6E7FED9C" w14:textId="77777777"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17F4B2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14:paraId="206F8425" w14:textId="77777777" w:rsidR="004C2AAF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14:paraId="712D3610" w14:textId="77777777" w:rsidR="00912101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 w:rsidR="004C2AAF">
                            <w:rPr>
                              <w:sz w:val="28"/>
                            </w:rPr>
                            <w:t xml:space="preserve"> Proposal </w:t>
                          </w:r>
                          <w:r>
                            <w:rPr>
                              <w:sz w:val="28"/>
                            </w:rPr>
                            <w:t>M6X02100</w:t>
                          </w:r>
                        </w:p>
                        <w:p w14:paraId="6E7FED9C" w14:textId="77777777"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14:paraId="6F954795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4CE814C4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7E7183EF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63DF54C5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09C3E79B" w14:textId="77777777" w:rsidR="00AB6B41" w:rsidRPr="00AB6B41" w:rsidRDefault="00AB4877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 xml:space="preserve">Christopher </w:t>
          </w:r>
          <w:proofErr w:type="spellStart"/>
          <w:r>
            <w:rPr>
              <w:rFonts w:ascii="Arial" w:hAnsi="Arial" w:cs="Arial"/>
              <w:sz w:val="72"/>
              <w:szCs w:val="22"/>
            </w:rPr>
            <w:t>Gray</w:t>
          </w:r>
          <w:proofErr w:type="spellEnd"/>
        </w:p>
        <w:p w14:paraId="3B98D736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71850B68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181377FD" w14:textId="77777777"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14:paraId="11C47F0D" w14:textId="15BD5DAF" w:rsidR="00AB6B41" w:rsidRDefault="0096774A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 xml:space="preserve">Is it </w:t>
          </w:r>
          <w:proofErr w:type="gramStart"/>
          <w:r>
            <w:rPr>
              <w:rFonts w:ascii="Arial" w:hAnsi="Arial" w:cs="Arial"/>
              <w:sz w:val="72"/>
              <w:szCs w:val="22"/>
            </w:rPr>
            <w:t>really worth it</w:t>
          </w:r>
          <w:proofErr w:type="gramEnd"/>
          <w:r>
            <w:rPr>
              <w:rFonts w:ascii="Arial" w:hAnsi="Arial" w:cs="Arial"/>
              <w:sz w:val="72"/>
              <w:szCs w:val="22"/>
            </w:rPr>
            <w:t>? A Parents’ Perspective on the Benefits of Football excellence</w:t>
          </w:r>
        </w:p>
        <w:p w14:paraId="3A4AC60D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14:paraId="619CC0A1" w14:textId="77777777"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14:paraId="5596CD82" w14:textId="77777777" w:rsidR="00290BD5" w:rsidRPr="00290BD5" w:rsidRDefault="00DB3292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14:paraId="1556D915" w14:textId="77777777"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14:paraId="3FD2C0D6" w14:textId="780A3A00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AB197BE" w14:textId="77777777" w:rsidTr="0023752D">
        <w:trPr>
          <w:trHeight w:val="11309"/>
        </w:trPr>
        <w:tc>
          <w:tcPr>
            <w:tcW w:w="9511" w:type="dxa"/>
          </w:tcPr>
          <w:p w14:paraId="133CB327" w14:textId="4BFCA90B" w:rsidR="0023752D" w:rsidRDefault="003D40BA" w:rsidP="008205B3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3088" behindDoc="0" locked="0" layoutInCell="1" allowOverlap="1" wp14:anchorId="36EDF53F" wp14:editId="5EFFBE86">
                  <wp:simplePos x="0" y="0"/>
                  <wp:positionH relativeFrom="column">
                    <wp:posOffset>-48606</wp:posOffset>
                  </wp:positionH>
                  <wp:positionV relativeFrom="paragraph">
                    <wp:posOffset>43534</wp:posOffset>
                  </wp:positionV>
                  <wp:extent cx="5995636" cy="7153154"/>
                  <wp:effectExtent l="0" t="0" r="5715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24" t="21597" r="8507" b="9377"/>
                          <a:stretch/>
                        </pic:blipFill>
                        <pic:spPr bwMode="auto">
                          <a:xfrm>
                            <a:off x="0" y="0"/>
                            <a:ext cx="6014985" cy="7176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A170CD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153A1FD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07A4E9D" w14:textId="685256A4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F269F7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7C1A965" w14:textId="2597AE64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14:paraId="6B8C74DC" w14:textId="63D209FE" w:rsidR="0023752D" w:rsidRDefault="007E3B4F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2064" behindDoc="1" locked="0" layoutInCell="1" allowOverlap="1" wp14:anchorId="62BA5B48" wp14:editId="33FC9025">
            <wp:simplePos x="0" y="0"/>
            <wp:positionH relativeFrom="margin">
              <wp:align>left</wp:align>
            </wp:positionH>
            <wp:positionV relativeFrom="paragraph">
              <wp:posOffset>326390</wp:posOffset>
            </wp:positionV>
            <wp:extent cx="6018530" cy="3854369"/>
            <wp:effectExtent l="0" t="0" r="127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13" t="21666" r="9705" b="8665"/>
                    <a:stretch/>
                  </pic:blipFill>
                  <pic:spPr bwMode="auto">
                    <a:xfrm>
                      <a:off x="0" y="0"/>
                      <a:ext cx="6018530" cy="3854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7A7D4071" w14:textId="77777777" w:rsidTr="007B7E76">
        <w:trPr>
          <w:trHeight w:val="11309"/>
        </w:trPr>
        <w:tc>
          <w:tcPr>
            <w:tcW w:w="9511" w:type="dxa"/>
          </w:tcPr>
          <w:p w14:paraId="066C0EB7" w14:textId="0BD636AF" w:rsidR="0023752D" w:rsidRDefault="005F0284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0" locked="0" layoutInCell="1" allowOverlap="1" wp14:anchorId="781A8CE8" wp14:editId="0BBFBE7F">
                  <wp:simplePos x="0" y="0"/>
                  <wp:positionH relativeFrom="column">
                    <wp:posOffset>-106479</wp:posOffset>
                  </wp:positionH>
                  <wp:positionV relativeFrom="paragraph">
                    <wp:posOffset>3897903</wp:posOffset>
                  </wp:positionV>
                  <wp:extent cx="6064443" cy="3321934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26" t="22271" r="8922" b="9489"/>
                          <a:stretch/>
                        </pic:blipFill>
                        <pic:spPr bwMode="auto">
                          <a:xfrm>
                            <a:off x="0" y="0"/>
                            <a:ext cx="6095732" cy="3339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21E3792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C46B41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F774D8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EE58A29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6F20C21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14:paraId="7EC82188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527497A9" w14:textId="77777777" w:rsidTr="007B7E76">
        <w:trPr>
          <w:trHeight w:val="11309"/>
        </w:trPr>
        <w:tc>
          <w:tcPr>
            <w:tcW w:w="9511" w:type="dxa"/>
          </w:tcPr>
          <w:p w14:paraId="5EBB4C8D" w14:textId="71A3A84A" w:rsidR="0023752D" w:rsidRDefault="00707C00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136" behindDoc="0" locked="0" layoutInCell="1" allowOverlap="1" wp14:anchorId="2E7C095B" wp14:editId="0FBD5A9C">
                  <wp:simplePos x="0" y="0"/>
                  <wp:positionH relativeFrom="column">
                    <wp:posOffset>-60180</wp:posOffset>
                  </wp:positionH>
                  <wp:positionV relativeFrom="paragraph">
                    <wp:posOffset>-1375</wp:posOffset>
                  </wp:positionV>
                  <wp:extent cx="6004928" cy="5011837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35" t="22270" r="9325" b="9466"/>
                          <a:stretch/>
                        </pic:blipFill>
                        <pic:spPr bwMode="auto">
                          <a:xfrm>
                            <a:off x="0" y="0"/>
                            <a:ext cx="6057224" cy="5055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DEB117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E094790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650B3088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7951CDB6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14:paraId="524DA611" w14:textId="1C60CB36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08A1A8D9" w14:textId="77777777" w:rsidTr="007B7E76">
        <w:trPr>
          <w:trHeight w:val="11309"/>
        </w:trPr>
        <w:tc>
          <w:tcPr>
            <w:tcW w:w="9511" w:type="dxa"/>
          </w:tcPr>
          <w:p w14:paraId="58A8C6E2" w14:textId="77777777" w:rsidR="0023752D" w:rsidRDefault="006C5FA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6160" behindDoc="0" locked="0" layoutInCell="1" allowOverlap="1" wp14:anchorId="246EC556" wp14:editId="3E5944BA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-36172</wp:posOffset>
                  </wp:positionV>
                  <wp:extent cx="6041390" cy="4004841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75" t="20837" r="9213" b="9099"/>
                          <a:stretch/>
                        </pic:blipFill>
                        <pic:spPr bwMode="auto">
                          <a:xfrm>
                            <a:off x="0" y="0"/>
                            <a:ext cx="6074635" cy="4026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275EAB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7583BD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A5B413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3FAE26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59E06E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AAAA70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1B1F9C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3EFA52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A7BA33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BC5483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A8503F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C151B5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114EE4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B9A483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2E8E26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7B7E1A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2D2E17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9FB3ED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9402F1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B5FAC2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3A9AB3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9AA7F7" w14:textId="77777777" w:rsidR="003E4443" w:rsidRP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28AFDD" w14:textId="77777777" w:rsidR="003E4443" w:rsidRDefault="003E4443" w:rsidP="003E444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885331D" w14:textId="5727A75A" w:rsidR="003E4443" w:rsidRDefault="00ED27D5" w:rsidP="003E444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184" behindDoc="0" locked="0" layoutInCell="1" allowOverlap="1" wp14:anchorId="0FCB5AE1" wp14:editId="5E202A85">
                  <wp:simplePos x="0" y="0"/>
                  <wp:positionH relativeFrom="column">
                    <wp:posOffset>-83330</wp:posOffset>
                  </wp:positionH>
                  <wp:positionV relativeFrom="paragraph">
                    <wp:posOffset>159224</wp:posOffset>
                  </wp:positionV>
                  <wp:extent cx="6065134" cy="385381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22" t="22632" r="8922" b="9101"/>
                          <a:stretch/>
                        </pic:blipFill>
                        <pic:spPr bwMode="auto">
                          <a:xfrm>
                            <a:off x="0" y="0"/>
                            <a:ext cx="6077727" cy="38618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19117E" w14:textId="1500B4E0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B42030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44AF7B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15A5FB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5028B7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F3F3B7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C97E03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EAF3B7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03BD2F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BA72B3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4E0D14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C1A94A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21D9AE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38D9D2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3C90EC4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815611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9DB89B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F3B79B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5C9057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EC0ECB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FB1DE6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924CA4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60AB8F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6EF433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B55187" w14:textId="0F07E9E4" w:rsidR="003E4443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8208" behindDoc="0" locked="0" layoutInCell="1" allowOverlap="1" wp14:anchorId="3E5DB0C8" wp14:editId="5B5A1B49">
                  <wp:simplePos x="0" y="0"/>
                  <wp:positionH relativeFrom="column">
                    <wp:posOffset>-60180</wp:posOffset>
                  </wp:positionH>
                  <wp:positionV relativeFrom="paragraph">
                    <wp:posOffset>28374</wp:posOffset>
                  </wp:positionV>
                  <wp:extent cx="6043930" cy="4467828"/>
                  <wp:effectExtent l="0" t="0" r="0" b="952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27" t="22632" r="8923" b="8023"/>
                          <a:stretch/>
                        </pic:blipFill>
                        <pic:spPr bwMode="auto">
                          <a:xfrm>
                            <a:off x="0" y="0"/>
                            <a:ext cx="6073478" cy="44896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4BED29" w14:textId="53FC3EF4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22648E" w14:textId="68096DBF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CD364A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8B3AEA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B90AE8" w14:textId="7496B493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1156A9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6F68FB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5BFA34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64979A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3D544C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53D66D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F455E8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3CE077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692B0D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3B0A16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561BC4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264E06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B4354F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D27893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A440D9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F82146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EC1BE0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105994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A66129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8BE43C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45F625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AFA595" w14:textId="0538C684" w:rsidR="003E4443" w:rsidRDefault="00E62665" w:rsidP="003E44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232" behindDoc="0" locked="0" layoutInCell="1" allowOverlap="1" wp14:anchorId="0CBFDA19" wp14:editId="752E3AAB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124428</wp:posOffset>
                  </wp:positionV>
                  <wp:extent cx="6026482" cy="4362546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20" t="21554" r="8514" b="9466"/>
                          <a:stretch/>
                        </pic:blipFill>
                        <pic:spPr bwMode="auto">
                          <a:xfrm>
                            <a:off x="0" y="0"/>
                            <a:ext cx="6027183" cy="4363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DFDE9A" w14:textId="3256859E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7DB93A" w14:textId="6BCF27DA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627877" w14:textId="0A361B75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099DE7" w14:textId="4CD817E5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7195C2" w14:textId="419DC2E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ED17BE" w14:textId="6ABBBB2F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11E4E4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525CDD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B22F6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14E25E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48CA8E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2FE1A3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F2EBA3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DAC5AA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B4D47E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98B67B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FDC7B1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728BB8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DF6513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1650E2" w14:textId="77777777" w:rsidR="003E4443" w:rsidRDefault="003E4443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077DB5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35EB72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8F7669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1A9230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18316C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F555E4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40FD3C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660102" w14:textId="2D3D37A0" w:rsidR="003E5989" w:rsidRDefault="003D52B7" w:rsidP="003E44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0256" behindDoc="0" locked="0" layoutInCell="1" allowOverlap="1" wp14:anchorId="342E6F6B" wp14:editId="3866E814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-6350</wp:posOffset>
                  </wp:positionV>
                  <wp:extent cx="6040861" cy="3889094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7" t="21915" r="8719" b="9803"/>
                          <a:stretch/>
                        </pic:blipFill>
                        <pic:spPr bwMode="auto">
                          <a:xfrm>
                            <a:off x="0" y="0"/>
                            <a:ext cx="6082013" cy="39155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20B59F" w14:textId="6AC546E2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E95F4C" w14:textId="3EE9D742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425103" w14:textId="67D2868D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36AE15" w14:textId="0A518443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37B432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79B1FD" w14:textId="266F9933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69EE17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C7E2B9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DE51BB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13D526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96B047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8CC53C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76B306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27200B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4B0F7B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1B0837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3DEC23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230230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62362C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D8078A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D4A9F2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FB618B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5D33FD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3E51FE" w14:textId="61F6B243" w:rsidR="003E5989" w:rsidRDefault="007232A2" w:rsidP="003E44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280" behindDoc="0" locked="0" layoutInCell="1" allowOverlap="1" wp14:anchorId="1C0333DC" wp14:editId="08526FD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73957</wp:posOffset>
                  </wp:positionV>
                  <wp:extent cx="6038125" cy="4872243"/>
                  <wp:effectExtent l="0" t="0" r="1270" b="508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22" t="21195" r="8517" b="17748"/>
                          <a:stretch/>
                        </pic:blipFill>
                        <pic:spPr bwMode="auto">
                          <a:xfrm>
                            <a:off x="0" y="0"/>
                            <a:ext cx="6076106" cy="4902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512AD4" w14:textId="5393A390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408089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8537C4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9C4E5B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3FBCC7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57CF68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53BD83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DF3F61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BFD31C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A5665D" w14:textId="77777777" w:rsidR="003E5989" w:rsidRDefault="003E5989" w:rsidP="003E444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59F826" w14:textId="77777777" w:rsidR="007232A2" w:rsidRPr="007232A2" w:rsidRDefault="007232A2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C9E7EB" w14:textId="77777777" w:rsidR="007232A2" w:rsidRPr="007232A2" w:rsidRDefault="007232A2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A75D61" w14:textId="77777777" w:rsidR="007232A2" w:rsidRPr="007232A2" w:rsidRDefault="007232A2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6F39CD" w14:textId="77777777" w:rsidR="007232A2" w:rsidRPr="007232A2" w:rsidRDefault="007232A2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9C61601" w14:textId="77777777" w:rsidR="007232A2" w:rsidRDefault="007232A2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1821AD" w14:textId="77777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448BEFAA" w14:textId="77777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1D2BF0CE" w14:textId="77777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5B537132" w14:textId="77777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16F58C12" w14:textId="77777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7B832A09" w14:textId="77777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6F0BE0D" w14:textId="77777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F165E06" w14:textId="77777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8D5503B" w14:textId="45E0E1EC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5F47F94B" w14:textId="673394ED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40E52A67" w14:textId="3298973F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2EF1FF5" w14:textId="4AA9CC33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6F0BA454" w14:textId="2CAC289F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639F2A36" w14:textId="6C233A46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1E7F7569" w14:textId="1AC7F8DD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04A30736" w14:textId="51B0807C" w:rsidR="007232A2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2304" behindDoc="0" locked="0" layoutInCell="1" allowOverlap="1" wp14:anchorId="632558DA" wp14:editId="010599D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-17926</wp:posOffset>
                  </wp:positionV>
                  <wp:extent cx="6029301" cy="4109013"/>
                  <wp:effectExtent l="0" t="0" r="0" b="635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29" t="22273" r="8719" b="11234"/>
                          <a:stretch/>
                        </pic:blipFill>
                        <pic:spPr bwMode="auto">
                          <a:xfrm>
                            <a:off x="0" y="0"/>
                            <a:ext cx="6044034" cy="4119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E89D03" w14:textId="16DA9F4E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0432FBA8" w14:textId="1FD9BD4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4D6CE965" w14:textId="19B1B64B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6F09C6C" w14:textId="67AF4E9F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5C144213" w14:textId="01B947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46D319B1" w14:textId="5F7F5D8C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6A8F11DF" w14:textId="05F63734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55E95C58" w14:textId="74887C8C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31F0C3C" w14:textId="49251990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F5272E5" w14:textId="090E7CE8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0BDA8F39" w14:textId="5AB5475C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777F8376" w14:textId="71E34D69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81DA59D" w14:textId="6467443C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68B1A795" w14:textId="0276EDA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787D013" w14:textId="2046296C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EAFC769" w14:textId="7881E34E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9FA1136" w14:textId="7973116A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4E7016AE" w14:textId="3D22DEC3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7DC8B89A" w14:textId="185EDD04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0A5199AE" w14:textId="778156AA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7E6A946" w14:textId="26F8C37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06F6853" w14:textId="3D02058E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119BE46B" w14:textId="24968975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E2403E7" w14:textId="06B689D1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3D1C2B0" w14:textId="2B3A21ED" w:rsidR="007232A2" w:rsidRDefault="00566A86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328" behindDoc="0" locked="0" layoutInCell="1" allowOverlap="1" wp14:anchorId="39B61CC1" wp14:editId="56AEE3C1">
                  <wp:simplePos x="0" y="0"/>
                  <wp:positionH relativeFrom="column">
                    <wp:posOffset>-83330</wp:posOffset>
                  </wp:positionH>
                  <wp:positionV relativeFrom="paragraph">
                    <wp:posOffset>74785</wp:posOffset>
                  </wp:positionV>
                  <wp:extent cx="6062828" cy="3738559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21" t="21554" r="8517" b="9466"/>
                          <a:stretch/>
                        </pic:blipFill>
                        <pic:spPr bwMode="auto">
                          <a:xfrm>
                            <a:off x="0" y="0"/>
                            <a:ext cx="6066482" cy="3740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7EE801" w14:textId="66DEAEFA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44B356DB" w14:textId="07679134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44339649" w14:textId="5CB67547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07D15966" w14:textId="67BDD02A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463049B" w14:textId="1CA30769" w:rsidR="007232A2" w:rsidRDefault="007232A2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60E6BC16" w14:textId="4BCCE52E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08669F94" w14:textId="6404AF41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2C43D30" w14:textId="5D6C157B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1680EE9F" w14:textId="6B4F028E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5121F5A6" w14:textId="1ED9C915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2403F410" w14:textId="46B6BD96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6B941109" w14:textId="2A5E758A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04CFFEEF" w14:textId="3A73DB76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09B70008" w14:textId="4C88F54B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3D37158A" w14:textId="05421A11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53EEA3DD" w14:textId="77777777" w:rsidR="009F4060" w:rsidRDefault="009F4060" w:rsidP="007232A2">
            <w:pPr>
              <w:ind w:firstLine="720"/>
              <w:rPr>
                <w:rFonts w:ascii="Arial" w:hAnsi="Arial" w:cs="Arial"/>
                <w:sz w:val="22"/>
                <w:szCs w:val="22"/>
              </w:rPr>
            </w:pPr>
          </w:p>
          <w:p w14:paraId="61AFF029" w14:textId="77777777" w:rsidR="007232A2" w:rsidRDefault="007232A2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2168F0" w14:textId="77777777" w:rsidR="009F4060" w:rsidRDefault="009F4060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D5D59E" w14:textId="77777777" w:rsidR="009F4060" w:rsidRDefault="009F4060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065ACD" w14:textId="77777777" w:rsidR="009F4060" w:rsidRDefault="009F4060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523F60" w14:textId="77777777" w:rsidR="009F4060" w:rsidRDefault="009F4060" w:rsidP="007232A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E8CA33" w14:textId="6ED64642" w:rsidR="009F4060" w:rsidRPr="007232A2" w:rsidRDefault="009F4060" w:rsidP="007232A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D747A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9E49BB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235E73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8F2E904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09E20A5C" w14:textId="77777777"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14:paraId="3FB41EF9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Access to Resources and Methodology into the table below (Screenshot from PowerPoint)</w:t>
      </w:r>
    </w:p>
    <w:p w14:paraId="7C150F18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0FB3D673" w14:textId="77777777" w:rsidTr="007B7E76">
        <w:trPr>
          <w:trHeight w:val="11309"/>
        </w:trPr>
        <w:tc>
          <w:tcPr>
            <w:tcW w:w="9511" w:type="dxa"/>
          </w:tcPr>
          <w:p w14:paraId="2CE2E609" w14:textId="77777777" w:rsidR="0023752D" w:rsidRDefault="00E76FE2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352" behindDoc="0" locked="0" layoutInCell="1" allowOverlap="1" wp14:anchorId="7D6AD71A" wp14:editId="1A239D3C">
                  <wp:simplePos x="0" y="0"/>
                  <wp:positionH relativeFrom="column">
                    <wp:posOffset>-60180</wp:posOffset>
                  </wp:positionH>
                  <wp:positionV relativeFrom="paragraph">
                    <wp:posOffset>21703</wp:posOffset>
                  </wp:positionV>
                  <wp:extent cx="6006381" cy="4120587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7" t="22630" r="8922" b="10191"/>
                          <a:stretch/>
                        </pic:blipFill>
                        <pic:spPr bwMode="auto">
                          <a:xfrm>
                            <a:off x="0" y="0"/>
                            <a:ext cx="6053138" cy="41526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CD1A395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E56ECE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5EC3C8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49D50E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AFE035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E42FAD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81170D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011DEC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D2ECE0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1AD313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8BD5CD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4F0A2F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7BC7A1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B09C5D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BCFF17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A4BD38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510E36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8AD8D8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689757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CEE6C5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864964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956C45" w14:textId="77777777" w:rsidR="002E7E53" w:rsidRP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1FB70D" w14:textId="77777777" w:rsidR="002E7E53" w:rsidRDefault="002E7E53" w:rsidP="002E7E5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80C661" w14:textId="7B69F1E5" w:rsidR="002E7E53" w:rsidRDefault="00A50461" w:rsidP="002E7E5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376" behindDoc="0" locked="0" layoutInCell="1" allowOverlap="1" wp14:anchorId="31448B88" wp14:editId="5E0EF8A6">
                  <wp:simplePos x="0" y="0"/>
                  <wp:positionH relativeFrom="column">
                    <wp:posOffset>-60180</wp:posOffset>
                  </wp:positionH>
                  <wp:positionV relativeFrom="paragraph">
                    <wp:posOffset>136075</wp:posOffset>
                  </wp:positionV>
                  <wp:extent cx="6003925" cy="3889094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21" t="21909" r="9527" b="10563"/>
                          <a:stretch/>
                        </pic:blipFill>
                        <pic:spPr bwMode="auto">
                          <a:xfrm>
                            <a:off x="0" y="0"/>
                            <a:ext cx="6042721" cy="39142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25CE16" w14:textId="39FA637A" w:rsidR="002E7E53" w:rsidRDefault="002E7E53" w:rsidP="002E7E5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1B15C05" w14:textId="33CDDB7C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5167E8" w14:textId="01FFCAA9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E909E0" w14:textId="5AAEEFB9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5E8FDC" w14:textId="105F2A66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F9F1C8" w14:textId="1A36FDE8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FCBD32" w14:textId="15923CFB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43609F" w14:textId="0B8D280F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7AACA5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83DBCB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947893" w14:textId="5857977A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967355A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C56740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342DF6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14309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C56936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02A8E1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0E955C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EB95B3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34A00F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A3C50A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D412A7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E88CA0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D5E605" w14:textId="77777777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661D57" w14:textId="4DE1139B" w:rsidR="002E7E53" w:rsidRDefault="0003116C" w:rsidP="002E7E5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6400" behindDoc="0" locked="0" layoutInCell="1" allowOverlap="1" wp14:anchorId="0749268B" wp14:editId="62251DF7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28374</wp:posOffset>
                  </wp:positionV>
                  <wp:extent cx="6029960" cy="4213185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22" t="22278" r="9930" b="8753"/>
                          <a:stretch/>
                        </pic:blipFill>
                        <pic:spPr bwMode="auto">
                          <a:xfrm>
                            <a:off x="0" y="0"/>
                            <a:ext cx="6054291" cy="4230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4C7ADB" w14:textId="2C31BA9F" w:rsidR="002E7E53" w:rsidRDefault="002E7E53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19044F" w14:textId="5395C019" w:rsidR="00557156" w:rsidRDefault="00557156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A05EFC" w14:textId="34F0935D" w:rsidR="00557156" w:rsidRDefault="00557156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5932F0" w14:textId="3DB95A5C" w:rsidR="00557156" w:rsidRDefault="00557156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5AA34B3" w14:textId="25B9BD18" w:rsidR="00557156" w:rsidRDefault="00557156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E9C39B" w14:textId="77777777" w:rsidR="00557156" w:rsidRDefault="00557156" w:rsidP="002E7E5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E9BE26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6E5367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1685C7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86ACB0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06F713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846419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56CB69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5053842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9A93DC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CAF8C1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BCCC88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2FC1B3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ED1D63" w14:textId="77777777" w:rsidR="00AD0A78" w:rsidRP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DF596E" w14:textId="4CD9F29E" w:rsid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9C516E" w14:textId="5F72E721" w:rsid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BEA94E" w14:textId="231E0D1E" w:rsidR="00AD0A78" w:rsidRDefault="00AD0A78" w:rsidP="00AD0A78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B47A4F" w14:textId="3EE7C5D6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2DE5C6" w14:textId="6AD0ADB3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65936F" w14:textId="33BD20DE" w:rsidR="009E41CC" w:rsidRPr="009E41CC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424" behindDoc="0" locked="0" layoutInCell="1" allowOverlap="1" wp14:anchorId="3288B1B0" wp14:editId="22487880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179519</wp:posOffset>
                  </wp:positionV>
                  <wp:extent cx="6028618" cy="4653023"/>
                  <wp:effectExtent l="0" t="0" r="0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26" t="21211" r="9289" b="9436"/>
                          <a:stretch/>
                        </pic:blipFill>
                        <pic:spPr bwMode="auto">
                          <a:xfrm>
                            <a:off x="0" y="0"/>
                            <a:ext cx="6031461" cy="46552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E11456" w14:textId="53C1FF0B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FD7672" w14:textId="77FE66F7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CFF37B" w14:textId="0A09187D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176225" w14:textId="6454093F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296B6D" w14:textId="25B4CD66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3D7680" w14:textId="5C8CCEDC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CEC885" w14:textId="4E330265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EB6005" w14:textId="3A06D8EF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1C9A80" w14:textId="77777777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4FDF0D" w14:textId="77777777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208D9B" w14:textId="77777777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215B42" w14:textId="77777777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4CF416" w14:textId="77777777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7F11E2" w14:textId="77777777" w:rsidR="009E41CC" w:rsidRP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DDBE42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1CBA49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9E9501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BE7DA1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412D69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B85604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0543F4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61C920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D5AF8D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F29BE6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C739AB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246D42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D9C74A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DB88EF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1CD8BA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E7121D" w14:textId="3111EFAE" w:rsidR="009E41CC" w:rsidRDefault="00667083" w:rsidP="009E41C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8448" behindDoc="0" locked="0" layoutInCell="1" allowOverlap="1" wp14:anchorId="245C785C" wp14:editId="1B5431B2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5225</wp:posOffset>
                  </wp:positionV>
                  <wp:extent cx="6052522" cy="3831220"/>
                  <wp:effectExtent l="0" t="0" r="571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31" t="22268" r="10335" b="8385"/>
                          <a:stretch/>
                        </pic:blipFill>
                        <pic:spPr bwMode="auto">
                          <a:xfrm>
                            <a:off x="0" y="0"/>
                            <a:ext cx="6080450" cy="38488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9AC1C8" w14:textId="68139B20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45655D" w14:textId="065CCC30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70DAF14" w14:textId="208BB362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377BD2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02B81B" w14:textId="3420039F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6BCB26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22AEDA" w14:textId="2B0FB0A8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B314B5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0810F4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F0727C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6E27CD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4B29F8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DF2172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F06E76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9C69B7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E752A2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3DE2A8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A40719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C91544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7B5584F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28F0C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15CAF0" w14:textId="69A1BEC4" w:rsidR="009E41CC" w:rsidRDefault="00D84185" w:rsidP="009E41C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472" behindDoc="0" locked="0" layoutInCell="1" allowOverlap="1" wp14:anchorId="1DA429FB" wp14:editId="70B5196B">
                  <wp:simplePos x="0" y="0"/>
                  <wp:positionH relativeFrom="column">
                    <wp:posOffset>-60180</wp:posOffset>
                  </wp:positionH>
                  <wp:positionV relativeFrom="paragraph">
                    <wp:posOffset>197863</wp:posOffset>
                  </wp:positionV>
                  <wp:extent cx="5924104" cy="4143736"/>
                  <wp:effectExtent l="0" t="0" r="635" b="952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9" t="22270" r="8517" b="8753"/>
                          <a:stretch/>
                        </pic:blipFill>
                        <pic:spPr bwMode="auto">
                          <a:xfrm>
                            <a:off x="0" y="0"/>
                            <a:ext cx="5937349" cy="4153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7FB200" w14:textId="73AF3B3A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4FC308" w14:textId="62C65212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40D570" w14:textId="7DE24DFE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560388" w14:textId="170D609F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4BB35B" w14:textId="5724F900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091201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73F566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B3B8A5" w14:textId="1B3BAD94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D0746D1" w14:textId="6C67EAA5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FF2846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96067F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F0BA58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6A98F0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352EC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F15A49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FB2FCB" w14:textId="77777777" w:rsidR="009E41CC" w:rsidRDefault="009E41CC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74339C" w14:textId="77777777" w:rsidR="003C3A97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27407D" w14:textId="77777777" w:rsidR="003C3A97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5293E6" w14:textId="77777777" w:rsidR="003C3A97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DFAA2B" w14:textId="77777777" w:rsidR="003C3A97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901104" w14:textId="77777777" w:rsidR="003C3A97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E427DE" w14:textId="77777777" w:rsidR="003C3A97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A03AE7B" w14:textId="77777777" w:rsidR="003C3A97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ADE439" w14:textId="77777777" w:rsidR="003C3A97" w:rsidRDefault="003C3A97" w:rsidP="009E41C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68102A" w14:textId="77777777" w:rsidR="003C3A97" w:rsidRDefault="00D84185" w:rsidP="00D84185">
            <w:pPr>
              <w:tabs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14:paraId="4EF1075A" w14:textId="43FC76D8" w:rsidR="00D84185" w:rsidRPr="009E41CC" w:rsidRDefault="00D84185" w:rsidP="00D84185">
            <w:pPr>
              <w:tabs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136A99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9148EA0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4B04D45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A91176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B3CEAD5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Timeline into the table below (Screenshot from PowerPoint)</w:t>
      </w:r>
    </w:p>
    <w:p w14:paraId="2B09C5F2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40B147B4" w14:textId="77777777" w:rsidTr="007B7E76">
        <w:trPr>
          <w:trHeight w:val="11309"/>
        </w:trPr>
        <w:tc>
          <w:tcPr>
            <w:tcW w:w="9511" w:type="dxa"/>
          </w:tcPr>
          <w:p w14:paraId="2C287895" w14:textId="77777777" w:rsidR="0023752D" w:rsidRDefault="00F14FAA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0496" behindDoc="0" locked="0" layoutInCell="1" allowOverlap="1" wp14:anchorId="137E9F9C" wp14:editId="418F55A5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8079</wp:posOffset>
                  </wp:positionV>
                  <wp:extent cx="6052820" cy="3750198"/>
                  <wp:effectExtent l="0" t="0" r="5080" b="3175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26" t="22271" r="8922" b="8753"/>
                          <a:stretch/>
                        </pic:blipFill>
                        <pic:spPr bwMode="auto">
                          <a:xfrm>
                            <a:off x="0" y="0"/>
                            <a:ext cx="6087778" cy="3771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B538F8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AC3F5A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3D2535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B83F97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4A1CD54E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024A2D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5530FA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674134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B6589D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9FC5D6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5B593A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3F9909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C95F2C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27B805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BD63C2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F76E2B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0EF0F1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4FB47E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2F3F6E" w14:textId="77777777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4C4AD0" w14:textId="65301FDA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1520" behindDoc="0" locked="0" layoutInCell="1" allowOverlap="1" wp14:anchorId="3EB91779" wp14:editId="0619EC83">
                  <wp:simplePos x="0" y="0"/>
                  <wp:positionH relativeFrom="column">
                    <wp:posOffset>-60180</wp:posOffset>
                  </wp:positionH>
                  <wp:positionV relativeFrom="paragraph">
                    <wp:posOffset>174127</wp:posOffset>
                  </wp:positionV>
                  <wp:extent cx="6017466" cy="3634450"/>
                  <wp:effectExtent l="0" t="0" r="2540" b="4445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27" t="21909" r="9525" b="9830"/>
                          <a:stretch/>
                        </pic:blipFill>
                        <pic:spPr bwMode="auto">
                          <a:xfrm>
                            <a:off x="0" y="0"/>
                            <a:ext cx="6065018" cy="36631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B18204" w14:textId="3DEAAD0C" w:rsidR="00AD46F3" w:rsidRDefault="00AD46F3" w:rsidP="00AD46F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E6940F" w14:textId="50E1D00A" w:rsidR="00AD46F3" w:rsidRDefault="00AD46F3" w:rsidP="00AD46F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0FBA337" w14:textId="07A878D4" w:rsidR="00AD46F3" w:rsidRPr="00AD46F3" w:rsidRDefault="00AD46F3" w:rsidP="00AD46F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188C3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4C92E26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4FC1297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4561F9D4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ABA2516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14:paraId="322DAC7D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1363C584" w14:textId="77777777" w:rsidTr="007B7E76">
        <w:trPr>
          <w:trHeight w:val="11309"/>
        </w:trPr>
        <w:tc>
          <w:tcPr>
            <w:tcW w:w="9511" w:type="dxa"/>
          </w:tcPr>
          <w:p w14:paraId="7475BD5F" w14:textId="77777777" w:rsidR="0023752D" w:rsidRDefault="00A319BB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2544" behindDoc="0" locked="0" layoutInCell="1" allowOverlap="1" wp14:anchorId="032760F3" wp14:editId="6CE172A5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10200</wp:posOffset>
                  </wp:positionV>
                  <wp:extent cx="6029960" cy="3414532"/>
                  <wp:effectExtent l="0" t="0" r="889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24" t="21554" r="8922" b="9466"/>
                          <a:stretch/>
                        </pic:blipFill>
                        <pic:spPr bwMode="auto">
                          <a:xfrm>
                            <a:off x="0" y="0"/>
                            <a:ext cx="6064587" cy="3434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BB3A2C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0435D3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A27BA4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4D4F22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AD168A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C1D9C8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E0C934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921230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9166C3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D52470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035D85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E638FF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FE2655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519B64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334040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3AC1CDE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78542E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B4824C" w14:textId="7777777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537D29" w14:textId="77777777" w:rsidR="00761D57" w:rsidRDefault="00761D57" w:rsidP="00761D5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9DC3409" w14:textId="7F7F0956" w:rsidR="00761D57" w:rsidRDefault="00761D57" w:rsidP="00761D5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3568" behindDoc="0" locked="0" layoutInCell="1" allowOverlap="1" wp14:anchorId="17A7DAE0" wp14:editId="34DB4864">
                  <wp:simplePos x="0" y="0"/>
                  <wp:positionH relativeFrom="column">
                    <wp:posOffset>-60180</wp:posOffset>
                  </wp:positionH>
                  <wp:positionV relativeFrom="paragraph">
                    <wp:posOffset>72077</wp:posOffset>
                  </wp:positionV>
                  <wp:extent cx="6018385" cy="3772219"/>
                  <wp:effectExtent l="0" t="0" r="1905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27" t="22269" r="9103" b="9829"/>
                          <a:stretch/>
                        </pic:blipFill>
                        <pic:spPr bwMode="auto">
                          <a:xfrm>
                            <a:off x="0" y="0"/>
                            <a:ext cx="6050688" cy="3792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3EF5AE" w14:textId="56511427" w:rsidR="00761D57" w:rsidRPr="00761D57" w:rsidRDefault="00761D57" w:rsidP="00761D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9D205B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7EF473C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18C8C29" w14:textId="77777777"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14:paraId="27E9BFB0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2FE6C3F5" w14:textId="77777777" w:rsidTr="007B7E76">
        <w:trPr>
          <w:trHeight w:val="11309"/>
        </w:trPr>
        <w:tc>
          <w:tcPr>
            <w:tcW w:w="9511" w:type="dxa"/>
          </w:tcPr>
          <w:p w14:paraId="4D6B7EA8" w14:textId="07D0DA57" w:rsidR="0023752D" w:rsidRDefault="00584CC5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4592" behindDoc="0" locked="0" layoutInCell="1" allowOverlap="1" wp14:anchorId="7254E843" wp14:editId="31AC36AF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-3498</wp:posOffset>
                  </wp:positionV>
                  <wp:extent cx="6029769" cy="7187879"/>
                  <wp:effectExtent l="0" t="0" r="9525" b="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31" t="27664" r="44464" b="12696"/>
                          <a:stretch/>
                        </pic:blipFill>
                        <pic:spPr bwMode="auto">
                          <a:xfrm>
                            <a:off x="0" y="0"/>
                            <a:ext cx="6102653" cy="72747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2F84813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9F1D1F9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D112BD3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14:paraId="76CB2CD8" w14:textId="77777777"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14:paraId="4D07E7B8" w14:textId="77777777" w:rsidTr="007B7E76">
        <w:trPr>
          <w:trHeight w:val="11309"/>
        </w:trPr>
        <w:tc>
          <w:tcPr>
            <w:tcW w:w="9511" w:type="dxa"/>
          </w:tcPr>
          <w:p w14:paraId="6B844996" w14:textId="6A39C190" w:rsidR="0023752D" w:rsidRDefault="00584CC5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5616" behindDoc="0" locked="0" layoutInCell="1" allowOverlap="1" wp14:anchorId="44C3A17B" wp14:editId="58D6EFDD">
                  <wp:simplePos x="0" y="0"/>
                  <wp:positionH relativeFrom="column">
                    <wp:posOffset>-60180</wp:posOffset>
                  </wp:positionH>
                  <wp:positionV relativeFrom="paragraph">
                    <wp:posOffset>-3497</wp:posOffset>
                  </wp:positionV>
                  <wp:extent cx="6006465" cy="7176304"/>
                  <wp:effectExtent l="0" t="0" r="0" b="571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738" t="28374" r="8920" b="10189"/>
                          <a:stretch/>
                        </pic:blipFill>
                        <pic:spPr bwMode="auto">
                          <a:xfrm>
                            <a:off x="0" y="0"/>
                            <a:ext cx="6030069" cy="7204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3514ACC" w14:textId="77777777"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0AF3C7E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DB07314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14:paraId="753BC724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4F4BB22F" w14:textId="77777777" w:rsidTr="007B7E76">
        <w:trPr>
          <w:trHeight w:val="11309"/>
        </w:trPr>
        <w:tc>
          <w:tcPr>
            <w:tcW w:w="9511" w:type="dxa"/>
          </w:tcPr>
          <w:p w14:paraId="11539A1B" w14:textId="015E7EF5" w:rsidR="00BB2EFC" w:rsidRDefault="00405EDE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6640" behindDoc="0" locked="0" layoutInCell="1" allowOverlap="1" wp14:anchorId="213926D1" wp14:editId="2FF65E74">
                  <wp:simplePos x="0" y="0"/>
                  <wp:positionH relativeFrom="column">
                    <wp:posOffset>-2307</wp:posOffset>
                  </wp:positionH>
                  <wp:positionV relativeFrom="paragraph">
                    <wp:posOffset>-3497</wp:posOffset>
                  </wp:positionV>
                  <wp:extent cx="5949305" cy="7176304"/>
                  <wp:effectExtent l="0" t="0" r="0" b="5715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2" t="4669" r="40829" b="5863"/>
                          <a:stretch/>
                        </pic:blipFill>
                        <pic:spPr bwMode="auto">
                          <a:xfrm>
                            <a:off x="0" y="0"/>
                            <a:ext cx="5986228" cy="7220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5FF8DA4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7E99AE1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7E77C76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14:paraId="469E82B9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59" w:type="dxa"/>
        <w:tblInd w:w="137" w:type="dxa"/>
        <w:tblLook w:val="04A0" w:firstRow="1" w:lastRow="0" w:firstColumn="1" w:lastColumn="0" w:noHBand="0" w:noVBand="1"/>
      </w:tblPr>
      <w:tblGrid>
        <w:gridCol w:w="9696"/>
      </w:tblGrid>
      <w:tr w:rsidR="00BB2EFC" w14:paraId="7628AA3A" w14:textId="77777777" w:rsidTr="00CC4529">
        <w:trPr>
          <w:trHeight w:val="11309"/>
        </w:trPr>
        <w:tc>
          <w:tcPr>
            <w:tcW w:w="9559" w:type="dxa"/>
          </w:tcPr>
          <w:p w14:paraId="4A09D477" w14:textId="6DE24E97" w:rsidR="00BB2EFC" w:rsidRDefault="00561D34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DEDEA79" wp14:editId="2FEE13FF">
                  <wp:extent cx="6018201" cy="6215380"/>
                  <wp:effectExtent l="0" t="0" r="1905" b="0"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l="4242" t="10418" r="41031" b="8022"/>
                          <a:stretch/>
                        </pic:blipFill>
                        <pic:spPr bwMode="auto">
                          <a:xfrm>
                            <a:off x="0" y="0"/>
                            <a:ext cx="6036182" cy="623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175A79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7F6A0E9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B87D306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14:paraId="04B778DB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6C1492C6" w14:textId="77777777" w:rsidTr="007B7E76">
        <w:trPr>
          <w:trHeight w:val="11309"/>
        </w:trPr>
        <w:tc>
          <w:tcPr>
            <w:tcW w:w="9511" w:type="dxa"/>
          </w:tcPr>
          <w:p w14:paraId="0DA41DB6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C4FB6F4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92AA6C0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044BF430" w14:textId="77777777"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14:paraId="70E38025" w14:textId="77777777"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14:paraId="46F76978" w14:textId="77777777" w:rsidTr="007B7E76">
        <w:trPr>
          <w:trHeight w:val="11309"/>
        </w:trPr>
        <w:tc>
          <w:tcPr>
            <w:tcW w:w="9511" w:type="dxa"/>
          </w:tcPr>
          <w:p w14:paraId="62B7F9CF" w14:textId="77777777"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C95F052" w14:textId="77777777"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3F313775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5E2949C9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14:paraId="71008C64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30A30966" w14:textId="77777777" w:rsidTr="007B7E76">
        <w:trPr>
          <w:trHeight w:val="11309"/>
        </w:trPr>
        <w:tc>
          <w:tcPr>
            <w:tcW w:w="9511" w:type="dxa"/>
          </w:tcPr>
          <w:p w14:paraId="3D16D981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79AC583B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63C1C8E4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C44BD9A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P8 into the table below </w:t>
      </w:r>
    </w:p>
    <w:p w14:paraId="142A9091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48BA00C4" w14:textId="77777777" w:rsidTr="007B7E76">
        <w:trPr>
          <w:trHeight w:val="11309"/>
        </w:trPr>
        <w:tc>
          <w:tcPr>
            <w:tcW w:w="9511" w:type="dxa"/>
          </w:tcPr>
          <w:p w14:paraId="3FF8D96D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2BC34B3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93E742C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5BFB77DA" w14:textId="77777777"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14:paraId="5931C50E" w14:textId="77777777"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P9 into the table below </w:t>
      </w:r>
    </w:p>
    <w:p w14:paraId="65618246" w14:textId="77777777"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14:paraId="0291015E" w14:textId="77777777" w:rsidTr="007B7E76">
        <w:trPr>
          <w:trHeight w:val="11309"/>
        </w:trPr>
        <w:tc>
          <w:tcPr>
            <w:tcW w:w="9511" w:type="dxa"/>
          </w:tcPr>
          <w:p w14:paraId="68CFAF9D" w14:textId="77777777"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FEE12C5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B52DC12" w14:textId="77777777"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4D17A79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23546F4B" w14:textId="77777777"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46321DD8" wp14:editId="0BAFC595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3E431F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4A1E2E9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18AFF27" w14:textId="77777777"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3C6B5455" w14:textId="77777777"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7C8F208F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19E10C6E" w14:textId="77777777"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14:paraId="69A6A2D0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8C0F103" w14:textId="77777777"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CEAC5B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35AF340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D6CB044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DB2D68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0DBD661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0CBBEDA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099E6A9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4B329415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E67D20A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FF1BB14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7A2A20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52F472D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1CA789F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F82152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C712A4A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C704587" w14:textId="77777777"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713B9DFF" wp14:editId="17293AAC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CFAC8" w14:textId="77777777" w:rsidR="00AB6B41" w:rsidRPr="00AB6B41" w:rsidRDefault="00AB6B41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3B9DF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14:paraId="620CFAC8" w14:textId="77777777" w:rsidR="00AB6B41" w:rsidRPr="00AB6B41" w:rsidRDefault="00AB6B41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A28346A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736FC7C2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224F440E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5F29A30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5711F9C1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67A7448B" w14:textId="77777777"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14:paraId="16FD63C3" w14:textId="77777777"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4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321386" w14:textId="77777777" w:rsidR="00DB3292" w:rsidRDefault="00DB3292" w:rsidP="00290BD5">
      <w:r>
        <w:separator/>
      </w:r>
    </w:p>
  </w:endnote>
  <w:endnote w:type="continuationSeparator" w:id="0">
    <w:p w14:paraId="1B7B18B7" w14:textId="77777777" w:rsidR="00DB3292" w:rsidRDefault="00DB3292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50BB192" w14:textId="77777777"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14:paraId="0CA82A0D" w14:textId="77777777"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A61D970" w14:textId="77777777"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CFEE9" w14:textId="77777777" w:rsidR="00DB3292" w:rsidRDefault="00DB3292" w:rsidP="00290BD5">
      <w:r>
        <w:separator/>
      </w:r>
    </w:p>
  </w:footnote>
  <w:footnote w:type="continuationSeparator" w:id="0">
    <w:p w14:paraId="375BB09C" w14:textId="77777777" w:rsidR="00DB3292" w:rsidRDefault="00DB3292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931154" w14:textId="77777777"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0C12C49D" wp14:editId="470D6838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FF0775" w14:textId="77777777"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863F41F" wp14:editId="5D9949EA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9A9A4" w14:textId="77777777"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CB56B20" wp14:editId="36DB91A7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877"/>
    <w:rsid w:val="0003116C"/>
    <w:rsid w:val="00091F76"/>
    <w:rsid w:val="000C0494"/>
    <w:rsid w:val="000F0FB8"/>
    <w:rsid w:val="001D1817"/>
    <w:rsid w:val="0023752D"/>
    <w:rsid w:val="00246CF2"/>
    <w:rsid w:val="00290BD5"/>
    <w:rsid w:val="002A659B"/>
    <w:rsid w:val="002D27ED"/>
    <w:rsid w:val="002E7E53"/>
    <w:rsid w:val="00344C0D"/>
    <w:rsid w:val="003462ED"/>
    <w:rsid w:val="00355A0E"/>
    <w:rsid w:val="003A39E1"/>
    <w:rsid w:val="003C3A97"/>
    <w:rsid w:val="003D40BA"/>
    <w:rsid w:val="003D52B7"/>
    <w:rsid w:val="003E4443"/>
    <w:rsid w:val="003E5989"/>
    <w:rsid w:val="00405EDE"/>
    <w:rsid w:val="004841BC"/>
    <w:rsid w:val="004A7962"/>
    <w:rsid w:val="004C2AAF"/>
    <w:rsid w:val="00557156"/>
    <w:rsid w:val="00561D34"/>
    <w:rsid w:val="00566A86"/>
    <w:rsid w:val="00567033"/>
    <w:rsid w:val="00584CC5"/>
    <w:rsid w:val="00590E4C"/>
    <w:rsid w:val="005A5D17"/>
    <w:rsid w:val="005F0284"/>
    <w:rsid w:val="006149E7"/>
    <w:rsid w:val="00667083"/>
    <w:rsid w:val="00682E7D"/>
    <w:rsid w:val="006C5FAD"/>
    <w:rsid w:val="006E04C9"/>
    <w:rsid w:val="00707C00"/>
    <w:rsid w:val="007232A2"/>
    <w:rsid w:val="00761D57"/>
    <w:rsid w:val="007E3B4F"/>
    <w:rsid w:val="008205B3"/>
    <w:rsid w:val="008B521D"/>
    <w:rsid w:val="008C1F2B"/>
    <w:rsid w:val="00912101"/>
    <w:rsid w:val="0096774A"/>
    <w:rsid w:val="009E41CC"/>
    <w:rsid w:val="009F4060"/>
    <w:rsid w:val="00A319BB"/>
    <w:rsid w:val="00A50461"/>
    <w:rsid w:val="00A63E4B"/>
    <w:rsid w:val="00A83FDB"/>
    <w:rsid w:val="00AB4877"/>
    <w:rsid w:val="00AB6B41"/>
    <w:rsid w:val="00AB6EC6"/>
    <w:rsid w:val="00AD0A78"/>
    <w:rsid w:val="00AD46F3"/>
    <w:rsid w:val="00AD6907"/>
    <w:rsid w:val="00B52A01"/>
    <w:rsid w:val="00B54EF1"/>
    <w:rsid w:val="00BB2EFC"/>
    <w:rsid w:val="00BB520D"/>
    <w:rsid w:val="00C028CC"/>
    <w:rsid w:val="00C34B15"/>
    <w:rsid w:val="00C96CE7"/>
    <w:rsid w:val="00CC4529"/>
    <w:rsid w:val="00D53027"/>
    <w:rsid w:val="00D84185"/>
    <w:rsid w:val="00DB3292"/>
    <w:rsid w:val="00DC604F"/>
    <w:rsid w:val="00DD4274"/>
    <w:rsid w:val="00E06C7F"/>
    <w:rsid w:val="00E62665"/>
    <w:rsid w:val="00E76FE2"/>
    <w:rsid w:val="00ED27D5"/>
    <w:rsid w:val="00F1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0F15D4"/>
  <w15:docId w15:val="{38A4EB91-F416-411F-8ED8-0A04090A3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355A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5A0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5A0E"/>
    <w:rPr>
      <w:rFonts w:ascii="Verdana" w:eastAsia="Times New Roman" w:hAnsi="Verdana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5A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5A0E"/>
    <w:rPr>
      <w:rFonts w:ascii="Verdana" w:eastAsia="Times New Roman" w:hAnsi="Verdana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41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jpe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ris\AppData\Local\Packages\Microsoft.MicrosoftEdge_8wekyb3d8bbwe\TempState\Downloads\Sports%20Industry%20Research%20Project%20Proposal%20Template%20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2089DC-601A-49E3-8554-486580AA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 (3)</Template>
  <TotalTime>91</TotalTime>
  <Pages>24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chris yyy</dc:creator>
  <cp:lastModifiedBy>chris yyy</cp:lastModifiedBy>
  <cp:revision>44</cp:revision>
  <cp:lastPrinted>2015-02-09T16:35:00Z</cp:lastPrinted>
  <dcterms:created xsi:type="dcterms:W3CDTF">2019-10-04T21:44:00Z</dcterms:created>
  <dcterms:modified xsi:type="dcterms:W3CDTF">2019-11-15T13:50:00Z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