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519DA" w14:textId="77777777" w:rsidR="002D5B3F" w:rsidRPr="00CD6C8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CD6C8E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6F9DF8B" wp14:editId="5B01910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CD6C8E">
        <w:rPr>
          <w:rFonts w:ascii="Arial" w:hAnsi="Arial" w:cs="Arial"/>
        </w:rPr>
        <w:t xml:space="preserve"> </w:t>
      </w:r>
      <w:r w:rsidR="005F3A53" w:rsidRPr="00CD6C8E">
        <w:rPr>
          <w:rFonts w:ascii="Arial" w:hAnsi="Arial" w:cs="Arial"/>
        </w:rPr>
        <w:br w:type="textWrapping" w:clear="all"/>
      </w:r>
      <w:r w:rsidR="00D55F22" w:rsidRPr="00CD6C8E">
        <w:rPr>
          <w:rFonts w:ascii="Arial" w:hAnsi="Arial" w:cs="Arial"/>
          <w:b/>
          <w:sz w:val="28"/>
          <w:szCs w:val="28"/>
        </w:rPr>
        <w:t>ATODIAD GA36a</w:t>
      </w:r>
    </w:p>
    <w:p w14:paraId="605D990F" w14:textId="77777777" w:rsidR="002D5B3F" w:rsidRPr="00CD6C8E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CD6C8E" w14:paraId="1A2EC25D" w14:textId="77777777" w:rsidTr="00342C53">
        <w:tc>
          <w:tcPr>
            <w:tcW w:w="9922" w:type="dxa"/>
            <w:shd w:val="clear" w:color="auto" w:fill="C0C0C0"/>
          </w:tcPr>
          <w:p w14:paraId="01C5BEA0" w14:textId="77777777" w:rsidR="00681FA9" w:rsidRPr="00CD6C8E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CD6C8E">
              <w:rPr>
                <w:rFonts w:ascii="Arial" w:hAnsi="Arial" w:cs="Arial"/>
                <w:b/>
              </w:rPr>
              <w:t>MANYLEB ASESU LEFEL 4</w:t>
            </w:r>
            <w:r w:rsidR="003A3CE5" w:rsidRPr="00CD6C8E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0EE33325" w14:textId="77777777" w:rsidR="003A3CE5" w:rsidRPr="00CD6C8E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CD6C8E" w14:paraId="5D2BD6FE" w14:textId="77777777" w:rsidTr="26CC0964">
        <w:tc>
          <w:tcPr>
            <w:tcW w:w="2093" w:type="dxa"/>
            <w:shd w:val="clear" w:color="auto" w:fill="auto"/>
          </w:tcPr>
          <w:p w14:paraId="3D2DD641" w14:textId="77777777" w:rsidR="003B3F9D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Enw’r myfyriwr:</w:t>
            </w:r>
          </w:p>
        </w:tc>
        <w:tc>
          <w:tcPr>
            <w:tcW w:w="3293" w:type="dxa"/>
          </w:tcPr>
          <w:p w14:paraId="22813DDA" w14:textId="77777777" w:rsidR="003B3F9D" w:rsidRPr="00CD6C8E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CD6C8E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CD6C8E">
              <w:rPr>
                <w:rFonts w:ascii="Arial" w:hAnsi="Arial" w:cs="Arial"/>
                <w:b/>
                <w:sz w:val="22"/>
                <w:szCs w:val="22"/>
              </w:rPr>
            </w:r>
            <w:r w:rsidRPr="00CD6C8E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CD6C8E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CD6C8E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CD6C8E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CD6C8E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CD6C8E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CD6C8E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32E9D8D" w14:textId="77777777" w:rsidR="003B3F9D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Rhif Adnabod y myfyriwr:</w:t>
            </w:r>
          </w:p>
        </w:tc>
        <w:tc>
          <w:tcPr>
            <w:tcW w:w="2268" w:type="dxa"/>
          </w:tcPr>
          <w:p w14:paraId="3E5EFD65" w14:textId="77777777" w:rsidR="003B3F9D" w:rsidRPr="00CD6C8E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CD6C8E" w14:paraId="029E3000" w14:textId="77777777" w:rsidTr="26CC0964">
        <w:tc>
          <w:tcPr>
            <w:tcW w:w="2093" w:type="dxa"/>
            <w:shd w:val="clear" w:color="auto" w:fill="auto"/>
          </w:tcPr>
          <w:p w14:paraId="75E3BD2A" w14:textId="77777777" w:rsidR="00DB116D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Rhaglen:</w:t>
            </w:r>
          </w:p>
        </w:tc>
        <w:tc>
          <w:tcPr>
            <w:tcW w:w="7829" w:type="dxa"/>
            <w:gridSpan w:val="3"/>
          </w:tcPr>
          <w:p w14:paraId="3CDCEDDE" w14:textId="1FA1114B" w:rsidR="00DB116D" w:rsidRPr="00CD6C8E" w:rsidRDefault="00D61AF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BA Perfform</w:t>
            </w:r>
            <w:r w:rsidR="000433F1" w:rsidRPr="00CD6C8E">
              <w:rPr>
                <w:rFonts w:ascii="Arial" w:hAnsi="Arial" w:cs="Arial"/>
                <w:b/>
                <w:sz w:val="22"/>
                <w:szCs w:val="22"/>
              </w:rPr>
              <w:t>io/ BA Theatr Gerddorol</w:t>
            </w:r>
          </w:p>
        </w:tc>
      </w:tr>
      <w:tr w:rsidR="008F1308" w:rsidRPr="00CD6C8E" w14:paraId="4CD5BBC2" w14:textId="77777777" w:rsidTr="26CC0964">
        <w:tc>
          <w:tcPr>
            <w:tcW w:w="2093" w:type="dxa"/>
            <w:shd w:val="clear" w:color="auto" w:fill="auto"/>
          </w:tcPr>
          <w:p w14:paraId="09A41505" w14:textId="77777777" w:rsidR="008F1308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6C709F4" w14:textId="4245865E" w:rsidR="008F1308" w:rsidRPr="00CD6C8E" w:rsidRDefault="00CF51D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Actio</w:t>
            </w:r>
          </w:p>
        </w:tc>
      </w:tr>
      <w:tr w:rsidR="00B84B5B" w:rsidRPr="00CD6C8E" w14:paraId="094258C7" w14:textId="77777777" w:rsidTr="26CC0964">
        <w:tc>
          <w:tcPr>
            <w:tcW w:w="2093" w:type="dxa"/>
            <w:shd w:val="clear" w:color="auto" w:fill="auto"/>
          </w:tcPr>
          <w:p w14:paraId="3E90E236" w14:textId="77777777" w:rsidR="00B84B5B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Cod y modwl:</w:t>
            </w:r>
          </w:p>
        </w:tc>
        <w:tc>
          <w:tcPr>
            <w:tcW w:w="3293" w:type="dxa"/>
          </w:tcPr>
          <w:p w14:paraId="5742F833" w14:textId="490E0F30" w:rsidR="00B84B5B" w:rsidRPr="00CD6C8E" w:rsidRDefault="000433F1" w:rsidP="008815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ADP</w:t>
            </w:r>
            <w:r w:rsidR="008815F8" w:rsidRPr="00CD6C8E">
              <w:rPr>
                <w:rFonts w:ascii="Arial" w:hAnsi="Arial" w:cs="Arial"/>
                <w:b/>
                <w:sz w:val="22"/>
                <w:szCs w:val="22"/>
              </w:rPr>
              <w:t>B</w:t>
            </w:r>
            <w:r w:rsidRPr="00CD6C8E">
              <w:rPr>
                <w:rFonts w:ascii="Arial" w:hAnsi="Arial" w:cs="Arial"/>
                <w:b/>
                <w:sz w:val="22"/>
                <w:szCs w:val="22"/>
              </w:rPr>
              <w:t>400</w:t>
            </w:r>
            <w:r w:rsidR="00CF51DC" w:rsidRPr="00CD6C8E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CD6C8E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F389A6A" w14:textId="77777777" w:rsidR="00B84B5B" w:rsidRPr="00CD6C8E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CD6C8E">
              <w:rPr>
                <w:rFonts w:ascii="Arial" w:hAnsi="Arial" w:cs="Arial"/>
                <w:sz w:val="22"/>
                <w:szCs w:val="22"/>
              </w:rPr>
              <w:t>Cyfraniad at Asesiad Cyffredinol y Modwl  (%):</w:t>
            </w:r>
          </w:p>
        </w:tc>
        <w:tc>
          <w:tcPr>
            <w:tcW w:w="2268" w:type="dxa"/>
          </w:tcPr>
          <w:p w14:paraId="79889ED5" w14:textId="3109197A" w:rsidR="00B84B5B" w:rsidRPr="00CD6C8E" w:rsidRDefault="00495E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CD6C8E" w14:paraId="18EAD656" w14:textId="77777777" w:rsidTr="26CC0964">
        <w:tc>
          <w:tcPr>
            <w:tcW w:w="2093" w:type="dxa"/>
            <w:shd w:val="clear" w:color="auto" w:fill="auto"/>
          </w:tcPr>
          <w:p w14:paraId="51548676" w14:textId="77777777" w:rsidR="00DB116D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Darlithydd:</w:t>
            </w:r>
          </w:p>
        </w:tc>
        <w:tc>
          <w:tcPr>
            <w:tcW w:w="3293" w:type="dxa"/>
          </w:tcPr>
          <w:p w14:paraId="32B7313D" w14:textId="52275BD6" w:rsidR="00DB116D" w:rsidRPr="00CD6C8E" w:rsidRDefault="00412CC2" w:rsidP="0ED4A0FE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Tonya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Smith a Richard Elis 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8E8B8DE" w14:textId="77777777" w:rsidR="00DB116D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Gwiriwr Mewnol:</w:t>
            </w:r>
          </w:p>
        </w:tc>
        <w:tc>
          <w:tcPr>
            <w:tcW w:w="2268" w:type="dxa"/>
          </w:tcPr>
          <w:p w14:paraId="5308EFF8" w14:textId="43D8FEC1" w:rsidR="00DB116D" w:rsidRPr="00CD6C8E" w:rsidRDefault="13D3F7CE" w:rsidP="26CC0964">
            <w:pPr>
              <w:spacing w:before="120" w:after="120" w:line="259" w:lineRule="auto"/>
              <w:jc w:val="both"/>
            </w:pPr>
            <w:r w:rsidRPr="26CC0964">
              <w:rPr>
                <w:rFonts w:ascii="Arial" w:hAnsi="Arial" w:cs="Arial"/>
                <w:b/>
                <w:bCs/>
                <w:sz w:val="22"/>
                <w:szCs w:val="22"/>
              </w:rPr>
              <w:t>Jonathan Pugh</w:t>
            </w:r>
          </w:p>
        </w:tc>
      </w:tr>
      <w:tr w:rsidR="00DB116D" w:rsidRPr="00CD6C8E" w14:paraId="66DC5D03" w14:textId="77777777" w:rsidTr="26CC0964">
        <w:tc>
          <w:tcPr>
            <w:tcW w:w="2093" w:type="dxa"/>
            <w:shd w:val="clear" w:color="auto" w:fill="auto"/>
          </w:tcPr>
          <w:p w14:paraId="042D6189" w14:textId="77777777" w:rsidR="00DB116D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Teitl yr Aseiniad:</w:t>
            </w:r>
          </w:p>
        </w:tc>
        <w:tc>
          <w:tcPr>
            <w:tcW w:w="3293" w:type="dxa"/>
          </w:tcPr>
          <w:p w14:paraId="5C037266" w14:textId="0C705D15" w:rsidR="00DB116D" w:rsidRPr="00CD6C8E" w:rsidRDefault="00495E46" w:rsidP="4DD391AE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4DD391AE">
              <w:rPr>
                <w:rFonts w:ascii="Arial" w:hAnsi="Arial" w:cs="Arial"/>
                <w:b/>
                <w:bCs/>
                <w:sz w:val="22"/>
                <w:szCs w:val="22"/>
              </w:rPr>
              <w:t>Gwaith Cwrs</w:t>
            </w:r>
          </w:p>
        </w:tc>
        <w:tc>
          <w:tcPr>
            <w:tcW w:w="2268" w:type="dxa"/>
            <w:shd w:val="clear" w:color="auto" w:fill="auto"/>
          </w:tcPr>
          <w:p w14:paraId="0B48A4A6" w14:textId="77777777" w:rsidR="00DB116D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7CE135DD" w14:textId="5FBFA598" w:rsidR="00DB116D" w:rsidRPr="00CD6C8E" w:rsidRDefault="00495E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Cyfres o olygfeydd</w:t>
            </w:r>
          </w:p>
        </w:tc>
      </w:tr>
      <w:tr w:rsidR="00B84B5B" w:rsidRPr="00CD6C8E" w14:paraId="4989368E" w14:textId="77777777" w:rsidTr="26CC0964">
        <w:tc>
          <w:tcPr>
            <w:tcW w:w="2093" w:type="dxa"/>
            <w:shd w:val="clear" w:color="auto" w:fill="auto"/>
          </w:tcPr>
          <w:p w14:paraId="2EE93480" w14:textId="77777777" w:rsidR="00B84B5B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38FE85E" w14:textId="7AC4FF4B" w:rsidR="00B84B5B" w:rsidRPr="00CD6C8E" w:rsidRDefault="1F80801F" w:rsidP="4DD391AE">
            <w:pPr>
              <w:spacing w:before="120" w:after="120" w:line="259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4DD391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Ymarferol: </w:t>
            </w:r>
            <w:r w:rsidR="5E01C17D" w:rsidRPr="4DD391AE">
              <w:rPr>
                <w:rFonts w:ascii="Arial" w:hAnsi="Arial" w:cs="Arial"/>
                <w:b/>
                <w:bCs/>
                <w:sz w:val="22"/>
                <w:szCs w:val="22"/>
              </w:rPr>
              <w:t>w/d Mawrth 16 2026</w:t>
            </w:r>
          </w:p>
        </w:tc>
        <w:tc>
          <w:tcPr>
            <w:tcW w:w="2268" w:type="dxa"/>
            <w:shd w:val="clear" w:color="auto" w:fill="auto"/>
          </w:tcPr>
          <w:p w14:paraId="02D23E23" w14:textId="77777777" w:rsidR="00B84B5B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56A66BFA" w14:textId="3E2C732C" w:rsidR="00B84B5B" w:rsidRPr="00CD6C8E" w:rsidRDefault="00D751E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May 1, 2026</w:t>
            </w:r>
          </w:p>
        </w:tc>
      </w:tr>
      <w:tr w:rsidR="00152E9D" w:rsidRPr="00CD6C8E" w14:paraId="75DD8222" w14:textId="77777777" w:rsidTr="26CC0964">
        <w:tc>
          <w:tcPr>
            <w:tcW w:w="2093" w:type="dxa"/>
            <w:shd w:val="clear" w:color="auto" w:fill="auto"/>
          </w:tcPr>
          <w:p w14:paraId="2FFEC32C" w14:textId="77777777" w:rsidR="00152E9D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B9243CD" w14:textId="77777777" w:rsidR="00A406E5" w:rsidRPr="00CD6C8E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CD6C8E">
              <w:rPr>
                <w:rFonts w:ascii="Arial" w:hAnsi="Arial" w:cs="Arial"/>
                <w:sz w:val="22"/>
                <w:szCs w:val="22"/>
              </w:rPr>
              <w:t xml:space="preserve">Lle bo’n ymarferol ac yn bosibl, rhaid cyflwyno pob asesiad ysgrifenedig drwy </w:t>
            </w:r>
            <w:proofErr w:type="spellStart"/>
            <w:r w:rsidRPr="00CD6C8E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CD6C8E">
              <w:rPr>
                <w:rFonts w:ascii="Arial" w:hAnsi="Arial" w:cs="Arial"/>
                <w:sz w:val="22"/>
                <w:szCs w:val="22"/>
              </w:rPr>
              <w:t xml:space="preserve">, oni nodir yn wahanol gan y Darlithydd. </w:t>
            </w:r>
            <w:r w:rsidR="00A406E5" w:rsidRPr="00CD6C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D6C8E">
              <w:rPr>
                <w:rFonts w:ascii="Arial" w:hAnsi="Arial" w:cs="Arial"/>
                <w:sz w:val="22"/>
                <w:szCs w:val="22"/>
              </w:rPr>
              <w:t xml:space="preserve">(PEIDIWCH â rhoi’r fanyleb asesu hon i mewn i </w:t>
            </w:r>
            <w:proofErr w:type="spellStart"/>
            <w:r w:rsidRPr="00CD6C8E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CD6C8E">
              <w:rPr>
                <w:rFonts w:ascii="Arial" w:hAnsi="Arial" w:cs="Arial"/>
                <w:sz w:val="22"/>
                <w:szCs w:val="22"/>
              </w:rPr>
              <w:t xml:space="preserve"> neu bydd yn cyfateb i lawer o bethau tebyg yng nghyflwyniadau myfyrwyr eraill.)</w:t>
            </w:r>
          </w:p>
          <w:p w14:paraId="154000FE" w14:textId="77777777" w:rsidR="00A406E5" w:rsidRPr="00CD6C8E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Dull cyflwyno arall (os ydy’n berthnasol):</w:t>
            </w:r>
            <w:r w:rsidR="00A406E5" w:rsidRPr="00CD6C8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D855EBB" w14:textId="77777777" w:rsidR="005B188A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Bydd cyflwyno’r asesiad yn hwyr yn arwain at ddyfarnu marc cosb</w:t>
            </w:r>
            <w:r w:rsidR="005B188A" w:rsidRPr="00CD6C8E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07C76F27" w14:textId="7CCE304E" w:rsidR="005B188A" w:rsidRPr="00CD6C8E" w:rsidRDefault="005B188A" w:rsidP="005B188A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C8E">
              <w:rPr>
                <w:rFonts w:ascii="Arial" w:hAnsi="Arial" w:cs="Arial"/>
                <w:sz w:val="22"/>
                <w:szCs w:val="22"/>
              </w:rPr>
              <w:t>Bydd gwaith a gyflwynir hyd at wythnos yn hwyr yn cael ei gapio ar 40% ar gyfer y cynnig cyntaf a dyfernir marc o 0% am waith ail-asesu. Dim ond os oes hawliad amgylchiadau esgusodol cymeradwy y gellir diddymu cosbau am gyflwyno'n hwyr.</w:t>
            </w:r>
          </w:p>
          <w:p w14:paraId="5372CADE" w14:textId="08FFD1FC" w:rsidR="00A406E5" w:rsidRPr="00CD6C8E" w:rsidRDefault="005B188A" w:rsidP="005B188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sz w:val="22"/>
                <w:szCs w:val="22"/>
              </w:rPr>
              <w:t>Bydd gwaith a gyflwynir fwy nag wythnos yn hwyr yn cael ei ystyried fel gwaith heb ei gyflwyno ac ni chaiff ei farcio. Gellir ystyried y gwaith fel cyflwyniad i’w ail-asesu os caiff ei gynnig gan Fwrdd Arholi neu os oes hawliad amgylchiadau esgusodol cymeradwy.</w:t>
            </w:r>
            <w:r w:rsidR="00A04F8B" w:rsidRPr="00CD6C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A406E5" w:rsidRPr="00CD6C8E" w14:paraId="3B784A81" w14:textId="77777777" w:rsidTr="26CC0964">
        <w:tc>
          <w:tcPr>
            <w:tcW w:w="2093" w:type="dxa"/>
            <w:shd w:val="clear" w:color="auto" w:fill="auto"/>
          </w:tcPr>
          <w:p w14:paraId="4DD64A3C" w14:textId="77777777" w:rsidR="00A406E5" w:rsidRPr="00CD6C8E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0EAD19D" w14:textId="77777777" w:rsidR="00A406E5" w:rsidRPr="00CD6C8E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C8E">
              <w:rPr>
                <w:rFonts w:ascii="Arial" w:hAnsi="Arial" w:cs="Arial"/>
                <w:sz w:val="22"/>
                <w:szCs w:val="22"/>
              </w:rPr>
              <w:t xml:space="preserve">Mae gonestrwydd academaidd yn ofynnol. </w:t>
            </w:r>
            <w:r w:rsidR="00A406E5" w:rsidRPr="00CD6C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D6C8E">
              <w:rPr>
                <w:rFonts w:ascii="Arial" w:hAnsi="Arial" w:cs="Arial"/>
                <w:sz w:val="22"/>
                <w:szCs w:val="22"/>
              </w:rPr>
              <w:t>Ym mhrif ran eich cyflwyniad rhaid i chi gydnabod awduron y mae’ch gwaith wedi’i seilio ar eu hymchwil a’u syniadau.</w:t>
            </w:r>
            <w:r w:rsidR="00A406E5" w:rsidRPr="00CD6C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D6C8E">
              <w:rPr>
                <w:rFonts w:ascii="Arial" w:hAnsi="Arial" w:cs="Arial"/>
                <w:sz w:val="22"/>
                <w:szCs w:val="22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CD6C8E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0CF01DF" w14:textId="77777777" w:rsidR="0028204E" w:rsidRPr="00CD6C8E" w:rsidRDefault="0028204E" w:rsidP="00DB116D">
      <w:pPr>
        <w:rPr>
          <w:rFonts w:ascii="Arial" w:hAnsi="Arial" w:cs="Arial"/>
          <w:sz w:val="32"/>
        </w:rPr>
      </w:pPr>
    </w:p>
    <w:p w14:paraId="5935AA76" w14:textId="77777777" w:rsidR="00152E9D" w:rsidRPr="00CD6C8E" w:rsidRDefault="00152E9D" w:rsidP="00DB116D">
      <w:pPr>
        <w:rPr>
          <w:rFonts w:ascii="Arial" w:hAnsi="Arial" w:cs="Arial"/>
          <w:sz w:val="32"/>
        </w:rPr>
      </w:pPr>
    </w:p>
    <w:p w14:paraId="7AD9460F" w14:textId="77777777" w:rsidR="00A406E5" w:rsidRPr="00CD6C8E" w:rsidRDefault="00A406E5">
      <w:pPr>
        <w:rPr>
          <w:rFonts w:ascii="Arial" w:hAnsi="Arial" w:cs="Arial"/>
          <w:sz w:val="32"/>
        </w:rPr>
      </w:pPr>
      <w:r w:rsidRPr="00CD6C8E">
        <w:rPr>
          <w:rFonts w:ascii="Arial" w:hAnsi="Arial" w:cs="Arial"/>
          <w:sz w:val="32"/>
        </w:rPr>
        <w:br w:type="page"/>
      </w:r>
    </w:p>
    <w:p w14:paraId="7C619B71" w14:textId="77777777" w:rsidR="00152E9D" w:rsidRPr="00CD6C8E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CD6C8E" w14:paraId="66F7D675" w14:textId="77777777" w:rsidTr="50A78180">
        <w:tc>
          <w:tcPr>
            <w:tcW w:w="9747" w:type="dxa"/>
            <w:shd w:val="clear" w:color="auto" w:fill="auto"/>
          </w:tcPr>
          <w:p w14:paraId="479530C4" w14:textId="77777777" w:rsidR="00C01A3F" w:rsidRPr="00CD6C8E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Deilliannau Dysgu’r Modwl</w:t>
            </w:r>
            <w:r w:rsidR="00C01A3F" w:rsidRPr="00CD6C8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17CACA4" w14:textId="77777777" w:rsidR="00C01A3F" w:rsidRPr="00CD6C8E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22"/>
              </w:rPr>
              <w:t>(o faes llafur y modwl)</w:t>
            </w:r>
          </w:p>
        </w:tc>
      </w:tr>
      <w:tr w:rsidR="00C01A3F" w:rsidRPr="00CD6C8E" w14:paraId="6AEB953C" w14:textId="77777777" w:rsidTr="50A78180">
        <w:tc>
          <w:tcPr>
            <w:tcW w:w="9747" w:type="dxa"/>
          </w:tcPr>
          <w:p w14:paraId="06DEAFFA" w14:textId="77777777" w:rsidR="003F462A" w:rsidRPr="002057FE" w:rsidRDefault="003F462A" w:rsidP="003F462A">
            <w:pPr>
              <w:rPr>
                <w:rFonts w:cs="Arial"/>
                <w:color w:val="FFFFFF"/>
              </w:rPr>
            </w:pPr>
            <w:r w:rsidRPr="00833C98">
              <w:rPr>
                <w:rFonts w:cs="Arial"/>
                <w:szCs w:val="22"/>
              </w:rPr>
              <w:t>Ar ôl cwblhau’r modwl hwn yn llwyddiannus, dylai’r myfyriwr allu:</w:t>
            </w:r>
          </w:p>
          <w:p w14:paraId="2811AD1D" w14:textId="77777777" w:rsidR="003F462A" w:rsidRPr="00833C98" w:rsidRDefault="003F462A" w:rsidP="003F462A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33C98">
              <w:rPr>
                <w:rFonts w:ascii="Arial" w:hAnsi="Arial" w:cs="Arial"/>
                <w:sz w:val="22"/>
                <w:szCs w:val="22"/>
                <w:lang w:val="cy-GB"/>
              </w:rPr>
              <w:t>Defnyddio strategaethau i baratoi sgript i ymarfer yn effeithiol:</w:t>
            </w:r>
            <w:r w:rsidRPr="002057FE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492AFA37" w14:textId="77777777" w:rsidR="003F462A" w:rsidRPr="002057FE" w:rsidRDefault="003F462A" w:rsidP="003F462A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33C98">
              <w:rPr>
                <w:rFonts w:ascii="Arial" w:hAnsi="Arial" w:cs="Arial"/>
                <w:sz w:val="22"/>
                <w:szCs w:val="22"/>
                <w:lang w:val="cy-GB"/>
              </w:rPr>
              <w:t>Dangos dealltwriaeth o’r cyswllt rhwng meddwl, anadlu, rhyddhau emosiynol a thestun</w:t>
            </w:r>
          </w:p>
          <w:p w14:paraId="10CDF12A" w14:textId="77777777" w:rsidR="003F462A" w:rsidRPr="00833C98" w:rsidRDefault="003F462A" w:rsidP="003F462A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33C98">
              <w:rPr>
                <w:rFonts w:ascii="Arial" w:hAnsi="Arial" w:cs="Arial"/>
                <w:sz w:val="22"/>
                <w:szCs w:val="22"/>
                <w:lang w:val="cy-GB"/>
              </w:rPr>
              <w:t>Cymhwyso dulliau ymarferol a damcaniaethol wrth fynd ati fel actor i ddatblygu cymeriadau;</w:t>
            </w:r>
            <w:r w:rsidRPr="002057FE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04F6619C" w14:textId="445676F3" w:rsidR="00C01A3F" w:rsidRPr="00CD6C8E" w:rsidRDefault="1E9FC9EF" w:rsidP="50A78180">
            <w:pPr>
              <w:pStyle w:val="bullet"/>
              <w:numPr>
                <w:ilvl w:val="0"/>
                <w:numId w:val="17"/>
              </w:numPr>
              <w:spacing w:before="240"/>
              <w:ind w:left="851" w:hanging="567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50A78180">
              <w:rPr>
                <w:rFonts w:ascii="Arial" w:hAnsi="Arial" w:cs="Arial"/>
                <w:sz w:val="22"/>
                <w:szCs w:val="22"/>
                <w:lang w:val="cy-GB"/>
              </w:rPr>
              <w:t xml:space="preserve">Cymhwyso sgiliau actio a geir drwy ymagweddau naturiolaidd at berfformio. </w:t>
            </w:r>
          </w:p>
          <w:p w14:paraId="7B0B4681" w14:textId="77777777" w:rsidR="00C01A3F" w:rsidRPr="00CD6C8E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9CC2D6" w14:textId="77777777" w:rsidR="00C01A3F" w:rsidRPr="00CD6C8E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C9049F" w14:textId="77777777" w:rsidR="00C01A3F" w:rsidRPr="00CD6C8E" w:rsidRDefault="00C01A3F" w:rsidP="00BA1176">
      <w:pPr>
        <w:rPr>
          <w:rFonts w:ascii="Arial" w:hAnsi="Arial" w:cs="Arial"/>
          <w:b/>
        </w:rPr>
      </w:pPr>
    </w:p>
    <w:p w14:paraId="3CC34245" w14:textId="77777777" w:rsidR="00C01A3F" w:rsidRPr="00CD6C8E" w:rsidRDefault="00C01A3F" w:rsidP="00BA1176">
      <w:pPr>
        <w:rPr>
          <w:rFonts w:ascii="Arial" w:hAnsi="Arial" w:cs="Arial"/>
          <w:b/>
        </w:rPr>
      </w:pPr>
    </w:p>
    <w:p w14:paraId="29D22A4F" w14:textId="77777777" w:rsidR="0028204E" w:rsidRPr="00CD6C8E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CD6C8E" w14:paraId="6E6A35E7" w14:textId="77777777" w:rsidTr="00342C53">
        <w:tc>
          <w:tcPr>
            <w:tcW w:w="9781" w:type="dxa"/>
            <w:shd w:val="clear" w:color="auto" w:fill="C0C0C0"/>
          </w:tcPr>
          <w:p w14:paraId="7EADD8FC" w14:textId="77777777" w:rsidR="005969E2" w:rsidRPr="00CD6C8E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CD6C8E">
              <w:rPr>
                <w:rFonts w:ascii="Arial" w:hAnsi="Arial" w:cs="Arial"/>
                <w:sz w:val="32"/>
              </w:rPr>
              <w:br w:type="page"/>
            </w:r>
            <w:r w:rsidR="00A04F8B" w:rsidRPr="00CD6C8E">
              <w:rPr>
                <w:rFonts w:ascii="Arial" w:hAnsi="Arial" w:cs="Arial"/>
                <w:b/>
                <w:sz w:val="40"/>
                <w:szCs w:val="40"/>
              </w:rPr>
              <w:t>DISGRIFIAD O’R DASG</w:t>
            </w:r>
          </w:p>
        </w:tc>
      </w:tr>
    </w:tbl>
    <w:p w14:paraId="7BA2D095" w14:textId="77777777" w:rsidR="00EE6F25" w:rsidRPr="00CD6C8E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2B02932A" w14:textId="77777777" w:rsidR="001120FA" w:rsidRPr="00CD6C8E" w:rsidRDefault="001120FA" w:rsidP="001120FA">
      <w:pPr>
        <w:pStyle w:val="Heading2"/>
        <w:ind w:left="284"/>
        <w:rPr>
          <w:rFonts w:ascii="Arial" w:hAnsi="Arial" w:cs="Arial"/>
          <w:sz w:val="22"/>
          <w:szCs w:val="22"/>
        </w:rPr>
      </w:pPr>
      <w:bookmarkStart w:id="0" w:name="_Hlk157420541"/>
      <w:r w:rsidRPr="00CD6C8E">
        <w:rPr>
          <w:rFonts w:ascii="Arial" w:hAnsi="Arial" w:cs="Arial"/>
          <w:sz w:val="22"/>
          <w:szCs w:val="22"/>
        </w:rPr>
        <w:t xml:space="preserve">Defnyddio Deallusrwydd Artiffisial Cynhyrchiol mewn Asesiadau </w:t>
      </w:r>
    </w:p>
    <w:p w14:paraId="1CD48308" w14:textId="77777777" w:rsidR="001120FA" w:rsidRPr="00CD6C8E" w:rsidRDefault="001120FA" w:rsidP="001120FA">
      <w:pPr>
        <w:ind w:left="284"/>
        <w:rPr>
          <w:rFonts w:ascii="Arial" w:eastAsia="Calibri" w:hAnsi="Arial" w:cs="Arial"/>
        </w:rPr>
      </w:pPr>
      <w:r w:rsidRPr="00CD6C8E">
        <w:rPr>
          <w:rFonts w:ascii="Arial" w:eastAsia="Calibri" w:hAnsi="Arial" w:cs="Arial"/>
        </w:rPr>
        <w:t>(Y darlithydd i ddynodi Gallwch/Na allwch neu Gywir/Anghywir yn erbyn pob elfen)</w:t>
      </w:r>
    </w:p>
    <w:p w14:paraId="1FB39C68" w14:textId="77777777" w:rsidR="001120FA" w:rsidRPr="00CD6C8E" w:rsidRDefault="001120FA" w:rsidP="001120F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1120FA" w:rsidRPr="00CD6C8E" w14:paraId="61B586B4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883F4BB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0950978F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73D2F275" w14:textId="594BDBA6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F462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7EAC6477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6973413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D6C8E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120FA" w:rsidRPr="00CD6C8E" w14:paraId="16668B4A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0BFDA460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C97A974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014C91EC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D6C8E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</w:p>
          <w:p w14:paraId="7186C8D9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AD41CED" w14:textId="15307024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023590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F462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1120FA" w:rsidRPr="00CD6C8E" w14:paraId="2EA1BD8F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6FA4B87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307C57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0E1F1104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0170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D6C8E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</w:p>
          <w:p w14:paraId="58DC8039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E2FE646" w14:textId="16501D83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846300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F462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1120FA" w:rsidRPr="00CD6C8E" w14:paraId="0BCDAA20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0DF1DE49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2E94700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1A55927C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D6C8E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</w:p>
          <w:p w14:paraId="5FE15D76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3CB5D78" w14:textId="0F040C21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F462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1120FA" w:rsidRPr="00CD6C8E" w14:paraId="19848ED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C0445D2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AF76BF7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00F5EB7B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D6C8E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</w:p>
          <w:p w14:paraId="75576DD3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61D34EF" w14:textId="4945CCF4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F462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1120FA" w:rsidRPr="00CD6C8E" w14:paraId="6A2D7719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0D67A12D" w14:textId="77777777" w:rsidR="001120FA" w:rsidRPr="00CD6C8E" w:rsidRDefault="001120F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B9EE621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79EF7553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D6C8E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</w:p>
          <w:p w14:paraId="7274DC39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8316647" w14:textId="18234CBC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F462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1120FA" w:rsidRPr="00CD6C8E" w14:paraId="75F9F105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D3EFAF5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242E7308" w14:textId="77777777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Ar gyfer yr asesiad hwn, ni chaniateir i chi ddefnyddio </w:t>
            </w:r>
            <w:r w:rsidRPr="00CD6C8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unrhyw</w:t>
            </w: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24FFAE48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Cywir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D6C8E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</w:p>
          <w:p w14:paraId="7FCDD8B8" w14:textId="77777777" w:rsidR="001120FA" w:rsidRPr="00CD6C8E" w:rsidRDefault="001120FA" w:rsidP="000E3CFB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6FFFF83" w14:textId="414668B9" w:rsidR="001120FA" w:rsidRPr="00CD6C8E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D6C8E">
              <w:rPr>
                <w:rFonts w:ascii="Arial" w:eastAsia="Calibri" w:hAnsi="Arial" w:cs="Arial"/>
                <w:sz w:val="22"/>
                <w:szCs w:val="22"/>
              </w:rPr>
              <w:t xml:space="preserve">Anghywir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F462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bookmarkEnd w:id="0"/>
    </w:tbl>
    <w:p w14:paraId="10A04202" w14:textId="77777777" w:rsidR="001120FA" w:rsidRPr="00CD6C8E" w:rsidRDefault="001120FA" w:rsidP="001120F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6F10FD7F" w14:textId="77777777" w:rsidR="001120FA" w:rsidRPr="00CD6C8E" w:rsidRDefault="001120FA" w:rsidP="001120FA">
      <w:pPr>
        <w:ind w:left="720"/>
        <w:rPr>
          <w:rFonts w:ascii="Arial" w:hAnsi="Arial" w:cs="Arial"/>
          <w:sz w:val="22"/>
          <w:szCs w:val="22"/>
        </w:rPr>
      </w:pPr>
    </w:p>
    <w:p w14:paraId="0C6408A9" w14:textId="79AD0814" w:rsidR="613CCA19" w:rsidRDefault="613CCA19" w:rsidP="613CCA19">
      <w:pPr>
        <w:ind w:left="720"/>
        <w:rPr>
          <w:rFonts w:ascii="Arial" w:hAnsi="Arial" w:cs="Arial"/>
          <w:sz w:val="22"/>
          <w:szCs w:val="22"/>
        </w:rPr>
      </w:pPr>
    </w:p>
    <w:p w14:paraId="4BC2701D" w14:textId="45480CC2" w:rsidR="613CCA19" w:rsidRDefault="613CCA19" w:rsidP="613CCA19">
      <w:pPr>
        <w:ind w:left="720"/>
        <w:rPr>
          <w:rFonts w:ascii="Arial" w:hAnsi="Arial" w:cs="Arial"/>
          <w:sz w:val="22"/>
          <w:szCs w:val="22"/>
        </w:rPr>
      </w:pPr>
    </w:p>
    <w:p w14:paraId="5A042EC9" w14:textId="1AA351FD" w:rsidR="7D8168CB" w:rsidRDefault="7D8168CB" w:rsidP="613CCA19">
      <w:pPr>
        <w:spacing w:before="240" w:after="240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r w:rsidRPr="613CCA19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en-GB"/>
        </w:rPr>
        <w:t>CYFARWYDDIAD AI</w:t>
      </w:r>
    </w:p>
    <w:p w14:paraId="17D7F1BF" w14:textId="118A83CB" w:rsidR="7D8168CB" w:rsidRDefault="7D8168CB" w:rsidP="613CCA19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lastRenderedPageBreak/>
        <w:t>Rhaid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i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bob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myfyriwr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,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os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yw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wedi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defnyddio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AI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ai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peidio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,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gynnwys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cydnabyddiaeth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ar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ddechrau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eu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r>
        <w:tab/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cyflwyniad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am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sut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/pa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ffordd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y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maent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wedi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defnyddio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AI.</w:t>
      </w:r>
    </w:p>
    <w:p w14:paraId="10F7BDC9" w14:textId="1316C293" w:rsidR="7D8168CB" w:rsidRDefault="7D8168CB" w:rsidP="613CCA19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Mae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geiriad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y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cydnabyddiaeth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yn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benodol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ac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mae’n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rhaid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ei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ddilyn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fel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y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mae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yn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y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Canllawiau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r>
        <w:tab/>
      </w:r>
      <w:r>
        <w:tab/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Cydnabyddiaeth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AI. (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Gweler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isod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.)</w:t>
      </w:r>
    </w:p>
    <w:p w14:paraId="0DEA28E6" w14:textId="31FE2959" w:rsidR="7D8168CB" w:rsidRDefault="7D8168CB" w:rsidP="613CCA19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Llenwch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y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cydnabyddiaeth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isod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a’i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fewnosod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ar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dudalen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deitl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eich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gwaith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ysgrifenedig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.</w:t>
      </w:r>
    </w:p>
    <w:p w14:paraId="410702CD" w14:textId="5A682B54" w:rsidR="7D8168CB" w:rsidRDefault="7D8168CB" w:rsidP="613CCA19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Cofiwch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gadw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copïau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o’ch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drafftiau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,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nodiadau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a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chyfeirlyfrau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eraill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.</w:t>
      </w:r>
    </w:p>
    <w:p w14:paraId="12D7F89D" w14:textId="3A8C3119" w:rsidR="7D8168CB" w:rsidRDefault="7D8168CB" w:rsidP="613CCA19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(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Gweler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tudalennau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37 a 38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o’r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‘AI Yn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Asesiad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’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Llawlyfr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ar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dudalen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Moodle y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modiwl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am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ragor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o </w:t>
      </w:r>
      <w:r>
        <w:tab/>
      </w:r>
      <w:r>
        <w:tab/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wybodaeth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a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chyfarwyddiadau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.)</w:t>
      </w:r>
    </w:p>
    <w:p w14:paraId="7965FA7E" w14:textId="74F9BD66" w:rsidR="7D8168CB" w:rsidRDefault="7D8168CB" w:rsidP="613CCA19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----------------------------------------------------------------------------------------------------------------------</w:t>
      </w:r>
    </w:p>
    <w:p w14:paraId="45925A99" w14:textId="6E9C8B90" w:rsidR="613CCA19" w:rsidRDefault="613CCA19" w:rsidP="613CCA19">
      <w:pPr>
        <w:rPr>
          <w:color w:val="000000" w:themeColor="text1"/>
          <w:lang w:val="en-GB"/>
        </w:rPr>
      </w:pPr>
    </w:p>
    <w:p w14:paraId="64CF1E08" w14:textId="3DF506C8" w:rsidR="7D8168CB" w:rsidRDefault="7D8168CB" w:rsidP="613CCA19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“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Cydnabyddaf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ddefnyddio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[Offer AI] [(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url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Offer AI)]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ar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[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Dyddiad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]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i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[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Pwrpas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fy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ngwaith</w:t>
      </w:r>
      <w:proofErr w:type="spellEnd"/>
      <w:r w:rsidRPr="613CCA19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].</w:t>
      </w:r>
    </w:p>
    <w:p w14:paraId="7CBE71C4" w14:textId="1C2C78BF" w:rsidR="7D8168CB" w:rsidRPr="00D751E6" w:rsidRDefault="7D8168CB" w:rsidP="613CCA19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proofErr w:type="spellStart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Defnyddiais</w:t>
      </w:r>
      <w:proofErr w:type="spellEnd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y prompt(au):</w:t>
      </w:r>
    </w:p>
    <w:p w14:paraId="5BF2422D" w14:textId="7BB46EE5" w:rsidR="7D8168CB" w:rsidRPr="00D751E6" w:rsidRDefault="7D8168CB" w:rsidP="613CCA19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[Prompt]</w:t>
      </w:r>
    </w:p>
    <w:p w14:paraId="6271081F" w14:textId="6144C529" w:rsidR="7D8168CB" w:rsidRPr="00D751E6" w:rsidRDefault="7D8168CB" w:rsidP="613CCA19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[Prompt]</w:t>
      </w:r>
    </w:p>
    <w:p w14:paraId="75252C03" w14:textId="11B5DE45" w:rsidR="7D8168CB" w:rsidRPr="00D751E6" w:rsidRDefault="7D8168CB" w:rsidP="613CCA19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[Prompt]</w:t>
      </w:r>
    </w:p>
    <w:p w14:paraId="7EA9DD16" w14:textId="74A2DE84" w:rsidR="7D8168CB" w:rsidRPr="00D751E6" w:rsidRDefault="7D8168CB" w:rsidP="613CCA19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Cadarnhaf</w:t>
      </w:r>
      <w:proofErr w:type="spellEnd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nad</w:t>
      </w:r>
      <w:proofErr w:type="spellEnd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wyf</w:t>
      </w:r>
      <w:proofErr w:type="spellEnd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wedi</w:t>
      </w:r>
      <w:proofErr w:type="spellEnd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cyflwyno</w:t>
      </w:r>
      <w:proofErr w:type="spellEnd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unrhyw</w:t>
      </w:r>
      <w:proofErr w:type="spellEnd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destun</w:t>
      </w:r>
      <w:proofErr w:type="spellEnd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a </w:t>
      </w:r>
      <w:proofErr w:type="spellStart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gynhyrchwyd</w:t>
      </w:r>
      <w:proofErr w:type="spellEnd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gan AI </w:t>
      </w:r>
      <w:proofErr w:type="spellStart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fel</w:t>
      </w:r>
      <w:proofErr w:type="spellEnd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fy </w:t>
      </w:r>
      <w:proofErr w:type="spellStart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ngwaith</w:t>
      </w:r>
      <w:proofErr w:type="spellEnd"/>
      <w:r w:rsidRPr="00D751E6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fy hun. </w:t>
      </w:r>
      <w:r>
        <w:tab/>
      </w:r>
      <w:r>
        <w:tab/>
      </w:r>
      <w:r w:rsidRPr="00D751E6">
        <w:rPr>
          <w:rFonts w:ascii="Arial" w:eastAsia="Arial" w:hAnsi="Arial" w:cs="Arial"/>
          <w:color w:val="000000" w:themeColor="text1"/>
          <w:sz w:val="22"/>
          <w:szCs w:val="22"/>
        </w:rPr>
        <w:t xml:space="preserve">Cadarnhaf fod gen i gopïau o’m drafftiau, nodiadau, a chyfeirlyfrau eraill a ddefnyddiais cyn ac ar ôl </w:t>
      </w:r>
      <w:r>
        <w:tab/>
      </w:r>
      <w:r w:rsidRPr="00D751E6">
        <w:rPr>
          <w:rFonts w:ascii="Arial" w:eastAsia="Arial" w:hAnsi="Arial" w:cs="Arial"/>
          <w:color w:val="000000" w:themeColor="text1"/>
          <w:sz w:val="22"/>
          <w:szCs w:val="22"/>
        </w:rPr>
        <w:t>defnyddio offer AI y gallaf gael fy ngofyn i’w darparu fel tystiolaeth.”</w:t>
      </w:r>
    </w:p>
    <w:p w14:paraId="1EB518F0" w14:textId="2CE563FB" w:rsidR="613CCA19" w:rsidRPr="00D751E6" w:rsidRDefault="613CCA19" w:rsidP="613CCA19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42A0A43" w14:textId="0A5E1B36" w:rsidR="7D8168CB" w:rsidRPr="00D751E6" w:rsidRDefault="7D8168CB" w:rsidP="613CCA19">
      <w:pPr>
        <w:ind w:left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751E6">
        <w:rPr>
          <w:rFonts w:ascii="Arial" w:eastAsia="Arial" w:hAnsi="Arial" w:cs="Arial"/>
          <w:color w:val="000000" w:themeColor="text1"/>
          <w:sz w:val="22"/>
          <w:szCs w:val="22"/>
        </w:rPr>
        <w:t>------------------------------------------------------------------------------------------------------------------</w:t>
      </w:r>
    </w:p>
    <w:p w14:paraId="57689D74" w14:textId="6C257F6A" w:rsidR="613CCA19" w:rsidRDefault="613CCA19" w:rsidP="613CCA19">
      <w:pPr>
        <w:ind w:left="720"/>
        <w:rPr>
          <w:rFonts w:ascii="Arial" w:hAnsi="Arial" w:cs="Arial"/>
          <w:sz w:val="22"/>
          <w:szCs w:val="22"/>
        </w:rPr>
      </w:pPr>
    </w:p>
    <w:p w14:paraId="2937405F" w14:textId="77777777" w:rsidR="00152E9D" w:rsidRPr="00CD6C8E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6D1B8C4" w14:textId="42A098A9" w:rsidR="00CD6C8E" w:rsidRPr="00CD6C8E" w:rsidRDefault="00CD6C8E" w:rsidP="00CD6C8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50A78180">
        <w:rPr>
          <w:rFonts w:ascii="Arial" w:hAnsi="Arial" w:cs="Arial"/>
          <w:b/>
          <w:bCs/>
          <w:sz w:val="24"/>
          <w:szCs w:val="24"/>
        </w:rPr>
        <w:t>ELFEN 1: Ymarferol (</w:t>
      </w:r>
      <w:r w:rsidR="35BE60DB" w:rsidRPr="50A78180">
        <w:rPr>
          <w:rFonts w:ascii="Arial" w:hAnsi="Arial" w:cs="Arial"/>
          <w:b/>
          <w:bCs/>
          <w:sz w:val="24"/>
          <w:szCs w:val="24"/>
        </w:rPr>
        <w:t>50)</w:t>
      </w:r>
      <w:r w:rsidRPr="50A78180">
        <w:rPr>
          <w:rFonts w:ascii="Arial" w:hAnsi="Arial" w:cs="Arial"/>
          <w:b/>
          <w:bCs/>
          <w:sz w:val="24"/>
          <w:szCs w:val="24"/>
        </w:rPr>
        <w:t>:</w:t>
      </w:r>
    </w:p>
    <w:p w14:paraId="06A9F998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</w:p>
    <w:p w14:paraId="7CC412E9" w14:textId="11501A1E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00CD6C8E">
        <w:rPr>
          <w:rFonts w:ascii="Arial" w:hAnsi="Arial" w:cs="Arial"/>
          <w:sz w:val="24"/>
          <w:szCs w:val="24"/>
        </w:rPr>
        <w:t xml:space="preserve">Fe fydd pedwar rhan wahanol i’r </w:t>
      </w:r>
      <w:r w:rsidR="00DD7F4C">
        <w:rPr>
          <w:rFonts w:ascii="Arial" w:hAnsi="Arial" w:cs="Arial"/>
          <w:sz w:val="24"/>
          <w:szCs w:val="24"/>
        </w:rPr>
        <w:t>elfen ymarferol</w:t>
      </w:r>
      <w:r w:rsidRPr="00CD6C8E">
        <w:rPr>
          <w:rFonts w:ascii="Arial" w:hAnsi="Arial" w:cs="Arial"/>
          <w:sz w:val="24"/>
          <w:szCs w:val="24"/>
        </w:rPr>
        <w:t xml:space="preserve">. </w:t>
      </w:r>
    </w:p>
    <w:p w14:paraId="09166710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00CD6C8E">
        <w:rPr>
          <w:rFonts w:ascii="Arial" w:hAnsi="Arial" w:cs="Arial"/>
          <w:sz w:val="24"/>
          <w:szCs w:val="24"/>
        </w:rPr>
        <w:tab/>
        <w:t xml:space="preserve"> </w:t>
      </w:r>
    </w:p>
    <w:p w14:paraId="3B7C9260" w14:textId="77777777" w:rsidR="00CD6C8E" w:rsidRPr="00DD7F4C" w:rsidRDefault="00CD6C8E" w:rsidP="00CD6C8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DD7F4C">
        <w:rPr>
          <w:rFonts w:ascii="Arial" w:hAnsi="Arial" w:cs="Arial"/>
          <w:b/>
          <w:bCs/>
          <w:sz w:val="24"/>
          <w:szCs w:val="24"/>
        </w:rPr>
        <w:t>Rhan 1 –  Ymgorfforiad ymatebol</w:t>
      </w:r>
    </w:p>
    <w:p w14:paraId="3508443E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00CD6C8E">
        <w:rPr>
          <w:rFonts w:ascii="Arial" w:hAnsi="Arial" w:cs="Arial"/>
          <w:sz w:val="24"/>
          <w:szCs w:val="24"/>
        </w:rPr>
        <w:t xml:space="preserve">Fe fydd yr ymchwiliad </w:t>
      </w:r>
      <w:proofErr w:type="spellStart"/>
      <w:r w:rsidRPr="00CD6C8E">
        <w:rPr>
          <w:rFonts w:ascii="Arial" w:hAnsi="Arial" w:cs="Arial"/>
          <w:sz w:val="24"/>
          <w:szCs w:val="24"/>
        </w:rPr>
        <w:t>seico</w:t>
      </w:r>
      <w:proofErr w:type="spellEnd"/>
      <w:r w:rsidRPr="00CD6C8E">
        <w:rPr>
          <w:rFonts w:ascii="Arial" w:hAnsi="Arial" w:cs="Arial"/>
          <w:sz w:val="24"/>
          <w:szCs w:val="24"/>
        </w:rPr>
        <w:t>-gorfforol hwn yn archwilio technegau sydd yn hybu mynegiant corfforol yr actor. Fe fydd y gwaith yn adlewyrchu ar ddulliau ar sut i gysylltu y dychymyg gyda’r corff gan ddefnyddio ystyr, symudiad, rhythm a chyfansoddiad, yn defnyddio testun a/neu dyfeisio darn gwreiddiol o waith.  Fe fydd ffocws ar ddealltwriaeth y perfformiwr o’i ymwybyddiaeth gorfforol wrth gydweithio ac eraill.</w:t>
      </w:r>
    </w:p>
    <w:p w14:paraId="192ED06C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</w:p>
    <w:p w14:paraId="33FE872B" w14:textId="77777777" w:rsidR="00CD6C8E" w:rsidRPr="00DD7F4C" w:rsidRDefault="00CD6C8E" w:rsidP="00CD6C8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DD7F4C">
        <w:rPr>
          <w:rFonts w:ascii="Arial" w:hAnsi="Arial" w:cs="Arial"/>
          <w:b/>
          <w:bCs/>
          <w:sz w:val="24"/>
          <w:szCs w:val="24"/>
        </w:rPr>
        <w:t xml:space="preserve">Rhan 2 – Cysylltu ac ymateb </w:t>
      </w:r>
    </w:p>
    <w:p w14:paraId="46943E7C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00CD6C8E">
        <w:rPr>
          <w:rFonts w:ascii="Arial" w:hAnsi="Arial" w:cs="Arial"/>
          <w:sz w:val="24"/>
          <w:szCs w:val="24"/>
        </w:rPr>
        <w:t xml:space="preserve">Bydd y myfyriwr yn derbyn cyflwyniad o rhagarweiniad techneg actio </w:t>
      </w:r>
      <w:proofErr w:type="spellStart"/>
      <w:r w:rsidRPr="00CD6C8E">
        <w:rPr>
          <w:rFonts w:ascii="Arial" w:hAnsi="Arial" w:cs="Arial"/>
          <w:sz w:val="24"/>
          <w:szCs w:val="24"/>
        </w:rPr>
        <w:t>Sanford</w:t>
      </w:r>
      <w:proofErr w:type="spellEnd"/>
      <w:r w:rsidRPr="00CD6C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6C8E">
        <w:rPr>
          <w:rFonts w:ascii="Arial" w:hAnsi="Arial" w:cs="Arial"/>
          <w:sz w:val="24"/>
          <w:szCs w:val="24"/>
        </w:rPr>
        <w:t>Meinser</w:t>
      </w:r>
      <w:proofErr w:type="spellEnd"/>
      <w:r w:rsidRPr="00CD6C8E">
        <w:rPr>
          <w:rFonts w:ascii="Arial" w:hAnsi="Arial" w:cs="Arial"/>
          <w:sz w:val="24"/>
          <w:szCs w:val="24"/>
        </w:rPr>
        <w:t xml:space="preserve">. Fe fydd y dull hwn yn annog yr actor i ymateb yn reddfol a gwirioneddol o fewn amgylchiadau ddychmygol y stori a dyfnhau cysylltiad dilys gyda’i cyd-berfformwyr. Mae techneg </w:t>
      </w:r>
      <w:proofErr w:type="spellStart"/>
      <w:r w:rsidRPr="00CD6C8E">
        <w:rPr>
          <w:rFonts w:ascii="Arial" w:hAnsi="Arial" w:cs="Arial"/>
          <w:sz w:val="24"/>
          <w:szCs w:val="24"/>
        </w:rPr>
        <w:t>Meisner</w:t>
      </w:r>
      <w:proofErr w:type="spellEnd"/>
      <w:r w:rsidRPr="00CD6C8E">
        <w:rPr>
          <w:rFonts w:ascii="Arial" w:hAnsi="Arial" w:cs="Arial"/>
          <w:sz w:val="24"/>
          <w:szCs w:val="24"/>
        </w:rPr>
        <w:t xml:space="preserve"> yn medru ategu gwaith testun yn ogystal a phroses ddyfeisio. Fe fydd ffocws ar ddealltwriaeth </w:t>
      </w:r>
      <w:proofErr w:type="spellStart"/>
      <w:r w:rsidRPr="00CD6C8E">
        <w:rPr>
          <w:rFonts w:ascii="Arial" w:hAnsi="Arial" w:cs="Arial"/>
          <w:sz w:val="24"/>
          <w:szCs w:val="24"/>
        </w:rPr>
        <w:t>Stanislavski</w:t>
      </w:r>
      <w:proofErr w:type="spellEnd"/>
      <w:r w:rsidRPr="00CD6C8E">
        <w:rPr>
          <w:rFonts w:ascii="Arial" w:hAnsi="Arial" w:cs="Arial"/>
          <w:sz w:val="24"/>
          <w:szCs w:val="24"/>
        </w:rPr>
        <w:t xml:space="preserve"> ar bwysigrwydd  meithrin corff rhydd er mwyn ysgogi ymatebiad agored a dirwystr y perfformiwr, gan ddatblygu sgiliau gwrando a sylwi. </w:t>
      </w:r>
    </w:p>
    <w:p w14:paraId="402DE7EC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</w:p>
    <w:p w14:paraId="3C273083" w14:textId="77777777" w:rsidR="00CD6C8E" w:rsidRPr="00DD7F4C" w:rsidRDefault="00CD6C8E" w:rsidP="00CD6C8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DD7F4C">
        <w:rPr>
          <w:rFonts w:ascii="Arial" w:hAnsi="Arial" w:cs="Arial"/>
          <w:b/>
          <w:bCs/>
          <w:sz w:val="24"/>
          <w:szCs w:val="24"/>
        </w:rPr>
        <w:t>Rhan 3 – Cyfathrebu Testun</w:t>
      </w:r>
    </w:p>
    <w:p w14:paraId="467CDB05" w14:textId="67FEE6F5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004BFFD4">
        <w:rPr>
          <w:rFonts w:ascii="Arial" w:hAnsi="Arial" w:cs="Arial"/>
          <w:sz w:val="24"/>
          <w:szCs w:val="24"/>
        </w:rPr>
        <w:t>Fe fydd y proses hwn yn tywys yw actor o’r testun ar y dudalen i berfformio. Trwy ddefnydd dramâu/testunau perfformio, fe fydd y dull ymarfe</w:t>
      </w:r>
      <w:r w:rsidR="7D573974" w:rsidRPr="004BFFD4">
        <w:rPr>
          <w:rFonts w:ascii="Arial" w:hAnsi="Arial" w:cs="Arial"/>
          <w:sz w:val="24"/>
          <w:szCs w:val="24"/>
        </w:rPr>
        <w:t>r</w:t>
      </w:r>
      <w:r w:rsidRPr="004BFFD4">
        <w:rPr>
          <w:rFonts w:ascii="Arial" w:hAnsi="Arial" w:cs="Arial"/>
          <w:sz w:val="24"/>
          <w:szCs w:val="24"/>
        </w:rPr>
        <w:t xml:space="preserve">ol hwn yn ffocysu ar adeiladu hyder mewn sgiliau darllen, y defnydd o’r anadl i gynnal y testun a’r ymatebiad emosiynol a </w:t>
      </w:r>
      <w:r w:rsidRPr="004BFFD4">
        <w:rPr>
          <w:rFonts w:ascii="Arial" w:hAnsi="Arial" w:cs="Arial"/>
          <w:sz w:val="24"/>
          <w:szCs w:val="24"/>
        </w:rPr>
        <w:lastRenderedPageBreak/>
        <w:t xml:space="preserve">cyflwyno technegau i hybu dealltwriaeth o stori trwy ddadansoddiad, a datblygu y gwaith yn barod i’r berfformio. Fe fydd ffocws ar ymchwilio technegau llais ac ynganiad ar gyfer ymarferion. </w:t>
      </w:r>
    </w:p>
    <w:p w14:paraId="1ED5C2DA" w14:textId="77777777" w:rsidR="00DD7F4C" w:rsidRDefault="00DD7F4C" w:rsidP="00CD6C8E">
      <w:pPr>
        <w:ind w:left="720"/>
        <w:rPr>
          <w:rFonts w:ascii="Arial" w:hAnsi="Arial" w:cs="Arial"/>
          <w:sz w:val="24"/>
          <w:szCs w:val="24"/>
        </w:rPr>
      </w:pPr>
    </w:p>
    <w:p w14:paraId="3EEB28F5" w14:textId="1CD7D366" w:rsidR="00CD6C8E" w:rsidRPr="00DD7F4C" w:rsidRDefault="00CD6C8E" w:rsidP="00CD6C8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DD7F4C">
        <w:rPr>
          <w:rFonts w:ascii="Arial" w:hAnsi="Arial" w:cs="Arial"/>
          <w:b/>
          <w:bCs/>
          <w:sz w:val="24"/>
          <w:szCs w:val="24"/>
        </w:rPr>
        <w:t xml:space="preserve">Rhan 4 – Rhagarweiniad i greu Cymeriad </w:t>
      </w:r>
    </w:p>
    <w:p w14:paraId="5E8F062F" w14:textId="15C15C16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004BFFD4">
        <w:rPr>
          <w:rFonts w:ascii="Arial" w:hAnsi="Arial" w:cs="Arial"/>
          <w:sz w:val="24"/>
          <w:szCs w:val="24"/>
        </w:rPr>
        <w:t>Fe wnawn ymchwi</w:t>
      </w:r>
      <w:r w:rsidR="7AFADD08" w:rsidRPr="004BFFD4">
        <w:rPr>
          <w:rFonts w:ascii="Arial" w:hAnsi="Arial" w:cs="Arial"/>
          <w:sz w:val="24"/>
          <w:szCs w:val="24"/>
        </w:rPr>
        <w:t>li</w:t>
      </w:r>
      <w:r w:rsidRPr="004BFFD4">
        <w:rPr>
          <w:rFonts w:ascii="Arial" w:hAnsi="Arial" w:cs="Arial"/>
          <w:sz w:val="24"/>
          <w:szCs w:val="24"/>
        </w:rPr>
        <w:t xml:space="preserve">o proses </w:t>
      </w:r>
      <w:proofErr w:type="spellStart"/>
      <w:r w:rsidRPr="004BFFD4">
        <w:rPr>
          <w:rFonts w:ascii="Arial" w:hAnsi="Arial" w:cs="Arial"/>
          <w:sz w:val="24"/>
          <w:szCs w:val="24"/>
        </w:rPr>
        <w:t>Ut</w:t>
      </w:r>
      <w:r w:rsidR="7D03E851" w:rsidRPr="004BFFD4">
        <w:rPr>
          <w:rFonts w:ascii="Arial" w:hAnsi="Arial" w:cs="Arial"/>
          <w:sz w:val="24"/>
          <w:szCs w:val="24"/>
        </w:rPr>
        <w:t>a</w:t>
      </w:r>
      <w:proofErr w:type="spellEnd"/>
      <w:r w:rsidR="7D03E851" w:rsidRPr="004BFFD4">
        <w:rPr>
          <w:rFonts w:ascii="Arial" w:hAnsi="Arial" w:cs="Arial"/>
          <w:sz w:val="24"/>
          <w:szCs w:val="24"/>
        </w:rPr>
        <w:t xml:space="preserve"> </w:t>
      </w:r>
      <w:r w:rsidRPr="004BFFD4">
        <w:rPr>
          <w:rFonts w:ascii="Arial" w:hAnsi="Arial" w:cs="Arial"/>
          <w:sz w:val="24"/>
          <w:szCs w:val="24"/>
        </w:rPr>
        <w:t>Hagen o greu cymeriad. Gwirionedd, dilysrwydd a sylwi ar sut ydym yn byw yw carreg faen ideoleg Hagen. Gan ddefnyddio technegau megis y Naw cwestiwn, Cof y synhwyrau a Hunaniaeth fe awn ati i greu cymeriad gyda chyd-destun y gall y perfformiwr adeiladu.</w:t>
      </w:r>
    </w:p>
    <w:p w14:paraId="2FED2858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</w:p>
    <w:p w14:paraId="383187B1" w14:textId="113DC2FD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00CD6C8E">
        <w:rPr>
          <w:rFonts w:ascii="Arial" w:hAnsi="Arial" w:cs="Arial"/>
          <w:sz w:val="24"/>
          <w:szCs w:val="24"/>
        </w:rPr>
        <w:t>Bydd y modiwl</w:t>
      </w:r>
      <w:r w:rsidR="00DD7F4C">
        <w:rPr>
          <w:rFonts w:ascii="Arial" w:hAnsi="Arial" w:cs="Arial"/>
          <w:sz w:val="24"/>
          <w:szCs w:val="24"/>
        </w:rPr>
        <w:t xml:space="preserve"> </w:t>
      </w:r>
      <w:r w:rsidRPr="00CD6C8E">
        <w:rPr>
          <w:rFonts w:ascii="Arial" w:hAnsi="Arial" w:cs="Arial"/>
          <w:sz w:val="24"/>
          <w:szCs w:val="24"/>
        </w:rPr>
        <w:t xml:space="preserve">yn </w:t>
      </w:r>
      <w:r w:rsidR="00DD7F4C">
        <w:rPr>
          <w:rFonts w:ascii="Arial" w:hAnsi="Arial" w:cs="Arial"/>
          <w:sz w:val="24"/>
          <w:szCs w:val="24"/>
        </w:rPr>
        <w:t>c</w:t>
      </w:r>
      <w:r w:rsidRPr="00CD6C8E">
        <w:rPr>
          <w:rFonts w:ascii="Arial" w:hAnsi="Arial" w:cs="Arial"/>
          <w:sz w:val="24"/>
          <w:szCs w:val="24"/>
        </w:rPr>
        <w:t>ael ei asesi trwy fodd asesiad parhaol</w:t>
      </w:r>
      <w:r w:rsidR="00DD7F4C">
        <w:rPr>
          <w:rFonts w:ascii="Arial" w:hAnsi="Arial" w:cs="Arial"/>
          <w:sz w:val="24"/>
          <w:szCs w:val="24"/>
        </w:rPr>
        <w:t>,</w:t>
      </w:r>
      <w:r w:rsidRPr="00CD6C8E">
        <w:rPr>
          <w:rFonts w:ascii="Arial" w:hAnsi="Arial" w:cs="Arial"/>
          <w:sz w:val="24"/>
          <w:szCs w:val="24"/>
        </w:rPr>
        <w:t xml:space="preserve"> </w:t>
      </w:r>
      <w:r w:rsidR="00DD7F4C">
        <w:rPr>
          <w:rFonts w:ascii="Arial" w:hAnsi="Arial" w:cs="Arial"/>
          <w:sz w:val="24"/>
          <w:szCs w:val="24"/>
        </w:rPr>
        <w:t>er mwyn</w:t>
      </w:r>
      <w:r w:rsidRPr="00CD6C8E">
        <w:rPr>
          <w:rFonts w:ascii="Arial" w:hAnsi="Arial" w:cs="Arial"/>
          <w:sz w:val="24"/>
          <w:szCs w:val="24"/>
        </w:rPr>
        <w:t xml:space="preserve"> gwerthuso datblygiad y myfyriwr, yn diweddu gyda asesiad gyfansymiol or elfennau allweddol o’r dysgu o’r modiwl gyfan sef:</w:t>
      </w:r>
    </w:p>
    <w:p w14:paraId="5F2F7554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00CD6C8E">
        <w:rPr>
          <w:rFonts w:ascii="Arial" w:hAnsi="Arial" w:cs="Arial"/>
          <w:sz w:val="24"/>
          <w:szCs w:val="24"/>
        </w:rPr>
        <w:t xml:space="preserve">- Dealltwriaeth y myfyriwr o fynegiant </w:t>
      </w:r>
      <w:proofErr w:type="spellStart"/>
      <w:r w:rsidRPr="00CD6C8E">
        <w:rPr>
          <w:rFonts w:ascii="Arial" w:hAnsi="Arial" w:cs="Arial"/>
          <w:sz w:val="24"/>
          <w:szCs w:val="24"/>
        </w:rPr>
        <w:t>seico</w:t>
      </w:r>
      <w:proofErr w:type="spellEnd"/>
      <w:r w:rsidRPr="00CD6C8E">
        <w:rPr>
          <w:rFonts w:ascii="Arial" w:hAnsi="Arial" w:cs="Arial"/>
          <w:sz w:val="24"/>
          <w:szCs w:val="24"/>
        </w:rPr>
        <w:t>-gorfforol.</w:t>
      </w:r>
    </w:p>
    <w:p w14:paraId="3AB5042A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00CD6C8E">
        <w:rPr>
          <w:rFonts w:ascii="Arial" w:hAnsi="Arial" w:cs="Arial"/>
          <w:sz w:val="24"/>
          <w:szCs w:val="24"/>
        </w:rPr>
        <w:t>- Dealltwriaeth y myfyriwr o gysylltiad a’i cyd actor a’r gallu i ymateb o fewn yr amgylchiadau cyflwynedig.</w:t>
      </w:r>
    </w:p>
    <w:p w14:paraId="4D6D8145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00CD6C8E">
        <w:rPr>
          <w:rFonts w:ascii="Arial" w:hAnsi="Arial" w:cs="Arial"/>
          <w:sz w:val="24"/>
          <w:szCs w:val="24"/>
        </w:rPr>
        <w:t>- Dealltwriaeth y myfyriwr o eglurdeb ei cyfathrebiad o destun, yn ogystal ac ynganiad a’i mynegiant lleisiol.</w:t>
      </w:r>
    </w:p>
    <w:p w14:paraId="3BBC20AF" w14:textId="7911CD0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50A78180">
        <w:rPr>
          <w:rFonts w:ascii="Arial" w:hAnsi="Arial" w:cs="Arial"/>
          <w:sz w:val="24"/>
          <w:szCs w:val="24"/>
        </w:rPr>
        <w:t xml:space="preserve">- Dealltwriaeth y myfyriwr </w:t>
      </w:r>
      <w:r w:rsidR="00DD7F4C" w:rsidRPr="50A78180">
        <w:rPr>
          <w:rFonts w:ascii="Arial" w:hAnsi="Arial" w:cs="Arial"/>
          <w:sz w:val="24"/>
          <w:szCs w:val="24"/>
        </w:rPr>
        <w:t xml:space="preserve">am </w:t>
      </w:r>
      <w:r w:rsidRPr="50A78180">
        <w:rPr>
          <w:rFonts w:ascii="Arial" w:hAnsi="Arial" w:cs="Arial"/>
          <w:sz w:val="24"/>
          <w:szCs w:val="24"/>
        </w:rPr>
        <w:t xml:space="preserve">sut i greu cymeriad. </w:t>
      </w:r>
    </w:p>
    <w:p w14:paraId="70945F15" w14:textId="20760FD6" w:rsidR="00CD6C8E" w:rsidRPr="00CD6C8E" w:rsidRDefault="1AC7F3C2" w:rsidP="50A78180">
      <w:pPr>
        <w:pStyle w:val="Heading3"/>
        <w:spacing w:before="281" w:after="281"/>
        <w:rPr>
          <w:rFonts w:ascii="Arial" w:eastAsia="Arial" w:hAnsi="Arial" w:cs="Arial"/>
          <w:bCs/>
          <w:szCs w:val="24"/>
        </w:rPr>
      </w:pPr>
      <w:r w:rsidRPr="50A78180">
        <w:rPr>
          <w:rFonts w:ascii="Arial" w:eastAsia="Arial" w:hAnsi="Arial" w:cs="Arial"/>
          <w:bCs/>
          <w:szCs w:val="24"/>
        </w:rPr>
        <w:t>Elf</w:t>
      </w:r>
      <w:r w:rsidR="030A3914" w:rsidRPr="50A78180">
        <w:rPr>
          <w:rFonts w:ascii="Arial" w:eastAsia="Arial" w:hAnsi="Arial" w:cs="Arial"/>
          <w:bCs/>
          <w:szCs w:val="24"/>
        </w:rPr>
        <w:t>e</w:t>
      </w:r>
      <w:r w:rsidRPr="50A78180">
        <w:rPr>
          <w:rFonts w:ascii="Arial" w:eastAsia="Arial" w:hAnsi="Arial" w:cs="Arial"/>
          <w:bCs/>
          <w:szCs w:val="24"/>
        </w:rPr>
        <w:t xml:space="preserve">n 2: </w:t>
      </w:r>
      <w:proofErr w:type="spellStart"/>
      <w:r w:rsidRPr="50A78180">
        <w:rPr>
          <w:rFonts w:ascii="Arial" w:eastAsia="Arial" w:hAnsi="Arial" w:cs="Arial"/>
          <w:bCs/>
          <w:szCs w:val="24"/>
        </w:rPr>
        <w:t>Viva</w:t>
      </w:r>
      <w:proofErr w:type="spellEnd"/>
      <w:r w:rsidRPr="50A78180">
        <w:rPr>
          <w:rFonts w:ascii="Arial" w:eastAsia="Arial" w:hAnsi="Arial" w:cs="Arial"/>
          <w:bCs/>
          <w:szCs w:val="24"/>
        </w:rPr>
        <w:t xml:space="preserve"> </w:t>
      </w:r>
      <w:proofErr w:type="spellStart"/>
      <w:r w:rsidRPr="50A78180">
        <w:rPr>
          <w:rFonts w:ascii="Arial" w:eastAsia="Arial" w:hAnsi="Arial" w:cs="Arial"/>
          <w:bCs/>
          <w:szCs w:val="24"/>
        </w:rPr>
        <w:t>Voce</w:t>
      </w:r>
      <w:proofErr w:type="spellEnd"/>
      <w:r w:rsidRPr="50A78180">
        <w:rPr>
          <w:rFonts w:ascii="Arial" w:eastAsia="Arial" w:hAnsi="Arial" w:cs="Arial"/>
          <w:bCs/>
          <w:szCs w:val="24"/>
        </w:rPr>
        <w:t xml:space="preserve"> Grŵp (30)</w:t>
      </w:r>
    </w:p>
    <w:p w14:paraId="23686014" w14:textId="2054F138" w:rsidR="00CD6C8E" w:rsidRPr="00CD6C8E" w:rsidRDefault="1AC7F3C2" w:rsidP="50A78180">
      <w:pPr>
        <w:spacing w:before="240" w:after="240"/>
      </w:pPr>
      <w:r w:rsidRPr="50A78180">
        <w:rPr>
          <w:rFonts w:ascii="Arial" w:eastAsia="Arial" w:hAnsi="Arial" w:cs="Arial"/>
          <w:sz w:val="24"/>
          <w:szCs w:val="24"/>
        </w:rPr>
        <w:t>Bydd eich tiwtor yn gosod cyfres o gwestiynau i chi, a bydd gofyn i chi eu trafod mewn sefyllfa grŵp. Bydd y cwestiynau’n cael eu gosod cyn dyddiad yr asesiad.</w:t>
      </w:r>
    </w:p>
    <w:p w14:paraId="75248418" w14:textId="0BB1E6DE" w:rsidR="00CD6C8E" w:rsidRPr="00CD6C8E" w:rsidRDefault="1AC7F3C2" w:rsidP="50A78180">
      <w:pPr>
        <w:spacing w:before="240" w:after="240"/>
      </w:pPr>
      <w:r w:rsidRPr="50A78180">
        <w:rPr>
          <w:rFonts w:ascii="Arial" w:eastAsia="Arial" w:hAnsi="Arial" w:cs="Arial"/>
          <w:sz w:val="24"/>
          <w:szCs w:val="24"/>
        </w:rPr>
        <w:t>Bydd gofyn i chi drafod eich dysgu a’r darganfyddiadau a wnaed o’ch gwaith blaenorol mewn amgylchedd anffurfiol, gan sicrhau bod lleisiau pawb yn cael eu clywed.</w:t>
      </w:r>
    </w:p>
    <w:p w14:paraId="2843D7D5" w14:textId="1368952A" w:rsidR="00CD6C8E" w:rsidRPr="00CD6C8E" w:rsidRDefault="00CD6C8E" w:rsidP="50A78180">
      <w:pPr>
        <w:ind w:left="720"/>
        <w:rPr>
          <w:rFonts w:ascii="Arial" w:hAnsi="Arial" w:cs="Arial"/>
          <w:sz w:val="24"/>
          <w:szCs w:val="24"/>
        </w:rPr>
      </w:pPr>
    </w:p>
    <w:p w14:paraId="677DF165" w14:textId="77777777" w:rsidR="002544D1" w:rsidRDefault="002544D1" w:rsidP="00CD6C8E">
      <w:pPr>
        <w:ind w:left="720"/>
        <w:rPr>
          <w:rFonts w:ascii="Arial" w:hAnsi="Arial" w:cs="Arial"/>
          <w:sz w:val="24"/>
          <w:szCs w:val="24"/>
        </w:rPr>
      </w:pPr>
    </w:p>
    <w:p w14:paraId="4DBBC000" w14:textId="1325060D" w:rsidR="00CD6C8E" w:rsidRPr="00DD7F4C" w:rsidRDefault="002544D1" w:rsidP="00CD6C8E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50A78180">
        <w:rPr>
          <w:rFonts w:ascii="Arial" w:hAnsi="Arial" w:cs="Arial"/>
          <w:b/>
          <w:bCs/>
          <w:sz w:val="24"/>
          <w:szCs w:val="24"/>
        </w:rPr>
        <w:t>ELFEN</w:t>
      </w:r>
      <w:r w:rsidR="00CD6C8E" w:rsidRPr="50A78180">
        <w:rPr>
          <w:rFonts w:ascii="Arial" w:hAnsi="Arial" w:cs="Arial"/>
          <w:b/>
          <w:bCs/>
          <w:sz w:val="24"/>
          <w:szCs w:val="24"/>
        </w:rPr>
        <w:t xml:space="preserve"> </w:t>
      </w:r>
      <w:r w:rsidR="2AFC8806" w:rsidRPr="50A78180">
        <w:rPr>
          <w:rFonts w:ascii="Arial" w:hAnsi="Arial" w:cs="Arial"/>
          <w:b/>
          <w:bCs/>
          <w:sz w:val="24"/>
          <w:szCs w:val="24"/>
        </w:rPr>
        <w:t>3</w:t>
      </w:r>
      <w:r w:rsidR="00CD6C8E" w:rsidRPr="50A78180">
        <w:rPr>
          <w:rFonts w:ascii="Arial" w:hAnsi="Arial" w:cs="Arial"/>
          <w:b/>
          <w:bCs/>
          <w:sz w:val="24"/>
          <w:szCs w:val="24"/>
        </w:rPr>
        <w:t xml:space="preserve">: </w:t>
      </w:r>
      <w:r w:rsidRPr="50A78180">
        <w:rPr>
          <w:rFonts w:ascii="Arial" w:hAnsi="Arial" w:cs="Arial"/>
          <w:b/>
          <w:bCs/>
          <w:sz w:val="24"/>
          <w:szCs w:val="24"/>
        </w:rPr>
        <w:t xml:space="preserve">Sgiliau </w:t>
      </w:r>
      <w:r w:rsidR="00DD7F4C" w:rsidRPr="50A78180">
        <w:rPr>
          <w:rFonts w:ascii="Arial" w:hAnsi="Arial" w:cs="Arial"/>
          <w:b/>
          <w:bCs/>
          <w:sz w:val="24"/>
          <w:szCs w:val="24"/>
        </w:rPr>
        <w:t>Trosglwyddadwy</w:t>
      </w:r>
      <w:r w:rsidRPr="50A78180">
        <w:rPr>
          <w:rFonts w:ascii="Arial" w:hAnsi="Arial" w:cs="Arial"/>
          <w:b/>
          <w:bCs/>
          <w:sz w:val="24"/>
          <w:szCs w:val="24"/>
        </w:rPr>
        <w:t xml:space="preserve"> ar gyfer arfer bywyd ac ymarfer proffesiynol</w:t>
      </w:r>
      <w:r w:rsidR="00DD7F4C" w:rsidRPr="50A78180">
        <w:rPr>
          <w:rFonts w:ascii="Arial" w:hAnsi="Arial" w:cs="Arial"/>
          <w:b/>
          <w:bCs/>
          <w:sz w:val="24"/>
          <w:szCs w:val="24"/>
        </w:rPr>
        <w:t xml:space="preserve"> </w:t>
      </w:r>
      <w:r w:rsidR="00CD6C8E" w:rsidRPr="50A78180">
        <w:rPr>
          <w:rFonts w:ascii="Arial" w:hAnsi="Arial" w:cs="Arial"/>
          <w:b/>
          <w:bCs/>
          <w:sz w:val="24"/>
          <w:szCs w:val="24"/>
        </w:rPr>
        <w:t>(20)</w:t>
      </w:r>
    </w:p>
    <w:p w14:paraId="36C18DA0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</w:p>
    <w:p w14:paraId="3A6313DC" w14:textId="0FEB50F2" w:rsidR="00CD6C8E" w:rsidRPr="00CD6C8E" w:rsidRDefault="002544D1" w:rsidP="00CD6C8E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Bydd angen i’r myfyriwr</w:t>
      </w:r>
      <w:r w:rsidR="00CD6C8E" w:rsidRPr="00CD6C8E">
        <w:rPr>
          <w:rFonts w:ascii="Arial" w:hAnsi="Arial" w:cs="Arial"/>
          <w:sz w:val="24"/>
          <w:szCs w:val="24"/>
        </w:rPr>
        <w:t>:</w:t>
      </w:r>
    </w:p>
    <w:p w14:paraId="05FDA582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</w:p>
    <w:p w14:paraId="29532529" w14:textId="299A6D87" w:rsidR="002544D1" w:rsidRDefault="002544D1" w:rsidP="00CD6C8E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Arddangos tystiolaeth o’r ansoddau a’r sgiliau </w:t>
      </w:r>
      <w:r w:rsidR="00DD7F4C">
        <w:rPr>
          <w:rFonts w:ascii="Arial" w:hAnsi="Arial" w:cs="Arial"/>
          <w:sz w:val="24"/>
          <w:szCs w:val="24"/>
        </w:rPr>
        <w:t>trosglwyddadwy</w:t>
      </w:r>
      <w:r>
        <w:rPr>
          <w:rFonts w:ascii="Arial" w:hAnsi="Arial" w:cs="Arial"/>
          <w:sz w:val="24"/>
          <w:szCs w:val="24"/>
        </w:rPr>
        <w:t xml:space="preserve"> sydd angen ar gyfer cyflogaeth ac sydd yn gweithredu cyfrifoldeb bersonol. </w:t>
      </w:r>
    </w:p>
    <w:p w14:paraId="3309C60F" w14:textId="77777777" w:rsidR="002544D1" w:rsidRDefault="002544D1" w:rsidP="00CD6C8E">
      <w:pPr>
        <w:ind w:left="720"/>
        <w:rPr>
          <w:rFonts w:ascii="Arial" w:hAnsi="Arial" w:cs="Arial"/>
          <w:sz w:val="24"/>
          <w:szCs w:val="24"/>
        </w:rPr>
      </w:pPr>
    </w:p>
    <w:p w14:paraId="4996AB4C" w14:textId="0DD8338A" w:rsidR="00CD6C8E" w:rsidRPr="00CD6C8E" w:rsidRDefault="002544D1" w:rsidP="00CD6C8E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Bydd hyn yn cynnwys</w:t>
      </w:r>
      <w:r w:rsidR="00CD6C8E" w:rsidRPr="00CD6C8E">
        <w:rPr>
          <w:rFonts w:ascii="Arial" w:hAnsi="Arial" w:cs="Arial"/>
          <w:sz w:val="24"/>
          <w:szCs w:val="24"/>
        </w:rPr>
        <w:t>:</w:t>
      </w:r>
    </w:p>
    <w:p w14:paraId="34366511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</w:p>
    <w:p w14:paraId="25D00A94" w14:textId="5A9C5A0C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00CD6C8E">
        <w:rPr>
          <w:rFonts w:ascii="Arial" w:hAnsi="Arial" w:cs="Arial"/>
          <w:sz w:val="24"/>
          <w:szCs w:val="24"/>
        </w:rPr>
        <w:t xml:space="preserve">· </w:t>
      </w:r>
      <w:r w:rsidR="002544D1">
        <w:rPr>
          <w:rFonts w:ascii="Arial" w:hAnsi="Arial" w:cs="Arial"/>
          <w:sz w:val="24"/>
          <w:szCs w:val="24"/>
        </w:rPr>
        <w:t xml:space="preserve">Gallu y myfyriwr i arddangos ymrwymiad </w:t>
      </w:r>
      <w:r w:rsidR="00DD7F4C">
        <w:rPr>
          <w:rFonts w:ascii="Arial" w:hAnsi="Arial" w:cs="Arial"/>
          <w:sz w:val="24"/>
          <w:szCs w:val="24"/>
        </w:rPr>
        <w:t xml:space="preserve">a </w:t>
      </w:r>
      <w:r w:rsidR="002544D1">
        <w:rPr>
          <w:rFonts w:ascii="Arial" w:hAnsi="Arial" w:cs="Arial"/>
          <w:sz w:val="24"/>
          <w:szCs w:val="24"/>
        </w:rPr>
        <w:t>dyfal barhad gyda’r modiwl</w:t>
      </w:r>
      <w:r w:rsidRPr="00CD6C8E">
        <w:rPr>
          <w:rFonts w:ascii="Arial" w:hAnsi="Arial" w:cs="Arial"/>
          <w:sz w:val="24"/>
          <w:szCs w:val="24"/>
        </w:rPr>
        <w:t xml:space="preserve">, </w:t>
      </w:r>
      <w:r w:rsidR="002544D1">
        <w:rPr>
          <w:rFonts w:ascii="Arial" w:hAnsi="Arial" w:cs="Arial"/>
          <w:sz w:val="24"/>
          <w:szCs w:val="24"/>
        </w:rPr>
        <w:t xml:space="preserve">yn cynnwys prydlondeb, presenoldeb, agwedd, a chwrteisi yn y dosbarth. Bydd angen i’r myfyriwr fod yn bresennol ar gynrhan o </w:t>
      </w:r>
      <w:r w:rsidRPr="00CD6C8E">
        <w:rPr>
          <w:rFonts w:ascii="Arial" w:hAnsi="Arial" w:cs="Arial"/>
          <w:sz w:val="24"/>
          <w:szCs w:val="24"/>
        </w:rPr>
        <w:t>80%</w:t>
      </w:r>
      <w:r w:rsidR="002544D1">
        <w:rPr>
          <w:rFonts w:ascii="Arial" w:hAnsi="Arial" w:cs="Arial"/>
          <w:sz w:val="24"/>
          <w:szCs w:val="24"/>
        </w:rPr>
        <w:t xml:space="preserve"> er mwyn cwblhau y modiwl. </w:t>
      </w:r>
      <w:r w:rsidRPr="00CD6C8E">
        <w:rPr>
          <w:rFonts w:ascii="Arial" w:hAnsi="Arial" w:cs="Arial"/>
          <w:sz w:val="24"/>
          <w:szCs w:val="24"/>
        </w:rPr>
        <w:t xml:space="preserve"> </w:t>
      </w:r>
    </w:p>
    <w:p w14:paraId="39329B98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</w:p>
    <w:p w14:paraId="6587E92A" w14:textId="436153E1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  <w:r w:rsidRPr="00CD6C8E">
        <w:rPr>
          <w:rFonts w:ascii="Arial" w:hAnsi="Arial" w:cs="Arial"/>
          <w:sz w:val="24"/>
          <w:szCs w:val="24"/>
        </w:rPr>
        <w:t xml:space="preserve">· </w:t>
      </w:r>
      <w:r w:rsidR="002544D1">
        <w:rPr>
          <w:rFonts w:ascii="Arial" w:hAnsi="Arial" w:cs="Arial"/>
          <w:sz w:val="24"/>
          <w:szCs w:val="24"/>
        </w:rPr>
        <w:t xml:space="preserve">Gweithio yn annibynnol fel aelod o </w:t>
      </w:r>
      <w:r w:rsidR="00DD7F4C">
        <w:rPr>
          <w:rFonts w:ascii="Arial" w:hAnsi="Arial" w:cs="Arial"/>
          <w:sz w:val="24"/>
          <w:szCs w:val="24"/>
        </w:rPr>
        <w:t>dim</w:t>
      </w:r>
      <w:r w:rsidR="002544D1">
        <w:rPr>
          <w:rFonts w:ascii="Arial" w:hAnsi="Arial" w:cs="Arial"/>
          <w:sz w:val="24"/>
          <w:szCs w:val="24"/>
        </w:rPr>
        <w:t xml:space="preserve">. </w:t>
      </w:r>
    </w:p>
    <w:p w14:paraId="2A08CD05" w14:textId="77777777" w:rsidR="00CD6C8E" w:rsidRPr="00CD6C8E" w:rsidRDefault="00CD6C8E" w:rsidP="00CD6C8E">
      <w:pPr>
        <w:ind w:left="720"/>
        <w:rPr>
          <w:rFonts w:ascii="Arial" w:hAnsi="Arial" w:cs="Arial"/>
          <w:sz w:val="24"/>
          <w:szCs w:val="24"/>
        </w:rPr>
      </w:pPr>
    </w:p>
    <w:p w14:paraId="6F83E6C5" w14:textId="33D566DC" w:rsidR="00152E9D" w:rsidRPr="00CD6C8E" w:rsidRDefault="00CD6C8E" w:rsidP="00DD7F4C">
      <w:pPr>
        <w:ind w:left="720"/>
        <w:rPr>
          <w:rFonts w:ascii="Arial" w:hAnsi="Arial" w:cs="Arial"/>
          <w:sz w:val="24"/>
          <w:szCs w:val="24"/>
        </w:rPr>
      </w:pPr>
      <w:r w:rsidRPr="00CD6C8E">
        <w:rPr>
          <w:rFonts w:ascii="Arial" w:hAnsi="Arial" w:cs="Arial"/>
          <w:sz w:val="24"/>
          <w:szCs w:val="24"/>
        </w:rPr>
        <w:t xml:space="preserve">· </w:t>
      </w:r>
      <w:r w:rsidR="002544D1">
        <w:rPr>
          <w:rFonts w:ascii="Arial" w:hAnsi="Arial" w:cs="Arial"/>
          <w:sz w:val="24"/>
          <w:szCs w:val="24"/>
        </w:rPr>
        <w:t xml:space="preserve">Paratoi yn </w:t>
      </w:r>
      <w:r w:rsidR="00DD7F4C">
        <w:rPr>
          <w:rFonts w:ascii="Arial" w:hAnsi="Arial" w:cs="Arial"/>
          <w:sz w:val="24"/>
          <w:szCs w:val="24"/>
        </w:rPr>
        <w:t xml:space="preserve">ddigonol ar gyfer pob sesiwn. </w:t>
      </w:r>
    </w:p>
    <w:p w14:paraId="32390B74" w14:textId="77777777" w:rsidR="00152E9D" w:rsidRPr="00CD6C8E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1792C98" w14:textId="77777777" w:rsidR="00152E9D" w:rsidRPr="00CD6C8E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0B099B0" w14:textId="77777777" w:rsidR="00152E9D" w:rsidRPr="00CD6C8E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204BFF2" w14:textId="77777777" w:rsidR="00152E9D" w:rsidRPr="00CD6C8E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937A155" w14:textId="68EF7181" w:rsidR="00A85BFE" w:rsidRPr="00CD6C8E" w:rsidRDefault="00A85BFE" w:rsidP="50A78180">
      <w:pPr>
        <w:rPr>
          <w:rFonts w:ascii="Arial" w:hAnsi="Arial" w:cs="Arial"/>
          <w:sz w:val="24"/>
          <w:szCs w:val="24"/>
        </w:rPr>
      </w:pPr>
    </w:p>
    <w:p w14:paraId="3A3D0E4E" w14:textId="7CE6C7E8" w:rsidR="00A3505D" w:rsidRPr="00CD6C8E" w:rsidRDefault="00A3505D" w:rsidP="50A7818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CD6C8E" w14:paraId="561617A6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535A9BC1" w14:textId="77777777" w:rsidR="00D22D9C" w:rsidRPr="00CD6C8E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CD6C8E">
              <w:rPr>
                <w:rFonts w:ascii="Arial" w:hAnsi="Arial" w:cs="Arial"/>
                <w:b/>
                <w:caps/>
                <w:sz w:val="40"/>
              </w:rPr>
              <w:t>CANLLAWIAU I FYFYRWYR WRTH GWBLHAU TASGAU</w:t>
            </w:r>
          </w:p>
        </w:tc>
      </w:tr>
    </w:tbl>
    <w:p w14:paraId="289621A9" w14:textId="77777777" w:rsidR="00D22D9C" w:rsidRPr="00CD6C8E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960885" w14:textId="77777777" w:rsidR="00D22D9C" w:rsidRPr="00CD6C8E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CD6C8E">
        <w:rPr>
          <w:rFonts w:ascii="Arial" w:hAnsi="Arial" w:cs="Arial"/>
          <w:b/>
          <w:sz w:val="22"/>
          <w:szCs w:val="22"/>
        </w:rPr>
        <w:t>SYLWER:</w:t>
      </w:r>
      <w:r w:rsidR="00D22D9C" w:rsidRPr="00CD6C8E">
        <w:rPr>
          <w:rFonts w:ascii="Arial" w:hAnsi="Arial" w:cs="Arial"/>
          <w:b/>
          <w:sz w:val="22"/>
          <w:szCs w:val="22"/>
        </w:rPr>
        <w:t xml:space="preserve"> </w:t>
      </w:r>
      <w:r w:rsidRPr="00CD6C8E">
        <w:rPr>
          <w:rFonts w:ascii="Arial" w:hAnsi="Arial" w:cs="Arial"/>
          <w:b/>
          <w:sz w:val="22"/>
          <w:szCs w:val="22"/>
        </w:rPr>
        <w:t>Mae’r canllawiau a nodir isod yn gysylltiedig â’r pum maen prawf asesu generig drosodd.</w:t>
      </w:r>
    </w:p>
    <w:p w14:paraId="70D18BAA" w14:textId="77777777" w:rsidR="004D5E9B" w:rsidRPr="00CD6C8E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1E7DF30" w14:textId="77777777" w:rsidR="00D22D9C" w:rsidRPr="00CD6C8E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CD6C8E">
        <w:rPr>
          <w:rFonts w:ascii="Arial" w:hAnsi="Arial" w:cs="Arial"/>
          <w:b/>
          <w:sz w:val="22"/>
          <w:szCs w:val="22"/>
        </w:rPr>
        <w:t>Sgiliau Ymgysylltu â Llenyddiaeth</w:t>
      </w:r>
    </w:p>
    <w:p w14:paraId="2769F39B" w14:textId="77777777" w:rsidR="00D22D9C" w:rsidRPr="00CD6C8E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CD6C8E">
        <w:rPr>
          <w:rFonts w:ascii="Arial" w:hAnsi="Arial" w:cs="Arial"/>
          <w:sz w:val="22"/>
          <w:szCs w:val="22"/>
        </w:rPr>
        <w:t xml:space="preserve">Mae’n rhaid i’ch gwaith gael ei lywio a’i gefnogi gan ddeunydd ysgolheigaidd sy’n </w:t>
      </w:r>
      <w:r w:rsidRPr="00CD6C8E">
        <w:rPr>
          <w:rFonts w:ascii="Arial" w:hAnsi="Arial" w:cs="Arial"/>
          <w:i/>
          <w:sz w:val="22"/>
          <w:szCs w:val="22"/>
        </w:rPr>
        <w:t>berthnasol</w:t>
      </w:r>
      <w:r w:rsidRPr="00CD6C8E">
        <w:rPr>
          <w:rFonts w:ascii="Arial" w:hAnsi="Arial" w:cs="Arial"/>
          <w:sz w:val="22"/>
          <w:szCs w:val="22"/>
        </w:rPr>
        <w:t xml:space="preserve"> i’r dasg/tasgau a osodwyd ac sy’n </w:t>
      </w:r>
      <w:r w:rsidRPr="00CD6C8E">
        <w:rPr>
          <w:rFonts w:ascii="Arial" w:hAnsi="Arial" w:cs="Arial"/>
          <w:i/>
          <w:sz w:val="22"/>
          <w:szCs w:val="22"/>
        </w:rPr>
        <w:t>canolbwyntio</w:t>
      </w:r>
      <w:r w:rsidRPr="00CD6C8E">
        <w:rPr>
          <w:rFonts w:ascii="Arial" w:hAnsi="Arial" w:cs="Arial"/>
          <w:sz w:val="22"/>
          <w:szCs w:val="22"/>
        </w:rPr>
        <w:t xml:space="preserve"> arni/arnynt.</w:t>
      </w:r>
      <w:r w:rsidR="00D22D9C" w:rsidRPr="00CD6C8E">
        <w:rPr>
          <w:rFonts w:ascii="Arial" w:hAnsi="Arial" w:cs="Arial"/>
          <w:sz w:val="22"/>
          <w:szCs w:val="22"/>
        </w:rPr>
        <w:t xml:space="preserve">    </w:t>
      </w:r>
      <w:r w:rsidRPr="00CD6C8E">
        <w:rPr>
          <w:rFonts w:ascii="Arial" w:hAnsi="Arial" w:cs="Arial"/>
          <w:sz w:val="22"/>
          <w:szCs w:val="22"/>
        </w:rPr>
        <w:t xml:space="preserve">Dylech ddarparu tystiolaeth i ddangos eich bod wedi cael mynediad at </w:t>
      </w:r>
      <w:r w:rsidRPr="00CD6C8E">
        <w:rPr>
          <w:rFonts w:ascii="Arial" w:hAnsi="Arial" w:cs="Arial"/>
          <w:i/>
          <w:sz w:val="22"/>
          <w:szCs w:val="22"/>
        </w:rPr>
        <w:t>ystod</w:t>
      </w:r>
      <w:r w:rsidRPr="00CD6C8E">
        <w:rPr>
          <w:rFonts w:ascii="Arial" w:hAnsi="Arial" w:cs="Arial"/>
          <w:sz w:val="22"/>
          <w:szCs w:val="22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  <w:r w:rsidRPr="00CD6C8E">
        <w:rPr>
          <w:rFonts w:ascii="Arial" w:hAnsi="Arial" w:cs="Arial"/>
          <w:sz w:val="22"/>
          <w:szCs w:val="22"/>
        </w:rPr>
        <w:t xml:space="preserve">Dylech ystyried </w:t>
      </w:r>
      <w:r w:rsidRPr="00CD6C8E">
        <w:rPr>
          <w:rFonts w:ascii="Arial" w:hAnsi="Arial" w:cs="Arial"/>
          <w:i/>
          <w:sz w:val="22"/>
          <w:szCs w:val="22"/>
        </w:rPr>
        <w:t>hygrededd</w:t>
      </w:r>
      <w:r w:rsidRPr="00CD6C8E">
        <w:rPr>
          <w:rFonts w:ascii="Arial" w:hAnsi="Arial" w:cs="Arial"/>
          <w:sz w:val="22"/>
          <w:szCs w:val="22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CD6C8E">
        <w:rPr>
          <w:rFonts w:ascii="Arial" w:hAnsi="Arial" w:cs="Arial"/>
          <w:sz w:val="22"/>
          <w:szCs w:val="22"/>
        </w:rPr>
        <w:t xml:space="preserve">   </w:t>
      </w:r>
      <w:r w:rsidRPr="00CD6C8E">
        <w:rPr>
          <w:rFonts w:ascii="Arial" w:hAnsi="Arial" w:cs="Arial"/>
          <w:sz w:val="22"/>
          <w:szCs w:val="22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  <w:r w:rsidRPr="00CD6C8E">
        <w:rPr>
          <w:rFonts w:ascii="Arial" w:hAnsi="Arial" w:cs="Arial"/>
          <w:sz w:val="22"/>
          <w:szCs w:val="22"/>
        </w:rPr>
        <w:t xml:space="preserve">Rhaid i chi ddarparu </w:t>
      </w:r>
      <w:r w:rsidRPr="00CD6C8E">
        <w:rPr>
          <w:rFonts w:ascii="Arial" w:hAnsi="Arial" w:cs="Arial"/>
          <w:i/>
          <w:sz w:val="22"/>
          <w:szCs w:val="22"/>
        </w:rPr>
        <w:t>tystiolaeth</w:t>
      </w:r>
      <w:r w:rsidRPr="00CD6C8E">
        <w:rPr>
          <w:rFonts w:ascii="Arial" w:hAnsi="Arial" w:cs="Arial"/>
          <w:sz w:val="22"/>
          <w:szCs w:val="22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CD6C8E">
        <w:rPr>
          <w:rFonts w:ascii="Arial" w:hAnsi="Arial" w:cs="Arial"/>
          <w:sz w:val="22"/>
          <w:szCs w:val="22"/>
        </w:rPr>
        <w:t xml:space="preserve"> </w:t>
      </w:r>
    </w:p>
    <w:p w14:paraId="26B33982" w14:textId="77777777" w:rsidR="00C01A3F" w:rsidRPr="00CD6C8E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4B1EC8B" w14:textId="77777777" w:rsidR="00C01A3F" w:rsidRPr="00CD6C8E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CD6C8E">
        <w:rPr>
          <w:rFonts w:ascii="Arial" w:hAnsi="Arial" w:cs="Arial"/>
          <w:b/>
          <w:i/>
          <w:sz w:val="22"/>
          <w:szCs w:val="22"/>
        </w:rPr>
        <w:t xml:space="preserve">Canllawiau penodol i'r asesiad hwn: </w:t>
      </w:r>
      <w:r w:rsidR="00C01A3F" w:rsidRPr="00CD6C8E">
        <w:rPr>
          <w:rFonts w:ascii="Arial" w:hAnsi="Arial" w:cs="Arial"/>
          <w:i/>
          <w:sz w:val="22"/>
          <w:szCs w:val="22"/>
        </w:rPr>
        <w:t xml:space="preserve"> </w:t>
      </w:r>
    </w:p>
    <w:p w14:paraId="78CC72CD" w14:textId="77777777" w:rsidR="00C01A3F" w:rsidRPr="00CD6C8E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65D084D" w14:textId="77777777" w:rsidR="00D22D9C" w:rsidRPr="00CD6C8E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A14461E" w14:textId="77777777" w:rsidR="00D22D9C" w:rsidRPr="00CD6C8E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CD6C8E">
        <w:rPr>
          <w:rFonts w:ascii="Arial" w:hAnsi="Arial" w:cs="Arial"/>
          <w:b/>
          <w:sz w:val="22"/>
          <w:szCs w:val="22"/>
        </w:rPr>
        <w:t>Sgiliau Gwybodaeth a Dealltwriaeth</w:t>
      </w:r>
    </w:p>
    <w:p w14:paraId="06D2C611" w14:textId="77777777" w:rsidR="00D22D9C" w:rsidRPr="00CD6C8E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CD6C8E">
        <w:rPr>
          <w:rFonts w:ascii="Arial" w:hAnsi="Arial" w:cs="Arial"/>
          <w:sz w:val="22"/>
          <w:szCs w:val="22"/>
        </w:rPr>
        <w:t xml:space="preserve">Ar lefel 4, dylech allu arddangos gwybodaeth am y cysyniadau a’r egwyddorion </w:t>
      </w:r>
      <w:r w:rsidR="00342C53" w:rsidRPr="00CD6C8E">
        <w:rPr>
          <w:rFonts w:ascii="Arial" w:hAnsi="Arial" w:cs="Arial"/>
          <w:sz w:val="22"/>
          <w:szCs w:val="22"/>
        </w:rPr>
        <w:t>gwaelod</w:t>
      </w:r>
      <w:r w:rsidRPr="00CD6C8E">
        <w:rPr>
          <w:rFonts w:ascii="Arial" w:hAnsi="Arial" w:cs="Arial"/>
          <w:sz w:val="22"/>
          <w:szCs w:val="22"/>
        </w:rPr>
        <w:t xml:space="preserve">ol sy'n gysylltiedig â’ch maes/meysydd astudio. 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  <w:r w:rsidRPr="00CD6C8E">
        <w:rPr>
          <w:rFonts w:ascii="Arial" w:hAnsi="Arial" w:cs="Arial"/>
          <w:sz w:val="22"/>
          <w:szCs w:val="22"/>
        </w:rPr>
        <w:t>Mae</w:t>
      </w:r>
      <w:r w:rsidR="001B0B5A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i/>
          <w:sz w:val="22"/>
          <w:szCs w:val="22"/>
        </w:rPr>
        <w:t xml:space="preserve">gwybodaeth </w:t>
      </w:r>
      <w:r w:rsidRPr="00CD6C8E">
        <w:rPr>
          <w:rFonts w:ascii="Arial" w:hAnsi="Arial" w:cs="Arial"/>
          <w:sz w:val="22"/>
          <w:szCs w:val="22"/>
        </w:rPr>
        <w:t>yn ymwneud â’r ffeithiau, y wybodaeth a’r sgiliau rydych wedi’u caffael trwy eich dysgu.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  <w:r w:rsidRPr="00CD6C8E">
        <w:rPr>
          <w:rFonts w:ascii="Arial" w:hAnsi="Arial" w:cs="Arial"/>
          <w:sz w:val="22"/>
          <w:szCs w:val="22"/>
        </w:rPr>
        <w:t xml:space="preserve">Rydych yn arddangos eich </w:t>
      </w:r>
      <w:r w:rsidRPr="00CD6C8E">
        <w:rPr>
          <w:rFonts w:ascii="Arial" w:hAnsi="Arial" w:cs="Arial"/>
          <w:i/>
          <w:sz w:val="22"/>
          <w:szCs w:val="22"/>
        </w:rPr>
        <w:t>dealltwriaeth</w:t>
      </w:r>
      <w:r w:rsidRPr="00CD6C8E">
        <w:rPr>
          <w:rFonts w:ascii="Arial" w:hAnsi="Arial" w:cs="Arial"/>
          <w:sz w:val="22"/>
          <w:szCs w:val="22"/>
        </w:rPr>
        <w:t xml:space="preserve"> trwy ddehongli ystyr y ffeithiau a’r wybodaeth.</w:t>
      </w:r>
      <w:r w:rsidR="00D22D9C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>Golyga hyn fod arnoch angen dethol a chynnwys yn eich gwaith y cysyniadau, y technegau, y modelau, a’r theorïau ac ati sy’n briodol i’r dasg/tasgau a osodwyd.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  <w:r w:rsidRPr="00CD6C8E">
        <w:rPr>
          <w:rFonts w:ascii="Arial" w:hAnsi="Arial" w:cs="Arial"/>
          <w:sz w:val="22"/>
          <w:szCs w:val="22"/>
        </w:rPr>
        <w:t>Dylech allu esbonio’r theorïau, y cysyniadau, ac ati i ddangos eich dealltwriaeth.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  <w:r w:rsidRPr="00CD6C8E">
        <w:rPr>
          <w:rFonts w:ascii="Arial" w:hAnsi="Arial" w:cs="Arial"/>
          <w:sz w:val="22"/>
          <w:szCs w:val="22"/>
        </w:rPr>
        <w:t xml:space="preserve">Hefyd bydd eich marc/gradd yn amodol ar y </w:t>
      </w:r>
      <w:r w:rsidRPr="00CD6C8E">
        <w:rPr>
          <w:rFonts w:ascii="Arial" w:hAnsi="Arial" w:cs="Arial"/>
          <w:i/>
          <w:sz w:val="22"/>
          <w:szCs w:val="22"/>
        </w:rPr>
        <w:t>graddau</w:t>
      </w:r>
      <w:r w:rsidRPr="00CD6C8E">
        <w:rPr>
          <w:rFonts w:ascii="Arial" w:hAnsi="Arial" w:cs="Arial"/>
          <w:sz w:val="22"/>
          <w:szCs w:val="22"/>
        </w:rPr>
        <w:t xml:space="preserve"> rydych yn arddangos eich gwybodaeth a’ch dealltwriaeth.</w:t>
      </w:r>
      <w:r w:rsidR="004D5E9B" w:rsidRPr="00CD6C8E">
        <w:t xml:space="preserve"> </w:t>
      </w:r>
    </w:p>
    <w:p w14:paraId="5F05337F" w14:textId="77777777" w:rsidR="00C01A3F" w:rsidRPr="00CD6C8E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65956740" w14:textId="77777777" w:rsidR="00C01A3F" w:rsidRPr="00CD6C8E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CD6C8E">
        <w:rPr>
          <w:rFonts w:ascii="Arial" w:hAnsi="Arial" w:cs="Arial"/>
          <w:b/>
          <w:i/>
          <w:sz w:val="22"/>
          <w:szCs w:val="22"/>
        </w:rPr>
        <w:t xml:space="preserve">Canllawiau penodol i'r asesiad hwn: </w:t>
      </w:r>
      <w:r w:rsidR="00C01A3F" w:rsidRPr="00CD6C8E">
        <w:rPr>
          <w:rFonts w:ascii="Arial" w:hAnsi="Arial" w:cs="Arial"/>
          <w:i/>
          <w:sz w:val="22"/>
          <w:szCs w:val="22"/>
        </w:rPr>
        <w:t xml:space="preserve"> </w:t>
      </w:r>
    </w:p>
    <w:p w14:paraId="2FA6F378" w14:textId="77777777" w:rsidR="00D22D9C" w:rsidRPr="00CD6C8E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2D707AE" w14:textId="77777777" w:rsidR="00D22D9C" w:rsidRPr="00CD6C8E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7E4E63D1" w14:textId="77777777" w:rsidR="00D22D9C" w:rsidRPr="00CD6C8E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CD6C8E">
        <w:rPr>
          <w:rFonts w:ascii="Arial" w:hAnsi="Arial" w:cs="Arial"/>
          <w:b/>
          <w:sz w:val="22"/>
          <w:szCs w:val="22"/>
        </w:rPr>
        <w:t>Sgiliau Gwybyddol a Deallusol</w:t>
      </w:r>
    </w:p>
    <w:p w14:paraId="20583F51" w14:textId="77777777" w:rsidR="00D22D9C" w:rsidRPr="00CD6C8E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CD6C8E">
        <w:rPr>
          <w:rFonts w:ascii="Arial" w:hAnsi="Arial" w:cs="Arial"/>
          <w:sz w:val="22"/>
          <w:szCs w:val="22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>Dylech allu gwerthuso addasrwydd gwahanol ddulliau o ddatrys problemau sy’n gysylltiedig â’ch maes/meysydd astudio a/neu waith.</w:t>
      </w:r>
      <w:r w:rsidR="00224849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 xml:space="preserve">Rhaid i’ch gwaith gynnwys tystiolaeth o feddwl rhesymegol, dadansoddol. </w:t>
      </w:r>
      <w:r w:rsidR="00D22D9C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>Er enghraifft, archwilio a thorri gwybodaeth i lawr yn elfennau, gwneud casgliadau, casglu, cymharu a chyferbynnu gwybodaeth.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  <w:r w:rsidRPr="00CD6C8E">
        <w:rPr>
          <w:rFonts w:ascii="Arial" w:hAnsi="Arial" w:cs="Arial"/>
          <w:sz w:val="22"/>
          <w:szCs w:val="22"/>
        </w:rPr>
        <w:t>Ystyr hyn yw nid disgrifio ‘beth’ yn unig!</w:t>
      </w:r>
      <w:r w:rsidR="00D22D9C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 xml:space="preserve">Ond hefyd cyfiawnhau: </w:t>
      </w:r>
      <w:r w:rsidR="00D22D9C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>Pam?</w:t>
      </w:r>
      <w:r w:rsidR="00D22D9C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>Sut?</w:t>
      </w:r>
      <w:r w:rsidR="00D22D9C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>Pryd?</w:t>
      </w:r>
      <w:r w:rsidR="00D22D9C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>Pwy?</w:t>
      </w:r>
      <w:r w:rsidR="00D22D9C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>Ble?</w:t>
      </w:r>
      <w:r w:rsidR="00D22D9C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>Ar ba gost?</w:t>
      </w:r>
      <w:r w:rsidR="00C073F1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CD6C8E">
        <w:rPr>
          <w:rFonts w:ascii="Arial" w:hAnsi="Arial" w:cs="Arial"/>
          <w:sz w:val="22"/>
          <w:szCs w:val="22"/>
        </w:rPr>
        <w:t xml:space="preserve">cadarn </w:t>
      </w:r>
      <w:r w:rsidRPr="00CD6C8E">
        <w:rPr>
          <w:rFonts w:ascii="Arial" w:hAnsi="Arial" w:cs="Arial"/>
          <w:sz w:val="22"/>
          <w:szCs w:val="22"/>
        </w:rPr>
        <w:t xml:space="preserve">gan ddefnyddio data a chysyniadau. 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  <w:r w:rsidR="00274691" w:rsidRPr="00CD6C8E">
        <w:rPr>
          <w:rFonts w:ascii="Arial" w:hAnsi="Arial" w:cs="Arial"/>
          <w:sz w:val="22"/>
          <w:szCs w:val="22"/>
        </w:rPr>
        <w:t>Lle bo’n berthnasol, gellir cynnig atebion ac argymhellion amgen.</w:t>
      </w:r>
    </w:p>
    <w:p w14:paraId="7481B999" w14:textId="77777777" w:rsidR="00D22D9C" w:rsidRPr="00CD6C8E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FBA251C" w14:textId="77777777" w:rsidR="00C01A3F" w:rsidRPr="00CD6C8E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CD6C8E">
        <w:rPr>
          <w:rFonts w:ascii="Arial" w:hAnsi="Arial" w:cs="Arial"/>
          <w:b/>
          <w:i/>
          <w:sz w:val="22"/>
          <w:szCs w:val="22"/>
        </w:rPr>
        <w:t xml:space="preserve">Canllawiau penodol i'r asesiad hwn: </w:t>
      </w:r>
      <w:r w:rsidR="00C01A3F" w:rsidRPr="00CD6C8E">
        <w:rPr>
          <w:rFonts w:ascii="Arial" w:hAnsi="Arial" w:cs="Arial"/>
          <w:i/>
          <w:sz w:val="22"/>
          <w:szCs w:val="22"/>
        </w:rPr>
        <w:t xml:space="preserve"> </w:t>
      </w:r>
    </w:p>
    <w:p w14:paraId="132E66D6" w14:textId="77777777" w:rsidR="00C01A3F" w:rsidRPr="00CD6C8E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62BD40A" w14:textId="77777777" w:rsidR="00D22D9C" w:rsidRPr="00CD6C8E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A727B99" w14:textId="77777777" w:rsidR="00D22D9C" w:rsidRPr="00CD6C8E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CD6C8E">
        <w:rPr>
          <w:rFonts w:ascii="Arial" w:hAnsi="Arial" w:cs="Arial"/>
          <w:b/>
          <w:sz w:val="22"/>
          <w:szCs w:val="22"/>
        </w:rPr>
        <w:t>Sgiliau Ymarferol</w:t>
      </w:r>
    </w:p>
    <w:p w14:paraId="64FC48B6" w14:textId="77777777" w:rsidR="00D22D9C" w:rsidRPr="00CD6C8E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CD6C8E">
        <w:rPr>
          <w:rFonts w:ascii="Arial" w:hAnsi="Arial" w:cs="Arial"/>
          <w:sz w:val="22"/>
          <w:szCs w:val="22"/>
        </w:rPr>
        <w:t xml:space="preserve">Ar lefel 4, dylech allu cymhwyso’r cysyniadau a’r egwyddorion </w:t>
      </w:r>
      <w:r w:rsidR="00342C53" w:rsidRPr="00CD6C8E">
        <w:rPr>
          <w:rFonts w:ascii="Arial" w:hAnsi="Arial" w:cs="Arial"/>
          <w:sz w:val="22"/>
          <w:szCs w:val="22"/>
        </w:rPr>
        <w:t xml:space="preserve">gwaelodol </w:t>
      </w:r>
      <w:r w:rsidRPr="00CD6C8E">
        <w:rPr>
          <w:rFonts w:ascii="Arial" w:hAnsi="Arial" w:cs="Arial"/>
          <w:sz w:val="22"/>
          <w:szCs w:val="22"/>
        </w:rPr>
        <w:t xml:space="preserve">sylfaenol er mwyn eu gwerthuso a’u dehongli yng nghyd-destun eich maes astudio. </w:t>
      </w:r>
      <w:r w:rsidR="00C073F1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>Dylech allu dangos sut y mae’r cysyniadau a’r syniadau sy’n gysylltiedig â’r pwnc yn berthnasol i sefyllfaoedd yn y byd go iawn a/neu mewn cyd-destun penodol.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  <w:r w:rsidRPr="00CD6C8E">
        <w:rPr>
          <w:rFonts w:ascii="Arial" w:hAnsi="Arial" w:cs="Arial"/>
          <w:sz w:val="22"/>
          <w:szCs w:val="22"/>
        </w:rPr>
        <w:t>Sut maent yn gweithio’n ymarferol?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  <w:r w:rsidRPr="00CD6C8E">
        <w:rPr>
          <w:rFonts w:ascii="Arial" w:hAnsi="Arial" w:cs="Arial"/>
          <w:sz w:val="22"/>
          <w:szCs w:val="22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  <w:r w:rsidRPr="00CD6C8E">
        <w:rPr>
          <w:rFonts w:ascii="Arial" w:hAnsi="Arial" w:cs="Arial"/>
          <w:sz w:val="22"/>
          <w:szCs w:val="22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</w:p>
    <w:p w14:paraId="3D7E6DCC" w14:textId="77777777" w:rsidR="00D22D9C" w:rsidRPr="00CD6C8E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646F25E" w14:textId="77777777" w:rsidR="00C01A3F" w:rsidRPr="00CD6C8E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CD6C8E">
        <w:rPr>
          <w:rFonts w:ascii="Arial" w:hAnsi="Arial" w:cs="Arial"/>
          <w:b/>
          <w:i/>
          <w:sz w:val="22"/>
          <w:szCs w:val="22"/>
        </w:rPr>
        <w:t xml:space="preserve">Canllawiau penodol i'r asesiad hwn: </w:t>
      </w:r>
      <w:r w:rsidR="00C01A3F" w:rsidRPr="00CD6C8E">
        <w:rPr>
          <w:rFonts w:ascii="Arial" w:hAnsi="Arial" w:cs="Arial"/>
          <w:i/>
          <w:sz w:val="22"/>
          <w:szCs w:val="22"/>
        </w:rPr>
        <w:t xml:space="preserve"> </w:t>
      </w:r>
    </w:p>
    <w:p w14:paraId="5ACCD005" w14:textId="77777777" w:rsidR="00C01A3F" w:rsidRPr="00CD6C8E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E5541C7" w14:textId="77777777" w:rsidR="008566E5" w:rsidRPr="00CD6C8E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27C97A10" w14:textId="77777777" w:rsidR="00D22D9C" w:rsidRPr="00CD6C8E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CD6C8E">
        <w:rPr>
          <w:rFonts w:ascii="Arial" w:hAnsi="Arial" w:cs="Arial"/>
          <w:b/>
          <w:sz w:val="22"/>
          <w:szCs w:val="22"/>
        </w:rPr>
        <w:t>Sgiliau Trosglwyddadwy ar gyfer Bywyd ac Arfer Proffesiynol</w:t>
      </w:r>
      <w:r w:rsidR="00D22D9C" w:rsidRPr="00CD6C8E">
        <w:rPr>
          <w:rFonts w:ascii="Arial" w:hAnsi="Arial" w:cs="Arial"/>
          <w:b/>
          <w:sz w:val="22"/>
          <w:szCs w:val="22"/>
        </w:rPr>
        <w:t xml:space="preserve"> </w:t>
      </w:r>
    </w:p>
    <w:p w14:paraId="775C7A92" w14:textId="77777777" w:rsidR="00995D51" w:rsidRPr="00CD6C8E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CD6C8E">
        <w:rPr>
          <w:rFonts w:ascii="Arial" w:hAnsi="Arial" w:cs="Arial"/>
          <w:sz w:val="22"/>
          <w:szCs w:val="22"/>
        </w:rPr>
        <w:lastRenderedPageBreak/>
        <w:t xml:space="preserve">Rhaid i’ch gwaith roi tystiolaeth o’r rhinweddau a’r sgiliau trosglwyddadwy angenrheidiol ar gyfer cyflogaeth sy’n gofyn am arfer peth cyfrifoldeb personol. </w:t>
      </w:r>
      <w:r w:rsidR="00D22D9C" w:rsidRPr="00CD6C8E">
        <w:rPr>
          <w:rFonts w:ascii="Arial" w:hAnsi="Arial" w:cs="Arial"/>
          <w:sz w:val="22"/>
          <w:szCs w:val="22"/>
        </w:rPr>
        <w:t xml:space="preserve">  </w:t>
      </w:r>
      <w:r w:rsidRPr="00CD6C8E">
        <w:rPr>
          <w:rFonts w:ascii="Arial" w:hAnsi="Arial" w:cs="Arial"/>
          <w:sz w:val="22"/>
          <w:szCs w:val="22"/>
        </w:rPr>
        <w:t xml:space="preserve">Mae hyn yn cynnwys dangos: </w:t>
      </w:r>
      <w:r w:rsidR="00D22D9C" w:rsidRPr="00CD6C8E">
        <w:rPr>
          <w:rFonts w:ascii="Arial" w:hAnsi="Arial" w:cs="Arial"/>
          <w:sz w:val="22"/>
          <w:szCs w:val="22"/>
        </w:rPr>
        <w:t xml:space="preserve"> </w:t>
      </w:r>
      <w:r w:rsidRPr="00CD6C8E">
        <w:rPr>
          <w:rFonts w:ascii="Arial" w:hAnsi="Arial" w:cs="Arial"/>
          <w:sz w:val="22"/>
          <w:szCs w:val="22"/>
        </w:rPr>
        <w:t xml:space="preserve">eich bod yn gallu cyfleu </w:t>
      </w:r>
      <w:proofErr w:type="spellStart"/>
      <w:r w:rsidRPr="00CD6C8E">
        <w:rPr>
          <w:rFonts w:ascii="Arial" w:hAnsi="Arial" w:cs="Arial"/>
          <w:sz w:val="22"/>
          <w:szCs w:val="22"/>
        </w:rPr>
        <w:t>canlyniadau’ch</w:t>
      </w:r>
      <w:proofErr w:type="spellEnd"/>
      <w:r w:rsidRPr="00CD6C8E">
        <w:rPr>
          <w:rFonts w:ascii="Arial" w:hAnsi="Arial" w:cs="Arial"/>
          <w:sz w:val="22"/>
          <w:szCs w:val="22"/>
        </w:rPr>
        <w:t xml:space="preserve"> astudiaeth/gwaith yn gywir ac yn ddibynadwy, </w:t>
      </w:r>
      <w:r w:rsidR="00E246E7" w:rsidRPr="00CD6C8E">
        <w:rPr>
          <w:rFonts w:ascii="Arial" w:hAnsi="Arial" w:cs="Arial"/>
          <w:sz w:val="22"/>
          <w:szCs w:val="22"/>
        </w:rPr>
        <w:t>g</w:t>
      </w:r>
      <w:r w:rsidRPr="00CD6C8E">
        <w:rPr>
          <w:rFonts w:ascii="Arial" w:hAnsi="Arial" w:cs="Arial"/>
          <w:sz w:val="22"/>
          <w:szCs w:val="22"/>
        </w:rPr>
        <w:t xml:space="preserve">yda dadleuon </w:t>
      </w:r>
      <w:r w:rsidR="00E246E7" w:rsidRPr="00CD6C8E">
        <w:rPr>
          <w:rFonts w:ascii="Arial" w:hAnsi="Arial" w:cs="Arial"/>
          <w:sz w:val="22"/>
          <w:szCs w:val="22"/>
        </w:rPr>
        <w:t>strwythuredig a chydlynol</w:t>
      </w:r>
      <w:r w:rsidRPr="00CD6C8E">
        <w:rPr>
          <w:rFonts w:ascii="Arial" w:hAnsi="Arial" w:cs="Arial"/>
          <w:sz w:val="22"/>
          <w:szCs w:val="22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CD6C8E">
        <w:rPr>
          <w:rFonts w:ascii="Arial" w:hAnsi="Arial" w:cs="Arial"/>
          <w:sz w:val="22"/>
          <w:szCs w:val="22"/>
        </w:rPr>
        <w:t xml:space="preserve"> </w:t>
      </w:r>
      <w:r w:rsidR="00E246E7" w:rsidRPr="00CD6C8E">
        <w:rPr>
          <w:rFonts w:ascii="Arial" w:hAnsi="Arial" w:cs="Arial"/>
          <w:sz w:val="22"/>
          <w:szCs w:val="22"/>
        </w:rPr>
        <w:t>Dylai’r gwaith fod yn gydlynol ac wedi’i strwythuro’n dda o ran ei gyflwyniad a’i drefn.</w:t>
      </w:r>
    </w:p>
    <w:p w14:paraId="31D72D2C" w14:textId="77777777" w:rsidR="00995D51" w:rsidRPr="00CD6C8E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26ECCDD3" w14:textId="77777777" w:rsidR="00D22D9C" w:rsidRPr="00CD6C8E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5A0CD26" w14:textId="77777777" w:rsidR="00C01A3F" w:rsidRPr="00CD6C8E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CD6C8E">
        <w:rPr>
          <w:rFonts w:ascii="Arial" w:hAnsi="Arial" w:cs="Arial"/>
          <w:b/>
          <w:i/>
          <w:sz w:val="22"/>
          <w:szCs w:val="22"/>
        </w:rPr>
        <w:t xml:space="preserve">Canllawiau penodol i'r asesiad hwn: </w:t>
      </w:r>
      <w:r w:rsidR="00C01A3F" w:rsidRPr="00CD6C8E">
        <w:rPr>
          <w:rFonts w:ascii="Arial" w:hAnsi="Arial" w:cs="Arial"/>
          <w:i/>
          <w:sz w:val="22"/>
          <w:szCs w:val="22"/>
        </w:rPr>
        <w:t xml:space="preserve"> </w:t>
      </w:r>
    </w:p>
    <w:p w14:paraId="64EB1F2B" w14:textId="77777777" w:rsidR="00C01A3F" w:rsidRPr="00CD6C8E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B1791D5" w14:textId="77777777" w:rsidR="00FB3B4E" w:rsidRPr="00CD6C8E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424270B8" w14:textId="77777777" w:rsidR="00D22D9C" w:rsidRPr="00CD6C8E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9EB229B" w14:textId="77777777" w:rsidR="00C01A3F" w:rsidRPr="00CD6C8E" w:rsidRDefault="00C01A3F">
      <w:pPr>
        <w:rPr>
          <w:rFonts w:ascii="Arial" w:hAnsi="Arial" w:cs="Arial"/>
          <w:sz w:val="22"/>
          <w:szCs w:val="22"/>
        </w:rPr>
      </w:pPr>
      <w:r w:rsidRPr="00CD6C8E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CD6C8E" w14:paraId="0CE6F2A4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1C9B4D08" w14:textId="77777777" w:rsidR="00152E9D" w:rsidRPr="00CD6C8E" w:rsidRDefault="00152E9D" w:rsidP="005C14E1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 w:rsidRPr="00CD6C8E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CD6C8E">
              <w:rPr>
                <w:rFonts w:ascii="Arial" w:hAnsi="Arial" w:cs="Arial"/>
                <w:b/>
                <w:caps/>
                <w:sz w:val="40"/>
              </w:rPr>
              <w:t>FFURFLEN ADBORTH MYFYRWYR</w:t>
            </w:r>
          </w:p>
        </w:tc>
      </w:tr>
    </w:tbl>
    <w:p w14:paraId="12F7430A" w14:textId="77777777" w:rsidR="00152E9D" w:rsidRPr="00CD6C8E" w:rsidRDefault="00152E9D" w:rsidP="00152E9D">
      <w:pPr>
        <w:rPr>
          <w:rFonts w:ascii="Arial" w:hAnsi="Arial" w:cs="Arial"/>
        </w:rPr>
      </w:pPr>
    </w:p>
    <w:p w14:paraId="32D398B8" w14:textId="77777777" w:rsidR="00152E9D" w:rsidRPr="00CD6C8E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CD6C8E">
        <w:rPr>
          <w:rFonts w:ascii="Arial" w:hAnsi="Arial" w:cs="Arial"/>
          <w:sz w:val="20"/>
        </w:rPr>
        <w:t xml:space="preserve">Noda’r adran hon y </w:t>
      </w:r>
      <w:r w:rsidRPr="00CD6C8E">
        <w:rPr>
          <w:rFonts w:ascii="Arial" w:hAnsi="Arial" w:cs="Arial"/>
          <w:i/>
          <w:sz w:val="20"/>
        </w:rPr>
        <w:t>graddau</w:t>
      </w:r>
      <w:r w:rsidRPr="00CD6C8E">
        <w:rPr>
          <w:rFonts w:ascii="Arial" w:hAnsi="Arial" w:cs="Arial"/>
          <w:sz w:val="20"/>
        </w:rPr>
        <w:t xml:space="preserve"> y mae’r meini prawf asesu yn cael eu harddangos gennych chi, sydd yn ei dro’n pennu’ch marc.</w:t>
      </w:r>
      <w:r w:rsidR="00152E9D" w:rsidRPr="00CD6C8E">
        <w:rPr>
          <w:rFonts w:ascii="Arial" w:hAnsi="Arial" w:cs="Arial"/>
          <w:sz w:val="20"/>
        </w:rPr>
        <w:t xml:space="preserve"> </w:t>
      </w:r>
      <w:r w:rsidRPr="00CD6C8E">
        <w:rPr>
          <w:rFonts w:ascii="Arial" w:hAnsi="Arial" w:cs="Arial"/>
          <w:sz w:val="20"/>
        </w:rPr>
        <w:t xml:space="preserve">Dangosir y marciau sydd ar gael ar gyfer pob categori sgiliau. </w:t>
      </w:r>
      <w:r w:rsidR="00152E9D" w:rsidRPr="00CD6C8E">
        <w:rPr>
          <w:rFonts w:ascii="Arial" w:hAnsi="Arial" w:cs="Arial"/>
          <w:sz w:val="20"/>
        </w:rPr>
        <w:t xml:space="preserve"> </w:t>
      </w:r>
      <w:r w:rsidRPr="00CD6C8E">
        <w:rPr>
          <w:rFonts w:ascii="Arial" w:hAnsi="Arial" w:cs="Arial"/>
          <w:sz w:val="20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A96AC9F" w14:textId="77777777" w:rsidR="00152E9D" w:rsidRPr="00CD6C8E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CD6C8E" w:rsidSect="00F31C04">
          <w:footerReference w:type="default" r:id="rId13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169518B" w14:textId="77777777" w:rsidR="00152E9D" w:rsidRPr="00CD6C8E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CD6C8E" w14:paraId="55C46F50" w14:textId="77777777" w:rsidTr="50A78180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69E5B0" w14:textId="77777777" w:rsidR="00152E9D" w:rsidRPr="00CD6C8E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CD6C8E">
              <w:rPr>
                <w:rFonts w:ascii="Arial" w:hAnsi="Arial" w:cs="Arial"/>
                <w:b/>
                <w:sz w:val="22"/>
                <w:szCs w:val="16"/>
              </w:rPr>
              <w:t xml:space="preserve">Meini Prawf Asesu Generig </w:t>
            </w:r>
            <w:r w:rsidR="00152E9D" w:rsidRPr="00CD6C8E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399D6083" w14:textId="77777777" w:rsidR="00152E9D" w:rsidRPr="00CD6C8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58C6325" w14:textId="77777777" w:rsidR="00152E9D" w:rsidRPr="00CD6C8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 xml:space="preserve">Marciau a ddyfarnwyd </w:t>
            </w:r>
          </w:p>
        </w:tc>
      </w:tr>
      <w:tr w:rsidR="00152E9D" w:rsidRPr="00CD6C8E" w14:paraId="3C970FCA" w14:textId="77777777" w:rsidTr="50A7818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B739A2" w14:textId="2CE0A5B0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2ADC96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5D2D14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CD6C8E" w14:paraId="2903AE3A" w14:textId="77777777" w:rsidTr="50A7818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1B41E4" w14:textId="77777777" w:rsidR="00152E9D" w:rsidRPr="00CD6C8E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D6C8E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CD6C8E">
              <w:rPr>
                <w:rFonts w:ascii="Arial" w:hAnsi="Arial" w:cs="Arial"/>
                <w:b/>
              </w:rPr>
              <w:t xml:space="preserve">Sgiliau Cymhwyso Ymarferol </w:t>
            </w:r>
          </w:p>
          <w:p w14:paraId="27BBB440" w14:textId="77777777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FECEB8" w14:textId="49A25928" w:rsidR="00152E9D" w:rsidRPr="00CD6C8E" w:rsidRDefault="00E34166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4D5005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CD6C8E" w14:paraId="608DB4B9" w14:textId="77777777" w:rsidTr="50A7818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3FBBD1" w14:textId="77777777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15051C" w14:textId="77777777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71E83F" w14:textId="77777777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2E7BA5C" w14:textId="77777777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EE556D4" w14:textId="77777777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F40E325" w14:textId="77777777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57045D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62C9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CD6C8E" w14:paraId="077BFB19" w14:textId="77777777" w:rsidTr="50A78180">
        <w:trPr>
          <w:trHeight w:val="450"/>
        </w:trPr>
        <w:tc>
          <w:tcPr>
            <w:tcW w:w="4169" w:type="pct"/>
            <w:vMerge/>
          </w:tcPr>
          <w:p w14:paraId="375B1924" w14:textId="77777777" w:rsidR="00152E9D" w:rsidRPr="00CD6C8E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3E30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01BE958D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CD6C8E" w14:paraId="1DBAED80" w14:textId="77777777" w:rsidTr="50A7818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5C9C64" w14:textId="77777777" w:rsidR="00152E9D" w:rsidRPr="00CD6C8E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D6C8E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CD6C8E">
              <w:rPr>
                <w:rFonts w:ascii="Arial" w:hAnsi="Arial" w:cs="Arial"/>
                <w:b/>
              </w:rPr>
              <w:t>Sgiliau Trosglwyddadwy ar gyfer Bywyd ac Arfer Proffesiynol</w:t>
            </w:r>
          </w:p>
          <w:p w14:paraId="0DE87C8B" w14:textId="77777777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FE8AFB" w14:textId="52FF06DA" w:rsidR="00152E9D" w:rsidRPr="00CD6C8E" w:rsidRDefault="00E34166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2698A7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CD6C8E" w14:paraId="1F55D07D" w14:textId="77777777" w:rsidTr="50A7818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60F23" w14:textId="77777777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FEF6EB4" w14:textId="77777777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F76EA0B" w14:textId="77777777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FFDB577" w14:textId="77777777" w:rsidR="00152E9D" w:rsidRPr="00CD6C8E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274750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7A90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CD6C8E" w14:paraId="1AFD45FB" w14:textId="77777777" w:rsidTr="50A78180">
        <w:trPr>
          <w:trHeight w:val="450"/>
        </w:trPr>
        <w:tc>
          <w:tcPr>
            <w:tcW w:w="4169" w:type="pct"/>
            <w:vMerge/>
          </w:tcPr>
          <w:p w14:paraId="3A2C0DA6" w14:textId="77777777" w:rsidR="00152E9D" w:rsidRPr="00CD6C8E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62A9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7419C090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17276CB" w14:textId="77777777" w:rsidR="00152E9D" w:rsidRPr="00CD6C8E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CD6C8E" w14:paraId="048782E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F43FD99" w14:textId="77777777" w:rsidR="00152E9D" w:rsidRPr="00CD6C8E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CD6C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Marc Asesiad </w:t>
            </w:r>
            <w:r w:rsidRPr="00CD6C8E">
              <w:rPr>
                <w:rFonts w:ascii="Arial" w:hAnsi="Arial" w:cs="Arial"/>
                <w:bCs/>
                <w:sz w:val="16"/>
                <w:szCs w:val="16"/>
              </w:rPr>
              <w:t>(Mae marciau asesiadau’n amodol ar gadarnhad y Bwrdd Arholi.</w:t>
            </w:r>
            <w:r w:rsidR="00152E9D" w:rsidRPr="00CD6C8E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CD6C8E">
              <w:rPr>
                <w:rFonts w:ascii="Arial" w:hAnsi="Arial" w:cs="Arial"/>
                <w:sz w:val="16"/>
                <w:szCs w:val="16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E64A4BD" w14:textId="77777777" w:rsidR="00152E9D" w:rsidRPr="00CD6C8E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D6C8E">
              <w:rPr>
                <w:rFonts w:ascii="Arial" w:hAnsi="Arial" w:cs="Arial"/>
                <w:b/>
                <w:sz w:val="16"/>
                <w:szCs w:val="16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6109095" w14:textId="77777777" w:rsidR="00152E9D" w:rsidRPr="00CD6C8E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CD6C8E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CD6C8E" w14:paraId="2F583DA8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DB4AC55" w14:textId="77777777" w:rsidR="00152E9D" w:rsidRPr="00CD6C8E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744145D" w14:textId="77777777" w:rsidR="00152E9D" w:rsidRPr="00CD6C8E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D6C8E">
              <w:rPr>
                <w:rFonts w:ascii="Arial" w:hAnsi="Arial" w:cs="Arial"/>
                <w:sz w:val="16"/>
                <w:szCs w:val="16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9CE2BAD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456E30F0" w14:textId="77777777" w:rsidR="00152E9D" w:rsidRPr="00CD6C8E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CD6C8E" w14:paraId="419C6991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7422108" w14:textId="77777777" w:rsidR="00152E9D" w:rsidRPr="00CD6C8E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EFA294A" w14:textId="77777777" w:rsidR="00152E9D" w:rsidRPr="00CD6C8E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D6C8E">
              <w:rPr>
                <w:rFonts w:ascii="Arial" w:hAnsi="Arial" w:cs="Arial"/>
                <w:sz w:val="16"/>
                <w:szCs w:val="16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0E0EDF9E" w14:textId="77777777" w:rsidR="00152E9D" w:rsidRPr="00CD6C8E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BA55AE1" w14:textId="77777777" w:rsidR="00152E9D" w:rsidRPr="00CD6C8E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288AB505" w14:textId="77777777" w:rsidR="00C073F1" w:rsidRPr="00CD6C8E" w:rsidRDefault="00C073F1" w:rsidP="00152E9D">
      <w:pPr>
        <w:rPr>
          <w:rFonts w:ascii="Arial" w:hAnsi="Arial" w:cs="Arial"/>
        </w:rPr>
      </w:pPr>
    </w:p>
    <w:p w14:paraId="6C4F5662" w14:textId="77777777" w:rsidR="00C073F1" w:rsidRPr="00CD6C8E" w:rsidRDefault="00C073F1" w:rsidP="00152E9D">
      <w:pPr>
        <w:rPr>
          <w:rFonts w:ascii="Arial" w:hAnsi="Arial" w:cs="Arial"/>
          <w:vanish/>
        </w:rPr>
        <w:sectPr w:rsidR="00C073F1" w:rsidRPr="00CD6C8E" w:rsidSect="00F61A20">
          <w:footerReference w:type="default" r:id="rId14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3AB1D813" w14:textId="77777777" w:rsidR="00C073F1" w:rsidRPr="00CD6C8E" w:rsidRDefault="00C073F1" w:rsidP="00152E9D">
      <w:pPr>
        <w:rPr>
          <w:rFonts w:ascii="Arial" w:hAnsi="Arial" w:cs="Arial"/>
          <w:vanish/>
        </w:rPr>
        <w:sectPr w:rsidR="00C073F1" w:rsidRPr="00CD6C8E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53BB2F16" w14:textId="77777777" w:rsidR="00C073F1" w:rsidRPr="00CD6C8E" w:rsidRDefault="00C073F1" w:rsidP="00152E9D">
      <w:pPr>
        <w:rPr>
          <w:rFonts w:ascii="Arial" w:hAnsi="Arial" w:cs="Arial"/>
          <w:vanish/>
        </w:rPr>
      </w:pPr>
    </w:p>
    <w:p w14:paraId="4F0A4532" w14:textId="77777777" w:rsidR="001F50B6" w:rsidRPr="00CD6C8E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:rsidRPr="00CD6C8E" w14:paraId="141DAD13" w14:textId="77777777" w:rsidTr="00924471">
        <w:tc>
          <w:tcPr>
            <w:tcW w:w="13858" w:type="dxa"/>
            <w:shd w:val="clear" w:color="auto" w:fill="8DB3E2" w:themeFill="text2" w:themeFillTint="66"/>
          </w:tcPr>
          <w:p w14:paraId="580D5FB6" w14:textId="77777777" w:rsidR="00C073F1" w:rsidRPr="00CD6C8E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CD6C8E">
              <w:rPr>
                <w:rFonts w:ascii="Arial" w:hAnsi="Arial" w:cs="Arial"/>
                <w:b/>
                <w:color w:val="303B44"/>
                <w:sz w:val="22"/>
                <w:szCs w:val="22"/>
              </w:rPr>
              <w:t xml:space="preserve">MEINI PRAWF ASESU GENERIG </w:t>
            </w:r>
          </w:p>
        </w:tc>
      </w:tr>
    </w:tbl>
    <w:p w14:paraId="51857137" w14:textId="77777777" w:rsidR="00995D51" w:rsidRPr="00CD6C8E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CD6C8E" w14:paraId="6B3E1DC2" w14:textId="77777777" w:rsidTr="00EE00D3">
        <w:tc>
          <w:tcPr>
            <w:tcW w:w="13948" w:type="dxa"/>
            <w:shd w:val="clear" w:color="auto" w:fill="8DB3E2" w:themeFill="text2" w:themeFillTint="66"/>
          </w:tcPr>
          <w:p w14:paraId="0755377B" w14:textId="77777777" w:rsidR="002F0E34" w:rsidRPr="00CD6C8E" w:rsidRDefault="002F0E34" w:rsidP="00EF2593">
            <w:pPr>
              <w:rPr>
                <w:rFonts w:ascii="Arial" w:hAnsi="Arial" w:cs="Arial"/>
                <w:b/>
              </w:rPr>
            </w:pPr>
            <w:r w:rsidRPr="00CD6C8E">
              <w:rPr>
                <w:rFonts w:ascii="Arial" w:hAnsi="Arial" w:cs="Arial"/>
                <w:b/>
              </w:rPr>
              <w:t>Lefel 4</w:t>
            </w:r>
          </w:p>
        </w:tc>
      </w:tr>
      <w:tr w:rsidR="002F0E34" w:rsidRPr="00CD6C8E" w14:paraId="65EB0657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49087E88" w14:textId="77777777" w:rsidR="002F0E34" w:rsidRPr="00CD6C8E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CD6C8E">
              <w:rPr>
                <w:rFonts w:ascii="Arial" w:eastAsia="Arial" w:hAnsi="Arial" w:cs="Arial"/>
                <w:spacing w:val="-1"/>
              </w:rPr>
              <w:t xml:space="preserve">Yn unol â’r </w:t>
            </w:r>
            <w:proofErr w:type="spellStart"/>
            <w:r w:rsidRPr="00CD6C8E">
              <w:rPr>
                <w:rFonts w:ascii="Arial" w:eastAsia="Arial" w:hAnsi="Arial" w:cs="Arial"/>
                <w:i/>
                <w:spacing w:val="-1"/>
              </w:rPr>
              <w:t>Framework</w:t>
            </w:r>
            <w:proofErr w:type="spellEnd"/>
            <w:r w:rsidRPr="00CD6C8E">
              <w:rPr>
                <w:rFonts w:ascii="Arial" w:eastAsia="Arial" w:hAnsi="Arial" w:cs="Arial"/>
                <w:i/>
                <w:spacing w:val="-1"/>
              </w:rPr>
              <w:t xml:space="preserve"> </w:t>
            </w:r>
            <w:proofErr w:type="spellStart"/>
            <w:r w:rsidRPr="00CD6C8E">
              <w:rPr>
                <w:rFonts w:ascii="Arial" w:eastAsia="Arial" w:hAnsi="Arial" w:cs="Arial"/>
                <w:i/>
                <w:spacing w:val="-1"/>
              </w:rPr>
              <w:t>for</w:t>
            </w:r>
            <w:proofErr w:type="spellEnd"/>
            <w:r w:rsidRPr="00CD6C8E">
              <w:rPr>
                <w:rFonts w:ascii="Arial" w:eastAsia="Arial" w:hAnsi="Arial" w:cs="Arial"/>
                <w:i/>
                <w:spacing w:val="-1"/>
              </w:rPr>
              <w:t xml:space="preserve"> </w:t>
            </w:r>
            <w:proofErr w:type="spellStart"/>
            <w:r w:rsidRPr="00CD6C8E">
              <w:rPr>
                <w:rFonts w:ascii="Arial" w:eastAsia="Arial" w:hAnsi="Arial" w:cs="Arial"/>
                <w:i/>
                <w:spacing w:val="-1"/>
              </w:rPr>
              <w:t>Higher</w:t>
            </w:r>
            <w:proofErr w:type="spellEnd"/>
            <w:r w:rsidRPr="00CD6C8E">
              <w:rPr>
                <w:rFonts w:ascii="Arial" w:eastAsia="Arial" w:hAnsi="Arial" w:cs="Arial"/>
                <w:i/>
                <w:spacing w:val="-1"/>
              </w:rPr>
              <w:t xml:space="preserve"> </w:t>
            </w:r>
            <w:proofErr w:type="spellStart"/>
            <w:r w:rsidRPr="00CD6C8E">
              <w:rPr>
                <w:rFonts w:ascii="Arial" w:eastAsia="Arial" w:hAnsi="Arial" w:cs="Arial"/>
                <w:i/>
                <w:spacing w:val="-1"/>
              </w:rPr>
              <w:t>Education</w:t>
            </w:r>
            <w:proofErr w:type="spellEnd"/>
            <w:r w:rsidRPr="00CD6C8E">
              <w:rPr>
                <w:rFonts w:ascii="Arial" w:eastAsia="Arial" w:hAnsi="Arial" w:cs="Arial"/>
                <w:i/>
                <w:spacing w:val="-1"/>
              </w:rPr>
              <w:t xml:space="preserve"> </w:t>
            </w:r>
            <w:proofErr w:type="spellStart"/>
            <w:r w:rsidRPr="00CD6C8E">
              <w:rPr>
                <w:rFonts w:ascii="Arial" w:eastAsia="Arial" w:hAnsi="Arial" w:cs="Arial"/>
                <w:i/>
                <w:spacing w:val="-1"/>
              </w:rPr>
              <w:t>Qualifications</w:t>
            </w:r>
            <w:proofErr w:type="spellEnd"/>
            <w:r w:rsidRPr="00CD6C8E">
              <w:rPr>
                <w:rFonts w:ascii="Arial" w:eastAsia="Arial" w:hAnsi="Arial" w:cs="Arial"/>
                <w:spacing w:val="-1"/>
              </w:rPr>
              <w:t xml:space="preserve">, ar ddiwedd Lefel 4 disgwylir y bydd myfyrwyr wedi arddangos gwybodaeth am gysyniadau ac egwyddorion gwaelodol sylfaenol pwnc, ynghyd â gallu i werthuso a dehongli’r rhain yng nghyd-destun y maes astudio hwnnw. Dylent allu cyflwyno, gwerthuso a dehongli data ansoddol a meintiol er mwyn datblygu llinynnau dadl a ffurfio barn gadarn yn unol â damcaniaethau a chysyniadau sylfaenol eu pwnc/pynciau astudio. Byddant wedi dysgu sut i werthuso dulliau gwahanol o ddatrys problemau, a byddant yn gallu cyfleu canlyniadau eu hastudiaeth/gwaith mewn modd cywir a dibynadwy, gyda dadleuon strwythuredig a chydlynol. </w:t>
            </w:r>
            <w:r w:rsidRPr="00CD6C8E">
              <w:t xml:space="preserve"> </w:t>
            </w:r>
            <w:r w:rsidRPr="00CD6C8E">
              <w:rPr>
                <w:rFonts w:ascii="Arial" w:hAnsi="Arial" w:cs="Arial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045F16C5" w14:textId="77777777" w:rsidR="002F0E34" w:rsidRPr="00CD6C8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CD6C8E" w14:paraId="27A0749F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4EF92AE7" w14:textId="77777777" w:rsidR="002F0E34" w:rsidRPr="00CD6C8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7EFC79E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4C9E139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FD225F7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BODDHAOL</w:t>
            </w:r>
          </w:p>
          <w:p w14:paraId="1C0761E7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(3</w:t>
            </w:r>
            <w:r w:rsidRPr="00CD6C8E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ydd</w:t>
            </w:r>
            <w:r w:rsidRPr="00CD6C8E">
              <w:rPr>
                <w:rFonts w:ascii="Arial" w:hAnsi="Arial" w:cs="Arial"/>
                <w:b/>
                <w:sz w:val="18"/>
                <w:szCs w:val="18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243A758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DA</w:t>
            </w:r>
          </w:p>
          <w:p w14:paraId="5877BF4C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4F2A8C5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DA IAWN</w:t>
            </w:r>
          </w:p>
          <w:p w14:paraId="6C413F17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E1E5808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RHAGOROL</w:t>
            </w:r>
          </w:p>
          <w:p w14:paraId="0D23FC5B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(1</w:t>
            </w:r>
            <w:r w:rsidRPr="00CD6C8E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af</w:t>
            </w:r>
            <w:r w:rsidRPr="00CD6C8E">
              <w:rPr>
                <w:rFonts w:ascii="Arial" w:hAnsi="Arial" w:cs="Arial"/>
                <w:b/>
                <w:sz w:val="18"/>
                <w:szCs w:val="18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894F38B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EITHRIADOL</w:t>
            </w:r>
          </w:p>
          <w:p w14:paraId="454FF616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(1</w:t>
            </w:r>
            <w:r w:rsidRPr="00CD6C8E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af</w:t>
            </w:r>
            <w:r w:rsidRPr="00CD6C8E">
              <w:rPr>
                <w:rFonts w:ascii="Arial" w:hAnsi="Arial" w:cs="Arial"/>
                <w:b/>
                <w:sz w:val="18"/>
                <w:szCs w:val="18"/>
              </w:rPr>
              <w:t xml:space="preserve"> / Rhagoriaeth)</w:t>
            </w:r>
          </w:p>
        </w:tc>
      </w:tr>
      <w:tr w:rsidR="002F0E34" w:rsidRPr="00CD6C8E" w14:paraId="5D61072B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51A6CE4E" w14:textId="77777777" w:rsidR="002F0E34" w:rsidRPr="00CD6C8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CD6C8E">
              <w:rPr>
                <w:rFonts w:ascii="Arial" w:eastAsia="Arial" w:hAnsi="Arial" w:cs="Arial"/>
                <w:b/>
                <w:bCs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7455850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A599D9A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AFFDAB0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4755F31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5D198B2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4DB997E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70-84%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179C2C6D" w14:textId="77777777" w:rsidR="002F0E34" w:rsidRPr="00CD6C8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C8E">
              <w:rPr>
                <w:rFonts w:ascii="Arial" w:hAnsi="Arial" w:cs="Arial"/>
                <w:b/>
                <w:sz w:val="18"/>
                <w:szCs w:val="18"/>
              </w:rPr>
              <w:t>85-100%</w:t>
            </w:r>
          </w:p>
        </w:tc>
      </w:tr>
      <w:tr w:rsidR="002F0E34" w:rsidRPr="00CD6C8E" w14:paraId="0CACC789" w14:textId="77777777" w:rsidTr="00EE00D3">
        <w:tc>
          <w:tcPr>
            <w:tcW w:w="1735" w:type="dxa"/>
            <w:shd w:val="clear" w:color="auto" w:fill="8DB3E2" w:themeFill="text2" w:themeFillTint="66"/>
          </w:tcPr>
          <w:p w14:paraId="6E5CF7F3" w14:textId="77777777" w:rsidR="002F0E34" w:rsidRPr="00CD6C8E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6C8E">
              <w:rPr>
                <w:rFonts w:ascii="Arial" w:eastAsia="Arial" w:hAnsi="Arial" w:cs="Arial"/>
                <w:b/>
                <w:bCs/>
              </w:rPr>
              <w:t>Ymgysylltu â llenyddiaeth</w:t>
            </w:r>
          </w:p>
          <w:p w14:paraId="7FA124BA" w14:textId="77777777" w:rsidR="002F0E34" w:rsidRPr="00CD6C8E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6C8E">
              <w:rPr>
                <w:rFonts w:ascii="Arial" w:eastAsia="Arial" w:hAnsi="Arial" w:cs="Arial"/>
                <w:bCs/>
                <w:sz w:val="18"/>
                <w:szCs w:val="18"/>
              </w:rPr>
              <w:t xml:space="preserve">(yn cynnwys darllen, cyfeirnodi, arferion academaidd a gonestrwydd academaidd) </w:t>
            </w:r>
            <w:r w:rsidRPr="00CD6C8E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40AF2B9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Fawr ddim neu ddim tystiolaeth o ddarllen a/neu mae dibyniaeth ar ffynonellau amhriodol. </w:t>
            </w:r>
          </w:p>
          <w:p w14:paraId="130E867D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>Safbwyntiau a chanfyddiadau ar y cyfan heb gefnogaeth ac yn anawdurdodol.</w:t>
            </w:r>
          </w:p>
          <w:p w14:paraId="2F4A36BD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Defnyddir arferion cyfeirnodi mewn modd  </w:t>
            </w:r>
            <w:proofErr w:type="spellStart"/>
            <w:r w:rsidRPr="00CD6C8E">
              <w:rPr>
                <w:rFonts w:ascii="Arial" w:hAnsi="Arial" w:cs="Arial"/>
              </w:rPr>
              <w:t>anghydlynol</w:t>
            </w:r>
            <w:proofErr w:type="spellEnd"/>
            <w:r w:rsidRPr="00CD6C8E">
              <w:rPr>
                <w:rFonts w:ascii="Arial" w:hAnsi="Arial" w:cs="Arial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D22B585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79A8662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Ymgysylltu ag ystod gyfyngedig o ffynonellau perthnasol a chredadwy ar y cyfan ond â rhywfaint o ddibyniaeth ar wybodaeth a gafwyd drwy gyswllt â’r dosbarth.  Peth esgeulustod a mân wallau. </w:t>
            </w:r>
          </w:p>
          <w:p w14:paraId="0E2239FE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2177753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Ymgysylltu ag ystod briodol o lenyddiaeth, yn cynnwys ffynonellau a gyrchwyd yn annibynnol.  Rhywfaint o orddibyniaeth ar destunau’n hytrach na ffynonellau eraill.  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94991E0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Ymgysylltu ag ystod eang o lenyddiaeth, yn cynnwys ffynonellau a gyrchwyd yn annibynnol. </w:t>
            </w:r>
          </w:p>
          <w:p w14:paraId="466E3FB3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>Detholiad o ffynonellau perthnasol a chredadwy.  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E8EA380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Ymgysylltu ag ystod helaeth o lenyddiaeth berthnasol a chredadwy.  Cymhwyso cyfeirnodi’n gyson gywir.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1232771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>Ymgysylltu eithriadol ag ystod helaeth o lenyddiaeth berthnasol a chredadwy.  Sgiliau cyfeirnodi lefel uchel wedi’u cymhwyso’n gyson.</w:t>
            </w:r>
          </w:p>
        </w:tc>
      </w:tr>
      <w:tr w:rsidR="002F0E34" w:rsidRPr="00CD6C8E" w14:paraId="5FB6EBB7" w14:textId="77777777" w:rsidTr="00EE00D3">
        <w:tc>
          <w:tcPr>
            <w:tcW w:w="1735" w:type="dxa"/>
            <w:shd w:val="clear" w:color="auto" w:fill="8DB3E2" w:themeFill="text2" w:themeFillTint="66"/>
          </w:tcPr>
          <w:p w14:paraId="5B6F900F" w14:textId="77777777" w:rsidR="002F0E34" w:rsidRPr="00CD6C8E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6C8E">
              <w:rPr>
                <w:rFonts w:ascii="Arial" w:eastAsia="Arial" w:hAnsi="Arial" w:cs="Arial"/>
                <w:b/>
                <w:bCs/>
              </w:rPr>
              <w:t>Gwybodaeth a dealltwriaeth</w:t>
            </w:r>
          </w:p>
          <w:p w14:paraId="61F67F9D" w14:textId="77777777" w:rsidR="002F0E34" w:rsidRPr="00CD6C8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CD6C8E">
              <w:rPr>
                <w:rFonts w:ascii="Arial" w:eastAsia="Arial" w:hAnsi="Arial" w:cs="Arial"/>
                <w:bCs/>
                <w:sz w:val="18"/>
                <w:szCs w:val="18"/>
              </w:rPr>
              <w:t xml:space="preserve">(Gwybodaeth am gysyniadau ac </w:t>
            </w:r>
            <w:r w:rsidRPr="00CD6C8E">
              <w:rPr>
                <w:rFonts w:ascii="Arial" w:eastAsia="Arial" w:hAnsi="Arial" w:cs="Arial"/>
                <w:bCs/>
                <w:sz w:val="18"/>
                <w:szCs w:val="18"/>
              </w:rPr>
              <w:lastRenderedPageBreak/>
              <w:t>egwyddorion gwaelodol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88AA704" w14:textId="77777777" w:rsidR="002F0E34" w:rsidRPr="00CD6C8E" w:rsidRDefault="002F0E34" w:rsidP="00EF2593">
            <w:pPr>
              <w:spacing w:after="120"/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Bylchau mawr yn y wybodaeth a’r ddealltwriaeth o gysyniadau ac </w:t>
            </w:r>
            <w:r w:rsidRPr="00CD6C8E">
              <w:rPr>
                <w:rFonts w:ascii="Arial" w:hAnsi="Arial" w:cs="Arial"/>
              </w:rPr>
              <w:lastRenderedPageBreak/>
              <w:t xml:space="preserve">egwyddorion gwaelodol sylfaenol y deunydd pwnc. Yn cynnwys deunydd amherthnasol.   Anghywirdebau sylweddol.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A361D66" w14:textId="77777777" w:rsidR="002F0E34" w:rsidRPr="00CD6C8E" w:rsidRDefault="002F0E34" w:rsidP="00EF2593">
            <w:pPr>
              <w:spacing w:after="120"/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Bylchau yn y wybodaeth am y cysyniadau a’r egwyddorion </w:t>
            </w:r>
            <w:r w:rsidRPr="00CD6C8E">
              <w:rPr>
                <w:rFonts w:ascii="Arial" w:hAnsi="Arial" w:cs="Arial"/>
              </w:rPr>
              <w:lastRenderedPageBreak/>
              <w:t xml:space="preserve">gwaelodol sylfaenol, gyda dealltwriaeth ddiffygiol neu arwynebol.  Rhai anghywirdebau sylweddol a/neu ddeunydd amherthnasol. 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9127678" w14:textId="77777777" w:rsidR="002F0E34" w:rsidRPr="00CD6C8E" w:rsidRDefault="002F0E34" w:rsidP="00EF2593">
            <w:pPr>
              <w:spacing w:after="120"/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Gwybodaeth a dealltwriaeth gyfyngedig o’r cysyniadau a’r </w:t>
            </w:r>
            <w:r w:rsidRPr="00CD6C8E">
              <w:rPr>
                <w:rFonts w:ascii="Arial" w:hAnsi="Arial" w:cs="Arial"/>
              </w:rPr>
              <w:lastRenderedPageBreak/>
              <w:t xml:space="preserve">egwyddorion gwaelodol sylfaenol yn y maes pwnc. Gall rhai elfennau fod ar goll.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457BE13" w14:textId="77777777" w:rsidR="002F0E34" w:rsidRPr="00CD6C8E" w:rsidRDefault="002F0E34" w:rsidP="00EF2593">
            <w:pPr>
              <w:spacing w:after="120"/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Mae’r wybodaeth am y cysyniadau a’r egwyddorion </w:t>
            </w:r>
            <w:r w:rsidRPr="00CD6C8E">
              <w:rPr>
                <w:rFonts w:ascii="Arial" w:hAnsi="Arial" w:cs="Arial"/>
              </w:rPr>
              <w:lastRenderedPageBreak/>
              <w:t xml:space="preserve">gwaelodol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23A8A2" w14:textId="77777777" w:rsidR="002F0E34" w:rsidRPr="00CD6C8E" w:rsidRDefault="002F0E34" w:rsidP="00EF2593">
            <w:pPr>
              <w:spacing w:after="120"/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Gwybodaeth gymwys am y cysyniadau a’r egwyddorion </w:t>
            </w:r>
            <w:r w:rsidRPr="00CD6C8E">
              <w:rPr>
                <w:rFonts w:ascii="Arial" w:hAnsi="Arial" w:cs="Arial"/>
              </w:rPr>
              <w:lastRenderedPageBreak/>
              <w:t xml:space="preserve">gwaelodol sylfaenol.  Arddengys ddealltwriaeth dda iawn.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4091E80" w14:textId="77777777" w:rsidR="002F0E34" w:rsidRPr="00CD6C8E" w:rsidRDefault="002F0E34" w:rsidP="00EF2593">
            <w:pPr>
              <w:spacing w:after="120"/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Gwybodaeth a dealltwriaeth ragorol o gysyniadau ac </w:t>
            </w:r>
            <w:r w:rsidRPr="00CD6C8E">
              <w:rPr>
                <w:rFonts w:ascii="Arial" w:hAnsi="Arial" w:cs="Arial"/>
              </w:rPr>
              <w:lastRenderedPageBreak/>
              <w:t xml:space="preserve">egwyddorion gwaelodol sylfaenol y pwnc.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CE3F18F" w14:textId="77777777" w:rsidR="002F0E34" w:rsidRPr="00CD6C8E" w:rsidRDefault="002F0E34" w:rsidP="00EF2593">
            <w:pPr>
              <w:spacing w:after="120"/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Gwybodaeth a dealltwriaeth eithriadol a manwl  o’r </w:t>
            </w:r>
            <w:r w:rsidRPr="00CD6C8E">
              <w:rPr>
                <w:rFonts w:ascii="Arial" w:hAnsi="Arial" w:cs="Arial"/>
              </w:rPr>
              <w:lastRenderedPageBreak/>
              <w:t>cysyniadau a’r egwyddorion gwaelodol sylfaenol</w:t>
            </w:r>
          </w:p>
        </w:tc>
      </w:tr>
      <w:tr w:rsidR="002F0E34" w:rsidRPr="00CD6C8E" w14:paraId="484997FD" w14:textId="77777777" w:rsidTr="00EE00D3">
        <w:tc>
          <w:tcPr>
            <w:tcW w:w="1735" w:type="dxa"/>
            <w:shd w:val="clear" w:color="auto" w:fill="8DB3E2" w:themeFill="text2" w:themeFillTint="66"/>
          </w:tcPr>
          <w:p w14:paraId="077DB37C" w14:textId="77777777" w:rsidR="002F0E34" w:rsidRPr="00CD6C8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6C8E">
              <w:rPr>
                <w:rFonts w:ascii="Arial" w:eastAsia="Arial" w:hAnsi="Arial" w:cs="Arial"/>
                <w:b/>
                <w:bCs/>
                <w:spacing w:val="1"/>
              </w:rPr>
              <w:lastRenderedPageBreak/>
              <w:t>Sgiliau gwybyddol a deallusol</w:t>
            </w:r>
            <w:r w:rsidRPr="00CD6C8E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7C5B5404" w14:textId="77777777" w:rsidR="002F0E34" w:rsidRPr="00CD6C8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6C8E">
              <w:rPr>
                <w:rFonts w:ascii="Arial" w:eastAsia="Arial" w:hAnsi="Arial" w:cs="Arial"/>
                <w:bCs/>
                <w:sz w:val="18"/>
                <w:szCs w:val="18"/>
              </w:rPr>
              <w:t xml:space="preserve">(Gwerthuso cysyniadau ac egwyddorion gwaelodol sylfaenol pwnc a dehongli data ansoddol a meintiol er mwyn datblygu llinynnau dadl a ffurfio barn gadarn.) </w:t>
            </w:r>
          </w:p>
          <w:p w14:paraId="56B31197" w14:textId="77777777" w:rsidR="002F0E34" w:rsidRPr="00CD6C8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2EB6BCAD" w14:textId="77777777" w:rsidR="002F0E34" w:rsidRPr="00CD6C8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33710520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Gwaith hollol neu bron yn hollol ddisgrifiadol.  Fawr ddim neu ddim gwerthuso o’r cysyniadau a’r egwyddorion gwaelodol sylfaenol. </w:t>
            </w:r>
          </w:p>
          <w:p w14:paraId="11DE7305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Wedi methu datblygu dadleuon, gan arwain at farn afresymegol neu annilys.  Fawr ddim neu ddim defnydd o dystiolaeth i gefnogi barn. </w:t>
            </w:r>
          </w:p>
          <w:p w14:paraId="1DEF4ADB" w14:textId="77777777" w:rsidR="002F0E34" w:rsidRPr="00CD6C8E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0176457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Gwaith disgrifiadol ar y cyfan, gyda gwerthuso arwynebol o’r cysyniadau a’r egwyddorion gwaelodol sylfaenol.  Dehongli data’n wan, datblygu dadleuon a barn yn ddiffygiol.  Derbynnir gwybodaeth yn anfeirniadol, defnyddia ddatganiadau cyffredinol heb fawr o dystiolaeth a barn heb sail.  Syniadau </w:t>
            </w:r>
            <w:proofErr w:type="spellStart"/>
            <w:r w:rsidRPr="00CD6C8E">
              <w:rPr>
                <w:rFonts w:ascii="Arial" w:hAnsi="Arial" w:cs="Arial"/>
              </w:rPr>
              <w:t>weithiau’n</w:t>
            </w:r>
            <w:proofErr w:type="spellEnd"/>
            <w:r w:rsidRPr="00CD6C8E">
              <w:rPr>
                <w:rFonts w:ascii="Arial" w:hAnsi="Arial" w:cs="Arial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1C711A99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Ymgais cyfyngedig at werthuso’r cysyniadau a’r egwyddorion gwaelodol sylfaenol, gan dueddu tuag at ddisgrifio. </w:t>
            </w:r>
          </w:p>
          <w:p w14:paraId="3A1633E1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Gall ddehongli data ansoddol a meintiol ond â rhai gwallau.  Peth tystiolaeth i gefnogi dadleuon cynyddol a barn  ond gall y rhain fod heb eu datblygu’n ddigonol neu ag ychydig o anghysondeb / camddehongli. </w:t>
            </w:r>
          </w:p>
          <w:p w14:paraId="00D10D1E" w14:textId="77777777" w:rsidR="002F0E34" w:rsidRPr="00CD6C8E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EF0EB39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Gwerthuso da o’r cysyniadau a’r egwyddorion gwaelodol sylfaenol.  Gall ddehongli data ansoddol a meintiol, gyda mân wallau. </w:t>
            </w:r>
          </w:p>
          <w:p w14:paraId="2B7CD3CF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>Gallu cynyddol i ddefnyddio tystiolaeth i gefnogi’r ddadl.</w:t>
            </w:r>
          </w:p>
          <w:p w14:paraId="6ED67301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Dadleuon dilys a barn resymegol ar y cyfan. </w:t>
            </w:r>
            <w:r w:rsidRPr="00CD6C8E">
              <w:t xml:space="preserve"> </w:t>
            </w:r>
          </w:p>
        </w:tc>
        <w:tc>
          <w:tcPr>
            <w:tcW w:w="1736" w:type="dxa"/>
          </w:tcPr>
          <w:p w14:paraId="3406E028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Gwerthuso graenus o’r cysyniadau a’r egwyddorion gwaelodol sylfaenol.  Gall ddehongli data ansoddol a meintiol yn gywir.  Gallu i ddyfeisio  dadleuon gan ddefnyddio tystiolaeth i lunio barn sy’n briodol a dilys ar y cyfan.  </w:t>
            </w:r>
          </w:p>
          <w:p w14:paraId="06D21C80" w14:textId="77777777" w:rsidR="002F0E34" w:rsidRPr="00CD6C8E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59C164B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Gwerthuso rhagorol o’r cysyniadau a’r egwyddorion gwaelodol sylfaenol.  Gall ddehongli data ansoddol a meintiol yn gywir ac â pheth mewnwelediad.  Gallu rhagorol i ddyfeisio  dadleuon gan ddefnyddio tystiolaeth a llunio barn sy’n briodol a dilys.  </w:t>
            </w:r>
          </w:p>
        </w:tc>
        <w:tc>
          <w:tcPr>
            <w:tcW w:w="1736" w:type="dxa"/>
          </w:tcPr>
          <w:p w14:paraId="10101324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Gwerthuso eithriadol o’r cysyniadau a’r egwyddorion gwaelodol sylfaenol yn seiliedig ar dystiolaeth.  Dehongli data ansoddol a meintiol mewn modd rhagorol. </w:t>
            </w:r>
          </w:p>
          <w:p w14:paraId="53BB0207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Gallu eithriadol i ddyfeisio  dadleuon gan ddefnyddio tystiolaeth a llunio barn sy’n hollol briodol a dilys.  </w:t>
            </w:r>
          </w:p>
        </w:tc>
      </w:tr>
      <w:tr w:rsidR="002F0E34" w:rsidRPr="00CD6C8E" w14:paraId="16299DC7" w14:textId="77777777" w:rsidTr="00EE00D3">
        <w:tc>
          <w:tcPr>
            <w:tcW w:w="1735" w:type="dxa"/>
            <w:shd w:val="clear" w:color="auto" w:fill="8DB3E2" w:themeFill="text2" w:themeFillTint="66"/>
          </w:tcPr>
          <w:p w14:paraId="4A58AFC2" w14:textId="77777777" w:rsidR="002F0E34" w:rsidRPr="00CD6C8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6C8E">
              <w:rPr>
                <w:rFonts w:ascii="Arial" w:eastAsia="Arial" w:hAnsi="Arial" w:cs="Arial"/>
                <w:b/>
                <w:bCs/>
              </w:rPr>
              <w:t>Sgiliau ymarferol</w:t>
            </w:r>
          </w:p>
          <w:p w14:paraId="475B8011" w14:textId="77777777" w:rsidR="002F0E34" w:rsidRPr="00CD6C8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6C8E">
              <w:rPr>
                <w:rFonts w:ascii="Arial" w:eastAsia="Arial" w:hAnsi="Arial" w:cs="Arial"/>
                <w:bCs/>
                <w:sz w:val="18"/>
                <w:szCs w:val="18"/>
              </w:rPr>
              <w:t xml:space="preserve">(Dulliau gwahanol o ddatrys </w:t>
            </w:r>
            <w:r w:rsidRPr="00CD6C8E">
              <w:rPr>
                <w:rFonts w:ascii="Arial" w:eastAsia="Arial" w:hAnsi="Arial" w:cs="Arial"/>
                <w:bCs/>
                <w:sz w:val="18"/>
                <w:szCs w:val="18"/>
              </w:rPr>
              <w:lastRenderedPageBreak/>
              <w:t xml:space="preserve">problemau mewn cyd-destunau penodol). </w:t>
            </w:r>
          </w:p>
          <w:p w14:paraId="1C4CD6CF" w14:textId="77777777" w:rsidR="002F0E34" w:rsidRPr="00CD6C8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4AD97361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Defnydd cyfyngedig, neu ddim defnydd o ddulliau </w:t>
            </w:r>
            <w:r w:rsidRPr="00CD6C8E">
              <w:rPr>
                <w:rFonts w:ascii="Arial" w:hAnsi="Arial" w:cs="Arial"/>
              </w:rPr>
              <w:lastRenderedPageBreak/>
              <w:t>sylfaenol a addysgwyd, deunyddiau, offer a/neu dechnegau.</w:t>
            </w:r>
          </w:p>
          <w:p w14:paraId="132C2237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Fawr ddim neu ddim gwerthfawrogiad o gyd-destun y cymhwyso. </w:t>
            </w:r>
          </w:p>
          <w:p w14:paraId="1F294085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Tystiolaeth wan iawn o ddulliau gwahanol o ddatrys problemau mewn cyd-destunau penodol.  </w:t>
            </w:r>
          </w:p>
        </w:tc>
        <w:tc>
          <w:tcPr>
            <w:tcW w:w="1736" w:type="dxa"/>
          </w:tcPr>
          <w:p w14:paraId="0C9CEC10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Cymhwyso dulliau sylfaenol a addysgwyd, deunyddiau, </w:t>
            </w:r>
            <w:r w:rsidRPr="00CD6C8E">
              <w:rPr>
                <w:rFonts w:ascii="Arial" w:hAnsi="Arial" w:cs="Arial"/>
              </w:rPr>
              <w:lastRenderedPageBreak/>
              <w:t xml:space="preserve">offer a/neu dechnegau mewn modd elfennol ond heb ystyriaeth na chymhwysedd. Gwerthfawrogiad diffygiol o gyd-destun y cymhwyso. </w:t>
            </w:r>
          </w:p>
          <w:p w14:paraId="7B18C8B2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Tystiolaeth wan o ddulliau gwahanol o ddatrys problemau mewn cyd-destunau penodol. </w:t>
            </w:r>
          </w:p>
          <w:p w14:paraId="00D85F49" w14:textId="77777777" w:rsidR="002F0E34" w:rsidRPr="00CD6C8E" w:rsidRDefault="002F0E34" w:rsidP="00EF2593">
            <w:pPr>
              <w:rPr>
                <w:rFonts w:ascii="Arial" w:hAnsi="Arial" w:cs="Arial"/>
              </w:rPr>
            </w:pPr>
          </w:p>
          <w:p w14:paraId="07CC287F" w14:textId="77777777" w:rsidR="002F0E34" w:rsidRPr="00CD6C8E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E3A53B9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Ymwybyddiaeth ddigonol a chymhwyso dulliau sylfaenol, </w:t>
            </w:r>
            <w:r w:rsidRPr="00CD6C8E">
              <w:rPr>
                <w:rFonts w:ascii="Arial" w:hAnsi="Arial" w:cs="Arial"/>
              </w:rPr>
              <w:lastRenderedPageBreak/>
              <w:t>deunyddiau, offer a/neu dechnegau, mewn modd sy’n briodol ar y cyfan.</w:t>
            </w:r>
          </w:p>
          <w:p w14:paraId="5EAABF67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Gwerthfawrogiad sylfaenol o gyd-destun y cymhwyso.  </w:t>
            </w:r>
          </w:p>
          <w:p w14:paraId="577DB6D2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Gall ddynodi problemau mewn cyd-destunau penodol a chynnig dulliau sylfaenol neu atebion eraill er gall fod gwallau.  </w:t>
            </w:r>
          </w:p>
        </w:tc>
        <w:tc>
          <w:tcPr>
            <w:tcW w:w="1736" w:type="dxa"/>
          </w:tcPr>
          <w:p w14:paraId="0CDB7F6B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Cymhwyso dulliau sylfaenol, deunyddiau, offer a/neu </w:t>
            </w:r>
            <w:r w:rsidRPr="00CD6C8E">
              <w:rPr>
                <w:rFonts w:ascii="Arial" w:hAnsi="Arial" w:cs="Arial"/>
              </w:rPr>
              <w:lastRenderedPageBreak/>
              <w:t>dechnegau mewn modd da a phriodol.</w:t>
            </w:r>
          </w:p>
          <w:p w14:paraId="5BB3D947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Gwerthfawrogiad eglur o gyd-destun y cymhwyso.  </w:t>
            </w:r>
          </w:p>
          <w:p w14:paraId="1DA3557B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Tystiolaeth dda o ddulliau gwahanol o ddatrys problemau mewn cyd-destunau penodol a </w:t>
            </w:r>
            <w:proofErr w:type="spellStart"/>
            <w:r w:rsidRPr="00CD6C8E">
              <w:rPr>
                <w:rFonts w:ascii="Arial" w:hAnsi="Arial" w:cs="Arial"/>
              </w:rPr>
              <w:t>chynigia</w:t>
            </w:r>
            <w:proofErr w:type="spellEnd"/>
            <w:r w:rsidRPr="00CD6C8E">
              <w:rPr>
                <w:rFonts w:ascii="Arial" w:hAnsi="Arial" w:cs="Arial"/>
              </w:rPr>
              <w:t xml:space="preserve"> atebion sy’n briodol ar y cyfan. </w:t>
            </w:r>
          </w:p>
        </w:tc>
        <w:tc>
          <w:tcPr>
            <w:tcW w:w="1736" w:type="dxa"/>
          </w:tcPr>
          <w:p w14:paraId="1E131D9D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Cymhwyso ystod o ddulliau sylfaenol, deunyddiau, </w:t>
            </w:r>
            <w:r w:rsidRPr="00CD6C8E">
              <w:rPr>
                <w:rFonts w:ascii="Arial" w:hAnsi="Arial" w:cs="Arial"/>
              </w:rPr>
              <w:lastRenderedPageBreak/>
              <w:t>offer a/neu dechnegau mewn modd da iawn.</w:t>
            </w:r>
          </w:p>
          <w:p w14:paraId="5E63BFEA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Ystyriaeth dda iawn o gyd-destun y cymhwyso.  Tystiolaeth dda iawn o ddulliau gwahanol o ddatrys problemau mewn cyd-destunau penodol a </w:t>
            </w:r>
            <w:proofErr w:type="spellStart"/>
            <w:r w:rsidRPr="00CD6C8E">
              <w:rPr>
                <w:rFonts w:ascii="Arial" w:hAnsi="Arial" w:cs="Arial"/>
              </w:rPr>
              <w:t>chynigia</w:t>
            </w:r>
            <w:proofErr w:type="spellEnd"/>
            <w:r w:rsidRPr="00CD6C8E">
              <w:rPr>
                <w:rFonts w:ascii="Arial" w:hAnsi="Arial" w:cs="Arial"/>
              </w:rPr>
              <w:t xml:space="preserve"> atebion priodol. </w:t>
            </w:r>
          </w:p>
        </w:tc>
        <w:tc>
          <w:tcPr>
            <w:tcW w:w="1736" w:type="dxa"/>
          </w:tcPr>
          <w:p w14:paraId="33C65078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Cymhwyso ystod o ddulliau sylfaenol a addysgwyd, </w:t>
            </w:r>
            <w:r w:rsidRPr="00CD6C8E">
              <w:rPr>
                <w:rFonts w:ascii="Arial" w:hAnsi="Arial" w:cs="Arial"/>
              </w:rPr>
              <w:lastRenderedPageBreak/>
              <w:t>deunyddiau, offer a/neu dechnegau mewn modd uwch.</w:t>
            </w:r>
          </w:p>
          <w:p w14:paraId="5A09EAFA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Mae cyd-destun y cymhwyso yn ystyriol ac yn graff. </w:t>
            </w:r>
          </w:p>
          <w:p w14:paraId="49885B6D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Tystiolaeth ragorol o ddulliau gwahanol o ddatrys problemau mewn cyd-destunau penodol a </w:t>
            </w:r>
            <w:proofErr w:type="spellStart"/>
            <w:r w:rsidRPr="00CD6C8E">
              <w:rPr>
                <w:rFonts w:ascii="Arial" w:hAnsi="Arial" w:cs="Arial"/>
              </w:rPr>
              <w:t>chynigia</w:t>
            </w:r>
            <w:proofErr w:type="spellEnd"/>
            <w:r w:rsidRPr="00CD6C8E">
              <w:rPr>
                <w:rFonts w:ascii="Arial" w:hAnsi="Arial" w:cs="Arial"/>
              </w:rPr>
              <w:t xml:space="preserve"> atebion priodol.  </w:t>
            </w:r>
          </w:p>
        </w:tc>
        <w:tc>
          <w:tcPr>
            <w:tcW w:w="1736" w:type="dxa"/>
          </w:tcPr>
          <w:p w14:paraId="0F283FF0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Lefelau eithriadol o sgiliau cymhwyso a </w:t>
            </w:r>
            <w:r w:rsidRPr="00CD6C8E">
              <w:rPr>
                <w:rFonts w:ascii="Arial" w:hAnsi="Arial" w:cs="Arial"/>
              </w:rPr>
              <w:lastRenderedPageBreak/>
              <w:t xml:space="preserve">defnyddio mewn cyd-destunau ymarferol penodol.  Dynodi problemau mewn cyd-destunau penodol mewn modd rhagorol, a llunio atebion / dulliau gwahanol sy'n feddylgar ac yn hollol briodol. </w:t>
            </w:r>
          </w:p>
        </w:tc>
      </w:tr>
      <w:tr w:rsidR="002F0E34" w:rsidRPr="00CD6C8E" w14:paraId="5CD5906B" w14:textId="77777777" w:rsidTr="00EE00D3">
        <w:tc>
          <w:tcPr>
            <w:tcW w:w="1735" w:type="dxa"/>
            <w:shd w:val="clear" w:color="auto" w:fill="8DB3E2" w:themeFill="text2" w:themeFillTint="66"/>
          </w:tcPr>
          <w:p w14:paraId="559688A0" w14:textId="77777777" w:rsidR="002F0E34" w:rsidRPr="00CD6C8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6C8E">
              <w:rPr>
                <w:rFonts w:ascii="Arial" w:eastAsia="Arial" w:hAnsi="Arial" w:cs="Arial"/>
                <w:b/>
                <w:bCs/>
              </w:rPr>
              <w:lastRenderedPageBreak/>
              <w:t>Sgiliau trosglwyddadwy ar gyfer bywyd ac arfer proffesiynol</w:t>
            </w:r>
          </w:p>
          <w:p w14:paraId="0B0437D9" w14:textId="77777777" w:rsidR="002F0E34" w:rsidRPr="00CD6C8E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CD6C8E">
              <w:rPr>
                <w:rFonts w:ascii="Arial" w:hAnsi="Arial" w:cs="Arial"/>
                <w:sz w:val="18"/>
                <w:szCs w:val="18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CD6C8E">
              <w:rPr>
                <w:rFonts w:ascii="Arial" w:hAnsi="Arial" w:cs="Arial"/>
                <w:sz w:val="18"/>
                <w:szCs w:val="18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BDF2B84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Mae’r gwaith wedi’i strwythuro’n wael, yn ddi-drefn, yn anghywir a/neu wedi’i fynegi’n ddryslyd.  Defnydd gwan iawn o iaith a/neu arddull amhriodol iawn.  Wedi methu gweithio’n effeithiol yn unigol neu’n rhan o grŵp. Fawr ddim neu ddim tystiolaeth o’r sgiliau ar </w:t>
            </w:r>
            <w:r w:rsidRPr="00CD6C8E">
              <w:rPr>
                <w:rFonts w:ascii="Arial" w:hAnsi="Arial" w:cs="Arial"/>
              </w:rPr>
              <w:lastRenderedPageBreak/>
              <w:t xml:space="preserve">gyfer cyflogaeth sy’n gofyn </w:t>
            </w:r>
            <w:r w:rsidRPr="00CD6C8E">
              <w:rPr>
                <w:rFonts w:ascii="Arial" w:hAnsi="Arial" w:cs="Arial"/>
                <w:sz w:val="18"/>
                <w:szCs w:val="18"/>
              </w:rPr>
              <w:t>am arfer rhywfaint o gyfrifoldeb personol.</w:t>
            </w:r>
          </w:p>
          <w:p w14:paraId="7B953CD1" w14:textId="77777777" w:rsidR="002F0E34" w:rsidRPr="00CD6C8E" w:rsidRDefault="002F0E34" w:rsidP="00EF2593">
            <w:pPr>
              <w:rPr>
                <w:rFonts w:ascii="Arial" w:hAnsi="Arial" w:cs="Arial"/>
              </w:rPr>
            </w:pPr>
          </w:p>
          <w:p w14:paraId="274B2446" w14:textId="77777777" w:rsidR="002F0E34" w:rsidRPr="00CD6C8E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8BB5F22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Mae’r gwaith wedi’i gyflwyno’n wael mewn modd di-gyswllt.  Mae wedi’i strwythuro’n llac, ac ar brydiau’n </w:t>
            </w:r>
            <w:proofErr w:type="spellStart"/>
            <w:r w:rsidRPr="00CD6C8E">
              <w:rPr>
                <w:rFonts w:ascii="Arial" w:hAnsi="Arial" w:cs="Arial"/>
              </w:rPr>
              <w:t>anghydlynol</w:t>
            </w:r>
            <w:proofErr w:type="spellEnd"/>
            <w:r w:rsidRPr="00CD6C8E">
              <w:rPr>
                <w:rFonts w:ascii="Arial" w:hAnsi="Arial" w:cs="Arial"/>
              </w:rPr>
              <w:t xml:space="preserve">, a gwybodaeth a syniadau wedi’u mynegi’n wael yn aml.  Defnydd gwan o iaith a/neu arddull amhriodol.  Ymagwedd ddiffygiol at waith unigol neu waith grŵp, gan fodloni </w:t>
            </w:r>
            <w:r w:rsidRPr="00CD6C8E">
              <w:rPr>
                <w:rFonts w:ascii="Arial" w:hAnsi="Arial" w:cs="Arial"/>
              </w:rPr>
              <w:lastRenderedPageBreak/>
              <w:t>rhwymedigaethau rhannol i eraill yn unig.  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73D5CB1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>Cyflwyniad a strwythur yn drefnus ar y cyfan, lle mynegir syniadau / cysyniadau perthnasol mewn modd rhesymol.  Gall fod diffyg cydlyniad a/neu gywirdeb mewn mannau yn y gwaith.  Gall weithio fel rhan o grŵp, gan fodloni’r rhan fwyaf o’r rhwymedigaetha</w:t>
            </w:r>
            <w:r w:rsidRPr="00CD6C8E">
              <w:rPr>
                <w:rFonts w:ascii="Arial" w:hAnsi="Arial" w:cs="Arial"/>
              </w:rPr>
              <w:lastRenderedPageBreak/>
              <w:t xml:space="preserve">u i bobl eraill ond efallai gyda chyfranogiad cyfyngedig mewn gweithgareddau grŵp. </w:t>
            </w:r>
          </w:p>
          <w:p w14:paraId="2819B4C4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D387B19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>Mae’r gwaith yn gydlynol, trefnus a chywir ar y cyfan, mewn strwythur addas ac ar y cyfan mae wedi’i fynegi’n eglur.  Gall weithio’n effeithiol yn annibynnol a/neu fel rhan o dîm, gyda chyfraniadau eglur at weithgareddau grŵp.</w:t>
            </w:r>
          </w:p>
          <w:p w14:paraId="7AD75B40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Arddengys y sgiliau ar gyfer cyflogaeth sy’n </w:t>
            </w:r>
            <w:r w:rsidRPr="00CD6C8E">
              <w:rPr>
                <w:rFonts w:ascii="Arial" w:hAnsi="Arial" w:cs="Arial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2D4991E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Mae’r gwaith yn gywir, cydlynol, rhugl, wedi’i strwythuro’n dda ac yn drefnus.  </w:t>
            </w:r>
          </w:p>
          <w:p w14:paraId="2102D8E9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t xml:space="preserve">Gall weithio’n effeithiol yn annibynnol a/neu fel rhan o dîm, gyda chyfraniadau da iawn at weithgareddau grŵp. Arddengys sgiliau da iawn ar gyfer cyflogaeth sy’n gofyn am arfer rhywfaint o gyfrifoldeb </w:t>
            </w:r>
            <w:r w:rsidRPr="00CD6C8E">
              <w:rPr>
                <w:rFonts w:ascii="Arial" w:hAnsi="Arial" w:cs="Arial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548214A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Mae’r gwaith yn gydlynol, yn rhugl iawn ac wedi’i gyflwyno’n broffesiynol. Gall weithio’n effeithiol yn annibynnol a/neu fel rhan o dîm, gyda chyfraniadau rhagorol at weithgareddau grŵp. Arddengys sgiliau rhagorol ar gyfer cyflogaeth sy’n gofyn am arfer rhywfaint o gyfrifoldeb </w:t>
            </w:r>
            <w:r w:rsidRPr="00CD6C8E">
              <w:rPr>
                <w:rFonts w:ascii="Arial" w:hAnsi="Arial" w:cs="Arial"/>
              </w:rPr>
              <w:lastRenderedPageBreak/>
              <w:t xml:space="preserve">personol gydag awydd i ddatblygu ymhellach.  </w:t>
            </w:r>
          </w:p>
          <w:p w14:paraId="3B31C1AA" w14:textId="77777777" w:rsidR="002F0E34" w:rsidRPr="00CD6C8E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EDF6FEB" w14:textId="77777777" w:rsidR="002F0E34" w:rsidRPr="00CD6C8E" w:rsidRDefault="002F0E34" w:rsidP="00EF2593">
            <w:pPr>
              <w:rPr>
                <w:rFonts w:ascii="Arial" w:hAnsi="Arial" w:cs="Arial"/>
              </w:rPr>
            </w:pPr>
            <w:r w:rsidRPr="00CD6C8E">
              <w:rPr>
                <w:rFonts w:ascii="Arial" w:hAnsi="Arial" w:cs="Arial"/>
              </w:rPr>
              <w:lastRenderedPageBreak/>
              <w:t xml:space="preserve">Mae’r gwaith yn gywir, yn eithriadol o gydlynol, yn rhugl iawn ac wedi’i gyflwyno’n dda. Gall weithio’n effeithiol yn annibynnol a/neu fel rhan o dîm, gyda chyfraniadau eithriadol at weithgareddau grŵp. Arddengys sgiliau eithriadol ar gyfer cyflogaeth sy’n gofyn am arfer </w:t>
            </w:r>
            <w:r w:rsidRPr="00CD6C8E">
              <w:rPr>
                <w:rFonts w:ascii="Arial" w:hAnsi="Arial" w:cs="Arial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08123111" w14:textId="77777777" w:rsidR="002F0E34" w:rsidRPr="00CD6C8E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F104A2" w14:textId="77777777" w:rsidR="001F6116" w:rsidRPr="00CD6C8E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54BA22E" w14:textId="77777777" w:rsidR="001F6116" w:rsidRPr="00CD6C8E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19984B2" w14:textId="77777777" w:rsidR="001F6116" w:rsidRPr="00CD6C8E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846D2B" w14:textId="77777777" w:rsidR="001F6116" w:rsidRPr="00CD6C8E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85CCF8F" w14:textId="77777777" w:rsidR="001F6116" w:rsidRPr="00CD6C8E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B9358A0" w14:textId="77777777" w:rsidR="001F6116" w:rsidRPr="00CD6C8E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EBBA407" w14:textId="77777777" w:rsidR="001F6116" w:rsidRPr="00CD6C8E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F907955" w14:textId="77777777" w:rsidR="001F6116" w:rsidRPr="00CD6C8E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48B9516" w14:textId="77777777" w:rsidR="001F6116" w:rsidRPr="00CD6C8E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E33359" w14:textId="77777777" w:rsidR="001F6116" w:rsidRPr="00CD6C8E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C35CCAD" w14:textId="77777777" w:rsidR="001F6116" w:rsidRPr="00CD6C8E" w:rsidRDefault="001F6116" w:rsidP="001F6116">
      <w:pPr>
        <w:rPr>
          <w:rFonts w:ascii="Arial" w:hAnsi="Arial" w:cs="Arial"/>
        </w:rPr>
      </w:pPr>
      <w:r w:rsidRPr="00CD6C8E">
        <w:rPr>
          <w:rFonts w:ascii="Arial" w:hAnsi="Arial" w:cs="Arial"/>
          <w:b/>
          <w:bCs/>
        </w:rPr>
        <w:t>MAE'R DDOGFEN HON AR GAEL HEFYD YN SAESNEG</w:t>
      </w:r>
    </w:p>
    <w:sectPr w:rsidR="001F6116" w:rsidRPr="00CD6C8E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22A4D" w14:textId="77777777" w:rsidR="00783CC9" w:rsidRDefault="00783CC9">
      <w:r>
        <w:separator/>
      </w:r>
    </w:p>
  </w:endnote>
  <w:endnote w:type="continuationSeparator" w:id="0">
    <w:p w14:paraId="78ED9E74" w14:textId="77777777" w:rsidR="00783CC9" w:rsidRDefault="00783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1BAC5" w14:textId="77777777" w:rsidR="00274691" w:rsidRDefault="002F0E34">
    <w:pPr>
      <w:pStyle w:val="Footer"/>
      <w:jc w:val="center"/>
    </w:pPr>
    <w:r w:rsidRPr="002F0E34">
      <w:t>Tudalen</w:t>
    </w:r>
    <w:r w:rsidR="00274691" w:rsidRPr="002F0E34">
      <w:t xml:space="preserve"> </w:t>
    </w:r>
    <w:r w:rsidR="00274691" w:rsidRPr="002F0E34">
      <w:rPr>
        <w:b/>
        <w:sz w:val="24"/>
        <w:szCs w:val="24"/>
      </w:rPr>
      <w:fldChar w:fldCharType="begin"/>
    </w:r>
    <w:r w:rsidR="00274691" w:rsidRPr="002F0E34">
      <w:rPr>
        <w:b/>
      </w:rPr>
      <w:instrText xml:space="preserve"> PAGE </w:instrText>
    </w:r>
    <w:r w:rsidR="00274691" w:rsidRPr="002F0E34">
      <w:rPr>
        <w:b/>
        <w:sz w:val="24"/>
        <w:szCs w:val="24"/>
      </w:rPr>
      <w:fldChar w:fldCharType="separate"/>
    </w:r>
    <w:r w:rsidR="00126346">
      <w:rPr>
        <w:b/>
        <w:noProof/>
      </w:rPr>
      <w:t>5</w:t>
    </w:r>
    <w:r w:rsidR="00274691" w:rsidRPr="002F0E34">
      <w:rPr>
        <w:b/>
        <w:sz w:val="24"/>
        <w:szCs w:val="24"/>
      </w:rPr>
      <w:fldChar w:fldCharType="end"/>
    </w:r>
    <w:r w:rsidRPr="002F0E34"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126346">
      <w:rPr>
        <w:b/>
        <w:noProof/>
      </w:rPr>
      <w:t>10</w:t>
    </w:r>
    <w:r w:rsidR="00274691">
      <w:rPr>
        <w:b/>
        <w:sz w:val="24"/>
        <w:szCs w:val="24"/>
      </w:rPr>
      <w:fldChar w:fldCharType="end"/>
    </w:r>
  </w:p>
  <w:p w14:paraId="1146CF77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07F0F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524BD" w14:textId="77777777" w:rsidR="00783CC9" w:rsidRDefault="00783CC9">
      <w:r>
        <w:separator/>
      </w:r>
    </w:p>
  </w:footnote>
  <w:footnote w:type="continuationSeparator" w:id="0">
    <w:p w14:paraId="2399F575" w14:textId="77777777" w:rsidR="00783CC9" w:rsidRDefault="00783C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7210E6"/>
    <w:multiLevelType w:val="hybridMultilevel"/>
    <w:tmpl w:val="C10C883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409436">
      <w:numFmt w:val="bullet"/>
      <w:lvlText w:val="•"/>
      <w:lvlJc w:val="left"/>
      <w:pPr>
        <w:ind w:left="1800" w:hanging="720"/>
      </w:pPr>
      <w:rPr>
        <w:rFonts w:ascii="Arial" w:eastAsia="Calibri" w:hAnsi="Arial" w:cs="Aria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5157488">
    <w:abstractNumId w:val="1"/>
  </w:num>
  <w:num w:numId="2" w16cid:durableId="716590945">
    <w:abstractNumId w:val="9"/>
  </w:num>
  <w:num w:numId="3" w16cid:durableId="224488438">
    <w:abstractNumId w:val="15"/>
  </w:num>
  <w:num w:numId="4" w16cid:durableId="802313255">
    <w:abstractNumId w:val="11"/>
  </w:num>
  <w:num w:numId="5" w16cid:durableId="918098928">
    <w:abstractNumId w:val="7"/>
  </w:num>
  <w:num w:numId="6" w16cid:durableId="216825178">
    <w:abstractNumId w:val="14"/>
  </w:num>
  <w:num w:numId="7" w16cid:durableId="1148131547">
    <w:abstractNumId w:val="2"/>
  </w:num>
  <w:num w:numId="8" w16cid:durableId="1553426374">
    <w:abstractNumId w:val="13"/>
  </w:num>
  <w:num w:numId="9" w16cid:durableId="162550765">
    <w:abstractNumId w:val="10"/>
  </w:num>
  <w:num w:numId="10" w16cid:durableId="1254706367">
    <w:abstractNumId w:val="4"/>
  </w:num>
  <w:num w:numId="11" w16cid:durableId="294069150">
    <w:abstractNumId w:val="5"/>
  </w:num>
  <w:num w:numId="12" w16cid:durableId="475493826">
    <w:abstractNumId w:val="8"/>
  </w:num>
  <w:num w:numId="13" w16cid:durableId="1718430913">
    <w:abstractNumId w:val="12"/>
  </w:num>
  <w:num w:numId="14" w16cid:durableId="1407189357">
    <w:abstractNumId w:val="3"/>
  </w:num>
  <w:num w:numId="15" w16cid:durableId="663700749">
    <w:abstractNumId w:val="0"/>
  </w:num>
  <w:num w:numId="16" w16cid:durableId="480465893">
    <w:abstractNumId w:val="6"/>
  </w:num>
  <w:num w:numId="17" w16cid:durableId="2561808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433F1"/>
    <w:rsid w:val="0005026E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05AC5"/>
    <w:rsid w:val="001106E9"/>
    <w:rsid w:val="001120FA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29B9"/>
    <w:rsid w:val="00224849"/>
    <w:rsid w:val="0022746E"/>
    <w:rsid w:val="00235F71"/>
    <w:rsid w:val="002444CA"/>
    <w:rsid w:val="002544D1"/>
    <w:rsid w:val="00260DE6"/>
    <w:rsid w:val="00273FEE"/>
    <w:rsid w:val="00274691"/>
    <w:rsid w:val="0028204E"/>
    <w:rsid w:val="0028591B"/>
    <w:rsid w:val="002878BF"/>
    <w:rsid w:val="00291841"/>
    <w:rsid w:val="0029226D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462A"/>
    <w:rsid w:val="004046A9"/>
    <w:rsid w:val="00404C50"/>
    <w:rsid w:val="00411398"/>
    <w:rsid w:val="00412CC2"/>
    <w:rsid w:val="00423934"/>
    <w:rsid w:val="00426244"/>
    <w:rsid w:val="00451810"/>
    <w:rsid w:val="00455547"/>
    <w:rsid w:val="004642EE"/>
    <w:rsid w:val="00470A38"/>
    <w:rsid w:val="00477880"/>
    <w:rsid w:val="004874DE"/>
    <w:rsid w:val="00495E46"/>
    <w:rsid w:val="004B5334"/>
    <w:rsid w:val="004B6C14"/>
    <w:rsid w:val="004BFFD4"/>
    <w:rsid w:val="004D5E9B"/>
    <w:rsid w:val="004D63D9"/>
    <w:rsid w:val="004E6585"/>
    <w:rsid w:val="004F38B4"/>
    <w:rsid w:val="0050249F"/>
    <w:rsid w:val="00524566"/>
    <w:rsid w:val="00527E60"/>
    <w:rsid w:val="00530BEF"/>
    <w:rsid w:val="00533C95"/>
    <w:rsid w:val="00552351"/>
    <w:rsid w:val="00561F00"/>
    <w:rsid w:val="00562C4E"/>
    <w:rsid w:val="00562DEC"/>
    <w:rsid w:val="00576AB4"/>
    <w:rsid w:val="00577917"/>
    <w:rsid w:val="0058048A"/>
    <w:rsid w:val="00590667"/>
    <w:rsid w:val="00596450"/>
    <w:rsid w:val="005969E2"/>
    <w:rsid w:val="005A1689"/>
    <w:rsid w:val="005B188A"/>
    <w:rsid w:val="005B61CD"/>
    <w:rsid w:val="005C14E1"/>
    <w:rsid w:val="005D1D58"/>
    <w:rsid w:val="005D432C"/>
    <w:rsid w:val="005E285E"/>
    <w:rsid w:val="005E72F8"/>
    <w:rsid w:val="005F0579"/>
    <w:rsid w:val="005F2F22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A07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04A14"/>
    <w:rsid w:val="007366DF"/>
    <w:rsid w:val="00757839"/>
    <w:rsid w:val="00770C81"/>
    <w:rsid w:val="00783CC9"/>
    <w:rsid w:val="00791024"/>
    <w:rsid w:val="00793F0A"/>
    <w:rsid w:val="007A2657"/>
    <w:rsid w:val="007C682C"/>
    <w:rsid w:val="007D2385"/>
    <w:rsid w:val="007D5DE2"/>
    <w:rsid w:val="007F214F"/>
    <w:rsid w:val="007F6B81"/>
    <w:rsid w:val="00800069"/>
    <w:rsid w:val="008042F0"/>
    <w:rsid w:val="008310A0"/>
    <w:rsid w:val="00835D29"/>
    <w:rsid w:val="008402F9"/>
    <w:rsid w:val="00842E7F"/>
    <w:rsid w:val="00852933"/>
    <w:rsid w:val="008566E5"/>
    <w:rsid w:val="008566FE"/>
    <w:rsid w:val="00865B46"/>
    <w:rsid w:val="008815F8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4471"/>
    <w:rsid w:val="00925DE8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5D2C"/>
    <w:rsid w:val="00A67FB1"/>
    <w:rsid w:val="00A85BFE"/>
    <w:rsid w:val="00AB6FE7"/>
    <w:rsid w:val="00AB7AD7"/>
    <w:rsid w:val="00AD199C"/>
    <w:rsid w:val="00AD2430"/>
    <w:rsid w:val="00AE41A6"/>
    <w:rsid w:val="00AE575C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D2C79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51FD7"/>
    <w:rsid w:val="00C61FC2"/>
    <w:rsid w:val="00C705F9"/>
    <w:rsid w:val="00C80F0F"/>
    <w:rsid w:val="00C8667A"/>
    <w:rsid w:val="00C93BCB"/>
    <w:rsid w:val="00CB4A59"/>
    <w:rsid w:val="00CC241A"/>
    <w:rsid w:val="00CD35C6"/>
    <w:rsid w:val="00CD56D4"/>
    <w:rsid w:val="00CD6C8E"/>
    <w:rsid w:val="00CE4035"/>
    <w:rsid w:val="00CE65AB"/>
    <w:rsid w:val="00CF4266"/>
    <w:rsid w:val="00CF51DC"/>
    <w:rsid w:val="00D22D9C"/>
    <w:rsid w:val="00D241F1"/>
    <w:rsid w:val="00D275CB"/>
    <w:rsid w:val="00D30DFA"/>
    <w:rsid w:val="00D463A5"/>
    <w:rsid w:val="00D4710D"/>
    <w:rsid w:val="00D47D25"/>
    <w:rsid w:val="00D55F22"/>
    <w:rsid w:val="00D61AFC"/>
    <w:rsid w:val="00D62ACD"/>
    <w:rsid w:val="00D7173D"/>
    <w:rsid w:val="00D751E6"/>
    <w:rsid w:val="00DA36EE"/>
    <w:rsid w:val="00DA401D"/>
    <w:rsid w:val="00DB116D"/>
    <w:rsid w:val="00DD17CC"/>
    <w:rsid w:val="00DD7F4C"/>
    <w:rsid w:val="00DE217A"/>
    <w:rsid w:val="00DF321B"/>
    <w:rsid w:val="00E230E0"/>
    <w:rsid w:val="00E246E7"/>
    <w:rsid w:val="00E27F15"/>
    <w:rsid w:val="00E34166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138E2"/>
    <w:rsid w:val="00F249F1"/>
    <w:rsid w:val="00F25B9D"/>
    <w:rsid w:val="00F2664E"/>
    <w:rsid w:val="00F31163"/>
    <w:rsid w:val="00F311D9"/>
    <w:rsid w:val="00F31C04"/>
    <w:rsid w:val="00F3291F"/>
    <w:rsid w:val="00F442A7"/>
    <w:rsid w:val="00F57A89"/>
    <w:rsid w:val="00F61A20"/>
    <w:rsid w:val="00F63DD9"/>
    <w:rsid w:val="00F67644"/>
    <w:rsid w:val="00F8381F"/>
    <w:rsid w:val="00F847F3"/>
    <w:rsid w:val="00F95DAA"/>
    <w:rsid w:val="00FA04CD"/>
    <w:rsid w:val="00FA25F5"/>
    <w:rsid w:val="00FA2810"/>
    <w:rsid w:val="00FA68F8"/>
    <w:rsid w:val="00FB17F5"/>
    <w:rsid w:val="00FB1DC0"/>
    <w:rsid w:val="00FB3B4E"/>
    <w:rsid w:val="00FB4521"/>
    <w:rsid w:val="00FB4F84"/>
    <w:rsid w:val="00FB5CF8"/>
    <w:rsid w:val="00FF273B"/>
    <w:rsid w:val="00FF564C"/>
    <w:rsid w:val="030A3914"/>
    <w:rsid w:val="07BF6B89"/>
    <w:rsid w:val="0ED4A0FE"/>
    <w:rsid w:val="13D3F7CE"/>
    <w:rsid w:val="1AC7F3C2"/>
    <w:rsid w:val="1E9FC9EF"/>
    <w:rsid w:val="1F80801F"/>
    <w:rsid w:val="242B843B"/>
    <w:rsid w:val="24970580"/>
    <w:rsid w:val="26CC0964"/>
    <w:rsid w:val="2AFC8806"/>
    <w:rsid w:val="35BE60DB"/>
    <w:rsid w:val="4DD391AE"/>
    <w:rsid w:val="50A78180"/>
    <w:rsid w:val="5E01C17D"/>
    <w:rsid w:val="613CCA19"/>
    <w:rsid w:val="623DA822"/>
    <w:rsid w:val="67025B21"/>
    <w:rsid w:val="7AFADD08"/>
    <w:rsid w:val="7D03E851"/>
    <w:rsid w:val="7D573974"/>
    <w:rsid w:val="7D816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F35156E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cy-GB"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3F462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3F462A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7" ma:contentTypeDescription="Create a new document." ma:contentTypeScope="" ma:versionID="c423b0155abd4ed70197d6d090bda67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124688600b5eed20bc015dcd0c4b8d1f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SenttoEE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SenttoEE" ma:index="22" nillable="true" ma:displayName="Sent to EE" ma:default="0" ma:format="Dropdown" ma:internalName="SenttoEE">
      <xsd:simpleType>
        <xsd:restriction base="dms:Boolean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SenttoEE xmlns="7b371449-43eb-435e-a0a2-287b0bfa5005">false</SenttoE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B892EB-1A72-44DF-B9B2-394598C5B5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7CA317-55DE-497E-8D70-6DEB88376565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customXml/itemProps3.xml><?xml version="1.0" encoding="utf-8"?>
<ds:datastoreItem xmlns:ds="http://schemas.openxmlformats.org/officeDocument/2006/customXml" ds:itemID="{434CD0BA-3540-4F72-A8F6-7C4A955651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FD73A3-C23B-44F0-A8A6-8FB40909F7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3705</Words>
  <Characters>21125</Characters>
  <Application>Microsoft Office Word</Application>
  <DocSecurity>0</DocSecurity>
  <Lines>176</Lines>
  <Paragraphs>49</Paragraphs>
  <ScaleCrop>false</ScaleCrop>
  <Company>S.I.H.E.</Company>
  <LinksUpToDate>false</LinksUpToDate>
  <CharactersWithSpaces>24781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Angharad Rees</cp:lastModifiedBy>
  <cp:revision>2</cp:revision>
  <cp:lastPrinted>2014-10-10T07:42:00Z</cp:lastPrinted>
  <dcterms:created xsi:type="dcterms:W3CDTF">2025-09-05T06:43:00Z</dcterms:created>
  <dcterms:modified xsi:type="dcterms:W3CDTF">2025-09-05T06:43:00Z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0x01010079EE99C87BB8D346904CC4E65218BB50</vt:lpwstr>
  </property>
  <property fmtid="{D5CDD505-2E9C-101B-9397-08002B2CF9AE}" pid="6" name="MediaServiceImageTags">
    <vt:lpwstr/>
  </property>
</Properties>
</file>