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0213FD78" w14:paraId="090095F2" w14:textId="77777777">
        <w:tc>
          <w:tcPr>
            <w:tcW w:w="1851"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0213FD78" w14:paraId="51C04FAB" w14:textId="77777777">
        <w:tc>
          <w:tcPr>
            <w:tcW w:w="1851"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147C01" w:rsidR="00DB116D" w:rsidP="00E51AAC" w:rsidRDefault="00147C01" w14:paraId="6BD47CB0" w14:textId="638BAE43">
            <w:pPr>
              <w:spacing w:before="120" w:after="120"/>
              <w:jc w:val="both"/>
              <w:rPr>
                <w:rFonts w:ascii="Arial" w:hAnsi="Arial" w:cs="Arial"/>
                <w:bCs/>
                <w:sz w:val="22"/>
                <w:szCs w:val="22"/>
              </w:rPr>
            </w:pPr>
            <w:r w:rsidRPr="00147C01">
              <w:rPr>
                <w:rFonts w:ascii="Arial" w:hAnsi="Arial" w:cs="Arial"/>
                <w:bCs/>
                <w:sz w:val="22"/>
                <w:szCs w:val="22"/>
              </w:rPr>
              <w:t xml:space="preserve">BA (Hons) Leadership and Management Skills for the Workplace   </w:t>
            </w:r>
          </w:p>
        </w:tc>
      </w:tr>
      <w:tr w:rsidRPr="00A406E5" w:rsidR="008F1308" w:rsidTr="0213FD78" w14:paraId="1E16D525" w14:textId="77777777">
        <w:tc>
          <w:tcPr>
            <w:tcW w:w="1851"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147C01" w:rsidR="008F1308" w:rsidP="00E51AAC" w:rsidRDefault="00147C01" w14:paraId="4819BA8F" w14:textId="55D3F289">
            <w:pPr>
              <w:spacing w:before="120" w:after="120"/>
              <w:jc w:val="both"/>
              <w:rPr>
                <w:rFonts w:ascii="Arial" w:hAnsi="Arial" w:cs="Arial"/>
                <w:bCs/>
                <w:sz w:val="22"/>
                <w:szCs w:val="22"/>
              </w:rPr>
            </w:pPr>
            <w:r w:rsidRPr="00147C01">
              <w:rPr>
                <w:rFonts w:ascii="Arial" w:hAnsi="Arial" w:cs="Arial"/>
                <w:bCs/>
                <w:sz w:val="22"/>
                <w:szCs w:val="22"/>
              </w:rPr>
              <w:t>Strategic Management for Business</w:t>
            </w:r>
          </w:p>
        </w:tc>
      </w:tr>
      <w:tr w:rsidRPr="00A406E5" w:rsidR="00B84B5B" w:rsidTr="0213FD78" w14:paraId="374222DB" w14:textId="77777777">
        <w:tc>
          <w:tcPr>
            <w:tcW w:w="1851"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147C01" w:rsidR="00B84B5B" w:rsidP="00152E9D" w:rsidRDefault="00147C01" w14:paraId="0F380942" w14:textId="51E5657C">
            <w:pPr>
              <w:spacing w:before="120" w:after="120"/>
              <w:jc w:val="both"/>
              <w:rPr>
                <w:rFonts w:ascii="Arial" w:hAnsi="Arial" w:cs="Arial"/>
                <w:bCs/>
                <w:sz w:val="22"/>
                <w:szCs w:val="22"/>
              </w:rPr>
            </w:pPr>
            <w:r w:rsidRPr="00147C01">
              <w:rPr>
                <w:rFonts w:ascii="Arial" w:hAnsi="Arial" w:cs="Arial"/>
                <w:bCs/>
                <w:sz w:val="22"/>
                <w:szCs w:val="22"/>
              </w:rPr>
              <w:t>LCLM  6001</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147C01" w:rsidR="00B84B5B" w:rsidP="00E51AAC" w:rsidRDefault="00147C01" w14:paraId="55EB199B" w14:textId="03ABF488">
            <w:pPr>
              <w:spacing w:before="120" w:after="120"/>
              <w:jc w:val="both"/>
              <w:rPr>
                <w:rFonts w:ascii="Arial" w:hAnsi="Arial" w:cs="Arial"/>
                <w:bCs/>
                <w:sz w:val="22"/>
                <w:szCs w:val="22"/>
              </w:rPr>
            </w:pPr>
            <w:r w:rsidRPr="00147C01">
              <w:rPr>
                <w:rFonts w:ascii="Arial" w:hAnsi="Arial" w:cs="Arial"/>
                <w:bCs/>
                <w:sz w:val="22"/>
                <w:szCs w:val="22"/>
              </w:rPr>
              <w:t>70%</w:t>
            </w:r>
          </w:p>
        </w:tc>
      </w:tr>
      <w:tr w:rsidRPr="00A406E5" w:rsidR="00DB116D" w:rsidTr="0213FD78" w14:paraId="66606AEF" w14:textId="77777777">
        <w:tc>
          <w:tcPr>
            <w:tcW w:w="1851"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147C01" w:rsidR="00147C01" w:rsidP="00147C01" w:rsidRDefault="00147C01" w14:paraId="2DA2EB93" w14:textId="77777777">
            <w:pPr>
              <w:spacing w:before="120" w:after="120"/>
              <w:jc w:val="both"/>
              <w:rPr>
                <w:rFonts w:ascii="Arial" w:hAnsi="Arial" w:cs="Arial"/>
                <w:sz w:val="22"/>
                <w:szCs w:val="22"/>
              </w:rPr>
            </w:pPr>
            <w:r w:rsidRPr="00147C01">
              <w:rPr>
                <w:rFonts w:ascii="Arial" w:hAnsi="Arial" w:cs="Arial"/>
                <w:sz w:val="22"/>
                <w:szCs w:val="22"/>
              </w:rPr>
              <w:t xml:space="preserve">Yohan Mendis </w:t>
            </w:r>
          </w:p>
          <w:p w:rsidRPr="00A406E5" w:rsidR="00DB116D" w:rsidP="00147C01" w:rsidRDefault="00147C01" w14:paraId="53672AE5" w14:textId="6853EC71">
            <w:pPr>
              <w:spacing w:before="120" w:after="120"/>
              <w:jc w:val="both"/>
              <w:rPr>
                <w:rFonts w:ascii="Arial" w:hAnsi="Arial" w:cs="Arial"/>
                <w:b/>
                <w:sz w:val="22"/>
                <w:szCs w:val="22"/>
              </w:rPr>
            </w:pPr>
            <w:r>
              <w:rPr>
                <w:rFonts w:ascii="Arial" w:hAnsi="Arial" w:cs="Arial"/>
                <w:sz w:val="22"/>
                <w:szCs w:val="22"/>
              </w:rPr>
              <w:t>Faizu Edu</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147C01" w:rsidR="00147C01" w:rsidP="00147C01" w:rsidRDefault="00147C01" w14:paraId="6589A4AE" w14:textId="77777777">
            <w:pPr>
              <w:spacing w:before="120" w:after="120"/>
              <w:jc w:val="both"/>
              <w:rPr>
                <w:rFonts w:ascii="Arial" w:hAnsi="Arial" w:cs="Arial"/>
                <w:sz w:val="22"/>
                <w:szCs w:val="22"/>
              </w:rPr>
            </w:pPr>
            <w:r w:rsidRPr="00147C01">
              <w:rPr>
                <w:rFonts w:ascii="Arial" w:hAnsi="Arial" w:cs="Arial"/>
                <w:sz w:val="22"/>
                <w:szCs w:val="22"/>
              </w:rPr>
              <w:t>Md Kalam</w:t>
            </w:r>
          </w:p>
          <w:p w:rsidRPr="00A406E5" w:rsidR="00DB116D" w:rsidP="00147C01" w:rsidRDefault="00147C01" w14:paraId="76E26598" w14:textId="6C7F8518">
            <w:pPr>
              <w:spacing w:before="120" w:after="120"/>
              <w:jc w:val="both"/>
              <w:rPr>
                <w:rFonts w:ascii="Arial" w:hAnsi="Arial" w:cs="Arial"/>
                <w:b/>
                <w:sz w:val="22"/>
                <w:szCs w:val="22"/>
              </w:rPr>
            </w:pPr>
            <w:r w:rsidRPr="00147C01">
              <w:rPr>
                <w:rFonts w:ascii="Arial" w:hAnsi="Arial" w:cs="Arial"/>
                <w:sz w:val="22"/>
                <w:szCs w:val="22"/>
              </w:rPr>
              <w:t>Samuel Ofori</w:t>
            </w:r>
          </w:p>
        </w:tc>
      </w:tr>
      <w:tr w:rsidRPr="00A406E5" w:rsidR="00DB116D" w:rsidTr="0213FD78" w14:paraId="613C8D32" w14:textId="77777777">
        <w:tc>
          <w:tcPr>
            <w:tcW w:w="1851"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147C01" w:rsidR="00DB116D" w:rsidP="005F0579" w:rsidRDefault="00147C01" w14:paraId="5B8F4138" w14:textId="73C1CB25">
            <w:pPr>
              <w:spacing w:before="120" w:after="120"/>
              <w:jc w:val="both"/>
              <w:rPr>
                <w:rFonts w:ascii="Arial" w:hAnsi="Arial" w:cs="Arial"/>
                <w:bCs/>
                <w:sz w:val="22"/>
                <w:szCs w:val="22"/>
              </w:rPr>
            </w:pPr>
            <w:r w:rsidRPr="00147C01">
              <w:rPr>
                <w:rFonts w:ascii="Arial" w:hAnsi="Arial" w:cs="Arial"/>
                <w:bCs/>
                <w:sz w:val="22"/>
                <w:szCs w:val="22"/>
              </w:rPr>
              <w:t>Individual Report</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147C01" w:rsidR="00DB116D" w:rsidP="00E51AAC" w:rsidRDefault="00147C01" w14:paraId="433EF4A7" w14:textId="2883FFC4">
            <w:pPr>
              <w:spacing w:before="120" w:after="120"/>
              <w:jc w:val="both"/>
              <w:rPr>
                <w:rFonts w:ascii="Arial" w:hAnsi="Arial" w:cs="Arial"/>
                <w:bCs/>
                <w:sz w:val="22"/>
                <w:szCs w:val="22"/>
              </w:rPr>
            </w:pPr>
            <w:r w:rsidRPr="00147C01">
              <w:rPr>
                <w:rFonts w:ascii="Arial" w:hAnsi="Arial" w:cs="Arial"/>
                <w:bCs/>
                <w:sz w:val="22"/>
                <w:szCs w:val="22"/>
              </w:rPr>
              <w:t>3,000 +/-10% words</w:t>
            </w:r>
          </w:p>
        </w:tc>
      </w:tr>
      <w:tr w:rsidRPr="00A406E5" w:rsidR="00B84B5B" w:rsidTr="0213FD78" w14:paraId="22AAD465" w14:textId="77777777">
        <w:tc>
          <w:tcPr>
            <w:tcW w:w="1851"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7FA6739E" w:rsidRDefault="00B84B5B" w14:paraId="3B128C43" w14:textId="1C24D5A6">
            <w:pPr>
              <w:pStyle w:val="Normal"/>
              <w:spacing w:before="120" w:after="120"/>
              <w:jc w:val="both"/>
              <w:rPr>
                <w:rFonts w:ascii="Arial" w:hAnsi="Arial" w:eastAsia="Arial" w:cs="Arial"/>
                <w:noProof w:val="0"/>
                <w:sz w:val="22"/>
                <w:szCs w:val="22"/>
                <w:lang w:val="en-GB"/>
              </w:rPr>
            </w:pPr>
            <w:r w:rsidRPr="7FA6739E" w:rsidR="50177B85">
              <w:rPr>
                <w:rFonts w:ascii="Arial" w:hAnsi="Arial" w:eastAsia="Arial" w:cs="Arial"/>
                <w:b w:val="1"/>
                <w:bCs w:val="1"/>
                <w:i w:val="0"/>
                <w:iCs w:val="0"/>
                <w:caps w:val="0"/>
                <w:smallCaps w:val="0"/>
                <w:noProof w:val="0"/>
                <w:color w:val="FF0000"/>
                <w:sz w:val="22"/>
                <w:szCs w:val="22"/>
                <w:lang w:val="en-GB"/>
              </w:rPr>
              <w:t>Monday 23</w:t>
            </w:r>
            <w:r w:rsidRPr="7FA6739E" w:rsidR="50177B85">
              <w:rPr>
                <w:rFonts w:ascii="Arial" w:hAnsi="Arial" w:eastAsia="Arial" w:cs="Arial"/>
                <w:b w:val="1"/>
                <w:bCs w:val="1"/>
                <w:i w:val="0"/>
                <w:iCs w:val="0"/>
                <w:caps w:val="0"/>
                <w:smallCaps w:val="0"/>
                <w:noProof w:val="0"/>
                <w:color w:val="FF0000"/>
                <w:sz w:val="22"/>
                <w:szCs w:val="22"/>
                <w:vertAlign w:val="superscript"/>
                <w:lang w:val="en-GB"/>
              </w:rPr>
              <w:t>rd</w:t>
            </w:r>
            <w:r w:rsidRPr="7FA6739E" w:rsidR="50177B85">
              <w:rPr>
                <w:rFonts w:ascii="Arial" w:hAnsi="Arial" w:eastAsia="Arial" w:cs="Arial"/>
                <w:b w:val="1"/>
                <w:bCs w:val="1"/>
                <w:i w:val="0"/>
                <w:iCs w:val="0"/>
                <w:caps w:val="0"/>
                <w:smallCaps w:val="0"/>
                <w:noProof w:val="0"/>
                <w:color w:val="FF0000"/>
                <w:sz w:val="22"/>
                <w:szCs w:val="22"/>
                <w:lang w:val="en-GB"/>
              </w:rPr>
              <w:t xml:space="preserve"> November 2026 at 10:00 am.</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213FD78" w:rsidRDefault="00B84B5B" w14:paraId="78185664" w14:textId="48A42625">
            <w:pPr>
              <w:spacing w:before="120" w:after="120"/>
              <w:jc w:val="center"/>
              <w:rPr>
                <w:rFonts w:ascii="Arial" w:hAnsi="Arial" w:eastAsia="Arial" w:cs="Arial"/>
                <w:noProof w:val="0"/>
                <w:sz w:val="22"/>
                <w:szCs w:val="22"/>
                <w:lang w:val="en-GB"/>
              </w:rPr>
            </w:pPr>
            <w:r w:rsidRPr="0213FD78" w:rsidR="076E61C8">
              <w:rPr>
                <w:rFonts w:ascii="Arial" w:hAnsi="Arial" w:eastAsia="Arial" w:cs="Arial"/>
                <w:b w:val="1"/>
                <w:bCs w:val="1"/>
                <w:i w:val="0"/>
                <w:iCs w:val="0"/>
                <w:caps w:val="0"/>
                <w:smallCaps w:val="0"/>
                <w:noProof w:val="0"/>
                <w:color w:val="FF0000"/>
                <w:sz w:val="22"/>
                <w:szCs w:val="22"/>
                <w:lang w:val="en-GB"/>
              </w:rPr>
              <w:t>21</w:t>
            </w:r>
            <w:r w:rsidRPr="0213FD78" w:rsidR="076E61C8">
              <w:rPr>
                <w:rFonts w:ascii="Arial" w:hAnsi="Arial" w:eastAsia="Arial" w:cs="Arial"/>
                <w:b w:val="1"/>
                <w:bCs w:val="1"/>
                <w:i w:val="0"/>
                <w:iCs w:val="0"/>
                <w:caps w:val="0"/>
                <w:smallCaps w:val="0"/>
                <w:noProof w:val="0"/>
                <w:color w:val="FF0000"/>
                <w:sz w:val="22"/>
                <w:szCs w:val="22"/>
                <w:vertAlign w:val="superscript"/>
                <w:lang w:val="en-GB"/>
              </w:rPr>
              <w:t>st</w:t>
            </w:r>
            <w:r w:rsidRPr="0213FD78" w:rsidR="076E61C8">
              <w:rPr>
                <w:rFonts w:ascii="Arial" w:hAnsi="Arial" w:eastAsia="Arial" w:cs="Arial"/>
                <w:b w:val="1"/>
                <w:bCs w:val="1"/>
                <w:i w:val="0"/>
                <w:iCs w:val="0"/>
                <w:caps w:val="0"/>
                <w:smallCaps w:val="0"/>
                <w:noProof w:val="0"/>
                <w:color w:val="FF0000"/>
                <w:sz w:val="22"/>
                <w:szCs w:val="22"/>
                <w:lang w:val="en-GB"/>
              </w:rPr>
              <w:t xml:space="preserve"> December 2026</w:t>
            </w:r>
          </w:p>
          <w:p w:rsidRPr="00A406E5" w:rsidR="00B84B5B" w:rsidP="0213FD78" w:rsidRDefault="00B84B5B" w14:paraId="5E314181" w14:textId="2B59BE82">
            <w:pPr>
              <w:spacing w:before="120" w:after="120"/>
              <w:jc w:val="both"/>
              <w:rPr>
                <w:rFonts w:ascii="Arial" w:hAnsi="Arial" w:cs="Arial"/>
                <w:b w:val="1"/>
                <w:bCs w:val="1"/>
                <w:sz w:val="22"/>
                <w:szCs w:val="22"/>
              </w:rPr>
            </w:pPr>
          </w:p>
        </w:tc>
      </w:tr>
      <w:tr w:rsidRPr="00A406E5" w:rsidR="00152E9D" w:rsidTr="0213FD78" w14:paraId="59C10BCB" w14:textId="77777777">
        <w:tc>
          <w:tcPr>
            <w:tcW w:w="1851"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213FD78" w14:paraId="7F00E12C" w14:textId="77777777">
        <w:tc>
          <w:tcPr>
            <w:tcW w:w="1851"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0213FD78" w14:paraId="731178DF" w14:textId="77777777">
        <w:tc>
          <w:tcPr>
            <w:tcW w:w="1851"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000E6190" w:rsidP="000E6190" w:rsidRDefault="000E6190" w14:paraId="6591184C" w14:textId="77777777">
                  <w:pPr>
                    <w:ind w:left="-10"/>
                    <w:rPr>
                      <w:rFonts w:ascii="Arial" w:hAnsi="Arial" w:cs="Arial"/>
                      <w:b/>
                      <w:bCs/>
                      <w:sz w:val="22"/>
                      <w:szCs w:val="22"/>
                    </w:rPr>
                  </w:pPr>
                </w:p>
                <w:p w:rsidR="00147C01" w:rsidP="000E6190" w:rsidRDefault="00147C01" w14:paraId="3E184DD4" w14:textId="77777777">
                  <w:pPr>
                    <w:ind w:left="-10"/>
                    <w:rPr>
                      <w:rFonts w:ascii="Arial" w:hAnsi="Arial" w:cs="Arial"/>
                      <w:b/>
                      <w:bCs/>
                      <w:sz w:val="22"/>
                      <w:szCs w:val="22"/>
                    </w:rPr>
                  </w:pPr>
                </w:p>
                <w:p w:rsidRPr="00C83B13" w:rsidR="00147C01" w:rsidP="000E6190" w:rsidRDefault="00147C01" w14:paraId="3ECFFDB7"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9B0B7F" w:rsidR="00147C01" w:rsidP="00147C01" w:rsidRDefault="00147C01" w14:paraId="599DEB10" w14:textId="77777777">
            <w:pPr>
              <w:spacing w:after="145"/>
              <w:ind w:left="10"/>
              <w:rPr>
                <w:rFonts w:ascii="Arial" w:hAnsi="Arial" w:cs="Arial"/>
                <w:sz w:val="22"/>
                <w:szCs w:val="22"/>
              </w:rPr>
            </w:pPr>
            <w:r w:rsidRPr="009B0B7F">
              <w:rPr>
                <w:rFonts w:ascii="Arial" w:hAnsi="Arial" w:cs="Arial"/>
                <w:sz w:val="22"/>
                <w:szCs w:val="22"/>
              </w:rPr>
              <w:t xml:space="preserve">Upon the successful completion of this module, the student should be able to: </w:t>
            </w:r>
          </w:p>
          <w:p w:rsidRPr="009B0B7F" w:rsidR="00147C01" w:rsidP="00147C01" w:rsidRDefault="00147C01" w14:paraId="1A4FA459" w14:textId="77777777">
            <w:pPr>
              <w:numPr>
                <w:ilvl w:val="0"/>
                <w:numId w:val="19"/>
              </w:numPr>
              <w:spacing w:after="107" w:line="247" w:lineRule="auto"/>
              <w:ind w:hanging="427"/>
              <w:rPr>
                <w:rFonts w:ascii="Arial" w:hAnsi="Arial" w:eastAsia="Segoe UI Symbol" w:cs="Arial"/>
                <w:sz w:val="22"/>
                <w:szCs w:val="22"/>
              </w:rPr>
            </w:pPr>
            <w:r w:rsidRPr="009B0B7F">
              <w:rPr>
                <w:rFonts w:ascii="Arial" w:hAnsi="Arial" w:cs="Arial"/>
                <w:sz w:val="22"/>
                <w:szCs w:val="22"/>
              </w:rPr>
              <w:t>Critically appraise an organisation’s strategic direction;</w:t>
            </w:r>
            <w:r w:rsidRPr="009B0B7F">
              <w:rPr>
                <w:rFonts w:ascii="Arial" w:hAnsi="Arial" w:eastAsia="Segoe UI Symbol" w:cs="Arial"/>
                <w:sz w:val="22"/>
                <w:szCs w:val="22"/>
              </w:rPr>
              <w:t xml:space="preserve"> </w:t>
            </w:r>
          </w:p>
          <w:p w:rsidRPr="009B0B7F" w:rsidR="00147C01" w:rsidP="00147C01" w:rsidRDefault="00147C01" w14:paraId="7C60B482" w14:textId="77777777">
            <w:pPr>
              <w:numPr>
                <w:ilvl w:val="0"/>
                <w:numId w:val="19"/>
              </w:numPr>
              <w:spacing w:after="107" w:line="247" w:lineRule="auto"/>
              <w:ind w:hanging="427"/>
              <w:rPr>
                <w:rFonts w:ascii="Arial" w:hAnsi="Arial" w:eastAsia="Segoe UI Symbol" w:cs="Arial"/>
                <w:sz w:val="22"/>
                <w:szCs w:val="22"/>
              </w:rPr>
            </w:pPr>
            <w:r w:rsidRPr="009B0B7F">
              <w:rPr>
                <w:rFonts w:ascii="Arial" w:hAnsi="Arial" w:cs="Arial"/>
                <w:sz w:val="22"/>
                <w:szCs w:val="22"/>
              </w:rPr>
              <w:t>Critically analyse the components of an organisation’s internal and external environment;</w:t>
            </w:r>
            <w:r w:rsidRPr="009B0B7F">
              <w:rPr>
                <w:rFonts w:ascii="Arial" w:hAnsi="Arial" w:eastAsia="Segoe UI Symbol" w:cs="Arial"/>
                <w:sz w:val="22"/>
                <w:szCs w:val="22"/>
              </w:rPr>
              <w:t xml:space="preserve"> </w:t>
            </w:r>
          </w:p>
          <w:p w:rsidR="00147C01" w:rsidP="00147C01" w:rsidRDefault="00147C01" w14:paraId="24F9D8B0" w14:textId="77777777">
            <w:pPr>
              <w:numPr>
                <w:ilvl w:val="0"/>
                <w:numId w:val="19"/>
              </w:numPr>
              <w:spacing w:after="107" w:line="247" w:lineRule="auto"/>
              <w:ind w:hanging="427"/>
              <w:rPr>
                <w:rFonts w:ascii="Arial" w:hAnsi="Arial" w:cs="Arial"/>
                <w:sz w:val="22"/>
                <w:szCs w:val="22"/>
              </w:rPr>
            </w:pPr>
            <w:r w:rsidRPr="009B0B7F">
              <w:rPr>
                <w:rFonts w:ascii="Arial" w:hAnsi="Arial" w:cs="Arial"/>
                <w:sz w:val="22"/>
                <w:szCs w:val="22"/>
              </w:rPr>
              <w:t>Critically evaluate strategic options and choices</w:t>
            </w:r>
            <w:r>
              <w:rPr>
                <w:rFonts w:ascii="Arial" w:hAnsi="Arial" w:cs="Arial"/>
                <w:sz w:val="22"/>
                <w:szCs w:val="22"/>
              </w:rPr>
              <w:t>;</w:t>
            </w:r>
          </w:p>
          <w:p w:rsidRPr="00A406E5" w:rsidR="00C01A3F" w:rsidP="00147C01" w:rsidRDefault="00147C01" w14:paraId="2C4D2A5D" w14:textId="0E5D2C3F">
            <w:pPr>
              <w:ind w:left="360"/>
              <w:rPr>
                <w:rFonts w:ascii="Arial" w:hAnsi="Arial" w:cs="Arial"/>
                <w:sz w:val="22"/>
                <w:szCs w:val="22"/>
              </w:rPr>
            </w:pPr>
            <w:r w:rsidRPr="00544A95">
              <w:rPr>
                <w:rFonts w:ascii="Arial" w:hAnsi="Arial" w:cs="Arial"/>
                <w:sz w:val="22"/>
                <w:szCs w:val="22"/>
              </w:rPr>
              <w:t>Formulate new strategies for sustainable growth.</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1E66B56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47C01">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3988463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47C01">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711AF78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47C01">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45C481F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47C01">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694CC2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47C01">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115044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47C01">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77B0F570">
            <w:pPr>
              <w:rPr>
                <w:rFonts w:ascii="Arial" w:hAnsi="Arial" w:eastAsia="Calibri"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A9548A">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632B0" w:rsidR="00FA7B75" w:rsidP="00147C01" w:rsidRDefault="00FA7B75" w14:paraId="4E7A8F50" w14:textId="4C103D62">
      <w:pPr>
        <w:jc w:val="both"/>
        <w:rPr>
          <w:rFonts w:ascii="Arial" w:hAnsi="Arial" w:cs="Arial"/>
          <w:b/>
          <w:bCs/>
          <w:sz w:val="24"/>
          <w:szCs w:val="24"/>
        </w:rPr>
      </w:pPr>
      <w:r w:rsidRPr="00A632B0">
        <w:rPr>
          <w:rFonts w:ascii="Arial" w:hAnsi="Arial" w:cs="Arial"/>
          <w:b/>
          <w:bCs/>
          <w:sz w:val="24"/>
          <w:szCs w:val="24"/>
        </w:rPr>
        <w:t>TASK</w:t>
      </w:r>
    </w:p>
    <w:p w:rsidR="00FA7B75" w:rsidP="00147C01" w:rsidRDefault="00FA7B75" w14:paraId="6C6D841B" w14:textId="77777777">
      <w:pPr>
        <w:jc w:val="both"/>
        <w:rPr>
          <w:rFonts w:ascii="Arial" w:hAnsi="Arial" w:cs="Arial"/>
          <w:sz w:val="24"/>
          <w:szCs w:val="24"/>
        </w:rPr>
      </w:pPr>
    </w:p>
    <w:p w:rsidRPr="00147C01" w:rsidR="00147C01" w:rsidP="00147C01" w:rsidRDefault="00147C01" w14:paraId="6AA4398E" w14:textId="1EC8E678">
      <w:pPr>
        <w:jc w:val="both"/>
        <w:rPr>
          <w:rFonts w:ascii="Arial" w:hAnsi="Arial" w:cs="Arial"/>
          <w:sz w:val="24"/>
          <w:szCs w:val="24"/>
        </w:rPr>
      </w:pPr>
      <w:r w:rsidRPr="00147C01">
        <w:rPr>
          <w:rFonts w:ascii="Arial" w:hAnsi="Arial" w:cs="Arial"/>
          <w:sz w:val="24"/>
          <w:szCs w:val="24"/>
        </w:rPr>
        <w:t xml:space="preserve">Assessment Scenario: </w:t>
      </w:r>
      <w:r w:rsidRPr="00147C01" w:rsidR="001A0ACB">
        <w:rPr>
          <w:rFonts w:ascii="Arial" w:hAnsi="Arial" w:cs="Arial"/>
          <w:sz w:val="24"/>
          <w:szCs w:val="24"/>
        </w:rPr>
        <w:t>Greggs</w:t>
      </w:r>
      <w:r w:rsidRPr="00147C01">
        <w:rPr>
          <w:rFonts w:ascii="Arial" w:hAnsi="Arial" w:cs="Arial"/>
          <w:sz w:val="24"/>
          <w:szCs w:val="24"/>
        </w:rPr>
        <w:t xml:space="preserve"> plc – Strategic Direction in a Changing UK Food-to-</w:t>
      </w:r>
      <w:r w:rsidRPr="00147C01">
        <w:rPr>
          <w:sz w:val="24"/>
          <w:szCs w:val="24"/>
        </w:rPr>
        <w:t xml:space="preserve"> </w:t>
      </w:r>
      <w:r w:rsidRPr="00147C01">
        <w:rPr>
          <w:rFonts w:ascii="Arial" w:hAnsi="Arial" w:cs="Arial"/>
          <w:sz w:val="24"/>
          <w:szCs w:val="24"/>
        </w:rPr>
        <w:t>Go Market</w:t>
      </w:r>
    </w:p>
    <w:p w:rsidRPr="00147C01" w:rsidR="00147C01" w:rsidP="00147C01" w:rsidRDefault="00147C01" w14:paraId="5CF92F7E" w14:textId="3940E0B1">
      <w:pPr>
        <w:jc w:val="both"/>
        <w:rPr>
          <w:rFonts w:ascii="Arial" w:hAnsi="Arial" w:cs="Arial"/>
          <w:sz w:val="22"/>
          <w:szCs w:val="22"/>
        </w:rPr>
      </w:pPr>
    </w:p>
    <w:p w:rsidRPr="00A406E5" w:rsidR="00A3505D" w:rsidP="00D22D9C" w:rsidRDefault="00A3505D" w14:paraId="3E7074CD" w14:textId="77777777">
      <w:pPr>
        <w:jc w:val="both"/>
        <w:rPr>
          <w:rFonts w:ascii="Arial" w:hAnsi="Arial" w:cs="Arial"/>
          <w:sz w:val="22"/>
          <w:szCs w:val="22"/>
        </w:rPr>
      </w:pPr>
    </w:p>
    <w:p w:rsidRPr="00147C01" w:rsidR="00147C01" w:rsidP="00147C01" w:rsidRDefault="00147C01" w14:paraId="1AE2C3AA" w14:textId="77777777">
      <w:pPr>
        <w:rPr>
          <w:rFonts w:ascii="Arial" w:hAnsi="Arial" w:cs="Arial"/>
          <w:b/>
          <w:bCs/>
          <w:sz w:val="22"/>
          <w:szCs w:val="22"/>
        </w:rPr>
      </w:pPr>
      <w:r w:rsidRPr="00147C01">
        <w:rPr>
          <w:rFonts w:ascii="Arial" w:hAnsi="Arial" w:cs="Arial"/>
          <w:b/>
          <w:bCs/>
          <w:sz w:val="22"/>
          <w:szCs w:val="22"/>
        </w:rPr>
        <w:t>Background</w:t>
      </w:r>
    </w:p>
    <w:p w:rsidRPr="00147C01" w:rsidR="00147C01" w:rsidP="00147C01" w:rsidRDefault="00147C01" w14:paraId="08790BA8" w14:textId="4B4B7415">
      <w:pPr>
        <w:spacing w:line="360" w:lineRule="auto"/>
        <w:jc w:val="both"/>
        <w:rPr>
          <w:rFonts w:ascii="Arial" w:hAnsi="Arial" w:cs="Arial"/>
          <w:sz w:val="22"/>
          <w:szCs w:val="22"/>
        </w:rPr>
      </w:pPr>
      <w:r w:rsidRPr="00147C01">
        <w:rPr>
          <w:rFonts w:ascii="Arial" w:hAnsi="Arial" w:cs="Arial"/>
          <w:sz w:val="22"/>
          <w:szCs w:val="22"/>
        </w:rPr>
        <w:t xml:space="preserve">Greggs plc is one of the UK’s most recognisable and accessible food retailers, operating as a food-to-go bakery chain with a strong presence across high streets, transport hubs, retail parks and community locations. Founded in 1939 in Newcastle upon Tyne, the business has evolved from a single bakery into a national brand with over 2,700 shops and more than 33,000 employees across the United Kingdom (Greggs plc, 2026c; </w:t>
      </w:r>
      <w:r w:rsidRPr="00147C01" w:rsidR="00B44D69">
        <w:rPr>
          <w:rFonts w:ascii="Arial" w:hAnsi="Arial" w:cs="Arial"/>
          <w:sz w:val="22"/>
          <w:szCs w:val="22"/>
        </w:rPr>
        <w:t>Gregg’s</w:t>
      </w:r>
      <w:r w:rsidRPr="00147C01">
        <w:rPr>
          <w:rFonts w:ascii="Arial" w:hAnsi="Arial" w:cs="Arial"/>
          <w:sz w:val="22"/>
          <w:szCs w:val="22"/>
        </w:rPr>
        <w:t xml:space="preserve"> plc, 2026a).</w:t>
      </w:r>
    </w:p>
    <w:p w:rsidRPr="00147C01" w:rsidR="00147C01" w:rsidP="00147C01" w:rsidRDefault="00147C01" w14:paraId="26C0D6AB" w14:textId="77777777">
      <w:pPr>
        <w:spacing w:line="360" w:lineRule="auto"/>
        <w:jc w:val="both"/>
        <w:rPr>
          <w:rFonts w:ascii="Arial" w:hAnsi="Arial" w:cs="Arial"/>
          <w:sz w:val="22"/>
          <w:szCs w:val="22"/>
        </w:rPr>
      </w:pPr>
      <w:r w:rsidRPr="00147C01">
        <w:rPr>
          <w:rFonts w:ascii="Arial" w:hAnsi="Arial" w:cs="Arial"/>
          <w:sz w:val="22"/>
          <w:szCs w:val="22"/>
        </w:rPr>
        <w:t>Historically positioned as a traditional bakery, Greggs has strategically transformed itself into a modern, convenience-led food retailer, focusing on quick, affordable meals such as sausage rolls, sandwiches, hot snacks, and drinks. This repositioning emerged after recognising that a significant proportion of its revenue came from the “food-on-the-go” segment, rather than traditional bakery retailing (Greggs plc, 2026c).</w:t>
      </w:r>
    </w:p>
    <w:p w:rsidR="004D5E9B" w:rsidP="00147C01" w:rsidRDefault="00147C01" w14:paraId="3C8B4AA1" w14:textId="4EF81F29">
      <w:pPr>
        <w:spacing w:line="360" w:lineRule="auto"/>
        <w:jc w:val="both"/>
        <w:rPr>
          <w:rFonts w:ascii="Arial" w:hAnsi="Arial" w:cs="Arial"/>
          <w:sz w:val="22"/>
          <w:szCs w:val="22"/>
        </w:rPr>
      </w:pPr>
      <w:r w:rsidRPr="00147C01">
        <w:rPr>
          <w:rFonts w:ascii="Arial" w:hAnsi="Arial" w:cs="Arial"/>
          <w:sz w:val="22"/>
          <w:szCs w:val="22"/>
        </w:rPr>
        <w:t>Greggs has built a strong reputation based on its ability to offer good-quality, freshly prepared food at affordable prices, appealing particularly to students, working individuals, and cost-conscious consumers during the UK’s ongoing cost-of-living pressures (Greggs plc, 2026a).</w:t>
      </w:r>
    </w:p>
    <w:p w:rsidRPr="00147C01" w:rsidR="00147C01" w:rsidP="00147C01" w:rsidRDefault="004D5E9B" w14:paraId="40F5DCCC" w14:textId="77777777">
      <w:pPr>
        <w:rPr>
          <w:rFonts w:ascii="Arial" w:hAnsi="Arial" w:cs="Arial"/>
          <w:b/>
          <w:bCs/>
          <w:sz w:val="22"/>
          <w:szCs w:val="22"/>
        </w:rPr>
      </w:pPr>
      <w:r>
        <w:rPr>
          <w:rFonts w:ascii="Arial" w:hAnsi="Arial" w:cs="Arial"/>
          <w:sz w:val="22"/>
          <w:szCs w:val="22"/>
        </w:rPr>
        <w:br/>
      </w:r>
      <w:r w:rsidRPr="00147C01" w:rsidR="00147C01">
        <w:rPr>
          <w:rFonts w:ascii="Arial" w:hAnsi="Arial" w:cs="Arial"/>
          <w:b/>
          <w:bCs/>
          <w:sz w:val="22"/>
          <w:szCs w:val="22"/>
        </w:rPr>
        <w:t>Products and Services</w:t>
      </w:r>
    </w:p>
    <w:p w:rsidR="00147C01" w:rsidP="00147C01" w:rsidRDefault="00147C01" w14:paraId="3324478A" w14:textId="5F32572D">
      <w:pPr>
        <w:spacing w:line="360" w:lineRule="auto"/>
        <w:jc w:val="both"/>
        <w:rPr>
          <w:rFonts w:ascii="Arial" w:hAnsi="Arial" w:cs="Arial"/>
          <w:sz w:val="22"/>
          <w:szCs w:val="22"/>
        </w:rPr>
      </w:pPr>
      <w:r w:rsidRPr="00147C01">
        <w:rPr>
          <w:rFonts w:ascii="Arial" w:hAnsi="Arial" w:cs="Arial"/>
          <w:sz w:val="22"/>
          <w:szCs w:val="22"/>
        </w:rPr>
        <w:t>Greggs offers a wide range of products designed around convenience, affordability, and quick consumption, creating a coherent and responsive product offering that reflects both convenience and evolving consumer expectations. Its menu brings together hot savoury items such as sausage rolls, bakes and pizza slices with sandwiches, breakfast options, sweet bakery goods and a wide selection of hot and cold drinks. Over time, Greggs has adapted this offer to reflect shifts in demand, particularly through the introduction of healthier and plant-based products, alongside investment in digital channels such as delivery platforms (including Just Eat and Uber Eats) and its own mobile click-and-collect service. Collectively, this evolution highlights how the firm has developed a flexible and strategically aligned product portfolio that continues to meet the needs of a broad customer base while responding to changing consumption patterns (GlobalData, 2025; Greggs plc, 2026b</w:t>
      </w:r>
      <w:r>
        <w:rPr>
          <w:rFonts w:ascii="Arial" w:hAnsi="Arial" w:cs="Arial"/>
          <w:sz w:val="22"/>
          <w:szCs w:val="22"/>
        </w:rPr>
        <w:t>).</w:t>
      </w:r>
    </w:p>
    <w:p w:rsidR="00147C01" w:rsidP="00147C01" w:rsidRDefault="00147C01" w14:paraId="2C162384" w14:textId="77777777">
      <w:pPr>
        <w:spacing w:line="360" w:lineRule="auto"/>
        <w:jc w:val="both"/>
        <w:rPr>
          <w:rFonts w:ascii="Arial" w:hAnsi="Arial" w:cs="Arial"/>
          <w:sz w:val="22"/>
          <w:szCs w:val="22"/>
        </w:rPr>
      </w:pPr>
    </w:p>
    <w:p w:rsidRPr="00147C01" w:rsidR="00147C01" w:rsidP="00147C01" w:rsidRDefault="00147C01" w14:paraId="40C1E85D" w14:textId="77777777">
      <w:pPr>
        <w:spacing w:line="360" w:lineRule="auto"/>
        <w:jc w:val="both"/>
        <w:rPr>
          <w:rFonts w:ascii="Arial" w:hAnsi="Arial" w:cs="Arial"/>
          <w:sz w:val="22"/>
          <w:szCs w:val="22"/>
        </w:rPr>
      </w:pPr>
    </w:p>
    <w:p w:rsidRPr="00147C01" w:rsidR="00147C01" w:rsidP="00147C01" w:rsidRDefault="00147C01" w14:paraId="69FC1046" w14:textId="7AE9CE8C">
      <w:pPr>
        <w:rPr>
          <w:rFonts w:ascii="Arial" w:hAnsi="Arial" w:cs="Arial"/>
          <w:b/>
          <w:bCs/>
          <w:sz w:val="22"/>
          <w:szCs w:val="22"/>
        </w:rPr>
      </w:pPr>
      <w:r w:rsidRPr="00147C01">
        <w:rPr>
          <w:rFonts w:ascii="Arial" w:hAnsi="Arial" w:cs="Arial"/>
          <w:b/>
          <w:bCs/>
          <w:sz w:val="22"/>
          <w:szCs w:val="22"/>
        </w:rPr>
        <w:t>Reference</w:t>
      </w:r>
      <w:r>
        <w:rPr>
          <w:rFonts w:ascii="Arial" w:hAnsi="Arial" w:cs="Arial"/>
          <w:b/>
          <w:bCs/>
          <w:sz w:val="22"/>
          <w:szCs w:val="22"/>
        </w:rPr>
        <w:t>s.</w:t>
      </w:r>
    </w:p>
    <w:p w:rsidRPr="00147C01" w:rsidR="00147C01" w:rsidP="00147C01" w:rsidRDefault="00147C01" w14:paraId="06093B21" w14:textId="77777777">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British Baker (2026) Greggs profits hit by tough food-to-go market. Available at: https://bakeryinfo.co.uk/finance/greggs-profits-hit-by-tough-food-to-go-market/ (Accessed: 16 June 2026).</w:t>
      </w:r>
    </w:p>
    <w:p w:rsidRPr="00147C01" w:rsidR="00147C01" w:rsidP="00147C01" w:rsidRDefault="00147C01" w14:paraId="2B2E1178" w14:textId="77777777">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British Baker (2026) Greggs plans 120 net new shops in 2026 after £2.2bn turnover year. Available at: https://bakeryinfo.co.uk/finance/greggs-plans-120-net-new-shops-in-2026-after-22bn-turnover-year/ (Accessed: 16 June 2026).</w:t>
      </w:r>
    </w:p>
    <w:p w:rsidRPr="00147C01" w:rsidR="00147C01" w:rsidP="00147C01" w:rsidRDefault="00147C01" w14:paraId="2160F014" w14:textId="77777777">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Greggs plc (2026a) Preliminary Results for the 52 weeks ended 27 December 2025. Available at: https://assets.greggs.com (Accessed: 16 June 2026).</w:t>
      </w:r>
    </w:p>
    <w:p w:rsidRPr="00147C01" w:rsidR="00147C01" w:rsidP="00147C01" w:rsidRDefault="00147C01" w14:paraId="1EE6EDAF" w14:textId="77777777">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Greggs plc (2026b) Our Strategy. Available at: https://corporate.greggs.co.uk/about-us/our-strategy (Accessed: 16 June 2026).</w:t>
      </w:r>
    </w:p>
    <w:p w:rsidRPr="00147C01" w:rsidR="00147C01" w:rsidP="00147C01" w:rsidRDefault="00147C01" w14:paraId="1C3911D1" w14:textId="77777777">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Greggs plc (2026c) Annual Report and Accounts 2025. Available at: https://corporate.greggs.co.uk (Accessed: 16 June 2026).</w:t>
      </w:r>
    </w:p>
    <w:p w:rsidRPr="00147C01" w:rsidR="00147C01" w:rsidP="00147C01" w:rsidRDefault="00147C01" w14:paraId="546D3E17" w14:textId="77777777">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Investors Chronical (2026) Greggs plc Company Profile. Available at: https://markets.investorschronicle.markitdigital.com (Accessed: 16 June 2026).</w:t>
      </w:r>
    </w:p>
    <w:p w:rsidRPr="00147C01" w:rsidR="00147C01" w:rsidP="00147C01" w:rsidRDefault="00147C01" w14:paraId="7DF3D6E9" w14:textId="77777777">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Retail Gazette (2025) Greggs profits slide amid challenging conditions. Available at: https://www.retailgazette.co.uk (Accessed: 16 June 2026).</w:t>
      </w:r>
    </w:p>
    <w:p w:rsidRPr="00147C01" w:rsidR="00147C01" w:rsidP="00147C01" w:rsidRDefault="00147C01" w14:paraId="0E88B1B1" w14:textId="77777777">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Reuters (2025) UK baker Greggs' sales growth slows in tough market. Available via: https://www.reuters.com (Accessed: 16 June 2026).</w:t>
      </w:r>
    </w:p>
    <w:p w:rsidRPr="00147C01" w:rsidR="00147C01" w:rsidP="00147C01" w:rsidRDefault="00147C01" w14:paraId="5D52B5E1" w14:textId="2D158F52">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The Caterer (2026) Greggs boosts portfolio with more than 200 store openings in 2025. Available at: https://www.thecaterer.com (Accessed: 16 June 2026).</w:t>
      </w:r>
    </w:p>
    <w:p w:rsidR="00A85BFE" w:rsidP="00D22D9C" w:rsidRDefault="00A85BFE" w14:paraId="46BAD5A9" w14:textId="11D95346">
      <w:pPr>
        <w:jc w:val="both"/>
        <w:rPr>
          <w:rFonts w:ascii="Arial" w:hAnsi="Arial" w:cs="Arial"/>
          <w:sz w:val="22"/>
          <w:szCs w:val="22"/>
        </w:rPr>
      </w:pPr>
    </w:p>
    <w:p w:rsidRPr="00A51FC4" w:rsidR="00CD043E" w:rsidP="00CD043E" w:rsidRDefault="00CD043E" w14:paraId="359CD7D9" w14:textId="77777777">
      <w:pPr>
        <w:spacing w:line="360" w:lineRule="auto"/>
        <w:rPr>
          <w:rFonts w:ascii="Arial" w:hAnsi="Arial" w:cs="Arial"/>
          <w:b/>
          <w:bCs/>
          <w:sz w:val="22"/>
          <w:szCs w:val="22"/>
        </w:rPr>
      </w:pPr>
      <w:r w:rsidRPr="00A51FC4">
        <w:rPr>
          <w:rFonts w:ascii="Arial" w:hAnsi="Arial" w:cs="Arial"/>
          <w:b/>
          <w:bCs/>
          <w:sz w:val="22"/>
          <w:szCs w:val="22"/>
          <w:highlight w:val="yellow"/>
        </w:rPr>
        <w:t xml:space="preserve">Task </w:t>
      </w:r>
      <w:r>
        <w:rPr>
          <w:rFonts w:ascii="Arial" w:hAnsi="Arial" w:cs="Arial"/>
          <w:b/>
          <w:bCs/>
          <w:sz w:val="22"/>
          <w:szCs w:val="22"/>
          <w:highlight w:val="yellow"/>
        </w:rPr>
        <w:t>Description</w:t>
      </w:r>
      <w:r w:rsidRPr="00A51FC4">
        <w:rPr>
          <w:rFonts w:ascii="Arial" w:hAnsi="Arial" w:cs="Arial"/>
          <w:b/>
          <w:bCs/>
          <w:sz w:val="22"/>
          <w:szCs w:val="22"/>
          <w:highlight w:val="yellow"/>
        </w:rPr>
        <w:t>:</w:t>
      </w:r>
    </w:p>
    <w:p w:rsidR="00CD043E" w:rsidP="00CD043E" w:rsidRDefault="00CD043E" w14:paraId="5D11697C" w14:textId="77777777">
      <w:pPr>
        <w:spacing w:line="360" w:lineRule="auto"/>
        <w:ind w:left="720"/>
        <w:rPr>
          <w:rFonts w:ascii="Arial" w:hAnsi="Arial" w:cs="Arial"/>
          <w:sz w:val="22"/>
          <w:szCs w:val="22"/>
        </w:rPr>
      </w:pPr>
    </w:p>
    <w:p w:rsidR="00CD043E" w:rsidP="00CD043E" w:rsidRDefault="00CD043E" w14:paraId="0008A918" w14:textId="0AE82F2A">
      <w:pPr>
        <w:spacing w:line="360" w:lineRule="auto"/>
        <w:rPr>
          <w:rFonts w:ascii="Arial" w:hAnsi="Arial" w:cs="Arial"/>
          <w:sz w:val="22"/>
          <w:szCs w:val="22"/>
        </w:rPr>
      </w:pPr>
      <w:r>
        <w:rPr>
          <w:rFonts w:ascii="Arial" w:hAnsi="Arial" w:cs="Arial"/>
          <w:sz w:val="22"/>
          <w:szCs w:val="22"/>
        </w:rPr>
        <w:t>Upon successful completion of your degree, you have been recruited by Greggs as a Junior Strategic Analyst. As your first task your manager ha</w:t>
      </w:r>
      <w:r w:rsidR="001A0ACB">
        <w:rPr>
          <w:rFonts w:ascii="Arial" w:hAnsi="Arial" w:cs="Arial"/>
          <w:sz w:val="22"/>
          <w:szCs w:val="22"/>
        </w:rPr>
        <w:t>s</w:t>
      </w:r>
      <w:r>
        <w:rPr>
          <w:rFonts w:ascii="Arial" w:hAnsi="Arial" w:cs="Arial"/>
          <w:sz w:val="22"/>
          <w:szCs w:val="22"/>
        </w:rPr>
        <w:t xml:space="preserve"> requested you to prepare a report suggesting growth strategies for the organisation.</w:t>
      </w:r>
    </w:p>
    <w:p w:rsidRPr="00C535D2" w:rsidR="00C535D2" w:rsidP="00C535D2" w:rsidRDefault="00C535D2" w14:paraId="63C901B4" w14:textId="77777777">
      <w:pPr>
        <w:spacing w:line="360" w:lineRule="auto"/>
        <w:rPr>
          <w:rFonts w:ascii="Arial" w:hAnsi="Arial" w:cs="Arial"/>
          <w:sz w:val="22"/>
          <w:szCs w:val="22"/>
        </w:rPr>
      </w:pPr>
    </w:p>
    <w:p w:rsidRPr="00C535D2" w:rsidR="00C535D2" w:rsidP="00C535D2" w:rsidRDefault="00C535D2" w14:paraId="3153503A" w14:textId="0AF1F28D">
      <w:pPr>
        <w:spacing w:line="360" w:lineRule="auto"/>
        <w:rPr>
          <w:rFonts w:ascii="Arial" w:hAnsi="Arial" w:cs="Arial"/>
          <w:sz w:val="22"/>
          <w:szCs w:val="22"/>
        </w:rPr>
      </w:pPr>
      <w:r w:rsidRPr="00C535D2">
        <w:rPr>
          <w:rFonts w:ascii="Arial" w:hAnsi="Arial" w:cs="Arial"/>
          <w:sz w:val="22"/>
          <w:szCs w:val="22"/>
        </w:rPr>
        <w:t xml:space="preserve">Your Report </w:t>
      </w:r>
      <w:r>
        <w:rPr>
          <w:rFonts w:ascii="Arial" w:hAnsi="Arial" w:cs="Arial"/>
          <w:sz w:val="22"/>
          <w:szCs w:val="22"/>
        </w:rPr>
        <w:t>should comprise the following (</w:t>
      </w:r>
      <w:r w:rsidRPr="00C535D2">
        <w:rPr>
          <w:rFonts w:ascii="Arial" w:hAnsi="Arial" w:cs="Arial"/>
          <w:sz w:val="22"/>
          <w:szCs w:val="22"/>
        </w:rPr>
        <w:t>Structure</w:t>
      </w:r>
      <w:r>
        <w:rPr>
          <w:rFonts w:ascii="Arial" w:hAnsi="Arial" w:cs="Arial"/>
          <w:sz w:val="22"/>
          <w:szCs w:val="22"/>
        </w:rPr>
        <w:t>):</w:t>
      </w:r>
    </w:p>
    <w:p w:rsidRPr="00C535D2" w:rsidR="00C535D2" w:rsidP="00C535D2" w:rsidRDefault="00C535D2" w14:paraId="643981E2" w14:textId="77777777">
      <w:pPr>
        <w:spacing w:line="360" w:lineRule="auto"/>
        <w:rPr>
          <w:rFonts w:ascii="Arial" w:hAnsi="Arial" w:cs="Arial"/>
          <w:sz w:val="22"/>
          <w:szCs w:val="22"/>
        </w:rPr>
      </w:pPr>
    </w:p>
    <w:p w:rsidRPr="001F10D3" w:rsidR="00C535D2" w:rsidP="00C535D2" w:rsidRDefault="00C535D2" w14:paraId="0D389984" w14:textId="77777777">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Executive Summary (Approximately 250 words)</w:t>
      </w:r>
    </w:p>
    <w:p w:rsidRPr="00C535D2" w:rsidR="00C535D2" w:rsidP="00C535D2" w:rsidRDefault="00C535D2" w14:paraId="4F660B55" w14:textId="77777777">
      <w:pPr>
        <w:spacing w:line="360" w:lineRule="auto"/>
        <w:ind w:left="360"/>
        <w:rPr>
          <w:rFonts w:ascii="Arial" w:hAnsi="Arial" w:cs="Arial"/>
          <w:sz w:val="22"/>
          <w:szCs w:val="22"/>
        </w:rPr>
      </w:pPr>
      <w:r w:rsidRPr="00C535D2">
        <w:rPr>
          <w:rFonts w:ascii="Arial" w:hAnsi="Arial" w:cs="Arial"/>
          <w:sz w:val="22"/>
          <w:szCs w:val="22"/>
        </w:rPr>
        <w:t>Provide a concise overview of your report, summarising the key strategic issues facing Greggs plc and outlining your main recommendations for its future growth and development.</w:t>
      </w:r>
    </w:p>
    <w:p w:rsidRPr="00C535D2" w:rsidR="00C535D2" w:rsidP="00C535D2" w:rsidRDefault="00C535D2" w14:paraId="18CDA66E" w14:textId="77777777">
      <w:pPr>
        <w:spacing w:line="360" w:lineRule="auto"/>
        <w:rPr>
          <w:rFonts w:ascii="Arial" w:hAnsi="Arial" w:cs="Arial"/>
          <w:sz w:val="22"/>
          <w:szCs w:val="22"/>
        </w:rPr>
      </w:pPr>
    </w:p>
    <w:p w:rsidRPr="001F10D3" w:rsidR="00C535D2" w:rsidP="00C535D2" w:rsidRDefault="00C535D2" w14:paraId="247688AE" w14:textId="77777777">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Introduction to Greggs plc (Approximately 200 words)</w:t>
      </w:r>
    </w:p>
    <w:p w:rsidR="00C535D2" w:rsidP="00C535D2" w:rsidRDefault="00C535D2" w14:paraId="554AC569" w14:textId="093BB626">
      <w:pPr>
        <w:spacing w:line="360" w:lineRule="auto"/>
        <w:ind w:left="360"/>
        <w:rPr>
          <w:rFonts w:ascii="Arial" w:hAnsi="Arial" w:cs="Arial"/>
          <w:sz w:val="22"/>
          <w:szCs w:val="22"/>
        </w:rPr>
      </w:pPr>
      <w:r>
        <w:rPr>
          <w:rFonts w:ascii="Arial" w:hAnsi="Arial" w:cs="Arial"/>
          <w:sz w:val="22"/>
          <w:szCs w:val="22"/>
        </w:rPr>
        <w:t xml:space="preserve">What is the purpose of the report and the structure of it? </w:t>
      </w:r>
      <w:r w:rsidRPr="00C535D2">
        <w:rPr>
          <w:rFonts w:ascii="Arial" w:hAnsi="Arial" w:cs="Arial"/>
          <w:sz w:val="22"/>
          <w:szCs w:val="22"/>
        </w:rPr>
        <w:t xml:space="preserve">You may </w:t>
      </w:r>
      <w:r>
        <w:rPr>
          <w:rFonts w:ascii="Arial" w:hAnsi="Arial" w:cs="Arial"/>
          <w:sz w:val="22"/>
          <w:szCs w:val="22"/>
        </w:rPr>
        <w:t>also highlight any useful background information in relation to</w:t>
      </w:r>
      <w:r w:rsidRPr="00C535D2">
        <w:rPr>
          <w:rFonts w:ascii="Arial" w:hAnsi="Arial" w:cs="Arial"/>
          <w:sz w:val="22"/>
          <w:szCs w:val="22"/>
        </w:rPr>
        <w:t xml:space="preserve"> Greggs plc within the UK food-to-go market. </w:t>
      </w:r>
      <w:r w:rsidR="00A76D2D">
        <w:rPr>
          <w:rFonts w:ascii="Arial" w:hAnsi="Arial" w:cs="Arial"/>
          <w:sz w:val="22"/>
          <w:szCs w:val="22"/>
        </w:rPr>
        <w:t>C</w:t>
      </w:r>
      <w:r w:rsidRPr="00C535D2">
        <w:rPr>
          <w:rFonts w:ascii="Arial" w:hAnsi="Arial" w:cs="Arial"/>
          <w:sz w:val="22"/>
          <w:szCs w:val="22"/>
        </w:rPr>
        <w:t>onsider how its business model and target customers (e.g. students, commuters) relate to its vision, mission and wider strategic intent, particularly in terms of affordability, accessibility and growth.</w:t>
      </w:r>
    </w:p>
    <w:p w:rsidRPr="00C535D2" w:rsidR="00C535D2" w:rsidP="00C535D2" w:rsidRDefault="00C535D2" w14:paraId="392EEC94" w14:textId="77777777">
      <w:pPr>
        <w:spacing w:line="360" w:lineRule="auto"/>
        <w:ind w:left="360"/>
        <w:rPr>
          <w:rFonts w:ascii="Arial" w:hAnsi="Arial" w:cs="Arial"/>
          <w:sz w:val="22"/>
          <w:szCs w:val="22"/>
        </w:rPr>
      </w:pPr>
    </w:p>
    <w:p w:rsidRPr="001F10D3" w:rsidR="00C535D2" w:rsidP="00C535D2" w:rsidRDefault="00C535D2" w14:paraId="30842D47" w14:textId="77777777">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Evaluation of the Current Market Situation (Approximately 700 words)</w:t>
      </w:r>
    </w:p>
    <w:p w:rsidRPr="00C535D2" w:rsidR="00C535D2" w:rsidP="00C535D2" w:rsidRDefault="00C535D2" w14:paraId="59C9D85B" w14:textId="77777777">
      <w:pPr>
        <w:spacing w:line="360" w:lineRule="auto"/>
        <w:ind w:left="360"/>
        <w:rPr>
          <w:rFonts w:ascii="Arial" w:hAnsi="Arial" w:cs="Arial"/>
          <w:sz w:val="22"/>
          <w:szCs w:val="22"/>
        </w:rPr>
      </w:pPr>
      <w:r w:rsidRPr="00C535D2">
        <w:rPr>
          <w:rFonts w:ascii="Arial" w:hAnsi="Arial" w:cs="Arial"/>
          <w:sz w:val="22"/>
          <w:szCs w:val="22"/>
        </w:rPr>
        <w:t>Using appropriate analytical frameworks such as SWOT, PESTEL and Porter’s Five Forces, conduct a thorough analysis of Greggs’ internal and external environment. Your analysis should be supported by real-world data from credible sources such as annual reports, industry publications and news articles. You should aim to demonstrate how external pressures (e.g., inflation, competition, changing consumer behaviour) and internal capabilities influence Greggs’ strategic position.</w:t>
      </w:r>
    </w:p>
    <w:p w:rsidRPr="00C535D2" w:rsidR="00C535D2" w:rsidP="00C535D2" w:rsidRDefault="00C535D2" w14:paraId="2F7DF38D" w14:textId="77777777">
      <w:pPr>
        <w:spacing w:line="360" w:lineRule="auto"/>
        <w:rPr>
          <w:rFonts w:ascii="Arial" w:hAnsi="Arial" w:cs="Arial"/>
          <w:sz w:val="22"/>
          <w:szCs w:val="22"/>
        </w:rPr>
      </w:pPr>
    </w:p>
    <w:p w:rsidRPr="001F10D3" w:rsidR="00C535D2" w:rsidP="00A76D2D" w:rsidRDefault="00C535D2" w14:paraId="0DF52F8F" w14:textId="77777777">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Strategic Growth Options and Proposed Strategy (Approximately 600 words)</w:t>
      </w:r>
    </w:p>
    <w:p w:rsidRPr="00C535D2" w:rsidR="00C535D2" w:rsidP="00A76D2D" w:rsidRDefault="00C535D2" w14:paraId="122E316E" w14:textId="77777777">
      <w:pPr>
        <w:spacing w:line="360" w:lineRule="auto"/>
        <w:ind w:left="360"/>
        <w:rPr>
          <w:rFonts w:ascii="Arial" w:hAnsi="Arial" w:cs="Arial"/>
          <w:sz w:val="22"/>
          <w:szCs w:val="22"/>
        </w:rPr>
      </w:pPr>
      <w:r w:rsidRPr="00C535D2">
        <w:rPr>
          <w:rFonts w:ascii="Arial" w:hAnsi="Arial" w:cs="Arial"/>
          <w:sz w:val="22"/>
          <w:szCs w:val="22"/>
        </w:rPr>
        <w:t>Evaluate potential strategic growth options available to Greggs. You may use frameworks such as the Ansoff Matrix or Porter’s Generic Strategies to structure your discussion. Based on your analysis, propose a clear and justified strategy for the organisation. Your proposed strategy should align with Greggs’ value-for-money positioning and reflect the realities of its operating environment.</w:t>
      </w:r>
    </w:p>
    <w:p w:rsidRPr="00C535D2" w:rsidR="00C535D2" w:rsidP="00C535D2" w:rsidRDefault="00C535D2" w14:paraId="112B1072" w14:textId="77777777">
      <w:pPr>
        <w:spacing w:line="360" w:lineRule="auto"/>
        <w:rPr>
          <w:rFonts w:ascii="Arial" w:hAnsi="Arial" w:cs="Arial"/>
          <w:sz w:val="22"/>
          <w:szCs w:val="22"/>
        </w:rPr>
      </w:pPr>
    </w:p>
    <w:p w:rsidRPr="001F10D3" w:rsidR="00C535D2" w:rsidP="00A76D2D" w:rsidRDefault="00C535D2" w14:paraId="3C22A3D4" w14:textId="77777777">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Strategy Evaluation (Approximately 450 words)</w:t>
      </w:r>
    </w:p>
    <w:p w:rsidRPr="00C535D2" w:rsidR="00C535D2" w:rsidP="00A76D2D" w:rsidRDefault="00C535D2" w14:paraId="17F3E19F" w14:textId="77777777">
      <w:pPr>
        <w:spacing w:line="360" w:lineRule="auto"/>
        <w:ind w:left="360"/>
        <w:rPr>
          <w:rFonts w:ascii="Arial" w:hAnsi="Arial" w:cs="Arial"/>
          <w:sz w:val="22"/>
          <w:szCs w:val="22"/>
        </w:rPr>
      </w:pPr>
      <w:r w:rsidRPr="00C535D2">
        <w:rPr>
          <w:rFonts w:ascii="Arial" w:hAnsi="Arial" w:cs="Arial"/>
          <w:sz w:val="22"/>
          <w:szCs w:val="22"/>
        </w:rPr>
        <w:t>Evaluate the feasibility of your proposed strategy using appropriate models such as the Suitability, Feasibility and Acceptability (SFA) framework. Where necessary, you may make realistic and clearly stated assumptions to support your analysis, particularly where detailed company information is not publicly available.</w:t>
      </w:r>
    </w:p>
    <w:p w:rsidRPr="00C535D2" w:rsidR="00C535D2" w:rsidP="00C535D2" w:rsidRDefault="00C535D2" w14:paraId="02234FEE" w14:textId="77777777">
      <w:pPr>
        <w:spacing w:line="360" w:lineRule="auto"/>
        <w:rPr>
          <w:rFonts w:ascii="Arial" w:hAnsi="Arial" w:cs="Arial"/>
          <w:sz w:val="22"/>
          <w:szCs w:val="22"/>
        </w:rPr>
      </w:pPr>
    </w:p>
    <w:p w:rsidRPr="001F10D3" w:rsidR="00C535D2" w:rsidP="00A76D2D" w:rsidRDefault="00C535D2" w14:paraId="1FBE15A9" w14:textId="77777777">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Stakeholder Analysis (Approximately 300 words)</w:t>
      </w:r>
    </w:p>
    <w:p w:rsidRPr="00C535D2" w:rsidR="00C535D2" w:rsidP="00A76D2D" w:rsidRDefault="00C535D2" w14:paraId="5A51B0B6" w14:textId="77777777">
      <w:pPr>
        <w:spacing w:line="360" w:lineRule="auto"/>
        <w:ind w:left="360"/>
        <w:rPr>
          <w:rFonts w:ascii="Arial" w:hAnsi="Arial" w:cs="Arial"/>
          <w:sz w:val="22"/>
          <w:szCs w:val="22"/>
        </w:rPr>
      </w:pPr>
      <w:r w:rsidRPr="00C535D2">
        <w:rPr>
          <w:rFonts w:ascii="Arial" w:hAnsi="Arial" w:cs="Arial"/>
          <w:sz w:val="22"/>
          <w:szCs w:val="22"/>
        </w:rPr>
        <w:t>Identify and analyse the key stakeholders relevant to Greggs and evaluate how your proposed strategy may impact them. Apply concepts such as Stakeholder Theory and Mendelow’s Matrix to assess stakeholder power and interest. You should also outline a brief stakeholder engagement approach.</w:t>
      </w:r>
    </w:p>
    <w:p w:rsidRPr="00C535D2" w:rsidR="00C535D2" w:rsidP="00C535D2" w:rsidRDefault="00C535D2" w14:paraId="0AF52F6E" w14:textId="77777777">
      <w:pPr>
        <w:spacing w:line="360" w:lineRule="auto"/>
        <w:rPr>
          <w:rFonts w:ascii="Arial" w:hAnsi="Arial" w:cs="Arial"/>
          <w:sz w:val="22"/>
          <w:szCs w:val="22"/>
        </w:rPr>
      </w:pPr>
    </w:p>
    <w:p w:rsidRPr="001F10D3" w:rsidR="00C535D2" w:rsidP="00A76D2D" w:rsidRDefault="00C535D2" w14:paraId="7B29455B" w14:textId="77777777">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Implementation and Monitoring (Approximately 350 words)</w:t>
      </w:r>
    </w:p>
    <w:p w:rsidRPr="00C535D2" w:rsidR="00C535D2" w:rsidP="00A76D2D" w:rsidRDefault="00C535D2" w14:paraId="7956AF50" w14:textId="77777777">
      <w:pPr>
        <w:spacing w:line="360" w:lineRule="auto"/>
        <w:ind w:left="360"/>
        <w:rPr>
          <w:rFonts w:ascii="Arial" w:hAnsi="Arial" w:cs="Arial"/>
          <w:sz w:val="22"/>
          <w:szCs w:val="22"/>
        </w:rPr>
      </w:pPr>
      <w:r w:rsidRPr="00C535D2">
        <w:rPr>
          <w:rFonts w:ascii="Arial" w:hAnsi="Arial" w:cs="Arial"/>
          <w:sz w:val="22"/>
          <w:szCs w:val="22"/>
        </w:rPr>
        <w:t>Develop a practical implementation plan for your proposed strategy. This should include clear objectives, key actions, and measurable Key Performance Indicators (KPIs) that Greggs could use to monitor progress. Consider realistic constraints such as cost, operations and organisational capacity.</w:t>
      </w:r>
    </w:p>
    <w:p w:rsidRPr="00C535D2" w:rsidR="00C535D2" w:rsidP="00C535D2" w:rsidRDefault="00C535D2" w14:paraId="0D9088A0" w14:textId="77777777">
      <w:pPr>
        <w:spacing w:line="360" w:lineRule="auto"/>
        <w:rPr>
          <w:rFonts w:ascii="Arial" w:hAnsi="Arial" w:cs="Arial"/>
          <w:sz w:val="22"/>
          <w:szCs w:val="22"/>
        </w:rPr>
      </w:pPr>
    </w:p>
    <w:p w:rsidRPr="001F10D3" w:rsidR="00C535D2" w:rsidP="00A76D2D" w:rsidRDefault="00C535D2" w14:paraId="7CD61FA3" w14:textId="77777777">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Conclusion (Approximately 150 words)</w:t>
      </w:r>
    </w:p>
    <w:p w:rsidR="00CD043E" w:rsidP="00A76D2D" w:rsidRDefault="00C535D2" w14:paraId="01DA6A96" w14:textId="3D88B54A">
      <w:pPr>
        <w:spacing w:line="360" w:lineRule="auto"/>
        <w:ind w:left="360"/>
        <w:rPr>
          <w:rFonts w:ascii="Arial" w:hAnsi="Arial" w:cs="Arial"/>
          <w:sz w:val="22"/>
          <w:szCs w:val="22"/>
        </w:rPr>
      </w:pPr>
      <w:r w:rsidRPr="00C535D2">
        <w:rPr>
          <w:rFonts w:ascii="Arial" w:hAnsi="Arial" w:cs="Arial"/>
          <w:sz w:val="22"/>
          <w:szCs w:val="22"/>
        </w:rPr>
        <w:t>Summarise the key insights from your analysis and reinforce the importance of your recommended strategy for Greggs’ long-term success.</w:t>
      </w:r>
    </w:p>
    <w:p w:rsidR="00CD043E" w:rsidP="00CD043E" w:rsidRDefault="00CD043E" w14:paraId="0A6513A7" w14:textId="77777777">
      <w:pPr>
        <w:spacing w:line="360" w:lineRule="auto"/>
        <w:rPr>
          <w:rFonts w:ascii="Arial" w:hAnsi="Arial" w:cs="Arial"/>
          <w:sz w:val="22"/>
          <w:szCs w:val="22"/>
        </w:rPr>
      </w:pPr>
    </w:p>
    <w:p w:rsidR="00A76D2D" w:rsidP="00CD043E" w:rsidRDefault="00A76D2D" w14:paraId="1A578C00" w14:textId="77777777">
      <w:pPr>
        <w:spacing w:line="360" w:lineRule="auto"/>
        <w:rPr>
          <w:rFonts w:ascii="Arial" w:hAnsi="Arial" w:cs="Arial"/>
          <w:sz w:val="22"/>
          <w:szCs w:val="22"/>
        </w:rPr>
      </w:pPr>
    </w:p>
    <w:p w:rsidR="00A76D2D" w:rsidP="00CD043E" w:rsidRDefault="00A76D2D" w14:paraId="1713853C" w14:textId="35940C1F">
      <w:pPr>
        <w:spacing w:line="360" w:lineRule="auto"/>
        <w:rPr>
          <w:rFonts w:ascii="Arial" w:hAnsi="Arial" w:cs="Arial"/>
          <w:sz w:val="22"/>
          <w:szCs w:val="22"/>
        </w:rPr>
      </w:pPr>
      <w:r>
        <w:rPr>
          <w:rFonts w:ascii="Calibri" w:hAnsi="Calibri" w:eastAsia="Calibri" w:cs="Calibri"/>
          <w:noProof/>
        </w:rPr>
        <mc:AlternateContent>
          <mc:Choice Requires="wpg">
            <w:drawing>
              <wp:inline distT="0" distB="0" distL="0" distR="0" wp14:anchorId="0BA1CF44" wp14:editId="59991A8D">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9"/>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0"/>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0"/>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rsidR="00A76D2D" w:rsidP="00A76D2D" w:rsidRDefault="00A76D2D" w14:paraId="60094F08" w14:textId="77777777">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rsidR="00A76D2D" w:rsidP="00A76D2D" w:rsidRDefault="00A76D2D" w14:paraId="40B5C5A1"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1"/>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rsidR="00A76D2D" w:rsidP="00A76D2D" w:rsidRDefault="00A76D2D" w14:paraId="733CAB1F"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rsidR="00A76D2D" w:rsidP="00A76D2D" w:rsidRDefault="00A76D2D" w14:paraId="670C9064"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wpg:wgp>
                  </a:graphicData>
                </a:graphic>
              </wp:inline>
            </w:drawing>
          </mc:Choice>
          <mc:Fallback>
            <w:pict w14:anchorId="7F8E4872">
              <v:group id="Group 27580" style="width:522.55pt;height:93pt;mso-position-horizontal-relative:char;mso-position-vertical-relative:line" coordsize="66363,11811" o:spid="_x0000_s1026" w14:anchorId="0BA1CF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98" style="position:absolute;width:66363;height:1142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">
                  <v:imagedata o:title="" r:id="rId12"/>
                </v:shape>
                <v:shape id="Picture 700" style="position:absolute;left:223;top:9555;width:564;height:225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">
                  <v:imagedata o:title="" r:id="rId13"/>
                </v:shape>
                <v:shape id="Picture 702" style="position:absolute;left:228;top:9510;width:564;height:2256;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">
                  <v:imagedata o:title="" r:id="rId13"/>
                </v:shape>
                <v:rect id="Rectangle 703" style="position:absolute;left:228;top:9739;width:564;height:1905;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v:textbox inset="0,0,0,0">
                    <w:txbxContent>
                      <w:p w:rsidR="00A76D2D" w:rsidP="00A76D2D" w:rsidRDefault="00A76D2D" w14:paraId="29D6B04F" w14:textId="77777777">
                        <w:pPr>
                          <w:spacing w:after="160" w:line="259" w:lineRule="auto"/>
                        </w:pPr>
                        <w:r>
                          <w:rPr>
                            <w:sz w:val="24"/>
                          </w:rPr>
                          <w:t xml:space="preserve"> </w:t>
                        </w:r>
                      </w:p>
                    </w:txbxContent>
                  </v:textbox>
                </v:rect>
                <v:rect id="Rectangle 704" style="position:absolute;left:655;top:9797;width:421;height:1899;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v:textbox inset="0,0,0,0">
                    <w:txbxContent>
                      <w:p w:rsidR="00A76D2D" w:rsidP="00A76D2D" w:rsidRDefault="00A76D2D" w14:paraId="0A6959E7" w14:textId="77777777">
                        <w:pPr>
                          <w:spacing w:after="160" w:line="259" w:lineRule="auto"/>
                        </w:pPr>
                        <w:r>
                          <w:rPr>
                            <w:rFonts w:ascii="Calibri" w:hAnsi="Calibri" w:eastAsia="Calibri" w:cs="Calibri"/>
                          </w:rPr>
                          <w:t xml:space="preserve"> </w:t>
                        </w:r>
                      </w:p>
                    </w:txbxContent>
                  </v:textbox>
                </v:rect>
                <v:shape id="Picture 706" style="position:absolute;left:655;top:9830;width:411;height:1905;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">
                  <v:imagedata o:title="" r:id="rId14"/>
                </v:shape>
                <v:rect id="Rectangle 707" style="position:absolute;left:640;top:10117;width:421;height:1899;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v:textbox inset="0,0,0,0">
                    <w:txbxContent>
                      <w:p w:rsidR="00A76D2D" w:rsidP="00A76D2D" w:rsidRDefault="00A76D2D" w14:paraId="100C5B58" w14:textId="77777777">
                        <w:pPr>
                          <w:spacing w:after="160" w:line="259" w:lineRule="auto"/>
                        </w:pPr>
                        <w:r>
                          <w:rPr>
                            <w:rFonts w:ascii="Calibri" w:hAnsi="Calibri" w:eastAsia="Calibri" w:cs="Calibri"/>
                          </w:rPr>
                          <w:t xml:space="preserve"> </w:t>
                        </w:r>
                      </w:p>
                    </w:txbxContent>
                  </v:textbox>
                </v:rect>
                <v:rect id="Rectangle 708" style="position:absolute;left:960;top:10117;width:421;height:1899;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v:textbox inset="0,0,0,0">
                    <w:txbxContent>
                      <w:p w:rsidR="00A76D2D" w:rsidP="00A76D2D" w:rsidRDefault="00A76D2D" w14:paraId="12F40E89" w14:textId="77777777">
                        <w:pPr>
                          <w:spacing w:after="160" w:line="259" w:lineRule="auto"/>
                        </w:pPr>
                        <w:r>
                          <w:rPr>
                            <w:rFonts w:ascii="Calibri" w:hAnsi="Calibri" w:eastAsia="Calibri" w:cs="Calibri"/>
                          </w:rPr>
                          <w:t xml:space="preserve"> </w:t>
                        </w:r>
                      </w:p>
                    </w:txbxContent>
                  </v:textbox>
                </v:rect>
                <w10:anchorlock/>
              </v:group>
            </w:pict>
          </mc:Fallback>
        </mc:AlternateContent>
      </w:r>
    </w:p>
    <w:p w:rsidR="00A76D2D" w:rsidP="00CD043E" w:rsidRDefault="00A76D2D" w14:paraId="6FE22525" w14:textId="77777777">
      <w:pPr>
        <w:spacing w:line="360" w:lineRule="auto"/>
        <w:rPr>
          <w:rFonts w:ascii="Arial" w:hAnsi="Arial" w:cs="Arial"/>
          <w:sz w:val="22"/>
          <w:szCs w:val="22"/>
        </w:rPr>
      </w:pPr>
    </w:p>
    <w:p w:rsidR="00A76D2D" w:rsidP="00CD043E" w:rsidRDefault="00A76D2D" w14:paraId="1B1C0F6A" w14:textId="77777777">
      <w:pPr>
        <w:spacing w:line="360" w:lineRule="auto"/>
        <w:rPr>
          <w:rFonts w:ascii="Arial" w:hAnsi="Arial" w:cs="Arial"/>
          <w:sz w:val="22"/>
          <w:szCs w:val="22"/>
        </w:rPr>
      </w:pPr>
    </w:p>
    <w:p w:rsidR="00A76D2D" w:rsidP="00CD043E" w:rsidRDefault="00A76D2D" w14:paraId="657F89B0" w14:textId="77777777">
      <w:pPr>
        <w:spacing w:line="360" w:lineRule="auto"/>
        <w:rPr>
          <w:rFonts w:ascii="Arial" w:hAnsi="Arial" w:cs="Arial"/>
          <w:sz w:val="22"/>
          <w:szCs w:val="22"/>
        </w:rPr>
      </w:pPr>
    </w:p>
    <w:p w:rsidR="00A76D2D" w:rsidP="00CD043E" w:rsidRDefault="00A76D2D" w14:paraId="76C75D2A" w14:textId="77777777">
      <w:pPr>
        <w:spacing w:line="360" w:lineRule="auto"/>
        <w:rPr>
          <w:rFonts w:ascii="Arial" w:hAnsi="Arial" w:cs="Arial"/>
          <w:sz w:val="22"/>
          <w:szCs w:val="22"/>
        </w:rPr>
      </w:pPr>
    </w:p>
    <w:p w:rsidR="00A76D2D" w:rsidP="00CD043E" w:rsidRDefault="00A76D2D" w14:paraId="2345C6AF" w14:textId="77777777">
      <w:pPr>
        <w:spacing w:line="360" w:lineRule="auto"/>
        <w:rPr>
          <w:rFonts w:ascii="Arial" w:hAnsi="Arial" w:cs="Arial"/>
          <w:sz w:val="22"/>
          <w:szCs w:val="22"/>
        </w:rPr>
      </w:pPr>
    </w:p>
    <w:p w:rsidR="00A76D2D" w:rsidP="00CD043E" w:rsidRDefault="00A76D2D" w14:paraId="3373388D" w14:textId="77777777">
      <w:pPr>
        <w:spacing w:line="360" w:lineRule="auto"/>
        <w:rPr>
          <w:rFonts w:ascii="Arial" w:hAnsi="Arial" w:cs="Arial"/>
          <w:sz w:val="22"/>
          <w:szCs w:val="22"/>
        </w:rPr>
      </w:pPr>
    </w:p>
    <w:p w:rsidR="00A76D2D" w:rsidP="00CD043E" w:rsidRDefault="00A76D2D" w14:paraId="401C371D" w14:textId="77777777">
      <w:pPr>
        <w:spacing w:line="360" w:lineRule="auto"/>
        <w:rPr>
          <w:rFonts w:ascii="Arial" w:hAnsi="Arial" w:cs="Arial"/>
          <w:sz w:val="22"/>
          <w:szCs w:val="22"/>
        </w:rPr>
      </w:pPr>
    </w:p>
    <w:p w:rsidR="00A76D2D" w:rsidP="00CD043E" w:rsidRDefault="00A76D2D" w14:paraId="30C23679" w14:textId="77777777">
      <w:pPr>
        <w:spacing w:line="360" w:lineRule="auto"/>
        <w:rPr>
          <w:rFonts w:ascii="Arial" w:hAnsi="Arial" w:cs="Arial"/>
          <w:sz w:val="22"/>
          <w:szCs w:val="22"/>
        </w:rPr>
      </w:pPr>
    </w:p>
    <w:p w:rsidR="00A76D2D" w:rsidP="00CD043E" w:rsidRDefault="00A76D2D" w14:paraId="5F919723" w14:textId="77777777">
      <w:pPr>
        <w:spacing w:line="360" w:lineRule="auto"/>
        <w:rPr>
          <w:rFonts w:ascii="Arial" w:hAnsi="Arial" w:cs="Arial"/>
          <w:sz w:val="22"/>
          <w:szCs w:val="22"/>
        </w:rPr>
      </w:pPr>
    </w:p>
    <w:p w:rsidR="00A85BFE" w:rsidRDefault="00A85BFE" w14:paraId="08A37FB3" w14:textId="6D501E07">
      <w:pP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07554" w:rsidR="0013266E" w:rsidP="0013266E" w:rsidRDefault="0013266E" w14:paraId="49329B8C" w14:textId="10E3D150">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Use credible, relevant, and current sources</w:t>
      </w:r>
    </w:p>
    <w:p w:rsidRPr="0013266E" w:rsidR="0013266E" w:rsidP="00007554" w:rsidRDefault="0013266E" w14:paraId="35863562" w14:textId="08650FDB">
      <w:pPr>
        <w:ind w:left="720"/>
        <w:jc w:val="both"/>
        <w:rPr>
          <w:rFonts w:ascii="Arial" w:hAnsi="Arial" w:cs="Arial"/>
          <w:color w:val="1F497D" w:themeColor="text2"/>
          <w:sz w:val="22"/>
          <w:szCs w:val="22"/>
        </w:rPr>
      </w:pPr>
      <w:r w:rsidRPr="0013266E">
        <w:rPr>
          <w:rFonts w:ascii="Arial" w:hAnsi="Arial" w:cs="Arial"/>
          <w:color w:val="1F497D" w:themeColor="text2"/>
          <w:sz w:val="22"/>
          <w:szCs w:val="22"/>
        </w:rPr>
        <w:t xml:space="preserve">Support your analysis with </w:t>
      </w:r>
      <w:r w:rsidRPr="0013266E">
        <w:rPr>
          <w:rFonts w:ascii="Arial" w:hAnsi="Arial" w:cs="Arial"/>
          <w:b/>
          <w:bCs/>
          <w:color w:val="1F497D" w:themeColor="text2"/>
          <w:sz w:val="22"/>
          <w:szCs w:val="22"/>
        </w:rPr>
        <w:t>at least</w:t>
      </w:r>
      <w:r>
        <w:rPr>
          <w:rFonts w:ascii="Arial" w:hAnsi="Arial" w:cs="Arial"/>
          <w:color w:val="1F497D" w:themeColor="text2"/>
          <w:sz w:val="22"/>
          <w:szCs w:val="22"/>
        </w:rPr>
        <w:t xml:space="preserve"> </w:t>
      </w:r>
      <w:r w:rsidRPr="0013266E">
        <w:rPr>
          <w:rFonts w:ascii="Arial" w:hAnsi="Arial" w:cs="Arial"/>
          <w:color w:val="1F497D" w:themeColor="text2"/>
          <w:sz w:val="22"/>
          <w:szCs w:val="22"/>
        </w:rPr>
        <w:t>12 high</w:t>
      </w:r>
      <w:r w:rsidRPr="0013266E">
        <w:rPr>
          <w:rFonts w:ascii="Cambria Math" w:hAnsi="Cambria Math" w:cs="Cambria Math"/>
          <w:color w:val="1F497D" w:themeColor="text2"/>
          <w:sz w:val="22"/>
          <w:szCs w:val="22"/>
        </w:rPr>
        <w:t>‑</w:t>
      </w:r>
      <w:r w:rsidRPr="0013266E">
        <w:rPr>
          <w:rFonts w:ascii="Arial" w:hAnsi="Arial" w:cs="Arial"/>
          <w:color w:val="1F497D" w:themeColor="text2"/>
          <w:sz w:val="22"/>
          <w:szCs w:val="22"/>
        </w:rPr>
        <w:t>quality academic and industry sources, such as Greggs plc reports, industry publications, and research on retail strategy, consumer behaviour, and the UK food-to-go market.</w:t>
      </w:r>
    </w:p>
    <w:p w:rsidRPr="00007554" w:rsidR="0013266E" w:rsidP="0013266E" w:rsidRDefault="0013266E" w14:paraId="2EF8599D" w14:textId="5A726422">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Demonstrate breadth and critical engagement</w:t>
      </w:r>
    </w:p>
    <w:p w:rsidRPr="0013266E" w:rsidR="0013266E" w:rsidP="00007554" w:rsidRDefault="0013266E" w14:paraId="0892B607" w14:textId="77777777">
      <w:pPr>
        <w:ind w:left="720"/>
        <w:jc w:val="both"/>
        <w:rPr>
          <w:rFonts w:ascii="Arial" w:hAnsi="Arial" w:cs="Arial"/>
          <w:color w:val="1F497D" w:themeColor="text2"/>
          <w:sz w:val="22"/>
          <w:szCs w:val="22"/>
        </w:rPr>
      </w:pPr>
      <w:r w:rsidRPr="0013266E">
        <w:rPr>
          <w:rFonts w:ascii="Arial" w:hAnsi="Arial" w:cs="Arial"/>
          <w:color w:val="1F497D" w:themeColor="text2"/>
          <w:sz w:val="22"/>
          <w:szCs w:val="22"/>
        </w:rPr>
        <w:t>Draw on a range of academic, industry, and financial sources to evaluate Greggs’ strategic position, considering factors such as cost pressures, competition, consumer trends, and expansion. Focus on engaging with the evidence, not just describing it.</w:t>
      </w:r>
    </w:p>
    <w:p w:rsidRPr="00007554" w:rsidR="0013266E" w:rsidP="0013266E" w:rsidRDefault="0013266E" w14:paraId="4FF88D88" w14:textId="6F711A05">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Integrate literature purposefully</w:t>
      </w:r>
    </w:p>
    <w:p w:rsidRPr="0013266E" w:rsidR="00C01A3F" w:rsidP="00007554" w:rsidRDefault="0013266E" w14:paraId="1798F68D" w14:textId="0D5A6976">
      <w:pPr>
        <w:ind w:left="720"/>
        <w:jc w:val="both"/>
        <w:rPr>
          <w:rFonts w:ascii="Arial" w:hAnsi="Arial" w:cs="Arial"/>
          <w:color w:val="1F497D" w:themeColor="text2"/>
          <w:sz w:val="22"/>
          <w:szCs w:val="22"/>
        </w:rPr>
      </w:pPr>
      <w:r w:rsidRPr="0013266E">
        <w:rPr>
          <w:rFonts w:ascii="Arial" w:hAnsi="Arial" w:cs="Arial"/>
          <w:color w:val="1F497D" w:themeColor="text2"/>
          <w:sz w:val="22"/>
          <w:szCs w:val="22"/>
        </w:rPr>
        <w:t>Combine insights from different sources to strengthen your analysis. Highlight similarities, differences, and implications to develop clear, well-supported recommendations for Greggs’ strategy.</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07554" w:rsidR="0013266E" w:rsidP="0013266E" w:rsidRDefault="0013266E" w14:paraId="59AD8608" w14:textId="1F4643B6">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Demonstrate strong knowledge and understanding</w:t>
      </w:r>
    </w:p>
    <w:p w:rsidRPr="00007554" w:rsidR="00D22D9C" w:rsidP="00007554" w:rsidRDefault="0013266E" w14:paraId="50B7E73A" w14:textId="70FBB6C5">
      <w:pPr>
        <w:pStyle w:val="ListParagraph"/>
        <w:jc w:val="both"/>
        <w:rPr>
          <w:rFonts w:ascii="Arial" w:hAnsi="Arial" w:cs="Arial"/>
          <w:color w:val="1F497D" w:themeColor="text2"/>
          <w:sz w:val="22"/>
          <w:szCs w:val="22"/>
        </w:rPr>
      </w:pPr>
      <w:r w:rsidRPr="00007554">
        <w:rPr>
          <w:rFonts w:ascii="Arial" w:hAnsi="Arial" w:cs="Arial"/>
          <w:color w:val="1F497D" w:themeColor="text2"/>
          <w:sz w:val="22"/>
          <w:szCs w:val="22"/>
        </w:rPr>
        <w:t>Show clear and detailed knowledge of strategic management concepts, applied specifically to Greggs and the UK food-to-go market.</w:t>
      </w:r>
    </w:p>
    <w:p w:rsidRPr="00007554" w:rsidR="0013266E" w:rsidP="0013266E" w:rsidRDefault="0013266E" w14:paraId="53C0F3D2" w14:textId="48010D7A">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Go beyond description</w:t>
      </w:r>
    </w:p>
    <w:p w:rsidRPr="00007554" w:rsidR="0013266E" w:rsidP="00007554" w:rsidRDefault="0013266E" w14:paraId="32954D36" w14:textId="2C56A39F">
      <w:pPr>
        <w:pStyle w:val="ListParagraph"/>
        <w:jc w:val="both"/>
        <w:rPr>
          <w:rFonts w:ascii="Arial" w:hAnsi="Arial" w:cs="Arial"/>
          <w:color w:val="1F497D" w:themeColor="text2"/>
          <w:sz w:val="22"/>
          <w:szCs w:val="22"/>
        </w:rPr>
      </w:pPr>
      <w:r w:rsidRPr="00007554">
        <w:rPr>
          <w:rFonts w:ascii="Arial" w:hAnsi="Arial" w:cs="Arial"/>
          <w:color w:val="1F497D" w:themeColor="text2"/>
          <w:sz w:val="22"/>
          <w:szCs w:val="22"/>
        </w:rPr>
        <w:t>Show understanding by interpreting information, not just presenting it. Explain what the evidence means for Greggs’ strategy, challenges, and future direction.</w:t>
      </w:r>
    </w:p>
    <w:p w:rsidRPr="00007554" w:rsidR="00007554" w:rsidP="00007554" w:rsidRDefault="00007554" w14:paraId="247E5B6B" w14:textId="77777777">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Provide critical and well-rounded insight</w:t>
      </w:r>
    </w:p>
    <w:p w:rsidRPr="00007554" w:rsidR="0013266E" w:rsidP="00007554" w:rsidRDefault="00007554" w14:paraId="2525C182" w14:textId="1E85EAD2">
      <w:pPr>
        <w:pStyle w:val="ListParagraph"/>
        <w:jc w:val="both"/>
        <w:rPr>
          <w:rFonts w:ascii="Arial" w:hAnsi="Arial" w:cs="Arial"/>
          <w:color w:val="1F497D" w:themeColor="text2"/>
          <w:sz w:val="22"/>
          <w:szCs w:val="22"/>
        </w:rPr>
      </w:pPr>
      <w:r w:rsidRPr="00007554">
        <w:rPr>
          <w:rFonts w:ascii="Arial" w:hAnsi="Arial" w:cs="Arial"/>
          <w:color w:val="1F497D" w:themeColor="text2"/>
          <w:sz w:val="22"/>
          <w:szCs w:val="22"/>
        </w:rPr>
        <w:t>Use up-to-date sources and acknowledge any limitations or uncertainties, ensuring your discussion is detailed, balanced, and supports informed conclusions.</w:t>
      </w:r>
    </w:p>
    <w:p w:rsidR="00D22D9C" w:rsidP="00D22D9C" w:rsidRDefault="00D22D9C" w14:paraId="3A2E766F" w14:textId="77777777">
      <w:pPr>
        <w:jc w:val="both"/>
        <w:rPr>
          <w:rFonts w:ascii="Arial" w:hAnsi="Arial" w:cs="Arial"/>
          <w:b/>
          <w:sz w:val="22"/>
          <w:szCs w:val="22"/>
        </w:rPr>
      </w:pPr>
    </w:p>
    <w:p w:rsidRPr="00A406E5" w:rsidR="00007554" w:rsidP="00D22D9C" w:rsidRDefault="00007554" w14:paraId="1C631360"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07554" w:rsidR="00007554" w:rsidP="00007554" w:rsidRDefault="00007554" w14:paraId="461242A9" w14:textId="3DD03C74">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Apply critical thinking and analysis</w:t>
      </w:r>
    </w:p>
    <w:p w:rsidRPr="00007554" w:rsidR="00007554" w:rsidP="00007554" w:rsidRDefault="00007554" w14:paraId="4945E48F" w14:textId="0307E14F">
      <w:pPr>
        <w:pStyle w:val="ListParagraph"/>
        <w:jc w:val="both"/>
        <w:rPr>
          <w:rFonts w:ascii="Arial" w:hAnsi="Arial" w:cs="Arial"/>
          <w:color w:val="1F497D" w:themeColor="text2"/>
          <w:sz w:val="22"/>
          <w:szCs w:val="22"/>
        </w:rPr>
      </w:pPr>
      <w:r w:rsidRPr="00007554">
        <w:rPr>
          <w:rFonts w:ascii="Arial" w:hAnsi="Arial" w:cs="Arial"/>
          <w:color w:val="1F497D" w:themeColor="text2"/>
          <w:sz w:val="22"/>
          <w:szCs w:val="22"/>
        </w:rPr>
        <w:t xml:space="preserve">Use frameworks (such as PESTEL, </w:t>
      </w:r>
      <w:r w:rsidR="001F10D3">
        <w:rPr>
          <w:rFonts w:ascii="Arial" w:hAnsi="Arial" w:cs="Arial"/>
          <w:color w:val="1F497D" w:themeColor="text2"/>
          <w:sz w:val="22"/>
          <w:szCs w:val="22"/>
        </w:rPr>
        <w:t xml:space="preserve">Porter’s </w:t>
      </w:r>
      <w:r w:rsidRPr="00007554">
        <w:rPr>
          <w:rFonts w:ascii="Arial" w:hAnsi="Arial" w:cs="Arial"/>
          <w:color w:val="1F497D" w:themeColor="text2"/>
          <w:sz w:val="22"/>
          <w:szCs w:val="22"/>
        </w:rPr>
        <w:t>5 forces, Ansoff’s etc) to break down Greggs’ strategic position. Support your analysis with relevant data (e.g. costs, competition, consumer trends) and explain what each point means for the business, rather than simply listing factors.</w:t>
      </w:r>
    </w:p>
    <w:p w:rsidRPr="00007554" w:rsidR="00007554" w:rsidP="00007554" w:rsidRDefault="00007554" w14:paraId="4A0F498C" w14:textId="37816427">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Justify your arguments clearly</w:t>
      </w:r>
    </w:p>
    <w:p w:rsidRPr="00007554" w:rsidR="00007554" w:rsidP="00007554" w:rsidRDefault="00007554" w14:paraId="4785556D" w14:textId="77777777">
      <w:pPr>
        <w:ind w:left="720"/>
        <w:jc w:val="both"/>
        <w:rPr>
          <w:rFonts w:ascii="Arial" w:hAnsi="Arial" w:cs="Arial"/>
          <w:color w:val="1F497D" w:themeColor="text2"/>
          <w:sz w:val="22"/>
          <w:szCs w:val="22"/>
        </w:rPr>
      </w:pPr>
      <w:r w:rsidRPr="00007554">
        <w:rPr>
          <w:rFonts w:ascii="Arial" w:hAnsi="Arial" w:cs="Arial"/>
          <w:color w:val="1F497D" w:themeColor="text2"/>
          <w:sz w:val="22"/>
          <w:szCs w:val="22"/>
        </w:rPr>
        <w:t>Support all claims with appropriate evidence and theory. Explain why and how key factors (e.g. rising costs or competition) impact Greggs’ strategy, ensuring your arguments are logical and clearly evidenced.</w:t>
      </w:r>
    </w:p>
    <w:p w:rsidRPr="00007554" w:rsidR="00007554" w:rsidP="00007554" w:rsidRDefault="00007554" w14:paraId="4EA08DA6" w14:textId="55D64D32">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Build reasoned conclusions and recommendations</w:t>
      </w:r>
    </w:p>
    <w:p w:rsidRPr="00007554" w:rsidR="00007554" w:rsidP="00007554" w:rsidRDefault="00007554" w14:paraId="0066F88B" w14:textId="0EEC44C5">
      <w:pPr>
        <w:ind w:left="720"/>
        <w:jc w:val="both"/>
        <w:rPr>
          <w:rFonts w:ascii="Arial" w:hAnsi="Arial" w:cs="Arial"/>
          <w:color w:val="1F497D" w:themeColor="text2"/>
          <w:sz w:val="22"/>
          <w:szCs w:val="22"/>
        </w:rPr>
      </w:pPr>
      <w:r w:rsidRPr="00007554">
        <w:rPr>
          <w:rFonts w:ascii="Arial" w:hAnsi="Arial" w:cs="Arial"/>
          <w:color w:val="1F497D" w:themeColor="text2"/>
          <w:sz w:val="22"/>
          <w:szCs w:val="22"/>
        </w:rPr>
        <w:t>Ensure your conclusions follow directly from your analysis. Link insights (e.g. from PESTEL, Ansoff’s or any other model you have used) to your recommendations, justify your chosen strategy, and consider alternative options where appropriate.</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DC6A22" w:rsidR="00DC6A22" w:rsidP="00DC6A22" w:rsidRDefault="00DC6A22" w14:paraId="16E30839" w14:textId="55F66CC5">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Apply theory in practice</w:t>
      </w:r>
    </w:p>
    <w:p w:rsidRPr="00DC6A22" w:rsidR="00DC6A22" w:rsidP="00DC6A22" w:rsidRDefault="00DC6A22" w14:paraId="1EBF37CB" w14:textId="5F93FAA5">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Use relevant models and techniques (e.g.PESTEL, Porter’s Five Forces) to analyse Greggs’ real-world situation. Show how these tools help assess its current position and inform practical strategic decisions.</w:t>
      </w:r>
    </w:p>
    <w:p w:rsidRPr="00DC6A22" w:rsidR="00DC6A22" w:rsidP="00DC6A22" w:rsidRDefault="00DC6A22" w14:paraId="3BCE6F15" w14:textId="5C3AB6D1">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Develop solutions using analysis</w:t>
      </w:r>
    </w:p>
    <w:p w:rsidRPr="00DC6A22" w:rsidR="00DC6A22" w:rsidP="00DC6A22" w:rsidRDefault="00DC6A22" w14:paraId="7988522A" w14:textId="77777777">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Use your analysis to identify problems and propose realistic solutions for Greggs. Ask relevant questions, explore different options where appropriate, and support your recommendations with evidence and theory.</w:t>
      </w:r>
    </w:p>
    <w:p w:rsidRPr="00DC6A22" w:rsidR="00DC6A22" w:rsidP="00DC6A22" w:rsidRDefault="00DC6A22" w14:paraId="0D2E3DAF" w14:textId="3B8BC30D">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Demonstrate practical understanding and awareness of limitations</w:t>
      </w:r>
    </w:p>
    <w:p w:rsidRPr="00DC6A22" w:rsidR="00C01A3F" w:rsidP="00DC6A22" w:rsidRDefault="00DC6A22" w14:paraId="45CE128E" w14:textId="080FF403">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Show how strategic concepts work in practice by using real examples from Greggs or the wider Industry. Where relevant, recognise the limitations of the models you use and explain how this affects your conclusions.</w:t>
      </w:r>
    </w:p>
    <w:p w:rsidR="008566E5" w:rsidP="00D22D9C" w:rsidRDefault="008566E5" w14:paraId="0DAABACA" w14:textId="77777777">
      <w:pPr>
        <w:jc w:val="both"/>
        <w:rPr>
          <w:rFonts w:ascii="Arial" w:hAnsi="Arial" w:cs="Arial"/>
          <w:sz w:val="22"/>
          <w:szCs w:val="22"/>
        </w:rPr>
      </w:pPr>
    </w:p>
    <w:p w:rsidRPr="00A406E5" w:rsidR="00DC6A22" w:rsidP="00D22D9C" w:rsidRDefault="00DC6A22" w14:paraId="30D56586"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DC6A22" w:rsidR="00DC6A22" w:rsidP="00DC6A22" w:rsidRDefault="00DC6A22" w14:paraId="7BD3F95D" w14:textId="323E1726">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Demonstrate professional communication and structure</w:t>
      </w:r>
    </w:p>
    <w:p w:rsidRPr="00DC6A22" w:rsidR="00DC6A22" w:rsidP="00DC6A22" w:rsidRDefault="00DC6A22" w14:paraId="0E126A03" w14:textId="77777777">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Present your work clearly and professionally, using a logical structure and coherent writing style. Ensure your arguments and analysis of Greggs are easy to follow and appropriately organised.</w:t>
      </w:r>
    </w:p>
    <w:p w:rsidRPr="00DC6A22" w:rsidR="00DC6A22" w:rsidP="00DC6A22" w:rsidRDefault="00DC6A22" w14:paraId="1D0B16F0" w14:textId="6FF5FE34">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Show initiative and independent thinking</w:t>
      </w:r>
    </w:p>
    <w:p w:rsidRPr="00DC6A22" w:rsidR="00DC6A22" w:rsidP="00DC6A22" w:rsidRDefault="00DC6A22" w14:paraId="4D7BAE0F" w14:textId="77777777">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Take responsibility for your analysis by selecting relevant information, making informed judgements, and developing your own recommendations for Greggs, rather than relying solely on description.</w:t>
      </w:r>
    </w:p>
    <w:p w:rsidRPr="00DC6A22" w:rsidR="00DC6A22" w:rsidP="00DC6A22" w:rsidRDefault="00DC6A22" w14:paraId="2415447B" w14:textId="79DB3D2C">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Apply transferable skills effectively</w:t>
      </w:r>
    </w:p>
    <w:p w:rsidRPr="00DC6A22" w:rsidR="00DC6A22" w:rsidP="00DC6A22" w:rsidRDefault="00DC6A22" w14:paraId="5EF0E585" w14:textId="77777777">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Communicate your ideas clearly to both specialist and non-specialist audiences, using appropriate academic language. Show your ability to complete the task independently, using evidence, analysis, and structured reasoning throughout.</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5"/>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C6A22" w14:paraId="0B64A59D" w14:textId="3E575B0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C6A22" w14:paraId="4B1F1DEE" w14:textId="6904459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C6A22" w14:paraId="76C4AD8E" w14:textId="39EA6C4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C6A22" w14:paraId="418BFD69" w14:textId="146762D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C6A22" w14:paraId="550F699D" w14:textId="55BEC7F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6"/>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559"/>
      </w:tblGrid>
      <w:tr w:rsidR="00C073F1" w:rsidTr="00DC6A22" w14:paraId="04BD379C" w14:textId="77777777">
        <w:tc>
          <w:tcPr>
            <w:tcW w:w="15559"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C073F1" w:rsidTr="00DC6A22" w14:paraId="56248464" w14:textId="77777777">
        <w:tblPrEx>
          <w:shd w:val="clear" w:color="auto" w:fill="auto"/>
        </w:tblPrEx>
        <w:tc>
          <w:tcPr>
            <w:tcW w:w="15559"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DC6A22" w14:paraId="2D525FEB" w14:textId="77777777">
        <w:tblPrEx>
          <w:shd w:val="clear" w:color="auto" w:fill="auto"/>
        </w:tblPrEx>
        <w:tc>
          <w:tcPr>
            <w:tcW w:w="15559"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944"/>
        <w:gridCol w:w="1945"/>
        <w:gridCol w:w="1945"/>
        <w:gridCol w:w="1945"/>
        <w:gridCol w:w="1945"/>
        <w:gridCol w:w="1945"/>
        <w:gridCol w:w="1945"/>
        <w:gridCol w:w="1945"/>
      </w:tblGrid>
      <w:tr w:rsidRPr="00D9771E" w:rsidR="00C073F1" w:rsidTr="00DC6A22" w14:paraId="251F0991" w14:textId="77777777">
        <w:trPr>
          <w:tblHeader/>
        </w:trPr>
        <w:tc>
          <w:tcPr>
            <w:tcW w:w="1944"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945"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945"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945"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45"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945"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945"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45"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DC6A22" w14:paraId="67A4F129" w14:textId="77777777">
        <w:trPr>
          <w:tblHeader/>
        </w:trPr>
        <w:tc>
          <w:tcPr>
            <w:tcW w:w="1944"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945"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945"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945"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945"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945"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945"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45"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DC6A22" w14:paraId="24D39830" w14:textId="77777777">
        <w:tc>
          <w:tcPr>
            <w:tcW w:w="1944"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45"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45"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45"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45"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45"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45"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45"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DC6A22" w14:paraId="5A8AF33A" w14:textId="77777777">
        <w:tc>
          <w:tcPr>
            <w:tcW w:w="1944"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knowledge and systematic understanding of the subject area, at least some of which is informed by the latest research and/or advanced </w:t>
            </w:r>
            <w:r w:rsidRPr="00CA7DB9">
              <w:rPr>
                <w:rFonts w:ascii="Arial" w:hAnsi="Arial" w:eastAsia="Arial" w:cs="Arial"/>
                <w:bCs/>
                <w:sz w:val="18"/>
                <w:szCs w:val="18"/>
              </w:rPr>
              <w:t>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945"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latest research </w:t>
            </w:r>
            <w:r w:rsidRPr="00DA4E4E">
              <w:rPr>
                <w:rFonts w:ascii="Arial" w:hAnsi="Arial" w:cs="Arial"/>
              </w:rPr>
              <w:t>and/or advanced scholarship within the discipline.</w:t>
            </w:r>
          </w:p>
          <w:p w:rsidRPr="00B669B1" w:rsidR="00C073F1" w:rsidP="0050796C" w:rsidRDefault="00C073F1" w14:paraId="448E23AD" w14:textId="77777777">
            <w:pPr>
              <w:spacing w:after="120"/>
              <w:rPr>
                <w:rFonts w:ascii="Arial" w:hAnsi="Arial" w:cs="Arial"/>
              </w:rPr>
            </w:pPr>
          </w:p>
        </w:tc>
        <w:tc>
          <w:tcPr>
            <w:tcW w:w="1945"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t>knowledge of the latest research and/or advanced scholarship within the discipline.</w:t>
            </w:r>
          </w:p>
        </w:tc>
        <w:tc>
          <w:tcPr>
            <w:tcW w:w="1945"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w:t>
            </w:r>
            <w:r w:rsidRPr="007A1AEF">
              <w:rPr>
                <w:rFonts w:ascii="Arial" w:hAnsi="Arial" w:cs="Arial"/>
              </w:rPr>
              <w:t>research and scholarship</w:t>
            </w:r>
            <w:r>
              <w:rPr>
                <w:rFonts w:ascii="Arial" w:hAnsi="Arial" w:cs="Arial"/>
              </w:rPr>
              <w:t>.</w:t>
            </w:r>
            <w:r w:rsidRPr="00B669B1">
              <w:rPr>
                <w:rFonts w:ascii="Arial" w:hAnsi="Arial" w:cs="Arial"/>
              </w:rPr>
              <w:t xml:space="preserve"> </w:t>
            </w:r>
          </w:p>
        </w:tc>
        <w:tc>
          <w:tcPr>
            <w:tcW w:w="1945"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research and </w:t>
            </w:r>
            <w:r>
              <w:rPr>
                <w:rFonts w:ascii="Arial" w:hAnsi="Arial" w:cs="Arial"/>
              </w:rPr>
              <w:t>scholarship</w:t>
            </w:r>
            <w:r w:rsidRPr="00BE0135">
              <w:rPr>
                <w:rFonts w:ascii="Arial" w:hAnsi="Arial" w:cs="Arial"/>
              </w:rPr>
              <w:t>.</w:t>
            </w:r>
          </w:p>
        </w:tc>
        <w:tc>
          <w:tcPr>
            <w:tcW w:w="1945"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and the work is, at </w:t>
            </w:r>
            <w:r>
              <w:rPr>
                <w:rFonts w:ascii="Arial" w:hAnsi="Arial" w:cs="Arial"/>
              </w:rPr>
              <w:t>least in part, well-informed by current research and scholarship</w:t>
            </w:r>
            <w:r w:rsidRPr="00B669B1">
              <w:rPr>
                <w:rFonts w:ascii="Arial" w:hAnsi="Arial" w:cs="Arial"/>
              </w:rPr>
              <w:t xml:space="preserve">. </w:t>
            </w:r>
          </w:p>
        </w:tc>
        <w:tc>
          <w:tcPr>
            <w:tcW w:w="1945"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awareness of </w:t>
            </w:r>
            <w:r w:rsidRPr="00B669B1">
              <w:rPr>
                <w:rFonts w:ascii="Arial" w:hAnsi="Arial" w:cs="Arial"/>
              </w:rPr>
              <w:t>challenges to established views and the limitations of the knowledge base.</w:t>
            </w:r>
          </w:p>
        </w:tc>
        <w:tc>
          <w:tcPr>
            <w:tcW w:w="1945"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w:t>
            </w:r>
            <w:r w:rsidRPr="00BE0135">
              <w:rPr>
                <w:rFonts w:ascii="Arial" w:hAnsi="Arial" w:cs="Arial"/>
              </w:rPr>
              <w:t xml:space="preserve">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DC6A22" w14:paraId="774075D5" w14:textId="77777777">
        <w:tc>
          <w:tcPr>
            <w:tcW w:w="1944"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945"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945"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45"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945"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45"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945"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945"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DC6A22" w14:paraId="0254F01E" w14:textId="77777777">
        <w:tc>
          <w:tcPr>
            <w:tcW w:w="1944"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 xml:space="preserve">initiate and carry out </w:t>
            </w:r>
            <w:r>
              <w:rPr>
                <w:rFonts w:ascii="Arial" w:hAnsi="Arial" w:eastAsia="Arial" w:cs="Arial"/>
                <w:bCs/>
                <w:sz w:val="18"/>
                <w:szCs w:val="18"/>
              </w:rPr>
              <w:t>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945"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 xml:space="preserve">Little or no appreciation of the </w:t>
            </w:r>
            <w:r w:rsidRPr="00B669B1">
              <w:rPr>
                <w:rFonts w:ascii="Arial" w:hAnsi="Arial" w:cs="Arial"/>
              </w:rPr>
              <w:t>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45" w:type="dxa"/>
          </w:tcPr>
          <w:p w:rsidR="00C073F1" w:rsidP="0050796C" w:rsidRDefault="00C073F1" w14:paraId="0239170B" w14:textId="77777777">
            <w:pPr>
              <w:rPr>
                <w:rFonts w:ascii="Arial" w:hAnsi="Arial" w:cs="Arial"/>
              </w:rPr>
            </w:pPr>
            <w:r w:rsidRPr="00B669B1">
              <w:rPr>
                <w:rFonts w:ascii="Arial" w:hAnsi="Arial" w:cs="Arial"/>
              </w:rPr>
              <w:t xml:space="preserve">Rudimentary application of methods, materials, tools and/or techniques but without </w:t>
            </w:r>
            <w:r w:rsidRPr="00B669B1">
              <w:rPr>
                <w:rFonts w:ascii="Arial" w:hAnsi="Arial" w:cs="Arial"/>
              </w:rPr>
              <w:t>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945"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 xml:space="preserve">established methods, </w:t>
            </w:r>
            <w:r w:rsidRPr="00B669B1">
              <w:rPr>
                <w:rFonts w:ascii="Arial" w:hAnsi="Arial" w:cs="Arial"/>
              </w:rPr>
              <w:t>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45"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45"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w:t>
            </w:r>
            <w:r w:rsidRPr="00B669B1">
              <w:rPr>
                <w:rFonts w:ascii="Arial" w:hAnsi="Arial" w:cs="Arial"/>
              </w:rPr>
              <w:t xml:space="preserve">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945"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w:t>
            </w:r>
            <w:r w:rsidRPr="00B669B1">
              <w:rPr>
                <w:rFonts w:ascii="Arial" w:hAnsi="Arial" w:cs="Arial"/>
              </w:rPr>
              <w:t xml:space="preserve">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45"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 xml:space="preserve">drawing skilfully on </w:t>
            </w:r>
            <w:r w:rsidRPr="002C1DF7">
              <w:rPr>
                <w:rFonts w:ascii="Arial" w:hAnsi="Arial" w:cs="Arial"/>
              </w:rPr>
              <w:t>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DC6A22" w14:paraId="634A99F0" w14:textId="77777777">
        <w:tc>
          <w:tcPr>
            <w:tcW w:w="1944"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45"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945"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w:t>
            </w:r>
            <w:r>
              <w:rPr>
                <w:rFonts w:ascii="Arial" w:hAnsi="Arial" w:cs="Arial"/>
              </w:rPr>
              <w:t>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45"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45"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w:t>
            </w:r>
            <w:r w:rsidRPr="005F01A6">
              <w:rPr>
                <w:rFonts w:ascii="Arial" w:hAnsi="Arial" w:cs="Arial"/>
              </w:rPr>
              <w:t xml:space="preserve">graduate employment, with some areas of </w:t>
            </w:r>
            <w:r>
              <w:rPr>
                <w:rFonts w:ascii="Arial" w:hAnsi="Arial" w:cs="Arial"/>
              </w:rPr>
              <w:t xml:space="preserve">strength and some of </w:t>
            </w:r>
            <w:r w:rsidRPr="005F01A6">
              <w:rPr>
                <w:rFonts w:ascii="Arial" w:hAnsi="Arial" w:cs="Arial"/>
              </w:rPr>
              <w:t>minor weakness.</w:t>
            </w:r>
          </w:p>
        </w:tc>
        <w:tc>
          <w:tcPr>
            <w:tcW w:w="1945"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45"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conflict </w:t>
            </w:r>
            <w:r w:rsidRPr="00E07BE3">
              <w:rPr>
                <w:rFonts w:ascii="Arial" w:hAnsi="Arial" w:cs="Arial"/>
              </w:rPr>
              <w:t>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45"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exceptional </w:t>
            </w:r>
            <w:r>
              <w:rPr>
                <w:rFonts w:ascii="Arial" w:hAnsi="Arial" w:cs="Arial"/>
              </w:rPr>
              <w:t>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6127F" w:rsidRDefault="00E6127F" w14:paraId="74B28199" w14:textId="77777777">
      <w:r>
        <w:separator/>
      </w:r>
    </w:p>
  </w:endnote>
  <w:endnote w:type="continuationSeparator" w:id="0">
    <w:p w:rsidR="00E6127F" w:rsidRDefault="00E6127F" w14:paraId="7083241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6127F" w:rsidRDefault="00E6127F" w14:paraId="32BF5453" w14:textId="77777777">
      <w:r>
        <w:separator/>
      </w:r>
    </w:p>
  </w:footnote>
  <w:footnote w:type="continuationSeparator" w:id="0">
    <w:p w:rsidR="00E6127F" w:rsidRDefault="00E6127F" w14:paraId="7A5B509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7A34BE"/>
    <w:multiLevelType w:val="hybridMultilevel"/>
    <w:tmpl w:val="582ABF6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C63EC"/>
    <w:multiLevelType w:val="hybridMultilevel"/>
    <w:tmpl w:val="5C943674"/>
    <w:lvl w:ilvl="0" w:tplc="8EC6ADDC">
      <w:start w:val="1"/>
      <w:numFmt w:val="bullet"/>
      <w:lvlText w:val="•"/>
      <w:lvlJc w:val="left"/>
      <w:pPr>
        <w:ind w:left="89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75C7D10">
      <w:start w:val="1"/>
      <w:numFmt w:val="bullet"/>
      <w:lvlText w:val="o"/>
      <w:lvlJc w:val="left"/>
      <w:pPr>
        <w:ind w:left="15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5A280D38">
      <w:start w:val="1"/>
      <w:numFmt w:val="bullet"/>
      <w:lvlText w:val="▪"/>
      <w:lvlJc w:val="left"/>
      <w:pPr>
        <w:ind w:left="22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FB64D8C">
      <w:start w:val="1"/>
      <w:numFmt w:val="bullet"/>
      <w:lvlText w:val="•"/>
      <w:lvlJc w:val="left"/>
      <w:pPr>
        <w:ind w:left="30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33EF2D0">
      <w:start w:val="1"/>
      <w:numFmt w:val="bullet"/>
      <w:lvlText w:val="o"/>
      <w:lvlJc w:val="left"/>
      <w:pPr>
        <w:ind w:left="37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95002A2">
      <w:start w:val="1"/>
      <w:numFmt w:val="bullet"/>
      <w:lvlText w:val="▪"/>
      <w:lvlJc w:val="left"/>
      <w:pPr>
        <w:ind w:left="4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750D204">
      <w:start w:val="1"/>
      <w:numFmt w:val="bullet"/>
      <w:lvlText w:val="•"/>
      <w:lvlJc w:val="left"/>
      <w:pPr>
        <w:ind w:left="5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8EE4778">
      <w:start w:val="1"/>
      <w:numFmt w:val="bullet"/>
      <w:lvlText w:val="o"/>
      <w:lvlJc w:val="left"/>
      <w:pPr>
        <w:ind w:left="5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526A03E0">
      <w:start w:val="1"/>
      <w:numFmt w:val="bullet"/>
      <w:lvlText w:val="▪"/>
      <w:lvlJc w:val="left"/>
      <w:pPr>
        <w:ind w:left="6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A872CD6"/>
    <w:multiLevelType w:val="hybridMultilevel"/>
    <w:tmpl w:val="340621A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9EB2858"/>
    <w:multiLevelType w:val="hybridMultilevel"/>
    <w:tmpl w:val="F13C34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2"/>
  </w:num>
  <w:num w:numId="2" w16cid:durableId="1697583224">
    <w:abstractNumId w:val="12"/>
  </w:num>
  <w:num w:numId="3" w16cid:durableId="1129662898">
    <w:abstractNumId w:val="21"/>
  </w:num>
  <w:num w:numId="4" w16cid:durableId="1149709272">
    <w:abstractNumId w:val="15"/>
  </w:num>
  <w:num w:numId="5" w16cid:durableId="578830593">
    <w:abstractNumId w:val="10"/>
  </w:num>
  <w:num w:numId="6" w16cid:durableId="905066771">
    <w:abstractNumId w:val="20"/>
  </w:num>
  <w:num w:numId="7" w16cid:durableId="112411671">
    <w:abstractNumId w:val="3"/>
  </w:num>
  <w:num w:numId="8" w16cid:durableId="785201029">
    <w:abstractNumId w:val="19"/>
  </w:num>
  <w:num w:numId="9" w16cid:durableId="1702122028">
    <w:abstractNumId w:val="14"/>
  </w:num>
  <w:num w:numId="10" w16cid:durableId="875317057">
    <w:abstractNumId w:val="5"/>
  </w:num>
  <w:num w:numId="11" w16cid:durableId="646278689">
    <w:abstractNumId w:val="6"/>
  </w:num>
  <w:num w:numId="12" w16cid:durableId="571963626">
    <w:abstractNumId w:val="11"/>
  </w:num>
  <w:num w:numId="13" w16cid:durableId="1673995786">
    <w:abstractNumId w:val="17"/>
  </w:num>
  <w:num w:numId="14" w16cid:durableId="1807967875">
    <w:abstractNumId w:val="4"/>
  </w:num>
  <w:num w:numId="15" w16cid:durableId="500390440">
    <w:abstractNumId w:val="0"/>
  </w:num>
  <w:num w:numId="16" w16cid:durableId="507791675">
    <w:abstractNumId w:val="8"/>
  </w:num>
  <w:num w:numId="17" w16cid:durableId="2061047979">
    <w:abstractNumId w:val="18"/>
  </w:num>
  <w:num w:numId="18" w16cid:durableId="1270166761">
    <w:abstractNumId w:val="16"/>
  </w:num>
  <w:num w:numId="19" w16cid:durableId="2119794025">
    <w:abstractNumId w:val="7"/>
  </w:num>
  <w:num w:numId="20" w16cid:durableId="2014842160">
    <w:abstractNumId w:val="1"/>
  </w:num>
  <w:num w:numId="21" w16cid:durableId="689994417">
    <w:abstractNumId w:val="13"/>
  </w:num>
  <w:num w:numId="22" w16cid:durableId="848298478">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0000"/>
    <w:rsid w:val="00007554"/>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266E"/>
    <w:rsid w:val="00134F77"/>
    <w:rsid w:val="00147C01"/>
    <w:rsid w:val="00152E9D"/>
    <w:rsid w:val="00154487"/>
    <w:rsid w:val="0017512A"/>
    <w:rsid w:val="00196958"/>
    <w:rsid w:val="001A0ACB"/>
    <w:rsid w:val="001A1E39"/>
    <w:rsid w:val="001A24F3"/>
    <w:rsid w:val="001B405C"/>
    <w:rsid w:val="001B5F45"/>
    <w:rsid w:val="001C6725"/>
    <w:rsid w:val="001E1050"/>
    <w:rsid w:val="001E1E1F"/>
    <w:rsid w:val="001E2007"/>
    <w:rsid w:val="001E57C1"/>
    <w:rsid w:val="001F07EF"/>
    <w:rsid w:val="001F10D3"/>
    <w:rsid w:val="001F50B6"/>
    <w:rsid w:val="001F6D7A"/>
    <w:rsid w:val="0021264F"/>
    <w:rsid w:val="0022746E"/>
    <w:rsid w:val="00235F71"/>
    <w:rsid w:val="002444CA"/>
    <w:rsid w:val="00260DE6"/>
    <w:rsid w:val="00273FEE"/>
    <w:rsid w:val="002740AD"/>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0AA2"/>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1AFE"/>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32B0"/>
    <w:rsid w:val="00A67FB1"/>
    <w:rsid w:val="00A76D2D"/>
    <w:rsid w:val="00A85BFE"/>
    <w:rsid w:val="00A9548A"/>
    <w:rsid w:val="00AB6FE7"/>
    <w:rsid w:val="00AB7AD7"/>
    <w:rsid w:val="00AC5F32"/>
    <w:rsid w:val="00AD2430"/>
    <w:rsid w:val="00AD76DE"/>
    <w:rsid w:val="00AE41A6"/>
    <w:rsid w:val="00AF0E34"/>
    <w:rsid w:val="00AF271D"/>
    <w:rsid w:val="00AF56C2"/>
    <w:rsid w:val="00B004E6"/>
    <w:rsid w:val="00B0744D"/>
    <w:rsid w:val="00B44D69"/>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535D2"/>
    <w:rsid w:val="00C61FC2"/>
    <w:rsid w:val="00C705F9"/>
    <w:rsid w:val="00C7522E"/>
    <w:rsid w:val="00C80F0F"/>
    <w:rsid w:val="00C83B13"/>
    <w:rsid w:val="00C8667A"/>
    <w:rsid w:val="00C93BCB"/>
    <w:rsid w:val="00CC241A"/>
    <w:rsid w:val="00CD043E"/>
    <w:rsid w:val="00CE4035"/>
    <w:rsid w:val="00CE65AB"/>
    <w:rsid w:val="00CF4266"/>
    <w:rsid w:val="00D22D9C"/>
    <w:rsid w:val="00D241F1"/>
    <w:rsid w:val="00D275CB"/>
    <w:rsid w:val="00D30DFA"/>
    <w:rsid w:val="00D463A5"/>
    <w:rsid w:val="00D4710D"/>
    <w:rsid w:val="00D47D25"/>
    <w:rsid w:val="00D62ACD"/>
    <w:rsid w:val="00DA36EE"/>
    <w:rsid w:val="00DB116D"/>
    <w:rsid w:val="00DC6A22"/>
    <w:rsid w:val="00DD17CC"/>
    <w:rsid w:val="00DE217A"/>
    <w:rsid w:val="00DF321B"/>
    <w:rsid w:val="00E05287"/>
    <w:rsid w:val="00E230E0"/>
    <w:rsid w:val="00E51AAC"/>
    <w:rsid w:val="00E6127F"/>
    <w:rsid w:val="00E66CC0"/>
    <w:rsid w:val="00E728A9"/>
    <w:rsid w:val="00E807D9"/>
    <w:rsid w:val="00EA0F4E"/>
    <w:rsid w:val="00EA295B"/>
    <w:rsid w:val="00EA3B9B"/>
    <w:rsid w:val="00EA6801"/>
    <w:rsid w:val="00EB4F96"/>
    <w:rsid w:val="00ED7072"/>
    <w:rsid w:val="00EE3132"/>
    <w:rsid w:val="00EE3D9D"/>
    <w:rsid w:val="00EE6F25"/>
    <w:rsid w:val="00EF101C"/>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A7B75"/>
    <w:rsid w:val="00FB1DC0"/>
    <w:rsid w:val="00FB3B4E"/>
    <w:rsid w:val="00FB4521"/>
    <w:rsid w:val="00FB4F84"/>
    <w:rsid w:val="00FB5CF8"/>
    <w:rsid w:val="00FE01BB"/>
    <w:rsid w:val="00FE0DB9"/>
    <w:rsid w:val="00FE5651"/>
    <w:rsid w:val="00FF273B"/>
    <w:rsid w:val="00FF564C"/>
    <w:rsid w:val="0213FD78"/>
    <w:rsid w:val="076E61C8"/>
    <w:rsid w:val="50177B85"/>
    <w:rsid w:val="7FA6739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image" Target="media/image6.png"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customXml" Target="../customXml/item3.xml" Id="rId21" /><Relationship Type="http://schemas.openxmlformats.org/officeDocument/2006/relationships/image" Target="media/image1.png" Id="rId7" /><Relationship Type="http://schemas.openxmlformats.org/officeDocument/2006/relationships/image" Target="media/image5.png"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customXml" Target="../customXml/item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3.png" Id="rId10" /><Relationship Type="http://schemas.openxmlformats.org/officeDocument/2006/relationships/customXml" Target="../customXml/item1.xml"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image" Target="media/image7.png"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113E1A-EAA1-47B0-B0E6-9F68F82291A7}"/>
</file>

<file path=customXml/itemProps2.xml><?xml version="1.0" encoding="utf-8"?>
<ds:datastoreItem xmlns:ds="http://schemas.openxmlformats.org/officeDocument/2006/customXml" ds:itemID="{FFA3C3E4-C470-4274-B6AD-78D46B1BBDD8}"/>
</file>

<file path=customXml/itemProps3.xml><?xml version="1.0" encoding="utf-8"?>
<ds:datastoreItem xmlns:ds="http://schemas.openxmlformats.org/officeDocument/2006/customXml" ds:itemID="{38B2484E-455B-42D3-AD53-8F86011215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Samuel Ofori</lastModifiedBy>
  <revision>9</revision>
  <lastPrinted>2014-10-10T07:42:00.0000000Z</lastPrinted>
  <dcterms:created xsi:type="dcterms:W3CDTF">2026-06-19T00:25:00.0000000Z</dcterms:created>
  <dcterms:modified xsi:type="dcterms:W3CDTF">2026-09-28T19:49:18.3057248Z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