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4B" w:rsidRPr="003E4190" w:rsidRDefault="00E770F6" w:rsidP="00EE174B">
      <w:pPr>
        <w:spacing w:after="360"/>
        <w:jc w:val="center"/>
        <w:rPr>
          <w:rFonts w:cs="Arial"/>
          <w:b/>
          <w:sz w:val="72"/>
          <w:szCs w:val="72"/>
        </w:rPr>
      </w:pPr>
      <w:r>
        <w:rPr>
          <w:rFonts w:cs="Arial"/>
          <w:b/>
          <w:noProof/>
          <w:sz w:val="72"/>
          <w:szCs w:val="72"/>
          <w:lang w:val="en-GB" w:eastAsia="en-GB"/>
        </w:rPr>
        <w:drawing>
          <wp:inline distT="0" distB="0" distL="0" distR="0">
            <wp:extent cx="5486400" cy="685800"/>
            <wp:effectExtent l="19050" t="0" r="0" b="0"/>
            <wp:docPr id="3" name="Picture 3" descr="smu80_long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u80_longlin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C27" w:rsidRDefault="00F70C27" w:rsidP="00E92048">
      <w:pPr>
        <w:spacing w:before="120"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BEng Computer Systems &amp; Electronics</w:t>
      </w:r>
      <w:r w:rsidR="00787825">
        <w:rPr>
          <w:rFonts w:ascii="Arial" w:hAnsi="Arial" w:cs="Arial"/>
          <w:b/>
          <w:sz w:val="40"/>
          <w:szCs w:val="40"/>
        </w:rPr>
        <w:t xml:space="preserve"> </w:t>
      </w:r>
    </w:p>
    <w:p w:rsidR="008D351A" w:rsidRDefault="008D351A" w:rsidP="00E92048">
      <w:pPr>
        <w:spacing w:before="120"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Year 2</w:t>
      </w:r>
    </w:p>
    <w:p w:rsidR="00CD4333" w:rsidRDefault="00CD4333" w:rsidP="00E92048">
      <w:pPr>
        <w:spacing w:before="120"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Network </w:t>
      </w:r>
      <w:r w:rsidR="004754A3">
        <w:rPr>
          <w:rFonts w:ascii="Arial" w:hAnsi="Arial" w:cs="Arial"/>
          <w:b/>
          <w:sz w:val="40"/>
          <w:szCs w:val="40"/>
        </w:rPr>
        <w:t>Operating Systems and Security</w:t>
      </w:r>
    </w:p>
    <w:p w:rsidR="00E92048" w:rsidRDefault="000A4812" w:rsidP="00CD4333">
      <w:pPr>
        <w:spacing w:before="120" w:after="12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Work</w:t>
      </w:r>
      <w:r w:rsidR="008829BE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Sheet </w:t>
      </w:r>
      <w:r w:rsidR="00DE7875">
        <w:rPr>
          <w:rFonts w:ascii="Arial" w:hAnsi="Arial" w:cs="Arial"/>
          <w:sz w:val="40"/>
          <w:szCs w:val="40"/>
        </w:rPr>
        <w:t>4</w:t>
      </w:r>
      <w:r>
        <w:rPr>
          <w:rFonts w:ascii="Arial" w:hAnsi="Arial" w:cs="Arial"/>
          <w:sz w:val="40"/>
          <w:szCs w:val="40"/>
        </w:rPr>
        <w:t>:</w:t>
      </w:r>
      <w:r w:rsidR="001F5E0F">
        <w:rPr>
          <w:rFonts w:ascii="Arial" w:hAnsi="Arial" w:cs="Arial"/>
          <w:sz w:val="40"/>
          <w:szCs w:val="40"/>
        </w:rPr>
        <w:t xml:space="preserve"> </w:t>
      </w:r>
      <w:r w:rsidR="006D538D" w:rsidRPr="006D538D">
        <w:rPr>
          <w:rFonts w:ascii="Arial" w:hAnsi="Arial" w:cs="Arial"/>
          <w:sz w:val="40"/>
          <w:szCs w:val="40"/>
        </w:rPr>
        <w:t>Network</w:t>
      </w:r>
      <w:r w:rsidR="006D538D">
        <w:rPr>
          <w:rFonts w:ascii="Arial" w:hAnsi="Arial" w:cs="Arial"/>
        </w:rPr>
        <w:t xml:space="preserve"> </w:t>
      </w:r>
      <w:r w:rsidR="006D538D" w:rsidRPr="006D538D">
        <w:rPr>
          <w:rFonts w:ascii="Arial" w:hAnsi="Arial" w:cs="Arial"/>
          <w:sz w:val="40"/>
          <w:szCs w:val="40"/>
        </w:rPr>
        <w:t xml:space="preserve">Administration </w:t>
      </w:r>
      <w:r w:rsidR="00DE7875">
        <w:rPr>
          <w:rFonts w:ascii="Arial" w:hAnsi="Arial" w:cs="Arial"/>
          <w:sz w:val="40"/>
          <w:szCs w:val="40"/>
        </w:rPr>
        <w:t>using DHCP.</w:t>
      </w:r>
      <w:bookmarkStart w:id="0" w:name="_GoBack"/>
      <w:bookmarkEnd w:id="0"/>
    </w:p>
    <w:p w:rsidR="00E92048" w:rsidRPr="003E4190" w:rsidRDefault="00097EF3" w:rsidP="00E92048">
      <w:pPr>
        <w:spacing w:before="120" w:after="120"/>
        <w:jc w:val="center"/>
        <w:rPr>
          <w:rFonts w:cs="Arial"/>
        </w:rPr>
      </w:pPr>
      <w:r>
        <w:rPr>
          <w:rFonts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7.2pt" o:hrpct="0" o:hr="t">
            <v:imagedata r:id="rId10" o:title="BD10290_"/>
          </v:shape>
        </w:pict>
      </w:r>
    </w:p>
    <w:p w:rsidR="00E92048" w:rsidRPr="00E92048" w:rsidRDefault="007E150F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Group</w:t>
      </w:r>
      <w:r w:rsidR="00E92048" w:rsidRPr="00E92048">
        <w:rPr>
          <w:rFonts w:ascii="Arial" w:hAnsi="Arial" w:cs="Arial"/>
          <w:b/>
          <w:sz w:val="22"/>
          <w:szCs w:val="22"/>
        </w:rPr>
        <w:t xml:space="preserve"> Name:</w:t>
      </w:r>
      <w:r w:rsidR="00E92048" w:rsidRPr="00E92048">
        <w:rPr>
          <w:rFonts w:ascii="Arial" w:hAnsi="Arial" w:cs="Arial"/>
          <w:sz w:val="22"/>
          <w:szCs w:val="22"/>
        </w:rPr>
        <w:tab/>
        <w:t xml:space="preserve"> </w:t>
      </w:r>
    </w:p>
    <w:p w:rsidR="00E92048" w:rsidRPr="00E92048" w:rsidRDefault="007E150F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Date:</w:t>
      </w:r>
    </w:p>
    <w:p w:rsidR="00E92048" w:rsidRPr="00E92048" w:rsidRDefault="00E92048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Author</w:t>
      </w:r>
      <w:r w:rsidR="007E150F">
        <w:rPr>
          <w:rFonts w:ascii="Arial" w:hAnsi="Arial" w:cs="Arial"/>
          <w:b/>
          <w:sz w:val="22"/>
          <w:szCs w:val="22"/>
        </w:rPr>
        <w:t>(s)</w:t>
      </w:r>
      <w:r w:rsidRPr="00E92048">
        <w:rPr>
          <w:rFonts w:ascii="Arial" w:hAnsi="Arial" w:cs="Arial"/>
          <w:b/>
          <w:sz w:val="22"/>
          <w:szCs w:val="22"/>
        </w:rPr>
        <w:t>:</w:t>
      </w:r>
      <w:r w:rsidRPr="00E92048">
        <w:rPr>
          <w:rFonts w:ascii="Arial" w:hAnsi="Arial" w:cs="Arial"/>
          <w:sz w:val="22"/>
          <w:szCs w:val="22"/>
        </w:rPr>
        <w:tab/>
      </w:r>
    </w:p>
    <w:p w:rsidR="00E92048" w:rsidRPr="0099302F" w:rsidRDefault="00097EF3" w:rsidP="0099302F">
      <w:pPr>
        <w:tabs>
          <w:tab w:val="left" w:pos="1980"/>
        </w:tabs>
        <w:spacing w:before="120"/>
        <w:rPr>
          <w:rFonts w:ascii="Arial" w:hAnsi="Arial" w:cs="Arial"/>
          <w:sz w:val="22"/>
          <w:szCs w:val="22"/>
        </w:rPr>
      </w:pPr>
      <w:r>
        <w:rPr>
          <w:rFonts w:cs="Arial"/>
        </w:rPr>
        <w:pict>
          <v:shape id="_x0000_i1026" type="#_x0000_t75" style="width:6in;height:7.2pt" o:hrpct="0" o:hr="t">
            <v:imagedata r:id="rId10" o:title="BD10290_"/>
          </v:shape>
        </w:pict>
      </w:r>
    </w:p>
    <w:p w:rsidR="00E92048" w:rsidRDefault="007E150F" w:rsidP="00E92048">
      <w:pPr>
        <w:pStyle w:val="BodyText"/>
        <w:spacing w:before="240"/>
        <w:ind w:left="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Complete the following tasks:</w:t>
      </w:r>
    </w:p>
    <w:p w:rsidR="00A56A1A" w:rsidRPr="009802F4" w:rsidRDefault="00A56A1A" w:rsidP="00E92048">
      <w:pPr>
        <w:pStyle w:val="BodyText"/>
        <w:spacing w:before="240"/>
        <w:ind w:left="0"/>
        <w:rPr>
          <w:rFonts w:cs="Arial"/>
          <w:b/>
          <w:color w:val="FF0000"/>
          <w:sz w:val="22"/>
          <w:szCs w:val="22"/>
        </w:rPr>
      </w:pPr>
      <w:r w:rsidRPr="009802F4">
        <w:rPr>
          <w:rFonts w:cs="Arial"/>
          <w:b/>
          <w:color w:val="FF0000"/>
          <w:sz w:val="22"/>
          <w:szCs w:val="22"/>
        </w:rPr>
        <w:t>[Note you should read the worksheet information carefully as there are a number of written observation tasks.  As always, take screen captures and written observations where appropriate]</w:t>
      </w:r>
      <w:r w:rsidR="004B18C1" w:rsidRPr="009802F4">
        <w:rPr>
          <w:rFonts w:cs="Arial"/>
          <w:b/>
          <w:color w:val="FF0000"/>
          <w:sz w:val="22"/>
          <w:szCs w:val="22"/>
        </w:rPr>
        <w:t>.</w:t>
      </w:r>
    </w:p>
    <w:tbl>
      <w:tblPr>
        <w:tblW w:w="864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9B450D" w:rsidRPr="00E91085" w:rsidTr="00E91085">
        <w:trPr>
          <w:tblCellSpacing w:w="20" w:type="dxa"/>
        </w:trPr>
        <w:tc>
          <w:tcPr>
            <w:tcW w:w="8560" w:type="dxa"/>
            <w:shd w:val="clear" w:color="auto" w:fill="D9D9D9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B450D" w:rsidRPr="004333DD" w:rsidRDefault="00F435BC" w:rsidP="00E91085">
            <w:pPr>
              <w:tabs>
                <w:tab w:val="left" w:pos="6120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Task 1</w:t>
            </w:r>
            <w:r w:rsidR="00426D07" w:rsidRPr="004333DD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376535">
              <w:rPr>
                <w:rFonts w:ascii="Arial" w:hAnsi="Arial" w:cs="Arial"/>
                <w:b/>
                <w:sz w:val="24"/>
                <w:szCs w:val="24"/>
              </w:rPr>
              <w:t>Installing and configuring the DHCP Service.</w:t>
            </w:r>
          </w:p>
        </w:tc>
      </w:tr>
      <w:tr w:rsidR="001F1497" w:rsidRPr="00E91085" w:rsidTr="00E91085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F1497" w:rsidRDefault="001F1497" w:rsidP="005D66B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  <w:r w:rsidRPr="006B13D9">
              <w:rPr>
                <w:rFonts w:cs="Arial"/>
                <w:b/>
                <w:spacing w:val="0"/>
                <w:sz w:val="24"/>
                <w:szCs w:val="24"/>
              </w:rPr>
              <w:t>Part A:</w:t>
            </w:r>
            <w:r w:rsidR="00162C32" w:rsidRPr="006B13D9">
              <w:rPr>
                <w:rFonts w:cs="Arial"/>
                <w:b/>
                <w:spacing w:val="0"/>
                <w:sz w:val="24"/>
                <w:szCs w:val="24"/>
              </w:rPr>
              <w:t xml:space="preserve"> INSTALL / AUTHORISE THE DHCP SERVICE.</w:t>
            </w:r>
          </w:p>
          <w:p w:rsidR="006B13D9" w:rsidRDefault="006B13D9" w:rsidP="005D66B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</w:p>
          <w:p w:rsidR="0004729D" w:rsidRDefault="0004729D" w:rsidP="005D66B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  <w:r>
              <w:rPr>
                <w:rFonts w:cs="Arial"/>
                <w:b/>
                <w:spacing w:val="0"/>
                <w:sz w:val="24"/>
                <w:szCs w:val="24"/>
              </w:rPr>
              <w:t xml:space="preserve">Please note your client needs to be connected to the domain before you begin.  Also all your </w:t>
            </w:r>
            <w:proofErr w:type="spellStart"/>
            <w:r>
              <w:rPr>
                <w:rFonts w:cs="Arial"/>
                <w:b/>
                <w:spacing w:val="0"/>
                <w:sz w:val="24"/>
                <w:szCs w:val="24"/>
              </w:rPr>
              <w:t>Virtualbox</w:t>
            </w:r>
            <w:proofErr w:type="spellEnd"/>
            <w:r>
              <w:rPr>
                <w:rFonts w:cs="Arial"/>
                <w:b/>
                <w:spacing w:val="0"/>
                <w:sz w:val="24"/>
                <w:szCs w:val="24"/>
              </w:rPr>
              <w:t xml:space="preserve"> network settings should be correctly configured (e.g. Internal network mode on client and server and int1 is the virtual switch you should be connected to.</w:t>
            </w:r>
          </w:p>
          <w:p w:rsidR="0004729D" w:rsidRDefault="0004729D" w:rsidP="005D66B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</w:p>
          <w:p w:rsidR="00111FEA" w:rsidRPr="00CB0CDB" w:rsidRDefault="00111FEA" w:rsidP="00111FEA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CB0CDB">
              <w:rPr>
                <w:rFonts w:cs="Arial"/>
                <w:b/>
                <w:spacing w:val="0"/>
                <w:sz w:val="24"/>
                <w:szCs w:val="24"/>
              </w:rPr>
              <w:t>[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Complete this task from </w:t>
            </w:r>
            <w:r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the 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>Server</w:t>
            </w:r>
            <w:r w:rsidR="00C05FED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 Machine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>]</w:t>
            </w:r>
          </w:p>
          <w:p w:rsidR="00221390" w:rsidRDefault="00221390" w:rsidP="00111FEA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:rsidR="00221390" w:rsidRDefault="002866F6" w:rsidP="00111FEA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 xml:space="preserve">[PART A: INSTALL / AUTHORISE </w:t>
            </w:r>
            <w:r w:rsidR="00221390">
              <w:rPr>
                <w:rFonts w:cs="Arial"/>
                <w:spacing w:val="0"/>
                <w:sz w:val="20"/>
                <w:szCs w:val="22"/>
              </w:rPr>
              <w:t>THE DHCP SERVICE]</w:t>
            </w:r>
            <w:r>
              <w:rPr>
                <w:rFonts w:cs="Arial"/>
                <w:spacing w:val="0"/>
                <w:sz w:val="20"/>
                <w:szCs w:val="22"/>
              </w:rPr>
              <w:t>.</w:t>
            </w:r>
          </w:p>
          <w:p w:rsidR="0004729D" w:rsidRPr="00CB0CDB" w:rsidRDefault="0004729D" w:rsidP="0004729D">
            <w:pPr>
              <w:pStyle w:val="TableText"/>
              <w:spacing w:before="20" w:after="6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 w:rsidRPr="00CB0CDB">
              <w:rPr>
                <w:rFonts w:ascii="Arial" w:hAnsi="Arial" w:cs="Arial"/>
                <w:lang w:val="en-GB"/>
              </w:rPr>
              <w:t xml:space="preserve">Start – </w:t>
            </w:r>
            <w:r>
              <w:rPr>
                <w:rFonts w:ascii="Arial" w:hAnsi="Arial" w:cs="Arial"/>
                <w:lang w:val="en-GB"/>
              </w:rPr>
              <w:t>Administrative Tools – Server Manager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Click on Roles and then choose  Add Role from the top menu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Choose next and the default screen</w:t>
            </w:r>
          </w:p>
          <w:p w:rsidR="0004729D" w:rsidRPr="00CB0CDB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From the list of available services to install check on DHCP Server - .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Choose </w:t>
            </w:r>
            <w:proofErr w:type="gramStart"/>
            <w:r>
              <w:rPr>
                <w:rFonts w:ascii="Arial" w:hAnsi="Arial" w:cs="Arial"/>
                <w:lang w:val="en-GB"/>
              </w:rPr>
              <w:t>Next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at the next notification page.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>At the Select Network Connection Bindings screen choose the available network connection (it is shown along with the IP address).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Accept the defaults and choose </w:t>
            </w:r>
            <w:proofErr w:type="gramStart"/>
            <w:r>
              <w:rPr>
                <w:rFonts w:ascii="Arial" w:hAnsi="Arial" w:cs="Arial"/>
                <w:lang w:val="en-GB"/>
              </w:rPr>
              <w:t>Next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at the Specify IPV4 DNS Server Settings page.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Choose WINS is NOT REQUIRED FOR APPLICATIONS ON THIS NETWORK.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Choose </w:t>
            </w:r>
            <w:proofErr w:type="gramStart"/>
            <w:r>
              <w:rPr>
                <w:rFonts w:ascii="Arial" w:hAnsi="Arial" w:cs="Arial"/>
                <w:lang w:val="en-GB"/>
              </w:rPr>
              <w:t>Next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at the Add or Edit DHCP Scopes page.</w:t>
            </w:r>
          </w:p>
          <w:p w:rsidR="0004729D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At the Configure DHCPV6 Stateless Mode screen choose – </w:t>
            </w:r>
            <w:r w:rsidRPr="00E57CD7">
              <w:rPr>
                <w:rFonts w:ascii="Arial" w:hAnsi="Arial" w:cs="Arial"/>
                <w:b/>
                <w:lang w:val="en-GB"/>
              </w:rPr>
              <w:t>Disable DHCPV6 Stateless Mode for this Server</w:t>
            </w:r>
            <w:r>
              <w:rPr>
                <w:rFonts w:ascii="Arial" w:hAnsi="Arial" w:cs="Arial"/>
                <w:b/>
                <w:lang w:val="en-GB"/>
              </w:rPr>
              <w:t xml:space="preserve"> – choose Next</w:t>
            </w:r>
          </w:p>
          <w:p w:rsidR="0004729D" w:rsidRPr="00E57CD7" w:rsidRDefault="0004729D" w:rsidP="0004729D">
            <w:pPr>
              <w:widowControl/>
              <w:numPr>
                <w:ilvl w:val="0"/>
                <w:numId w:val="21"/>
              </w:numPr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At the Authorise DHCP Server page choose Use current credentials.</w:t>
            </w:r>
          </w:p>
          <w:p w:rsidR="0004729D" w:rsidRPr="00E57CD7" w:rsidRDefault="0004729D" w:rsidP="0004729D">
            <w:pPr>
              <w:pStyle w:val="TableText"/>
              <w:numPr>
                <w:ilvl w:val="0"/>
                <w:numId w:val="21"/>
              </w:numPr>
              <w:spacing w:before="20" w:after="60"/>
              <w:rPr>
                <w:rFonts w:cs="Arial"/>
                <w:spacing w:val="0"/>
                <w:sz w:val="20"/>
              </w:rPr>
            </w:pPr>
            <w:r>
              <w:rPr>
                <w:rFonts w:cs="Arial"/>
                <w:sz w:val="20"/>
                <w:lang w:val="en-GB"/>
              </w:rPr>
              <w:t>Choose Install - the</w:t>
            </w:r>
            <w:r w:rsidRPr="00CB0CDB">
              <w:rPr>
                <w:rFonts w:cs="Arial"/>
                <w:sz w:val="20"/>
                <w:lang w:val="en-GB"/>
              </w:rPr>
              <w:t xml:space="preserve"> Service will begin installing</w:t>
            </w:r>
          </w:p>
          <w:p w:rsidR="0004729D" w:rsidRPr="00C8622D" w:rsidRDefault="0004729D" w:rsidP="0004729D">
            <w:pPr>
              <w:pStyle w:val="TableText"/>
              <w:numPr>
                <w:ilvl w:val="0"/>
                <w:numId w:val="21"/>
              </w:numPr>
              <w:spacing w:before="20" w:after="60"/>
              <w:rPr>
                <w:rFonts w:cs="Arial"/>
                <w:spacing w:val="0"/>
                <w:sz w:val="20"/>
              </w:rPr>
            </w:pPr>
            <w:r>
              <w:rPr>
                <w:rFonts w:cs="Arial"/>
                <w:sz w:val="20"/>
                <w:lang w:val="en-GB"/>
              </w:rPr>
              <w:t>You should restart your server when the install is complete.</w:t>
            </w:r>
          </w:p>
          <w:p w:rsidR="00C8622D" w:rsidRPr="00CB0CDB" w:rsidRDefault="00C8622D" w:rsidP="00C8622D">
            <w:pPr>
              <w:pStyle w:val="TableText"/>
              <w:numPr>
                <w:ilvl w:val="0"/>
                <w:numId w:val="8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To activate the scope, in the console tree, right click the Scope you’ve just created and click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Activate.</w:t>
            </w:r>
          </w:p>
          <w:p w:rsidR="0004729D" w:rsidRPr="00C8622D" w:rsidRDefault="0004729D" w:rsidP="00C8622D">
            <w:pPr>
              <w:pStyle w:val="TableText"/>
              <w:numPr>
                <w:ilvl w:val="0"/>
                <w:numId w:val="21"/>
              </w:numPr>
              <w:spacing w:before="20" w:after="60"/>
              <w:rPr>
                <w:rFonts w:cs="Arial"/>
                <w:spacing w:val="0"/>
                <w:sz w:val="20"/>
              </w:rPr>
            </w:pPr>
            <w:r w:rsidRPr="00C8622D">
              <w:rPr>
                <w:rFonts w:cs="Arial"/>
                <w:spacing w:val="0"/>
                <w:sz w:val="20"/>
              </w:rPr>
              <w:t>The scope should be active (next to the scope you have created you should see a small green tick/light.  This informs the DHCP service the scope is active and is ready to lease IP addresses to clients.</w:t>
            </w:r>
          </w:p>
          <w:p w:rsidR="00221390" w:rsidRPr="006B13D9" w:rsidRDefault="00221390" w:rsidP="005D66B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</w:p>
          <w:p w:rsidR="001F1497" w:rsidRDefault="001F1497" w:rsidP="005D66BB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[</w:t>
            </w:r>
            <w:r w:rsidR="00221390">
              <w:rPr>
                <w:rFonts w:cs="Arial"/>
                <w:spacing w:val="0"/>
                <w:sz w:val="20"/>
                <w:szCs w:val="22"/>
              </w:rPr>
              <w:t xml:space="preserve">PART B: </w:t>
            </w:r>
            <w:r w:rsidR="00221390">
              <w:rPr>
                <w:rFonts w:cs="Arial"/>
                <w:i/>
                <w:spacing w:val="0"/>
                <w:sz w:val="20"/>
                <w:szCs w:val="22"/>
              </w:rPr>
              <w:t>CREATING A  DHCP SCOPE FOR  LEASING IP ADDRESSES TO DHCP CLIENTS ON THE PRIVATE NETWORK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]</w:t>
            </w:r>
          </w:p>
          <w:p w:rsidR="00F435BC" w:rsidRDefault="00F435BC" w:rsidP="005D66BB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</w:p>
          <w:p w:rsidR="00F435BC" w:rsidRPr="00CB0CDB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DHCP Scopes:</w:t>
            </w:r>
          </w:p>
          <w:p w:rsidR="00F435BC" w:rsidRPr="00CB0CDB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F435BC" w:rsidRPr="00CB0CDB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When we have installed DHCP onto our Network, the next step is to create a scope.  </w:t>
            </w:r>
          </w:p>
          <w:p w:rsidR="00F435BC" w:rsidRPr="00CB0CDB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F435BC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A scope is a range/pool of IP addresses (held within an IP address database), that are valid to be leased/assigned to DHCP cl</w:t>
            </w:r>
            <w:r>
              <w:rPr>
                <w:rFonts w:cs="Arial"/>
                <w:spacing w:val="0"/>
                <w:sz w:val="20"/>
                <w:szCs w:val="22"/>
              </w:rPr>
              <w:t>ients within a particular NETWORK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.  </w:t>
            </w:r>
            <w:r>
              <w:rPr>
                <w:rFonts w:cs="Arial"/>
                <w:spacing w:val="0"/>
                <w:sz w:val="20"/>
                <w:szCs w:val="22"/>
              </w:rPr>
              <w:t>Here we will create a scope for our Private Network.</w:t>
            </w:r>
          </w:p>
          <w:p w:rsidR="00F435BC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F435BC" w:rsidRPr="00CB0CDB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The scope must be configured before clients can use DHCP server for dynamic TCP/IP configuration.</w:t>
            </w:r>
          </w:p>
          <w:p w:rsidR="00F435BC" w:rsidRPr="00CB0CDB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F435BC" w:rsidRPr="00CB0CDB" w:rsidRDefault="00F435BC" w:rsidP="00F435B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i/>
                <w:spacing w:val="0"/>
                <w:sz w:val="20"/>
                <w:szCs w:val="22"/>
              </w:rPr>
              <w:t>Each subnet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 xml:space="preserve"> is allowed </w:t>
            </w:r>
            <w:r w:rsidRPr="00CB0CDB">
              <w:rPr>
                <w:rFonts w:cs="Arial"/>
                <w:b/>
                <w:i/>
                <w:spacing w:val="0"/>
                <w:sz w:val="20"/>
                <w:szCs w:val="22"/>
              </w:rPr>
              <w:t>a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 xml:space="preserve"> </w:t>
            </w:r>
            <w:r w:rsidRPr="00CB0CDB">
              <w:rPr>
                <w:rFonts w:cs="Arial"/>
                <w:b/>
                <w:i/>
                <w:spacing w:val="0"/>
                <w:sz w:val="20"/>
                <w:szCs w:val="22"/>
              </w:rPr>
              <w:t>single DHCP scope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that has a single continuous range of addresses.  Specific addresses for applications (e.g. Web Servers, Print Servers) should be made exempt/excluded from the range that DHCP scope specifies 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(e.g. Reserved IP Addresses).</w:t>
            </w:r>
          </w:p>
          <w:p w:rsidR="00F435BC" w:rsidRDefault="00F435BC" w:rsidP="005D66B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F435BC" w:rsidRPr="00F435BC" w:rsidRDefault="00F435BC" w:rsidP="005D66B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F435BC">
              <w:rPr>
                <w:rFonts w:cs="Arial"/>
                <w:b/>
                <w:spacing w:val="0"/>
                <w:sz w:val="20"/>
                <w:szCs w:val="22"/>
              </w:rPr>
              <w:t>Task:</w:t>
            </w:r>
          </w:p>
          <w:p w:rsidR="001F1497" w:rsidRPr="00CB0CDB" w:rsidRDefault="001F1497" w:rsidP="005D66B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1F1497" w:rsidRPr="00CB0CDB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Start – Administrative Tools – DHCP Console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In the Console tree – click the Server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On the Action Menu – choose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New Scope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At the New Scope Wizard window – choose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Next</w:t>
            </w:r>
          </w:p>
          <w:p w:rsidR="00C8622D" w:rsidRPr="00C8622D" w:rsidRDefault="001F1497" w:rsidP="00C8622D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Scope Name: </w:t>
            </w:r>
            <w:proofErr w:type="spellStart"/>
            <w:r w:rsidR="00C8622D">
              <w:rPr>
                <w:rFonts w:cs="Arial"/>
                <w:spacing w:val="0"/>
                <w:sz w:val="20"/>
                <w:szCs w:val="22"/>
              </w:rPr>
              <w:t>SalesClient</w:t>
            </w:r>
            <w:proofErr w:type="spellEnd"/>
          </w:p>
          <w:p w:rsidR="00C8622D" w:rsidRPr="00C8622D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b/>
                <w:i/>
                <w:spacing w:val="0"/>
                <w:sz w:val="20"/>
                <w:szCs w:val="22"/>
              </w:rPr>
            </w:pPr>
            <w:r w:rsidRPr="00C8622D">
              <w:rPr>
                <w:rFonts w:cs="Arial"/>
                <w:spacing w:val="0"/>
                <w:sz w:val="20"/>
                <w:szCs w:val="22"/>
              </w:rPr>
              <w:t xml:space="preserve">Start </w:t>
            </w:r>
            <w:r w:rsidR="00066292" w:rsidRPr="00C8622D">
              <w:rPr>
                <w:rFonts w:cs="Arial"/>
                <w:spacing w:val="0"/>
                <w:sz w:val="20"/>
                <w:szCs w:val="22"/>
              </w:rPr>
              <w:t xml:space="preserve">IP Address:  the IP </w:t>
            </w:r>
            <w:r w:rsidR="00C8622D" w:rsidRPr="00C8622D">
              <w:rPr>
                <w:rFonts w:cs="Arial"/>
                <w:spacing w:val="0"/>
                <w:sz w:val="20"/>
                <w:szCs w:val="22"/>
              </w:rPr>
              <w:t>address of the client</w:t>
            </w:r>
            <w:r w:rsidR="00A473DC">
              <w:rPr>
                <w:rFonts w:cs="Arial"/>
                <w:spacing w:val="0"/>
                <w:sz w:val="20"/>
                <w:szCs w:val="22"/>
              </w:rPr>
              <w:t>, Go to the client machine</w:t>
            </w:r>
            <w:r w:rsidR="00C8622D">
              <w:rPr>
                <w:rFonts w:cs="Arial"/>
                <w:spacing w:val="0"/>
                <w:sz w:val="20"/>
                <w:szCs w:val="22"/>
              </w:rPr>
              <w:t xml:space="preserve"> and verify this address, whilst here you must set the client adapter to </w:t>
            </w:r>
            <w:r w:rsidR="00C8622D" w:rsidRPr="00A473DC">
              <w:rPr>
                <w:rFonts w:cs="Arial"/>
                <w:b/>
                <w:spacing w:val="0"/>
                <w:sz w:val="20"/>
                <w:szCs w:val="22"/>
              </w:rPr>
              <w:t>‘Obtain</w:t>
            </w:r>
            <w:r w:rsidR="00C8622D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="00C8622D" w:rsidRPr="00A473DC">
              <w:rPr>
                <w:rFonts w:cs="Arial"/>
                <w:b/>
                <w:spacing w:val="0"/>
                <w:sz w:val="20"/>
                <w:szCs w:val="22"/>
              </w:rPr>
              <w:t>IP address automaticall</w:t>
            </w:r>
            <w:r w:rsidR="00A473DC" w:rsidRPr="00A473DC">
              <w:rPr>
                <w:rFonts w:cs="Arial"/>
                <w:b/>
                <w:spacing w:val="0"/>
                <w:sz w:val="20"/>
                <w:szCs w:val="22"/>
              </w:rPr>
              <w:t xml:space="preserve">y </w:t>
            </w:r>
            <w:r w:rsidR="00A473DC">
              <w:rPr>
                <w:rFonts w:cs="Arial"/>
                <w:spacing w:val="0"/>
                <w:sz w:val="20"/>
                <w:szCs w:val="22"/>
              </w:rPr>
              <w:t xml:space="preserve">and do the same with the </w:t>
            </w:r>
            <w:r w:rsidR="00A473DC" w:rsidRPr="00A473DC">
              <w:rPr>
                <w:rFonts w:cs="Arial"/>
                <w:b/>
                <w:sz w:val="20"/>
              </w:rPr>
              <w:t>Obtain DNS Server address automatically</w:t>
            </w:r>
            <w:r w:rsidR="00A473DC" w:rsidRPr="00CB0CDB">
              <w:rPr>
                <w:rFonts w:cs="Arial"/>
              </w:rPr>
              <w:t xml:space="preserve"> </w:t>
            </w:r>
            <w:r w:rsidR="00A473DC" w:rsidRPr="00A473DC">
              <w:rPr>
                <w:rFonts w:cs="Arial"/>
                <w:sz w:val="20"/>
              </w:rPr>
              <w:t>option</w:t>
            </w:r>
            <w:r w:rsidR="00C8622D" w:rsidRPr="00A473DC">
              <w:rPr>
                <w:rFonts w:cs="Arial"/>
                <w:spacing w:val="0"/>
                <w:sz w:val="20"/>
              </w:rPr>
              <w:t>.</w:t>
            </w:r>
            <w:r w:rsidR="00066292" w:rsidRPr="00C8622D">
              <w:rPr>
                <w:rFonts w:cs="Arial"/>
                <w:spacing w:val="0"/>
                <w:sz w:val="20"/>
                <w:szCs w:val="22"/>
              </w:rPr>
              <w:t xml:space="preserve"> </w:t>
            </w:r>
          </w:p>
          <w:p w:rsidR="001F1497" w:rsidRPr="00C8622D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b/>
                <w:i/>
                <w:spacing w:val="0"/>
                <w:sz w:val="20"/>
                <w:szCs w:val="22"/>
              </w:rPr>
            </w:pPr>
            <w:r w:rsidRPr="00C8622D">
              <w:rPr>
                <w:rFonts w:cs="Arial"/>
                <w:spacing w:val="0"/>
                <w:sz w:val="20"/>
                <w:szCs w:val="22"/>
              </w:rPr>
              <w:t xml:space="preserve">End IP Address: </w:t>
            </w:r>
            <w:r w:rsidR="00066292" w:rsidRPr="00C8622D">
              <w:rPr>
                <w:rFonts w:cs="Arial"/>
                <w:b/>
                <w:spacing w:val="0"/>
                <w:sz w:val="20"/>
                <w:szCs w:val="22"/>
              </w:rPr>
              <w:t>the same address as above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Subnet Length:  </w:t>
            </w:r>
            <w:r w:rsidRPr="00066292">
              <w:rPr>
                <w:rFonts w:cs="Arial"/>
                <w:b/>
                <w:spacing w:val="0"/>
                <w:sz w:val="20"/>
                <w:szCs w:val="22"/>
              </w:rPr>
              <w:t>24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Lease duration: </w:t>
            </w:r>
            <w:r w:rsidR="00C8622D">
              <w:rPr>
                <w:rFonts w:cs="Arial"/>
                <w:b/>
                <w:spacing w:val="0"/>
                <w:sz w:val="20"/>
                <w:szCs w:val="22"/>
              </w:rPr>
              <w:t>accept defaults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lastRenderedPageBreak/>
              <w:t>Options: None</w:t>
            </w:r>
            <w:r w:rsidR="00E841DD">
              <w:rPr>
                <w:rFonts w:cs="Arial"/>
                <w:spacing w:val="0"/>
                <w:sz w:val="20"/>
                <w:szCs w:val="22"/>
              </w:rPr>
              <w:t xml:space="preserve"> (If asked say No to configuring options at this stage).</w:t>
            </w:r>
          </w:p>
          <w:p w:rsidR="001F1497" w:rsidRPr="00CB0CDB" w:rsidRDefault="001F1497" w:rsidP="005D66BB">
            <w:pPr>
              <w:pStyle w:val="TableText"/>
              <w:spacing w:before="40" w:after="40"/>
              <w:ind w:left="374"/>
              <w:rPr>
                <w:rFonts w:cs="Arial"/>
                <w:spacing w:val="0"/>
                <w:sz w:val="20"/>
                <w:szCs w:val="22"/>
              </w:rPr>
            </w:pPr>
          </w:p>
          <w:p w:rsidR="001F1497" w:rsidRDefault="001F1497" w:rsidP="00066292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For demonstration purposes, we are only using one IP addre</w:t>
            </w:r>
            <w:r w:rsidR="00066292">
              <w:rPr>
                <w:rFonts w:cs="Arial"/>
                <w:spacing w:val="0"/>
                <w:sz w:val="20"/>
                <w:szCs w:val="22"/>
              </w:rPr>
              <w:t>ss in the Scope for the client in your network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>.</w:t>
            </w:r>
            <w:r w:rsidR="00066292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>At this time, we will not configure the Router: Default Gateway, Domain Name and DNS server and the WINS Server options.</w:t>
            </w:r>
          </w:p>
          <w:p w:rsidR="00066292" w:rsidRPr="00CB0CDB" w:rsidRDefault="00066292" w:rsidP="00066292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1F1497" w:rsidRPr="004652B3" w:rsidRDefault="00C8622D" w:rsidP="001F1497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4652B3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="004652B3" w:rsidRPr="004652B3">
              <w:rPr>
                <w:rFonts w:cs="Arial"/>
                <w:spacing w:val="0"/>
                <w:sz w:val="20"/>
                <w:szCs w:val="22"/>
              </w:rPr>
              <w:t xml:space="preserve">[PART C: TESTING </w:t>
            </w:r>
            <w:r w:rsidR="004652B3">
              <w:rPr>
                <w:rFonts w:cs="Arial"/>
                <w:spacing w:val="0"/>
                <w:sz w:val="20"/>
                <w:szCs w:val="22"/>
              </w:rPr>
              <w:t xml:space="preserve">DHCP </w:t>
            </w:r>
            <w:r w:rsidR="004652B3" w:rsidRPr="004652B3">
              <w:rPr>
                <w:rFonts w:cs="Arial"/>
                <w:spacing w:val="0"/>
                <w:sz w:val="20"/>
                <w:szCs w:val="22"/>
              </w:rPr>
              <w:t>LEASES]</w:t>
            </w:r>
          </w:p>
          <w:p w:rsidR="001F1497" w:rsidRPr="00CB0CDB" w:rsidRDefault="001F1497" w:rsidP="00B65834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</w:p>
          <w:p w:rsidR="001F1497" w:rsidRPr="00CB0CDB" w:rsidRDefault="001F1497" w:rsidP="001F1497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CB0CDB">
              <w:rPr>
                <w:rFonts w:cs="Arial"/>
                <w:b/>
                <w:spacing w:val="0"/>
                <w:sz w:val="24"/>
                <w:szCs w:val="24"/>
              </w:rPr>
              <w:t>[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Complete this task from </w:t>
            </w:r>
            <w:r w:rsidR="00066292">
              <w:rPr>
                <w:rFonts w:cs="Arial"/>
                <w:b/>
                <w:i/>
                <w:spacing w:val="0"/>
                <w:sz w:val="24"/>
                <w:szCs w:val="24"/>
              </w:rPr>
              <w:t>the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 </w:t>
            </w:r>
            <w:r w:rsidR="00C05FED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Windows 7 </w:t>
            </w:r>
            <w:r w:rsidR="00455CE2">
              <w:rPr>
                <w:rFonts w:cs="Arial"/>
                <w:b/>
                <w:i/>
                <w:spacing w:val="0"/>
                <w:sz w:val="24"/>
                <w:szCs w:val="24"/>
              </w:rPr>
              <w:t>client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>]</w:t>
            </w:r>
          </w:p>
          <w:p w:rsidR="001F1497" w:rsidRPr="00CB0CDB" w:rsidRDefault="001F1497" w:rsidP="001F1497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1F1497" w:rsidRPr="00CB0CDB" w:rsidRDefault="001F1497" w:rsidP="00066292">
            <w:pPr>
              <w:pStyle w:val="TableText"/>
              <w:numPr>
                <w:ilvl w:val="0"/>
                <w:numId w:val="20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Log in to the </w:t>
            </w:r>
            <w:r w:rsidR="004652B3">
              <w:rPr>
                <w:rFonts w:cs="Arial"/>
                <w:spacing w:val="0"/>
                <w:sz w:val="20"/>
                <w:szCs w:val="22"/>
              </w:rPr>
              <w:t xml:space="preserve">CLIENT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>with the following credentials:</w:t>
            </w:r>
          </w:p>
          <w:p w:rsidR="001F1497" w:rsidRPr="00CB0CDB" w:rsidRDefault="001F1497" w:rsidP="001F1497">
            <w:pPr>
              <w:pStyle w:val="TableText"/>
              <w:spacing w:before="40" w:after="40"/>
              <w:ind w:left="435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1F1497" w:rsidRPr="00CB0CDB" w:rsidRDefault="001F1497" w:rsidP="001F1497">
            <w:pPr>
              <w:pStyle w:val="TableText"/>
              <w:spacing w:before="40" w:after="40"/>
              <w:ind w:left="435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User Name: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Administrator</w:t>
            </w:r>
          </w:p>
          <w:p w:rsidR="001F1497" w:rsidRPr="00CB0CDB" w:rsidRDefault="001F1497" w:rsidP="001F1497">
            <w:pPr>
              <w:pStyle w:val="TableText"/>
              <w:spacing w:before="40" w:after="40"/>
              <w:ind w:left="435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Password: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P@ssw0rd</w:t>
            </w:r>
          </w:p>
          <w:p w:rsidR="001F1497" w:rsidRPr="008940D0" w:rsidRDefault="001F1497" w:rsidP="001F1497">
            <w:pPr>
              <w:pStyle w:val="TableText"/>
              <w:spacing w:before="40" w:after="40"/>
              <w:ind w:left="435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Domain:</w:t>
            </w:r>
            <w:r w:rsidR="00455CE2">
              <w:rPr>
                <w:rFonts w:cs="Arial"/>
                <w:b/>
                <w:spacing w:val="0"/>
                <w:sz w:val="20"/>
                <w:szCs w:val="22"/>
              </w:rPr>
              <w:t xml:space="preserve"> </w:t>
            </w:r>
            <w:r w:rsidR="00B90AD2">
              <w:rPr>
                <w:rFonts w:cs="Arial"/>
                <w:b/>
                <w:spacing w:val="0"/>
                <w:sz w:val="20"/>
                <w:szCs w:val="22"/>
              </w:rPr>
              <w:t xml:space="preserve">SALES or SMU </w:t>
            </w:r>
            <w:r w:rsidR="008940D0" w:rsidRPr="008940D0">
              <w:rPr>
                <w:rFonts w:cs="Arial"/>
                <w:spacing w:val="0"/>
                <w:sz w:val="20"/>
                <w:szCs w:val="22"/>
              </w:rPr>
              <w:t>this purely</w:t>
            </w:r>
            <w:r w:rsidR="008940D0">
              <w:rPr>
                <w:rFonts w:cs="Arial"/>
                <w:b/>
                <w:spacing w:val="0"/>
                <w:sz w:val="20"/>
                <w:szCs w:val="22"/>
              </w:rPr>
              <w:t xml:space="preserve"> </w:t>
            </w:r>
            <w:r w:rsidR="00B90AD2" w:rsidRPr="008940D0">
              <w:rPr>
                <w:rFonts w:cs="Arial"/>
                <w:spacing w:val="0"/>
                <w:sz w:val="20"/>
                <w:szCs w:val="22"/>
              </w:rPr>
              <w:t>depends on which domain Server you have completed the previous tasks.</w:t>
            </w:r>
          </w:p>
          <w:p w:rsidR="001F1497" w:rsidRPr="00CB0CDB" w:rsidRDefault="001F1497" w:rsidP="008940D0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1F1497" w:rsidRPr="00CB0CDB" w:rsidRDefault="001F1497" w:rsidP="00A51B8F">
            <w:pPr>
              <w:pStyle w:val="TableText"/>
              <w:numPr>
                <w:ilvl w:val="0"/>
                <w:numId w:val="8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Start – Run – </w:t>
            </w:r>
            <w:proofErr w:type="spellStart"/>
            <w:r w:rsidRPr="00CB0CDB">
              <w:rPr>
                <w:rFonts w:cs="Arial"/>
                <w:spacing w:val="0"/>
                <w:sz w:val="20"/>
                <w:szCs w:val="22"/>
              </w:rPr>
              <w:t>cmd</w:t>
            </w:r>
            <w:proofErr w:type="spellEnd"/>
          </w:p>
          <w:p w:rsidR="001F1497" w:rsidRPr="00CB0CDB" w:rsidRDefault="001F1497" w:rsidP="001F1497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1F1497" w:rsidRPr="00CB0CDB" w:rsidRDefault="001F1497" w:rsidP="00A51B8F">
            <w:pPr>
              <w:pStyle w:val="TableText"/>
              <w:numPr>
                <w:ilvl w:val="0"/>
                <w:numId w:val="8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Type: </w:t>
            </w:r>
            <w:proofErr w:type="spellStart"/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ipconfig</w:t>
            </w:r>
            <w:proofErr w:type="spellEnd"/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/release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8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Type: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proofErr w:type="spellStart"/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ipconfig</w:t>
            </w:r>
            <w:proofErr w:type="spellEnd"/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/renew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(to obtain an IP address from DHCP Server)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8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Type: </w:t>
            </w:r>
            <w:proofErr w:type="spellStart"/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ipconfig</w:t>
            </w:r>
            <w:proofErr w:type="spellEnd"/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/all</w:t>
            </w:r>
          </w:p>
          <w:p w:rsidR="001F1497" w:rsidRPr="00CB0CDB" w:rsidRDefault="001F1497" w:rsidP="001F1497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1F1497" w:rsidRDefault="004652B3" w:rsidP="001F1497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 xml:space="preserve">NOTE: </w:t>
            </w:r>
            <w:r w:rsidR="001F1497" w:rsidRPr="00CB0CDB">
              <w:rPr>
                <w:rFonts w:cs="Arial"/>
                <w:spacing w:val="0"/>
                <w:sz w:val="20"/>
                <w:szCs w:val="22"/>
              </w:rPr>
              <w:t xml:space="preserve">Verify that the </w:t>
            </w:r>
            <w:r w:rsidR="001F1497" w:rsidRPr="00CB0CDB">
              <w:rPr>
                <w:rFonts w:cs="Arial"/>
                <w:b/>
                <w:spacing w:val="0"/>
                <w:sz w:val="20"/>
                <w:szCs w:val="22"/>
              </w:rPr>
              <w:t>DHCP server IP Address</w:t>
            </w:r>
            <w:r w:rsidR="001F1497" w:rsidRPr="00CB0CDB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="003B7D08">
              <w:rPr>
                <w:rFonts w:cs="Arial"/>
                <w:spacing w:val="0"/>
                <w:sz w:val="20"/>
                <w:szCs w:val="22"/>
              </w:rPr>
              <w:t>is the IP address of the Server we have installed DHCP and created Scopes on.</w:t>
            </w:r>
          </w:p>
          <w:p w:rsidR="00357A29" w:rsidRDefault="00357A29" w:rsidP="00455CE2">
            <w:pPr>
              <w:pStyle w:val="TableText"/>
              <w:spacing w:before="20" w:after="6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</w:p>
          <w:p w:rsidR="009E5523" w:rsidRPr="009E5523" w:rsidRDefault="009E5523" w:rsidP="00455CE2">
            <w:pPr>
              <w:pStyle w:val="TableText"/>
              <w:spacing w:before="20" w:after="60"/>
              <w:ind w:left="0"/>
              <w:rPr>
                <w:rFonts w:cs="Arial"/>
                <w:spacing w:val="0"/>
                <w:sz w:val="20"/>
              </w:rPr>
            </w:pPr>
            <w:r w:rsidRPr="009E5523">
              <w:rPr>
                <w:rFonts w:cs="Arial"/>
                <w:spacing w:val="0"/>
                <w:sz w:val="20"/>
              </w:rPr>
              <w:t>[PART D: CONFIGURING DHCP OPTIONS]</w:t>
            </w:r>
          </w:p>
          <w:p w:rsidR="004652B3" w:rsidRDefault="004652B3" w:rsidP="00455CE2">
            <w:pPr>
              <w:pStyle w:val="TableText"/>
              <w:spacing w:before="20" w:after="6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</w:p>
          <w:p w:rsidR="001F1497" w:rsidRPr="00CB0CDB" w:rsidRDefault="001F1497" w:rsidP="001F1497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CB0CDB">
              <w:rPr>
                <w:rFonts w:cs="Arial"/>
                <w:b/>
                <w:spacing w:val="0"/>
                <w:sz w:val="24"/>
                <w:szCs w:val="24"/>
              </w:rPr>
              <w:t>[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Complete this task from </w:t>
            </w:r>
            <w:r w:rsidR="00455CE2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the 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>Server]</w:t>
            </w:r>
          </w:p>
          <w:p w:rsidR="001F1497" w:rsidRPr="00CB0CDB" w:rsidRDefault="001F1497" w:rsidP="001F1497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1F1497" w:rsidRPr="00CB0CDB" w:rsidRDefault="001F1497" w:rsidP="00A51B8F">
            <w:pPr>
              <w:pStyle w:val="TableText"/>
              <w:numPr>
                <w:ilvl w:val="0"/>
                <w:numId w:val="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Start – Administrative Tools – DHCP Console</w:t>
            </w:r>
          </w:p>
          <w:p w:rsidR="001F1497" w:rsidRPr="00CB0CDB" w:rsidRDefault="001F1497" w:rsidP="00A51B8F">
            <w:pPr>
              <w:pStyle w:val="TableText"/>
              <w:numPr>
                <w:ilvl w:val="0"/>
                <w:numId w:val="9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In the console tree - Click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Address Leases,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verify that the Computer Name displayed is that </w:t>
            </w:r>
            <w:r w:rsidR="00455CE2">
              <w:rPr>
                <w:rFonts w:cs="Arial"/>
                <w:spacing w:val="0"/>
                <w:sz w:val="20"/>
                <w:szCs w:val="22"/>
              </w:rPr>
              <w:t>of the client.</w:t>
            </w:r>
          </w:p>
          <w:p w:rsidR="001F1497" w:rsidRDefault="001F1497" w:rsidP="005D66BB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:rsidR="0035194B" w:rsidRPr="00CB0CDB" w:rsidRDefault="0035194B" w:rsidP="0035194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Configuring DHCP options with DHCP Server Service.</w:t>
            </w:r>
          </w:p>
          <w:p w:rsidR="0035194B" w:rsidRPr="00CB0CDB" w:rsidRDefault="0035194B" w:rsidP="0035194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35194B" w:rsidRPr="00CB0CDB" w:rsidRDefault="0035194B" w:rsidP="0035194B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Another vital stage in the process of setting up/configuring the pools of IP addresses that the DHCP server will hand out is managing 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DHCP options.</w:t>
            </w:r>
          </w:p>
          <w:p w:rsidR="0035194B" w:rsidRPr="00CB0CDB" w:rsidRDefault="0035194B" w:rsidP="0035194B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</w:p>
          <w:p w:rsidR="0035194B" w:rsidRPr="00CB0CDB" w:rsidRDefault="0035194B" w:rsidP="0035194B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3 Common Management options: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0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  <w:u w:val="single"/>
              </w:rPr>
              <w:t>Server Options: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Options that will apply to all the DHCP clients for the particular DHCP Server.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0"/>
              </w:numPr>
              <w:spacing w:before="40" w:after="40"/>
              <w:rPr>
                <w:rFonts w:cs="Arial"/>
                <w:spacing w:val="0"/>
                <w:sz w:val="20"/>
                <w:szCs w:val="22"/>
                <w:u w:val="single"/>
              </w:rPr>
            </w:pPr>
            <w:r w:rsidRPr="00CB0CDB">
              <w:rPr>
                <w:rFonts w:cs="Arial"/>
                <w:spacing w:val="0"/>
                <w:sz w:val="20"/>
                <w:szCs w:val="22"/>
                <w:u w:val="single"/>
              </w:rPr>
              <w:t xml:space="preserve">Scope Options: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>Assigns values to just clients that get IP addresses from a particular scope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0"/>
              </w:numPr>
              <w:spacing w:before="40" w:after="40"/>
              <w:rPr>
                <w:rFonts w:cs="Arial"/>
                <w:spacing w:val="0"/>
                <w:sz w:val="20"/>
                <w:szCs w:val="22"/>
                <w:u w:val="single"/>
              </w:rPr>
            </w:pPr>
            <w:r w:rsidRPr="00CB0CDB">
              <w:rPr>
                <w:rFonts w:cs="Arial"/>
                <w:spacing w:val="0"/>
                <w:sz w:val="20"/>
                <w:szCs w:val="22"/>
                <w:u w:val="single"/>
              </w:rPr>
              <w:t xml:space="preserve">Client Options: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>Assigns values to only those computers that have a client reservation.</w:t>
            </w:r>
          </w:p>
          <w:p w:rsidR="0035194B" w:rsidRPr="00CB0CDB" w:rsidRDefault="0035194B" w:rsidP="0035194B">
            <w:pPr>
              <w:pStyle w:val="TableText"/>
              <w:spacing w:before="40" w:after="40"/>
              <w:ind w:left="360"/>
              <w:rPr>
                <w:rFonts w:cs="Arial"/>
                <w:spacing w:val="0"/>
                <w:sz w:val="20"/>
                <w:szCs w:val="22"/>
                <w:u w:val="single"/>
              </w:rPr>
            </w:pPr>
          </w:p>
          <w:p w:rsidR="0035194B" w:rsidRPr="00CB0CDB" w:rsidRDefault="0035194B" w:rsidP="0035194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DHCP options are parameters (values) that DHCP service assigns to DHCP clients when it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lastRenderedPageBreak/>
              <w:t>assigns the IP address and Default Gateway:</w:t>
            </w:r>
          </w:p>
          <w:p w:rsidR="0035194B" w:rsidRPr="00CB0CDB" w:rsidRDefault="0035194B" w:rsidP="009E5523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35194B" w:rsidRPr="00CB0CDB" w:rsidRDefault="0035194B" w:rsidP="0035194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The common DHCP options administrators can configure:</w:t>
            </w:r>
          </w:p>
          <w:p w:rsidR="0035194B" w:rsidRPr="00CB0CDB" w:rsidRDefault="0035194B" w:rsidP="0035194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35194B" w:rsidRPr="00CB0CDB" w:rsidRDefault="0035194B" w:rsidP="00A51B8F">
            <w:pPr>
              <w:pStyle w:val="TableText"/>
              <w:numPr>
                <w:ilvl w:val="0"/>
                <w:numId w:val="11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Default Gateway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– Address of the ‘next hop’ Router.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1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Domain Name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– Defines the name of the domain, to which the client belongs, e.g. </w:t>
            </w:r>
            <w:r w:rsidR="00455CE2">
              <w:rPr>
                <w:rFonts w:cs="Arial"/>
                <w:spacing w:val="0"/>
                <w:sz w:val="20"/>
                <w:szCs w:val="22"/>
              </w:rPr>
              <w:t>smu.com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1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DNS &amp; WINS Servers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– Addresses of DNS/WINS servers that clients can use for Network Communication.</w:t>
            </w:r>
          </w:p>
          <w:p w:rsidR="0035194B" w:rsidRPr="00CB0CDB" w:rsidRDefault="0035194B" w:rsidP="0035194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35194B" w:rsidRPr="007B325D" w:rsidRDefault="0035194B" w:rsidP="0035194B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7B325D">
              <w:rPr>
                <w:rFonts w:cs="Arial"/>
                <w:b/>
                <w:spacing w:val="0"/>
                <w:sz w:val="20"/>
                <w:szCs w:val="22"/>
              </w:rPr>
              <w:t>Part A: Configuring DHCP Scope Options.</w:t>
            </w:r>
          </w:p>
          <w:p w:rsidR="0035194B" w:rsidRPr="00CB0CDB" w:rsidRDefault="0035194B" w:rsidP="0035194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35194B" w:rsidRPr="00CB0CDB" w:rsidRDefault="0035194B" w:rsidP="00A51B8F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Open DHCP console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In the console tree, under the server name click Scope Options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In the Action menu – click Configure Options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Option Level: Scope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Option: 003 Router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Option IP address: IP address of </w:t>
            </w:r>
            <w:r>
              <w:rPr>
                <w:rFonts w:cs="Arial"/>
                <w:spacing w:val="0"/>
                <w:sz w:val="20"/>
                <w:szCs w:val="22"/>
              </w:rPr>
              <w:t xml:space="preserve">the </w:t>
            </w:r>
            <w:r w:rsidR="00E32C19">
              <w:rPr>
                <w:rFonts w:cs="Arial"/>
                <w:spacing w:val="0"/>
                <w:sz w:val="20"/>
                <w:szCs w:val="22"/>
              </w:rPr>
              <w:t>Server (this would usually be the address of the Router device or the ‘default gateway to our network.</w:t>
            </w:r>
          </w:p>
          <w:p w:rsidR="0035194B" w:rsidRDefault="0035194B" w:rsidP="0035194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:rsidR="009E5523" w:rsidRPr="009E5523" w:rsidRDefault="009E5523" w:rsidP="0035194B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9E5523">
              <w:rPr>
                <w:rFonts w:cs="Arial"/>
                <w:b/>
                <w:spacing w:val="0"/>
                <w:sz w:val="20"/>
                <w:szCs w:val="22"/>
              </w:rPr>
              <w:t>Part B: Testing DHCP Options.</w:t>
            </w:r>
          </w:p>
          <w:p w:rsidR="007B325D" w:rsidRPr="00CB0CDB" w:rsidRDefault="007B325D" w:rsidP="009E5523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:rsidR="0035194B" w:rsidRPr="00CB0CDB" w:rsidRDefault="0035194B" w:rsidP="0035194B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  <w:r w:rsidRPr="00CB0CDB">
              <w:rPr>
                <w:rFonts w:cs="Arial"/>
                <w:b/>
                <w:spacing w:val="0"/>
                <w:sz w:val="24"/>
                <w:szCs w:val="24"/>
              </w:rPr>
              <w:t>[</w:t>
            </w:r>
            <w:r w:rsidRPr="00CB0CDB">
              <w:rPr>
                <w:rFonts w:cs="Arial"/>
                <w:b/>
                <w:i/>
                <w:spacing w:val="0"/>
                <w:sz w:val="24"/>
                <w:szCs w:val="24"/>
              </w:rPr>
              <w:t xml:space="preserve">Complete this task from </w:t>
            </w:r>
            <w:r w:rsidR="007B325D">
              <w:rPr>
                <w:rFonts w:cs="Arial"/>
                <w:b/>
                <w:i/>
                <w:spacing w:val="0"/>
                <w:sz w:val="24"/>
                <w:szCs w:val="24"/>
              </w:rPr>
              <w:t>the client].</w:t>
            </w:r>
          </w:p>
          <w:p w:rsidR="0035194B" w:rsidRPr="00CB0CDB" w:rsidRDefault="0035194B" w:rsidP="0035194B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4"/>
                <w:szCs w:val="24"/>
              </w:rPr>
            </w:pPr>
          </w:p>
          <w:p w:rsidR="0035194B" w:rsidRPr="00CB0CDB" w:rsidRDefault="0035194B" w:rsidP="00A51B8F">
            <w:pPr>
              <w:pStyle w:val="TableText"/>
              <w:numPr>
                <w:ilvl w:val="0"/>
                <w:numId w:val="13"/>
              </w:numPr>
              <w:spacing w:before="20" w:after="60"/>
              <w:rPr>
                <w:rFonts w:cs="Arial"/>
                <w:spacing w:val="0"/>
                <w:sz w:val="24"/>
                <w:szCs w:val="24"/>
              </w:rPr>
            </w:pPr>
            <w:r w:rsidRPr="00CB0CDB">
              <w:rPr>
                <w:rFonts w:cs="Arial"/>
                <w:spacing w:val="0"/>
                <w:sz w:val="20"/>
              </w:rPr>
              <w:t xml:space="preserve">Start – Run – </w:t>
            </w:r>
            <w:proofErr w:type="spellStart"/>
            <w:r w:rsidRPr="00CB0CDB">
              <w:rPr>
                <w:rFonts w:cs="Arial"/>
                <w:spacing w:val="0"/>
                <w:sz w:val="20"/>
              </w:rPr>
              <w:t>cmd</w:t>
            </w:r>
            <w:proofErr w:type="spellEnd"/>
          </w:p>
          <w:p w:rsidR="0035194B" w:rsidRPr="00CB0CDB" w:rsidRDefault="0035194B" w:rsidP="00A51B8F">
            <w:pPr>
              <w:pStyle w:val="TableText"/>
              <w:numPr>
                <w:ilvl w:val="0"/>
                <w:numId w:val="13"/>
              </w:numPr>
              <w:spacing w:before="20" w:after="60"/>
              <w:rPr>
                <w:rFonts w:cs="Arial"/>
                <w:spacing w:val="0"/>
                <w:sz w:val="24"/>
                <w:szCs w:val="24"/>
              </w:rPr>
            </w:pPr>
            <w:r w:rsidRPr="00CB0CDB">
              <w:rPr>
                <w:rFonts w:cs="Arial"/>
                <w:spacing w:val="0"/>
                <w:sz w:val="20"/>
              </w:rPr>
              <w:t xml:space="preserve">Type: </w:t>
            </w:r>
            <w:proofErr w:type="spellStart"/>
            <w:r w:rsidRPr="00CB0CDB">
              <w:rPr>
                <w:rFonts w:cs="Arial"/>
                <w:spacing w:val="0"/>
                <w:sz w:val="20"/>
              </w:rPr>
              <w:t>ipconfig</w:t>
            </w:r>
            <w:proofErr w:type="spellEnd"/>
            <w:r w:rsidRPr="00CB0CDB">
              <w:rPr>
                <w:rFonts w:cs="Arial"/>
                <w:spacing w:val="0"/>
                <w:sz w:val="20"/>
              </w:rPr>
              <w:t xml:space="preserve"> /renew (to obtain IP address from DHCP server)</w:t>
            </w:r>
          </w:p>
          <w:p w:rsidR="0035194B" w:rsidRPr="00CB0CDB" w:rsidRDefault="0035194B" w:rsidP="00A51B8F">
            <w:pPr>
              <w:pStyle w:val="TableText"/>
              <w:numPr>
                <w:ilvl w:val="0"/>
                <w:numId w:val="13"/>
              </w:numPr>
              <w:spacing w:before="20" w:after="60"/>
              <w:rPr>
                <w:rFonts w:cs="Arial"/>
                <w:spacing w:val="0"/>
                <w:sz w:val="24"/>
                <w:szCs w:val="24"/>
              </w:rPr>
            </w:pPr>
            <w:r w:rsidRPr="00CB0CDB">
              <w:rPr>
                <w:rFonts w:cs="Arial"/>
                <w:spacing w:val="0"/>
                <w:sz w:val="20"/>
              </w:rPr>
              <w:t xml:space="preserve">Type: </w:t>
            </w:r>
            <w:proofErr w:type="spellStart"/>
            <w:r w:rsidRPr="00CB0CDB">
              <w:rPr>
                <w:rFonts w:cs="Arial"/>
                <w:spacing w:val="0"/>
                <w:sz w:val="20"/>
              </w:rPr>
              <w:t>ipconfig</w:t>
            </w:r>
            <w:proofErr w:type="spellEnd"/>
            <w:r w:rsidRPr="00CB0CDB">
              <w:rPr>
                <w:rFonts w:cs="Arial"/>
                <w:spacing w:val="0"/>
                <w:sz w:val="20"/>
              </w:rPr>
              <w:t xml:space="preserve">/ all (verify that default gateway IP address for the </w:t>
            </w:r>
            <w:r w:rsidR="00E32C19">
              <w:rPr>
                <w:rFonts w:cs="Arial"/>
                <w:spacing w:val="0"/>
                <w:sz w:val="20"/>
              </w:rPr>
              <w:t>connection</w:t>
            </w:r>
            <w:r w:rsidRPr="00CB0CDB">
              <w:rPr>
                <w:rFonts w:cs="Arial"/>
                <w:spacing w:val="0"/>
                <w:sz w:val="20"/>
              </w:rPr>
              <w:t xml:space="preserve"> </w:t>
            </w:r>
            <w:proofErr w:type="spellStart"/>
            <w:r w:rsidRPr="00CB0CDB">
              <w:rPr>
                <w:rFonts w:cs="Arial"/>
                <w:spacing w:val="0"/>
                <w:sz w:val="20"/>
              </w:rPr>
              <w:t>Connection</w:t>
            </w:r>
            <w:proofErr w:type="spellEnd"/>
            <w:r w:rsidRPr="00CB0CDB">
              <w:rPr>
                <w:rFonts w:cs="Arial"/>
                <w:spacing w:val="0"/>
                <w:sz w:val="20"/>
              </w:rPr>
              <w:t xml:space="preserve"> is the IP address of the </w:t>
            </w:r>
            <w:r w:rsidR="00E32C19">
              <w:rPr>
                <w:rFonts w:cs="Arial"/>
                <w:spacing w:val="0"/>
                <w:sz w:val="20"/>
              </w:rPr>
              <w:t>Server.</w:t>
            </w:r>
          </w:p>
          <w:p w:rsidR="001F1497" w:rsidRPr="00CB0CDB" w:rsidRDefault="001F1497" w:rsidP="00830D1E">
            <w:pPr>
              <w:pStyle w:val="TableText"/>
              <w:spacing w:before="20" w:after="6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4846E6" w:rsidRPr="00E91085" w:rsidTr="004846E6">
        <w:trPr>
          <w:trHeight w:val="211"/>
          <w:tblCellSpacing w:w="20" w:type="dxa"/>
        </w:trPr>
        <w:tc>
          <w:tcPr>
            <w:tcW w:w="8560" w:type="dxa"/>
            <w:shd w:val="clear" w:color="auto" w:fill="D9D9D9" w:themeFill="background1" w:themeFillShade="D9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846E6" w:rsidRPr="004846E6" w:rsidRDefault="009E5523" w:rsidP="00D949CB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Task 3</w:t>
            </w:r>
            <w:r w:rsidR="004846E6" w:rsidRPr="004846E6">
              <w:rPr>
                <w:rFonts w:ascii="Arial" w:hAnsi="Arial" w:cs="Arial"/>
                <w:b/>
                <w:bCs/>
                <w:sz w:val="24"/>
                <w:szCs w:val="24"/>
              </w:rPr>
              <w:t>:  Observational Tasks.</w:t>
            </w:r>
          </w:p>
        </w:tc>
      </w:tr>
      <w:tr w:rsidR="004846E6" w:rsidRPr="00E91085" w:rsidTr="004846E6">
        <w:trPr>
          <w:trHeight w:val="211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16D2" w:rsidRDefault="00507028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Q)</w:t>
            </w:r>
            <w:proofErr w:type="gramStart"/>
            <w:r>
              <w:rPr>
                <w:rFonts w:ascii="Arial" w:hAnsi="Arial" w:cs="Arial"/>
              </w:rPr>
              <w:t>.  State</w:t>
            </w:r>
            <w:proofErr w:type="gramEnd"/>
            <w:r>
              <w:rPr>
                <w:rFonts w:ascii="Arial" w:hAnsi="Arial" w:cs="Arial"/>
              </w:rPr>
              <w:t xml:space="preserve"> some principal</w:t>
            </w:r>
            <w:r w:rsidR="00B516D2">
              <w:rPr>
                <w:rFonts w:ascii="Arial" w:hAnsi="Arial" w:cs="Arial"/>
              </w:rPr>
              <w:t xml:space="preserve"> advantages of using the DHCP service in network infrastructures.</w:t>
            </w:r>
          </w:p>
          <w:p w:rsidR="00507028" w:rsidRDefault="00507028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</w:p>
          <w:p w:rsidR="00B516D2" w:rsidRDefault="00B516D2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Q).  With the aid of diagrams, explain the 4 stage process involved with assigning DHCP </w:t>
            </w:r>
          </w:p>
          <w:p w:rsidR="00B516D2" w:rsidRDefault="00B516D2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Clients with IP addresses. You should describe the stages that both client and server </w:t>
            </w:r>
          </w:p>
          <w:p w:rsidR="00B516D2" w:rsidRDefault="00B516D2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proofErr w:type="gramStart"/>
            <w:r w:rsidR="00507028">
              <w:rPr>
                <w:rFonts w:ascii="Arial" w:hAnsi="Arial" w:cs="Arial"/>
              </w:rPr>
              <w:t>enter</w:t>
            </w:r>
            <w:proofErr w:type="gramEnd"/>
            <w:r w:rsidR="00507028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and the processes involved.</w:t>
            </w:r>
          </w:p>
          <w:p w:rsidR="00340755" w:rsidRDefault="00340755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</w:p>
          <w:p w:rsidR="00340755" w:rsidRDefault="00B516D2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Q).  </w:t>
            </w:r>
            <w:r w:rsidR="00340755">
              <w:rPr>
                <w:rFonts w:ascii="Arial" w:hAnsi="Arial" w:cs="Arial"/>
              </w:rPr>
              <w:t xml:space="preserve">What are some of the potential threats/dangers that could occur when using a DHCP </w:t>
            </w:r>
          </w:p>
          <w:p w:rsidR="00B516D2" w:rsidRDefault="00340755" w:rsidP="00B516D2">
            <w:pPr>
              <w:autoSpaceDE w:val="0"/>
              <w:autoSpaceDN w:val="0"/>
              <w:adjustRightInd w:val="0"/>
              <w:spacing w:before="40" w:after="40"/>
              <w:ind w:left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proofErr w:type="gramStart"/>
            <w:r>
              <w:rPr>
                <w:rFonts w:ascii="Arial" w:hAnsi="Arial" w:cs="Arial"/>
              </w:rPr>
              <w:t>service</w:t>
            </w:r>
            <w:proofErr w:type="gramEnd"/>
            <w:r>
              <w:rPr>
                <w:rFonts w:ascii="Arial" w:hAnsi="Arial" w:cs="Arial"/>
              </w:rPr>
              <w:t>.</w:t>
            </w:r>
          </w:p>
          <w:p w:rsidR="004846E6" w:rsidRDefault="004846E6" w:rsidP="004846E6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b/>
                <w:bCs/>
              </w:rPr>
            </w:pPr>
          </w:p>
        </w:tc>
      </w:tr>
    </w:tbl>
    <w:p w:rsidR="00EE1F50" w:rsidRPr="00ED029C" w:rsidRDefault="00EE1F50" w:rsidP="00DA7FC1">
      <w:pPr>
        <w:pStyle w:val="BodyText"/>
        <w:spacing w:before="240"/>
        <w:ind w:left="0"/>
      </w:pPr>
    </w:p>
    <w:sectPr w:rsidR="00EE1F50" w:rsidRPr="00ED029C" w:rsidSect="00EE174B">
      <w:headerReference w:type="default" r:id="rId11"/>
      <w:footerReference w:type="even" r:id="rId12"/>
      <w:footerReference w:type="default" r:id="rId13"/>
      <w:pgSz w:w="12240" w:h="15840" w:code="1"/>
      <w:pgMar w:top="1440" w:right="1800" w:bottom="1440" w:left="1800" w:header="1008" w:footer="10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EF3" w:rsidRDefault="00097EF3">
      <w:r>
        <w:separator/>
      </w:r>
    </w:p>
  </w:endnote>
  <w:endnote w:type="continuationSeparator" w:id="0">
    <w:p w:rsidR="00097EF3" w:rsidRDefault="00097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8F1" w:rsidRDefault="002C0748" w:rsidP="00C858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E48F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E48F1" w:rsidRDefault="005E48F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8F1" w:rsidRDefault="002C0748" w:rsidP="00C858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E48F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5FED">
      <w:rPr>
        <w:rStyle w:val="PageNumber"/>
        <w:noProof/>
      </w:rPr>
      <w:t>2</w:t>
    </w:r>
    <w:r>
      <w:rPr>
        <w:rStyle w:val="PageNumber"/>
      </w:rPr>
      <w:fldChar w:fldCharType="end"/>
    </w:r>
  </w:p>
  <w:p w:rsidR="005E48F1" w:rsidRDefault="005E48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EF3" w:rsidRDefault="00097EF3">
      <w:r>
        <w:separator/>
      </w:r>
    </w:p>
  </w:footnote>
  <w:footnote w:type="continuationSeparator" w:id="0">
    <w:p w:rsidR="00097EF3" w:rsidRDefault="00097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8F1" w:rsidRPr="00EE1F50" w:rsidRDefault="005E48F1" w:rsidP="00EE1F50">
    <w:pPr>
      <w:pStyle w:val="Header"/>
      <w:jc w:val="center"/>
      <w:rPr>
        <w:rFonts w:ascii="Arial" w:hAnsi="Arial"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650CFC6"/>
    <w:lvl w:ilvl="0">
      <w:numFmt w:val="bullet"/>
      <w:lvlText w:val="*"/>
      <w:lvlJc w:val="left"/>
    </w:lvl>
  </w:abstractNum>
  <w:abstractNum w:abstractNumId="1">
    <w:nsid w:val="05D57501"/>
    <w:multiLevelType w:val="hybridMultilevel"/>
    <w:tmpl w:val="09321F98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2">
    <w:nsid w:val="108C6CCF"/>
    <w:multiLevelType w:val="hybridMultilevel"/>
    <w:tmpl w:val="1DD4CEF6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89087D"/>
    <w:multiLevelType w:val="hybridMultilevel"/>
    <w:tmpl w:val="A68264E0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06276FA"/>
    <w:multiLevelType w:val="hybridMultilevel"/>
    <w:tmpl w:val="36A84598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F50D68"/>
    <w:multiLevelType w:val="hybridMultilevel"/>
    <w:tmpl w:val="8A64BF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DB1659"/>
    <w:multiLevelType w:val="hybridMultilevel"/>
    <w:tmpl w:val="20B2D544"/>
    <w:lvl w:ilvl="0" w:tplc="A798E9B6">
      <w:start w:val="1"/>
      <w:numFmt w:val="bullet"/>
      <w:lvlText w:val="*"/>
      <w:lvlJc w:val="left"/>
      <w:pPr>
        <w:tabs>
          <w:tab w:val="num" w:pos="1080"/>
        </w:tabs>
        <w:ind w:left="108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5DB4458"/>
    <w:multiLevelType w:val="hybridMultilevel"/>
    <w:tmpl w:val="4E102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9D24E6"/>
    <w:multiLevelType w:val="hybridMultilevel"/>
    <w:tmpl w:val="B5448FAE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BA7807"/>
    <w:multiLevelType w:val="hybridMultilevel"/>
    <w:tmpl w:val="C79421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EB54E0"/>
    <w:multiLevelType w:val="hybridMultilevel"/>
    <w:tmpl w:val="CCB02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07020E"/>
    <w:multiLevelType w:val="hybridMultilevel"/>
    <w:tmpl w:val="F2C652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236A6D"/>
    <w:multiLevelType w:val="hybridMultilevel"/>
    <w:tmpl w:val="BB16C274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3">
    <w:nsid w:val="642417C9"/>
    <w:multiLevelType w:val="hybridMultilevel"/>
    <w:tmpl w:val="9BCEA074"/>
    <w:lvl w:ilvl="0" w:tplc="040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4">
    <w:nsid w:val="67154B6E"/>
    <w:multiLevelType w:val="hybridMultilevel"/>
    <w:tmpl w:val="6DDC2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4756BB"/>
    <w:multiLevelType w:val="hybridMultilevel"/>
    <w:tmpl w:val="7868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BE77D5"/>
    <w:multiLevelType w:val="hybridMultilevel"/>
    <w:tmpl w:val="EC0C1048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7">
    <w:nsid w:val="6F2A5B6C"/>
    <w:multiLevelType w:val="hybridMultilevel"/>
    <w:tmpl w:val="F0E63194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8">
    <w:nsid w:val="75701524"/>
    <w:multiLevelType w:val="hybridMultilevel"/>
    <w:tmpl w:val="0D88738E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5E644D5"/>
    <w:multiLevelType w:val="hybridMultilevel"/>
    <w:tmpl w:val="A1C4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6D40A3"/>
    <w:multiLevelType w:val="hybridMultilevel"/>
    <w:tmpl w:val="05DAFFDE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18"/>
  </w:num>
  <w:num w:numId="7">
    <w:abstractNumId w:val="20"/>
  </w:num>
  <w:num w:numId="8">
    <w:abstractNumId w:val="13"/>
  </w:num>
  <w:num w:numId="9">
    <w:abstractNumId w:val="17"/>
  </w:num>
  <w:num w:numId="10">
    <w:abstractNumId w:val="9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15"/>
  </w:num>
  <w:num w:numId="16">
    <w:abstractNumId w:val="12"/>
  </w:num>
  <w:num w:numId="17">
    <w:abstractNumId w:val="7"/>
  </w:num>
  <w:num w:numId="18">
    <w:abstractNumId w:val="19"/>
  </w:num>
  <w:num w:numId="1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0">
    <w:abstractNumId w:val="10"/>
  </w:num>
  <w:num w:numId="21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02F"/>
    <w:rsid w:val="00003F13"/>
    <w:rsid w:val="00005610"/>
    <w:rsid w:val="000060DE"/>
    <w:rsid w:val="00011F4C"/>
    <w:rsid w:val="000126C1"/>
    <w:rsid w:val="00020F7D"/>
    <w:rsid w:val="000300CD"/>
    <w:rsid w:val="0003443D"/>
    <w:rsid w:val="00034D43"/>
    <w:rsid w:val="00036561"/>
    <w:rsid w:val="00040BA0"/>
    <w:rsid w:val="00042188"/>
    <w:rsid w:val="0004231E"/>
    <w:rsid w:val="000423E2"/>
    <w:rsid w:val="00042662"/>
    <w:rsid w:val="00043F4B"/>
    <w:rsid w:val="0004403B"/>
    <w:rsid w:val="000461AD"/>
    <w:rsid w:val="0004729D"/>
    <w:rsid w:val="00051985"/>
    <w:rsid w:val="00051FBD"/>
    <w:rsid w:val="00052286"/>
    <w:rsid w:val="0006166B"/>
    <w:rsid w:val="000617A0"/>
    <w:rsid w:val="00061E5A"/>
    <w:rsid w:val="00061E97"/>
    <w:rsid w:val="000637BE"/>
    <w:rsid w:val="00065294"/>
    <w:rsid w:val="00066292"/>
    <w:rsid w:val="00066E84"/>
    <w:rsid w:val="00072474"/>
    <w:rsid w:val="00072E00"/>
    <w:rsid w:val="000734B0"/>
    <w:rsid w:val="00073B64"/>
    <w:rsid w:val="00075232"/>
    <w:rsid w:val="00083CF0"/>
    <w:rsid w:val="00085849"/>
    <w:rsid w:val="00085C38"/>
    <w:rsid w:val="00086114"/>
    <w:rsid w:val="000869C9"/>
    <w:rsid w:val="000870FF"/>
    <w:rsid w:val="00087724"/>
    <w:rsid w:val="00090BFB"/>
    <w:rsid w:val="00094977"/>
    <w:rsid w:val="00097EF3"/>
    <w:rsid w:val="000A0D83"/>
    <w:rsid w:val="000A1E9A"/>
    <w:rsid w:val="000A4812"/>
    <w:rsid w:val="000B48B8"/>
    <w:rsid w:val="000C1060"/>
    <w:rsid w:val="000C29D4"/>
    <w:rsid w:val="000C2B4E"/>
    <w:rsid w:val="000C5DCA"/>
    <w:rsid w:val="000C6FE5"/>
    <w:rsid w:val="000C733D"/>
    <w:rsid w:val="000D0B34"/>
    <w:rsid w:val="000D6360"/>
    <w:rsid w:val="000E313E"/>
    <w:rsid w:val="000E37A8"/>
    <w:rsid w:val="000F27EA"/>
    <w:rsid w:val="000F3667"/>
    <w:rsid w:val="000F66FB"/>
    <w:rsid w:val="00102245"/>
    <w:rsid w:val="0010326A"/>
    <w:rsid w:val="0011062E"/>
    <w:rsid w:val="001109DF"/>
    <w:rsid w:val="00111FEA"/>
    <w:rsid w:val="00112183"/>
    <w:rsid w:val="00117FCA"/>
    <w:rsid w:val="001250AC"/>
    <w:rsid w:val="0012667B"/>
    <w:rsid w:val="001304E2"/>
    <w:rsid w:val="00131064"/>
    <w:rsid w:val="00131967"/>
    <w:rsid w:val="00137A69"/>
    <w:rsid w:val="00140C5F"/>
    <w:rsid w:val="0014510E"/>
    <w:rsid w:val="00146F6F"/>
    <w:rsid w:val="00151024"/>
    <w:rsid w:val="00151D0E"/>
    <w:rsid w:val="00153158"/>
    <w:rsid w:val="00154D30"/>
    <w:rsid w:val="00162BD0"/>
    <w:rsid w:val="00162C32"/>
    <w:rsid w:val="00165EB3"/>
    <w:rsid w:val="00167CF1"/>
    <w:rsid w:val="00171BDB"/>
    <w:rsid w:val="001733E8"/>
    <w:rsid w:val="001747DF"/>
    <w:rsid w:val="00176598"/>
    <w:rsid w:val="00181012"/>
    <w:rsid w:val="0018680D"/>
    <w:rsid w:val="00187079"/>
    <w:rsid w:val="00187B84"/>
    <w:rsid w:val="001902DB"/>
    <w:rsid w:val="001928EF"/>
    <w:rsid w:val="001A20B3"/>
    <w:rsid w:val="001A423D"/>
    <w:rsid w:val="001B103F"/>
    <w:rsid w:val="001B334C"/>
    <w:rsid w:val="001B5DC8"/>
    <w:rsid w:val="001C3E44"/>
    <w:rsid w:val="001C45BA"/>
    <w:rsid w:val="001C6C0C"/>
    <w:rsid w:val="001C71D0"/>
    <w:rsid w:val="001D0735"/>
    <w:rsid w:val="001D2F9B"/>
    <w:rsid w:val="001D50CE"/>
    <w:rsid w:val="001D725D"/>
    <w:rsid w:val="001D7588"/>
    <w:rsid w:val="001E3ED2"/>
    <w:rsid w:val="001E6B80"/>
    <w:rsid w:val="001F0559"/>
    <w:rsid w:val="001F123B"/>
    <w:rsid w:val="001F1497"/>
    <w:rsid w:val="001F3E17"/>
    <w:rsid w:val="001F52BA"/>
    <w:rsid w:val="001F5E0F"/>
    <w:rsid w:val="001F622A"/>
    <w:rsid w:val="001F6FFD"/>
    <w:rsid w:val="00202F06"/>
    <w:rsid w:val="00202FDF"/>
    <w:rsid w:val="00204E7D"/>
    <w:rsid w:val="002101FE"/>
    <w:rsid w:val="00221390"/>
    <w:rsid w:val="00223B8E"/>
    <w:rsid w:val="0022464C"/>
    <w:rsid w:val="00230262"/>
    <w:rsid w:val="00232549"/>
    <w:rsid w:val="00233531"/>
    <w:rsid w:val="00233640"/>
    <w:rsid w:val="00234D02"/>
    <w:rsid w:val="00235133"/>
    <w:rsid w:val="00241701"/>
    <w:rsid w:val="00242A9C"/>
    <w:rsid w:val="0024540C"/>
    <w:rsid w:val="002535E4"/>
    <w:rsid w:val="00261876"/>
    <w:rsid w:val="002623E3"/>
    <w:rsid w:val="00263129"/>
    <w:rsid w:val="0026787E"/>
    <w:rsid w:val="00275B4B"/>
    <w:rsid w:val="00283335"/>
    <w:rsid w:val="00284159"/>
    <w:rsid w:val="0028640D"/>
    <w:rsid w:val="002866F6"/>
    <w:rsid w:val="0028777F"/>
    <w:rsid w:val="002904E1"/>
    <w:rsid w:val="002904FC"/>
    <w:rsid w:val="00290628"/>
    <w:rsid w:val="00291DD7"/>
    <w:rsid w:val="00293B50"/>
    <w:rsid w:val="00293ED2"/>
    <w:rsid w:val="0029561C"/>
    <w:rsid w:val="002A12AD"/>
    <w:rsid w:val="002A1365"/>
    <w:rsid w:val="002A472A"/>
    <w:rsid w:val="002A7D73"/>
    <w:rsid w:val="002B0277"/>
    <w:rsid w:val="002B0E41"/>
    <w:rsid w:val="002B4751"/>
    <w:rsid w:val="002B7334"/>
    <w:rsid w:val="002B7726"/>
    <w:rsid w:val="002C0748"/>
    <w:rsid w:val="002C760E"/>
    <w:rsid w:val="002D1678"/>
    <w:rsid w:val="002D1B0B"/>
    <w:rsid w:val="002D6CFB"/>
    <w:rsid w:val="002E6704"/>
    <w:rsid w:val="002F1825"/>
    <w:rsid w:val="002F5723"/>
    <w:rsid w:val="00302774"/>
    <w:rsid w:val="003039F7"/>
    <w:rsid w:val="00304A6B"/>
    <w:rsid w:val="00305DD7"/>
    <w:rsid w:val="0030690F"/>
    <w:rsid w:val="003113E0"/>
    <w:rsid w:val="0031227A"/>
    <w:rsid w:val="00314242"/>
    <w:rsid w:val="00314481"/>
    <w:rsid w:val="003144FB"/>
    <w:rsid w:val="00316B2A"/>
    <w:rsid w:val="00320EE7"/>
    <w:rsid w:val="003215AD"/>
    <w:rsid w:val="0032306A"/>
    <w:rsid w:val="0033054A"/>
    <w:rsid w:val="00340755"/>
    <w:rsid w:val="003417E6"/>
    <w:rsid w:val="00341855"/>
    <w:rsid w:val="003472B0"/>
    <w:rsid w:val="0035194B"/>
    <w:rsid w:val="00351A1E"/>
    <w:rsid w:val="00351F82"/>
    <w:rsid w:val="00355084"/>
    <w:rsid w:val="00356054"/>
    <w:rsid w:val="00356090"/>
    <w:rsid w:val="00356540"/>
    <w:rsid w:val="00357A29"/>
    <w:rsid w:val="00357CB0"/>
    <w:rsid w:val="0036035D"/>
    <w:rsid w:val="00362713"/>
    <w:rsid w:val="00363795"/>
    <w:rsid w:val="003648E0"/>
    <w:rsid w:val="00367A0F"/>
    <w:rsid w:val="003719FF"/>
    <w:rsid w:val="003733B9"/>
    <w:rsid w:val="00376535"/>
    <w:rsid w:val="0037774E"/>
    <w:rsid w:val="003811BA"/>
    <w:rsid w:val="003820EC"/>
    <w:rsid w:val="00384DDD"/>
    <w:rsid w:val="00386A4B"/>
    <w:rsid w:val="00387B7F"/>
    <w:rsid w:val="00390D71"/>
    <w:rsid w:val="003A234E"/>
    <w:rsid w:val="003A272B"/>
    <w:rsid w:val="003A7E7B"/>
    <w:rsid w:val="003B197A"/>
    <w:rsid w:val="003B4805"/>
    <w:rsid w:val="003B4FF1"/>
    <w:rsid w:val="003B6F66"/>
    <w:rsid w:val="003B7D08"/>
    <w:rsid w:val="003C1DC2"/>
    <w:rsid w:val="003C6706"/>
    <w:rsid w:val="003C6F70"/>
    <w:rsid w:val="003D2B1A"/>
    <w:rsid w:val="003D545F"/>
    <w:rsid w:val="003E1314"/>
    <w:rsid w:val="003E27DA"/>
    <w:rsid w:val="003E2E6E"/>
    <w:rsid w:val="003E4624"/>
    <w:rsid w:val="003F4F5C"/>
    <w:rsid w:val="003F54F9"/>
    <w:rsid w:val="003F589B"/>
    <w:rsid w:val="004007EF"/>
    <w:rsid w:val="0040195F"/>
    <w:rsid w:val="00402BF3"/>
    <w:rsid w:val="00404B73"/>
    <w:rsid w:val="004101F6"/>
    <w:rsid w:val="00410734"/>
    <w:rsid w:val="0041122F"/>
    <w:rsid w:val="004121C9"/>
    <w:rsid w:val="00413025"/>
    <w:rsid w:val="00413156"/>
    <w:rsid w:val="004165B1"/>
    <w:rsid w:val="0042118C"/>
    <w:rsid w:val="00422F27"/>
    <w:rsid w:val="004232EB"/>
    <w:rsid w:val="00423998"/>
    <w:rsid w:val="00426D07"/>
    <w:rsid w:val="00427945"/>
    <w:rsid w:val="004322F8"/>
    <w:rsid w:val="00432EC7"/>
    <w:rsid w:val="004333DD"/>
    <w:rsid w:val="00433B2D"/>
    <w:rsid w:val="00443430"/>
    <w:rsid w:val="004473D1"/>
    <w:rsid w:val="004505E4"/>
    <w:rsid w:val="00455CE2"/>
    <w:rsid w:val="00455EAC"/>
    <w:rsid w:val="0046232A"/>
    <w:rsid w:val="00462A0C"/>
    <w:rsid w:val="00462E8A"/>
    <w:rsid w:val="0046324D"/>
    <w:rsid w:val="00464FF8"/>
    <w:rsid w:val="004652B3"/>
    <w:rsid w:val="004660B1"/>
    <w:rsid w:val="00471529"/>
    <w:rsid w:val="00473F76"/>
    <w:rsid w:val="004754A3"/>
    <w:rsid w:val="004758F6"/>
    <w:rsid w:val="00477593"/>
    <w:rsid w:val="004803D1"/>
    <w:rsid w:val="0048046E"/>
    <w:rsid w:val="00480E25"/>
    <w:rsid w:val="004846E6"/>
    <w:rsid w:val="0048686C"/>
    <w:rsid w:val="004919A5"/>
    <w:rsid w:val="0049208F"/>
    <w:rsid w:val="00493423"/>
    <w:rsid w:val="004949AF"/>
    <w:rsid w:val="00495698"/>
    <w:rsid w:val="00495E6B"/>
    <w:rsid w:val="00497F89"/>
    <w:rsid w:val="004A2A63"/>
    <w:rsid w:val="004A3CD5"/>
    <w:rsid w:val="004A64A0"/>
    <w:rsid w:val="004B0798"/>
    <w:rsid w:val="004B18C1"/>
    <w:rsid w:val="004C00FA"/>
    <w:rsid w:val="004C0F0C"/>
    <w:rsid w:val="004C38FC"/>
    <w:rsid w:val="004C490A"/>
    <w:rsid w:val="004D1ADE"/>
    <w:rsid w:val="004D401D"/>
    <w:rsid w:val="004D70EE"/>
    <w:rsid w:val="004D757D"/>
    <w:rsid w:val="004D7D53"/>
    <w:rsid w:val="004E19A2"/>
    <w:rsid w:val="004E2FDA"/>
    <w:rsid w:val="004E3982"/>
    <w:rsid w:val="004E432B"/>
    <w:rsid w:val="004E4C66"/>
    <w:rsid w:val="004E593A"/>
    <w:rsid w:val="004E5BD9"/>
    <w:rsid w:val="004E72BD"/>
    <w:rsid w:val="004F3AD1"/>
    <w:rsid w:val="004F3D0B"/>
    <w:rsid w:val="00500ED4"/>
    <w:rsid w:val="005035B5"/>
    <w:rsid w:val="00503B34"/>
    <w:rsid w:val="00505186"/>
    <w:rsid w:val="00506E10"/>
    <w:rsid w:val="00507028"/>
    <w:rsid w:val="00510D54"/>
    <w:rsid w:val="00511876"/>
    <w:rsid w:val="00511B9E"/>
    <w:rsid w:val="00513B96"/>
    <w:rsid w:val="00516660"/>
    <w:rsid w:val="0052286B"/>
    <w:rsid w:val="00522C77"/>
    <w:rsid w:val="00524206"/>
    <w:rsid w:val="00526C83"/>
    <w:rsid w:val="005343ED"/>
    <w:rsid w:val="00535518"/>
    <w:rsid w:val="00535D6C"/>
    <w:rsid w:val="00536126"/>
    <w:rsid w:val="00536347"/>
    <w:rsid w:val="00537713"/>
    <w:rsid w:val="005414B7"/>
    <w:rsid w:val="005429FA"/>
    <w:rsid w:val="0054393B"/>
    <w:rsid w:val="00545DF3"/>
    <w:rsid w:val="00550C76"/>
    <w:rsid w:val="00553DCE"/>
    <w:rsid w:val="00554081"/>
    <w:rsid w:val="00560666"/>
    <w:rsid w:val="005608B1"/>
    <w:rsid w:val="005617E3"/>
    <w:rsid w:val="0056689C"/>
    <w:rsid w:val="00567687"/>
    <w:rsid w:val="00571576"/>
    <w:rsid w:val="00573B0F"/>
    <w:rsid w:val="005755F7"/>
    <w:rsid w:val="0058268A"/>
    <w:rsid w:val="005833A6"/>
    <w:rsid w:val="0058343B"/>
    <w:rsid w:val="0058452C"/>
    <w:rsid w:val="00585B89"/>
    <w:rsid w:val="005873E1"/>
    <w:rsid w:val="00590F6B"/>
    <w:rsid w:val="00591F1D"/>
    <w:rsid w:val="005933F0"/>
    <w:rsid w:val="005955A4"/>
    <w:rsid w:val="00595EF5"/>
    <w:rsid w:val="005A2EC2"/>
    <w:rsid w:val="005A3562"/>
    <w:rsid w:val="005A5365"/>
    <w:rsid w:val="005A5954"/>
    <w:rsid w:val="005A59CF"/>
    <w:rsid w:val="005A5D76"/>
    <w:rsid w:val="005A78F1"/>
    <w:rsid w:val="005A7BB4"/>
    <w:rsid w:val="005B076D"/>
    <w:rsid w:val="005B2316"/>
    <w:rsid w:val="005B390B"/>
    <w:rsid w:val="005C1224"/>
    <w:rsid w:val="005C1A99"/>
    <w:rsid w:val="005C5B8F"/>
    <w:rsid w:val="005C7E70"/>
    <w:rsid w:val="005D45E1"/>
    <w:rsid w:val="005D5BB3"/>
    <w:rsid w:val="005D65E4"/>
    <w:rsid w:val="005D66A4"/>
    <w:rsid w:val="005D7BFF"/>
    <w:rsid w:val="005E1134"/>
    <w:rsid w:val="005E19D9"/>
    <w:rsid w:val="005E48F1"/>
    <w:rsid w:val="005E517B"/>
    <w:rsid w:val="005E5D87"/>
    <w:rsid w:val="005E6F1E"/>
    <w:rsid w:val="005F0702"/>
    <w:rsid w:val="005F21F6"/>
    <w:rsid w:val="005F23B9"/>
    <w:rsid w:val="005F3606"/>
    <w:rsid w:val="005F5D8D"/>
    <w:rsid w:val="0060359A"/>
    <w:rsid w:val="006047CC"/>
    <w:rsid w:val="00604B27"/>
    <w:rsid w:val="006102E3"/>
    <w:rsid w:val="00610917"/>
    <w:rsid w:val="00610E3E"/>
    <w:rsid w:val="00612028"/>
    <w:rsid w:val="00614671"/>
    <w:rsid w:val="00615541"/>
    <w:rsid w:val="00620A1F"/>
    <w:rsid w:val="00627739"/>
    <w:rsid w:val="00627C4B"/>
    <w:rsid w:val="00631116"/>
    <w:rsid w:val="00634F20"/>
    <w:rsid w:val="00640902"/>
    <w:rsid w:val="00643B1E"/>
    <w:rsid w:val="00651CA2"/>
    <w:rsid w:val="0065211A"/>
    <w:rsid w:val="00654C0A"/>
    <w:rsid w:val="00664CE7"/>
    <w:rsid w:val="00666098"/>
    <w:rsid w:val="0067001E"/>
    <w:rsid w:val="0067375D"/>
    <w:rsid w:val="006773C4"/>
    <w:rsid w:val="006808E6"/>
    <w:rsid w:val="00687AA2"/>
    <w:rsid w:val="00690FF3"/>
    <w:rsid w:val="006912DC"/>
    <w:rsid w:val="006979F2"/>
    <w:rsid w:val="006A0643"/>
    <w:rsid w:val="006A0A8E"/>
    <w:rsid w:val="006A4EDE"/>
    <w:rsid w:val="006B13D9"/>
    <w:rsid w:val="006B2844"/>
    <w:rsid w:val="006B33F1"/>
    <w:rsid w:val="006B59E0"/>
    <w:rsid w:val="006C09CD"/>
    <w:rsid w:val="006C276F"/>
    <w:rsid w:val="006C3097"/>
    <w:rsid w:val="006C30FA"/>
    <w:rsid w:val="006C6490"/>
    <w:rsid w:val="006D297B"/>
    <w:rsid w:val="006D2B82"/>
    <w:rsid w:val="006D538D"/>
    <w:rsid w:val="006D681A"/>
    <w:rsid w:val="006D6A01"/>
    <w:rsid w:val="006D7344"/>
    <w:rsid w:val="006E68D2"/>
    <w:rsid w:val="006F1230"/>
    <w:rsid w:val="006F192D"/>
    <w:rsid w:val="006F354D"/>
    <w:rsid w:val="006F4EB0"/>
    <w:rsid w:val="006F63D4"/>
    <w:rsid w:val="00701C01"/>
    <w:rsid w:val="00701C88"/>
    <w:rsid w:val="00703655"/>
    <w:rsid w:val="00706DDB"/>
    <w:rsid w:val="00707676"/>
    <w:rsid w:val="00721D99"/>
    <w:rsid w:val="007240A8"/>
    <w:rsid w:val="007249AF"/>
    <w:rsid w:val="00730CF9"/>
    <w:rsid w:val="0074006D"/>
    <w:rsid w:val="00750799"/>
    <w:rsid w:val="00751133"/>
    <w:rsid w:val="007527CD"/>
    <w:rsid w:val="0075661D"/>
    <w:rsid w:val="00762620"/>
    <w:rsid w:val="007632CE"/>
    <w:rsid w:val="0076441F"/>
    <w:rsid w:val="00764882"/>
    <w:rsid w:val="00767E8D"/>
    <w:rsid w:val="00771334"/>
    <w:rsid w:val="00773CDB"/>
    <w:rsid w:val="00784556"/>
    <w:rsid w:val="00784806"/>
    <w:rsid w:val="00787825"/>
    <w:rsid w:val="007921AD"/>
    <w:rsid w:val="00796673"/>
    <w:rsid w:val="007A336E"/>
    <w:rsid w:val="007A5330"/>
    <w:rsid w:val="007A685D"/>
    <w:rsid w:val="007B0104"/>
    <w:rsid w:val="007B325D"/>
    <w:rsid w:val="007B3E74"/>
    <w:rsid w:val="007B4495"/>
    <w:rsid w:val="007B62D5"/>
    <w:rsid w:val="007C4170"/>
    <w:rsid w:val="007C511C"/>
    <w:rsid w:val="007D4EF5"/>
    <w:rsid w:val="007D563C"/>
    <w:rsid w:val="007D56B8"/>
    <w:rsid w:val="007D65D6"/>
    <w:rsid w:val="007D78DF"/>
    <w:rsid w:val="007E150F"/>
    <w:rsid w:val="007E3484"/>
    <w:rsid w:val="007E4E71"/>
    <w:rsid w:val="007E62BC"/>
    <w:rsid w:val="007F34ED"/>
    <w:rsid w:val="007F63D5"/>
    <w:rsid w:val="0080171B"/>
    <w:rsid w:val="0080173D"/>
    <w:rsid w:val="008022EB"/>
    <w:rsid w:val="00804861"/>
    <w:rsid w:val="00813DE2"/>
    <w:rsid w:val="00813EEF"/>
    <w:rsid w:val="00823D61"/>
    <w:rsid w:val="00823EC2"/>
    <w:rsid w:val="00826E4F"/>
    <w:rsid w:val="00827463"/>
    <w:rsid w:val="0082750A"/>
    <w:rsid w:val="00827609"/>
    <w:rsid w:val="00830B04"/>
    <w:rsid w:val="00830D1E"/>
    <w:rsid w:val="00833A16"/>
    <w:rsid w:val="00833CBA"/>
    <w:rsid w:val="00836C33"/>
    <w:rsid w:val="008457C2"/>
    <w:rsid w:val="008459CE"/>
    <w:rsid w:val="00845F60"/>
    <w:rsid w:val="008511ED"/>
    <w:rsid w:val="00853DEC"/>
    <w:rsid w:val="00853FF0"/>
    <w:rsid w:val="00860C0D"/>
    <w:rsid w:val="008620A1"/>
    <w:rsid w:val="00862469"/>
    <w:rsid w:val="00862CC2"/>
    <w:rsid w:val="00866590"/>
    <w:rsid w:val="00866AC4"/>
    <w:rsid w:val="008708B5"/>
    <w:rsid w:val="008745D6"/>
    <w:rsid w:val="00876945"/>
    <w:rsid w:val="008829BE"/>
    <w:rsid w:val="00885EF8"/>
    <w:rsid w:val="00891320"/>
    <w:rsid w:val="008923F4"/>
    <w:rsid w:val="008940D0"/>
    <w:rsid w:val="00896A9F"/>
    <w:rsid w:val="008A0010"/>
    <w:rsid w:val="008A1790"/>
    <w:rsid w:val="008A3DF0"/>
    <w:rsid w:val="008A5F5E"/>
    <w:rsid w:val="008B2620"/>
    <w:rsid w:val="008B6688"/>
    <w:rsid w:val="008B75E6"/>
    <w:rsid w:val="008D0952"/>
    <w:rsid w:val="008D1CF9"/>
    <w:rsid w:val="008D20CC"/>
    <w:rsid w:val="008D20DC"/>
    <w:rsid w:val="008D28C4"/>
    <w:rsid w:val="008D351A"/>
    <w:rsid w:val="008D5BDA"/>
    <w:rsid w:val="008D6A6B"/>
    <w:rsid w:val="008D7F3C"/>
    <w:rsid w:val="008E04FD"/>
    <w:rsid w:val="008E11FF"/>
    <w:rsid w:val="008E3DE8"/>
    <w:rsid w:val="008F054A"/>
    <w:rsid w:val="008F0C3C"/>
    <w:rsid w:val="008F2B35"/>
    <w:rsid w:val="008F5606"/>
    <w:rsid w:val="008F5650"/>
    <w:rsid w:val="008F7A75"/>
    <w:rsid w:val="00902E20"/>
    <w:rsid w:val="00904E05"/>
    <w:rsid w:val="0090684C"/>
    <w:rsid w:val="00906D27"/>
    <w:rsid w:val="009116A8"/>
    <w:rsid w:val="009173CE"/>
    <w:rsid w:val="00923609"/>
    <w:rsid w:val="00923ECF"/>
    <w:rsid w:val="00924493"/>
    <w:rsid w:val="0092663D"/>
    <w:rsid w:val="00930942"/>
    <w:rsid w:val="00931E02"/>
    <w:rsid w:val="009354DC"/>
    <w:rsid w:val="00940994"/>
    <w:rsid w:val="00943B23"/>
    <w:rsid w:val="00950972"/>
    <w:rsid w:val="00951C77"/>
    <w:rsid w:val="00953138"/>
    <w:rsid w:val="00953173"/>
    <w:rsid w:val="00955870"/>
    <w:rsid w:val="009569B0"/>
    <w:rsid w:val="00956FCC"/>
    <w:rsid w:val="00957210"/>
    <w:rsid w:val="009577C6"/>
    <w:rsid w:val="00961DD2"/>
    <w:rsid w:val="00966167"/>
    <w:rsid w:val="009661B6"/>
    <w:rsid w:val="00967E99"/>
    <w:rsid w:val="009707B4"/>
    <w:rsid w:val="009713C0"/>
    <w:rsid w:val="0097215A"/>
    <w:rsid w:val="009727B4"/>
    <w:rsid w:val="009753A2"/>
    <w:rsid w:val="009802F4"/>
    <w:rsid w:val="00991E4A"/>
    <w:rsid w:val="0099302F"/>
    <w:rsid w:val="00996189"/>
    <w:rsid w:val="009972B1"/>
    <w:rsid w:val="009A1216"/>
    <w:rsid w:val="009B066B"/>
    <w:rsid w:val="009B0EAE"/>
    <w:rsid w:val="009B15AB"/>
    <w:rsid w:val="009B4082"/>
    <w:rsid w:val="009B450D"/>
    <w:rsid w:val="009B556B"/>
    <w:rsid w:val="009B5B33"/>
    <w:rsid w:val="009B6257"/>
    <w:rsid w:val="009B783D"/>
    <w:rsid w:val="009B7C6F"/>
    <w:rsid w:val="009C4982"/>
    <w:rsid w:val="009D3BB4"/>
    <w:rsid w:val="009D3E3A"/>
    <w:rsid w:val="009D4B9F"/>
    <w:rsid w:val="009D669D"/>
    <w:rsid w:val="009D6BA3"/>
    <w:rsid w:val="009D77C3"/>
    <w:rsid w:val="009E2B5A"/>
    <w:rsid w:val="009E34CF"/>
    <w:rsid w:val="009E3BD8"/>
    <w:rsid w:val="009E5523"/>
    <w:rsid w:val="009E5B80"/>
    <w:rsid w:val="009E7948"/>
    <w:rsid w:val="009F04A1"/>
    <w:rsid w:val="009F5F5D"/>
    <w:rsid w:val="009F6A6E"/>
    <w:rsid w:val="00A00993"/>
    <w:rsid w:val="00A03FDA"/>
    <w:rsid w:val="00A10412"/>
    <w:rsid w:val="00A10DBF"/>
    <w:rsid w:val="00A11527"/>
    <w:rsid w:val="00A1206E"/>
    <w:rsid w:val="00A12C9E"/>
    <w:rsid w:val="00A1404B"/>
    <w:rsid w:val="00A15629"/>
    <w:rsid w:val="00A15C72"/>
    <w:rsid w:val="00A161C8"/>
    <w:rsid w:val="00A22125"/>
    <w:rsid w:val="00A22994"/>
    <w:rsid w:val="00A233D5"/>
    <w:rsid w:val="00A37530"/>
    <w:rsid w:val="00A41B4A"/>
    <w:rsid w:val="00A44265"/>
    <w:rsid w:val="00A458ED"/>
    <w:rsid w:val="00A473DC"/>
    <w:rsid w:val="00A47769"/>
    <w:rsid w:val="00A47D9F"/>
    <w:rsid w:val="00A51B8F"/>
    <w:rsid w:val="00A52E69"/>
    <w:rsid w:val="00A54980"/>
    <w:rsid w:val="00A54CBD"/>
    <w:rsid w:val="00A56A1A"/>
    <w:rsid w:val="00A56A2A"/>
    <w:rsid w:val="00A6485F"/>
    <w:rsid w:val="00A820A6"/>
    <w:rsid w:val="00A83CA2"/>
    <w:rsid w:val="00A91067"/>
    <w:rsid w:val="00A93403"/>
    <w:rsid w:val="00A93649"/>
    <w:rsid w:val="00AA0A34"/>
    <w:rsid w:val="00AA7AEF"/>
    <w:rsid w:val="00AB0D11"/>
    <w:rsid w:val="00AB1313"/>
    <w:rsid w:val="00AB1819"/>
    <w:rsid w:val="00AB2566"/>
    <w:rsid w:val="00AC0348"/>
    <w:rsid w:val="00AC125F"/>
    <w:rsid w:val="00AC332F"/>
    <w:rsid w:val="00AC7717"/>
    <w:rsid w:val="00AD0702"/>
    <w:rsid w:val="00AD5D91"/>
    <w:rsid w:val="00AE2C3B"/>
    <w:rsid w:val="00AE52AC"/>
    <w:rsid w:val="00AE6035"/>
    <w:rsid w:val="00AF06C5"/>
    <w:rsid w:val="00AF3BA7"/>
    <w:rsid w:val="00AF4DDC"/>
    <w:rsid w:val="00AF54CD"/>
    <w:rsid w:val="00AF559F"/>
    <w:rsid w:val="00AF6B5B"/>
    <w:rsid w:val="00B01723"/>
    <w:rsid w:val="00B02936"/>
    <w:rsid w:val="00B03823"/>
    <w:rsid w:val="00B076C3"/>
    <w:rsid w:val="00B07CA2"/>
    <w:rsid w:val="00B07D1F"/>
    <w:rsid w:val="00B13345"/>
    <w:rsid w:val="00B13ADA"/>
    <w:rsid w:val="00B1575F"/>
    <w:rsid w:val="00B16D91"/>
    <w:rsid w:val="00B20EBC"/>
    <w:rsid w:val="00B23990"/>
    <w:rsid w:val="00B329E1"/>
    <w:rsid w:val="00B35BF7"/>
    <w:rsid w:val="00B42A25"/>
    <w:rsid w:val="00B479F6"/>
    <w:rsid w:val="00B500AC"/>
    <w:rsid w:val="00B516D2"/>
    <w:rsid w:val="00B5219F"/>
    <w:rsid w:val="00B55A58"/>
    <w:rsid w:val="00B62777"/>
    <w:rsid w:val="00B65834"/>
    <w:rsid w:val="00B66F21"/>
    <w:rsid w:val="00B70793"/>
    <w:rsid w:val="00B77BDD"/>
    <w:rsid w:val="00B826BB"/>
    <w:rsid w:val="00B832A7"/>
    <w:rsid w:val="00B84FF5"/>
    <w:rsid w:val="00B86747"/>
    <w:rsid w:val="00B8785C"/>
    <w:rsid w:val="00B90AD2"/>
    <w:rsid w:val="00BA0768"/>
    <w:rsid w:val="00BA2678"/>
    <w:rsid w:val="00BA5BC8"/>
    <w:rsid w:val="00BA5FE5"/>
    <w:rsid w:val="00BB31A4"/>
    <w:rsid w:val="00BB6D86"/>
    <w:rsid w:val="00BC43E1"/>
    <w:rsid w:val="00BC4577"/>
    <w:rsid w:val="00BC5DB7"/>
    <w:rsid w:val="00BC718C"/>
    <w:rsid w:val="00BD009C"/>
    <w:rsid w:val="00BD1F69"/>
    <w:rsid w:val="00BD3C93"/>
    <w:rsid w:val="00BD7197"/>
    <w:rsid w:val="00BD7FD3"/>
    <w:rsid w:val="00BE0DE2"/>
    <w:rsid w:val="00BE1B5F"/>
    <w:rsid w:val="00BE4A85"/>
    <w:rsid w:val="00BF7D6C"/>
    <w:rsid w:val="00C01252"/>
    <w:rsid w:val="00C03011"/>
    <w:rsid w:val="00C05FED"/>
    <w:rsid w:val="00C06E2A"/>
    <w:rsid w:val="00C06FD5"/>
    <w:rsid w:val="00C10151"/>
    <w:rsid w:val="00C10688"/>
    <w:rsid w:val="00C11B5B"/>
    <w:rsid w:val="00C14831"/>
    <w:rsid w:val="00C22186"/>
    <w:rsid w:val="00C255E0"/>
    <w:rsid w:val="00C26EF0"/>
    <w:rsid w:val="00C32130"/>
    <w:rsid w:val="00C34D8D"/>
    <w:rsid w:val="00C34F4D"/>
    <w:rsid w:val="00C3689D"/>
    <w:rsid w:val="00C40D91"/>
    <w:rsid w:val="00C47CD1"/>
    <w:rsid w:val="00C53A30"/>
    <w:rsid w:val="00C600DC"/>
    <w:rsid w:val="00C60ADD"/>
    <w:rsid w:val="00C6301F"/>
    <w:rsid w:val="00C6370D"/>
    <w:rsid w:val="00C63AEC"/>
    <w:rsid w:val="00C65186"/>
    <w:rsid w:val="00C66399"/>
    <w:rsid w:val="00C701D6"/>
    <w:rsid w:val="00C70C62"/>
    <w:rsid w:val="00C711E1"/>
    <w:rsid w:val="00C7507F"/>
    <w:rsid w:val="00C80939"/>
    <w:rsid w:val="00C83D75"/>
    <w:rsid w:val="00C84855"/>
    <w:rsid w:val="00C84F1D"/>
    <w:rsid w:val="00C858EA"/>
    <w:rsid w:val="00C8622D"/>
    <w:rsid w:val="00C87600"/>
    <w:rsid w:val="00C91987"/>
    <w:rsid w:val="00C92175"/>
    <w:rsid w:val="00C92B4E"/>
    <w:rsid w:val="00C933F6"/>
    <w:rsid w:val="00C940AA"/>
    <w:rsid w:val="00C96079"/>
    <w:rsid w:val="00CA202E"/>
    <w:rsid w:val="00CA29DD"/>
    <w:rsid w:val="00CA30CF"/>
    <w:rsid w:val="00CA6252"/>
    <w:rsid w:val="00CA652A"/>
    <w:rsid w:val="00CB1524"/>
    <w:rsid w:val="00CB6B34"/>
    <w:rsid w:val="00CB7C7A"/>
    <w:rsid w:val="00CC05B1"/>
    <w:rsid w:val="00CC1F7E"/>
    <w:rsid w:val="00CC7040"/>
    <w:rsid w:val="00CD4333"/>
    <w:rsid w:val="00CD5C9D"/>
    <w:rsid w:val="00CD63CF"/>
    <w:rsid w:val="00CD7738"/>
    <w:rsid w:val="00CE27C6"/>
    <w:rsid w:val="00CE67E3"/>
    <w:rsid w:val="00CF0A48"/>
    <w:rsid w:val="00CF1D55"/>
    <w:rsid w:val="00CF2B6F"/>
    <w:rsid w:val="00CF49DA"/>
    <w:rsid w:val="00CF7E8B"/>
    <w:rsid w:val="00D03DF3"/>
    <w:rsid w:val="00D0438E"/>
    <w:rsid w:val="00D05F46"/>
    <w:rsid w:val="00D110CF"/>
    <w:rsid w:val="00D14098"/>
    <w:rsid w:val="00D16743"/>
    <w:rsid w:val="00D2159C"/>
    <w:rsid w:val="00D2655F"/>
    <w:rsid w:val="00D27280"/>
    <w:rsid w:val="00D43F6E"/>
    <w:rsid w:val="00D45909"/>
    <w:rsid w:val="00D506D7"/>
    <w:rsid w:val="00D51006"/>
    <w:rsid w:val="00D53908"/>
    <w:rsid w:val="00D54E49"/>
    <w:rsid w:val="00D61160"/>
    <w:rsid w:val="00D6711A"/>
    <w:rsid w:val="00D719D4"/>
    <w:rsid w:val="00D729D9"/>
    <w:rsid w:val="00D74A79"/>
    <w:rsid w:val="00D80405"/>
    <w:rsid w:val="00D80C30"/>
    <w:rsid w:val="00D81053"/>
    <w:rsid w:val="00D8129E"/>
    <w:rsid w:val="00D85B1D"/>
    <w:rsid w:val="00D921CE"/>
    <w:rsid w:val="00D949CB"/>
    <w:rsid w:val="00D96665"/>
    <w:rsid w:val="00DA12FE"/>
    <w:rsid w:val="00DA6D70"/>
    <w:rsid w:val="00DA7FC1"/>
    <w:rsid w:val="00DB16B6"/>
    <w:rsid w:val="00DB364D"/>
    <w:rsid w:val="00DB7092"/>
    <w:rsid w:val="00DB786B"/>
    <w:rsid w:val="00DC19A8"/>
    <w:rsid w:val="00DD0492"/>
    <w:rsid w:val="00DD1023"/>
    <w:rsid w:val="00DD2DD3"/>
    <w:rsid w:val="00DD408D"/>
    <w:rsid w:val="00DD524F"/>
    <w:rsid w:val="00DD7B25"/>
    <w:rsid w:val="00DE0660"/>
    <w:rsid w:val="00DE29F6"/>
    <w:rsid w:val="00DE7875"/>
    <w:rsid w:val="00DF3A97"/>
    <w:rsid w:val="00DF3E17"/>
    <w:rsid w:val="00DF5BCF"/>
    <w:rsid w:val="00E02495"/>
    <w:rsid w:val="00E0719F"/>
    <w:rsid w:val="00E13A28"/>
    <w:rsid w:val="00E1430A"/>
    <w:rsid w:val="00E15AB0"/>
    <w:rsid w:val="00E240B5"/>
    <w:rsid w:val="00E266F1"/>
    <w:rsid w:val="00E320F9"/>
    <w:rsid w:val="00E32C19"/>
    <w:rsid w:val="00E41BE4"/>
    <w:rsid w:val="00E4460E"/>
    <w:rsid w:val="00E457B1"/>
    <w:rsid w:val="00E479D2"/>
    <w:rsid w:val="00E52E13"/>
    <w:rsid w:val="00E53E1A"/>
    <w:rsid w:val="00E556E3"/>
    <w:rsid w:val="00E55DF9"/>
    <w:rsid w:val="00E56791"/>
    <w:rsid w:val="00E61A25"/>
    <w:rsid w:val="00E61C60"/>
    <w:rsid w:val="00E67704"/>
    <w:rsid w:val="00E6799E"/>
    <w:rsid w:val="00E7222B"/>
    <w:rsid w:val="00E7256A"/>
    <w:rsid w:val="00E739D0"/>
    <w:rsid w:val="00E770F6"/>
    <w:rsid w:val="00E80FA1"/>
    <w:rsid w:val="00E831E2"/>
    <w:rsid w:val="00E83334"/>
    <w:rsid w:val="00E841DD"/>
    <w:rsid w:val="00E84ABB"/>
    <w:rsid w:val="00E84B97"/>
    <w:rsid w:val="00E85C46"/>
    <w:rsid w:val="00E863B7"/>
    <w:rsid w:val="00E90424"/>
    <w:rsid w:val="00E91085"/>
    <w:rsid w:val="00E92048"/>
    <w:rsid w:val="00E942EF"/>
    <w:rsid w:val="00E95F12"/>
    <w:rsid w:val="00E97661"/>
    <w:rsid w:val="00E97708"/>
    <w:rsid w:val="00EA002A"/>
    <w:rsid w:val="00EA0B50"/>
    <w:rsid w:val="00EA15D0"/>
    <w:rsid w:val="00EA192A"/>
    <w:rsid w:val="00EB23A6"/>
    <w:rsid w:val="00EB520B"/>
    <w:rsid w:val="00EB709D"/>
    <w:rsid w:val="00EC0D6D"/>
    <w:rsid w:val="00EC30DE"/>
    <w:rsid w:val="00EC45FD"/>
    <w:rsid w:val="00ED029C"/>
    <w:rsid w:val="00ED070B"/>
    <w:rsid w:val="00ED4D1B"/>
    <w:rsid w:val="00EE1464"/>
    <w:rsid w:val="00EE174B"/>
    <w:rsid w:val="00EE1C54"/>
    <w:rsid w:val="00EE1F50"/>
    <w:rsid w:val="00EE4FA6"/>
    <w:rsid w:val="00EF118F"/>
    <w:rsid w:val="00EF3B49"/>
    <w:rsid w:val="00EF5EC1"/>
    <w:rsid w:val="00EF6944"/>
    <w:rsid w:val="00F01CD4"/>
    <w:rsid w:val="00F02510"/>
    <w:rsid w:val="00F06746"/>
    <w:rsid w:val="00F0781A"/>
    <w:rsid w:val="00F13053"/>
    <w:rsid w:val="00F1728C"/>
    <w:rsid w:val="00F2004C"/>
    <w:rsid w:val="00F201BC"/>
    <w:rsid w:val="00F20A72"/>
    <w:rsid w:val="00F26615"/>
    <w:rsid w:val="00F26D15"/>
    <w:rsid w:val="00F320CB"/>
    <w:rsid w:val="00F331AB"/>
    <w:rsid w:val="00F347B7"/>
    <w:rsid w:val="00F375B5"/>
    <w:rsid w:val="00F435BC"/>
    <w:rsid w:val="00F46327"/>
    <w:rsid w:val="00F52129"/>
    <w:rsid w:val="00F52A09"/>
    <w:rsid w:val="00F61FAA"/>
    <w:rsid w:val="00F62F98"/>
    <w:rsid w:val="00F63521"/>
    <w:rsid w:val="00F70C27"/>
    <w:rsid w:val="00F72E4B"/>
    <w:rsid w:val="00F74ED7"/>
    <w:rsid w:val="00F77B2E"/>
    <w:rsid w:val="00F8508A"/>
    <w:rsid w:val="00F8548E"/>
    <w:rsid w:val="00F90120"/>
    <w:rsid w:val="00F901D3"/>
    <w:rsid w:val="00F96EEE"/>
    <w:rsid w:val="00FA01A7"/>
    <w:rsid w:val="00FA497F"/>
    <w:rsid w:val="00FA669B"/>
    <w:rsid w:val="00FB1930"/>
    <w:rsid w:val="00FB3D7D"/>
    <w:rsid w:val="00FB7758"/>
    <w:rsid w:val="00FC3819"/>
    <w:rsid w:val="00FC387D"/>
    <w:rsid w:val="00FC56AF"/>
    <w:rsid w:val="00FD0CC1"/>
    <w:rsid w:val="00FD5B21"/>
    <w:rsid w:val="00FD7B8B"/>
    <w:rsid w:val="00FE140F"/>
    <w:rsid w:val="00FE3521"/>
    <w:rsid w:val="00FE3FA6"/>
    <w:rsid w:val="00FE42F7"/>
    <w:rsid w:val="00FE66BA"/>
    <w:rsid w:val="00FE6E5F"/>
    <w:rsid w:val="00FF1DE4"/>
    <w:rsid w:val="00FF440D"/>
    <w:rsid w:val="00FF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1F50"/>
    <w:pPr>
      <w:widowControl w:val="0"/>
    </w:pPr>
    <w:rPr>
      <w:lang w:val="en-US" w:eastAsia="en-US"/>
    </w:rPr>
  </w:style>
  <w:style w:type="paragraph" w:styleId="Heading1">
    <w:name w:val="heading 1"/>
    <w:basedOn w:val="Normal"/>
    <w:next w:val="Normal"/>
    <w:qFormat/>
    <w:rsid w:val="00EE1F50"/>
    <w:pPr>
      <w:keepNext/>
      <w:spacing w:before="240" w:after="60"/>
      <w:outlineLvl w:val="0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eldLabel">
    <w:name w:val="FieldLabel"/>
    <w:basedOn w:val="Normal"/>
    <w:rsid w:val="00EE1F50"/>
    <w:pPr>
      <w:spacing w:before="20" w:after="60"/>
    </w:pPr>
  </w:style>
  <w:style w:type="paragraph" w:customStyle="1" w:styleId="FieldText">
    <w:name w:val="FieldText"/>
    <w:basedOn w:val="Normal"/>
    <w:rsid w:val="00EE1F50"/>
    <w:rPr>
      <w:rFonts w:ascii="Arial" w:hAnsi="Arial"/>
    </w:rPr>
  </w:style>
  <w:style w:type="paragraph" w:styleId="Header">
    <w:name w:val="header"/>
    <w:basedOn w:val="Normal"/>
    <w:rsid w:val="00EE1F50"/>
    <w:pPr>
      <w:tabs>
        <w:tab w:val="center" w:pos="4153"/>
        <w:tab w:val="right" w:pos="8306"/>
      </w:tabs>
    </w:pPr>
  </w:style>
  <w:style w:type="paragraph" w:styleId="TOC2">
    <w:name w:val="toc 2"/>
    <w:basedOn w:val="Normal"/>
    <w:next w:val="Normal"/>
    <w:semiHidden/>
    <w:rsid w:val="00EE1F50"/>
    <w:pPr>
      <w:tabs>
        <w:tab w:val="right" w:leader="dot" w:pos="9071"/>
      </w:tabs>
    </w:pPr>
    <w:rPr>
      <w:smallCaps/>
    </w:rPr>
  </w:style>
  <w:style w:type="paragraph" w:styleId="Footer">
    <w:name w:val="footer"/>
    <w:basedOn w:val="Normal"/>
    <w:rsid w:val="00EE1F50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5E19D9"/>
    <w:rPr>
      <w:sz w:val="16"/>
      <w:szCs w:val="16"/>
    </w:rPr>
  </w:style>
  <w:style w:type="paragraph" w:styleId="CommentText">
    <w:name w:val="annotation text"/>
    <w:basedOn w:val="Normal"/>
    <w:semiHidden/>
    <w:rsid w:val="005E19D9"/>
  </w:style>
  <w:style w:type="paragraph" w:styleId="CommentSubject">
    <w:name w:val="annotation subject"/>
    <w:basedOn w:val="CommentText"/>
    <w:next w:val="CommentText"/>
    <w:semiHidden/>
    <w:rsid w:val="005E19D9"/>
    <w:rPr>
      <w:b/>
      <w:bCs/>
    </w:rPr>
  </w:style>
  <w:style w:type="paragraph" w:styleId="BalloonText">
    <w:name w:val="Balloon Text"/>
    <w:basedOn w:val="Normal"/>
    <w:semiHidden/>
    <w:rsid w:val="005E19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300C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E92048"/>
    <w:pPr>
      <w:widowControl/>
      <w:spacing w:after="120" w:line="0" w:lineRule="atLeast"/>
      <w:ind w:left="360"/>
    </w:pPr>
    <w:rPr>
      <w:rFonts w:ascii="Arial" w:hAnsi="Arial"/>
      <w:spacing w:val="-5"/>
    </w:rPr>
  </w:style>
  <w:style w:type="paragraph" w:customStyle="1" w:styleId="TableText">
    <w:name w:val="Table Text"/>
    <w:basedOn w:val="Normal"/>
    <w:rsid w:val="009B450D"/>
    <w:pPr>
      <w:widowControl/>
      <w:ind w:left="14"/>
    </w:pPr>
    <w:rPr>
      <w:rFonts w:ascii="Arial" w:hAnsi="Arial"/>
      <w:spacing w:val="-5"/>
      <w:sz w:val="16"/>
    </w:rPr>
  </w:style>
  <w:style w:type="table" w:styleId="TableWeb2">
    <w:name w:val="Table Web 2"/>
    <w:basedOn w:val="TableNormal"/>
    <w:rsid w:val="009B450D"/>
    <w:pPr>
      <w:widowControl w:val="0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ageNumber">
    <w:name w:val="page number"/>
    <w:basedOn w:val="DefaultParagraphFont"/>
    <w:rsid w:val="00263129"/>
  </w:style>
  <w:style w:type="character" w:styleId="Hyperlink">
    <w:name w:val="Hyperlink"/>
    <w:basedOn w:val="DefaultParagraphFont"/>
    <w:rsid w:val="005429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93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1F50"/>
    <w:pPr>
      <w:widowControl w:val="0"/>
    </w:pPr>
    <w:rPr>
      <w:lang w:val="en-US" w:eastAsia="en-US"/>
    </w:rPr>
  </w:style>
  <w:style w:type="paragraph" w:styleId="Heading1">
    <w:name w:val="heading 1"/>
    <w:basedOn w:val="Normal"/>
    <w:next w:val="Normal"/>
    <w:qFormat/>
    <w:rsid w:val="00EE1F50"/>
    <w:pPr>
      <w:keepNext/>
      <w:spacing w:before="240" w:after="60"/>
      <w:outlineLvl w:val="0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eldLabel">
    <w:name w:val="FieldLabel"/>
    <w:basedOn w:val="Normal"/>
    <w:rsid w:val="00EE1F50"/>
    <w:pPr>
      <w:spacing w:before="20" w:after="60"/>
    </w:pPr>
  </w:style>
  <w:style w:type="paragraph" w:customStyle="1" w:styleId="FieldText">
    <w:name w:val="FieldText"/>
    <w:basedOn w:val="Normal"/>
    <w:rsid w:val="00EE1F50"/>
    <w:rPr>
      <w:rFonts w:ascii="Arial" w:hAnsi="Arial"/>
    </w:rPr>
  </w:style>
  <w:style w:type="paragraph" w:styleId="Header">
    <w:name w:val="header"/>
    <w:basedOn w:val="Normal"/>
    <w:rsid w:val="00EE1F50"/>
    <w:pPr>
      <w:tabs>
        <w:tab w:val="center" w:pos="4153"/>
        <w:tab w:val="right" w:pos="8306"/>
      </w:tabs>
    </w:pPr>
  </w:style>
  <w:style w:type="paragraph" w:styleId="TOC2">
    <w:name w:val="toc 2"/>
    <w:basedOn w:val="Normal"/>
    <w:next w:val="Normal"/>
    <w:semiHidden/>
    <w:rsid w:val="00EE1F50"/>
    <w:pPr>
      <w:tabs>
        <w:tab w:val="right" w:leader="dot" w:pos="9071"/>
      </w:tabs>
    </w:pPr>
    <w:rPr>
      <w:smallCaps/>
    </w:rPr>
  </w:style>
  <w:style w:type="paragraph" w:styleId="Footer">
    <w:name w:val="footer"/>
    <w:basedOn w:val="Normal"/>
    <w:rsid w:val="00EE1F50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sid w:val="005E19D9"/>
    <w:rPr>
      <w:sz w:val="16"/>
      <w:szCs w:val="16"/>
    </w:rPr>
  </w:style>
  <w:style w:type="paragraph" w:styleId="CommentText">
    <w:name w:val="annotation text"/>
    <w:basedOn w:val="Normal"/>
    <w:semiHidden/>
    <w:rsid w:val="005E19D9"/>
  </w:style>
  <w:style w:type="paragraph" w:styleId="CommentSubject">
    <w:name w:val="annotation subject"/>
    <w:basedOn w:val="CommentText"/>
    <w:next w:val="CommentText"/>
    <w:semiHidden/>
    <w:rsid w:val="005E19D9"/>
    <w:rPr>
      <w:b/>
      <w:bCs/>
    </w:rPr>
  </w:style>
  <w:style w:type="paragraph" w:styleId="BalloonText">
    <w:name w:val="Balloon Text"/>
    <w:basedOn w:val="Normal"/>
    <w:semiHidden/>
    <w:rsid w:val="005E19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300C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E92048"/>
    <w:pPr>
      <w:widowControl/>
      <w:spacing w:after="120" w:line="0" w:lineRule="atLeast"/>
      <w:ind w:left="360"/>
    </w:pPr>
    <w:rPr>
      <w:rFonts w:ascii="Arial" w:hAnsi="Arial"/>
      <w:spacing w:val="-5"/>
    </w:rPr>
  </w:style>
  <w:style w:type="paragraph" w:customStyle="1" w:styleId="TableText">
    <w:name w:val="Table Text"/>
    <w:basedOn w:val="Normal"/>
    <w:rsid w:val="009B450D"/>
    <w:pPr>
      <w:widowControl/>
      <w:ind w:left="14"/>
    </w:pPr>
    <w:rPr>
      <w:rFonts w:ascii="Arial" w:hAnsi="Arial"/>
      <w:spacing w:val="-5"/>
      <w:sz w:val="16"/>
    </w:rPr>
  </w:style>
  <w:style w:type="table" w:styleId="TableWeb2">
    <w:name w:val="Table Web 2"/>
    <w:basedOn w:val="TableNormal"/>
    <w:rsid w:val="009B450D"/>
    <w:pPr>
      <w:widowControl w:val="0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ageNumber">
    <w:name w:val="page number"/>
    <w:basedOn w:val="DefaultParagraphFont"/>
    <w:rsid w:val="00263129"/>
  </w:style>
  <w:style w:type="character" w:styleId="Hyperlink">
    <w:name w:val="Hyperlink"/>
    <w:basedOn w:val="DefaultParagraphFont"/>
    <w:rsid w:val="005429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93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bus-lc\LOCALS~1\Temp\TCD8A5.tmp\Project%20overview%20statem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1B3E6-8A43-47AF-A787-A7CC6A762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 overview statement</Template>
  <TotalTime>0</TotalTime>
  <Pages>4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 INSTITUTE</vt:lpstr>
    </vt:vector>
  </TitlesOfParts>
  <Company>Hewlett-Packard</Company>
  <LinksUpToDate>false</LinksUpToDate>
  <CharactersWithSpaces>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 INSTITUTE</dc:title>
  <dc:creator>bus-lc</dc:creator>
  <cp:lastModifiedBy>Cobley, Lee</cp:lastModifiedBy>
  <cp:revision>2</cp:revision>
  <cp:lastPrinted>2012-02-23T11:12:00Z</cp:lastPrinted>
  <dcterms:created xsi:type="dcterms:W3CDTF">2014-03-17T09:07:00Z</dcterms:created>
  <dcterms:modified xsi:type="dcterms:W3CDTF">2014-03-17T09:07:00Z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TC011414131033</vt:lpwstr>
  </property>
</Properties>
</file>