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434B623D" w:rsidR="00541B03" w:rsidRDefault="00020E9A" w:rsidP="00C569AF">
            <w:r>
              <w:t>Catalina Padurariu-Danalache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0A8BA315" w:rsidR="00541B03" w:rsidRDefault="00020E9A" w:rsidP="00C569AF">
            <w:r>
              <w:t>2234799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 w:rsidRPr="00020E9A">
              <w:rPr>
                <w:highlight w:val="yellow"/>
              </w:rPr>
              <w:t>Digital Skills</w:t>
            </w:r>
            <w:r>
              <w:t xml:space="preserve">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 xml:space="preserve">September 2022/ </w:t>
            </w:r>
            <w:r w:rsidRPr="00020E9A">
              <w:rPr>
                <w:highlight w:val="yellow"/>
              </w:rPr>
              <w:t>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000000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4641EAA3" w:rsidR="00541B03" w:rsidRDefault="00000000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20E9A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000000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677E8896" w:rsidR="00541B03" w:rsidRDefault="00000000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20E9A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000000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5DAE71F1" w:rsidR="00541B03" w:rsidRDefault="00000000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20E9A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686EB0ED" w:rsidR="00541B03" w:rsidRDefault="00000000" w:rsidP="00541B03">
            <w:pPr>
              <w:pStyle w:val="CheckMarks"/>
            </w:pPr>
            <w:sdt>
              <w:sdtPr>
                <w:id w:val="-18010682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20E9A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000000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24CE7351" w:rsidR="00541B03" w:rsidRDefault="00020E9A" w:rsidP="00546F19">
            <w:pPr>
              <w:spacing w:line="360" w:lineRule="auto"/>
              <w:jc w:val="both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1F2AB728" wp14:editId="49C2ACA4">
                      <wp:simplePos x="0" y="0"/>
                      <wp:positionH relativeFrom="column">
                        <wp:posOffset>160885</wp:posOffset>
                      </wp:positionH>
                      <wp:positionV relativeFrom="paragraph">
                        <wp:posOffset>185040</wp:posOffset>
                      </wp:positionV>
                      <wp:extent cx="360" cy="360"/>
                      <wp:effectExtent l="38100" t="38100" r="57150" b="57150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0B055ED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" o:spid="_x0000_s1026" type="#_x0000_t75" style="position:absolute;margin-left:11.95pt;margin-top:13.8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">
                      <v:imagedata r:id="rId11" o:title=""/>
                    </v:shape>
                  </w:pict>
                </mc:Fallback>
              </mc:AlternateContent>
            </w:r>
            <w:r w:rsidR="00546F19" w:rsidRPr="00546F19">
              <w:t>I confirm that I will use my university email ID to login to the Teams lecture sessions</w:t>
            </w:r>
            <w:r w:rsidR="00546F19"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7A9C17DA" w:rsidR="00546F19" w:rsidRDefault="00020E9A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noProof/>
          <w:color w:val="37A7E9" w:themeColor="accent6" w:themeShade="BF"/>
          <w:sz w:val="16"/>
          <w:szCs w:val="16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14C0D71" wp14:editId="1813F6DD">
                <wp:simplePos x="0" y="0"/>
                <wp:positionH relativeFrom="column">
                  <wp:posOffset>543540</wp:posOffset>
                </wp:positionH>
                <wp:positionV relativeFrom="paragraph">
                  <wp:posOffset>-154920</wp:posOffset>
                </wp:positionV>
                <wp:extent cx="142920" cy="372960"/>
                <wp:effectExtent l="38100" t="38100" r="47625" b="4635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42920" cy="37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C7D23" id="Ink 6" o:spid="_x0000_s1026" type="#_x0000_t75" style="position:absolute;margin-left:42.45pt;margin-top:-12.55pt;width:11.95pt;height:30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">
                <v:imagedata r:id="rId13" o:title=""/>
              </v:shape>
            </w:pict>
          </mc:Fallback>
        </mc:AlternateContent>
      </w:r>
      <w:r w:rsidR="00546F19"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4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70B67" w14:textId="77777777" w:rsidR="006871E8" w:rsidRDefault="006871E8" w:rsidP="00600433">
      <w:pPr>
        <w:spacing w:after="0" w:line="240" w:lineRule="auto"/>
      </w:pPr>
      <w:r>
        <w:separator/>
      </w:r>
    </w:p>
  </w:endnote>
  <w:endnote w:type="continuationSeparator" w:id="0">
    <w:p w14:paraId="0B975F34" w14:textId="77777777" w:rsidR="006871E8" w:rsidRDefault="006871E8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EB163" w14:textId="77777777" w:rsidR="006871E8" w:rsidRDefault="006871E8" w:rsidP="00600433">
      <w:pPr>
        <w:spacing w:after="0" w:line="240" w:lineRule="auto"/>
      </w:pPr>
      <w:r>
        <w:separator/>
      </w:r>
    </w:p>
  </w:footnote>
  <w:footnote w:type="continuationSeparator" w:id="0">
    <w:p w14:paraId="09B446DC" w14:textId="77777777" w:rsidR="006871E8" w:rsidRDefault="006871E8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removePersonalInformation/>
  <w:removeDateAndTime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20E9A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871E8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ink/ink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ustomXml" Target="ink/ink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4A7913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4A7913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4A7913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4A7913"/>
    <w:rsid w:val="009401E9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30T16:54:44.8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30T16:54:56.2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78 680 24575,'23'-62'0,"-9"22"0,3 0 0,29-53 0,74-128 0,-116 215 0,10-22 0,15-42 0,-26 62 0,0 0 0,-1-1 0,0 1 0,-1-1 0,1 1 0,-2-1 0,1 0 0,-1 1 0,-1-1 0,-1-8 0,2 16 0,0 0 0,0 0 0,0 0 0,0 1 0,-1-1 0,1 0 0,0 0 0,-1 0 0,1 1 0,-1-1 0,1 0 0,-1 1 0,1-1 0,-1 0 0,1 1 0,-1-1 0,1 1 0,-1-1 0,0 1 0,1-1 0,-1 1 0,0 0 0,0-1 0,1 1 0,-1 0 0,0-1 0,0 1 0,-1 0 0,-1 0 0,1 0 0,-1 0 0,1 0 0,-1 1 0,1-1 0,-1 1 0,1-1 0,0 1 0,-5 2 0,-6 4 0,1 0 0,-19 14 0,28-19 0,-35 30 0,1 1 0,2 2 0,-49 63 0,49-56 0,33-40 0,0 0 0,0 0 0,0 0 0,0 0 0,1 1 0,-1-1 0,1 0 0,0 1 0,0 0 0,-1-1 0,2 1 0,-1 0 0,0-1 0,0 1 0,1 3 0,0-5 0,1 1 0,0-1 0,-1 1 0,1 0 0,0-1 0,0 0 0,0 1 0,0-1 0,0 0 0,0 1 0,0-1 0,1 0 0,-1 0 0,0 0 0,1 0 0,-1 0 0,1 0 0,-1 0 0,1-1 0,-1 1 0,1-1 0,0 1 0,-1-1 0,1 1 0,1-1 0,23 8 0,174 62 0,-177-61 0,-11-5 0,-1 1 0,1 0 0,-1 0 0,0 1 0,16 12 0,-24-15 0,-1-1 0,1 0 0,-1 1 0,0 0 0,0-1 0,0 1 0,0 0 0,0 0 0,-1 0 0,0 0 0,1 0 0,-1 0 0,0 1 0,0-1 0,-1 0 0,1 1 0,-1-1 0,1 0 0,-1 1 0,0-1 0,-1 0 0,1 1 0,0-1 0,-1 1 0,-2 5 0,-3 7 0,-1 0 0,-1 0 0,0 0 0,-1-1 0,-1-1 0,-13 15 0,3-1 0,-29 35-426,-4-3 0,-106 96 0,156-153 339,-34 32-6739</inkml:trace>
</inkml:ink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2023-01-23T19:10:00Z</dcterms:created>
  <dcterms:modified xsi:type="dcterms:W3CDTF">2023-01-30T16:55:00Z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