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CB812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A87FEA0" wp14:editId="3E40101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A2E50D3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7FF20491" w14:textId="77777777" w:rsidTr="00630448">
        <w:tc>
          <w:tcPr>
            <w:tcW w:w="9922" w:type="dxa"/>
            <w:shd w:val="clear" w:color="auto" w:fill="C0C0C0"/>
          </w:tcPr>
          <w:p w14:paraId="7DDF70A9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02A63494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1CFE4800" w14:textId="77777777" w:rsidTr="008F1308">
        <w:tc>
          <w:tcPr>
            <w:tcW w:w="2093" w:type="dxa"/>
            <w:shd w:val="pct15" w:color="auto" w:fill="auto"/>
          </w:tcPr>
          <w:p w14:paraId="3D3BB5A8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36B4C81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506D3E4C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09FBD3F0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49B39C4" w14:textId="77777777" w:rsidTr="00A406E5">
        <w:tc>
          <w:tcPr>
            <w:tcW w:w="2093" w:type="dxa"/>
            <w:shd w:val="pct15" w:color="auto" w:fill="auto"/>
          </w:tcPr>
          <w:p w14:paraId="621CE91C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A27D175" w14:textId="77777777" w:rsidR="00DB116D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Astudiaethau Addysg: Cynradd</w:t>
            </w:r>
          </w:p>
        </w:tc>
      </w:tr>
      <w:tr w:rsidR="008F1308" w:rsidRPr="00A406E5" w14:paraId="02E04DED" w14:textId="77777777" w:rsidTr="00B07FB0">
        <w:tc>
          <w:tcPr>
            <w:tcW w:w="2093" w:type="dxa"/>
            <w:shd w:val="pct15" w:color="auto" w:fill="auto"/>
          </w:tcPr>
          <w:p w14:paraId="4203D9E3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8CAB075" w14:textId="64F95796" w:rsidR="008F1308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Y Meddwl Ymholgar: Dulliau </w:t>
            </w:r>
            <w:r w:rsidR="00B676E5">
              <w:rPr>
                <w:rFonts w:ascii="Arial" w:hAnsi="Arial" w:cs="Arial"/>
                <w:b/>
                <w:sz w:val="22"/>
                <w:szCs w:val="22"/>
              </w:rPr>
              <w:t xml:space="preserve">Dysgu ac Addysgu </w:t>
            </w:r>
            <w:r>
              <w:rPr>
                <w:rFonts w:ascii="Arial" w:hAnsi="Arial" w:cs="Arial"/>
                <w:b/>
                <w:sz w:val="22"/>
                <w:szCs w:val="22"/>
              </w:rPr>
              <w:t>Creadigol</w:t>
            </w:r>
          </w:p>
        </w:tc>
      </w:tr>
      <w:tr w:rsidR="00B84B5B" w:rsidRPr="00A406E5" w14:paraId="1079AB31" w14:textId="77777777" w:rsidTr="008F1308">
        <w:tc>
          <w:tcPr>
            <w:tcW w:w="2093" w:type="dxa"/>
            <w:shd w:val="pct15" w:color="auto" w:fill="auto"/>
          </w:tcPr>
          <w:p w14:paraId="721A3345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722DC46B" w14:textId="1408498C" w:rsidR="00B84B5B" w:rsidRPr="00A406E5" w:rsidRDefault="004536D9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ECES5021C</w:t>
            </w:r>
          </w:p>
        </w:tc>
        <w:tc>
          <w:tcPr>
            <w:tcW w:w="2268" w:type="dxa"/>
            <w:shd w:val="clear" w:color="auto" w:fill="D9D9D9"/>
          </w:tcPr>
          <w:p w14:paraId="60D5326F" w14:textId="77777777"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DFCA603" w14:textId="77777777" w:rsidR="00B84B5B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0629E20B" w14:textId="77777777" w:rsidTr="008F1308">
        <w:tc>
          <w:tcPr>
            <w:tcW w:w="2093" w:type="dxa"/>
            <w:shd w:val="pct15" w:color="auto" w:fill="auto"/>
          </w:tcPr>
          <w:p w14:paraId="26A93212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3F2AA04" w14:textId="6F69C1BB" w:rsidR="00DB116D" w:rsidRPr="00A406E5" w:rsidRDefault="00B676E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Saskia Stocks</w:t>
            </w:r>
          </w:p>
        </w:tc>
        <w:tc>
          <w:tcPr>
            <w:tcW w:w="2268" w:type="dxa"/>
            <w:shd w:val="clear" w:color="auto" w:fill="D9D9D9"/>
          </w:tcPr>
          <w:p w14:paraId="4F712E40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44081C13" w14:textId="0DE7F1C8" w:rsidR="00DB116D" w:rsidRPr="00A406E5" w:rsidRDefault="00B676E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Undeg Evans</w:t>
            </w:r>
          </w:p>
        </w:tc>
      </w:tr>
      <w:tr w:rsidR="00DB116D" w:rsidRPr="00A406E5" w14:paraId="666A32C9" w14:textId="77777777" w:rsidTr="008F1308">
        <w:tc>
          <w:tcPr>
            <w:tcW w:w="2093" w:type="dxa"/>
            <w:shd w:val="pct15" w:color="auto" w:fill="auto"/>
          </w:tcPr>
          <w:p w14:paraId="0FD16B02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002E93D" w14:textId="77777777" w:rsidR="00DB116D" w:rsidRPr="00A406E5" w:rsidRDefault="007F6CD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Portffolio digidol</w:t>
            </w:r>
          </w:p>
        </w:tc>
        <w:tc>
          <w:tcPr>
            <w:tcW w:w="2268" w:type="dxa"/>
            <w:shd w:val="pct15" w:color="auto" w:fill="auto"/>
          </w:tcPr>
          <w:p w14:paraId="3ABACE3C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2B869E0D" w14:textId="1EF55B38" w:rsidR="00DB116D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4,000</w:t>
            </w:r>
            <w:r w:rsidR="004F72F9">
              <w:rPr>
                <w:rFonts w:ascii="Arial" w:hAnsi="Arial" w:cs="Arial"/>
                <w:b/>
                <w:sz w:val="22"/>
                <w:szCs w:val="22"/>
              </w:rPr>
              <w:t xml:space="preserve"> (+/- 10%)</w:t>
            </w:r>
          </w:p>
        </w:tc>
      </w:tr>
      <w:tr w:rsidR="00B84B5B" w:rsidRPr="00A406E5" w14:paraId="71E42CE8" w14:textId="77777777" w:rsidTr="008F1308">
        <w:tc>
          <w:tcPr>
            <w:tcW w:w="2093" w:type="dxa"/>
            <w:shd w:val="pct15" w:color="auto" w:fill="auto"/>
          </w:tcPr>
          <w:p w14:paraId="132B2F99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7ACDCD9B" w14:textId="06E6B77F" w:rsidR="00B84B5B" w:rsidRPr="00A406E5" w:rsidRDefault="002A57E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  <w:r w:rsidR="007F6CD2">
              <w:rPr>
                <w:rFonts w:ascii="Arial" w:hAnsi="Arial" w:cs="Arial"/>
                <w:b/>
                <w:sz w:val="22"/>
                <w:szCs w:val="22"/>
              </w:rPr>
              <w:t>/0</w:t>
            </w:r>
            <w:r w:rsidR="00B676E5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7F6CD2">
              <w:rPr>
                <w:rFonts w:ascii="Arial" w:hAnsi="Arial" w:cs="Arial"/>
                <w:b/>
                <w:sz w:val="22"/>
                <w:szCs w:val="22"/>
              </w:rPr>
              <w:t>/2</w:t>
            </w:r>
            <w:r w:rsidR="00B676E5">
              <w:rPr>
                <w:rFonts w:ascii="Arial" w:hAnsi="Arial" w:cs="Arial"/>
                <w:b/>
                <w:sz w:val="22"/>
                <w:szCs w:val="22"/>
              </w:rPr>
              <w:t>6 23:59</w:t>
            </w:r>
          </w:p>
        </w:tc>
        <w:tc>
          <w:tcPr>
            <w:tcW w:w="2268" w:type="dxa"/>
            <w:shd w:val="pct15" w:color="auto" w:fill="auto"/>
          </w:tcPr>
          <w:p w14:paraId="4455A905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420C72" w14:textId="417BA226" w:rsidR="00B84B5B" w:rsidRPr="00A406E5" w:rsidRDefault="002A57E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="007F6CD2">
              <w:rPr>
                <w:rFonts w:ascii="Arial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  <w:r w:rsidR="007F6CD2">
              <w:rPr>
                <w:rFonts w:ascii="Arial" w:hAnsi="Arial" w:cs="Arial"/>
                <w:b/>
                <w:sz w:val="22"/>
                <w:szCs w:val="22"/>
              </w:rPr>
              <w:t>/2</w:t>
            </w:r>
            <w:r w:rsidR="00B676E5">
              <w:rPr>
                <w:rFonts w:ascii="Arial" w:hAnsi="Arial" w:cs="Arial"/>
                <w:b/>
                <w:sz w:val="22"/>
                <w:szCs w:val="22"/>
              </w:rPr>
              <w:t>6 15:00</w:t>
            </w:r>
          </w:p>
        </w:tc>
      </w:tr>
      <w:tr w:rsidR="00152E9D" w:rsidRPr="00A406E5" w14:paraId="15ABD347" w14:textId="77777777" w:rsidTr="00A406E5">
        <w:tc>
          <w:tcPr>
            <w:tcW w:w="2093" w:type="dxa"/>
            <w:shd w:val="pct15" w:color="auto" w:fill="auto"/>
          </w:tcPr>
          <w:p w14:paraId="599BA2A9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2BC1A44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4548799F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86E973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26D32457" w14:textId="77777777" w:rsidTr="00A406E5">
        <w:tc>
          <w:tcPr>
            <w:tcW w:w="2093" w:type="dxa"/>
            <w:shd w:val="pct15" w:color="auto" w:fill="auto"/>
          </w:tcPr>
          <w:p w14:paraId="7BD50A67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A13133F" w14:textId="77777777" w:rsidR="00B676E5" w:rsidRDefault="00B676E5" w:rsidP="00B676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6FD19CA" w14:textId="38D61002" w:rsidR="00A406E5" w:rsidRPr="00A406E5" w:rsidRDefault="00B676E5" w:rsidP="00B676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Cofiwch bob amser gadw copi o'ch drafftiau, nodiadau ac adnoddau eraill a ddefnyddiwyd gennych, cyn ac ar ôl defnyddio offer AI. Os oes amheuaeth o ddefnyddio offer AI y tu hwnt i'r hyn a nodwyd ar gyfer yr aseiniad penodol, gofynnir i chi ddarparu drafftiau a nodiadau blaenorol.</w:t>
            </w:r>
          </w:p>
        </w:tc>
      </w:tr>
    </w:tbl>
    <w:p w14:paraId="0D25DBCD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6A1CE7A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7428CE71" w14:textId="77777777" w:rsidTr="00A406E5">
        <w:tc>
          <w:tcPr>
            <w:tcW w:w="9747" w:type="dxa"/>
            <w:shd w:val="pct10" w:color="auto" w:fill="auto"/>
          </w:tcPr>
          <w:p w14:paraId="71F0494F" w14:textId="77777777"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A3952C3" w14:textId="77777777"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1A22F2A7" w14:textId="77777777" w:rsidTr="00A406E5">
        <w:tc>
          <w:tcPr>
            <w:tcW w:w="9747" w:type="dxa"/>
          </w:tcPr>
          <w:p w14:paraId="5C84A974" w14:textId="77777777" w:rsidR="00C01A3F" w:rsidRPr="00A406E5" w:rsidRDefault="00C01A3F" w:rsidP="007F6CD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65B043" w14:textId="77777777"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  <w:r w:rsidRPr="00D33C0C">
              <w:rPr>
                <w:sz w:val="24"/>
                <w:szCs w:val="24"/>
              </w:rPr>
              <w:t xml:space="preserve">• </w:t>
            </w:r>
            <w:r w:rsidRPr="007F6CD2">
              <w:rPr>
                <w:rFonts w:ascii="Arial" w:hAnsi="Arial" w:cs="Arial"/>
                <w:sz w:val="24"/>
                <w:szCs w:val="24"/>
              </w:rPr>
              <w:t>Ymgysylltu â a chael gwybodaeth eang a chytbwys o nodau, cysyniadau, gwerthoedd a chyd-destunau sylfaenol o ymholiad gwyddonol a chreadigol</w:t>
            </w:r>
          </w:p>
          <w:p w14:paraId="2027F47A" w14:textId="77777777"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DAA2A5" w14:textId="77777777"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  <w:r w:rsidRPr="007F6CD2">
              <w:rPr>
                <w:rFonts w:ascii="Arial" w:hAnsi="Arial" w:cs="Arial"/>
                <w:sz w:val="24"/>
                <w:szCs w:val="24"/>
              </w:rPr>
              <w:t>• Adfyfyrio ar ymchwil a datblygiadau cyfredol i rôl ymholi gwyddonol a chreadigol mewn cymdeithas</w:t>
            </w:r>
          </w:p>
          <w:p w14:paraId="599E61DE" w14:textId="77777777"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1D57E4" w14:textId="77777777"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  <w:r w:rsidRPr="007F6CD2">
              <w:rPr>
                <w:rFonts w:ascii="Arial" w:hAnsi="Arial" w:cs="Arial"/>
                <w:sz w:val="24"/>
                <w:szCs w:val="24"/>
              </w:rPr>
              <w:t>• Arddangos gwybodaeth a dealltwriaeth ddatblygedig o gymhlethdod y rhyngweithio rhwng ymholi a dysgu, a'r ystod o gyd-destunau lle mae'n digwydd</w:t>
            </w:r>
          </w:p>
          <w:p w14:paraId="7CC1A249" w14:textId="77777777"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7BD045" w14:textId="77777777"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  <w:r w:rsidRPr="007F6CD2">
              <w:rPr>
                <w:rFonts w:ascii="Arial" w:hAnsi="Arial" w:cs="Arial"/>
                <w:sz w:val="24"/>
                <w:szCs w:val="24"/>
              </w:rPr>
              <w:t>• Cydnabod ac adfyfyrio ar gyd-destun diwylliannol ymholi gwyddonol a chreadigol</w:t>
            </w:r>
          </w:p>
          <w:p w14:paraId="685FD03D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C4ACB8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C3A20C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712C74BB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518729FC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65A38571" w14:textId="77777777" w:rsidTr="00630448">
        <w:tc>
          <w:tcPr>
            <w:tcW w:w="9781" w:type="dxa"/>
            <w:shd w:val="clear" w:color="auto" w:fill="C0C0C0"/>
          </w:tcPr>
          <w:p w14:paraId="496292B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D432FC5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70DFCF7" w14:textId="77777777" w:rsidR="007F6CD2" w:rsidRPr="00A406E5" w:rsidRDefault="007F6CD2" w:rsidP="00A67FB1">
      <w:pPr>
        <w:ind w:left="720"/>
        <w:rPr>
          <w:rFonts w:ascii="Arial" w:hAnsi="Arial" w:cs="Arial"/>
          <w:sz w:val="24"/>
          <w:szCs w:val="24"/>
        </w:rPr>
      </w:pPr>
    </w:p>
    <w:p w14:paraId="0EAE5844" w14:textId="77777777" w:rsidR="007F6CD2" w:rsidRDefault="007F6CD2" w:rsidP="007F6CD2">
      <w:pPr>
        <w:ind w:firstLine="720"/>
        <w:rPr>
          <w:rFonts w:ascii="Arial" w:hAnsi="Arial" w:cs="Arial"/>
          <w:b/>
          <w:sz w:val="24"/>
          <w:szCs w:val="24"/>
        </w:rPr>
      </w:pPr>
      <w:r w:rsidRPr="007F6CD2">
        <w:rPr>
          <w:rFonts w:ascii="Arial" w:hAnsi="Arial" w:cs="Arial"/>
          <w:b/>
          <w:sz w:val="24"/>
          <w:szCs w:val="24"/>
        </w:rPr>
        <w:t>E-bortffolio (Cyfwerth â 4000 o eiriau)</w:t>
      </w:r>
    </w:p>
    <w:p w14:paraId="517CD596" w14:textId="77777777" w:rsidR="007F6CD2" w:rsidRPr="007F6CD2" w:rsidRDefault="007F6CD2" w:rsidP="007F6CD2">
      <w:pPr>
        <w:rPr>
          <w:rFonts w:ascii="Arial" w:hAnsi="Arial" w:cs="Arial"/>
          <w:b/>
          <w:sz w:val="24"/>
          <w:szCs w:val="24"/>
        </w:rPr>
      </w:pPr>
    </w:p>
    <w:p w14:paraId="3D1AADC4" w14:textId="077D07E0" w:rsidR="00152E9D" w:rsidRDefault="001D2EC4" w:rsidP="007F6CD2">
      <w:pPr>
        <w:ind w:left="720"/>
        <w:rPr>
          <w:rFonts w:ascii="Arial" w:hAnsi="Arial" w:cs="Arial"/>
          <w:i/>
          <w:color w:val="202124"/>
          <w:sz w:val="24"/>
          <w:szCs w:val="24"/>
          <w:lang w:val="cy-GB"/>
        </w:rPr>
      </w:pPr>
      <w:r>
        <w:rPr>
          <w:rFonts w:ascii="Arial" w:hAnsi="Arial" w:cs="Arial"/>
          <w:b/>
          <w:i/>
          <w:color w:val="202124"/>
          <w:sz w:val="24"/>
          <w:szCs w:val="24"/>
          <w:lang w:val="cy-GB"/>
        </w:rPr>
        <w:t>Cynhyrchwch</w:t>
      </w:r>
      <w:r w:rsidR="007F6CD2" w:rsidRPr="007F6CD2">
        <w:rPr>
          <w:rFonts w:ascii="Arial" w:hAnsi="Arial" w:cs="Arial"/>
          <w:b/>
          <w:i/>
          <w:color w:val="202124"/>
          <w:sz w:val="24"/>
          <w:szCs w:val="24"/>
          <w:lang w:val="cy-GB"/>
        </w:rPr>
        <w:t xml:space="preserve"> </w:t>
      </w:r>
      <w:r>
        <w:rPr>
          <w:rFonts w:ascii="Arial" w:hAnsi="Arial" w:cs="Arial"/>
          <w:b/>
          <w:i/>
          <w:color w:val="202124"/>
          <w:sz w:val="24"/>
          <w:szCs w:val="24"/>
          <w:lang w:val="cy-GB"/>
        </w:rPr>
        <w:t>b</w:t>
      </w:r>
      <w:r w:rsidR="007F6CD2" w:rsidRPr="007F6CD2">
        <w:rPr>
          <w:rFonts w:ascii="Arial" w:hAnsi="Arial" w:cs="Arial"/>
          <w:b/>
          <w:i/>
          <w:color w:val="202124"/>
          <w:sz w:val="24"/>
          <w:szCs w:val="24"/>
          <w:lang w:val="cy-GB"/>
        </w:rPr>
        <w:t xml:space="preserve">ortffolio </w:t>
      </w:r>
      <w:r w:rsidR="007F6CD2" w:rsidRPr="007F6CD2">
        <w:rPr>
          <w:rFonts w:ascii="Arial" w:hAnsi="Arial" w:cs="Arial"/>
          <w:i/>
          <w:color w:val="202124"/>
          <w:sz w:val="24"/>
          <w:szCs w:val="24"/>
          <w:lang w:val="cy-GB"/>
        </w:rPr>
        <w:t xml:space="preserve">sy'n adfyfyrio ar </w:t>
      </w:r>
      <w:r w:rsidR="004536D9">
        <w:rPr>
          <w:rFonts w:ascii="Arial" w:hAnsi="Arial" w:cs="Arial"/>
          <w:i/>
          <w:color w:val="202124"/>
          <w:sz w:val="24"/>
          <w:szCs w:val="24"/>
          <w:lang w:val="cy-GB"/>
        </w:rPr>
        <w:t xml:space="preserve">hyd at </w:t>
      </w:r>
      <w:r w:rsidR="007F6CD2" w:rsidRPr="007F6CD2">
        <w:rPr>
          <w:rFonts w:ascii="Arial" w:hAnsi="Arial" w:cs="Arial"/>
          <w:i/>
          <w:color w:val="202124"/>
          <w:sz w:val="24"/>
          <w:szCs w:val="24"/>
          <w:lang w:val="cy-GB"/>
        </w:rPr>
        <w:t>5 cysyniad allweddol a astudiwyd yn y modiwl a'u harwyddocâd ar gyfer addysg yn yr 21ain ganrif</w:t>
      </w:r>
    </w:p>
    <w:p w14:paraId="4388FC9D" w14:textId="77777777" w:rsidR="007F6CD2" w:rsidRDefault="007F6CD2" w:rsidP="007F6CD2">
      <w:pPr>
        <w:ind w:left="720"/>
        <w:rPr>
          <w:rFonts w:ascii="Arial" w:hAnsi="Arial" w:cs="Arial"/>
          <w:sz w:val="24"/>
          <w:szCs w:val="24"/>
        </w:rPr>
      </w:pPr>
    </w:p>
    <w:p w14:paraId="794FE6A7" w14:textId="77777777" w:rsidR="007F6CD2" w:rsidRDefault="007F6CD2" w:rsidP="007F6CD2">
      <w:pPr>
        <w:ind w:left="720"/>
        <w:rPr>
          <w:rFonts w:ascii="Arial" w:hAnsi="Arial" w:cs="Arial"/>
          <w:sz w:val="24"/>
          <w:szCs w:val="24"/>
          <w:u w:val="single"/>
        </w:rPr>
      </w:pPr>
      <w:r w:rsidRPr="001D2EC4">
        <w:rPr>
          <w:rFonts w:ascii="Arial" w:hAnsi="Arial" w:cs="Arial"/>
          <w:sz w:val="24"/>
          <w:szCs w:val="24"/>
          <w:u w:val="single"/>
        </w:rPr>
        <w:t>Canllawiau’r dasg</w:t>
      </w:r>
    </w:p>
    <w:p w14:paraId="095089C9" w14:textId="77777777" w:rsidR="001D2EC4" w:rsidRPr="001D2EC4" w:rsidRDefault="001D2EC4" w:rsidP="007F6CD2">
      <w:pPr>
        <w:ind w:left="720"/>
        <w:rPr>
          <w:rFonts w:ascii="Arial" w:hAnsi="Arial" w:cs="Arial"/>
          <w:sz w:val="24"/>
          <w:szCs w:val="24"/>
          <w:u w:val="single"/>
        </w:rPr>
      </w:pPr>
    </w:p>
    <w:p w14:paraId="71C293E5" w14:textId="48163BDA" w:rsidR="007F6CD2" w:rsidRDefault="007F6CD2" w:rsidP="007F6CD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Disgwylir i chi adfyfyrio ar </w:t>
      </w:r>
      <w:r w:rsidR="004536D9">
        <w:rPr>
          <w:rFonts w:ascii="Arial" w:hAnsi="Arial" w:cs="Arial"/>
          <w:sz w:val="24"/>
          <w:szCs w:val="24"/>
        </w:rPr>
        <w:t xml:space="preserve">hyd at </w:t>
      </w:r>
      <w:r>
        <w:rPr>
          <w:rFonts w:ascii="Arial" w:hAnsi="Arial" w:cs="Arial"/>
          <w:sz w:val="24"/>
          <w:szCs w:val="24"/>
        </w:rPr>
        <w:t>5 cysyniad allweddol a astudiwyd yn y modiwl a’u harwyddoc</w:t>
      </w:r>
      <w:r>
        <w:rPr>
          <w:rFonts w:ascii="Trebuchet MS" w:hAnsi="Trebuchet MS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d ar gyfer addysg yn yr 21ain ganrif. </w:t>
      </w:r>
      <w:r w:rsidRPr="001D2EC4">
        <w:rPr>
          <w:rFonts w:ascii="Arial" w:hAnsi="Arial" w:cs="Arial"/>
          <w:b/>
          <w:sz w:val="24"/>
          <w:szCs w:val="24"/>
        </w:rPr>
        <w:t>Rhaid</w:t>
      </w:r>
      <w:r>
        <w:rPr>
          <w:rFonts w:ascii="Arial" w:hAnsi="Arial" w:cs="Arial"/>
          <w:sz w:val="24"/>
          <w:szCs w:val="24"/>
        </w:rPr>
        <w:t xml:space="preserve"> i chi ddangos y cysylltiadau rhwng ymholi a dysgu a’r ystod o gyd-destunau y mae’n digwydd ynddynt. </w:t>
      </w:r>
      <w:r w:rsidRPr="001D2EC4">
        <w:rPr>
          <w:rFonts w:ascii="Arial" w:hAnsi="Arial" w:cs="Arial"/>
          <w:b/>
          <w:sz w:val="24"/>
          <w:szCs w:val="24"/>
        </w:rPr>
        <w:t>Sicrhewch</w:t>
      </w:r>
      <w:r>
        <w:rPr>
          <w:rFonts w:ascii="Arial" w:hAnsi="Arial" w:cs="Arial"/>
          <w:sz w:val="24"/>
          <w:szCs w:val="24"/>
        </w:rPr>
        <w:t xml:space="preserve"> eich bod yn ystyried eich creadigrwydd personol eich hun a gwaith eraill yn ofalus.</w:t>
      </w:r>
    </w:p>
    <w:p w14:paraId="50B0BB04" w14:textId="77777777" w:rsidR="007F6CD2" w:rsidRDefault="007F6CD2" w:rsidP="007F6CD2">
      <w:pPr>
        <w:ind w:left="720"/>
        <w:rPr>
          <w:rFonts w:ascii="Arial" w:hAnsi="Arial" w:cs="Arial"/>
          <w:sz w:val="24"/>
          <w:szCs w:val="24"/>
        </w:rPr>
      </w:pPr>
    </w:p>
    <w:p w14:paraId="270367FD" w14:textId="6705DE45" w:rsidR="001D2EC4" w:rsidRDefault="007F6CD2" w:rsidP="007F6CD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Dewiswch </w:t>
      </w:r>
      <w:r w:rsidR="004536D9">
        <w:rPr>
          <w:rFonts w:ascii="Arial" w:hAnsi="Arial" w:cs="Arial"/>
          <w:sz w:val="24"/>
          <w:szCs w:val="24"/>
        </w:rPr>
        <w:t xml:space="preserve">hyd at </w:t>
      </w:r>
      <w:r>
        <w:rPr>
          <w:rFonts w:ascii="Arial" w:hAnsi="Arial" w:cs="Arial"/>
          <w:sz w:val="24"/>
          <w:szCs w:val="24"/>
        </w:rPr>
        <w:t>bum dull creadigol gwahanol. Gall y rhain gynn</w:t>
      </w:r>
      <w:r w:rsidR="001D2EC4">
        <w:rPr>
          <w:rFonts w:ascii="Arial" w:hAnsi="Arial" w:cs="Arial"/>
          <w:sz w:val="24"/>
          <w:szCs w:val="24"/>
        </w:rPr>
        <w:t>wys dulliau creadigol a astudiwyd</w:t>
      </w:r>
      <w:r>
        <w:rPr>
          <w:rFonts w:ascii="Arial" w:hAnsi="Arial" w:cs="Arial"/>
          <w:sz w:val="24"/>
          <w:szCs w:val="24"/>
        </w:rPr>
        <w:t xml:space="preserve"> yn ystod y modiwl, er enghraifft drama, ysgrifennu creadigol, Mantle of the Expert, Effaith Leonardo, chwarae gwyddonol</w:t>
      </w:r>
      <w:r w:rsidR="001D2EC4">
        <w:rPr>
          <w:rFonts w:ascii="Arial" w:hAnsi="Arial" w:cs="Arial"/>
          <w:sz w:val="24"/>
          <w:szCs w:val="24"/>
        </w:rPr>
        <w:t>, chwarae creadigol</w:t>
      </w:r>
      <w:r>
        <w:rPr>
          <w:rFonts w:ascii="Arial" w:hAnsi="Arial" w:cs="Arial"/>
          <w:sz w:val="24"/>
          <w:szCs w:val="24"/>
        </w:rPr>
        <w:t xml:space="preserve"> a’r ystafell ddosbarth awyr agored (nid yw’r rhestr hon yn gynhwysfawr). </w:t>
      </w:r>
    </w:p>
    <w:p w14:paraId="48B91F17" w14:textId="77777777" w:rsidR="001D2EC4" w:rsidRDefault="001D2EC4" w:rsidP="007F6CD2">
      <w:pPr>
        <w:ind w:left="720"/>
        <w:rPr>
          <w:rFonts w:ascii="Arial" w:hAnsi="Arial" w:cs="Arial"/>
          <w:sz w:val="24"/>
          <w:szCs w:val="24"/>
        </w:rPr>
      </w:pPr>
    </w:p>
    <w:p w14:paraId="00EA8875" w14:textId="77777777" w:rsidR="007F6CD2" w:rsidRDefault="007F6CD2" w:rsidP="007F6CD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Ymhob adran o’r portffolio mae angen i chi ysgrifennu am o leiaf un dull creadigol ac adfyfyrio ar ei arwyddoc</w:t>
      </w:r>
      <w:r>
        <w:rPr>
          <w:rFonts w:ascii="Trebuchet MS" w:hAnsi="Trebuchet MS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>d</w:t>
      </w:r>
      <w:r w:rsidR="001D2EC4">
        <w:rPr>
          <w:rFonts w:ascii="Arial" w:hAnsi="Arial" w:cs="Arial"/>
          <w:sz w:val="24"/>
          <w:szCs w:val="24"/>
        </w:rPr>
        <w:t xml:space="preserve"> mewn addysg heddiw. Bydd angen i chi drafod os a sut mae’r dull yn cysylltu ymholi a dysgu gyda’i gilydd. Ystyriwch hefyd ble y defnyddir/gellir defnyddio’r dull mewn addysg. </w:t>
      </w:r>
      <w:r w:rsidR="001D2EC4" w:rsidRPr="001D2EC4">
        <w:rPr>
          <w:rFonts w:ascii="Arial" w:hAnsi="Arial" w:cs="Arial"/>
          <w:b/>
          <w:sz w:val="24"/>
          <w:szCs w:val="24"/>
        </w:rPr>
        <w:t>Mae angen i chi hefyd adfyfyrio ar eich profiad o’r dull hwn. Cefnogwch yr holl bwyntiau a wneir gyda llenyddiaeth academaidd berthnasol.</w:t>
      </w:r>
    </w:p>
    <w:p w14:paraId="40818E7A" w14:textId="77777777" w:rsidR="001D2EC4" w:rsidRDefault="001D2EC4" w:rsidP="007F6CD2">
      <w:pPr>
        <w:ind w:left="720"/>
        <w:rPr>
          <w:rFonts w:ascii="Arial" w:hAnsi="Arial" w:cs="Arial"/>
          <w:sz w:val="24"/>
          <w:szCs w:val="24"/>
        </w:rPr>
      </w:pPr>
    </w:p>
    <w:p w14:paraId="4543AAF9" w14:textId="77777777" w:rsidR="001D2EC4" w:rsidRPr="008213E4" w:rsidRDefault="008213E4" w:rsidP="007F6CD2">
      <w:pPr>
        <w:ind w:left="720"/>
        <w:rPr>
          <w:rFonts w:ascii="Arial" w:hAnsi="Arial" w:cs="Arial"/>
          <w:sz w:val="24"/>
          <w:szCs w:val="24"/>
          <w:u w:val="single"/>
        </w:rPr>
      </w:pPr>
      <w:r w:rsidRPr="008213E4">
        <w:rPr>
          <w:rFonts w:ascii="Arial" w:hAnsi="Arial" w:cs="Arial"/>
          <w:sz w:val="24"/>
          <w:szCs w:val="24"/>
          <w:u w:val="single"/>
        </w:rPr>
        <w:t>Portffolio digidol</w:t>
      </w:r>
      <w:r w:rsidR="001D2EC4" w:rsidRPr="008213E4">
        <w:rPr>
          <w:rFonts w:ascii="Arial" w:hAnsi="Arial" w:cs="Arial"/>
          <w:sz w:val="24"/>
          <w:szCs w:val="24"/>
          <w:u w:val="single"/>
        </w:rPr>
        <w:t xml:space="preserve"> gan ddefnyddio Microsoft Sway:</w:t>
      </w:r>
    </w:p>
    <w:p w14:paraId="5002F0CB" w14:textId="77777777" w:rsidR="001D2EC4" w:rsidRDefault="001D2EC4" w:rsidP="007F6CD2">
      <w:pPr>
        <w:ind w:left="720"/>
        <w:rPr>
          <w:rFonts w:ascii="Arial" w:hAnsi="Arial" w:cs="Arial"/>
          <w:sz w:val="24"/>
          <w:szCs w:val="24"/>
        </w:rPr>
      </w:pPr>
    </w:p>
    <w:p w14:paraId="1BDC6986" w14:textId="533A06E4" w:rsidR="001D2EC4" w:rsidRDefault="001D2EC4" w:rsidP="007F6CD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Bydd angen i chi greu Microsoft Sway. Mae arweiniad pellach ar sut i wneud hyn wedi’i ddarparu i chi. Dylai’r e-bortffolio gael ei bostio fe</w:t>
      </w:r>
      <w:r w:rsidR="004536D9">
        <w:rPr>
          <w:rFonts w:ascii="Arial" w:hAnsi="Arial" w:cs="Arial"/>
          <w:sz w:val="24"/>
          <w:szCs w:val="24"/>
        </w:rPr>
        <w:t>sul</w:t>
      </w:r>
      <w:r>
        <w:rPr>
          <w:rFonts w:ascii="Arial" w:hAnsi="Arial" w:cs="Arial"/>
          <w:sz w:val="24"/>
          <w:szCs w:val="24"/>
        </w:rPr>
        <w:t xml:space="preserve"> i</w:t>
      </w:r>
      <w:r w:rsidR="004536D9">
        <w:rPr>
          <w:rFonts w:ascii="Arial" w:hAnsi="Arial" w:cs="Arial"/>
          <w:sz w:val="24"/>
          <w:szCs w:val="24"/>
        </w:rPr>
        <w:t>s-adrannau/benawdau</w:t>
      </w:r>
      <w:r>
        <w:rPr>
          <w:rFonts w:ascii="Arial" w:hAnsi="Arial" w:cs="Arial"/>
          <w:sz w:val="24"/>
          <w:szCs w:val="24"/>
        </w:rPr>
        <w:t>. Cynhwyswch ffynonellau fel hyper-gysylltiadau, fideos, diagramau ac ati. Nid oes uchafswm ar faint o ffynonellau y gallwch eu cynnwys. Cynhwyswch restr gyfeir</w:t>
      </w:r>
      <w:r w:rsidR="004536D9">
        <w:rPr>
          <w:rFonts w:ascii="Arial" w:hAnsi="Arial" w:cs="Arial"/>
          <w:sz w:val="24"/>
          <w:szCs w:val="24"/>
        </w:rPr>
        <w:t>nodi</w:t>
      </w:r>
      <w:r>
        <w:rPr>
          <w:rFonts w:ascii="Arial" w:hAnsi="Arial" w:cs="Arial"/>
          <w:sz w:val="24"/>
          <w:szCs w:val="24"/>
        </w:rPr>
        <w:t xml:space="preserve"> ar ddiwedd y Sway. Mae angen i chi gofnodi eich dolen Sway ar </w:t>
      </w:r>
      <w:r w:rsidR="004536D9">
        <w:rPr>
          <w:rFonts w:ascii="Arial" w:hAnsi="Arial" w:cs="Arial"/>
          <w:sz w:val="24"/>
          <w:szCs w:val="24"/>
        </w:rPr>
        <w:t>dudalen Word</w:t>
      </w:r>
      <w:r>
        <w:rPr>
          <w:rFonts w:ascii="Arial" w:hAnsi="Arial" w:cs="Arial"/>
          <w:sz w:val="24"/>
          <w:szCs w:val="24"/>
        </w:rPr>
        <w:t xml:space="preserve"> a’i gwyflwyno trwy Turnitin.</w:t>
      </w:r>
      <w:r w:rsidR="004536D9">
        <w:rPr>
          <w:rFonts w:ascii="Arial" w:hAnsi="Arial" w:cs="Arial"/>
          <w:sz w:val="24"/>
          <w:szCs w:val="24"/>
        </w:rPr>
        <w:t xml:space="preserve"> Sicrhewch eich bod wedi rhoi mynediad i diwtoriaid y modiwl allu ei farcio/cymedroli.</w:t>
      </w:r>
    </w:p>
    <w:p w14:paraId="71C901FC" w14:textId="77777777" w:rsidR="008213E4" w:rsidRDefault="008213E4" w:rsidP="007F6CD2">
      <w:pPr>
        <w:ind w:left="720"/>
        <w:rPr>
          <w:rFonts w:ascii="Arial" w:hAnsi="Arial" w:cs="Arial"/>
          <w:sz w:val="24"/>
          <w:szCs w:val="24"/>
        </w:rPr>
      </w:pPr>
    </w:p>
    <w:p w14:paraId="475E0540" w14:textId="77777777" w:rsidR="007F6CD2" w:rsidRPr="007F6CD2" w:rsidRDefault="007F6CD2" w:rsidP="008213E4">
      <w:pPr>
        <w:rPr>
          <w:rFonts w:ascii="Arial" w:hAnsi="Arial" w:cs="Arial"/>
          <w:sz w:val="24"/>
          <w:szCs w:val="24"/>
        </w:rPr>
      </w:pPr>
    </w:p>
    <w:p w14:paraId="7CFC46E2" w14:textId="77777777" w:rsidR="00152E9D" w:rsidRDefault="008213E4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Dyluniad:</w:t>
      </w:r>
    </w:p>
    <w:p w14:paraId="753835BF" w14:textId="77777777"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14:paraId="0872E517" w14:textId="604C8045"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Ystyriwch ffyrdd diddorol o gyflwyno’ch syniadau e.e. all y darllenydd lywio’r e-bortffolio yn hawdd? A yw’r cynllun yn annog archwilio? Ydych chi wedi ystyried effeithiolrwydd </w:t>
      </w:r>
      <w:r w:rsidR="004536D9">
        <w:rPr>
          <w:rFonts w:ascii="Arial" w:hAnsi="Arial" w:cs="Arial"/>
          <w:sz w:val="24"/>
          <w:szCs w:val="24"/>
        </w:rPr>
        <w:t xml:space="preserve">eich dewis o </w:t>
      </w:r>
      <w:r>
        <w:rPr>
          <w:rFonts w:ascii="Arial" w:hAnsi="Arial" w:cs="Arial"/>
          <w:sz w:val="24"/>
          <w:szCs w:val="24"/>
        </w:rPr>
        <w:t>liwiau a ffont?</w:t>
      </w:r>
    </w:p>
    <w:p w14:paraId="3ACB4AD8" w14:textId="77777777"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14:paraId="24030FBF" w14:textId="77777777"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Meini Prawf Marcio:</w:t>
      </w:r>
    </w:p>
    <w:p w14:paraId="247FCC9C" w14:textId="77777777"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14:paraId="55D93551" w14:textId="77777777"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Rhoir marciau am y canlynol:</w:t>
      </w:r>
    </w:p>
    <w:p w14:paraId="08DF4A8F" w14:textId="77777777"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14:paraId="793BF32A" w14:textId="77777777"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Creadigrwydd – yr elfennau diddorol rydych chi wedi’u cynnwys, testun, delweddau, diagram, fideo ayb</w:t>
      </w:r>
    </w:p>
    <w:p w14:paraId="0BEC7A56" w14:textId="77777777" w:rsidR="008213E4" w:rsidRDefault="008213E4" w:rsidP="008213E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0A1DF443" w14:textId="77777777"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Cynnwys – dylai’r portffolio gynnwys deunydd defnyddiol, diddorol ac addysgiadol sy’n llifo</w:t>
      </w:r>
    </w:p>
    <w:p w14:paraId="3A30589A" w14:textId="77777777" w:rsidR="008213E4" w:rsidRPr="008213E4" w:rsidRDefault="008213E4" w:rsidP="008213E4">
      <w:pPr>
        <w:rPr>
          <w:rFonts w:ascii="Arial" w:hAnsi="Arial" w:cs="Arial"/>
          <w:sz w:val="24"/>
          <w:szCs w:val="24"/>
        </w:rPr>
      </w:pPr>
    </w:p>
    <w:p w14:paraId="6BC3D081" w14:textId="77777777"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Gwybodaeth a dealltwriaeth o’r pwnc</w:t>
      </w:r>
    </w:p>
    <w:p w14:paraId="5222C66B" w14:textId="77777777" w:rsidR="008213E4" w:rsidRPr="008213E4" w:rsidRDefault="008213E4" w:rsidP="008213E4">
      <w:pPr>
        <w:rPr>
          <w:rFonts w:ascii="Arial" w:hAnsi="Arial" w:cs="Arial"/>
          <w:sz w:val="24"/>
          <w:szCs w:val="24"/>
        </w:rPr>
      </w:pPr>
    </w:p>
    <w:p w14:paraId="1B22E3E5" w14:textId="6890F93C"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Arddull a chyflwyniad</w:t>
      </w:r>
      <w:r w:rsidR="004536D9">
        <w:rPr>
          <w:rFonts w:ascii="Arial" w:hAnsi="Arial" w:cs="Arial"/>
          <w:sz w:val="24"/>
          <w:szCs w:val="24"/>
        </w:rPr>
        <w:t xml:space="preserve"> proffesiynol</w:t>
      </w:r>
    </w:p>
    <w:p w14:paraId="248D86AF" w14:textId="77777777" w:rsidR="008213E4" w:rsidRPr="008213E4" w:rsidRDefault="008213E4" w:rsidP="008213E4">
      <w:pPr>
        <w:rPr>
          <w:rFonts w:ascii="Arial" w:hAnsi="Arial" w:cs="Arial"/>
          <w:sz w:val="24"/>
          <w:szCs w:val="24"/>
        </w:rPr>
      </w:pPr>
    </w:p>
    <w:p w14:paraId="6474ADC8" w14:textId="0EED4858"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Gwerthusiad a dehongliad</w:t>
      </w:r>
      <w:r w:rsidR="004536D9">
        <w:rPr>
          <w:rFonts w:ascii="Arial" w:hAnsi="Arial" w:cs="Arial"/>
          <w:sz w:val="24"/>
          <w:szCs w:val="24"/>
        </w:rPr>
        <w:t xml:space="preserve"> cadarn ac effeithiol</w:t>
      </w:r>
    </w:p>
    <w:p w14:paraId="6B3BB310" w14:textId="77777777" w:rsidR="008213E4" w:rsidRPr="008213E4" w:rsidRDefault="008213E4" w:rsidP="008213E4">
      <w:pPr>
        <w:rPr>
          <w:rFonts w:ascii="Arial" w:hAnsi="Arial" w:cs="Arial"/>
          <w:sz w:val="24"/>
          <w:szCs w:val="24"/>
        </w:rPr>
      </w:pPr>
    </w:p>
    <w:p w14:paraId="6C514BBF" w14:textId="77777777" w:rsidR="008213E4" w:rsidRP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Tystiolaeth o ddarllen ychwanegol a defnyddio tystiolaeth i gefnogi eich dadleuon</w:t>
      </w:r>
    </w:p>
    <w:p w14:paraId="05D3BDA0" w14:textId="77777777" w:rsidR="008213E4" w:rsidRPr="00A406E5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14:paraId="271E518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129AC6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4A41908" w14:textId="77777777" w:rsidR="00B676E5" w:rsidRDefault="00B676E5" w:rsidP="00B676E5">
      <w:pPr>
        <w:rPr>
          <w:rFonts w:ascii="Arial" w:hAnsi="Arial" w:cs="Arial"/>
          <w:b/>
          <w:sz w:val="24"/>
          <w:szCs w:val="24"/>
        </w:rPr>
      </w:pPr>
      <w:r w:rsidRPr="00F73317">
        <w:rPr>
          <w:rFonts w:ascii="Arial" w:hAnsi="Arial" w:cs="Arial"/>
          <w:b/>
          <w:sz w:val="24"/>
          <w:szCs w:val="24"/>
        </w:rPr>
        <w:t>Defnyddio AI Cynhyrchiol mewn Asesiadau</w:t>
      </w:r>
    </w:p>
    <w:p w14:paraId="3EB56412" w14:textId="77777777" w:rsidR="00B676E5" w:rsidRDefault="00B676E5" w:rsidP="00B676E5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B676E5" w:rsidRPr="00FA7E96" w14:paraId="7DE57AC5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901BABB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26590A6" w14:textId="77777777" w:rsidR="00B676E5" w:rsidRPr="00332C10" w:rsidRDefault="00B676E5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i’ch cefnogi wrth ymchwilio, yn cynnwys chwilio am lyfryddiaeth, defnyddio offer i grynhoi, cymharu deunyddiau a’u dadansoddi</w:t>
            </w:r>
          </w:p>
          <w:p w14:paraId="0D6AD553" w14:textId="77777777" w:rsidR="00B676E5" w:rsidRDefault="00B676E5" w:rsidP="002C45B7">
            <w:pPr>
              <w:spacing w:line="259" w:lineRule="auto"/>
            </w:pPr>
          </w:p>
          <w:p w14:paraId="56867A4A" w14:textId="77777777" w:rsidR="00B676E5" w:rsidRPr="00332C10" w:rsidRDefault="00B676E5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 sy'n benodol i'r aseiniad hwn:</w:t>
            </w:r>
          </w:p>
          <w:p w14:paraId="000E4F04" w14:textId="77777777" w:rsidR="00B676E5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Gallwch ddefnyddio offer AI priodol i'ch helpu i ddod o hyd i lyfrau ac erthyglau perthnasol ar eich pwnc. Gydag offer AI, gallwch greu crynodebau, gofyn cwestiynau penodol er mwyn osgoi 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 testun</w:t>
            </w: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dod o hyd i gyfeiriadau a deunyddiau perthnasol i'ch tywys i archwilio pwnc. Ni allwch ac ni ddylech ysgogi offeryn AI yn unig i roi'r ymchwil berthnasol i chi ar bwnc, a chynnwys y deunydd hwn yn eich gwaith.</w:t>
            </w:r>
          </w:p>
          <w:p w14:paraId="3FF9EFAB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26C5B32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41F3801B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58657DD" w14:textId="77777777" w:rsidR="00B676E5" w:rsidRPr="00FA7E96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B676E5" w:rsidRPr="00FA7E96" w14:paraId="79A0E9C3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7A3CE53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22F429D" w14:textId="77777777" w:rsidR="00B676E5" w:rsidRDefault="00B676E5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  <w:p w14:paraId="3A1B2933" w14:textId="77777777" w:rsidR="00B676E5" w:rsidRPr="00FA708A" w:rsidRDefault="00B676E5" w:rsidP="002C45B7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F084ACA" w14:textId="77777777" w:rsidR="00B676E5" w:rsidRPr="00332C10" w:rsidRDefault="00B676E5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 sy'n benodol i'r aseiniad hwn:</w:t>
            </w:r>
          </w:p>
          <w:p w14:paraId="3C2A093D" w14:textId="77777777" w:rsidR="00B676E5" w:rsidRDefault="00B676E5" w:rsidP="002C45B7">
            <w:pPr>
              <w:spacing w:line="259" w:lineRule="auto"/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Caniateir i chi ddefnyddio AI cynhyrchiol i greu'r strwythur amlinellol ar gyfer eich 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yn unig, e.e. penawdau.  Ni allwch ac ni ddylech ysgogi offeryn AI yn unig i ysgrifennu ar bwnc eich aseiniad.</w:t>
            </w:r>
          </w:p>
          <w:p w14:paraId="33B14B8B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3ABD9EE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62D44F68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5F741B8" w14:textId="77777777" w:rsidR="00B676E5" w:rsidRPr="00FA7E96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B676E5" w:rsidRPr="00FA7E96" w14:paraId="395A23DE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2D34C757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CD024DA" w14:textId="77777777" w:rsidR="00B676E5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Ar </w:t>
            </w:r>
            <w:r w:rsidRPr="00FA708A">
              <w:rPr>
                <w:rFonts w:ascii="Arial" w:hAnsi="Arial" w:cs="Arial"/>
                <w:sz w:val="22"/>
                <w:szCs w:val="22"/>
              </w:rPr>
              <w:t>gyfer yr asesiad hwn, gallwch chi ddefnyddio Deallusrwydd Artiffisial Cynhyrchiol i wirio eich testun/creadigaeth eich hun am wallau gramadegol a chystrawennol, yn cynnwys aralleirio eich gwaith eich hun o fewn safonau penodol.</w:t>
            </w:r>
          </w:p>
          <w:p w14:paraId="3822ADA4" w14:textId="77777777" w:rsidR="00B676E5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256C3C61" w14:textId="77777777" w:rsidR="00B676E5" w:rsidRPr="00FA708A" w:rsidRDefault="00B676E5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Canllawiau sy'n benodol i'r aseiniad hwn: </w:t>
            </w:r>
          </w:p>
          <w:p w14:paraId="445519DF" w14:textId="77777777" w:rsidR="00B676E5" w:rsidRDefault="00B676E5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 gyfer yr asesiad hwn, gallwch ddefnyddio AI 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i wirio eich testun/creadigaeth eich hun ar gyfer camgymeriadau gramadegol a chystrawennol, gan gynnwys aileirio eich gwaith eich hun o fewn safonau penodol. Ni allwch ofyn i offeryn AI greu testun i chi na chaniatáu iddo ailysgrifennu, ehangu neu newid yn llwyr y tu hwnt i adnabod eich testun eich hun.</w:t>
            </w:r>
          </w:p>
          <w:p w14:paraId="0FCE688A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C8D3884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50BE1D9B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2882B4AD" w14:textId="77777777" w:rsidR="00B676E5" w:rsidRPr="00FA7E96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B676E5" w:rsidRPr="00FA7E96" w14:paraId="355FE561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21EDF61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56C5D04" w14:textId="77777777" w:rsidR="00B676E5" w:rsidRPr="00FA708A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testun i’w gyflwyno.</w:t>
            </w:r>
          </w:p>
        </w:tc>
        <w:tc>
          <w:tcPr>
            <w:tcW w:w="1417" w:type="dxa"/>
          </w:tcPr>
          <w:p w14:paraId="29390E96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0CF169CF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2474F175" w14:textId="77777777" w:rsidR="00B676E5" w:rsidRPr="00FA7E96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B676E5" w:rsidRPr="00FA7E96" w14:paraId="6AA20665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AEF85D7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1EE6D83" w14:textId="77777777" w:rsidR="00B676E5" w:rsidRDefault="00B676E5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deunyddiau creadigol, megis delweddau .</w:t>
            </w:r>
          </w:p>
          <w:p w14:paraId="02EBFD5B" w14:textId="77777777" w:rsidR="00B676E5" w:rsidRPr="00FA708A" w:rsidRDefault="00B676E5" w:rsidP="002C45B7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2633977" w14:textId="77777777" w:rsidR="00B676E5" w:rsidRPr="00FA708A" w:rsidRDefault="00B676E5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Canllawiau sy'n benodol i'r aseiniad hwn: </w:t>
            </w:r>
          </w:p>
          <w:p w14:paraId="23A066EC" w14:textId="77777777" w:rsidR="00B676E5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 ddylech gynnwys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na chyflwyno unrhyw ased neu ganlyniad a gynhyrchir gan AI fel eich un chi. Mae hyn yn cynnwys, ac nid yw'n gyfyngedig i destun, deialog, llais, delweddaeth, ffotograffiaeth, cerddoriaeth, dylunio sain, fideo, animeiddio, dylunio cynnyrch, patrwm, ffasiwn, pensaernïaeth, arteffact, gwrthrych tri dimensiwn neu god cyfrifiadurol.  Dylid cyfeirio at yr holl gynnwys creadigol a gynhyrchir gan AI yn briodol.</w:t>
            </w:r>
          </w:p>
          <w:p w14:paraId="5B992A4C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DF89927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65182417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A2D65A9" w14:textId="77777777" w:rsidR="00B676E5" w:rsidRPr="00FA7E96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B676E5" w:rsidRPr="00FA7E96" w14:paraId="6F9DFB1C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4DC3026" w14:textId="77777777" w:rsidR="00B676E5" w:rsidRPr="00FA7E96" w:rsidRDefault="00B676E5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E300B60" w14:textId="77777777" w:rsidR="00B676E5" w:rsidRDefault="00B676E5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a gwirio cod.</w:t>
            </w:r>
          </w:p>
          <w:p w14:paraId="44315F74" w14:textId="77777777" w:rsidR="00B676E5" w:rsidRPr="00332C10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527CF77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34ED867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2D0CEE6" w14:textId="77777777" w:rsidR="00B676E5" w:rsidRPr="00FA7E96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B676E5" w:rsidRPr="00FA7E96" w14:paraId="2EC7A10B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AB74BCC" w14:textId="77777777" w:rsidR="00B676E5" w:rsidRPr="00FA7E96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4E396DF" w14:textId="77777777" w:rsidR="00B676E5" w:rsidRDefault="00B676E5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ni chaniateir i chi ddefnyddio unrhyw fath o gymorth drwy Ddeallusrwydd Artiffisial Cynhyrchiol. Mae hyn yn cynnwys cymorth ymchwil, cymorth strwythur, cymorth ysgrifennu / prawf ddarllen a chymorth creadigol</w:t>
            </w:r>
          </w:p>
          <w:p w14:paraId="2A1FA09C" w14:textId="77777777" w:rsidR="00B676E5" w:rsidRPr="00332C10" w:rsidRDefault="00B676E5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A6151F9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2927402" w14:textId="77777777" w:rsidR="00B676E5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7792D31" w14:textId="77777777" w:rsidR="00B676E5" w:rsidRPr="00FA7E96" w:rsidRDefault="00B676E5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01F0F91B" w14:textId="77777777" w:rsidR="00B676E5" w:rsidRDefault="00B676E5" w:rsidP="00B676E5">
      <w:pPr>
        <w:rPr>
          <w:rFonts w:ascii="Arial" w:hAnsi="Arial" w:cs="Arial"/>
          <w:b/>
          <w:sz w:val="24"/>
          <w:szCs w:val="24"/>
        </w:rPr>
      </w:pPr>
    </w:p>
    <w:p w14:paraId="2FF73A67" w14:textId="77777777" w:rsidR="00B676E5" w:rsidRDefault="00B676E5" w:rsidP="00B676E5">
      <w:pPr>
        <w:rPr>
          <w:rFonts w:ascii="Arial" w:hAnsi="Arial" w:cs="Arial"/>
          <w:b/>
          <w:sz w:val="24"/>
          <w:szCs w:val="24"/>
        </w:rPr>
      </w:pPr>
    </w:p>
    <w:p w14:paraId="4F43B4C2" w14:textId="77777777" w:rsidR="00B676E5" w:rsidRPr="001D48EF" w:rsidRDefault="00B676E5" w:rsidP="00B676E5">
      <w:pPr>
        <w:rPr>
          <w:rFonts w:ascii="Arial" w:hAnsi="Arial" w:cs="Arial"/>
          <w:sz w:val="22"/>
          <w:szCs w:val="22"/>
        </w:rPr>
      </w:pPr>
      <w:r w:rsidRPr="001D48EF">
        <w:rPr>
          <w:rFonts w:ascii="Arial" w:hAnsi="Arial" w:cs="Arial"/>
          <w:sz w:val="22"/>
          <w:szCs w:val="22"/>
        </w:rPr>
        <w:t>Cofia bob amser i gadw copi o dy ddrafftiadau, nodiadau ac adnoddau eraill a ddefnyddiwyd, cyn ac ar ôl defnyddio offer Deallusrwydd Artiffisial. Os bydd amheuaeth am ddefnydd o offer Deallusrwydd Artiffisial y tu hwnt i'r hyn a bennwyd ar gyfer y gwaith penodol, gofynnir i chi gyflwyno drafftiadau blaenorol a nodiadau.</w:t>
      </w:r>
    </w:p>
    <w:p w14:paraId="1853507E" w14:textId="77777777" w:rsidR="00B676E5" w:rsidRPr="00F73317" w:rsidRDefault="00B676E5" w:rsidP="00B676E5">
      <w:pPr>
        <w:rPr>
          <w:rFonts w:ascii="Arial" w:hAnsi="Arial" w:cs="Arial"/>
          <w:b/>
          <w:sz w:val="24"/>
          <w:szCs w:val="24"/>
        </w:rPr>
      </w:pPr>
    </w:p>
    <w:p w14:paraId="6E98E712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AE5A023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0924C981" w14:textId="77777777" w:rsidTr="004E2991">
        <w:trPr>
          <w:trHeight w:val="414"/>
        </w:trPr>
        <w:tc>
          <w:tcPr>
            <w:tcW w:w="10444" w:type="dxa"/>
            <w:shd w:val="clear" w:color="auto" w:fill="D9D9D9"/>
          </w:tcPr>
          <w:p w14:paraId="563D4FA1" w14:textId="77777777" w:rsidR="00D22D9C" w:rsidRPr="00A406E5" w:rsidRDefault="00A85BFE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 w:rsidR="007E3A41"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353108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4AF2EB8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FA00A7B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9BEEF05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CE46098" w14:textId="77777777" w:rsidR="00D22D9C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05A6F87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8754C62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7002A3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612972" w14:textId="77777777" w:rsidR="004E2991" w:rsidRDefault="004E2991" w:rsidP="004E2991">
      <w:p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4E2991">
        <w:rPr>
          <w:rFonts w:ascii="Arial" w:hAnsi="Arial" w:cs="Arial"/>
          <w:i/>
          <w:color w:val="FF0000"/>
          <w:sz w:val="24"/>
          <w:szCs w:val="24"/>
        </w:rPr>
        <w:t>Mae angen i chi ddefnyddio ystod o ffynonellau academaidd i gefnogi pwyniau allweddol a wneir o fewn y portffolio. Bydd angen i chi gynnwys ymchwil o bolisi a damcaniaeth a defnyddio cyfeiriadau Harvard cywir drwyddi draw. Dylech gynnwys rhestr gyfeirio ar ddiwedd y portffolio.</w:t>
      </w:r>
    </w:p>
    <w:p w14:paraId="767FD899" w14:textId="77777777" w:rsidR="004E2991" w:rsidRPr="004E2991" w:rsidRDefault="004E2991" w:rsidP="004E2991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21A54BC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D592E91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15C54A1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0E278A2B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DEC59C2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F3C1B8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FF9D348" w14:textId="77777777" w:rsidR="00D22D9C" w:rsidRPr="004E4BD9" w:rsidRDefault="004E2991" w:rsidP="00D22D9C">
      <w:p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4E4BD9">
        <w:rPr>
          <w:rFonts w:ascii="Arial" w:hAnsi="Arial" w:cs="Arial"/>
          <w:i/>
          <w:color w:val="FF0000"/>
          <w:sz w:val="24"/>
          <w:szCs w:val="24"/>
        </w:rPr>
        <w:t>Rhoddir marciau yn yr adran hon am eich gallu i adfyfyrio yn feirniadol ar y dull creadigol a gwerthuso ei arwyddocâd mewn addysg heddiw.</w:t>
      </w:r>
    </w:p>
    <w:p w14:paraId="7E2B2993" w14:textId="77777777" w:rsidR="004E2991" w:rsidRPr="004E2991" w:rsidRDefault="004E2991" w:rsidP="00D22D9C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58E6E3F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CC536DB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24D6302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801EB4F" w14:textId="77777777" w:rsidR="004E2991" w:rsidRDefault="00B07FB0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</w:p>
    <w:p w14:paraId="0CAD16CF" w14:textId="77777777" w:rsidR="004E2991" w:rsidRDefault="004E2991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6750C642" w14:textId="77777777" w:rsidR="00C01A3F" w:rsidRPr="004E4BD9" w:rsidRDefault="004E2991" w:rsidP="00C01A3F">
      <w:pPr>
        <w:jc w:val="both"/>
        <w:rPr>
          <w:rFonts w:ascii="Arial" w:hAnsi="Arial" w:cs="Arial"/>
          <w:i/>
          <w:sz w:val="24"/>
          <w:szCs w:val="24"/>
        </w:rPr>
      </w:pPr>
      <w:r w:rsidRPr="004E4BD9">
        <w:rPr>
          <w:rFonts w:ascii="Arial" w:hAnsi="Arial" w:cs="Arial"/>
          <w:i/>
          <w:color w:val="FF0000"/>
          <w:sz w:val="24"/>
          <w:szCs w:val="24"/>
          <w:lang w:val="cy-GB"/>
        </w:rPr>
        <w:t>Mae angen i chi drafod os a sut mae’r dull yn cysylltu ymholi a dysgu ac hefyd ystyried ble o fewn addysg y defnyddir/gellir defnyddio’r dull.</w:t>
      </w:r>
      <w:r w:rsidR="00B07FB0" w:rsidRPr="004E4BD9">
        <w:rPr>
          <w:rFonts w:ascii="Arial" w:hAnsi="Arial" w:cs="Arial"/>
          <w:b/>
          <w:i/>
          <w:sz w:val="24"/>
          <w:szCs w:val="24"/>
          <w:lang w:val="cy-GB"/>
        </w:rPr>
        <w:t xml:space="preserve"> </w:t>
      </w:r>
      <w:r w:rsidR="00C01A3F" w:rsidRPr="004E4BD9">
        <w:rPr>
          <w:rFonts w:ascii="Arial" w:hAnsi="Arial" w:cs="Arial"/>
          <w:i/>
          <w:sz w:val="24"/>
          <w:szCs w:val="24"/>
        </w:rPr>
        <w:t xml:space="preserve"> </w:t>
      </w:r>
    </w:p>
    <w:p w14:paraId="20D2C19F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05ABCF7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4101F28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98809B0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2E87BB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BDE8F45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42B0C9A" w14:textId="77777777" w:rsidR="00856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428F552C" w14:textId="77777777" w:rsidR="004E2991" w:rsidRPr="004E4BD9" w:rsidRDefault="004E2991" w:rsidP="00D22D9C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4E4BD9">
        <w:rPr>
          <w:rFonts w:ascii="Arial" w:hAnsi="Arial" w:cs="Arial"/>
          <w:color w:val="FF0000"/>
          <w:sz w:val="24"/>
          <w:szCs w:val="24"/>
        </w:rPr>
        <w:t>Rhoddir marciau yn yr adran hon am y sgiliau creadigol a ddefnyddir yn eich portffolio. Dylech gefnogi eich portffolio gyda delweddau, diagramau, fideos ayb perthnasol.</w:t>
      </w:r>
    </w:p>
    <w:p w14:paraId="0FC36209" w14:textId="77777777" w:rsidR="004E2991" w:rsidRPr="004E2991" w:rsidRDefault="004E2991" w:rsidP="00D22D9C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5594C012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46995359" w14:textId="77777777"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31F4AE3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628899D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D83A45B" w14:textId="77777777"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E45053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8E5AD67" w14:textId="77777777" w:rsidR="00FB3B4E" w:rsidRPr="004E4BD9" w:rsidRDefault="00FB3B4E" w:rsidP="00D22D9C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0E3A1885" w14:textId="77777777" w:rsidR="00D22D9C" w:rsidRPr="004E4BD9" w:rsidRDefault="004E2991" w:rsidP="00D22D9C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4E4BD9">
        <w:rPr>
          <w:rFonts w:ascii="Arial" w:hAnsi="Arial" w:cs="Arial"/>
          <w:color w:val="FF0000"/>
          <w:sz w:val="24"/>
          <w:szCs w:val="24"/>
        </w:rPr>
        <w:t xml:space="preserve">Trefnu gwybodaeth </w:t>
      </w:r>
      <w:r w:rsidR="004E4BD9" w:rsidRPr="004E4BD9">
        <w:rPr>
          <w:rFonts w:ascii="Arial" w:hAnsi="Arial" w:cs="Arial"/>
          <w:color w:val="FF0000"/>
          <w:sz w:val="24"/>
          <w:szCs w:val="24"/>
        </w:rPr>
        <w:t>a dysgu t</w:t>
      </w:r>
      <w:r w:rsidRPr="004E4BD9">
        <w:rPr>
          <w:rFonts w:ascii="Arial" w:hAnsi="Arial" w:cs="Arial"/>
          <w:color w:val="FF0000"/>
          <w:sz w:val="24"/>
          <w:szCs w:val="24"/>
        </w:rPr>
        <w:t>rwy ddefnydd</w:t>
      </w:r>
      <w:r w:rsidR="004E4BD9" w:rsidRPr="004E4BD9">
        <w:rPr>
          <w:rFonts w:ascii="Arial" w:hAnsi="Arial" w:cs="Arial"/>
          <w:color w:val="FF0000"/>
          <w:sz w:val="24"/>
          <w:szCs w:val="24"/>
        </w:rPr>
        <w:t>io</w:t>
      </w:r>
      <w:r w:rsidRPr="004E4BD9">
        <w:rPr>
          <w:rFonts w:ascii="Arial" w:hAnsi="Arial" w:cs="Arial"/>
          <w:color w:val="FF0000"/>
          <w:sz w:val="24"/>
          <w:szCs w:val="24"/>
        </w:rPr>
        <w:t xml:space="preserve"> ystod o </w:t>
      </w:r>
      <w:r w:rsidR="004E4BD9" w:rsidRPr="004E4BD9">
        <w:rPr>
          <w:rFonts w:ascii="Arial" w:hAnsi="Arial" w:cs="Arial"/>
          <w:color w:val="FF0000"/>
          <w:sz w:val="24"/>
          <w:szCs w:val="24"/>
        </w:rPr>
        <w:t>adnoddau gwybodaeth, gan gynnwys TGCh a chyflwyno gwaith ar y lefel briodol.</w:t>
      </w:r>
    </w:p>
    <w:p w14:paraId="65CB6075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2FB8BC88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464066E8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5D25769C" w14:textId="77777777" w:rsidR="00152E9D" w:rsidRPr="00A406E5" w:rsidRDefault="00152E9D" w:rsidP="00152E9D">
      <w:pPr>
        <w:rPr>
          <w:rFonts w:ascii="Arial" w:hAnsi="Arial" w:cs="Arial"/>
        </w:rPr>
      </w:pPr>
    </w:p>
    <w:p w14:paraId="01442A46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F166C9D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A518AD2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6BEC48B4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4759B7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D49A53F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D55495D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D5BE9B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AE0C0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4A0FBB3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8DE4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86D31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1EAF7D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2241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25E68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090D2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24B4C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DB5D8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4A04E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AA541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48E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9CC759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4BF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133B" w14:textId="6B05D691" w:rsidR="00152E9D" w:rsidRPr="00A406E5" w:rsidRDefault="004536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B4F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11425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C735F6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C6DE2A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E9C00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BF6EF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620FA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9DAA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5B5AEC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FEE30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58827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922A4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66BF8C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392C1" w14:textId="19CB1D3C" w:rsidR="00152E9D" w:rsidRPr="00A406E5" w:rsidRDefault="004536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D3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67C29C7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2AA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B4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452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28C5E2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45B9DD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79C4410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8FFEB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0CE3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FB2B5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0401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B428E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C928F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D9F6EB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672E2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62A00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305A9" w14:textId="06B90C36" w:rsidR="00152E9D" w:rsidRPr="00A406E5" w:rsidRDefault="004536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16A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1E8960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4E5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34E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43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4DDDD7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2D14E7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2BBC14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F1EA4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B47A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09CD5E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85537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BDF58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4CDB3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82D67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6AC5B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A2FA43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BCEA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0CD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4D2E17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54F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45CD" w14:textId="302B8342" w:rsidR="00152E9D" w:rsidRPr="00A406E5" w:rsidRDefault="004536D9" w:rsidP="004536D9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 xml:space="preserve">   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A5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B26C028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207D1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E6B42D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3F096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BE85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196E327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68D9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9258C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65C23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7D850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8BC81F" w14:textId="6AFB348B" w:rsidR="00152E9D" w:rsidRPr="00A406E5" w:rsidRDefault="004536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268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88628D3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232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CD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F5F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5DD8F88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6DD73A73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7C40127" w14:textId="77777777"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56D1D64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260D789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608C21B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74EA3D91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948E42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5C667FF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3481CF7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82A9AF0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7AF58E11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580B4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1B65C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C13A194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586B073" w14:textId="77777777" w:rsidR="00C073F1" w:rsidRDefault="00C073F1" w:rsidP="00152E9D">
      <w:pPr>
        <w:rPr>
          <w:rFonts w:ascii="Arial" w:hAnsi="Arial" w:cs="Arial"/>
        </w:rPr>
      </w:pPr>
    </w:p>
    <w:p w14:paraId="1B2BD54A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BA2437B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1B03D074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7C60B4E6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5EFA9DC6" w14:textId="77777777" w:rsidTr="00527E60">
        <w:tc>
          <w:tcPr>
            <w:tcW w:w="13858" w:type="dxa"/>
            <w:shd w:val="clear" w:color="auto" w:fill="FF99FF"/>
          </w:tcPr>
          <w:p w14:paraId="2508D5B1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F8390CB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63EF4198" w14:textId="77777777" w:rsidTr="00FC160C">
        <w:tc>
          <w:tcPr>
            <w:tcW w:w="13948" w:type="dxa"/>
            <w:shd w:val="clear" w:color="auto" w:fill="FF99FF"/>
          </w:tcPr>
          <w:p w14:paraId="055689C0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5F43D77E" w14:textId="77777777" w:rsidTr="00FC160C">
        <w:tc>
          <w:tcPr>
            <w:tcW w:w="13948" w:type="dxa"/>
            <w:shd w:val="clear" w:color="auto" w:fill="FFCCFF"/>
          </w:tcPr>
          <w:p w14:paraId="6CB462EC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48AEDC02" w14:textId="77777777" w:rsidR="00D635B3" w:rsidRDefault="00D635B3" w:rsidP="00DF2971">
      <w:pPr>
        <w:rPr>
          <w:rFonts w:ascii="Arial" w:hAnsi="Arial" w:cs="Arial"/>
        </w:rPr>
      </w:pPr>
    </w:p>
    <w:p w14:paraId="773B0D64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078AD90D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2F7DBF46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61FA35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6CA225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13932B8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0FF8E8E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B0BB51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B30198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F4F99B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1BC90DA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B1E538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57840C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115A1C7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902B29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020BED10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74B57B0C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13E657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1C71B2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E68DB4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7B099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FC72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BB9C86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614A7F8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136BF280" w14:textId="77777777" w:rsidTr="00EF2593">
        <w:tc>
          <w:tcPr>
            <w:tcW w:w="1735" w:type="dxa"/>
            <w:shd w:val="clear" w:color="auto" w:fill="FF99FF"/>
          </w:tcPr>
          <w:p w14:paraId="1E92321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699772F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221844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ADD8EB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70B999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B40410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B0C177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69EC18B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7D66C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2DC6D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3D5560D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F70FDD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CC7AE0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252A45C0" w14:textId="77777777" w:rsidTr="00EF2593">
        <w:tc>
          <w:tcPr>
            <w:tcW w:w="1735" w:type="dxa"/>
            <w:shd w:val="clear" w:color="auto" w:fill="FF99FF"/>
          </w:tcPr>
          <w:p w14:paraId="2F42D59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3207F6F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699382A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F0CA16F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29A1B0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0BD7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A59074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479EF1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4D6F2B7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228CB917" w14:textId="77777777" w:rsidTr="00EF2593">
        <w:tc>
          <w:tcPr>
            <w:tcW w:w="1735" w:type="dxa"/>
            <w:shd w:val="clear" w:color="auto" w:fill="FF99FF"/>
          </w:tcPr>
          <w:p w14:paraId="61C2A679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037953FE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6097D731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3C275B2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Cyffredinoliadau neu farn heb sail, wedi’u gwneud heb ddefnyddio unrhyw dystiolaeth gredadwy.</w:t>
            </w:r>
          </w:p>
          <w:p w14:paraId="4CE1A82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7FD0C6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11D2A22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Ymgais cyfyngedig at werthuso a dadansoddi cysyniadau ac egwyddorion mewn modd beirniadol, gan dueddu tuag at ddisgrifio. </w:t>
            </w:r>
          </w:p>
          <w:p w14:paraId="58A3122C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cyfyngiadau ar wybodaeth. </w:t>
            </w:r>
          </w:p>
          <w:p w14:paraId="02FD0CB0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40DC623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1B11DF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62D6935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rheswm a thystiolaeth. </w:t>
            </w:r>
          </w:p>
          <w:p w14:paraId="5CDF8D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073BD5B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D8320D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4A9034B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14:paraId="194260E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1164C9C" w14:textId="77777777" w:rsidTr="00EF2593">
        <w:tc>
          <w:tcPr>
            <w:tcW w:w="1735" w:type="dxa"/>
            <w:shd w:val="clear" w:color="auto" w:fill="FF99FF"/>
          </w:tcPr>
          <w:p w14:paraId="0BA57728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65D8FE2A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509B79C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779BD667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07D2B13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4CEA42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215914D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20741AB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21313C2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  <w:p w14:paraId="78DDE9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45D6A6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Ymwybyddiaeth ddigonol o ddulliau sefydledig, deunyddiau, offer a/neu dechnegau ac yn  cymhwyso’r rheini mewn modd priodol ar y cyfan.</w:t>
            </w:r>
          </w:p>
          <w:p w14:paraId="3EC8C538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3742C54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797A0D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dulliau sefydledig, deunyddiau, offer a/neu dechnegau mewn modd da a phriodol.</w:t>
            </w:r>
          </w:p>
          <w:p w14:paraId="2F015236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60BBA4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14:paraId="19AC505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ystod o ddulliau sefydledig, deunyddiau, offer a/neu dechnegau mewn modd da iawn.</w:t>
            </w:r>
          </w:p>
          <w:p w14:paraId="0293C7D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14:paraId="7A675F7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AC5836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ystod o ddulliau sefydledig, deunyddiau, offer a/neu dechnegau mewn modd uwch.</w:t>
            </w:r>
          </w:p>
          <w:p w14:paraId="364F52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1C26501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4DC438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289BD2E2" w14:textId="77777777" w:rsidTr="00EF2593">
        <w:tc>
          <w:tcPr>
            <w:tcW w:w="1735" w:type="dxa"/>
            <w:shd w:val="clear" w:color="auto" w:fill="FF99FF"/>
          </w:tcPr>
          <w:p w14:paraId="1F85BE9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68EE3A84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47BD9C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5941D37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4D5AC5F0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2E68612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7562F9C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114B8A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2FDDB6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FD5EEE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6D3C005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1E7032C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effeithiol mewn cyfrwng sy’n addas ar gyfer y gynulleidfa, ond gall fod â mân wallau.</w:t>
            </w:r>
          </w:p>
          <w:p w14:paraId="06716D8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884876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F4B315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dda, yn hyderus ac yn gyson mewn cyfrwng sy’n addas ar gyfer y gynulleidfa.</w:t>
            </w:r>
          </w:p>
          <w:p w14:paraId="22B0B5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03FADA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5F5726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broffesiynol, yn hyderus ac yn gyson mewn cyfrwng sy’n addas ar gyfer y gynulleidfa.</w:t>
            </w:r>
          </w:p>
          <w:p w14:paraId="44329CC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gwneud penderfyniadau, gydag awydd i ddatblygu ymhellach.  </w:t>
            </w:r>
          </w:p>
          <w:p w14:paraId="64B5637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DB4EE7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12E4F0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7CF5F92C" w14:textId="77777777" w:rsidR="00DF2971" w:rsidRPr="00D9771E" w:rsidRDefault="00DF2971" w:rsidP="00DF2971">
      <w:pPr>
        <w:rPr>
          <w:rFonts w:ascii="Arial" w:hAnsi="Arial" w:cs="Arial"/>
        </w:rPr>
      </w:pPr>
    </w:p>
    <w:p w14:paraId="0364FB5C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0B9AF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C44C57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557D72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5E6794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5C70E1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073F01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ACE0EC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E1A98A6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D5F11C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339508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8D38AC9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68013E4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09540" w14:textId="77777777" w:rsidR="00F421C2" w:rsidRDefault="00F421C2">
      <w:r>
        <w:separator/>
      </w:r>
    </w:p>
  </w:endnote>
  <w:endnote w:type="continuationSeparator" w:id="0">
    <w:p w14:paraId="07C8345F" w14:textId="77777777" w:rsidR="00F421C2" w:rsidRDefault="00F4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18157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4E4BD9">
      <w:rPr>
        <w:b/>
        <w:noProof/>
        <w:lang w:val="cy-GB"/>
      </w:rPr>
      <w:t>1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4E4BD9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548B8B2B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0CF1F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33635" w14:textId="77777777" w:rsidR="00F421C2" w:rsidRDefault="00F421C2">
      <w:r>
        <w:separator/>
      </w:r>
    </w:p>
  </w:footnote>
  <w:footnote w:type="continuationSeparator" w:id="0">
    <w:p w14:paraId="3BB31D6A" w14:textId="77777777" w:rsidR="00F421C2" w:rsidRDefault="00F42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FB53B0E"/>
    <w:multiLevelType w:val="hybridMultilevel"/>
    <w:tmpl w:val="785A8C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679427305">
    <w:abstractNumId w:val="1"/>
  </w:num>
  <w:num w:numId="2" w16cid:durableId="1959069471">
    <w:abstractNumId w:val="9"/>
  </w:num>
  <w:num w:numId="3" w16cid:durableId="997420859">
    <w:abstractNumId w:val="16"/>
  </w:num>
  <w:num w:numId="4" w16cid:durableId="1703244133">
    <w:abstractNumId w:val="12"/>
  </w:num>
  <w:num w:numId="5" w16cid:durableId="390273969">
    <w:abstractNumId w:val="7"/>
  </w:num>
  <w:num w:numId="6" w16cid:durableId="356197812">
    <w:abstractNumId w:val="15"/>
  </w:num>
  <w:num w:numId="7" w16cid:durableId="664282110">
    <w:abstractNumId w:val="2"/>
  </w:num>
  <w:num w:numId="8" w16cid:durableId="2026133314">
    <w:abstractNumId w:val="14"/>
  </w:num>
  <w:num w:numId="9" w16cid:durableId="274794529">
    <w:abstractNumId w:val="10"/>
  </w:num>
  <w:num w:numId="10" w16cid:durableId="606472642">
    <w:abstractNumId w:val="4"/>
  </w:num>
  <w:num w:numId="11" w16cid:durableId="896863569">
    <w:abstractNumId w:val="5"/>
  </w:num>
  <w:num w:numId="12" w16cid:durableId="1948267626">
    <w:abstractNumId w:val="8"/>
  </w:num>
  <w:num w:numId="13" w16cid:durableId="826484310">
    <w:abstractNumId w:val="13"/>
  </w:num>
  <w:num w:numId="14" w16cid:durableId="1055592864">
    <w:abstractNumId w:val="3"/>
  </w:num>
  <w:num w:numId="15" w16cid:durableId="1875382917">
    <w:abstractNumId w:val="0"/>
  </w:num>
  <w:num w:numId="16" w16cid:durableId="2122258406">
    <w:abstractNumId w:val="6"/>
  </w:num>
  <w:num w:numId="17" w16cid:durableId="51334849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15F74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B6DCC"/>
    <w:rsid w:val="001D2EC4"/>
    <w:rsid w:val="001E1050"/>
    <w:rsid w:val="001E1E1F"/>
    <w:rsid w:val="001E2007"/>
    <w:rsid w:val="001E57C1"/>
    <w:rsid w:val="001F07EF"/>
    <w:rsid w:val="001F50B6"/>
    <w:rsid w:val="001F6D7A"/>
    <w:rsid w:val="00206745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A57E7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536D9"/>
    <w:rsid w:val="00470A38"/>
    <w:rsid w:val="00477880"/>
    <w:rsid w:val="004874DE"/>
    <w:rsid w:val="004B5334"/>
    <w:rsid w:val="004B6C14"/>
    <w:rsid w:val="004D5E9B"/>
    <w:rsid w:val="004D63D9"/>
    <w:rsid w:val="004E2991"/>
    <w:rsid w:val="004E4BD9"/>
    <w:rsid w:val="004E6585"/>
    <w:rsid w:val="004F72F9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66FC5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2087F"/>
    <w:rsid w:val="00630448"/>
    <w:rsid w:val="0063101B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3A41"/>
    <w:rsid w:val="007F214F"/>
    <w:rsid w:val="007F6CD2"/>
    <w:rsid w:val="00800069"/>
    <w:rsid w:val="008042F0"/>
    <w:rsid w:val="008213E4"/>
    <w:rsid w:val="008310A0"/>
    <w:rsid w:val="00835D29"/>
    <w:rsid w:val="00837837"/>
    <w:rsid w:val="00842E7F"/>
    <w:rsid w:val="00851859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676E5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31163"/>
    <w:rsid w:val="00F31C04"/>
    <w:rsid w:val="00F421C2"/>
    <w:rsid w:val="00F44248"/>
    <w:rsid w:val="00F442A7"/>
    <w:rsid w:val="00F57A89"/>
    <w:rsid w:val="00F61A20"/>
    <w:rsid w:val="00F63DD9"/>
    <w:rsid w:val="00F67644"/>
    <w:rsid w:val="00F8381F"/>
    <w:rsid w:val="00F90708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952EBB6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1</Pages>
  <Words>4445</Words>
  <Characters>25338</Characters>
  <Application>Microsoft Office Word</Application>
  <DocSecurity>0</DocSecurity>
  <Lines>211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29724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Helen A Griffiths</cp:lastModifiedBy>
  <cp:revision>3</cp:revision>
  <cp:lastPrinted>2014-10-10T07:42:00Z</cp:lastPrinted>
  <dcterms:created xsi:type="dcterms:W3CDTF">2025-08-04T11:23:00Z</dcterms:created>
  <dcterms:modified xsi:type="dcterms:W3CDTF">2025-08-04T11:27:00Z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