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90CA2B0"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090CA2B0"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090CA2B0"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090CA2B0"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090CA2B0"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345319" w:rsidRDefault="00345319" w14:paraId="5B8F4138" w14:textId="671A1C20">
            <w:pPr>
              <w:spacing w:before="120" w:after="120"/>
              <w:jc w:val="both"/>
              <w:rPr>
                <w:rFonts w:ascii="Arial" w:hAnsi="Arial" w:cs="Arial"/>
                <w:b/>
                <w:sz w:val="22"/>
                <w:szCs w:val="22"/>
              </w:rPr>
            </w:pPr>
            <w:r w:rsidRPr="00345319">
              <w:rPr>
                <w:rFonts w:ascii="Arial" w:hAnsi="Arial" w:cs="Arial"/>
                <w:b/>
                <w:bCs/>
                <w:sz w:val="22"/>
                <w:szCs w:val="22"/>
              </w:rPr>
              <w:t>Component 1: Written Report</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345319" w14:paraId="433EF4A7" w14:textId="17038B84">
            <w:pPr>
              <w:spacing w:before="120" w:after="120" w:line="360" w:lineRule="auto"/>
              <w:jc w:val="both"/>
              <w:rPr>
                <w:rFonts w:ascii="Arial" w:hAnsi="Arial" w:cs="Arial"/>
                <w:b/>
                <w:sz w:val="22"/>
                <w:szCs w:val="22"/>
              </w:rPr>
            </w:pPr>
            <w:r>
              <w:rPr>
                <w:rFonts w:ascii="Arial" w:hAnsi="Arial" w:cs="Arial"/>
                <w:b/>
                <w:sz w:val="22"/>
                <w:szCs w:val="22"/>
              </w:rPr>
              <w:t xml:space="preserve">2,000 words (+/- 10%) </w:t>
            </w:r>
          </w:p>
        </w:tc>
      </w:tr>
      <w:tr w:rsidRPr="00A406E5" w:rsidR="00B84B5B" w:rsidTr="090CA2B0"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2D0D9948" w:rsidP="090CA2B0" w:rsidRDefault="2D0D9948" w14:paraId="7AE2D129" w14:textId="6A89B606">
            <w:pPr>
              <w:spacing w:before="120" w:after="120"/>
              <w:jc w:val="both"/>
              <w:rPr>
                <w:rFonts w:ascii="Arial" w:hAnsi="Arial" w:eastAsia="Arial" w:cs="Arial"/>
                <w:noProof w:val="0"/>
                <w:sz w:val="22"/>
                <w:szCs w:val="22"/>
                <w:lang w:val="en-GB"/>
              </w:rPr>
            </w:pPr>
            <w:r w:rsidRPr="090CA2B0" w:rsidR="2D0D9948">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090CA2B0" w:rsidR="2D0D994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090CA2B0" w:rsidR="2D0D9948">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w:t>
            </w:r>
          </w:p>
          <w:p w:rsidRPr="00A406E5" w:rsidR="00345319" w:rsidP="005F0579" w:rsidRDefault="00345319" w14:paraId="3B128C43" w14:textId="068390D5">
            <w:pPr>
              <w:spacing w:before="120" w:after="120"/>
              <w:jc w:val="both"/>
              <w:rPr>
                <w:rFonts w:ascii="Arial" w:hAnsi="Arial" w:cs="Arial"/>
                <w:b/>
                <w:sz w:val="22"/>
                <w:szCs w:val="22"/>
              </w:rPr>
            </w:pPr>
            <w:r>
              <w:rPr>
                <w:rFonts w:ascii="Arial" w:hAnsi="Arial" w:cs="Arial"/>
                <w:b/>
                <w:sz w:val="22"/>
                <w:szCs w:val="22"/>
              </w:rPr>
              <w:t>14:00 (2PM)</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25A6B6D" w:rsidRDefault="15BA4645" w14:paraId="5E314181" w14:textId="77AC40FB">
            <w:pPr>
              <w:spacing w:before="120" w:after="120"/>
              <w:jc w:val="both"/>
              <w:rPr>
                <w:rFonts w:ascii="Arial" w:hAnsi="Arial" w:cs="Arial"/>
                <w:b w:val="1"/>
                <w:bCs w:val="1"/>
                <w:sz w:val="22"/>
                <w:szCs w:val="22"/>
              </w:rPr>
            </w:pPr>
            <w:r w:rsidRPr="090CA2B0" w:rsidR="7F7BBB16">
              <w:rPr>
                <w:rFonts w:ascii="Arial" w:hAnsi="Arial" w:cs="Arial"/>
                <w:b w:val="1"/>
                <w:bCs w:val="1"/>
                <w:sz w:val="22"/>
                <w:szCs w:val="22"/>
              </w:rPr>
              <w:t>30</w:t>
            </w:r>
            <w:r w:rsidRPr="090CA2B0" w:rsidR="7F7BBB16">
              <w:rPr>
                <w:rFonts w:ascii="Arial" w:hAnsi="Arial" w:cs="Arial"/>
                <w:b w:val="1"/>
                <w:bCs w:val="1"/>
                <w:sz w:val="22"/>
                <w:szCs w:val="22"/>
                <w:vertAlign w:val="superscript"/>
              </w:rPr>
              <w:t>th</w:t>
            </w:r>
            <w:r w:rsidRPr="090CA2B0" w:rsidR="7F7BBB16">
              <w:rPr>
                <w:rFonts w:ascii="Arial" w:hAnsi="Arial" w:cs="Arial"/>
                <w:b w:val="1"/>
                <w:bCs w:val="1"/>
                <w:sz w:val="22"/>
                <w:szCs w:val="22"/>
              </w:rPr>
              <w:t xml:space="preserve"> April</w:t>
            </w:r>
            <w:r w:rsidRPr="090CA2B0" w:rsidR="15BA4645">
              <w:rPr>
                <w:rFonts w:ascii="Arial" w:hAnsi="Arial" w:cs="Arial"/>
                <w:b w:val="1"/>
                <w:bCs w:val="1"/>
                <w:sz w:val="22"/>
                <w:szCs w:val="22"/>
              </w:rPr>
              <w:t xml:space="preserve"> 2026</w:t>
            </w:r>
          </w:p>
        </w:tc>
      </w:tr>
      <w:tr w:rsidRPr="00A406E5" w:rsidR="00152E9D" w:rsidTr="090CA2B0"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90CA2B0"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EF0AD8C" w14:textId="5C05DBEB">
            <w:pPr>
              <w:jc w:val="center"/>
              <w:rPr>
                <w:rFonts w:ascii="Arial" w:hAnsi="Arial" w:cs="Arial"/>
                <w:sz w:val="22"/>
                <w:szCs w:val="22"/>
              </w:rPr>
            </w:pPr>
            <w:r>
              <w:rPr>
                <w:rFonts w:ascii="Arial" w:hAnsi="Arial" w:cs="Arial"/>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5FFC737" w14:textId="77777777">
            <w:pPr>
              <w:jc w:val="center"/>
              <w:rPr>
                <w:rFonts w:ascii="Arial" w:hAnsi="Arial" w:cs="Arial"/>
                <w:sz w:val="22"/>
                <w:szCs w:val="22"/>
              </w:rPr>
            </w:pPr>
            <w:r w:rsidRPr="00345319">
              <w:rPr>
                <w:rFonts w:ascii="Arial" w:hAnsi="Arial" w:cs="Arial"/>
                <w:sz w:val="22"/>
                <w:szCs w:val="22"/>
              </w:rPr>
              <w:t>2,000 words (+/- 10%)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337872B4">
      <w:pPr>
        <w:jc w:val="center"/>
        <w:rPr>
          <w:rFonts w:ascii="Arial" w:hAnsi="Arial" w:cs="Arial"/>
          <w:b/>
          <w:bCs/>
          <w:sz w:val="22"/>
          <w:szCs w:val="22"/>
        </w:rPr>
      </w:pPr>
      <w:r w:rsidRPr="00345319">
        <w:rPr>
          <w:rFonts w:ascii="Arial" w:hAnsi="Arial" w:cs="Arial"/>
          <w:b/>
          <w:bCs/>
          <w:sz w:val="22"/>
          <w:szCs w:val="22"/>
        </w:rPr>
        <w:t xml:space="preserve">Component 1 – </w:t>
      </w:r>
      <w:r>
        <w:rPr>
          <w:rFonts w:ascii="Arial" w:hAnsi="Arial" w:cs="Arial"/>
          <w:b/>
          <w:bCs/>
          <w:sz w:val="22"/>
          <w:szCs w:val="22"/>
        </w:rPr>
        <w:t>Written Report</w:t>
      </w:r>
      <w:r w:rsidRPr="00345319">
        <w:rPr>
          <w:rFonts w:ascii="Arial" w:hAnsi="Arial" w:cs="Arial"/>
          <w:b/>
          <w:bCs/>
          <w:sz w:val="22"/>
          <w:szCs w:val="22"/>
        </w:rPr>
        <w:t xml:space="preserve"> - 50% weighting – 2,000 words (+/-10%)</w:t>
      </w:r>
    </w:p>
    <w:p w:rsidR="00345319" w:rsidP="005969E2" w:rsidRDefault="00345319" w14:paraId="3A32F851" w14:textId="77777777">
      <w:pPr>
        <w:jc w:val="both"/>
        <w:rPr>
          <w:rFonts w:ascii="Arial" w:hAnsi="Arial" w:cs="Arial"/>
          <w:sz w:val="22"/>
          <w:szCs w:val="22"/>
        </w:rPr>
      </w:pPr>
    </w:p>
    <w:p w:rsidRPr="00345319" w:rsidR="00345319" w:rsidP="00345319" w:rsidRDefault="00345319" w14:paraId="21D12EC6" w14:textId="77777777">
      <w:pPr>
        <w:spacing w:line="360" w:lineRule="auto"/>
        <w:jc w:val="both"/>
        <w:rPr>
          <w:rFonts w:ascii="Arial" w:hAnsi="Arial" w:cs="Arial"/>
          <w:sz w:val="23"/>
          <w:szCs w:val="23"/>
        </w:rPr>
      </w:pPr>
      <w:r w:rsidRPr="00345319">
        <w:rPr>
          <w:rFonts w:ascii="Arial" w:hAnsi="Arial" w:cs="Arial"/>
          <w:sz w:val="23"/>
          <w:szCs w:val="23"/>
        </w:rPr>
        <w:t xml:space="preserve">Students are required to investigate </w:t>
      </w:r>
      <w:r w:rsidRPr="00345319">
        <w:rPr>
          <w:rFonts w:ascii="Arial" w:hAnsi="Arial" w:cs="Arial"/>
          <w:b/>
          <w:bCs/>
          <w:sz w:val="23"/>
          <w:szCs w:val="23"/>
        </w:rPr>
        <w:t>one</w:t>
      </w:r>
      <w:r w:rsidRPr="00345319">
        <w:rPr>
          <w:rFonts w:ascii="Arial" w:hAnsi="Arial" w:cs="Arial"/>
          <w:sz w:val="23"/>
          <w:szCs w:val="23"/>
        </w:rPr>
        <w:t xml:space="preserve"> digital innovation (technology/device) that has been successfully implemented within Health and Social Care within the last 10 years. </w:t>
      </w:r>
    </w:p>
    <w:p w:rsidRPr="00345319" w:rsidR="00345319" w:rsidP="00345319" w:rsidRDefault="00345319" w14:paraId="70FC1C5F" w14:textId="77777777">
      <w:pPr>
        <w:spacing w:line="360" w:lineRule="auto"/>
        <w:jc w:val="both"/>
        <w:rPr>
          <w:rFonts w:ascii="Arial" w:hAnsi="Arial" w:cs="Arial"/>
          <w:sz w:val="23"/>
          <w:szCs w:val="23"/>
        </w:rPr>
      </w:pPr>
    </w:p>
    <w:p w:rsidRPr="00345319" w:rsidR="00345319" w:rsidP="00345319" w:rsidRDefault="00345319" w14:paraId="12D95C6E" w14:textId="77777777">
      <w:pPr>
        <w:spacing w:line="360" w:lineRule="auto"/>
        <w:jc w:val="both"/>
        <w:rPr>
          <w:rFonts w:ascii="Arial" w:hAnsi="Arial" w:cs="Arial"/>
          <w:sz w:val="23"/>
          <w:szCs w:val="23"/>
        </w:rPr>
      </w:pPr>
      <w:r w:rsidRPr="00345319">
        <w:rPr>
          <w:rFonts w:ascii="Arial" w:hAnsi="Arial" w:cs="Arial"/>
          <w:sz w:val="23"/>
          <w:szCs w:val="23"/>
        </w:rPr>
        <w:t xml:space="preserve">Students </w:t>
      </w:r>
      <w:r w:rsidRPr="00345319">
        <w:rPr>
          <w:rFonts w:ascii="Arial" w:hAnsi="Arial" w:cs="Arial"/>
          <w:b/>
          <w:bCs/>
          <w:sz w:val="23"/>
          <w:szCs w:val="23"/>
          <w:u w:val="single"/>
        </w:rPr>
        <w:t>must</w:t>
      </w:r>
      <w:r w:rsidRPr="00345319">
        <w:rPr>
          <w:rFonts w:ascii="Arial" w:hAnsi="Arial" w:cs="Arial"/>
          <w:sz w:val="23"/>
          <w:szCs w:val="23"/>
        </w:rPr>
        <w:t xml:space="preserve"> critically evaluate how this digital transformation has been implemented within health or social care with consideration to the following:</w:t>
      </w:r>
    </w:p>
    <w:p w:rsidRPr="00345319" w:rsidR="00345319" w:rsidP="00345319" w:rsidRDefault="00345319" w14:paraId="37BB9B70" w14:textId="77777777">
      <w:pPr>
        <w:spacing w:line="360" w:lineRule="auto"/>
        <w:jc w:val="both"/>
        <w:rPr>
          <w:rFonts w:ascii="Arial" w:hAnsi="Arial" w:cs="Arial"/>
          <w:sz w:val="23"/>
          <w:szCs w:val="23"/>
        </w:rPr>
      </w:pPr>
    </w:p>
    <w:p w:rsidRPr="00345319" w:rsidR="00345319" w:rsidP="00345319" w:rsidRDefault="00345319" w14:paraId="3346E95C"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Workforce (consider areas such as changes in job roles, role competency)</w:t>
      </w:r>
    </w:p>
    <w:p w:rsidRPr="00345319" w:rsidR="00345319" w:rsidP="00345319" w:rsidRDefault="00345319" w14:paraId="427347D0"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Service delivery (for example, how does the day to day service change?)</w:t>
      </w:r>
    </w:p>
    <w:p w:rsidRPr="00345319" w:rsidR="00345319" w:rsidP="00345319" w:rsidRDefault="00345319" w14:paraId="5B96C4C9"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Patient/Service user (how do technologies affect the patient in relation to their perceptions and experiences of their care?)</w:t>
      </w:r>
    </w:p>
    <w:p w:rsidRPr="00345319" w:rsidR="00345319" w:rsidP="00345319" w:rsidRDefault="00345319" w14:paraId="42084523"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Community (consider this in terms of patient and service location, effect on family members, co-production and public health).</w:t>
      </w:r>
    </w:p>
    <w:p w:rsidRPr="00345319" w:rsidR="00345319" w:rsidP="00345319" w:rsidRDefault="00345319" w14:paraId="52511BB1" w14:textId="77777777">
      <w:pPr>
        <w:spacing w:line="360" w:lineRule="auto"/>
        <w:jc w:val="both"/>
        <w:rPr>
          <w:rFonts w:ascii="Arial" w:hAnsi="Arial" w:cs="Arial"/>
          <w:sz w:val="23"/>
          <w:szCs w:val="23"/>
        </w:rPr>
      </w:pPr>
    </w:p>
    <w:p w:rsidRPr="00345319" w:rsidR="00345319" w:rsidP="00345319" w:rsidRDefault="00345319" w14:paraId="0CA03630" w14:textId="77777777">
      <w:pPr>
        <w:spacing w:line="360" w:lineRule="auto"/>
        <w:jc w:val="both"/>
        <w:rPr>
          <w:rFonts w:ascii="Arial" w:hAnsi="Arial" w:cs="Arial"/>
          <w:sz w:val="23"/>
          <w:szCs w:val="23"/>
        </w:rPr>
      </w:pPr>
      <w:r w:rsidRPr="00345319">
        <w:rPr>
          <w:rFonts w:ascii="Arial" w:hAnsi="Arial" w:cs="Arial"/>
          <w:sz w:val="23"/>
          <w:szCs w:val="23"/>
        </w:rPr>
        <w:t xml:space="preserve">Students can choose technological innovations from anywhere in the </w:t>
      </w:r>
      <w:r w:rsidRPr="00345319">
        <w:rPr>
          <w:rFonts w:ascii="Arial" w:hAnsi="Arial" w:cs="Arial"/>
          <w:b/>
          <w:bCs/>
          <w:sz w:val="23"/>
          <w:szCs w:val="23"/>
        </w:rPr>
        <w:t>UK</w:t>
      </w:r>
      <w:r w:rsidRPr="00345319">
        <w:rPr>
          <w:rFonts w:ascii="Arial" w:hAnsi="Arial" w:cs="Arial"/>
          <w:sz w:val="23"/>
          <w:szCs w:val="23"/>
        </w:rPr>
        <w:t xml:space="preserve"> and must consider both positive and negative outcomes.</w:t>
      </w:r>
    </w:p>
    <w:p w:rsidR="00345319" w:rsidP="005969E2" w:rsidRDefault="00345319" w14:paraId="00C4E6AF" w14:textId="77777777">
      <w:pPr>
        <w:jc w:val="both"/>
        <w:rPr>
          <w:rFonts w:ascii="Arial" w:hAnsi="Arial" w:cs="Arial"/>
          <w:sz w:val="22"/>
          <w:szCs w:val="22"/>
        </w:rPr>
      </w:pPr>
    </w:p>
    <w:p w:rsidR="00345319" w:rsidP="005969E2" w:rsidRDefault="00345319" w14:paraId="53963E93" w14:textId="77777777">
      <w:pPr>
        <w:jc w:val="both"/>
        <w:rPr>
          <w:rFonts w:ascii="Arial" w:hAnsi="Arial" w:cs="Arial"/>
          <w:sz w:val="22"/>
          <w:szCs w:val="22"/>
        </w:rPr>
      </w:pPr>
    </w:p>
    <w:p w:rsidR="00345319" w:rsidP="00345319" w:rsidRDefault="00345319" w14:paraId="5D0B55BB" w14:textId="77777777">
      <w:pPr>
        <w:spacing w:line="360" w:lineRule="auto"/>
        <w:jc w:val="both"/>
        <w:rPr>
          <w:rFonts w:ascii="Arial" w:hAnsi="Arial" w:cs="Arial"/>
          <w:b/>
          <w:bCs/>
          <w:sz w:val="22"/>
          <w:szCs w:val="22"/>
        </w:rPr>
      </w:pP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345319" w:rsidR="00345319" w:rsidP="00345319" w:rsidRDefault="00345319" w14:paraId="0AADBFC3" w14:textId="77777777">
      <w:pPr>
        <w:spacing w:line="360" w:lineRule="auto"/>
        <w:jc w:val="both"/>
        <w:rPr>
          <w:rFonts w:ascii="Arial" w:hAnsi="Arial" w:cs="Arial"/>
          <w:sz w:val="22"/>
          <w:szCs w:val="22"/>
        </w:rPr>
      </w:pPr>
      <w:r w:rsidRPr="00345319">
        <w:rPr>
          <w:rFonts w:ascii="Arial" w:hAnsi="Arial" w:cs="Arial"/>
          <w:sz w:val="22"/>
          <w:szCs w:val="22"/>
        </w:rPr>
        <w:t xml:space="preserve">1. All written submissions must include a title page that clearly states your name, your student number, the module code and title, and your assignment title. </w:t>
      </w:r>
    </w:p>
    <w:p w:rsidRPr="00345319" w:rsidR="00345319" w:rsidP="00345319" w:rsidRDefault="00345319" w14:paraId="46A25BD4" w14:textId="77777777">
      <w:pPr>
        <w:spacing w:line="360" w:lineRule="auto"/>
        <w:jc w:val="both"/>
        <w:rPr>
          <w:rFonts w:ascii="Arial" w:hAnsi="Arial" w:cs="Arial"/>
          <w:sz w:val="22"/>
          <w:szCs w:val="22"/>
        </w:rPr>
      </w:pPr>
      <w:r w:rsidRPr="00345319">
        <w:rPr>
          <w:rFonts w:ascii="Arial" w:hAnsi="Arial" w:cs="Arial"/>
          <w:sz w:val="22"/>
          <w:szCs w:val="22"/>
        </w:rPr>
        <w:t xml:space="preserve">2. Written submissions should be typed in Arial font, size 11 with 1.5 line spacing and justified text alignment. </w:t>
      </w:r>
    </w:p>
    <w:p w:rsidRPr="00345319" w:rsidR="00345319" w:rsidP="00345319" w:rsidRDefault="00345319" w14:paraId="5DA9B280" w14:textId="77777777">
      <w:pPr>
        <w:spacing w:line="360" w:lineRule="auto"/>
        <w:jc w:val="both"/>
        <w:rPr>
          <w:rFonts w:ascii="Arial" w:hAnsi="Arial" w:cs="Arial"/>
          <w:sz w:val="22"/>
          <w:szCs w:val="22"/>
        </w:rPr>
      </w:pPr>
      <w:r w:rsidRPr="00345319">
        <w:rPr>
          <w:rFonts w:ascii="Arial" w:hAnsi="Arial" w:cs="Arial"/>
          <w:sz w:val="22"/>
          <w:szCs w:val="22"/>
        </w:rPr>
        <w:t>3. The assignment should have an appropriate structure, include page numbers, with subtitles, and written paragraphs to divide the sections.</w:t>
      </w:r>
    </w:p>
    <w:p w:rsidRPr="00345319" w:rsidR="00345319" w:rsidP="00345319" w:rsidRDefault="00345319" w14:paraId="5231B436" w14:textId="77777777">
      <w:pPr>
        <w:spacing w:line="360" w:lineRule="auto"/>
        <w:jc w:val="both"/>
        <w:rPr>
          <w:rFonts w:ascii="Arial" w:hAnsi="Arial" w:cs="Arial"/>
          <w:sz w:val="22"/>
          <w:szCs w:val="22"/>
        </w:rPr>
      </w:pPr>
      <w:r w:rsidRPr="00345319">
        <w:rPr>
          <w:rFonts w:ascii="Arial" w:hAnsi="Arial" w:cs="Arial"/>
          <w:sz w:val="22"/>
          <w:szCs w:val="22"/>
        </w:rPr>
        <w:t xml:space="preserve">4. 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BB48A7"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4E3123" w:rsidR="004E3123" w:rsidP="004E3123" w:rsidRDefault="004E3123" w14:paraId="6FBD641D" w14:textId="77777777">
      <w:pPr>
        <w:numPr>
          <w:ilvl w:val="0"/>
          <w:numId w:val="21"/>
        </w:numPr>
        <w:spacing w:line="360" w:lineRule="auto"/>
        <w:jc w:val="both"/>
        <w:rPr>
          <w:rFonts w:ascii="Arial" w:hAnsi="Arial" w:cs="Arial"/>
          <w:i/>
          <w:iCs/>
          <w:color w:val="0070C0"/>
          <w:sz w:val="22"/>
          <w:szCs w:val="22"/>
        </w:rPr>
      </w:pPr>
      <w:r w:rsidRPr="004E3123">
        <w:rPr>
          <w:rFonts w:ascii="Arial" w:hAnsi="Arial" w:cs="Arial"/>
          <w:i/>
          <w:iCs/>
          <w:color w:val="0070C0"/>
          <w:sz w:val="22"/>
          <w:szCs w:val="22"/>
        </w:rPr>
        <w:t xml:space="preserve">Students should demonstrate a wide range of reading, with consistent use of a </w:t>
      </w:r>
      <w:r w:rsidRPr="004E3123">
        <w:rPr>
          <w:rFonts w:ascii="Arial" w:hAnsi="Arial" w:cs="Arial"/>
          <w:b/>
          <w:bCs/>
          <w:i/>
          <w:iCs/>
          <w:color w:val="0070C0"/>
          <w:sz w:val="22"/>
          <w:szCs w:val="22"/>
        </w:rPr>
        <w:t>minimum of 10 references</w:t>
      </w:r>
      <w:r w:rsidRPr="004E3123">
        <w:rPr>
          <w:rFonts w:ascii="Arial" w:hAnsi="Arial" w:cs="Arial"/>
          <w:i/>
          <w:iCs/>
          <w:color w:val="0070C0"/>
          <w:sz w:val="22"/>
          <w:szCs w:val="22"/>
        </w:rPr>
        <w:t xml:space="preserve">, from a variety of sources including reports, textbooks, academic journals, and reliable websites. All sources should be reliable, credible and current. </w:t>
      </w:r>
    </w:p>
    <w:p w:rsidRPr="004E3123" w:rsidR="004E3123" w:rsidP="004E3123" w:rsidRDefault="004E3123" w14:paraId="4FB69F66" w14:textId="77777777">
      <w:pPr>
        <w:numPr>
          <w:ilvl w:val="0"/>
          <w:numId w:val="21"/>
        </w:numPr>
        <w:spacing w:line="360" w:lineRule="auto"/>
        <w:jc w:val="both"/>
        <w:rPr>
          <w:rFonts w:ascii="Arial" w:hAnsi="Arial" w:cs="Arial"/>
          <w:i/>
          <w:iCs/>
          <w:sz w:val="22"/>
          <w:szCs w:val="22"/>
        </w:rPr>
      </w:pPr>
      <w:r w:rsidRPr="004E3123">
        <w:rPr>
          <w:rFonts w:ascii="Arial" w:hAnsi="Arial" w:cs="Arial"/>
          <w:i/>
          <w:iCs/>
          <w:color w:val="0070C0"/>
          <w:sz w:val="22"/>
          <w:szCs w:val="22"/>
        </w:rPr>
        <w:t>All arguments should be supported by evidence using in-text citations and references following the UWTSD Harvard Referencing style</w:t>
      </w:r>
      <w:r w:rsidRPr="004E3123">
        <w:rPr>
          <w:rFonts w:ascii="Arial" w:hAnsi="Arial" w:cs="Arial"/>
          <w:i/>
          <w:iCs/>
          <w:sz w:val="22"/>
          <w:szCs w:val="22"/>
        </w:rPr>
        <w:t xml:space="preserve">.  </w:t>
      </w:r>
    </w:p>
    <w:p w:rsidRPr="00A406E5" w:rsidR="004E3123" w:rsidP="00D22D9C" w:rsidRDefault="004E3123" w14:paraId="21FAFAF3"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4E3123" w:rsidR="004E3123" w:rsidP="004E3123" w:rsidRDefault="004E3123" w14:paraId="2CA307FA"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4E3123" w:rsidP="004E3123" w:rsidRDefault="004E3123" w14:paraId="0575DFEF"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 </w:t>
      </w:r>
    </w:p>
    <w:p w:rsidRPr="004E3123" w:rsidR="00B51918" w:rsidP="00B51918" w:rsidRDefault="00B51918" w14:paraId="0D6FF25D"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4E3123" w:rsidR="004E3123" w:rsidP="004E3123" w:rsidRDefault="004E3123" w14:paraId="55832952"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must provide clear and reasoned critical analysis of their chosen digital technology/innovation that has been successfully implemented within Health and Social Care within the </w:t>
      </w:r>
      <w:r w:rsidRPr="004E3123">
        <w:rPr>
          <w:rFonts w:ascii="Arial" w:hAnsi="Arial" w:cs="Arial"/>
          <w:b/>
          <w:i/>
          <w:color w:val="0070C0"/>
          <w:sz w:val="22"/>
          <w:szCs w:val="22"/>
        </w:rPr>
        <w:t>last 10 years</w:t>
      </w:r>
      <w:r w:rsidRPr="004E3123">
        <w:rPr>
          <w:rFonts w:ascii="Arial" w:hAnsi="Arial" w:cs="Arial"/>
          <w:bCs/>
          <w:i/>
          <w:color w:val="0070C0"/>
          <w:sz w:val="22"/>
          <w:szCs w:val="22"/>
        </w:rPr>
        <w:t xml:space="preserve">. </w:t>
      </w:r>
    </w:p>
    <w:p w:rsidRPr="004E3123" w:rsidR="004E3123" w:rsidP="004E3123" w:rsidRDefault="004E3123" w14:paraId="23D50B8D"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should pay close attention to the generic guidance for criterion 3 (above), key aspects are highlighted in bold. </w:t>
      </w:r>
    </w:p>
    <w:p w:rsidRPr="004E3123" w:rsidR="004E3123" w:rsidP="004E3123" w:rsidRDefault="004E3123" w14:paraId="3F28F51E"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UK specific data should be included to support your critical arguments, localised data and international data can also be used.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4E3123" w:rsidP="004E3123" w:rsidRDefault="004E3123" w14:paraId="494B20A0"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examine critically </w:t>
      </w:r>
      <w:r>
        <w:rPr>
          <w:rFonts w:ascii="Arial" w:hAnsi="Arial" w:cs="Arial"/>
          <w:b/>
          <w:bCs/>
          <w:i/>
          <w:iCs/>
          <w:color w:val="0070C0"/>
          <w:sz w:val="22"/>
          <w:szCs w:val="22"/>
        </w:rPr>
        <w:t>one</w:t>
      </w:r>
      <w:r>
        <w:rPr>
          <w:rFonts w:ascii="Arial" w:hAnsi="Arial" w:cs="Arial"/>
          <w:i/>
          <w:iCs/>
          <w:color w:val="0070C0"/>
          <w:sz w:val="22"/>
          <w:szCs w:val="22"/>
        </w:rPr>
        <w:t xml:space="preserve"> digital technology/innovation that has been successfully implemented within Health and Social Care within the </w:t>
      </w:r>
      <w:r w:rsidRPr="004E3123">
        <w:rPr>
          <w:rFonts w:ascii="Arial" w:hAnsi="Arial" w:cs="Arial"/>
          <w:b/>
          <w:bCs/>
          <w:i/>
          <w:iCs/>
          <w:color w:val="0070C0"/>
          <w:sz w:val="22"/>
          <w:szCs w:val="22"/>
        </w:rPr>
        <w:t>last 10 years</w:t>
      </w:r>
      <w:r>
        <w:rPr>
          <w:rFonts w:ascii="Arial" w:hAnsi="Arial" w:cs="Arial"/>
          <w:i/>
          <w:iCs/>
          <w:color w:val="0070C0"/>
          <w:sz w:val="22"/>
          <w:szCs w:val="22"/>
        </w:rPr>
        <w:t>, with consideration of workforce, service delivery, patient/service user and community.</w:t>
      </w:r>
    </w:p>
    <w:p w:rsidR="004E3123" w:rsidP="004E3123" w:rsidRDefault="004E3123" w14:paraId="622F7802"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demonstrate a consideration of both positive and negative outcomes of their chosen UK technological innovation. </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4E3123" w:rsidR="004E3123" w:rsidP="004E3123" w:rsidRDefault="004E3123" w14:paraId="2C3FEFC4"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address the task set in the task description. </w:t>
      </w:r>
    </w:p>
    <w:p w:rsidRPr="004E3123" w:rsidR="004E3123" w:rsidP="004E3123" w:rsidRDefault="004E3123" w14:paraId="2BDE0F6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The written assignment should be structured in a coherent manner which demonstrates clarity of expression. </w:t>
      </w:r>
    </w:p>
    <w:p w:rsidRPr="004E3123" w:rsidR="004E3123" w:rsidP="004E3123" w:rsidRDefault="004E3123" w14:paraId="01022DD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Students should use academic language throughout the text with correct spelling, phrasing, and grammar.</w:t>
      </w:r>
    </w:p>
    <w:p w:rsidRPr="004E3123" w:rsidR="004E3123" w:rsidP="004E3123" w:rsidRDefault="004E3123" w14:paraId="4BA5BD97" w14:textId="77777777">
      <w:pPr>
        <w:numPr>
          <w:ilvl w:val="0"/>
          <w:numId w:val="25"/>
        </w:numPr>
        <w:spacing w:line="360" w:lineRule="auto"/>
        <w:jc w:val="both"/>
        <w:rPr>
          <w:rFonts w:ascii="Arial" w:hAnsi="Arial" w:cs="Arial"/>
          <w:color w:val="0070C0"/>
          <w:sz w:val="22"/>
          <w:szCs w:val="22"/>
        </w:rPr>
      </w:pPr>
      <w:r w:rsidRPr="004E3123">
        <w:rPr>
          <w:rFonts w:ascii="Arial" w:hAnsi="Arial" w:cs="Arial"/>
          <w:i/>
          <w:color w:val="0070C0"/>
          <w:sz w:val="22"/>
          <w:szCs w:val="22"/>
        </w:rPr>
        <w:t xml:space="preserve">Any use of diagrams or images should be clearly referenced, and their relevance explained in the text.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004E3123" w:rsidP="004E3123" w:rsidRDefault="004E3123" w14:paraId="50094CD2" w14:textId="77777777">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Students should demonstrate a wide range of reading, with consistent use of a </w:t>
            </w:r>
            <w:r w:rsidRPr="004E3123">
              <w:rPr>
                <w:rFonts w:ascii="Arial" w:hAnsi="Arial" w:cs="Arial"/>
                <w:b/>
                <w:bCs/>
                <w:i/>
                <w:iCs/>
                <w:color w:val="0070C0"/>
              </w:rPr>
              <w:t>minimum of 10 references</w:t>
            </w:r>
            <w:r w:rsidRPr="004E3123">
              <w:rPr>
                <w:rFonts w:ascii="Arial" w:hAnsi="Arial" w:cs="Arial"/>
                <w:i/>
                <w:iCs/>
                <w:color w:val="0070C0"/>
              </w:rPr>
              <w:t xml:space="preserve">, from a variety of sources including reports, textbooks, academic journals, and reliable websites. All sources should be reliable, credible and current. </w:t>
            </w:r>
          </w:p>
          <w:p w:rsidRPr="004E3123" w:rsidR="00152E9D" w:rsidP="004E3123" w:rsidRDefault="004E3123" w14:paraId="402AFC0E" w14:textId="04A52F04">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E3123" w:rsidR="004E3123" w:rsidP="004E3123" w:rsidRDefault="004E3123" w14:paraId="083614D6" w14:textId="77777777">
            <w:pPr>
              <w:numPr>
                <w:ilvl w:val="0"/>
                <w:numId w:val="22"/>
              </w:numPr>
              <w:spacing w:line="360" w:lineRule="auto"/>
              <w:jc w:val="both"/>
              <w:rPr>
                <w:rFonts w:ascii="Arial" w:hAnsi="Arial" w:cs="Arial"/>
                <w:i/>
                <w:color w:val="0070C0"/>
              </w:rPr>
            </w:pPr>
            <w:r w:rsidRPr="004E3123">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4E3123" w:rsidR="00152E9D" w:rsidP="004E3123" w:rsidRDefault="004E3123" w14:paraId="327C6895" w14:textId="67135FE6">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rPr>
              <w:t>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w:t>
            </w:r>
            <w:r w:rsidRPr="004E3123">
              <w:rPr>
                <w:rFonts w:ascii="Arial" w:hAnsi="Arial" w:cs="Arial"/>
                <w:i/>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44585" w:rsidR="004E3123" w:rsidP="00D44585" w:rsidRDefault="004E3123" w14:paraId="681DDAFB" w14:textId="77777777">
            <w:pPr>
              <w:pStyle w:val="ListParagraph"/>
              <w:numPr>
                <w:ilvl w:val="0"/>
                <w:numId w:val="26"/>
              </w:numPr>
              <w:spacing w:line="360" w:lineRule="auto"/>
              <w:jc w:val="both"/>
              <w:rPr>
                <w:rFonts w:ascii="Arial" w:hAnsi="Arial" w:cs="Arial"/>
                <w:bCs/>
                <w:i/>
                <w:color w:val="0070C0"/>
              </w:rPr>
            </w:pPr>
            <w:r w:rsidRPr="00D44585">
              <w:rPr>
                <w:rFonts w:ascii="Arial" w:hAnsi="Arial" w:cs="Arial"/>
                <w:bCs/>
                <w:i/>
                <w:color w:val="0070C0"/>
              </w:rPr>
              <w:t xml:space="preserve">Students must provide clear and reasoned critical analysis of their chosen digital technology/innovation that has been successfully implemented within Health and Social Care within the </w:t>
            </w:r>
            <w:r w:rsidRPr="00D44585">
              <w:rPr>
                <w:rFonts w:ascii="Arial" w:hAnsi="Arial" w:cs="Arial"/>
                <w:b/>
                <w:i/>
                <w:color w:val="0070C0"/>
              </w:rPr>
              <w:t>last 10 years</w:t>
            </w:r>
            <w:r w:rsidRPr="00D44585">
              <w:rPr>
                <w:rFonts w:ascii="Arial" w:hAnsi="Arial" w:cs="Arial"/>
                <w:bCs/>
                <w:i/>
                <w:color w:val="0070C0"/>
              </w:rPr>
              <w:t xml:space="preserve">. </w:t>
            </w:r>
          </w:p>
          <w:p w:rsidRPr="004E3123" w:rsidR="004E3123" w:rsidP="004E3123" w:rsidRDefault="004E3123" w14:paraId="5C66C711" w14:textId="77777777">
            <w:pPr>
              <w:numPr>
                <w:ilvl w:val="0"/>
                <w:numId w:val="23"/>
              </w:numPr>
              <w:spacing w:line="360" w:lineRule="auto"/>
              <w:jc w:val="both"/>
              <w:rPr>
                <w:rFonts w:ascii="Arial" w:hAnsi="Arial" w:cs="Arial"/>
                <w:bCs/>
                <w:i/>
                <w:color w:val="0070C0"/>
              </w:rPr>
            </w:pPr>
            <w:r w:rsidRPr="004E3123">
              <w:rPr>
                <w:rFonts w:ascii="Arial" w:hAnsi="Arial" w:cs="Arial"/>
                <w:bCs/>
                <w:i/>
                <w:color w:val="0070C0"/>
              </w:rPr>
              <w:t xml:space="preserve">Students should pay close attention to the generic guidance for criterion 3 (above), key aspects are highlighted in bold. </w:t>
            </w:r>
          </w:p>
          <w:p w:rsidRPr="00D44585" w:rsidR="00152E9D" w:rsidP="00D44585" w:rsidRDefault="004E3123" w14:paraId="675C423B" w14:textId="62EA1686">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rPr>
              <w:t>UK specific data should be included to support your critical arguments, localised data and international data can also be used.</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749D895F">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44585" w:rsidR="00D44585" w:rsidP="00D44585" w:rsidRDefault="00D44585" w14:paraId="3404C201" w14:textId="77777777">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 xml:space="preserve">Students must examine critically </w:t>
            </w:r>
            <w:r w:rsidRPr="00D44585">
              <w:rPr>
                <w:rFonts w:ascii="Arial" w:hAnsi="Arial" w:cs="Arial"/>
                <w:b/>
                <w:bCs/>
                <w:i/>
                <w:iCs/>
                <w:color w:val="0070C0"/>
              </w:rPr>
              <w:t>one</w:t>
            </w:r>
            <w:r w:rsidRPr="00D44585">
              <w:rPr>
                <w:rFonts w:ascii="Arial" w:hAnsi="Arial" w:cs="Arial"/>
                <w:i/>
                <w:iCs/>
                <w:color w:val="0070C0"/>
              </w:rPr>
              <w:t xml:space="preserve"> digital technology/innovation that has been successfully implemented within Health and Social Care within the </w:t>
            </w:r>
            <w:r w:rsidRPr="00D44585">
              <w:rPr>
                <w:rFonts w:ascii="Arial" w:hAnsi="Arial" w:cs="Arial"/>
                <w:b/>
                <w:bCs/>
                <w:i/>
                <w:iCs/>
                <w:color w:val="0070C0"/>
              </w:rPr>
              <w:t>last 10 years</w:t>
            </w:r>
            <w:r w:rsidRPr="00D44585">
              <w:rPr>
                <w:rFonts w:ascii="Arial" w:hAnsi="Arial" w:cs="Arial"/>
                <w:i/>
                <w:iCs/>
                <w:color w:val="0070C0"/>
              </w:rPr>
              <w:t>, with consideration of workforce, service delivery, patient/service user and community.</w:t>
            </w:r>
          </w:p>
          <w:p w:rsidRPr="00D44585" w:rsidR="00152E9D" w:rsidP="00D44585" w:rsidRDefault="00D44585" w14:paraId="693F7A18" w14:textId="0CF8DC35">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Students must demonstrate a consideration of both positive and negative outcomes of their chosen UK technological innovation.</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131B4332">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4E3123" w:rsidR="00D44585" w:rsidP="00D44585" w:rsidRDefault="00D44585" w14:paraId="516464A7"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Students should address the task set in the task description. </w:t>
            </w:r>
          </w:p>
          <w:p w:rsidRPr="004E3123" w:rsidR="00D44585" w:rsidP="00D44585" w:rsidRDefault="00D44585" w14:paraId="13763183"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The written assignment should be structured in a coherent manner which demonstrates clarity of expression. </w:t>
            </w:r>
          </w:p>
          <w:p w:rsidRPr="004E3123" w:rsidR="00D44585" w:rsidP="00D44585" w:rsidRDefault="00D44585" w14:paraId="38563612"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Students should use academic language throughout the text with correct spelling, phrasing, and grammar.</w:t>
            </w:r>
          </w:p>
          <w:p w:rsidRPr="00D44585" w:rsidR="00152E9D" w:rsidP="00D44585" w:rsidRDefault="00D44585" w14:paraId="2155C1EC" w14:textId="4F8694D1">
            <w:pPr>
              <w:numPr>
                <w:ilvl w:val="0"/>
                <w:numId w:val="25"/>
              </w:numPr>
              <w:spacing w:line="360" w:lineRule="auto"/>
              <w:jc w:val="both"/>
              <w:rPr>
                <w:rFonts w:ascii="Arial" w:hAnsi="Arial" w:cs="Arial"/>
                <w:color w:val="0070C0"/>
                <w:sz w:val="22"/>
                <w:szCs w:val="22"/>
              </w:rPr>
            </w:pPr>
            <w:r w:rsidRPr="004E3123">
              <w:rPr>
                <w:rFonts w:ascii="Arial" w:hAnsi="Arial" w:cs="Arial"/>
                <w:i/>
                <w:color w:val="0070C0"/>
              </w:rPr>
              <w:t xml:space="preserve">Any use of diagrams or images should be clearly referenced, and their relevance explained in the text. </w:t>
            </w:r>
          </w:p>
        </w:tc>
        <w:tc>
          <w:tcPr>
            <w:tcW w:w="416" w:type="pct"/>
            <w:tcBorders>
              <w:top w:val="single" w:color="auto" w:sz="4" w:space="0"/>
              <w:left w:val="single" w:color="auto" w:sz="4" w:space="0"/>
              <w:right w:val="single" w:color="auto" w:sz="4" w:space="0"/>
            </w:tcBorders>
          </w:tcPr>
          <w:p w:rsidRPr="004E3123" w:rsidR="00152E9D" w:rsidP="00152E9D" w:rsidRDefault="004E3123" w14:paraId="71FD3B3F" w14:textId="0E12F39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4C6E" w:rsidRDefault="00444C6E" w14:paraId="30654923" w14:textId="77777777">
      <w:r>
        <w:separator/>
      </w:r>
    </w:p>
  </w:endnote>
  <w:endnote w:type="continuationSeparator" w:id="0">
    <w:p w:rsidR="00444C6E" w:rsidRDefault="00444C6E" w14:paraId="5ADEA2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4C6E" w:rsidRDefault="00444C6E" w14:paraId="58ABF1F8" w14:textId="77777777">
      <w:r>
        <w:separator/>
      </w:r>
    </w:p>
  </w:footnote>
  <w:footnote w:type="continuationSeparator" w:id="0">
    <w:p w:rsidR="00444C6E" w:rsidRDefault="00444C6E" w14:paraId="4A6FB35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5"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1" w16cid:durableId="1980187438">
    <w:abstractNumId w:val="3"/>
  </w:num>
  <w:num w:numId="2" w16cid:durableId="1697583224">
    <w:abstractNumId w:val="12"/>
  </w:num>
  <w:num w:numId="3" w16cid:durableId="1129662898">
    <w:abstractNumId w:val="21"/>
  </w:num>
  <w:num w:numId="4" w16cid:durableId="1149709272">
    <w:abstractNumId w:val="16"/>
  </w:num>
  <w:num w:numId="5" w16cid:durableId="578830593">
    <w:abstractNumId w:val="10"/>
  </w:num>
  <w:num w:numId="6" w16cid:durableId="905066771">
    <w:abstractNumId w:val="20"/>
  </w:num>
  <w:num w:numId="7" w16cid:durableId="112411671">
    <w:abstractNumId w:val="4"/>
  </w:num>
  <w:num w:numId="8" w16cid:durableId="785201029">
    <w:abstractNumId w:val="19"/>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8"/>
  </w:num>
  <w:num w:numId="14" w16cid:durableId="1807967875">
    <w:abstractNumId w:val="5"/>
  </w:num>
  <w:num w:numId="15" w16cid:durableId="500390440">
    <w:abstractNumId w:val="0"/>
  </w:num>
  <w:num w:numId="16" w16cid:durableId="507791675">
    <w:abstractNumId w:val="9"/>
  </w:num>
  <w:num w:numId="17" w16cid:durableId="517160200">
    <w:abstractNumId w:val="8"/>
  </w:num>
  <w:num w:numId="18" w16cid:durableId="1572692557">
    <w:abstractNumId w:val="1"/>
  </w:num>
  <w:num w:numId="19" w16cid:durableId="872421152">
    <w:abstractNumId w:val="1"/>
  </w:num>
  <w:num w:numId="20" w16cid:durableId="483275277">
    <w:abstractNumId w:val="2"/>
  </w:num>
  <w:num w:numId="21" w16cid:durableId="1339457121">
    <w:abstractNumId w:val="23"/>
  </w:num>
  <w:num w:numId="22" w16cid:durableId="1553272162">
    <w:abstractNumId w:val="17"/>
  </w:num>
  <w:num w:numId="23" w16cid:durableId="1900508551">
    <w:abstractNumId w:val="24"/>
  </w:num>
  <w:num w:numId="24" w16cid:durableId="411051742">
    <w:abstractNumId w:val="14"/>
  </w:num>
  <w:num w:numId="25" w16cid:durableId="938949895">
    <w:abstractNumId w:val="22"/>
  </w:num>
  <w:num w:numId="26" w16cid:durableId="673074582">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C6E"/>
    <w:rsid w:val="00456DA3"/>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291"/>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B48A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90CA2B0"/>
    <w:rsid w:val="15BA4645"/>
    <w:rsid w:val="2D0D9948"/>
    <w:rsid w:val="325A6B6D"/>
    <w:rsid w:val="4DDC6EBF"/>
    <w:rsid w:val="6EF845EF"/>
    <w:rsid w:val="7F7BBB1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BEECE2-A7F5-4549-BB66-FBBDDF7F3E0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D74AB85-F5DF-4B9C-9B7B-F34E551F766E}">
  <ds:schemaRefs>
    <ds:schemaRef ds:uri="http://schemas.microsoft.com/sharepoint/v3/contenttype/forms"/>
  </ds:schemaRefs>
</ds:datastoreItem>
</file>

<file path=customXml/itemProps3.xml><?xml version="1.0" encoding="utf-8"?>
<ds:datastoreItem xmlns:ds="http://schemas.openxmlformats.org/officeDocument/2006/customXml" ds:itemID="{43611BCE-A462-4A8A-8C69-D7F8A32C1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5</cp:revision>
  <cp:lastPrinted>2014-10-10T07:42:00Z</cp:lastPrinted>
  <dcterms:created xsi:type="dcterms:W3CDTF">2025-12-01T14:39:00Z</dcterms:created>
  <dcterms:modified xsi:type="dcterms:W3CDTF">2025-12-01T14:39:50Z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