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658141"/>
        <w:docPartObj>
          <w:docPartGallery w:val="Cover Pages"/>
          <w:docPartUnique/>
        </w:docPartObj>
      </w:sdtPr>
      <w:sdtEndPr>
        <w:rPr>
          <w:sz w:val="24"/>
        </w:rPr>
      </w:sdtEndPr>
      <w:sdtContent>
        <w:p w14:paraId="012CE3EB" w14:textId="77777777" w:rsidR="009D5787" w:rsidRDefault="009D5787" w:rsidP="00E437B6">
          <w:pPr>
            <w:ind w:left="1440"/>
          </w:pPr>
          <w:r w:rsidRPr="0029090E">
            <w:rPr>
              <w:noProof/>
            </w:rPr>
            <w:drawing>
              <wp:anchor distT="0" distB="0" distL="114300" distR="114300" simplePos="0" relativeHeight="251663360" behindDoc="0" locked="0" layoutInCell="1" allowOverlap="1" wp14:anchorId="00646A65" wp14:editId="27524C7B">
                <wp:simplePos x="0" y="0"/>
                <wp:positionH relativeFrom="column">
                  <wp:posOffset>4003040</wp:posOffset>
                </wp:positionH>
                <wp:positionV relativeFrom="paragraph">
                  <wp:posOffset>-55880</wp:posOffset>
                </wp:positionV>
                <wp:extent cx="1895475" cy="847090"/>
                <wp:effectExtent l="0" t="0" r="0" b="0"/>
                <wp:wrapSquare wrapText="bothSides"/>
                <wp:docPr id="25" name="Picture 25"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E9255E">
            <w:rPr>
              <w:noProof/>
            </w:rPr>
            <w:drawing>
              <wp:anchor distT="0" distB="0" distL="114300" distR="114300" simplePos="0" relativeHeight="251662336" behindDoc="0" locked="0" layoutInCell="1" allowOverlap="1" wp14:anchorId="1B4CCF79" wp14:editId="6CC00D13">
                <wp:simplePos x="0" y="0"/>
                <wp:positionH relativeFrom="column">
                  <wp:posOffset>-461010</wp:posOffset>
                </wp:positionH>
                <wp:positionV relativeFrom="paragraph">
                  <wp:posOffset>0</wp:posOffset>
                </wp:positionV>
                <wp:extent cx="2746375" cy="914400"/>
                <wp:effectExtent l="19050" t="0" r="0" b="0"/>
                <wp:wrapSquare wrapText="bothSides"/>
                <wp:docPr id="26" name="Picture 26"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9"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14:paraId="32305D34" w14:textId="77777777" w:rsidR="009D5787" w:rsidRDefault="009D5787" w:rsidP="00E437B6">
          <w:pPr>
            <w:ind w:left="1440"/>
          </w:pPr>
        </w:p>
      </w:sdtContent>
    </w:sdt>
    <w:p w14:paraId="04745B87" w14:textId="77777777" w:rsidR="009D5787" w:rsidRDefault="009D5787" w:rsidP="00E437B6">
      <w:pPr>
        <w:rPr>
          <w:sz w:val="24"/>
        </w:rPr>
      </w:pPr>
    </w:p>
    <w:p w14:paraId="7EE7FB88" w14:textId="096154E2" w:rsidR="009D5787" w:rsidRDefault="009D5787" w:rsidP="00E437B6">
      <w:pPr>
        <w:rPr>
          <w:sz w:val="24"/>
        </w:rPr>
      </w:pPr>
    </w:p>
    <w:p w14:paraId="24A97C6B" w14:textId="77777777" w:rsidR="009D5787" w:rsidRDefault="009D5787" w:rsidP="00E437B6">
      <w:pPr>
        <w:rPr>
          <w:sz w:val="24"/>
        </w:rPr>
      </w:pPr>
    </w:p>
    <w:p w14:paraId="1516D53D" w14:textId="1D3E0B16" w:rsidR="009D5787" w:rsidRDefault="009D5787" w:rsidP="00E437B6">
      <w:pPr>
        <w:rPr>
          <w:sz w:val="24"/>
        </w:rPr>
      </w:pPr>
    </w:p>
    <w:p w14:paraId="27FF39C3" w14:textId="3A82960C" w:rsidR="009D5787" w:rsidRDefault="009D5787" w:rsidP="00E437B6">
      <w:pPr>
        <w:rPr>
          <w:sz w:val="24"/>
        </w:rPr>
      </w:pPr>
    </w:p>
    <w:p w14:paraId="0557B4F3" w14:textId="38949FD0" w:rsidR="009D5787" w:rsidRDefault="009D5787" w:rsidP="00E437B6">
      <w:pPr>
        <w:rPr>
          <w:sz w:val="24"/>
        </w:rPr>
      </w:pPr>
    </w:p>
    <w:p w14:paraId="10C59038" w14:textId="38C3BC6A" w:rsidR="009D5787" w:rsidRDefault="00BF3B3F" w:rsidP="00E437B6">
      <w:pPr>
        <w:rPr>
          <w:sz w:val="24"/>
        </w:rPr>
      </w:pPr>
      <w:r>
        <w:rPr>
          <w:noProof/>
          <w:sz w:val="20"/>
        </w:rPr>
        <mc:AlternateContent>
          <mc:Choice Requires="wps">
            <w:drawing>
              <wp:anchor distT="0" distB="0" distL="114300" distR="114300" simplePos="0" relativeHeight="251659264" behindDoc="0" locked="0" layoutInCell="1" allowOverlap="1" wp14:anchorId="1EC293FB" wp14:editId="4B185F18">
                <wp:simplePos x="0" y="0"/>
                <wp:positionH relativeFrom="column">
                  <wp:posOffset>981075</wp:posOffset>
                </wp:positionH>
                <wp:positionV relativeFrom="paragraph">
                  <wp:posOffset>212090</wp:posOffset>
                </wp:positionV>
                <wp:extent cx="4191635" cy="575310"/>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635"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F7BA91" w14:textId="77777777" w:rsidR="009D5787" w:rsidRPr="00E7005D" w:rsidRDefault="009D5787" w:rsidP="00081B7D">
                            <w:pPr>
                              <w:jc w:val="center"/>
                              <w:rPr>
                                <w:sz w:val="38"/>
                              </w:rPr>
                            </w:pPr>
                            <w:r>
                              <w:rPr>
                                <w:b/>
                                <w:sz w:val="40"/>
                              </w:rPr>
                              <w:t>Advanced Cyber Security (ACS)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EC293FB" id="_x0000_t202" coordsize="21600,21600" o:spt="202" path="m,l,21600r21600,l21600,xe">
                <v:stroke joinstyle="miter"/>
                <v:path gradientshapeok="t" o:connecttype="rect"/>
              </v:shapetype>
              <v:shape id="Text Box 2" o:spid="_x0000_s1026" type="#_x0000_t202" style="position:absolute;margin-left:77.25pt;margin-top:16.7pt;width:330.05pt;height:45.3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" stroked="f">
                <v:textbox style="mso-fit-shape-to-text:t">
                  <w:txbxContent>
                    <w:p w14:paraId="36F7BA91" w14:textId="77777777" w:rsidR="009D5787" w:rsidRPr="00E7005D" w:rsidRDefault="009D5787" w:rsidP="00081B7D">
                      <w:pPr>
                        <w:jc w:val="center"/>
                        <w:rPr>
                          <w:sz w:val="38"/>
                        </w:rPr>
                      </w:pPr>
                      <w:r>
                        <w:rPr>
                          <w:b/>
                          <w:sz w:val="40"/>
                        </w:rPr>
                        <w:t>Advanced Cyber Security (ACS)</w:t>
                      </w:r>
                    </w:p>
                  </w:txbxContent>
                </v:textbox>
              </v:shape>
            </w:pict>
          </mc:Fallback>
        </mc:AlternateContent>
      </w:r>
    </w:p>
    <w:p w14:paraId="063A61D4" w14:textId="3C00DCF7" w:rsidR="009D5787" w:rsidRDefault="009D5787" w:rsidP="00E437B6">
      <w:pPr>
        <w:rPr>
          <w:sz w:val="24"/>
        </w:rPr>
      </w:pPr>
    </w:p>
    <w:p w14:paraId="08C7BF50" w14:textId="3111FF50" w:rsidR="009D5787" w:rsidRDefault="009D5787" w:rsidP="00E437B6">
      <w:pPr>
        <w:rPr>
          <w:sz w:val="24"/>
        </w:rPr>
      </w:pPr>
    </w:p>
    <w:p w14:paraId="72030380" w14:textId="308387B4" w:rsidR="009D5787" w:rsidRDefault="009D5787" w:rsidP="00E437B6">
      <w:pPr>
        <w:rPr>
          <w:sz w:val="24"/>
        </w:rPr>
      </w:pPr>
    </w:p>
    <w:p w14:paraId="78AA427A" w14:textId="7838E27E" w:rsidR="009D5787" w:rsidRDefault="009D5787" w:rsidP="00E437B6">
      <w:pPr>
        <w:rPr>
          <w:sz w:val="24"/>
        </w:rPr>
      </w:pPr>
    </w:p>
    <w:p w14:paraId="36C541A0" w14:textId="1E8B79DD" w:rsidR="009D5787" w:rsidRDefault="009D5787" w:rsidP="00E437B6">
      <w:pPr>
        <w:rPr>
          <w:sz w:val="24"/>
        </w:rPr>
      </w:pPr>
    </w:p>
    <w:p w14:paraId="487361FA" w14:textId="199E860F" w:rsidR="009D5787" w:rsidRDefault="009D5787" w:rsidP="00E437B6">
      <w:pPr>
        <w:rPr>
          <w:sz w:val="24"/>
        </w:rPr>
      </w:pPr>
    </w:p>
    <w:p w14:paraId="0D829F45" w14:textId="251C3434" w:rsidR="009D5787" w:rsidRDefault="009D5787" w:rsidP="00E437B6">
      <w:pPr>
        <w:rPr>
          <w:sz w:val="24"/>
        </w:rPr>
      </w:pPr>
    </w:p>
    <w:p w14:paraId="6724DFAC" w14:textId="753A83E5" w:rsidR="009D5787" w:rsidRDefault="009D5787" w:rsidP="00E437B6">
      <w:pPr>
        <w:rPr>
          <w:sz w:val="24"/>
        </w:rPr>
      </w:pPr>
      <w:r>
        <w:rPr>
          <w:noProof/>
          <w:sz w:val="20"/>
        </w:rPr>
        <mc:AlternateContent>
          <mc:Choice Requires="wps">
            <w:drawing>
              <wp:anchor distT="0" distB="0" distL="114300" distR="114300" simplePos="0" relativeHeight="251660288" behindDoc="0" locked="0" layoutInCell="1" allowOverlap="1" wp14:anchorId="707C8A56" wp14:editId="60E2D8E2">
                <wp:simplePos x="0" y="0"/>
                <wp:positionH relativeFrom="margin">
                  <wp:align>center</wp:align>
                </wp:positionH>
                <wp:positionV relativeFrom="paragraph">
                  <wp:posOffset>10795</wp:posOffset>
                </wp:positionV>
                <wp:extent cx="5782310" cy="502285"/>
                <wp:effectExtent l="0" t="0" r="8890" b="5715"/>
                <wp:wrapNone/>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23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BB52D1" w14:textId="1CB4D3C1" w:rsidR="009D5787" w:rsidRPr="0015777B" w:rsidRDefault="009D5787" w:rsidP="00CF375B">
                            <w:pPr>
                              <w:jc w:val="center"/>
                              <w:rPr>
                                <w:rFonts w:ascii="Verdana" w:hAnsi="Verdana"/>
                                <w:sz w:val="32"/>
                              </w:rPr>
                            </w:pPr>
                            <w:r>
                              <w:rPr>
                                <w:rFonts w:ascii="Verdana" w:hAnsi="Verdana"/>
                                <w:sz w:val="32"/>
                              </w:rPr>
                              <w:t>Lab 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07C8A56" id="Text Box 3" o:spid="_x0000_s1027" type="#_x0000_t202" style="position:absolute;margin-left:0;margin-top:.85pt;width:455.3pt;height:39.55pt;z-index:251660288;visibility:visible;mso-wrap-style:square;mso-width-percent:0;mso-height-percent:200;mso-wrap-distance-left:9pt;mso-wrap-distance-top:0;mso-wrap-distance-right:9pt;mso-wrap-distance-bottom:0;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" stroked="f">
                <v:textbox style="mso-fit-shape-to-text:t">
                  <w:txbxContent>
                    <w:p w14:paraId="67BB52D1" w14:textId="1CB4D3C1" w:rsidR="009D5787" w:rsidRPr="0015777B" w:rsidRDefault="009D5787" w:rsidP="00CF375B">
                      <w:pPr>
                        <w:jc w:val="center"/>
                        <w:rPr>
                          <w:rFonts w:ascii="Verdana" w:hAnsi="Verdana"/>
                          <w:sz w:val="32"/>
                        </w:rPr>
                      </w:pPr>
                      <w:r>
                        <w:rPr>
                          <w:rFonts w:ascii="Verdana" w:hAnsi="Verdana"/>
                          <w:sz w:val="32"/>
                        </w:rPr>
                        <w:t>Lab 7</w:t>
                      </w:r>
                    </w:p>
                  </w:txbxContent>
                </v:textbox>
                <w10:wrap anchorx="margin"/>
              </v:shape>
            </w:pict>
          </mc:Fallback>
        </mc:AlternateContent>
      </w:r>
    </w:p>
    <w:p w14:paraId="0CA5BFE0" w14:textId="1D28E81C" w:rsidR="009D5787" w:rsidRDefault="009D5787" w:rsidP="00E437B6">
      <w:pPr>
        <w:rPr>
          <w:sz w:val="24"/>
        </w:rPr>
      </w:pPr>
    </w:p>
    <w:p w14:paraId="4DBEA78D" w14:textId="77777777" w:rsidR="009D5787" w:rsidRDefault="009D5787" w:rsidP="00E437B6">
      <w:pPr>
        <w:rPr>
          <w:sz w:val="24"/>
        </w:rPr>
      </w:pPr>
    </w:p>
    <w:p w14:paraId="262EA863" w14:textId="77777777" w:rsidR="009D5787" w:rsidRDefault="009D5787" w:rsidP="00E437B6">
      <w:pPr>
        <w:rPr>
          <w:sz w:val="24"/>
        </w:rPr>
      </w:pPr>
    </w:p>
    <w:p w14:paraId="66FEA179" w14:textId="77777777" w:rsidR="009D5787" w:rsidRDefault="009D5787" w:rsidP="00E437B6">
      <w:pPr>
        <w:rPr>
          <w:sz w:val="24"/>
        </w:rPr>
      </w:pPr>
    </w:p>
    <w:p w14:paraId="5185920C" w14:textId="77777777" w:rsidR="009D5787" w:rsidRDefault="009D5787" w:rsidP="00E437B6">
      <w:pPr>
        <w:rPr>
          <w:sz w:val="24"/>
        </w:rPr>
      </w:pPr>
    </w:p>
    <w:p w14:paraId="0C40B034" w14:textId="052B6483" w:rsidR="009D5787" w:rsidRDefault="009D5787" w:rsidP="00E437B6">
      <w:pPr>
        <w:rPr>
          <w:sz w:val="24"/>
        </w:rPr>
      </w:pPr>
    </w:p>
    <w:p w14:paraId="28B46633" w14:textId="3F8705EC" w:rsidR="009D5787" w:rsidRDefault="009D5787" w:rsidP="00E437B6">
      <w:pPr>
        <w:rPr>
          <w:sz w:val="24"/>
        </w:rPr>
      </w:pPr>
      <w:r>
        <w:rPr>
          <w:noProof/>
        </w:rPr>
        <mc:AlternateContent>
          <mc:Choice Requires="wps">
            <w:drawing>
              <wp:anchor distT="0" distB="0" distL="114300" distR="114300" simplePos="0" relativeHeight="251661312" behindDoc="0" locked="0" layoutInCell="1" allowOverlap="1" wp14:anchorId="048B7C0B" wp14:editId="55D267E3">
                <wp:simplePos x="0" y="0"/>
                <wp:positionH relativeFrom="margin">
                  <wp:posOffset>1102360</wp:posOffset>
                </wp:positionH>
                <wp:positionV relativeFrom="paragraph">
                  <wp:posOffset>3810</wp:posOffset>
                </wp:positionV>
                <wp:extent cx="4305300" cy="1674495"/>
                <wp:effectExtent l="0" t="0" r="0" b="1905"/>
                <wp:wrapNone/>
                <wp:docPr id="2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317873" w14:textId="77777777" w:rsidR="009D5787" w:rsidRPr="00CB4B62" w:rsidRDefault="009D5787" w:rsidP="00CB4B62">
                            <w:pPr>
                              <w:spacing w:after="120" w:line="240" w:lineRule="auto"/>
                              <w:jc w:val="center"/>
                              <w:rPr>
                                <w:sz w:val="28"/>
                              </w:rPr>
                            </w:pPr>
                            <w:r w:rsidRPr="00CB4B62">
                              <w:rPr>
                                <w:b/>
                                <w:bCs/>
                                <w:sz w:val="28"/>
                              </w:rPr>
                              <w:t xml:space="preserve">Faculty of </w:t>
                            </w:r>
                            <w:r>
                              <w:rPr>
                                <w:b/>
                                <w:bCs/>
                                <w:sz w:val="28"/>
                              </w:rPr>
                              <w:t>Architecture, Computing &amp; Engineering</w:t>
                            </w:r>
                          </w:p>
                          <w:p w14:paraId="79E6DF37" w14:textId="77777777" w:rsidR="009D5787" w:rsidRPr="00CB4B62" w:rsidRDefault="009D5787" w:rsidP="00CB4B62">
                            <w:pPr>
                              <w:spacing w:after="120" w:line="240" w:lineRule="auto"/>
                              <w:jc w:val="center"/>
                              <w:rPr>
                                <w:sz w:val="28"/>
                              </w:rPr>
                            </w:pPr>
                            <w:r w:rsidRPr="00CB4B62">
                              <w:rPr>
                                <w:b/>
                                <w:bCs/>
                                <w:sz w:val="28"/>
                              </w:rPr>
                              <w:t>School of Applied Computing</w:t>
                            </w:r>
                          </w:p>
                          <w:p w14:paraId="290E4289" w14:textId="77777777" w:rsidR="009D5787" w:rsidRPr="00CB4B62" w:rsidRDefault="009D5787" w:rsidP="00CB4B62">
                            <w:pPr>
                              <w:spacing w:after="120" w:line="240" w:lineRule="auto"/>
                              <w:jc w:val="center"/>
                              <w:rPr>
                                <w:b/>
                                <w:sz w:val="28"/>
                              </w:rPr>
                            </w:pPr>
                            <w:r w:rsidRPr="00CB4B62">
                              <w:rPr>
                                <w:b/>
                                <w:sz w:val="28"/>
                              </w:rPr>
                              <w:t>Mount Pleasant Campus</w:t>
                            </w:r>
                          </w:p>
                          <w:p w14:paraId="231B377F" w14:textId="77777777" w:rsidR="009D5787" w:rsidRPr="00CB4B62" w:rsidRDefault="009D5787" w:rsidP="00CB4B62">
                            <w:pPr>
                              <w:spacing w:after="120" w:line="240" w:lineRule="auto"/>
                              <w:jc w:val="center"/>
                              <w:rPr>
                                <w:b/>
                                <w:sz w:val="28"/>
                              </w:rPr>
                            </w:pPr>
                            <w:r w:rsidRPr="00CB4B62">
                              <w:rPr>
                                <w:b/>
                                <w:sz w:val="28"/>
                              </w:rPr>
                              <w:t>Swansea</w:t>
                            </w:r>
                          </w:p>
                          <w:p w14:paraId="662CBFAD" w14:textId="77777777" w:rsidR="009D5787" w:rsidRPr="00CB4B62" w:rsidRDefault="009D5787" w:rsidP="00CB4B62">
                            <w:pPr>
                              <w:jc w:val="center"/>
                              <w:rPr>
                                <w:b/>
                                <w:sz w:val="28"/>
                              </w:rPr>
                            </w:pPr>
                            <w:r w:rsidRPr="00CB4B62">
                              <w:rPr>
                                <w:b/>
                                <w:sz w:val="28"/>
                              </w:rPr>
                              <w:t>SA1 6ED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8B7C0B" id="Text Box 6" o:spid="_x0000_s1028" type="#_x0000_t202" style="position:absolute;margin-left:86.8pt;margin-top:.3pt;width:339pt;height:131.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" stroked="f">
                <v:textbox>
                  <w:txbxContent>
                    <w:p w14:paraId="79317873" w14:textId="77777777" w:rsidR="009D5787" w:rsidRPr="00CB4B62" w:rsidRDefault="009D5787" w:rsidP="00CB4B62">
                      <w:pPr>
                        <w:spacing w:after="120" w:line="240" w:lineRule="auto"/>
                        <w:jc w:val="center"/>
                        <w:rPr>
                          <w:sz w:val="28"/>
                        </w:rPr>
                      </w:pPr>
                      <w:r w:rsidRPr="00CB4B62">
                        <w:rPr>
                          <w:b/>
                          <w:bCs/>
                          <w:sz w:val="28"/>
                        </w:rPr>
                        <w:t xml:space="preserve">Faculty of </w:t>
                      </w:r>
                      <w:r>
                        <w:rPr>
                          <w:b/>
                          <w:bCs/>
                          <w:sz w:val="28"/>
                        </w:rPr>
                        <w:t>Architecture, Computing &amp; Engineering</w:t>
                      </w:r>
                    </w:p>
                    <w:p w14:paraId="79E6DF37" w14:textId="77777777" w:rsidR="009D5787" w:rsidRPr="00CB4B62" w:rsidRDefault="009D5787" w:rsidP="00CB4B62">
                      <w:pPr>
                        <w:spacing w:after="120" w:line="240" w:lineRule="auto"/>
                        <w:jc w:val="center"/>
                        <w:rPr>
                          <w:sz w:val="28"/>
                        </w:rPr>
                      </w:pPr>
                      <w:r w:rsidRPr="00CB4B62">
                        <w:rPr>
                          <w:b/>
                          <w:bCs/>
                          <w:sz w:val="28"/>
                        </w:rPr>
                        <w:t>School of Applied Computing</w:t>
                      </w:r>
                    </w:p>
                    <w:p w14:paraId="290E4289" w14:textId="77777777" w:rsidR="009D5787" w:rsidRPr="00CB4B62" w:rsidRDefault="009D5787" w:rsidP="00CB4B62">
                      <w:pPr>
                        <w:spacing w:after="120" w:line="240" w:lineRule="auto"/>
                        <w:jc w:val="center"/>
                        <w:rPr>
                          <w:b/>
                          <w:sz w:val="28"/>
                        </w:rPr>
                      </w:pPr>
                      <w:r w:rsidRPr="00CB4B62">
                        <w:rPr>
                          <w:b/>
                          <w:sz w:val="28"/>
                        </w:rPr>
                        <w:t>Mount Pleasant Campus</w:t>
                      </w:r>
                    </w:p>
                    <w:p w14:paraId="231B377F" w14:textId="77777777" w:rsidR="009D5787" w:rsidRPr="00CB4B62" w:rsidRDefault="009D5787" w:rsidP="00CB4B62">
                      <w:pPr>
                        <w:spacing w:after="120" w:line="240" w:lineRule="auto"/>
                        <w:jc w:val="center"/>
                        <w:rPr>
                          <w:b/>
                          <w:sz w:val="28"/>
                        </w:rPr>
                      </w:pPr>
                      <w:r w:rsidRPr="00CB4B62">
                        <w:rPr>
                          <w:b/>
                          <w:sz w:val="28"/>
                        </w:rPr>
                        <w:t>Swansea</w:t>
                      </w:r>
                    </w:p>
                    <w:p w14:paraId="662CBFAD" w14:textId="77777777" w:rsidR="009D5787" w:rsidRPr="00CB4B62" w:rsidRDefault="009D5787" w:rsidP="00CB4B62">
                      <w:pPr>
                        <w:jc w:val="center"/>
                        <w:rPr>
                          <w:b/>
                          <w:sz w:val="28"/>
                        </w:rPr>
                      </w:pPr>
                      <w:r w:rsidRPr="00CB4B62">
                        <w:rPr>
                          <w:b/>
                          <w:sz w:val="28"/>
                        </w:rPr>
                        <w:t>SA1 6ED</w:t>
                      </w:r>
                    </w:p>
                  </w:txbxContent>
                </v:textbox>
                <w10:wrap anchorx="margin"/>
              </v:shape>
            </w:pict>
          </mc:Fallback>
        </mc:AlternateContent>
      </w:r>
    </w:p>
    <w:p w14:paraId="2BC18BEB" w14:textId="4B883A36" w:rsidR="009D5787" w:rsidRDefault="009D5787" w:rsidP="00E437B6">
      <w:pPr>
        <w:rPr>
          <w:sz w:val="24"/>
        </w:rPr>
      </w:pPr>
    </w:p>
    <w:p w14:paraId="3B218499" w14:textId="77777777" w:rsidR="009D5787" w:rsidRDefault="009D5787" w:rsidP="00E437B6">
      <w:pPr>
        <w:rPr>
          <w:sz w:val="24"/>
        </w:rPr>
      </w:pPr>
    </w:p>
    <w:p w14:paraId="0FE8AD56" w14:textId="77777777" w:rsidR="009D5787" w:rsidRDefault="009D5787" w:rsidP="00E437B6">
      <w:pPr>
        <w:rPr>
          <w:sz w:val="24"/>
        </w:rPr>
      </w:pPr>
    </w:p>
    <w:p w14:paraId="6C4E8838" w14:textId="77777777" w:rsidR="009D5787" w:rsidRDefault="009D5787" w:rsidP="00E437B6">
      <w:pPr>
        <w:rPr>
          <w:sz w:val="24"/>
        </w:rPr>
      </w:pPr>
    </w:p>
    <w:p w14:paraId="1BCCAD3B" w14:textId="77777777" w:rsidR="009D5787" w:rsidRDefault="009D5787" w:rsidP="00E437B6">
      <w:pPr>
        <w:rPr>
          <w:sz w:val="24"/>
        </w:rPr>
      </w:pPr>
    </w:p>
    <w:p w14:paraId="161E5EAB" w14:textId="77777777" w:rsidR="009D5787" w:rsidRDefault="009D5787" w:rsidP="00E437B6">
      <w:pPr>
        <w:rPr>
          <w:sz w:val="24"/>
        </w:rPr>
      </w:pPr>
    </w:p>
    <w:p w14:paraId="26227C5F" w14:textId="77777777" w:rsidR="009D5787" w:rsidRDefault="009D5787" w:rsidP="00E437B6">
      <w:pPr>
        <w:rPr>
          <w:sz w:val="24"/>
        </w:rPr>
      </w:pPr>
    </w:p>
    <w:p w14:paraId="140A0F79" w14:textId="77777777" w:rsidR="009D5787" w:rsidRDefault="009D5787" w:rsidP="00E437B6">
      <w:pPr>
        <w:rPr>
          <w:sz w:val="24"/>
        </w:rPr>
      </w:pPr>
    </w:p>
    <w:p w14:paraId="610048F5" w14:textId="77777777" w:rsidR="009D5787" w:rsidRDefault="009D5787" w:rsidP="00E437B6">
      <w:pPr>
        <w:rPr>
          <w:sz w:val="24"/>
        </w:rPr>
      </w:pPr>
    </w:p>
    <w:p w14:paraId="62FBBB17" w14:textId="77777777" w:rsidR="009D5787" w:rsidRDefault="009D5787" w:rsidP="00E437B6">
      <w:pPr>
        <w:rPr>
          <w:sz w:val="24"/>
        </w:rPr>
      </w:pPr>
    </w:p>
    <w:p w14:paraId="6EC0BC82" w14:textId="08787231" w:rsidR="0002636A" w:rsidRPr="004E75D4" w:rsidRDefault="00595218" w:rsidP="00280B39">
      <w:pPr>
        <w:pStyle w:val="LabTitle"/>
      </w:pPr>
      <w:r w:rsidRPr="000D55EB">
        <w:lastRenderedPageBreak/>
        <w:t>Class Activity</w:t>
      </w:r>
      <w:r w:rsidR="007B5099" w:rsidRPr="000D55EB">
        <w:t xml:space="preserve"> </w:t>
      </w:r>
      <w:r w:rsidRPr="000D55EB">
        <w:t>–</w:t>
      </w:r>
      <w:r w:rsidR="003C2298" w:rsidRPr="000D55EB">
        <w:t xml:space="preserve"> </w:t>
      </w:r>
      <w:r w:rsidR="0088540F" w:rsidRPr="000D55EB">
        <w:t>Creating Codes</w:t>
      </w:r>
    </w:p>
    <w:p w14:paraId="4BAD7FBF" w14:textId="77777777" w:rsidR="009D2C27" w:rsidRPr="000D55EB" w:rsidRDefault="009D2C27" w:rsidP="00216DDE">
      <w:pPr>
        <w:pStyle w:val="LabSection"/>
      </w:pPr>
      <w:r w:rsidRPr="000D55EB">
        <w:t>Objective</w:t>
      </w:r>
      <w:r w:rsidR="006E6581" w:rsidRPr="000D55EB">
        <w:t>s</w:t>
      </w:r>
    </w:p>
    <w:p w14:paraId="44597221" w14:textId="238B89E1" w:rsidR="00F83A9B" w:rsidRPr="000D55EB" w:rsidRDefault="00512B99" w:rsidP="008D553D">
      <w:pPr>
        <w:pStyle w:val="BodyTextL25"/>
      </w:pPr>
      <w:r w:rsidRPr="000D55EB">
        <w:t>Secret codes have been used for thousands of years. Ancient Greeks and Spartans used a scytale (rhymes with Italy) to encode messages. Romans used a Caesar cipher to encrypt messages</w:t>
      </w:r>
      <w:r w:rsidR="0082017D" w:rsidRPr="000D55EB">
        <w:t>.</w:t>
      </w:r>
      <w:r w:rsidRPr="000D55EB">
        <w:t xml:space="preserve"> A few hundred years ago, the French used the </w:t>
      </w:r>
      <w:proofErr w:type="spellStart"/>
      <w:r w:rsidRPr="000D55EB">
        <w:t>Vig</w:t>
      </w:r>
      <w:r w:rsidR="000767DF" w:rsidRPr="000D55EB">
        <w:t>e</w:t>
      </w:r>
      <w:r w:rsidRPr="000D55EB">
        <w:t>n</w:t>
      </w:r>
      <w:r w:rsidRPr="000D55EB">
        <w:rPr>
          <w:rFonts w:cs="Arial"/>
        </w:rPr>
        <w:t>è</w:t>
      </w:r>
      <w:r w:rsidRPr="000D55EB">
        <w:t>re</w:t>
      </w:r>
      <w:proofErr w:type="spellEnd"/>
      <w:r w:rsidRPr="000D55EB">
        <w:t xml:space="preserve"> cipher to encode messages.</w:t>
      </w:r>
      <w:r w:rsidR="00D86753" w:rsidRPr="000D55EB">
        <w:t xml:space="preserve"> </w:t>
      </w:r>
      <w:r w:rsidRPr="000D55EB">
        <w:t>Today, there are many ways that messages can be encoded.</w:t>
      </w:r>
      <w:r w:rsidR="00F83A9B" w:rsidRPr="000D55EB">
        <w:t xml:space="preserve"> </w:t>
      </w:r>
      <w:r w:rsidRPr="000D55EB">
        <w:t xml:space="preserve"> </w:t>
      </w:r>
    </w:p>
    <w:p w14:paraId="0E4DD094" w14:textId="367C43D7" w:rsidR="00512B99" w:rsidRPr="000D55EB" w:rsidRDefault="00512B99" w:rsidP="008D553D">
      <w:pPr>
        <w:pStyle w:val="BodyTextL25"/>
      </w:pPr>
      <w:r w:rsidRPr="000D55EB">
        <w:t xml:space="preserve">In this lab, you will create and encrypt messages using online tools. </w:t>
      </w:r>
    </w:p>
    <w:p w14:paraId="32BD4E31" w14:textId="77777777" w:rsidR="00C07FD9" w:rsidRPr="000D55EB" w:rsidRDefault="009D2C27" w:rsidP="00216DDE">
      <w:pPr>
        <w:pStyle w:val="LabSection"/>
      </w:pPr>
      <w:r w:rsidRPr="000D55EB">
        <w:t xml:space="preserve">Background </w:t>
      </w:r>
      <w:r w:rsidR="00672919" w:rsidRPr="000D55EB">
        <w:t>/ Scenario</w:t>
      </w:r>
    </w:p>
    <w:p w14:paraId="24C143AE" w14:textId="40FDBCFF" w:rsidR="00F83A9B" w:rsidRPr="000D55EB" w:rsidRDefault="00A355F4" w:rsidP="009E009A">
      <w:pPr>
        <w:pStyle w:val="BodyTextL25"/>
      </w:pPr>
      <w:r w:rsidRPr="000D55EB">
        <w:t xml:space="preserve">There are several encryption algorithms that can be used to encrypt and decrypt messages. Virtual Private Networks (VPNs) are commonly used </w:t>
      </w:r>
      <w:r w:rsidR="006C7959">
        <w:t xml:space="preserve">to </w:t>
      </w:r>
      <w:r w:rsidRPr="000D55EB">
        <w:t xml:space="preserve">automate the encryption and decryption process. </w:t>
      </w:r>
    </w:p>
    <w:p w14:paraId="7607330A" w14:textId="254E3524" w:rsidR="00723DED" w:rsidRPr="000D55EB" w:rsidRDefault="00A355F4" w:rsidP="009E009A">
      <w:pPr>
        <w:pStyle w:val="BodyTextL25"/>
      </w:pPr>
      <w:r w:rsidRPr="000D55EB">
        <w:t xml:space="preserve">In this lab, you </w:t>
      </w:r>
      <w:r w:rsidR="00512B99" w:rsidRPr="000D55EB">
        <w:t xml:space="preserve">and a lab partner will </w:t>
      </w:r>
      <w:r w:rsidRPr="000D55EB">
        <w:t>use an online tool to encrypt and decrypt messages.</w:t>
      </w:r>
      <w:r w:rsidR="00585EA7" w:rsidRPr="000D55EB">
        <w:t xml:space="preserve"> </w:t>
      </w:r>
    </w:p>
    <w:p w14:paraId="18034E72" w14:textId="390D4829" w:rsidR="007D2AFE" w:rsidRPr="000D55EB" w:rsidRDefault="007D2AFE" w:rsidP="003448FD">
      <w:pPr>
        <w:pStyle w:val="LabSection"/>
      </w:pPr>
      <w:r w:rsidRPr="000D55EB">
        <w:t>Required R</w:t>
      </w:r>
      <w:r w:rsidR="006E6581" w:rsidRPr="000D55EB">
        <w:t>esources</w:t>
      </w:r>
    </w:p>
    <w:p w14:paraId="51E51958" w14:textId="754DC828" w:rsidR="0002636A" w:rsidRPr="000D55EB" w:rsidRDefault="0082017D" w:rsidP="0002636A">
      <w:pPr>
        <w:pStyle w:val="Bulletlevel1"/>
      </w:pPr>
      <w:r w:rsidRPr="000D55EB">
        <w:t xml:space="preserve">PC </w:t>
      </w:r>
      <w:r w:rsidR="0002636A" w:rsidRPr="000D55EB">
        <w:t>with Internet access</w:t>
      </w:r>
    </w:p>
    <w:p w14:paraId="2459F672" w14:textId="48F85754" w:rsidR="00723DED" w:rsidRPr="000D55EB" w:rsidRDefault="00453449" w:rsidP="00B94484">
      <w:pPr>
        <w:pStyle w:val="StepHead"/>
        <w:ind w:left="810" w:hanging="810"/>
      </w:pPr>
      <w:r w:rsidRPr="000D55EB">
        <w:t xml:space="preserve">Search for an </w:t>
      </w:r>
      <w:r w:rsidR="0022331D" w:rsidRPr="000D55EB">
        <w:t>online encoding and decoding tool</w:t>
      </w:r>
      <w:r w:rsidR="0082017D" w:rsidRPr="000D55EB">
        <w:t>.</w:t>
      </w:r>
    </w:p>
    <w:p w14:paraId="3B08FC84" w14:textId="7B4586A4" w:rsidR="000767DF" w:rsidRPr="000D55EB" w:rsidRDefault="000767DF" w:rsidP="000767DF">
      <w:pPr>
        <w:pStyle w:val="BodyTextL25"/>
      </w:pPr>
      <w:r w:rsidRPr="000D55EB">
        <w:t xml:space="preserve">There are many different types of encryption algorithms used in modern networks. One of the most secure is the Advanced Encryption Standard (AES) symmetric encryption algorithm. We will be using this algorithm in our demonstration. </w:t>
      </w:r>
    </w:p>
    <w:p w14:paraId="27B6DBC2" w14:textId="75A4BF8E" w:rsidR="00512B99" w:rsidRPr="000D55EB" w:rsidRDefault="000767DF" w:rsidP="0022331D">
      <w:pPr>
        <w:pStyle w:val="SubStepAlpha"/>
      </w:pPr>
      <w:r w:rsidRPr="000D55EB">
        <w:t xml:space="preserve">In </w:t>
      </w:r>
      <w:r w:rsidR="00A355F4" w:rsidRPr="000D55EB">
        <w:t>a Web browser</w:t>
      </w:r>
      <w:r w:rsidRPr="000D55EB">
        <w:t>, s</w:t>
      </w:r>
      <w:r w:rsidR="00A355F4" w:rsidRPr="000D55EB">
        <w:t>earch for “</w:t>
      </w:r>
      <w:hyperlink r:id="rId10" w:anchor="safe=off&amp;q=encrypt+decrypt+AES+online" w:history="1">
        <w:r w:rsidR="00A355F4" w:rsidRPr="000D55EB">
          <w:rPr>
            <w:rStyle w:val="Hyperlink"/>
          </w:rPr>
          <w:t xml:space="preserve">encrypt decrypt </w:t>
        </w:r>
        <w:r w:rsidRPr="000D55EB">
          <w:rPr>
            <w:rStyle w:val="Hyperlink"/>
          </w:rPr>
          <w:t xml:space="preserve">AES </w:t>
        </w:r>
        <w:r w:rsidR="00A355F4" w:rsidRPr="000D55EB">
          <w:rPr>
            <w:rStyle w:val="Hyperlink"/>
          </w:rPr>
          <w:t>online</w:t>
        </w:r>
      </w:hyperlink>
      <w:r w:rsidR="00A355F4" w:rsidRPr="000D55EB">
        <w:t>”</w:t>
      </w:r>
      <w:r w:rsidR="00B766E0" w:rsidRPr="000D55EB">
        <w:t xml:space="preserve">. </w:t>
      </w:r>
      <w:r w:rsidR="00C93183">
        <w:t>S</w:t>
      </w:r>
      <w:r w:rsidR="00512B99" w:rsidRPr="000D55EB">
        <w:t xml:space="preserve">everal different tools </w:t>
      </w:r>
      <w:r w:rsidR="00C93183">
        <w:t>will be</w:t>
      </w:r>
      <w:r w:rsidR="00512B99" w:rsidRPr="000D55EB">
        <w:t xml:space="preserve"> listed</w:t>
      </w:r>
      <w:r w:rsidR="00C93183">
        <w:t xml:space="preserve"> in the search results</w:t>
      </w:r>
      <w:r w:rsidR="00512B99" w:rsidRPr="000D55EB">
        <w:t xml:space="preserve">. </w:t>
      </w:r>
    </w:p>
    <w:p w14:paraId="5947047E" w14:textId="6D4E17B7" w:rsidR="00B766E0" w:rsidRPr="000D55EB" w:rsidRDefault="00512B99" w:rsidP="00453449">
      <w:pPr>
        <w:pStyle w:val="SubStepAlpha"/>
      </w:pPr>
      <w:r w:rsidRPr="000D55EB">
        <w:t xml:space="preserve">Explore the different links provided and choose a tool. </w:t>
      </w:r>
      <w:r w:rsidR="00B766E0" w:rsidRPr="000D55EB">
        <w:t xml:space="preserve">In our example, we used the tool </w:t>
      </w:r>
      <w:r w:rsidR="0022331D" w:rsidRPr="000D55EB">
        <w:t>available</w:t>
      </w:r>
      <w:r w:rsidR="00B766E0" w:rsidRPr="000D55EB">
        <w:t xml:space="preserve"> from: </w:t>
      </w:r>
    </w:p>
    <w:p w14:paraId="72041B9E" w14:textId="3B354876" w:rsidR="008E5FF8" w:rsidRPr="000D55EB" w:rsidRDefault="0062613A" w:rsidP="00B766E0">
      <w:pPr>
        <w:pStyle w:val="SubStepAlpha"/>
        <w:numPr>
          <w:ilvl w:val="0"/>
          <w:numId w:val="0"/>
        </w:numPr>
        <w:ind w:left="720"/>
      </w:pPr>
      <w:hyperlink r:id="rId11" w:history="1">
        <w:r w:rsidR="000767DF" w:rsidRPr="000D55EB">
          <w:rPr>
            <w:rStyle w:val="Hyperlink"/>
          </w:rPr>
          <w:t>http://aesencryption.net/</w:t>
        </w:r>
      </w:hyperlink>
      <w:r w:rsidR="000767DF" w:rsidRPr="000D55EB">
        <w:t xml:space="preserve"> </w:t>
      </w:r>
    </w:p>
    <w:p w14:paraId="46ED2B32" w14:textId="10C62364" w:rsidR="0022331D" w:rsidRPr="000D55EB" w:rsidRDefault="00D86753" w:rsidP="0022331D">
      <w:pPr>
        <w:pStyle w:val="StepHead"/>
        <w:ind w:left="810" w:hanging="810"/>
      </w:pPr>
      <w:r w:rsidRPr="000D55EB">
        <w:t>E</w:t>
      </w:r>
      <w:r w:rsidR="0022331D" w:rsidRPr="000D55EB">
        <w:t>ncrypt a message and email it to your lab partner.</w:t>
      </w:r>
    </w:p>
    <w:p w14:paraId="1C4866E2" w14:textId="702DF63E" w:rsidR="00D86753" w:rsidRPr="000D55EB" w:rsidRDefault="00D86753" w:rsidP="00D86753">
      <w:pPr>
        <w:pStyle w:val="BodyTextL25"/>
      </w:pPr>
      <w:r w:rsidRPr="000D55EB">
        <w:t xml:space="preserve">In this step, each lab partner will encrypt a message and send the encrypted text to the other lab partner. </w:t>
      </w:r>
    </w:p>
    <w:p w14:paraId="33ACBB19" w14:textId="73820974" w:rsidR="00D86753" w:rsidRPr="000D55EB" w:rsidRDefault="00D86753" w:rsidP="00323931">
      <w:pPr>
        <w:pStyle w:val="BodyTextL25"/>
      </w:pPr>
      <w:r w:rsidRPr="000D55EB">
        <w:rPr>
          <w:b/>
        </w:rPr>
        <w:t>Note:</w:t>
      </w:r>
      <w:r w:rsidRPr="000D55EB">
        <w:t xml:space="preserve"> Unencrypted messages are referred to as </w:t>
      </w:r>
      <w:r w:rsidR="00C93183">
        <w:t>plain</w:t>
      </w:r>
      <w:r w:rsidRPr="000D55EB">
        <w:t>text</w:t>
      </w:r>
      <w:r w:rsidR="00C93183">
        <w:t>,</w:t>
      </w:r>
      <w:r w:rsidRPr="000D55EB">
        <w:t xml:space="preserve"> while encrypted messages are referred to as ciphertext.</w:t>
      </w:r>
    </w:p>
    <w:p w14:paraId="4BD2385E" w14:textId="6187600A" w:rsidR="0082017D" w:rsidRPr="000D55EB" w:rsidRDefault="00B766E0" w:rsidP="00497D2C">
      <w:pPr>
        <w:pStyle w:val="SubStepAlpha"/>
      </w:pPr>
      <w:r w:rsidRPr="000D55EB">
        <w:t xml:space="preserve">Enter a </w:t>
      </w:r>
      <w:r w:rsidR="00C93183">
        <w:t>plain</w:t>
      </w:r>
      <w:r w:rsidR="00D86753" w:rsidRPr="000D55EB">
        <w:t xml:space="preserve">text </w:t>
      </w:r>
      <w:r w:rsidRPr="000D55EB">
        <w:t xml:space="preserve">message </w:t>
      </w:r>
      <w:r w:rsidR="0022331D" w:rsidRPr="000D55EB">
        <w:t xml:space="preserve">of your choice </w:t>
      </w:r>
      <w:r w:rsidRPr="000D55EB">
        <w:t xml:space="preserve">in the </w:t>
      </w:r>
      <w:r w:rsidR="000767DF" w:rsidRPr="000D55EB">
        <w:t>text box.</w:t>
      </w:r>
      <w:r w:rsidR="0022331D" w:rsidRPr="000D55EB">
        <w:t xml:space="preserve"> The message can be very short or </w:t>
      </w:r>
      <w:r w:rsidR="000767DF" w:rsidRPr="000D55EB">
        <w:t xml:space="preserve">it can be </w:t>
      </w:r>
      <w:r w:rsidR="0022331D" w:rsidRPr="000D55EB">
        <w:t xml:space="preserve">lengthy. </w:t>
      </w:r>
      <w:r w:rsidR="00D86753" w:rsidRPr="000D55EB">
        <w:t xml:space="preserve">Be sure that your lab partner does not see the </w:t>
      </w:r>
      <w:r w:rsidR="00C93183">
        <w:t>plain</w:t>
      </w:r>
      <w:r w:rsidR="00D86753" w:rsidRPr="000D55EB">
        <w:t>text message.</w:t>
      </w:r>
    </w:p>
    <w:p w14:paraId="1C69C4D7" w14:textId="77777777" w:rsidR="00F83A9B" w:rsidRPr="000D55EB" w:rsidRDefault="00F83A9B" w:rsidP="00323931">
      <w:pPr>
        <w:pStyle w:val="BodyTextL50"/>
      </w:pPr>
      <w:r w:rsidRPr="000D55EB">
        <w:t>A secret key (i.e., password) is usually required to encrypt a message. The secret key is used along with the encryption algorithm to encrypt the message. Only someone with knowledge of the secret key would be able to decrypt the message.</w:t>
      </w:r>
    </w:p>
    <w:p w14:paraId="52AC59C6" w14:textId="35BF0E82" w:rsidR="00F83A9B" w:rsidRPr="000D55EB" w:rsidRDefault="00F83A9B" w:rsidP="00323931">
      <w:pPr>
        <w:pStyle w:val="SubStepAlpha"/>
        <w:keepNext/>
      </w:pPr>
      <w:r w:rsidRPr="000D55EB">
        <w:lastRenderedPageBreak/>
        <w:t xml:space="preserve">Enter a secret key. Some tools may ask you to confirm the password. In our example, we used the </w:t>
      </w:r>
      <w:proofErr w:type="spellStart"/>
      <w:r w:rsidRPr="000D55EB">
        <w:rPr>
          <w:b/>
        </w:rPr>
        <w:t>cyberops</w:t>
      </w:r>
      <w:proofErr w:type="spellEnd"/>
      <w:r w:rsidRPr="000D55EB">
        <w:t xml:space="preserve"> secret key.</w:t>
      </w:r>
    </w:p>
    <w:p w14:paraId="69F215C4" w14:textId="3A84772F" w:rsidR="000767DF" w:rsidRPr="000D55EB" w:rsidRDefault="00F83A9B" w:rsidP="00323931">
      <w:pPr>
        <w:pStyle w:val="Visual"/>
      </w:pPr>
      <w:r w:rsidRPr="000D55EB">
        <w:rPr>
          <w:noProof/>
        </w:rPr>
        <w:drawing>
          <wp:inline distT="0" distB="0" distL="0" distR="0" wp14:anchorId="06DD064B" wp14:editId="3FDD7B80">
            <wp:extent cx="4572000" cy="3102219"/>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572000" cy="3102219"/>
                    </a:xfrm>
                    <a:prstGeom prst="rect">
                      <a:avLst/>
                    </a:prstGeom>
                  </pic:spPr>
                </pic:pic>
              </a:graphicData>
            </a:graphic>
          </wp:inline>
        </w:drawing>
      </w:r>
    </w:p>
    <w:p w14:paraId="00DC2A83" w14:textId="26FAF23A" w:rsidR="00F83A9B" w:rsidRPr="000D55EB" w:rsidRDefault="00F83A9B" w:rsidP="00497D2C">
      <w:pPr>
        <w:pStyle w:val="SubStepAlpha"/>
      </w:pPr>
      <w:r w:rsidRPr="000D55EB">
        <w:t xml:space="preserve">Next click on </w:t>
      </w:r>
      <w:r w:rsidRPr="000D55EB">
        <w:rPr>
          <w:b/>
        </w:rPr>
        <w:t>Encrypt</w:t>
      </w:r>
      <w:r w:rsidR="00323931">
        <w:t>.</w:t>
      </w:r>
    </w:p>
    <w:p w14:paraId="21C8DAB6" w14:textId="77777777" w:rsidR="00323931" w:rsidRDefault="00F83A9B" w:rsidP="00323931">
      <w:pPr>
        <w:pStyle w:val="SubStepAlpha"/>
        <w:keepNext/>
        <w:numPr>
          <w:ilvl w:val="0"/>
          <w:numId w:val="0"/>
        </w:numPr>
        <w:ind w:left="720"/>
      </w:pPr>
      <w:r w:rsidRPr="000D55EB">
        <w:t xml:space="preserve">In the </w:t>
      </w:r>
      <w:r w:rsidR="00A11074" w:rsidRPr="000D55EB">
        <w:t>“</w:t>
      </w:r>
      <w:r w:rsidRPr="000D55EB">
        <w:t>Result of encryption in base64</w:t>
      </w:r>
      <w:r w:rsidR="00A11074" w:rsidRPr="000D55EB">
        <w:t>”</w:t>
      </w:r>
      <w:r w:rsidRPr="000D55EB">
        <w:t xml:space="preserve"> window, random text is displayed. This is then encrypted message</w:t>
      </w:r>
      <w:r w:rsidR="00323931">
        <w:t>.</w:t>
      </w:r>
    </w:p>
    <w:p w14:paraId="498BF996" w14:textId="39703C5F" w:rsidR="00B766E0" w:rsidRPr="000D55EB" w:rsidRDefault="00F83A9B" w:rsidP="00323931">
      <w:pPr>
        <w:pStyle w:val="Visual"/>
      </w:pPr>
      <w:r w:rsidRPr="000D55EB">
        <w:rPr>
          <w:noProof/>
        </w:rPr>
        <w:drawing>
          <wp:inline distT="0" distB="0" distL="0" distR="0" wp14:anchorId="56B30BF9" wp14:editId="402E67F7">
            <wp:extent cx="4572000" cy="124362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572000" cy="1243623"/>
                    </a:xfrm>
                    <a:prstGeom prst="rect">
                      <a:avLst/>
                    </a:prstGeom>
                  </pic:spPr>
                </pic:pic>
              </a:graphicData>
            </a:graphic>
          </wp:inline>
        </w:drawing>
      </w:r>
    </w:p>
    <w:p w14:paraId="17577511" w14:textId="7CA7D0AA" w:rsidR="00B766E0" w:rsidRPr="000D55EB" w:rsidRDefault="00B766E0" w:rsidP="00B766E0">
      <w:pPr>
        <w:pStyle w:val="SubStepAlpha"/>
      </w:pPr>
      <w:r w:rsidRPr="000D55EB">
        <w:t>C</w:t>
      </w:r>
      <w:r w:rsidR="00F83A9B" w:rsidRPr="000D55EB">
        <w:t>opy or Download the resulting message</w:t>
      </w:r>
      <w:r w:rsidRPr="000D55EB">
        <w:t>.</w:t>
      </w:r>
    </w:p>
    <w:p w14:paraId="4FE0D112" w14:textId="5AAD964D" w:rsidR="00B766E0" w:rsidRPr="000D55EB" w:rsidRDefault="00F83A9B" w:rsidP="00497D2C">
      <w:pPr>
        <w:pStyle w:val="SubStepAlpha"/>
      </w:pPr>
      <w:r w:rsidRPr="000D55EB">
        <w:t xml:space="preserve">Email the </w:t>
      </w:r>
      <w:r w:rsidR="00B766E0" w:rsidRPr="000D55EB">
        <w:t xml:space="preserve">encrypted message to </w:t>
      </w:r>
      <w:r w:rsidRPr="000D55EB">
        <w:t>your lab partner</w:t>
      </w:r>
      <w:r w:rsidR="00B766E0" w:rsidRPr="000D55EB">
        <w:t>.</w:t>
      </w:r>
    </w:p>
    <w:p w14:paraId="05B3334E" w14:textId="58B24B13" w:rsidR="00F83A9B" w:rsidRPr="000D55EB" w:rsidRDefault="00F83A9B" w:rsidP="00F83A9B">
      <w:pPr>
        <w:pStyle w:val="StepHead"/>
        <w:ind w:left="810" w:hanging="810"/>
      </w:pPr>
      <w:r w:rsidRPr="000D55EB">
        <w:t xml:space="preserve">Decrypt </w:t>
      </w:r>
      <w:r w:rsidR="00A11074" w:rsidRPr="000D55EB">
        <w:t>the ciphertext</w:t>
      </w:r>
      <w:r w:rsidRPr="000D55EB">
        <w:t>.</w:t>
      </w:r>
    </w:p>
    <w:p w14:paraId="33E14F56" w14:textId="42C00268" w:rsidR="00B766E0" w:rsidRPr="000D55EB" w:rsidRDefault="00D86753" w:rsidP="00B766E0">
      <w:pPr>
        <w:pStyle w:val="SubStepAlpha"/>
        <w:numPr>
          <w:ilvl w:val="0"/>
          <w:numId w:val="0"/>
        </w:numPr>
        <w:ind w:left="720"/>
      </w:pPr>
      <w:r w:rsidRPr="000D55EB">
        <w:t>AES is a symmetric encryption algorithm This means that the two parties exchanging encrypted messages must share the secret</w:t>
      </w:r>
      <w:r w:rsidR="00A11074" w:rsidRPr="000D55EB">
        <w:t xml:space="preserve"> key</w:t>
      </w:r>
      <w:r w:rsidRPr="000D55EB">
        <w:t xml:space="preserve"> in advance.</w:t>
      </w:r>
    </w:p>
    <w:p w14:paraId="42188D99" w14:textId="5400EE3A" w:rsidR="00721FAC" w:rsidRPr="000D55EB" w:rsidRDefault="00D86753" w:rsidP="000E2E93">
      <w:pPr>
        <w:pStyle w:val="SubStepAlpha"/>
      </w:pPr>
      <w:r w:rsidRPr="000D55EB">
        <w:t xml:space="preserve">Open </w:t>
      </w:r>
      <w:r w:rsidR="00A11074" w:rsidRPr="000D55EB">
        <w:t xml:space="preserve">the </w:t>
      </w:r>
      <w:r w:rsidRPr="000D55EB">
        <w:t xml:space="preserve">email </w:t>
      </w:r>
      <w:r w:rsidR="00A11074" w:rsidRPr="000D55EB">
        <w:t>from your lab partner</w:t>
      </w:r>
      <w:r w:rsidRPr="000D55EB">
        <w:t>.</w:t>
      </w:r>
    </w:p>
    <w:p w14:paraId="02267416" w14:textId="1433168B" w:rsidR="00D86753" w:rsidRPr="000D55EB" w:rsidRDefault="00D86753" w:rsidP="000E2E93">
      <w:pPr>
        <w:pStyle w:val="SubStepAlpha"/>
      </w:pPr>
      <w:r w:rsidRPr="000D55EB">
        <w:t xml:space="preserve">Copy the ciphertext and paste it in the text box. </w:t>
      </w:r>
    </w:p>
    <w:p w14:paraId="6EC30E18" w14:textId="06F48514" w:rsidR="00D86753" w:rsidRPr="000D55EB" w:rsidRDefault="00D86753" w:rsidP="00323931">
      <w:pPr>
        <w:pStyle w:val="SubStepAlpha"/>
        <w:keepNext/>
      </w:pPr>
      <w:r w:rsidRPr="000D55EB">
        <w:lastRenderedPageBreak/>
        <w:t>Enter the pre-shared secret key.</w:t>
      </w:r>
    </w:p>
    <w:p w14:paraId="70EC776B" w14:textId="77777777" w:rsidR="00D86753" w:rsidRPr="000D55EB" w:rsidRDefault="00D86753" w:rsidP="00323931">
      <w:pPr>
        <w:pStyle w:val="Visual"/>
      </w:pPr>
      <w:r w:rsidRPr="000D55EB">
        <w:rPr>
          <w:noProof/>
        </w:rPr>
        <w:drawing>
          <wp:inline distT="0" distB="0" distL="0" distR="0" wp14:anchorId="5D3E8585" wp14:editId="2548F7FD">
            <wp:extent cx="4572000" cy="263769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572000" cy="2637692"/>
                    </a:xfrm>
                    <a:prstGeom prst="rect">
                      <a:avLst/>
                    </a:prstGeom>
                  </pic:spPr>
                </pic:pic>
              </a:graphicData>
            </a:graphic>
          </wp:inline>
        </w:drawing>
      </w:r>
    </w:p>
    <w:p w14:paraId="4FD655D4" w14:textId="16466700" w:rsidR="00D86753" w:rsidRPr="000D55EB" w:rsidRDefault="00D86753" w:rsidP="00323931">
      <w:pPr>
        <w:pStyle w:val="SubStepAlpha"/>
        <w:keepNext/>
      </w:pPr>
      <w:r w:rsidRPr="000D55EB">
        <w:t xml:space="preserve">Click on </w:t>
      </w:r>
      <w:r w:rsidRPr="000D55EB">
        <w:rPr>
          <w:b/>
        </w:rPr>
        <w:t>Decrypt</w:t>
      </w:r>
      <w:r w:rsidRPr="000D55EB">
        <w:t xml:space="preserve"> and the original cleartext message should be displayed.</w:t>
      </w:r>
    </w:p>
    <w:p w14:paraId="74813C75" w14:textId="522F1672" w:rsidR="00D86753" w:rsidRPr="000D55EB" w:rsidRDefault="00D86753" w:rsidP="00323931">
      <w:pPr>
        <w:pStyle w:val="Visual"/>
      </w:pPr>
      <w:r w:rsidRPr="000D55EB">
        <w:rPr>
          <w:noProof/>
        </w:rPr>
        <w:drawing>
          <wp:inline distT="0" distB="0" distL="0" distR="0" wp14:anchorId="737CEF59" wp14:editId="09DDF4EA">
            <wp:extent cx="4572000" cy="124362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572000" cy="1243623"/>
                    </a:xfrm>
                    <a:prstGeom prst="rect">
                      <a:avLst/>
                    </a:prstGeom>
                  </pic:spPr>
                </pic:pic>
              </a:graphicData>
            </a:graphic>
          </wp:inline>
        </w:drawing>
      </w:r>
    </w:p>
    <w:p w14:paraId="4B484CB9" w14:textId="2115E2AB" w:rsidR="00A11074" w:rsidRPr="000D55EB" w:rsidRDefault="00A11074" w:rsidP="005F3184">
      <w:pPr>
        <w:pStyle w:val="BodyTextL50"/>
      </w:pPr>
      <w:r w:rsidRPr="000D55EB">
        <w:t>What happens if you use a wrong secret key?</w:t>
      </w:r>
    </w:p>
    <w:p w14:paraId="2FB423E2" w14:textId="346885C8" w:rsidR="00A11074" w:rsidRPr="000D55EB" w:rsidRDefault="00A11074" w:rsidP="005F3184">
      <w:pPr>
        <w:pStyle w:val="BodyTextL50"/>
      </w:pPr>
      <w:r w:rsidRPr="000D55EB">
        <w:t>__________________________________________________________________________</w:t>
      </w:r>
      <w:r w:rsidR="005F3184">
        <w:t>_</w:t>
      </w:r>
      <w:r w:rsidRPr="000D55EB">
        <w:t>_________</w:t>
      </w:r>
    </w:p>
    <w:p w14:paraId="2CD1644D" w14:textId="6C6F1A76" w:rsidR="009D5787" w:rsidRDefault="00A11074" w:rsidP="005F3184">
      <w:pPr>
        <w:pStyle w:val="BodyTextL50"/>
      </w:pPr>
      <w:r w:rsidRPr="000D55EB">
        <w:t>____________________________________________________________________________________</w:t>
      </w:r>
    </w:p>
    <w:p w14:paraId="38BE120B" w14:textId="77777777" w:rsidR="009D5787" w:rsidRPr="009D5787" w:rsidRDefault="009D5787" w:rsidP="009D5787"/>
    <w:p w14:paraId="6519052E" w14:textId="77777777" w:rsidR="009D5787" w:rsidRPr="009D5787" w:rsidRDefault="009D5787" w:rsidP="009D5787"/>
    <w:p w14:paraId="759851B7" w14:textId="77777777" w:rsidR="009D5787" w:rsidRPr="009D5787" w:rsidRDefault="009D5787" w:rsidP="009D5787"/>
    <w:p w14:paraId="31961110" w14:textId="77777777" w:rsidR="009D5787" w:rsidRPr="009D5787" w:rsidRDefault="009D5787" w:rsidP="009D5787"/>
    <w:p w14:paraId="7D571B85" w14:textId="65195951" w:rsidR="009D5787" w:rsidRDefault="009D5787" w:rsidP="009D5787"/>
    <w:p w14:paraId="188475B5" w14:textId="2F6FACB5" w:rsidR="009D5787" w:rsidRDefault="009D5787">
      <w:pPr>
        <w:spacing w:before="0" w:after="0" w:line="240" w:lineRule="auto"/>
      </w:pPr>
      <w:r>
        <w:br w:type="page"/>
      </w:r>
    </w:p>
    <w:p w14:paraId="7F3C2425" w14:textId="77777777" w:rsidR="009D5787" w:rsidRPr="000C4E58" w:rsidRDefault="009D5787" w:rsidP="003A3C88">
      <w:pPr>
        <w:pStyle w:val="LabTitle"/>
      </w:pPr>
      <w:r>
        <w:lastRenderedPageBreak/>
        <w:t>Lab - Encrypting and Decrypting Data Using OpenSSL</w:t>
      </w:r>
    </w:p>
    <w:p w14:paraId="41438ABD" w14:textId="77777777" w:rsidR="009D5787" w:rsidRPr="00BB73FF" w:rsidRDefault="009D5787" w:rsidP="00813D30">
      <w:pPr>
        <w:pStyle w:val="LabSection"/>
        <w:numPr>
          <w:ilvl w:val="0"/>
          <w:numId w:val="0"/>
        </w:numPr>
      </w:pPr>
      <w:r w:rsidRPr="00BB73FF">
        <w:t>Objective</w:t>
      </w:r>
      <w:r>
        <w:t>s</w:t>
      </w:r>
    </w:p>
    <w:p w14:paraId="572E52B2" w14:textId="77777777" w:rsidR="009D5787" w:rsidRPr="006E1756" w:rsidRDefault="009D5787" w:rsidP="008402F2">
      <w:pPr>
        <w:pStyle w:val="BodyTextL25Bold"/>
      </w:pPr>
      <w:r w:rsidRPr="006E1756">
        <w:t>Part 1: Encrypting Messages with OpenSSL</w:t>
      </w:r>
    </w:p>
    <w:p w14:paraId="27274EEE" w14:textId="77777777" w:rsidR="009D5787" w:rsidRPr="0047026E" w:rsidRDefault="009D5787" w:rsidP="0029101F">
      <w:pPr>
        <w:pStyle w:val="BodyTextL25Bold"/>
      </w:pPr>
      <w:r w:rsidRPr="006E1756">
        <w:t>Part 2: Decrypting Messages with OpenSSL</w:t>
      </w:r>
    </w:p>
    <w:p w14:paraId="2A0BD941" w14:textId="77777777" w:rsidR="009D5787" w:rsidRPr="008402F2" w:rsidRDefault="009D5787" w:rsidP="009D5787">
      <w:pPr>
        <w:pStyle w:val="LabSection"/>
        <w:rPr>
          <w:rFonts w:eastAsia="Arial"/>
        </w:rPr>
      </w:pPr>
      <w:r>
        <w:t>Background / Scenario</w:t>
      </w:r>
    </w:p>
    <w:p w14:paraId="239A4F75" w14:textId="77777777" w:rsidR="009D5787" w:rsidRDefault="009D5787" w:rsidP="00F36E3B">
      <w:pPr>
        <w:pStyle w:val="BodyTextL25"/>
      </w:pPr>
      <w:bookmarkStart w:id="0" w:name="_Toc492961008"/>
      <w:bookmarkStart w:id="1" w:name="_Toc492974528"/>
      <w:bookmarkStart w:id="2" w:name="_Toc492974581"/>
      <w:bookmarkStart w:id="3" w:name="_Toc494171525"/>
      <w:r w:rsidRPr="00A05B7A">
        <w:t xml:space="preserve">OpenSSL is an open source project that provides a robust, commercial-grade, and full-featured toolkit for the Transport Layer Security (TLS) and Secure Sockets Layer (SSL) protocols. It is also a general-purpose cryptography library. </w:t>
      </w:r>
      <w:r>
        <w:t>In this lab, you will use OpenSSL to encrypt and decrypt text messages.</w:t>
      </w:r>
    </w:p>
    <w:p w14:paraId="71E701DC" w14:textId="77777777" w:rsidR="009D5787" w:rsidRPr="00A5627C" w:rsidRDefault="009D5787" w:rsidP="00D74394">
      <w:pPr>
        <w:pStyle w:val="BodyTextL25"/>
      </w:pPr>
      <w:r w:rsidRPr="00A5627C">
        <w:rPr>
          <w:b/>
        </w:rPr>
        <w:t>Note</w:t>
      </w:r>
      <w:r w:rsidRPr="0029101F">
        <w:t>:</w:t>
      </w:r>
      <w:r w:rsidRPr="00F36E3B">
        <w:t xml:space="preserve"> </w:t>
      </w:r>
      <w:r w:rsidRPr="00A5627C">
        <w:t>While OpenSSL is the de facto cryptography library today, the use presented in this lab is NOT recommended for robust protection. Below are two security problems with this lab:</w:t>
      </w:r>
    </w:p>
    <w:p w14:paraId="463F4444" w14:textId="77777777" w:rsidR="009D5787" w:rsidRPr="00A5627C" w:rsidRDefault="009D5787" w:rsidP="009D5787">
      <w:pPr>
        <w:pStyle w:val="SubStepNum"/>
        <w:numPr>
          <w:ilvl w:val="4"/>
          <w:numId w:val="36"/>
        </w:numPr>
      </w:pPr>
      <w:r w:rsidRPr="00A5627C">
        <w:t>The method described in this lab uses a weak key derivation function. The ONLY security is introduced by a very strong password.</w:t>
      </w:r>
    </w:p>
    <w:p w14:paraId="042ABB8D" w14:textId="77777777" w:rsidR="009D5787" w:rsidRPr="00A5627C" w:rsidRDefault="009D5787" w:rsidP="009D5787">
      <w:pPr>
        <w:pStyle w:val="SubStepNum"/>
        <w:numPr>
          <w:ilvl w:val="4"/>
          <w:numId w:val="36"/>
        </w:numPr>
      </w:pPr>
      <w:r w:rsidRPr="00A5627C">
        <w:t>The method described in this lab does</w:t>
      </w:r>
      <w:r>
        <w:t xml:space="preserve"> </w:t>
      </w:r>
      <w:r w:rsidRPr="00A5627C">
        <w:t>n</w:t>
      </w:r>
      <w:r>
        <w:t>o</w:t>
      </w:r>
      <w:r w:rsidRPr="00A5627C">
        <w:t>t guarantee the integrity of the text file.</w:t>
      </w:r>
    </w:p>
    <w:p w14:paraId="7669B157" w14:textId="77777777" w:rsidR="009D5787" w:rsidRDefault="009D5787" w:rsidP="0029101F">
      <w:pPr>
        <w:pStyle w:val="BodyTextL25"/>
      </w:pPr>
      <w:r w:rsidRPr="00A5627C">
        <w:t xml:space="preserve">This lab should be </w:t>
      </w:r>
      <w:r>
        <w:t>used for</w:t>
      </w:r>
      <w:r w:rsidRPr="00A5627C">
        <w:t xml:space="preserve"> </w:t>
      </w:r>
      <w:r>
        <w:t>instructional</w:t>
      </w:r>
      <w:r w:rsidRPr="00A5627C">
        <w:t xml:space="preserve"> purposes only</w:t>
      </w:r>
      <w:r>
        <w:t>. The</w:t>
      </w:r>
      <w:r w:rsidRPr="00A5627C">
        <w:t xml:space="preserve"> methods presented here should NOT be used to </w:t>
      </w:r>
      <w:r w:rsidRPr="003A3C88">
        <w:t>secure</w:t>
      </w:r>
      <w:r w:rsidRPr="00A5627C">
        <w:t xml:space="preserve"> truly sensitive data.</w:t>
      </w:r>
    </w:p>
    <w:p w14:paraId="4FC53B62" w14:textId="77777777" w:rsidR="009D5787" w:rsidRDefault="009D5787" w:rsidP="009D5787">
      <w:pPr>
        <w:pStyle w:val="LabSection"/>
      </w:pPr>
      <w:r>
        <w:t>Required Resources</w:t>
      </w:r>
    </w:p>
    <w:p w14:paraId="5C840447" w14:textId="77777777" w:rsidR="009D5787" w:rsidRDefault="009D5787" w:rsidP="00433898">
      <w:pPr>
        <w:pStyle w:val="Bulletlevel1"/>
        <w:rPr>
          <w:noProof/>
        </w:rPr>
      </w:pPr>
      <w:r>
        <w:rPr>
          <w:noProof/>
        </w:rPr>
        <w:t>CyberOps Workstation Virtual Machine</w:t>
      </w:r>
    </w:p>
    <w:p w14:paraId="4FA5044A" w14:textId="77777777" w:rsidR="009D5787" w:rsidRPr="00A05B7A" w:rsidRDefault="009D5787" w:rsidP="00433898">
      <w:pPr>
        <w:pStyle w:val="Bulletlevel1"/>
      </w:pPr>
      <w:r>
        <w:rPr>
          <w:noProof/>
        </w:rPr>
        <w:t>Internet access</w:t>
      </w:r>
    </w:p>
    <w:bookmarkEnd w:id="0"/>
    <w:bookmarkEnd w:id="1"/>
    <w:bookmarkEnd w:id="2"/>
    <w:bookmarkEnd w:id="3"/>
    <w:p w14:paraId="08A26553" w14:textId="77777777" w:rsidR="009D5787" w:rsidRPr="00164274" w:rsidRDefault="009D5787" w:rsidP="009D5787">
      <w:pPr>
        <w:pStyle w:val="PartHead"/>
        <w:numPr>
          <w:ilvl w:val="0"/>
          <w:numId w:val="39"/>
        </w:numPr>
      </w:pPr>
      <w:r w:rsidRPr="003A3C88">
        <w:t>Encrypting</w:t>
      </w:r>
      <w:r>
        <w:t xml:space="preserve"> Messages with OpenSSL</w:t>
      </w:r>
    </w:p>
    <w:p w14:paraId="5915DDD8" w14:textId="77777777" w:rsidR="009D5787" w:rsidRDefault="009D5787" w:rsidP="00107066">
      <w:pPr>
        <w:pStyle w:val="BodyTextL25"/>
      </w:pPr>
      <w:r>
        <w:t>OpenSSL can be used as a standalone tool for encryption. While many encryption algorithms can be used, this lab focuses on AES. To use AES to encrypt a text file directly from the command line using OpenSSL, follow the steps below:</w:t>
      </w:r>
    </w:p>
    <w:p w14:paraId="36EC8641" w14:textId="77777777" w:rsidR="009D5787" w:rsidRPr="00D74394" w:rsidRDefault="009D5787" w:rsidP="009D5787">
      <w:pPr>
        <w:pStyle w:val="StepHead"/>
        <w:numPr>
          <w:ilvl w:val="2"/>
          <w:numId w:val="36"/>
        </w:numPr>
        <w:outlineLvl w:val="1"/>
      </w:pPr>
      <w:r>
        <w:t>Encrypting a Text File</w:t>
      </w:r>
    </w:p>
    <w:p w14:paraId="2AE73CD6" w14:textId="77777777" w:rsidR="009D5787" w:rsidRDefault="009D5787" w:rsidP="009D5787">
      <w:pPr>
        <w:pStyle w:val="SubStepAlpha"/>
        <w:numPr>
          <w:ilvl w:val="3"/>
          <w:numId w:val="36"/>
        </w:numPr>
      </w:pPr>
      <w:r>
        <w:t xml:space="preserve">Log into </w:t>
      </w:r>
      <w:proofErr w:type="spellStart"/>
      <w:r>
        <w:t>CyberOPS</w:t>
      </w:r>
      <w:proofErr w:type="spellEnd"/>
      <w:r>
        <w:t xml:space="preserve"> Workstation VM.</w:t>
      </w:r>
    </w:p>
    <w:p w14:paraId="0415B3B0" w14:textId="77777777" w:rsidR="009D5787" w:rsidRPr="0029101F" w:rsidRDefault="009D5787" w:rsidP="009D5787">
      <w:pPr>
        <w:pStyle w:val="SubStepAlpha"/>
        <w:numPr>
          <w:ilvl w:val="3"/>
          <w:numId w:val="36"/>
        </w:numPr>
      </w:pPr>
      <w:r>
        <w:t>Open a terminal window.</w:t>
      </w:r>
    </w:p>
    <w:p w14:paraId="4F9B2786" w14:textId="77777777" w:rsidR="009D5787" w:rsidRPr="0029101F" w:rsidRDefault="009D5787" w:rsidP="009D5787">
      <w:pPr>
        <w:pStyle w:val="SubStepAlpha"/>
        <w:numPr>
          <w:ilvl w:val="3"/>
          <w:numId w:val="36"/>
        </w:numPr>
      </w:pPr>
      <w:r>
        <w:t>Because the text file to be encrypted is in the /home/analyst/</w:t>
      </w:r>
      <w:proofErr w:type="spellStart"/>
      <w:r>
        <w:t>lab.support.files</w:t>
      </w:r>
      <w:proofErr w:type="spellEnd"/>
      <w:r>
        <w:t>/ directory, change to that directory:</w:t>
      </w:r>
    </w:p>
    <w:p w14:paraId="0E482F8D" w14:textId="77777777" w:rsidR="009D5787" w:rsidRPr="00F36E3B" w:rsidRDefault="009D5787" w:rsidP="00F36E3B">
      <w:pPr>
        <w:pStyle w:val="CMD"/>
      </w:pPr>
      <w:r w:rsidRPr="00F36E3B">
        <w:t>[</w:t>
      </w:r>
      <w:proofErr w:type="spellStart"/>
      <w:r w:rsidRPr="00F36E3B">
        <w:t>analyst@secOps</w:t>
      </w:r>
      <w:proofErr w:type="spellEnd"/>
      <w:r w:rsidRPr="00F36E3B">
        <w:t xml:space="preserve"> </w:t>
      </w:r>
      <w:proofErr w:type="gramStart"/>
      <w:r w:rsidRPr="00F36E3B">
        <w:t>~]$</w:t>
      </w:r>
      <w:proofErr w:type="gramEnd"/>
      <w:r w:rsidRPr="00F36E3B">
        <w:t xml:space="preserve"> </w:t>
      </w:r>
      <w:r w:rsidRPr="00F36E3B">
        <w:rPr>
          <w:b/>
        </w:rPr>
        <w:t>cd /home/analyst/</w:t>
      </w:r>
      <w:proofErr w:type="spellStart"/>
      <w:r w:rsidRPr="00F36E3B">
        <w:rPr>
          <w:b/>
        </w:rPr>
        <w:t>lab.support.files</w:t>
      </w:r>
      <w:proofErr w:type="spellEnd"/>
      <w:r w:rsidRPr="00F36E3B">
        <w:rPr>
          <w:b/>
        </w:rPr>
        <w:t>/</w:t>
      </w:r>
    </w:p>
    <w:p w14:paraId="0254EEF8" w14:textId="77777777" w:rsidR="009D5787" w:rsidRPr="00F36E3B" w:rsidRDefault="009D5787" w:rsidP="00F36E3B">
      <w:pPr>
        <w:pStyle w:val="CMD"/>
      </w:pPr>
      <w:r w:rsidRPr="00F36E3B">
        <w:t>[</w:t>
      </w:r>
      <w:proofErr w:type="spellStart"/>
      <w:r w:rsidRPr="00F36E3B">
        <w:t>analyst@secOps</w:t>
      </w:r>
      <w:proofErr w:type="spellEnd"/>
      <w:r w:rsidRPr="00F36E3B">
        <w:t xml:space="preserve"> </w:t>
      </w:r>
      <w:proofErr w:type="spellStart"/>
      <w:proofErr w:type="gramStart"/>
      <w:r w:rsidRPr="00F36E3B">
        <w:t>lab.support</w:t>
      </w:r>
      <w:proofErr w:type="gramEnd"/>
      <w:r w:rsidRPr="00F36E3B">
        <w:t>.files</w:t>
      </w:r>
      <w:proofErr w:type="spellEnd"/>
      <w:r w:rsidRPr="00F36E3B">
        <w:t>]$</w:t>
      </w:r>
    </w:p>
    <w:p w14:paraId="0F606328" w14:textId="77777777" w:rsidR="009D5787" w:rsidRPr="0029101F" w:rsidRDefault="009D5787" w:rsidP="009D5787">
      <w:pPr>
        <w:pStyle w:val="SubStepAlpha"/>
        <w:numPr>
          <w:ilvl w:val="3"/>
          <w:numId w:val="36"/>
        </w:numPr>
      </w:pPr>
      <w:r>
        <w:t xml:space="preserve">Type the command below to list the contents of the </w:t>
      </w:r>
      <w:r w:rsidRPr="00BE0E1E">
        <w:t>encrypted</w:t>
      </w:r>
      <w:r w:rsidRPr="00D74394">
        <w:rPr>
          <w:b/>
        </w:rPr>
        <w:t xml:space="preserve"> letter_to_gra</w:t>
      </w:r>
      <w:r>
        <w:rPr>
          <w:b/>
        </w:rPr>
        <w:t>n</w:t>
      </w:r>
      <w:r w:rsidRPr="00D74394">
        <w:rPr>
          <w:b/>
        </w:rPr>
        <w:t>dma.txt</w:t>
      </w:r>
      <w:r>
        <w:rPr>
          <w:b/>
        </w:rPr>
        <w:t xml:space="preserve"> </w:t>
      </w:r>
      <w:r>
        <w:t>text file on the screen:</w:t>
      </w:r>
    </w:p>
    <w:p w14:paraId="7FC8BECF" w14:textId="77777777" w:rsidR="009D5787" w:rsidRPr="00D74394" w:rsidRDefault="009D5787" w:rsidP="00F36E3B">
      <w:pPr>
        <w:pStyle w:val="CMD"/>
      </w:pPr>
      <w:r w:rsidRPr="00D74394">
        <w:t>[</w:t>
      </w:r>
      <w:proofErr w:type="spellStart"/>
      <w:r w:rsidRPr="00FB5BA8">
        <w:t>analyst@secOps</w:t>
      </w:r>
      <w:proofErr w:type="spellEnd"/>
      <w:r w:rsidRPr="00FB5BA8">
        <w:t xml:space="preserve"> </w:t>
      </w:r>
      <w:proofErr w:type="spellStart"/>
      <w:proofErr w:type="gramStart"/>
      <w:r>
        <w:t>lab.support</w:t>
      </w:r>
      <w:proofErr w:type="gramEnd"/>
      <w:r>
        <w:t>.files</w:t>
      </w:r>
      <w:proofErr w:type="spellEnd"/>
      <w:r w:rsidRPr="00D74394">
        <w:t xml:space="preserve">]$ </w:t>
      </w:r>
      <w:r w:rsidRPr="00F36E3B">
        <w:rPr>
          <w:b/>
        </w:rPr>
        <w:t>cat letter_to_grandma.txt</w:t>
      </w:r>
      <w:r w:rsidRPr="00D74394">
        <w:t xml:space="preserve"> </w:t>
      </w:r>
    </w:p>
    <w:p w14:paraId="534D14C4" w14:textId="77777777" w:rsidR="009D5787" w:rsidRPr="00F36E3B" w:rsidRDefault="009D5787" w:rsidP="00F36E3B">
      <w:pPr>
        <w:pStyle w:val="CMD"/>
      </w:pPr>
      <w:r w:rsidRPr="00F36E3B">
        <w:t>Hi Grandma,</w:t>
      </w:r>
    </w:p>
    <w:p w14:paraId="4F228FEC" w14:textId="77777777" w:rsidR="009D5787" w:rsidRPr="00F36E3B" w:rsidRDefault="009D5787" w:rsidP="00F36E3B">
      <w:pPr>
        <w:pStyle w:val="CMD"/>
      </w:pPr>
      <w:r w:rsidRPr="00F36E3B">
        <w:t>I am writing this letter to thank you for the chocolate chip cookies you sent me. I got them this morning and I have already eaten half of the box! They are absolutely delicious!</w:t>
      </w:r>
    </w:p>
    <w:p w14:paraId="7BF84013" w14:textId="77777777" w:rsidR="009D5787" w:rsidRPr="00F36E3B" w:rsidRDefault="009D5787" w:rsidP="00F36E3B">
      <w:pPr>
        <w:pStyle w:val="CMD"/>
      </w:pPr>
    </w:p>
    <w:p w14:paraId="7DBF15F4" w14:textId="77777777" w:rsidR="009D5787" w:rsidRPr="00F36E3B" w:rsidRDefault="009D5787" w:rsidP="00F36E3B">
      <w:pPr>
        <w:pStyle w:val="CMD"/>
      </w:pPr>
      <w:r w:rsidRPr="00F36E3B">
        <w:t>I wish you all the best. Love,</w:t>
      </w:r>
    </w:p>
    <w:p w14:paraId="26BA37FD" w14:textId="77777777" w:rsidR="009D5787" w:rsidRPr="00F36E3B" w:rsidRDefault="009D5787" w:rsidP="00F36E3B">
      <w:pPr>
        <w:pStyle w:val="CMD"/>
      </w:pPr>
      <w:r w:rsidRPr="00F36E3B">
        <w:lastRenderedPageBreak/>
        <w:t>Your cookie-eater grandchild.</w:t>
      </w:r>
    </w:p>
    <w:p w14:paraId="5102B29C" w14:textId="77777777" w:rsidR="009D5787" w:rsidRPr="00F36E3B" w:rsidRDefault="009D5787" w:rsidP="00F36E3B">
      <w:pPr>
        <w:pStyle w:val="CMD"/>
      </w:pPr>
      <w:r w:rsidRPr="00F36E3B">
        <w:t>[</w:t>
      </w:r>
      <w:proofErr w:type="spellStart"/>
      <w:r w:rsidRPr="00F36E3B">
        <w:t>analyst@secOps</w:t>
      </w:r>
      <w:proofErr w:type="spellEnd"/>
      <w:r w:rsidRPr="00F36E3B">
        <w:t xml:space="preserve"> </w:t>
      </w:r>
      <w:proofErr w:type="spellStart"/>
      <w:proofErr w:type="gramStart"/>
      <w:r w:rsidRPr="00F36E3B">
        <w:t>lab.support</w:t>
      </w:r>
      <w:proofErr w:type="gramEnd"/>
      <w:r w:rsidRPr="00F36E3B">
        <w:t>.files</w:t>
      </w:r>
      <w:proofErr w:type="spellEnd"/>
      <w:r w:rsidRPr="00F36E3B">
        <w:t>]$</w:t>
      </w:r>
    </w:p>
    <w:p w14:paraId="6F8AF25F" w14:textId="77777777" w:rsidR="009D5787" w:rsidRPr="0029101F" w:rsidRDefault="009D5787" w:rsidP="009D5787">
      <w:pPr>
        <w:pStyle w:val="SubStepAlpha"/>
        <w:numPr>
          <w:ilvl w:val="3"/>
          <w:numId w:val="36"/>
        </w:numPr>
      </w:pPr>
      <w:r>
        <w:t xml:space="preserve">From the same terminal window, issue the command below to encrypt the text file. The command will use AES-256 to encrypt the text file and save the encrypted version as </w:t>
      </w:r>
      <w:proofErr w:type="spellStart"/>
      <w:r w:rsidRPr="00FB5BA8">
        <w:rPr>
          <w:b/>
        </w:rPr>
        <w:t>message.enc</w:t>
      </w:r>
      <w:proofErr w:type="spellEnd"/>
      <w:r>
        <w:rPr>
          <w:b/>
        </w:rPr>
        <w:t xml:space="preserve">. </w:t>
      </w:r>
      <w:r w:rsidRPr="00FB5BA8">
        <w:t>OpenSSL</w:t>
      </w:r>
      <w:r>
        <w:t xml:space="preserve"> will ask for a password and for password confirmation. Provide the password as requested and be sure to remember the password.</w:t>
      </w:r>
    </w:p>
    <w:p w14:paraId="40810F56" w14:textId="77777777" w:rsidR="009D5787" w:rsidRDefault="009D5787" w:rsidP="00F36E3B">
      <w:pPr>
        <w:pStyle w:val="CMD"/>
        <w:rPr>
          <w:b/>
        </w:rPr>
      </w:pPr>
      <w:r w:rsidRPr="00F36E3B">
        <w:t>[</w:t>
      </w:r>
      <w:proofErr w:type="spellStart"/>
      <w:r w:rsidRPr="00F36E3B">
        <w:t>analyst@secOps</w:t>
      </w:r>
      <w:proofErr w:type="spellEnd"/>
      <w:r w:rsidRPr="00F36E3B">
        <w:t xml:space="preserve"> </w:t>
      </w:r>
      <w:proofErr w:type="spellStart"/>
      <w:proofErr w:type="gramStart"/>
      <w:r w:rsidRPr="00F36E3B">
        <w:t>lab.support</w:t>
      </w:r>
      <w:proofErr w:type="gramEnd"/>
      <w:r w:rsidRPr="00F36E3B">
        <w:t>.files</w:t>
      </w:r>
      <w:proofErr w:type="spellEnd"/>
      <w:r w:rsidRPr="00F36E3B">
        <w:t xml:space="preserve">]$ </w:t>
      </w:r>
      <w:proofErr w:type="spellStart"/>
      <w:r w:rsidRPr="00F36E3B">
        <w:rPr>
          <w:b/>
        </w:rPr>
        <w:t>openssl</w:t>
      </w:r>
      <w:proofErr w:type="spellEnd"/>
      <w:r w:rsidRPr="00F36E3B">
        <w:rPr>
          <w:b/>
        </w:rPr>
        <w:t xml:space="preserve"> aes-256-cbc -in letter_to_grandma.txt -out </w:t>
      </w:r>
      <w:proofErr w:type="spellStart"/>
      <w:r w:rsidRPr="00F36E3B">
        <w:rPr>
          <w:b/>
        </w:rPr>
        <w:t>message.enc</w:t>
      </w:r>
      <w:proofErr w:type="spellEnd"/>
    </w:p>
    <w:p w14:paraId="32363494" w14:textId="77777777" w:rsidR="009D5787" w:rsidRDefault="009D5787" w:rsidP="00FD4B6B">
      <w:pPr>
        <w:pStyle w:val="CMD"/>
      </w:pPr>
      <w:r>
        <w:t>enter aes-256-cbc encryption password:</w:t>
      </w:r>
    </w:p>
    <w:p w14:paraId="648BDF8A" w14:textId="77777777" w:rsidR="009D5787" w:rsidRDefault="009D5787" w:rsidP="00FD4B6B">
      <w:pPr>
        <w:pStyle w:val="CMD"/>
      </w:pPr>
      <w:r>
        <w:t>Verifying - enter aes-256-cbc encryption password:</w:t>
      </w:r>
    </w:p>
    <w:p w14:paraId="650B9FCD" w14:textId="77777777" w:rsidR="009D5787" w:rsidRPr="00F36E3B" w:rsidRDefault="009D5787" w:rsidP="00FD4B6B">
      <w:pPr>
        <w:pStyle w:val="CMD"/>
      </w:pPr>
      <w:r>
        <w:t>[</w:t>
      </w:r>
      <w:proofErr w:type="spellStart"/>
      <w:r>
        <w:t>analyst@secOps</w:t>
      </w:r>
      <w:proofErr w:type="spellEnd"/>
      <w:r>
        <w:t xml:space="preserve"> </w:t>
      </w:r>
      <w:proofErr w:type="spellStart"/>
      <w:proofErr w:type="gramStart"/>
      <w:r>
        <w:t>lab.support</w:t>
      </w:r>
      <w:proofErr w:type="gramEnd"/>
      <w:r>
        <w:t>.files</w:t>
      </w:r>
      <w:proofErr w:type="spellEnd"/>
      <w:r>
        <w:t>]$</w:t>
      </w:r>
    </w:p>
    <w:p w14:paraId="09FE602E" w14:textId="77777777" w:rsidR="009D5787" w:rsidRDefault="009D5787" w:rsidP="009D5787">
      <w:pPr>
        <w:pStyle w:val="SubStepAlpha"/>
        <w:numPr>
          <w:ilvl w:val="3"/>
          <w:numId w:val="36"/>
        </w:numPr>
      </w:pPr>
      <w:r>
        <w:t xml:space="preserve">When the process is finished, use the </w:t>
      </w:r>
      <w:r w:rsidRPr="00FB5BA8">
        <w:rPr>
          <w:b/>
        </w:rPr>
        <w:t>cat</w:t>
      </w:r>
      <w:r>
        <w:t xml:space="preserve"> command again to display the contents of the </w:t>
      </w:r>
      <w:proofErr w:type="spellStart"/>
      <w:r w:rsidRPr="00FB5BA8">
        <w:rPr>
          <w:b/>
        </w:rPr>
        <w:t>message.enc</w:t>
      </w:r>
      <w:proofErr w:type="spellEnd"/>
      <w:r>
        <w:t xml:space="preserve"> file.</w:t>
      </w:r>
    </w:p>
    <w:p w14:paraId="7EBC7CFB" w14:textId="77777777" w:rsidR="009D5787" w:rsidRDefault="009D5787" w:rsidP="00F36E3B">
      <w:pPr>
        <w:pStyle w:val="CMD"/>
      </w:pPr>
      <w:r w:rsidRPr="00432823">
        <w:t>[</w:t>
      </w:r>
      <w:proofErr w:type="spellStart"/>
      <w:r w:rsidRPr="00432823">
        <w:t>analyst@secOps</w:t>
      </w:r>
      <w:proofErr w:type="spellEnd"/>
      <w:r w:rsidRPr="00432823">
        <w:t xml:space="preserve"> </w:t>
      </w:r>
      <w:proofErr w:type="spellStart"/>
      <w:proofErr w:type="gramStart"/>
      <w:r w:rsidRPr="00432823">
        <w:t>lab.support</w:t>
      </w:r>
      <w:proofErr w:type="gramEnd"/>
      <w:r w:rsidRPr="00432823">
        <w:t>.files</w:t>
      </w:r>
      <w:proofErr w:type="spellEnd"/>
      <w:r w:rsidRPr="00432823">
        <w:t>]$</w:t>
      </w:r>
      <w:r w:rsidRPr="00D74394">
        <w:t xml:space="preserve"> </w:t>
      </w:r>
      <w:r w:rsidRPr="00F36E3B">
        <w:rPr>
          <w:b/>
        </w:rPr>
        <w:t xml:space="preserve">cat </w:t>
      </w:r>
      <w:proofErr w:type="spellStart"/>
      <w:r w:rsidRPr="00F36E3B">
        <w:rPr>
          <w:b/>
        </w:rPr>
        <w:t>message.enc</w:t>
      </w:r>
      <w:proofErr w:type="spellEnd"/>
    </w:p>
    <w:p w14:paraId="201392D6" w14:textId="77777777" w:rsidR="009D5787" w:rsidRDefault="009D5787" w:rsidP="0029101F">
      <w:pPr>
        <w:pStyle w:val="BodyTextL50"/>
      </w:pPr>
      <w:r>
        <w:t xml:space="preserve">Did the contents of the </w:t>
      </w:r>
      <w:proofErr w:type="spellStart"/>
      <w:r>
        <w:rPr>
          <w:b/>
        </w:rPr>
        <w:t>message.enc</w:t>
      </w:r>
      <w:proofErr w:type="spellEnd"/>
      <w:r>
        <w:rPr>
          <w:b/>
        </w:rPr>
        <w:t xml:space="preserve"> </w:t>
      </w:r>
      <w:r>
        <w:t>file display correctly? What does it look like? Explain.</w:t>
      </w:r>
    </w:p>
    <w:p w14:paraId="29F4D3B7" w14:textId="77777777" w:rsidR="009D5787" w:rsidRDefault="009D5787" w:rsidP="0029101F">
      <w:pPr>
        <w:pStyle w:val="BodyTextL50"/>
      </w:pPr>
      <w:r>
        <w:t>____________________________________________________________________________________</w:t>
      </w:r>
    </w:p>
    <w:p w14:paraId="306AE142" w14:textId="77777777" w:rsidR="009D5787" w:rsidRDefault="009D5787" w:rsidP="0029101F">
      <w:pPr>
        <w:pStyle w:val="BodyTextL50"/>
      </w:pPr>
      <w:r>
        <w:t>____________________________________________________________________________________</w:t>
      </w:r>
    </w:p>
    <w:p w14:paraId="0F506949" w14:textId="77777777" w:rsidR="009D5787" w:rsidRDefault="009D5787" w:rsidP="009D5787">
      <w:pPr>
        <w:pStyle w:val="SubStepAlpha"/>
        <w:numPr>
          <w:ilvl w:val="3"/>
          <w:numId w:val="36"/>
        </w:numPr>
      </w:pPr>
      <w:r>
        <w:t xml:space="preserve">To make the file readable, run the OpenSSL command again, but this time add the </w:t>
      </w:r>
      <w:r>
        <w:rPr>
          <w:b/>
        </w:rPr>
        <w:t>-</w:t>
      </w:r>
      <w:r w:rsidRPr="00D70D66">
        <w:rPr>
          <w:b/>
        </w:rPr>
        <w:t>a</w:t>
      </w:r>
      <w:r>
        <w:t xml:space="preserve"> option. The </w:t>
      </w:r>
      <w:r w:rsidRPr="00D70D66">
        <w:rPr>
          <w:b/>
        </w:rPr>
        <w:t>-a</w:t>
      </w:r>
      <w:r>
        <w:t xml:space="preserve"> option tells OpenSSL to encode the encrypted message as Base64 before storing the results in a file.</w:t>
      </w:r>
    </w:p>
    <w:p w14:paraId="1AE3D3DD" w14:textId="77777777" w:rsidR="009D5787" w:rsidRDefault="009D5787" w:rsidP="00D70D66">
      <w:pPr>
        <w:pStyle w:val="SubStepAlpha"/>
        <w:numPr>
          <w:ilvl w:val="0"/>
          <w:numId w:val="0"/>
        </w:numPr>
        <w:ind w:left="720"/>
      </w:pPr>
      <w:r w:rsidRPr="00D70D66">
        <w:rPr>
          <w:b/>
        </w:rPr>
        <w:t>Note</w:t>
      </w:r>
      <w:r w:rsidRPr="0029101F">
        <w:t xml:space="preserve">: </w:t>
      </w:r>
      <w:r w:rsidRPr="00D70D66">
        <w:t xml:space="preserve">Base64 is a group of similar binary-to-text encoding schemes </w:t>
      </w:r>
      <w:r>
        <w:t xml:space="preserve">used to </w:t>
      </w:r>
      <w:r w:rsidRPr="00D70D66">
        <w:t>represent binary data in an ASCII string format.</w:t>
      </w:r>
    </w:p>
    <w:p w14:paraId="31437D8F" w14:textId="77777777" w:rsidR="009D5787" w:rsidRDefault="009D5787" w:rsidP="00F36E3B">
      <w:pPr>
        <w:pStyle w:val="CMD"/>
        <w:rPr>
          <w:b/>
        </w:rPr>
      </w:pPr>
      <w:r w:rsidRPr="00F36E3B">
        <w:t>[</w:t>
      </w:r>
      <w:proofErr w:type="spellStart"/>
      <w:r w:rsidRPr="00F36E3B">
        <w:t>analyst@secOps</w:t>
      </w:r>
      <w:proofErr w:type="spellEnd"/>
      <w:r w:rsidRPr="00F36E3B">
        <w:t xml:space="preserve"> </w:t>
      </w:r>
      <w:proofErr w:type="spellStart"/>
      <w:proofErr w:type="gramStart"/>
      <w:r w:rsidRPr="00F36E3B">
        <w:t>lab.support</w:t>
      </w:r>
      <w:proofErr w:type="gramEnd"/>
      <w:r w:rsidRPr="00F36E3B">
        <w:t>.files</w:t>
      </w:r>
      <w:proofErr w:type="spellEnd"/>
      <w:r w:rsidRPr="00F36E3B">
        <w:t xml:space="preserve">]$ </w:t>
      </w:r>
      <w:proofErr w:type="spellStart"/>
      <w:r w:rsidRPr="00F36E3B">
        <w:rPr>
          <w:b/>
        </w:rPr>
        <w:t>openssl</w:t>
      </w:r>
      <w:proofErr w:type="spellEnd"/>
      <w:r w:rsidRPr="00F36E3B">
        <w:rPr>
          <w:b/>
        </w:rPr>
        <w:t xml:space="preserve"> aes-256-cbc -a -in letter_to_grandma.txt -out </w:t>
      </w:r>
      <w:proofErr w:type="spellStart"/>
      <w:r w:rsidRPr="00F36E3B">
        <w:rPr>
          <w:b/>
        </w:rPr>
        <w:t>message.enc</w:t>
      </w:r>
      <w:proofErr w:type="spellEnd"/>
    </w:p>
    <w:p w14:paraId="05349A3D" w14:textId="77777777" w:rsidR="009D5787" w:rsidRDefault="009D5787" w:rsidP="00FD4B6B">
      <w:pPr>
        <w:pStyle w:val="CMD"/>
      </w:pPr>
      <w:r>
        <w:t>enter aes-256-cbc encryption password:</w:t>
      </w:r>
    </w:p>
    <w:p w14:paraId="4E0DCDFB" w14:textId="77777777" w:rsidR="009D5787" w:rsidRPr="00F36E3B" w:rsidRDefault="009D5787" w:rsidP="00FD4B6B">
      <w:pPr>
        <w:pStyle w:val="CMD"/>
      </w:pPr>
      <w:r>
        <w:t>Verifying - enter aes-256-cbc encryption password:</w:t>
      </w:r>
    </w:p>
    <w:p w14:paraId="02A3FC64" w14:textId="77777777" w:rsidR="009D5787" w:rsidRDefault="009D5787" w:rsidP="009D5787">
      <w:pPr>
        <w:pStyle w:val="SubStepAlpha"/>
        <w:numPr>
          <w:ilvl w:val="3"/>
          <w:numId w:val="36"/>
        </w:numPr>
      </w:pPr>
      <w:r>
        <w:t xml:space="preserve">Once again, use the </w:t>
      </w:r>
      <w:r w:rsidRPr="004069AF">
        <w:rPr>
          <w:b/>
        </w:rPr>
        <w:t>cat</w:t>
      </w:r>
      <w:r>
        <w:t xml:space="preserve"> command to display the contents of the, now re-generated, </w:t>
      </w:r>
      <w:proofErr w:type="spellStart"/>
      <w:r w:rsidRPr="00D70D66">
        <w:rPr>
          <w:b/>
        </w:rPr>
        <w:t>message.enc</w:t>
      </w:r>
      <w:proofErr w:type="spellEnd"/>
      <w:r>
        <w:t xml:space="preserve"> file:</w:t>
      </w:r>
    </w:p>
    <w:p w14:paraId="68163283" w14:textId="77777777" w:rsidR="009D5787" w:rsidRDefault="009D5787" w:rsidP="00D70D66">
      <w:pPr>
        <w:pStyle w:val="SubStepAlpha"/>
        <w:numPr>
          <w:ilvl w:val="0"/>
          <w:numId w:val="0"/>
        </w:numPr>
        <w:ind w:left="720"/>
      </w:pPr>
      <w:r w:rsidRPr="00D70D66">
        <w:rPr>
          <w:b/>
        </w:rPr>
        <w:t>Note</w:t>
      </w:r>
      <w:r w:rsidRPr="0029101F">
        <w:t>:</w:t>
      </w:r>
      <w:r w:rsidRPr="00A85D6F">
        <w:t xml:space="preserve"> </w:t>
      </w:r>
      <w:r>
        <w:t xml:space="preserve">The contents of </w:t>
      </w:r>
      <w:proofErr w:type="spellStart"/>
      <w:r w:rsidRPr="006D409F">
        <w:rPr>
          <w:b/>
        </w:rPr>
        <w:t>message.enc</w:t>
      </w:r>
      <w:proofErr w:type="spellEnd"/>
      <w:r>
        <w:t xml:space="preserve"> will vary.</w:t>
      </w:r>
    </w:p>
    <w:p w14:paraId="369CAF8C" w14:textId="77777777" w:rsidR="009D5787" w:rsidRDefault="009D5787" w:rsidP="00F36E3B">
      <w:pPr>
        <w:pStyle w:val="CMD"/>
      </w:pPr>
      <w:r w:rsidRPr="00D70D66">
        <w:t>[</w:t>
      </w:r>
      <w:proofErr w:type="spellStart"/>
      <w:r w:rsidRPr="00D70D66">
        <w:t>analyst@secOps</w:t>
      </w:r>
      <w:proofErr w:type="spellEnd"/>
      <w:r w:rsidRPr="00D70D66">
        <w:t xml:space="preserve"> </w:t>
      </w:r>
      <w:proofErr w:type="spellStart"/>
      <w:proofErr w:type="gramStart"/>
      <w:r w:rsidRPr="00D70D66">
        <w:t>lab.support</w:t>
      </w:r>
      <w:proofErr w:type="gramEnd"/>
      <w:r w:rsidRPr="00D70D66">
        <w:t>.files</w:t>
      </w:r>
      <w:proofErr w:type="spellEnd"/>
      <w:r w:rsidRPr="00D70D66">
        <w:t xml:space="preserve">]$ </w:t>
      </w:r>
      <w:r w:rsidRPr="00F36E3B">
        <w:rPr>
          <w:b/>
        </w:rPr>
        <w:t xml:space="preserve">cat </w:t>
      </w:r>
      <w:proofErr w:type="spellStart"/>
      <w:r w:rsidRPr="00F36E3B">
        <w:rPr>
          <w:b/>
        </w:rPr>
        <w:t>message.enc</w:t>
      </w:r>
      <w:proofErr w:type="spellEnd"/>
    </w:p>
    <w:p w14:paraId="3407642E" w14:textId="77777777" w:rsidR="009D5787" w:rsidRDefault="009D5787" w:rsidP="00F36E3B">
      <w:pPr>
        <w:pStyle w:val="CMD"/>
      </w:pPr>
      <w:r>
        <w:t>U2FsdGVkX19ApWyrn8RD5zNp0RPCuMGZ98wDc26u/vmj1zyDXobGQhm/dDRZasG7</w:t>
      </w:r>
    </w:p>
    <w:p w14:paraId="1A9AF5C8" w14:textId="77777777" w:rsidR="009D5787" w:rsidRDefault="009D5787" w:rsidP="00F36E3B">
      <w:pPr>
        <w:pStyle w:val="CMD"/>
      </w:pPr>
      <w:r>
        <w:t>rfnth5Q8NHValEw8vipKGM66dNFyyr9/hJUzCoqhFpRHgNn+Xs5+TOtz/QCPN1bi</w:t>
      </w:r>
    </w:p>
    <w:p w14:paraId="45D3AE8E" w14:textId="77777777" w:rsidR="009D5787" w:rsidRDefault="009D5787" w:rsidP="00F36E3B">
      <w:pPr>
        <w:pStyle w:val="CMD"/>
      </w:pPr>
      <w:r>
        <w:t>08LGTSzOpfkg76XDCk8uPy1hl/+Ng92sM5rgMzLXfEXtaYe5UgwOD42U/U6q73pj</w:t>
      </w:r>
    </w:p>
    <w:p w14:paraId="64DC6090" w14:textId="77777777" w:rsidR="009D5787" w:rsidRDefault="009D5787" w:rsidP="00F36E3B">
      <w:pPr>
        <w:pStyle w:val="CMD"/>
      </w:pPr>
      <w:r>
        <w:t>a1ksQrTWsv5mtN7y6mh02Wobo3A1ooHrM7niOwK1a3YKrSp+ZhYzVTrtksWDl6Ci</w:t>
      </w:r>
    </w:p>
    <w:p w14:paraId="7571727D" w14:textId="77777777" w:rsidR="009D5787" w:rsidRDefault="009D5787" w:rsidP="00F36E3B">
      <w:pPr>
        <w:pStyle w:val="CMD"/>
      </w:pPr>
      <w:r>
        <w:t>XMufkv+FOGn+SoEEuh7l4fk0LIPEfGsExVFB4TGdTiZQApRw74rTAZaE/dopaJn0</w:t>
      </w:r>
    </w:p>
    <w:p w14:paraId="1C42211F" w14:textId="77777777" w:rsidR="009D5787" w:rsidRDefault="009D5787" w:rsidP="00F36E3B">
      <w:pPr>
        <w:pStyle w:val="CMD"/>
      </w:pPr>
      <w:r>
        <w:t>sJmR3+3C+dmgzZIKEHWsJ2pgLvj2Sme79J/</w:t>
      </w:r>
      <w:proofErr w:type="spellStart"/>
      <w:r>
        <w:t>XxwQVNpw</w:t>
      </w:r>
      <w:proofErr w:type="spellEnd"/>
      <w:r>
        <w:t>=</w:t>
      </w:r>
    </w:p>
    <w:p w14:paraId="2FFD518B" w14:textId="77777777" w:rsidR="009D5787" w:rsidRDefault="009D5787" w:rsidP="00F36E3B">
      <w:pPr>
        <w:pStyle w:val="CMD"/>
      </w:pPr>
      <w:r w:rsidRPr="00D70D66">
        <w:t>[</w:t>
      </w:r>
      <w:proofErr w:type="spellStart"/>
      <w:r w:rsidRPr="00D70D66">
        <w:t>analyst@secOps</w:t>
      </w:r>
      <w:proofErr w:type="spellEnd"/>
      <w:r w:rsidRPr="00D70D66">
        <w:t xml:space="preserve"> </w:t>
      </w:r>
      <w:proofErr w:type="spellStart"/>
      <w:proofErr w:type="gramStart"/>
      <w:r w:rsidRPr="00D70D66">
        <w:t>lab.support</w:t>
      </w:r>
      <w:proofErr w:type="gramEnd"/>
      <w:r w:rsidRPr="00D70D66">
        <w:t>.files</w:t>
      </w:r>
      <w:proofErr w:type="spellEnd"/>
      <w:r w:rsidRPr="00D70D66">
        <w:t>]$</w:t>
      </w:r>
    </w:p>
    <w:p w14:paraId="242E0C94" w14:textId="77777777" w:rsidR="009D5787" w:rsidRDefault="009D5787" w:rsidP="0029101F">
      <w:pPr>
        <w:pStyle w:val="BodyTextL50"/>
      </w:pPr>
      <w:r>
        <w:t xml:space="preserve">Is </w:t>
      </w:r>
      <w:proofErr w:type="spellStart"/>
      <w:r>
        <w:rPr>
          <w:b/>
        </w:rPr>
        <w:t>message.enc</w:t>
      </w:r>
      <w:proofErr w:type="spellEnd"/>
      <w:r>
        <w:rPr>
          <w:b/>
        </w:rPr>
        <w:t xml:space="preserve"> </w:t>
      </w:r>
      <w:r>
        <w:t>displayed correctly now? Explain.</w:t>
      </w:r>
    </w:p>
    <w:p w14:paraId="15A53D65" w14:textId="77777777" w:rsidR="009D5787" w:rsidRDefault="009D5787" w:rsidP="0029101F">
      <w:pPr>
        <w:pStyle w:val="BodyTextL50"/>
      </w:pPr>
      <w:r>
        <w:t>____________________________________________________________________________________</w:t>
      </w:r>
    </w:p>
    <w:p w14:paraId="7F3104EF" w14:textId="77777777" w:rsidR="009D5787" w:rsidRDefault="009D5787" w:rsidP="0029101F">
      <w:pPr>
        <w:pStyle w:val="BodyTextL50"/>
      </w:pPr>
      <w:r>
        <w:t>____________________________________________________________________________________</w:t>
      </w:r>
    </w:p>
    <w:p w14:paraId="16973C56" w14:textId="77777777" w:rsidR="009D5787" w:rsidRDefault="009D5787" w:rsidP="0029101F">
      <w:pPr>
        <w:pStyle w:val="BodyTextL50"/>
      </w:pPr>
      <w:r>
        <w:t xml:space="preserve">Can you think of a benefit of having </w:t>
      </w:r>
      <w:proofErr w:type="spellStart"/>
      <w:r w:rsidRPr="006D409F">
        <w:rPr>
          <w:b/>
        </w:rPr>
        <w:t>message.enc</w:t>
      </w:r>
      <w:proofErr w:type="spellEnd"/>
      <w:r>
        <w:t xml:space="preserve"> Base64-encoded?</w:t>
      </w:r>
    </w:p>
    <w:p w14:paraId="42F27E4B" w14:textId="77777777" w:rsidR="009D5787" w:rsidRDefault="009D5787" w:rsidP="0029101F">
      <w:pPr>
        <w:pStyle w:val="BodyTextL50"/>
      </w:pPr>
      <w:r>
        <w:t>____________________________________________________________________________________</w:t>
      </w:r>
    </w:p>
    <w:p w14:paraId="6BE3CEEC" w14:textId="77777777" w:rsidR="009D5787" w:rsidRDefault="009D5787" w:rsidP="0029101F">
      <w:pPr>
        <w:pStyle w:val="BodyTextL50"/>
      </w:pPr>
      <w:r>
        <w:t>____________________________________________________________________________________</w:t>
      </w:r>
    </w:p>
    <w:p w14:paraId="1D861F1C" w14:textId="77777777" w:rsidR="009D5787" w:rsidRPr="00164274" w:rsidRDefault="009D5787" w:rsidP="009D5787">
      <w:pPr>
        <w:pStyle w:val="PartHead"/>
        <w:numPr>
          <w:ilvl w:val="0"/>
          <w:numId w:val="36"/>
        </w:numPr>
      </w:pPr>
      <w:r w:rsidRPr="006E1756">
        <w:lastRenderedPageBreak/>
        <w:t>Decrypting Messages with OpenSSL</w:t>
      </w:r>
    </w:p>
    <w:p w14:paraId="3D6433E3" w14:textId="77777777" w:rsidR="009D5787" w:rsidRDefault="009D5787" w:rsidP="001A67A4">
      <w:pPr>
        <w:pStyle w:val="BodyTextL25"/>
      </w:pPr>
      <w:r>
        <w:t xml:space="preserve">With a similar OpenSSL command, it is possible to decrypt </w:t>
      </w:r>
      <w:proofErr w:type="spellStart"/>
      <w:r w:rsidRPr="006D409F">
        <w:rPr>
          <w:b/>
        </w:rPr>
        <w:t>message.enc</w:t>
      </w:r>
      <w:proofErr w:type="spellEnd"/>
      <w:r>
        <w:t>.</w:t>
      </w:r>
    </w:p>
    <w:p w14:paraId="48276694" w14:textId="77777777" w:rsidR="009D5787" w:rsidRDefault="009D5787" w:rsidP="009D5787">
      <w:pPr>
        <w:pStyle w:val="SubStepAlpha"/>
        <w:numPr>
          <w:ilvl w:val="3"/>
          <w:numId w:val="36"/>
        </w:numPr>
      </w:pPr>
      <w:r>
        <w:t xml:space="preserve">Use the command below to decrypt </w:t>
      </w:r>
      <w:proofErr w:type="spellStart"/>
      <w:r>
        <w:t>message.enc</w:t>
      </w:r>
      <w:proofErr w:type="spellEnd"/>
      <w:r>
        <w:t>:</w:t>
      </w:r>
    </w:p>
    <w:p w14:paraId="2A9710D0" w14:textId="77777777" w:rsidR="009D5787" w:rsidRPr="00F36E3B" w:rsidRDefault="009D5787" w:rsidP="00F36E3B">
      <w:pPr>
        <w:pStyle w:val="CMD"/>
      </w:pPr>
      <w:r w:rsidRPr="00F36E3B">
        <w:t>[</w:t>
      </w:r>
      <w:proofErr w:type="spellStart"/>
      <w:r w:rsidRPr="00F36E3B">
        <w:t>analyst@secOps</w:t>
      </w:r>
      <w:proofErr w:type="spellEnd"/>
      <w:r w:rsidRPr="00F36E3B">
        <w:t xml:space="preserve"> </w:t>
      </w:r>
      <w:proofErr w:type="spellStart"/>
      <w:proofErr w:type="gramStart"/>
      <w:r w:rsidRPr="00F36E3B">
        <w:t>lab.support</w:t>
      </w:r>
      <w:proofErr w:type="gramEnd"/>
      <w:r w:rsidRPr="00F36E3B">
        <w:t>.files</w:t>
      </w:r>
      <w:proofErr w:type="spellEnd"/>
      <w:r w:rsidRPr="00F36E3B">
        <w:t xml:space="preserve">]$ </w:t>
      </w:r>
      <w:proofErr w:type="spellStart"/>
      <w:r w:rsidRPr="00F36E3B">
        <w:rPr>
          <w:b/>
        </w:rPr>
        <w:t>openssl</w:t>
      </w:r>
      <w:proofErr w:type="spellEnd"/>
      <w:r w:rsidRPr="00F36E3B">
        <w:rPr>
          <w:b/>
        </w:rPr>
        <w:t xml:space="preserve"> aes-256-cbc –a -d -in </w:t>
      </w:r>
      <w:proofErr w:type="spellStart"/>
      <w:r w:rsidRPr="00F36E3B">
        <w:rPr>
          <w:b/>
        </w:rPr>
        <w:t>message.enc</w:t>
      </w:r>
      <w:proofErr w:type="spellEnd"/>
      <w:r w:rsidRPr="00F36E3B">
        <w:rPr>
          <w:b/>
        </w:rPr>
        <w:t xml:space="preserve"> -out decrypted_letter.txt</w:t>
      </w:r>
    </w:p>
    <w:p w14:paraId="006CB543" w14:textId="77777777" w:rsidR="009D5787" w:rsidRDefault="009D5787" w:rsidP="009D5787">
      <w:pPr>
        <w:pStyle w:val="SubStepAlpha"/>
        <w:numPr>
          <w:ilvl w:val="3"/>
          <w:numId w:val="36"/>
        </w:numPr>
      </w:pPr>
      <w:r>
        <w:t>OpenSSL will ask for the password used to encrypt the file. Enter the same password again.</w:t>
      </w:r>
    </w:p>
    <w:p w14:paraId="65727992" w14:textId="77777777" w:rsidR="009D5787" w:rsidRDefault="009D5787" w:rsidP="009D5787">
      <w:pPr>
        <w:pStyle w:val="SubStepAlpha"/>
        <w:numPr>
          <w:ilvl w:val="3"/>
          <w:numId w:val="36"/>
        </w:numPr>
      </w:pPr>
      <w:r>
        <w:t xml:space="preserve">When OpenSSL finishes decrypting the </w:t>
      </w:r>
      <w:proofErr w:type="spellStart"/>
      <w:r w:rsidRPr="006D409F">
        <w:rPr>
          <w:b/>
        </w:rPr>
        <w:t>message.enc</w:t>
      </w:r>
      <w:proofErr w:type="spellEnd"/>
      <w:r>
        <w:t xml:space="preserve"> file, it saves the decrypted message in a text file called </w:t>
      </w:r>
      <w:r w:rsidRPr="006D409F">
        <w:rPr>
          <w:b/>
        </w:rPr>
        <w:t>decrypted_letter.txt</w:t>
      </w:r>
      <w:r>
        <w:t xml:space="preserve">. Use the </w:t>
      </w:r>
      <w:r w:rsidRPr="006D409F">
        <w:rPr>
          <w:b/>
        </w:rPr>
        <w:t>cat</w:t>
      </w:r>
      <w:r>
        <w:t xml:space="preserve"> display the contents of </w:t>
      </w:r>
      <w:r w:rsidRPr="006D409F">
        <w:rPr>
          <w:b/>
        </w:rPr>
        <w:t>decrypted_letter.txt</w:t>
      </w:r>
      <w:r>
        <w:t>:</w:t>
      </w:r>
    </w:p>
    <w:p w14:paraId="73AEB2A6" w14:textId="77777777" w:rsidR="009D5787" w:rsidRPr="00F36E3B" w:rsidRDefault="009D5787" w:rsidP="00F36E3B">
      <w:pPr>
        <w:pStyle w:val="CMD"/>
        <w:rPr>
          <w:b/>
        </w:rPr>
      </w:pPr>
      <w:r w:rsidRPr="006D409F">
        <w:t>[</w:t>
      </w:r>
      <w:proofErr w:type="spellStart"/>
      <w:r w:rsidRPr="006D409F">
        <w:t>analyst@secOps</w:t>
      </w:r>
      <w:proofErr w:type="spellEnd"/>
      <w:r w:rsidRPr="006D409F">
        <w:t xml:space="preserve"> </w:t>
      </w:r>
      <w:proofErr w:type="spellStart"/>
      <w:proofErr w:type="gramStart"/>
      <w:r w:rsidRPr="006D409F">
        <w:t>lab.support</w:t>
      </w:r>
      <w:proofErr w:type="gramEnd"/>
      <w:r w:rsidRPr="006D409F">
        <w:t>.files</w:t>
      </w:r>
      <w:proofErr w:type="spellEnd"/>
      <w:r w:rsidRPr="006D409F">
        <w:t>]$</w:t>
      </w:r>
      <w:r w:rsidRPr="00FB5BA8">
        <w:t xml:space="preserve"> </w:t>
      </w:r>
      <w:r w:rsidRPr="00F36E3B">
        <w:rPr>
          <w:b/>
        </w:rPr>
        <w:t>cat decrypted_letter.txt</w:t>
      </w:r>
    </w:p>
    <w:p w14:paraId="10088318" w14:textId="77777777" w:rsidR="009D5787" w:rsidRDefault="009D5787" w:rsidP="0029101F">
      <w:pPr>
        <w:pStyle w:val="BodyTextL50"/>
      </w:pPr>
      <w:r>
        <w:t>Was the letter decrypted correctly?</w:t>
      </w:r>
    </w:p>
    <w:p w14:paraId="3199DBB4" w14:textId="77777777" w:rsidR="009D5787" w:rsidRDefault="009D5787" w:rsidP="0029101F">
      <w:pPr>
        <w:pStyle w:val="BodyTextL50"/>
      </w:pPr>
      <w:r>
        <w:t>____________________________________________________________________________________</w:t>
      </w:r>
    </w:p>
    <w:p w14:paraId="768E53C4" w14:textId="77777777" w:rsidR="009D5787" w:rsidRDefault="009D5787" w:rsidP="0029101F">
      <w:pPr>
        <w:pStyle w:val="BodyTextL50"/>
      </w:pPr>
      <w:r>
        <w:t>____________________________________________________________________________________</w:t>
      </w:r>
    </w:p>
    <w:p w14:paraId="4D307C11" w14:textId="77777777" w:rsidR="009D5787" w:rsidRDefault="009D5787" w:rsidP="0029101F">
      <w:pPr>
        <w:pStyle w:val="BodyTextL50"/>
      </w:pPr>
      <w:r>
        <w:t>The command used to decrypt also contains -a option. Can you explain?</w:t>
      </w:r>
    </w:p>
    <w:p w14:paraId="58146760" w14:textId="77777777" w:rsidR="009D5787" w:rsidRDefault="009D5787" w:rsidP="0029101F">
      <w:pPr>
        <w:pStyle w:val="BodyTextL50"/>
      </w:pPr>
      <w:r>
        <w:t>____________________________________________________________________________________</w:t>
      </w:r>
    </w:p>
    <w:p w14:paraId="21CEA77E" w14:textId="77777777" w:rsidR="009D5787" w:rsidRDefault="009D5787" w:rsidP="0029101F">
      <w:pPr>
        <w:pStyle w:val="BodyTextL50"/>
      </w:pPr>
      <w:r>
        <w:t>____________________________________________________________________________________</w:t>
      </w:r>
    </w:p>
    <w:p w14:paraId="5C33E745" w14:textId="77777777" w:rsidR="00BF3B3F" w:rsidRDefault="00BF3B3F">
      <w:pPr>
        <w:spacing w:before="0" w:after="0" w:line="240" w:lineRule="auto"/>
        <w:rPr>
          <w:b/>
          <w:sz w:val="32"/>
        </w:rPr>
      </w:pPr>
      <w:r>
        <w:br w:type="page"/>
      </w:r>
    </w:p>
    <w:p w14:paraId="69DC7207" w14:textId="44D93786" w:rsidR="009D5787" w:rsidRPr="003E7CA6" w:rsidRDefault="009D5787" w:rsidP="00A53125">
      <w:pPr>
        <w:pStyle w:val="LabTitle"/>
        <w:rPr>
          <w:rStyle w:val="LabTitleInstVersred"/>
          <w:color w:val="auto"/>
        </w:rPr>
      </w:pPr>
      <w:r w:rsidRPr="00724761">
        <w:lastRenderedPageBreak/>
        <w:t xml:space="preserve">Lab </w:t>
      </w:r>
      <w:r>
        <w:t xml:space="preserve">- </w:t>
      </w:r>
      <w:r w:rsidRPr="00724761">
        <w:rPr>
          <w:rFonts w:cs="Arial"/>
        </w:rPr>
        <w:t>Encrypting and Decrypting Data using a Hacker Tool</w:t>
      </w:r>
    </w:p>
    <w:p w14:paraId="490F70E7" w14:textId="77777777" w:rsidR="009D5787" w:rsidRPr="00724761" w:rsidRDefault="009D5787" w:rsidP="00813D30">
      <w:pPr>
        <w:pStyle w:val="LabSection"/>
        <w:numPr>
          <w:ilvl w:val="0"/>
          <w:numId w:val="0"/>
        </w:numPr>
      </w:pPr>
      <w:r w:rsidRPr="00724761">
        <w:t>Objectives</w:t>
      </w:r>
    </w:p>
    <w:p w14:paraId="706B1925" w14:textId="77777777" w:rsidR="009D5787" w:rsidRPr="00724761" w:rsidRDefault="009D5787" w:rsidP="005D3E53">
      <w:pPr>
        <w:pStyle w:val="BodyTextL25Bold"/>
      </w:pPr>
      <w:r w:rsidRPr="00724761">
        <w:t xml:space="preserve">Part </w:t>
      </w:r>
      <w:r>
        <w:t>1</w:t>
      </w:r>
      <w:r w:rsidRPr="00724761">
        <w:t>: Create and Encrypt Files</w:t>
      </w:r>
    </w:p>
    <w:p w14:paraId="57B0885E" w14:textId="77777777" w:rsidR="009D5787" w:rsidRPr="00724761" w:rsidRDefault="009D5787" w:rsidP="00CE5174">
      <w:pPr>
        <w:pStyle w:val="BodyTextL25Bold"/>
        <w:ind w:left="0" w:firstLine="360"/>
      </w:pPr>
      <w:r w:rsidRPr="00724761">
        <w:t xml:space="preserve">Part </w:t>
      </w:r>
      <w:r>
        <w:t>2</w:t>
      </w:r>
      <w:r w:rsidRPr="00724761">
        <w:t>: Recover Encrypted Zip File Passwords</w:t>
      </w:r>
    </w:p>
    <w:p w14:paraId="2A6C5597" w14:textId="77777777" w:rsidR="009D5787" w:rsidRPr="00724761" w:rsidRDefault="009D5787" w:rsidP="00813D30">
      <w:pPr>
        <w:pStyle w:val="LabSection"/>
        <w:rPr>
          <w:rFonts w:eastAsia="Arial"/>
        </w:rPr>
      </w:pPr>
      <w:r w:rsidRPr="00724761">
        <w:t>Background / Scenario</w:t>
      </w:r>
    </w:p>
    <w:p w14:paraId="191C5AB9" w14:textId="77777777" w:rsidR="009D5787" w:rsidRDefault="009D5787" w:rsidP="00231DCA">
      <w:pPr>
        <w:pStyle w:val="BodyTextL25"/>
      </w:pPr>
      <w:r>
        <w:t xml:space="preserve">What if you work for a large corporation that had </w:t>
      </w:r>
      <w:r w:rsidRPr="00724761">
        <w:t>a corporate policy regarding removable media</w:t>
      </w:r>
      <w:r>
        <w:t xml:space="preserve">? Specifically, it </w:t>
      </w:r>
      <w:r w:rsidRPr="00724761">
        <w:t xml:space="preserve">states that only encrypted zipped documents can be copied to portable USB flash drives. </w:t>
      </w:r>
    </w:p>
    <w:p w14:paraId="6FD12F04" w14:textId="77777777" w:rsidR="009D5787" w:rsidRPr="00724761" w:rsidRDefault="009D5787" w:rsidP="00231DCA">
      <w:pPr>
        <w:pStyle w:val="BodyTextL25"/>
      </w:pPr>
      <w:r w:rsidRPr="00724761">
        <w:t xml:space="preserve">In this scenario, the Chief Financial Officer (CFO) is out-of-town on business and has contacted you in </w:t>
      </w:r>
      <w:r>
        <w:t xml:space="preserve">a </w:t>
      </w:r>
      <w:r w:rsidRPr="00724761">
        <w:t xml:space="preserve">panic with an emergency request for help. While out-of-town on business, </w:t>
      </w:r>
      <w:r>
        <w:t xml:space="preserve">he </w:t>
      </w:r>
      <w:r w:rsidRPr="00724761">
        <w:t>attempted to unzip important documents from a</w:t>
      </w:r>
      <w:r>
        <w:t xml:space="preserve">n encrypted zip file on a </w:t>
      </w:r>
      <w:r w:rsidRPr="00724761">
        <w:t xml:space="preserve">USB drive. However, </w:t>
      </w:r>
      <w:r>
        <w:t xml:space="preserve">the password provided to open the zip file is invalid. </w:t>
      </w:r>
      <w:r w:rsidRPr="00724761">
        <w:t>The CFO contacted you to see if there was anything you could to do.</w:t>
      </w:r>
    </w:p>
    <w:p w14:paraId="4705950E" w14:textId="77777777" w:rsidR="009D5787" w:rsidRDefault="009D5787" w:rsidP="00231DCA">
      <w:pPr>
        <w:pStyle w:val="BodyTextL25"/>
      </w:pPr>
      <w:r w:rsidRPr="007F1596">
        <w:rPr>
          <w:b/>
        </w:rPr>
        <w:t>Note</w:t>
      </w:r>
      <w:r>
        <w:t xml:space="preserve">: The provided </w:t>
      </w:r>
      <w:r w:rsidRPr="00724761">
        <w:t xml:space="preserve">scenario is simple and only serves as an example. </w:t>
      </w:r>
    </w:p>
    <w:p w14:paraId="3C340371" w14:textId="77777777" w:rsidR="009D5787" w:rsidRPr="00724761" w:rsidRDefault="009D5787" w:rsidP="00231DCA">
      <w:pPr>
        <w:pStyle w:val="BodyTextL25"/>
      </w:pPr>
      <w:r>
        <w:t>T</w:t>
      </w:r>
      <w:r w:rsidRPr="00724761">
        <w:t xml:space="preserve">here may some tools available to recover lost passwords. This is especially true in situations such as this where </w:t>
      </w:r>
      <w:r>
        <w:t xml:space="preserve">the </w:t>
      </w:r>
      <w:r w:rsidRPr="00724761">
        <w:t>cyber</w:t>
      </w:r>
      <w:r>
        <w:t>security</w:t>
      </w:r>
      <w:r w:rsidRPr="00724761">
        <w:t xml:space="preserve"> analyst could acquire pertinent information from the CFO</w:t>
      </w:r>
      <w:r>
        <w:t>,</w:t>
      </w:r>
      <w:r w:rsidRPr="00724761">
        <w:t xml:space="preserve"> such as </w:t>
      </w:r>
      <w:r>
        <w:t>the length of the password</w:t>
      </w:r>
      <w:r w:rsidRPr="00724761">
        <w:t xml:space="preserve">, and an idea of what </w:t>
      </w:r>
      <w:r>
        <w:t>it</w:t>
      </w:r>
      <w:r w:rsidRPr="00724761">
        <w:t xml:space="preserve"> could be. Knowing pertinent information dramatically helps </w:t>
      </w:r>
      <w:r>
        <w:t xml:space="preserve">when attempting to </w:t>
      </w:r>
      <w:r w:rsidRPr="00724761">
        <w:t xml:space="preserve">recover passwords. </w:t>
      </w:r>
    </w:p>
    <w:p w14:paraId="3274D939" w14:textId="77777777" w:rsidR="009D5787" w:rsidRPr="00724761" w:rsidRDefault="009D5787" w:rsidP="00231DCA">
      <w:pPr>
        <w:pStyle w:val="BodyTextL25"/>
      </w:pPr>
      <w:r>
        <w:t xml:space="preserve">Examples of </w:t>
      </w:r>
      <w:r w:rsidRPr="00724761">
        <w:t>password recovery utilities and programs includ</w:t>
      </w:r>
      <w:r>
        <w:t>e</w:t>
      </w:r>
      <w:r w:rsidRPr="00724761">
        <w:t xml:space="preserve"> </w:t>
      </w:r>
      <w:proofErr w:type="spellStart"/>
      <w:r w:rsidRPr="00724761">
        <w:t>hashcat</w:t>
      </w:r>
      <w:proofErr w:type="spellEnd"/>
      <w:r w:rsidRPr="00724761">
        <w:t xml:space="preserve">, John the Ripper, </w:t>
      </w:r>
      <w:proofErr w:type="spellStart"/>
      <w:r w:rsidRPr="00724761">
        <w:t>Lophtcrack</w:t>
      </w:r>
      <w:proofErr w:type="spellEnd"/>
      <w:r w:rsidRPr="00724761">
        <w:t xml:space="preserve">, and </w:t>
      </w:r>
      <w:r>
        <w:t>others</w:t>
      </w:r>
      <w:r w:rsidRPr="00724761">
        <w:t xml:space="preserve">. </w:t>
      </w:r>
      <w:r>
        <w:t>I</w:t>
      </w:r>
      <w:r w:rsidRPr="00724761">
        <w:t>n our scenario, we will use</w:t>
      </w:r>
      <w:r w:rsidRPr="00724761">
        <w:rPr>
          <w:b/>
        </w:rPr>
        <w:t xml:space="preserve"> </w:t>
      </w:r>
      <w:proofErr w:type="spellStart"/>
      <w:r w:rsidRPr="00724761">
        <w:rPr>
          <w:b/>
        </w:rPr>
        <w:t>fcrackzip</w:t>
      </w:r>
      <w:proofErr w:type="spellEnd"/>
      <w:r w:rsidRPr="00724761">
        <w:t xml:space="preserve"> </w:t>
      </w:r>
      <w:r>
        <w:t xml:space="preserve">which is a simple </w:t>
      </w:r>
      <w:r w:rsidRPr="00724761">
        <w:t xml:space="preserve">Linux utility to recover </w:t>
      </w:r>
      <w:r>
        <w:t xml:space="preserve">the passwords of </w:t>
      </w:r>
      <w:r w:rsidRPr="00724761">
        <w:t>encrypted zip file</w:t>
      </w:r>
      <w:r>
        <w:t>s</w:t>
      </w:r>
      <w:r w:rsidRPr="00724761">
        <w:t>.</w:t>
      </w:r>
    </w:p>
    <w:p w14:paraId="47BE2B03" w14:textId="77777777" w:rsidR="009D5787" w:rsidRPr="00724761" w:rsidRDefault="009D5787" w:rsidP="00231DCA">
      <w:pPr>
        <w:pStyle w:val="BodyTextL25"/>
      </w:pPr>
      <w:r w:rsidRPr="00724761">
        <w:t xml:space="preserve">Consider that these same tools can be used by cybercriminals to discover unknown passwords. Although they would not have access to </w:t>
      </w:r>
      <w:r>
        <w:t xml:space="preserve">some </w:t>
      </w:r>
      <w:r w:rsidRPr="00724761">
        <w:t>pertinent information, with time</w:t>
      </w:r>
      <w:r>
        <w:t>,</w:t>
      </w:r>
      <w:r w:rsidRPr="00724761">
        <w:t xml:space="preserve"> it is possible to discover passwords to open encrypted zip files. The amount of time required depends on the password strength and </w:t>
      </w:r>
      <w:r>
        <w:t xml:space="preserve">the password </w:t>
      </w:r>
      <w:r w:rsidRPr="00724761">
        <w:t xml:space="preserve">length. </w:t>
      </w:r>
      <w:r>
        <w:t>Longer and more complex passwords (mix of different types of characters) are more secure</w:t>
      </w:r>
      <w:r w:rsidRPr="00724761">
        <w:t>.</w:t>
      </w:r>
    </w:p>
    <w:p w14:paraId="6584DA9E" w14:textId="77777777" w:rsidR="009D5787" w:rsidRPr="00724761" w:rsidRDefault="009D5787" w:rsidP="00231DCA">
      <w:pPr>
        <w:pStyle w:val="BodyTextL25"/>
      </w:pPr>
      <w:r w:rsidRPr="00724761">
        <w:t>In this lab</w:t>
      </w:r>
      <w:r>
        <w:t>, you will:</w:t>
      </w:r>
    </w:p>
    <w:p w14:paraId="34C3D902" w14:textId="77777777" w:rsidR="009D5787" w:rsidRPr="00724761" w:rsidRDefault="009D5787" w:rsidP="009D5787">
      <w:pPr>
        <w:pStyle w:val="BodyTextL25"/>
        <w:numPr>
          <w:ilvl w:val="0"/>
          <w:numId w:val="40"/>
        </w:numPr>
      </w:pPr>
      <w:r w:rsidRPr="00724761">
        <w:t>Create and encrypt sample text files.</w:t>
      </w:r>
    </w:p>
    <w:p w14:paraId="5868F3FF" w14:textId="77777777" w:rsidR="009D5787" w:rsidRPr="00724761" w:rsidRDefault="009D5787" w:rsidP="009D5787">
      <w:pPr>
        <w:pStyle w:val="BodyTextL25"/>
        <w:numPr>
          <w:ilvl w:val="0"/>
          <w:numId w:val="40"/>
        </w:numPr>
      </w:pPr>
      <w:r w:rsidRPr="00724761">
        <w:t>Decrypt the encrypted zip file.</w:t>
      </w:r>
    </w:p>
    <w:p w14:paraId="4D656869" w14:textId="77777777" w:rsidR="009D5787" w:rsidRPr="00724761" w:rsidRDefault="009D5787" w:rsidP="007F1596">
      <w:pPr>
        <w:pStyle w:val="BodyTextL25"/>
      </w:pPr>
      <w:r w:rsidRPr="007F1596">
        <w:rPr>
          <w:b/>
        </w:rPr>
        <w:t>Note:</w:t>
      </w:r>
      <w:r>
        <w:t xml:space="preserve"> </w:t>
      </w:r>
      <w:r w:rsidRPr="00724761">
        <w:t xml:space="preserve">This lab should be </w:t>
      </w:r>
      <w:r>
        <w:t>used for instructional</w:t>
      </w:r>
      <w:r w:rsidRPr="00724761">
        <w:t xml:space="preserve"> purposes only</w:t>
      </w:r>
      <w:r>
        <w:t>. The</w:t>
      </w:r>
      <w:r w:rsidRPr="00724761">
        <w:t xml:space="preserve"> methods presented here should NOT be used to secure truly sensitive data.</w:t>
      </w:r>
    </w:p>
    <w:p w14:paraId="466357C4" w14:textId="77777777" w:rsidR="009D5787" w:rsidRPr="00724761" w:rsidRDefault="009D5787" w:rsidP="00813D30">
      <w:pPr>
        <w:pStyle w:val="LabSection"/>
      </w:pPr>
      <w:r w:rsidRPr="00724761">
        <w:t>Required Resources</w:t>
      </w:r>
    </w:p>
    <w:p w14:paraId="6C2AC8F3" w14:textId="77777777" w:rsidR="009D5787" w:rsidRDefault="009D5787" w:rsidP="00A677DB">
      <w:pPr>
        <w:pStyle w:val="Bulletlevel1"/>
      </w:pPr>
      <w:r>
        <w:t>CyberOps Workstation Virtual Machine</w:t>
      </w:r>
    </w:p>
    <w:p w14:paraId="406C0ECF" w14:textId="77777777" w:rsidR="009D5787" w:rsidRDefault="009D5787" w:rsidP="0072260A">
      <w:pPr>
        <w:pStyle w:val="Bulletlevel1"/>
      </w:pPr>
      <w:r>
        <w:t>Internet access</w:t>
      </w:r>
    </w:p>
    <w:p w14:paraId="0C80F0D9" w14:textId="77777777" w:rsidR="009D5787" w:rsidRPr="002F7A08" w:rsidRDefault="009D5787" w:rsidP="009D5787">
      <w:pPr>
        <w:pStyle w:val="PartHead"/>
        <w:numPr>
          <w:ilvl w:val="0"/>
          <w:numId w:val="36"/>
        </w:numPr>
      </w:pPr>
      <w:r w:rsidRPr="002F7A08">
        <w:t>Create and Encrypt Files</w:t>
      </w:r>
    </w:p>
    <w:p w14:paraId="49A4598C" w14:textId="77777777" w:rsidR="009D5787" w:rsidRPr="00724761" w:rsidRDefault="009D5787" w:rsidP="002F62A0">
      <w:pPr>
        <w:pStyle w:val="BodyTextL25"/>
      </w:pPr>
      <w:r w:rsidRPr="00724761">
        <w:t>In this part, you will create a few text files that will be used to created encrypted zip files in the next step.</w:t>
      </w:r>
    </w:p>
    <w:p w14:paraId="410C29D9" w14:textId="77777777" w:rsidR="009D5787" w:rsidRPr="00724761" w:rsidRDefault="009D5787" w:rsidP="009D5787">
      <w:pPr>
        <w:pStyle w:val="StepHead"/>
        <w:numPr>
          <w:ilvl w:val="2"/>
          <w:numId w:val="36"/>
        </w:numPr>
        <w:outlineLvl w:val="1"/>
      </w:pPr>
      <w:r>
        <w:t>Create t</w:t>
      </w:r>
      <w:r w:rsidRPr="00724761">
        <w:t xml:space="preserve">ext </w:t>
      </w:r>
      <w:r>
        <w:t>f</w:t>
      </w:r>
      <w:r w:rsidRPr="00724761">
        <w:t>iles</w:t>
      </w:r>
      <w:r>
        <w:t>.</w:t>
      </w:r>
    </w:p>
    <w:p w14:paraId="0AAE4972" w14:textId="77777777" w:rsidR="009D5787" w:rsidRDefault="009D5787" w:rsidP="009D5787">
      <w:pPr>
        <w:pStyle w:val="SubStepAlpha"/>
        <w:numPr>
          <w:ilvl w:val="3"/>
          <w:numId w:val="36"/>
        </w:numPr>
      </w:pPr>
      <w:r>
        <w:t xml:space="preserve">Start the </w:t>
      </w:r>
      <w:proofErr w:type="spellStart"/>
      <w:r>
        <w:t>CyberOps</w:t>
      </w:r>
      <w:proofErr w:type="spellEnd"/>
      <w:r>
        <w:t xml:space="preserve"> Workstation VM.</w:t>
      </w:r>
    </w:p>
    <w:p w14:paraId="5B444532" w14:textId="77777777" w:rsidR="009D5787" w:rsidRDefault="009D5787" w:rsidP="009D5787">
      <w:pPr>
        <w:pStyle w:val="SubStepAlpha"/>
        <w:numPr>
          <w:ilvl w:val="3"/>
          <w:numId w:val="36"/>
        </w:numPr>
      </w:pPr>
      <w:r>
        <w:t>Open a terminal window. Verify that you are in the analyst home directory</w:t>
      </w:r>
      <w:r w:rsidRPr="00724761">
        <w:t>.</w:t>
      </w:r>
      <w:r>
        <w:t xml:space="preserve"> Otherwise, enter </w:t>
      </w:r>
      <w:r>
        <w:rPr>
          <w:b/>
        </w:rPr>
        <w:t>cd ~</w:t>
      </w:r>
      <w:r>
        <w:t xml:space="preserve"> at the terminal prompt.</w:t>
      </w:r>
    </w:p>
    <w:p w14:paraId="651F8480" w14:textId="77777777" w:rsidR="009D5787" w:rsidRPr="004A1CD0" w:rsidRDefault="009D5787" w:rsidP="009D5787">
      <w:pPr>
        <w:pStyle w:val="SubStepAlpha"/>
        <w:numPr>
          <w:ilvl w:val="3"/>
          <w:numId w:val="36"/>
        </w:numPr>
      </w:pPr>
      <w:r>
        <w:t>C</w:t>
      </w:r>
      <w:r w:rsidRPr="00724761">
        <w:t xml:space="preserve">reate a new folder called Zip-Files using the </w:t>
      </w:r>
      <w:proofErr w:type="spellStart"/>
      <w:r w:rsidRPr="00724761">
        <w:rPr>
          <w:b/>
        </w:rPr>
        <w:t>mkdir</w:t>
      </w:r>
      <w:proofErr w:type="spellEnd"/>
      <w:r w:rsidRPr="00724761">
        <w:rPr>
          <w:b/>
        </w:rPr>
        <w:t xml:space="preserve"> Zip-Files</w:t>
      </w:r>
      <w:r w:rsidRPr="00724761">
        <w:t xml:space="preserve"> command.</w:t>
      </w:r>
    </w:p>
    <w:p w14:paraId="052B0D94" w14:textId="77777777" w:rsidR="009D5787" w:rsidRPr="004A1CD0" w:rsidRDefault="009D5787" w:rsidP="009D5787">
      <w:pPr>
        <w:pStyle w:val="SubStepAlpha"/>
        <w:numPr>
          <w:ilvl w:val="3"/>
          <w:numId w:val="36"/>
        </w:numPr>
      </w:pPr>
      <w:r w:rsidRPr="00724761">
        <w:lastRenderedPageBreak/>
        <w:t>Move into that directory using the</w:t>
      </w:r>
      <w:r w:rsidRPr="00724761">
        <w:rPr>
          <w:b/>
        </w:rPr>
        <w:t xml:space="preserve"> cd Zip-Files </w:t>
      </w:r>
      <w:r w:rsidRPr="00724761">
        <w:t>command.</w:t>
      </w:r>
    </w:p>
    <w:p w14:paraId="5FB48988" w14:textId="77777777" w:rsidR="009D5787" w:rsidRPr="004A1CD0" w:rsidRDefault="009D5787" w:rsidP="009D5787">
      <w:pPr>
        <w:pStyle w:val="SubStepAlpha"/>
        <w:numPr>
          <w:ilvl w:val="3"/>
          <w:numId w:val="36"/>
        </w:numPr>
      </w:pPr>
      <w:r w:rsidRPr="00724761">
        <w:t xml:space="preserve">Enter the following to create a text file called </w:t>
      </w:r>
      <w:r>
        <w:rPr>
          <w:b/>
        </w:rPr>
        <w:t>s</w:t>
      </w:r>
      <w:r w:rsidRPr="00724761">
        <w:rPr>
          <w:b/>
        </w:rPr>
        <w:t>ample-1.txt</w:t>
      </w:r>
      <w:r w:rsidRPr="00724761">
        <w:t>.</w:t>
      </w:r>
    </w:p>
    <w:p w14:paraId="2C0D0B09" w14:textId="77777777" w:rsidR="009D5787" w:rsidRPr="00A2780B" w:rsidRDefault="009D5787" w:rsidP="006522AD">
      <w:pPr>
        <w:pStyle w:val="CMD"/>
      </w:pPr>
      <w:r w:rsidRPr="00A2780B">
        <w:t>[</w:t>
      </w:r>
      <w:proofErr w:type="spellStart"/>
      <w:r w:rsidRPr="00A2780B">
        <w:t>analyst@secOps</w:t>
      </w:r>
      <w:proofErr w:type="spellEnd"/>
      <w:r w:rsidRPr="00A2780B">
        <w:t xml:space="preserve"> Zip-</w:t>
      </w:r>
      <w:proofErr w:type="gramStart"/>
      <w:r w:rsidRPr="00A2780B">
        <w:t>Files]$</w:t>
      </w:r>
      <w:proofErr w:type="gramEnd"/>
      <w:r w:rsidRPr="00A2780B">
        <w:t xml:space="preserve"> </w:t>
      </w:r>
      <w:r w:rsidRPr="006522AD">
        <w:rPr>
          <w:b/>
        </w:rPr>
        <w:t>echo This a sample text file &gt; sample-1.txt</w:t>
      </w:r>
    </w:p>
    <w:p w14:paraId="0B6D2FF0" w14:textId="77777777" w:rsidR="009D5787" w:rsidRPr="00A2780B" w:rsidRDefault="009D5787" w:rsidP="006522AD">
      <w:pPr>
        <w:pStyle w:val="CMD"/>
      </w:pPr>
      <w:r w:rsidRPr="00A2780B">
        <w:t>[</w:t>
      </w:r>
      <w:proofErr w:type="spellStart"/>
      <w:r w:rsidRPr="00A2780B">
        <w:t>analyst@secOps</w:t>
      </w:r>
      <w:proofErr w:type="spellEnd"/>
      <w:r w:rsidRPr="00A2780B">
        <w:t xml:space="preserve"> Zip-</w:t>
      </w:r>
      <w:proofErr w:type="gramStart"/>
      <w:r w:rsidRPr="00A2780B">
        <w:t>Files]$</w:t>
      </w:r>
      <w:proofErr w:type="gramEnd"/>
      <w:r w:rsidRPr="00A2780B">
        <w:t xml:space="preserve"> </w:t>
      </w:r>
      <w:r w:rsidRPr="006522AD">
        <w:rPr>
          <w:b/>
        </w:rPr>
        <w:t>echo This a sample text file &gt; sample-2.txt</w:t>
      </w:r>
    </w:p>
    <w:p w14:paraId="76D4D197" w14:textId="77777777" w:rsidR="009D5787" w:rsidRPr="006522AD" w:rsidRDefault="009D5787" w:rsidP="006522AD">
      <w:pPr>
        <w:pStyle w:val="CMD"/>
        <w:rPr>
          <w:rFonts w:ascii="Arial" w:hAnsi="Arial"/>
        </w:rPr>
      </w:pPr>
      <w:r w:rsidRPr="00A2780B">
        <w:t>[</w:t>
      </w:r>
      <w:proofErr w:type="spellStart"/>
      <w:r w:rsidRPr="00A2780B">
        <w:t>analyst@secOps</w:t>
      </w:r>
      <w:proofErr w:type="spellEnd"/>
      <w:r w:rsidRPr="00A2780B">
        <w:t xml:space="preserve"> Zip-</w:t>
      </w:r>
      <w:proofErr w:type="gramStart"/>
      <w:r w:rsidRPr="00A2780B">
        <w:t>Files]$</w:t>
      </w:r>
      <w:proofErr w:type="gramEnd"/>
      <w:r w:rsidRPr="00A2780B">
        <w:t xml:space="preserve"> </w:t>
      </w:r>
      <w:r w:rsidRPr="006522AD">
        <w:rPr>
          <w:b/>
        </w:rPr>
        <w:t>echo This a sample text file &gt; sample-3.txt</w:t>
      </w:r>
    </w:p>
    <w:p w14:paraId="5D799207" w14:textId="77777777" w:rsidR="009D5787" w:rsidRDefault="009D5787" w:rsidP="009D5787">
      <w:pPr>
        <w:pStyle w:val="SubStepAlpha"/>
        <w:keepNext/>
        <w:numPr>
          <w:ilvl w:val="3"/>
          <w:numId w:val="36"/>
        </w:numPr>
      </w:pPr>
      <w:r>
        <w:t xml:space="preserve">Verify that the files have been created, using the </w:t>
      </w:r>
      <w:r>
        <w:rPr>
          <w:b/>
        </w:rPr>
        <w:t xml:space="preserve">ls </w:t>
      </w:r>
      <w:r>
        <w:t>command.</w:t>
      </w:r>
    </w:p>
    <w:p w14:paraId="1BE40045" w14:textId="77777777" w:rsidR="009D5787" w:rsidRDefault="009D5787" w:rsidP="00C74A9C">
      <w:pPr>
        <w:pStyle w:val="Visual"/>
      </w:pPr>
      <w:r w:rsidRPr="00C74A9C">
        <w:rPr>
          <w:noProof/>
        </w:rPr>
        <w:drawing>
          <wp:inline distT="0" distB="0" distL="0" distR="0" wp14:anchorId="5922D745" wp14:editId="28A96768">
            <wp:extent cx="5486400" cy="116858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86400" cy="1168581"/>
                    </a:xfrm>
                    <a:prstGeom prst="rect">
                      <a:avLst/>
                    </a:prstGeom>
                  </pic:spPr>
                </pic:pic>
              </a:graphicData>
            </a:graphic>
          </wp:inline>
        </w:drawing>
      </w:r>
    </w:p>
    <w:p w14:paraId="14EB15DC" w14:textId="77777777" w:rsidR="009D5787" w:rsidRPr="00724761" w:rsidRDefault="009D5787" w:rsidP="009D5787">
      <w:pPr>
        <w:pStyle w:val="StepHead"/>
        <w:numPr>
          <w:ilvl w:val="2"/>
          <w:numId w:val="36"/>
        </w:numPr>
        <w:outlineLvl w:val="1"/>
      </w:pPr>
      <w:r w:rsidRPr="00724761">
        <w:t>Z</w:t>
      </w:r>
      <w:r>
        <w:t>ip and encrypt the t</w:t>
      </w:r>
      <w:r w:rsidRPr="00724761">
        <w:t>ext</w:t>
      </w:r>
      <w:r>
        <w:t xml:space="preserve"> f</w:t>
      </w:r>
      <w:r w:rsidRPr="00724761">
        <w:t>iles</w:t>
      </w:r>
      <w:r>
        <w:t>.</w:t>
      </w:r>
    </w:p>
    <w:p w14:paraId="19B254A4" w14:textId="77777777" w:rsidR="009D5787" w:rsidRPr="00724761" w:rsidRDefault="009D5787" w:rsidP="00F72786">
      <w:pPr>
        <w:pStyle w:val="BodyTextL25"/>
        <w:keepNext/>
        <w:rPr>
          <w:b/>
        </w:rPr>
      </w:pPr>
      <w:r w:rsidRPr="00724761">
        <w:t xml:space="preserve">Next, we will create several encrypted zipped files using varying password lengths. To do so, all three text files will be encrypted using the </w:t>
      </w:r>
      <w:r w:rsidRPr="00724761">
        <w:rPr>
          <w:b/>
        </w:rPr>
        <w:t xml:space="preserve">zip </w:t>
      </w:r>
      <w:r w:rsidRPr="00724761">
        <w:t xml:space="preserve">utility. </w:t>
      </w:r>
    </w:p>
    <w:p w14:paraId="6965E880" w14:textId="77777777" w:rsidR="009D5787" w:rsidRPr="004A1CD0" w:rsidRDefault="009D5787" w:rsidP="009D5787">
      <w:pPr>
        <w:pStyle w:val="SubStepAlpha"/>
        <w:numPr>
          <w:ilvl w:val="3"/>
          <w:numId w:val="36"/>
        </w:numPr>
      </w:pPr>
      <w:r w:rsidRPr="00724761">
        <w:t>Create an encrypted zip file called</w:t>
      </w:r>
      <w:r w:rsidRPr="00724761">
        <w:rPr>
          <w:b/>
        </w:rPr>
        <w:t xml:space="preserve"> file-1.zip </w:t>
      </w:r>
      <w:r w:rsidRPr="00724761">
        <w:t>containing the three text files using the following command:</w:t>
      </w:r>
    </w:p>
    <w:p w14:paraId="059556F0" w14:textId="77777777" w:rsidR="009D5787" w:rsidRPr="009F1410" w:rsidRDefault="009D5787" w:rsidP="00E65F23">
      <w:pPr>
        <w:pStyle w:val="CMD"/>
        <w:rPr>
          <w:b/>
          <w:lang w:val="pt-BR"/>
        </w:rPr>
      </w:pPr>
      <w:r>
        <w:rPr>
          <w:lang w:val="pt-BR"/>
        </w:rPr>
        <w:t xml:space="preserve">[analyst@secOps Zip-Files]$ </w:t>
      </w:r>
      <w:r w:rsidRPr="009F1410">
        <w:rPr>
          <w:b/>
          <w:lang w:val="pt-BR"/>
        </w:rPr>
        <w:t>zip –e file-1.zip sample*</w:t>
      </w:r>
    </w:p>
    <w:p w14:paraId="4D34DFE5" w14:textId="77777777" w:rsidR="009D5787" w:rsidRPr="00724761" w:rsidRDefault="009D5787" w:rsidP="009D5787">
      <w:pPr>
        <w:pStyle w:val="SubStepAlpha"/>
        <w:keepNext/>
        <w:numPr>
          <w:ilvl w:val="3"/>
          <w:numId w:val="36"/>
        </w:numPr>
      </w:pPr>
      <w:r w:rsidRPr="00724761">
        <w:t>When promp</w:t>
      </w:r>
      <w:r>
        <w:t>ted for a password, enter a one-</w:t>
      </w:r>
      <w:r w:rsidRPr="00724761">
        <w:t xml:space="preserve">character password of your choice. In the example, the letter </w:t>
      </w:r>
      <w:r w:rsidRPr="00724761">
        <w:rPr>
          <w:b/>
        </w:rPr>
        <w:t>B</w:t>
      </w:r>
      <w:r w:rsidRPr="00724761">
        <w:t xml:space="preserve"> was entered. Enter the same letter when prompted to verify.</w:t>
      </w:r>
    </w:p>
    <w:p w14:paraId="007E4291" w14:textId="77777777" w:rsidR="009D5787" w:rsidRPr="00724761" w:rsidRDefault="009D5787" w:rsidP="00A677DB">
      <w:pPr>
        <w:pStyle w:val="SubStepAlpha"/>
        <w:numPr>
          <w:ilvl w:val="0"/>
          <w:numId w:val="0"/>
        </w:numPr>
        <w:jc w:val="center"/>
      </w:pPr>
      <w:r w:rsidRPr="00724761">
        <w:rPr>
          <w:noProof/>
        </w:rPr>
        <w:drawing>
          <wp:inline distT="0" distB="0" distL="0" distR="0" wp14:anchorId="05F0C57F" wp14:editId="00D53BE8">
            <wp:extent cx="5486400" cy="128530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486400" cy="1285301"/>
                    </a:xfrm>
                    <a:prstGeom prst="rect">
                      <a:avLst/>
                    </a:prstGeom>
                  </pic:spPr>
                </pic:pic>
              </a:graphicData>
            </a:graphic>
          </wp:inline>
        </w:drawing>
      </w:r>
    </w:p>
    <w:p w14:paraId="06CC5726" w14:textId="77777777" w:rsidR="009D5787" w:rsidRPr="00724761" w:rsidRDefault="009D5787" w:rsidP="009D5787">
      <w:pPr>
        <w:pStyle w:val="SubStepAlpha"/>
        <w:keepNext/>
        <w:numPr>
          <w:ilvl w:val="3"/>
          <w:numId w:val="36"/>
        </w:numPr>
      </w:pPr>
      <w:r w:rsidRPr="00724761">
        <w:t>Repeat the procedure to create the following 4 other files</w:t>
      </w:r>
    </w:p>
    <w:p w14:paraId="6837EF32" w14:textId="77777777" w:rsidR="009D5787" w:rsidRPr="00724761" w:rsidRDefault="009D5787" w:rsidP="009D5787">
      <w:pPr>
        <w:pStyle w:val="SubStepNum"/>
        <w:keepNext/>
        <w:numPr>
          <w:ilvl w:val="0"/>
          <w:numId w:val="41"/>
        </w:numPr>
        <w:contextualSpacing/>
      </w:pPr>
      <w:r w:rsidRPr="00724761">
        <w:rPr>
          <w:b/>
        </w:rPr>
        <w:t xml:space="preserve">file-2.zip </w:t>
      </w:r>
      <w:r>
        <w:t>using a 2-</w:t>
      </w:r>
      <w:r w:rsidRPr="00724761">
        <w:t>character password of your choice. In our example, we used</w:t>
      </w:r>
      <w:r w:rsidRPr="00724761">
        <w:rPr>
          <w:b/>
        </w:rPr>
        <w:t xml:space="preserve"> R2</w:t>
      </w:r>
      <w:r w:rsidRPr="00724761">
        <w:t>.</w:t>
      </w:r>
    </w:p>
    <w:p w14:paraId="44E044D1" w14:textId="77777777" w:rsidR="009D5787" w:rsidRPr="00724761" w:rsidRDefault="009D5787" w:rsidP="009D5787">
      <w:pPr>
        <w:pStyle w:val="SubStepNum"/>
        <w:keepNext/>
        <w:numPr>
          <w:ilvl w:val="0"/>
          <w:numId w:val="41"/>
        </w:numPr>
        <w:contextualSpacing/>
      </w:pPr>
      <w:r w:rsidRPr="00724761">
        <w:rPr>
          <w:b/>
        </w:rPr>
        <w:t xml:space="preserve">file-3.zip </w:t>
      </w:r>
      <w:r>
        <w:t>using a 3-</w:t>
      </w:r>
      <w:r w:rsidRPr="00724761">
        <w:t>character password of your choice. In our example, we used</w:t>
      </w:r>
      <w:r w:rsidRPr="00724761">
        <w:rPr>
          <w:b/>
        </w:rPr>
        <w:t xml:space="preserve"> 0B1</w:t>
      </w:r>
      <w:r w:rsidRPr="00724761">
        <w:t>.</w:t>
      </w:r>
    </w:p>
    <w:p w14:paraId="6ABCDA71" w14:textId="77777777" w:rsidR="009D5787" w:rsidRPr="00724761" w:rsidRDefault="009D5787" w:rsidP="009D5787">
      <w:pPr>
        <w:pStyle w:val="SubStepNum"/>
        <w:keepNext/>
        <w:numPr>
          <w:ilvl w:val="0"/>
          <w:numId w:val="41"/>
        </w:numPr>
        <w:contextualSpacing/>
      </w:pPr>
      <w:r w:rsidRPr="00724761">
        <w:rPr>
          <w:b/>
        </w:rPr>
        <w:t xml:space="preserve">file-4.zip </w:t>
      </w:r>
      <w:r>
        <w:t>using a 4-</w:t>
      </w:r>
      <w:r w:rsidRPr="00724761">
        <w:t>character password of your choice. In our example, we used</w:t>
      </w:r>
      <w:r w:rsidRPr="00724761">
        <w:rPr>
          <w:b/>
        </w:rPr>
        <w:t xml:space="preserve"> Y0Da</w:t>
      </w:r>
      <w:r w:rsidRPr="00724761">
        <w:t>.</w:t>
      </w:r>
    </w:p>
    <w:p w14:paraId="6A151D0E" w14:textId="77777777" w:rsidR="009D5787" w:rsidRDefault="009D5787" w:rsidP="009D5787">
      <w:pPr>
        <w:pStyle w:val="SubStepNum"/>
        <w:numPr>
          <w:ilvl w:val="0"/>
          <w:numId w:val="41"/>
        </w:numPr>
        <w:contextualSpacing/>
      </w:pPr>
      <w:r w:rsidRPr="00724761">
        <w:rPr>
          <w:b/>
        </w:rPr>
        <w:t>file-5.zip</w:t>
      </w:r>
      <w:r>
        <w:t xml:space="preserve"> using a 5-</w:t>
      </w:r>
      <w:r w:rsidRPr="00724761">
        <w:t>character password of your choice. In our example, we used</w:t>
      </w:r>
      <w:r w:rsidRPr="00724761">
        <w:rPr>
          <w:b/>
        </w:rPr>
        <w:t xml:space="preserve"> C-3P0</w:t>
      </w:r>
      <w:r w:rsidRPr="00724761">
        <w:t>.</w:t>
      </w:r>
    </w:p>
    <w:p w14:paraId="47089387" w14:textId="77777777" w:rsidR="009D5787" w:rsidRPr="00724761" w:rsidRDefault="009D5787" w:rsidP="009D5787">
      <w:pPr>
        <w:pStyle w:val="SubStepAlpha"/>
        <w:keepNext/>
        <w:numPr>
          <w:ilvl w:val="3"/>
          <w:numId w:val="36"/>
        </w:numPr>
      </w:pPr>
      <w:r w:rsidRPr="00724761">
        <w:t xml:space="preserve">Verify that all zipped files have been created using the </w:t>
      </w:r>
      <w:r w:rsidRPr="00724761">
        <w:rPr>
          <w:b/>
        </w:rPr>
        <w:t>ls</w:t>
      </w:r>
      <w:r w:rsidRPr="00724761">
        <w:t xml:space="preserve"> command.</w:t>
      </w:r>
    </w:p>
    <w:p w14:paraId="2F107C09" w14:textId="77777777" w:rsidR="009D5787" w:rsidRDefault="009D5787" w:rsidP="00837536">
      <w:pPr>
        <w:pStyle w:val="SubStepAlpha"/>
        <w:numPr>
          <w:ilvl w:val="0"/>
          <w:numId w:val="0"/>
        </w:numPr>
        <w:jc w:val="center"/>
      </w:pPr>
      <w:r w:rsidRPr="00BA752F">
        <w:rPr>
          <w:noProof/>
        </w:rPr>
        <w:drawing>
          <wp:inline distT="0" distB="0" distL="0" distR="0" wp14:anchorId="0F67F18D" wp14:editId="21AA5F87">
            <wp:extent cx="5486400" cy="1286691"/>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86400" cy="1286691"/>
                    </a:xfrm>
                    <a:prstGeom prst="rect">
                      <a:avLst/>
                    </a:prstGeom>
                  </pic:spPr>
                </pic:pic>
              </a:graphicData>
            </a:graphic>
          </wp:inline>
        </w:drawing>
      </w:r>
    </w:p>
    <w:p w14:paraId="26731E84" w14:textId="77777777" w:rsidR="009D5787" w:rsidRDefault="009D5787" w:rsidP="009D5787">
      <w:pPr>
        <w:pStyle w:val="SubStepAlpha"/>
        <w:keepNext/>
        <w:numPr>
          <w:ilvl w:val="3"/>
          <w:numId w:val="36"/>
        </w:numPr>
      </w:pPr>
      <w:r w:rsidRPr="00724761">
        <w:lastRenderedPageBreak/>
        <w:t>Attempt to open a zip using an incorrect password as shown.</w:t>
      </w:r>
    </w:p>
    <w:p w14:paraId="29667F1A" w14:textId="77777777" w:rsidR="009D5787" w:rsidRPr="00724761" w:rsidRDefault="009D5787" w:rsidP="006C04E4">
      <w:pPr>
        <w:pStyle w:val="CMD"/>
        <w:keepNext/>
      </w:pPr>
      <w:r>
        <w:t>[</w:t>
      </w:r>
      <w:proofErr w:type="spellStart"/>
      <w:r>
        <w:t>analyst@secOps</w:t>
      </w:r>
      <w:proofErr w:type="spellEnd"/>
      <w:r>
        <w:t xml:space="preserve"> Zip-</w:t>
      </w:r>
      <w:proofErr w:type="gramStart"/>
      <w:r>
        <w:t>Files]$</w:t>
      </w:r>
      <w:proofErr w:type="gramEnd"/>
      <w:r>
        <w:t xml:space="preserve"> </w:t>
      </w:r>
      <w:r w:rsidRPr="006C04E4">
        <w:rPr>
          <w:b/>
        </w:rPr>
        <w:t>unzip file-1.zip</w:t>
      </w:r>
    </w:p>
    <w:p w14:paraId="5C26D76B" w14:textId="77777777" w:rsidR="009D5787" w:rsidRPr="00724761" w:rsidRDefault="009D5787" w:rsidP="00971CA3">
      <w:pPr>
        <w:pStyle w:val="Visual"/>
      </w:pPr>
      <w:r w:rsidRPr="00724761">
        <w:rPr>
          <w:noProof/>
        </w:rPr>
        <w:drawing>
          <wp:inline distT="0" distB="0" distL="0" distR="0" wp14:anchorId="201F90F4" wp14:editId="7608A6BC">
            <wp:extent cx="5486400" cy="227502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486400" cy="2275027"/>
                    </a:xfrm>
                    <a:prstGeom prst="rect">
                      <a:avLst/>
                    </a:prstGeom>
                  </pic:spPr>
                </pic:pic>
              </a:graphicData>
            </a:graphic>
          </wp:inline>
        </w:drawing>
      </w:r>
    </w:p>
    <w:p w14:paraId="59230EF1" w14:textId="77777777" w:rsidR="009D5787" w:rsidRPr="002F7A08" w:rsidRDefault="009D5787" w:rsidP="009D5787">
      <w:pPr>
        <w:pStyle w:val="PartHead"/>
        <w:numPr>
          <w:ilvl w:val="0"/>
          <w:numId w:val="36"/>
        </w:numPr>
      </w:pPr>
      <w:r w:rsidRPr="002F7A08">
        <w:t>Recover Encrypted Zip File Passwords</w:t>
      </w:r>
    </w:p>
    <w:p w14:paraId="3101230C" w14:textId="77777777" w:rsidR="009D5787" w:rsidRPr="00724761" w:rsidRDefault="009D5787" w:rsidP="0018295B">
      <w:pPr>
        <w:pStyle w:val="BodyTextL25"/>
      </w:pPr>
      <w:r w:rsidRPr="00724761">
        <w:t xml:space="preserve">In this part, you will use the </w:t>
      </w:r>
      <w:proofErr w:type="spellStart"/>
      <w:r w:rsidRPr="00724761">
        <w:rPr>
          <w:b/>
        </w:rPr>
        <w:t>fcrackzip</w:t>
      </w:r>
      <w:proofErr w:type="spellEnd"/>
      <w:r w:rsidRPr="00724761">
        <w:t xml:space="preserve"> utility to recover lost passwords from encrypted zipped files. </w:t>
      </w:r>
      <w:proofErr w:type="spellStart"/>
      <w:r w:rsidRPr="00724761">
        <w:t>Fcrackzip</w:t>
      </w:r>
      <w:proofErr w:type="spellEnd"/>
      <w:r w:rsidRPr="00724761">
        <w:t xml:space="preserve"> searches each zip</w:t>
      </w:r>
      <w:r>
        <w:t xml:space="preserve"> </w:t>
      </w:r>
      <w:r w:rsidRPr="00724761">
        <w:t>file given for encrypted files and tries to guess the password using brute-force methods.</w:t>
      </w:r>
    </w:p>
    <w:p w14:paraId="13AA41A1" w14:textId="77777777" w:rsidR="009D5787" w:rsidRPr="00724761" w:rsidRDefault="009D5787" w:rsidP="0018295B">
      <w:pPr>
        <w:pStyle w:val="BodyTextL25"/>
      </w:pPr>
      <w:r w:rsidRPr="00724761">
        <w:t>The reason we created zip files with varying password lengths was to see if password length influences the time it takes to discover a password.</w:t>
      </w:r>
    </w:p>
    <w:p w14:paraId="05A46ECC" w14:textId="77777777" w:rsidR="009D5787" w:rsidRPr="00724761" w:rsidRDefault="009D5787" w:rsidP="009D5787">
      <w:pPr>
        <w:pStyle w:val="StepHead"/>
        <w:numPr>
          <w:ilvl w:val="2"/>
          <w:numId w:val="36"/>
        </w:numPr>
        <w:outlineLvl w:val="1"/>
      </w:pPr>
      <w:r w:rsidRPr="00724761">
        <w:lastRenderedPageBreak/>
        <w:t xml:space="preserve">Introduction to </w:t>
      </w:r>
      <w:proofErr w:type="spellStart"/>
      <w:r w:rsidRPr="00724761">
        <w:t>fcrackzip</w:t>
      </w:r>
      <w:proofErr w:type="spellEnd"/>
    </w:p>
    <w:p w14:paraId="103B2928" w14:textId="77777777" w:rsidR="009D5787" w:rsidRPr="004A1CD0" w:rsidRDefault="009D5787" w:rsidP="009D5787">
      <w:pPr>
        <w:pStyle w:val="SubStepAlpha"/>
        <w:keepNext/>
        <w:numPr>
          <w:ilvl w:val="3"/>
          <w:numId w:val="36"/>
        </w:numPr>
      </w:pPr>
      <w:r w:rsidRPr="00724761">
        <w:t>From the terminal window, enter the</w:t>
      </w:r>
      <w:r w:rsidRPr="004E187E">
        <w:rPr>
          <w:b/>
        </w:rPr>
        <w:t xml:space="preserve"> </w:t>
      </w:r>
      <w:proofErr w:type="spellStart"/>
      <w:r w:rsidRPr="004E187E">
        <w:rPr>
          <w:b/>
        </w:rPr>
        <w:t>fcrackzip</w:t>
      </w:r>
      <w:proofErr w:type="spellEnd"/>
      <w:r w:rsidRPr="004E187E">
        <w:rPr>
          <w:b/>
        </w:rPr>
        <w:t xml:space="preserve"> –h</w:t>
      </w:r>
      <w:r w:rsidRPr="00724761">
        <w:t xml:space="preserve"> command to see the</w:t>
      </w:r>
      <w:r>
        <w:t xml:space="preserve"> associated </w:t>
      </w:r>
      <w:r w:rsidRPr="00724761">
        <w:t>command options.</w:t>
      </w:r>
    </w:p>
    <w:p w14:paraId="48A69AFA" w14:textId="77777777" w:rsidR="009D5787" w:rsidRPr="00724761" w:rsidRDefault="009D5787" w:rsidP="00F72786">
      <w:pPr>
        <w:pStyle w:val="Visual"/>
      </w:pPr>
      <w:r w:rsidRPr="00724761">
        <w:rPr>
          <w:noProof/>
        </w:rPr>
        <w:drawing>
          <wp:inline distT="0" distB="0" distL="0" distR="0" wp14:anchorId="44F1646F" wp14:editId="7BA6C85E">
            <wp:extent cx="5486400" cy="3669809"/>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486400" cy="3669809"/>
                    </a:xfrm>
                    <a:prstGeom prst="rect">
                      <a:avLst/>
                    </a:prstGeom>
                  </pic:spPr>
                </pic:pic>
              </a:graphicData>
            </a:graphic>
          </wp:inline>
        </w:drawing>
      </w:r>
    </w:p>
    <w:p w14:paraId="3A94528B" w14:textId="77777777" w:rsidR="009D5787" w:rsidRPr="00724761" w:rsidRDefault="009D5787" w:rsidP="007D6633">
      <w:pPr>
        <w:pStyle w:val="BodyTextL25"/>
        <w:ind w:left="720"/>
      </w:pPr>
      <w:r w:rsidRPr="00724761">
        <w:t xml:space="preserve">In our </w:t>
      </w:r>
      <w:r>
        <w:t>examples,</w:t>
      </w:r>
      <w:r w:rsidRPr="00724761">
        <w:t xml:space="preserve"> we will be using the </w:t>
      </w:r>
      <w:r w:rsidRPr="00B06AD3">
        <w:rPr>
          <w:b/>
        </w:rPr>
        <w:t>–</w:t>
      </w:r>
      <w:r>
        <w:rPr>
          <w:b/>
        </w:rPr>
        <w:t>v</w:t>
      </w:r>
      <w:r w:rsidRPr="00724761">
        <w:t xml:space="preserve">, </w:t>
      </w:r>
      <w:r>
        <w:rPr>
          <w:b/>
        </w:rPr>
        <w:t>-u</w:t>
      </w:r>
      <w:r w:rsidRPr="00727127">
        <w:t>, and</w:t>
      </w:r>
      <w:r>
        <w:rPr>
          <w:b/>
        </w:rPr>
        <w:t xml:space="preserve"> -l</w:t>
      </w:r>
      <w:r w:rsidRPr="00724761">
        <w:t xml:space="preserve"> command options.</w:t>
      </w:r>
      <w:r>
        <w:t xml:space="preserve"> The -l option will be listed last because it specifies the possible password length. Feel free to experiment with other options.</w:t>
      </w:r>
    </w:p>
    <w:p w14:paraId="672F83A6" w14:textId="77777777" w:rsidR="009D5787" w:rsidRPr="00724761" w:rsidRDefault="009D5787" w:rsidP="009D5787">
      <w:pPr>
        <w:pStyle w:val="StepHead"/>
        <w:numPr>
          <w:ilvl w:val="2"/>
          <w:numId w:val="36"/>
        </w:numPr>
        <w:outlineLvl w:val="1"/>
      </w:pPr>
      <w:r>
        <w:t xml:space="preserve">Recovering Passwords using </w:t>
      </w:r>
      <w:proofErr w:type="spellStart"/>
      <w:r w:rsidRPr="00724761">
        <w:t>fcrackzip</w:t>
      </w:r>
      <w:proofErr w:type="spellEnd"/>
    </w:p>
    <w:p w14:paraId="24DA5963" w14:textId="77777777" w:rsidR="009D5787" w:rsidRPr="004A1CD0" w:rsidRDefault="009D5787" w:rsidP="009D5787">
      <w:pPr>
        <w:pStyle w:val="SubStepAlpha"/>
        <w:keepNext/>
        <w:numPr>
          <w:ilvl w:val="3"/>
          <w:numId w:val="36"/>
        </w:numPr>
      </w:pPr>
      <w:r>
        <w:t>Now</w:t>
      </w:r>
      <w:r w:rsidRPr="00724761">
        <w:t xml:space="preserve"> attempt to recover the password of the </w:t>
      </w:r>
      <w:r w:rsidRPr="00724761">
        <w:rPr>
          <w:b/>
        </w:rPr>
        <w:t>file-1.zip</w:t>
      </w:r>
      <w:r w:rsidRPr="00724761">
        <w:t xml:space="preserve"> file. Recall, that</w:t>
      </w:r>
      <w:r>
        <w:t xml:space="preserve"> a one-</w:t>
      </w:r>
      <w:r w:rsidRPr="00724761">
        <w:t>character password was used to encrypt the file.</w:t>
      </w:r>
      <w:r w:rsidRPr="00724761">
        <w:rPr>
          <w:b/>
        </w:rPr>
        <w:t xml:space="preserve"> </w:t>
      </w:r>
      <w:r w:rsidRPr="00724761">
        <w:t xml:space="preserve">Therefore, use the following </w:t>
      </w:r>
      <w:proofErr w:type="spellStart"/>
      <w:r w:rsidRPr="00724761">
        <w:rPr>
          <w:b/>
        </w:rPr>
        <w:t>fcrackzip</w:t>
      </w:r>
      <w:proofErr w:type="spellEnd"/>
      <w:r w:rsidRPr="00724761">
        <w:t xml:space="preserve"> command:</w:t>
      </w:r>
    </w:p>
    <w:p w14:paraId="67A3FBE3" w14:textId="77777777" w:rsidR="009D5787" w:rsidRPr="00724761" w:rsidRDefault="009D5787" w:rsidP="00F72786">
      <w:pPr>
        <w:pStyle w:val="CMD"/>
      </w:pPr>
      <w:r>
        <w:t>[</w:t>
      </w:r>
      <w:proofErr w:type="spellStart"/>
      <w:r>
        <w:t>analyst@secOps</w:t>
      </w:r>
      <w:proofErr w:type="spellEnd"/>
      <w:r>
        <w:t xml:space="preserve"> Zip-</w:t>
      </w:r>
      <w:proofErr w:type="gramStart"/>
      <w:r>
        <w:t>Files]$</w:t>
      </w:r>
      <w:proofErr w:type="gramEnd"/>
      <w:r>
        <w:t xml:space="preserve"> </w:t>
      </w:r>
      <w:proofErr w:type="spellStart"/>
      <w:r w:rsidRPr="00F72786">
        <w:rPr>
          <w:b/>
        </w:rPr>
        <w:t>fcrackzip</w:t>
      </w:r>
      <w:proofErr w:type="spellEnd"/>
      <w:r w:rsidRPr="00F72786">
        <w:rPr>
          <w:b/>
        </w:rPr>
        <w:t xml:space="preserve"> -</w:t>
      </w:r>
      <w:proofErr w:type="spellStart"/>
      <w:r w:rsidRPr="00F72786">
        <w:rPr>
          <w:b/>
        </w:rPr>
        <w:t>vul</w:t>
      </w:r>
      <w:proofErr w:type="spellEnd"/>
      <w:r w:rsidRPr="00F72786">
        <w:rPr>
          <w:b/>
        </w:rPr>
        <w:t xml:space="preserve"> 1-4 file-1.zip</w:t>
      </w:r>
      <w:r w:rsidRPr="00724761">
        <w:t xml:space="preserve"> </w:t>
      </w:r>
    </w:p>
    <w:p w14:paraId="190313E6" w14:textId="77777777" w:rsidR="009D5787" w:rsidRPr="00724761" w:rsidRDefault="009D5787" w:rsidP="00F72786">
      <w:pPr>
        <w:pStyle w:val="Visual"/>
        <w:rPr>
          <w:b/>
        </w:rPr>
      </w:pPr>
      <w:r>
        <w:rPr>
          <w:noProof/>
        </w:rPr>
        <w:drawing>
          <wp:inline distT="0" distB="0" distL="0" distR="0" wp14:anchorId="4861BA61" wp14:editId="6837FB5F">
            <wp:extent cx="5486400" cy="1325336"/>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86400" cy="1325336"/>
                    </a:xfrm>
                    <a:prstGeom prst="rect">
                      <a:avLst/>
                    </a:prstGeom>
                  </pic:spPr>
                </pic:pic>
              </a:graphicData>
            </a:graphic>
          </wp:inline>
        </w:drawing>
      </w:r>
    </w:p>
    <w:p w14:paraId="261F2FA1" w14:textId="77777777" w:rsidR="009D5787" w:rsidRPr="00724761" w:rsidRDefault="009D5787" w:rsidP="00CE428B">
      <w:pPr>
        <w:pStyle w:val="BodyTextL25"/>
        <w:ind w:left="720"/>
      </w:pPr>
      <w:r w:rsidRPr="00724761">
        <w:rPr>
          <w:b/>
        </w:rPr>
        <w:t>Note:</w:t>
      </w:r>
      <w:r w:rsidRPr="00724761">
        <w:t xml:space="preserve"> The password length could have been set to less than 1 – 4 characters.</w:t>
      </w:r>
    </w:p>
    <w:p w14:paraId="1572FB7F" w14:textId="77777777" w:rsidR="009D5787" w:rsidRDefault="009D5787" w:rsidP="00971CA3">
      <w:pPr>
        <w:pStyle w:val="BodyTextL50"/>
        <w:keepNext/>
      </w:pPr>
      <w:r>
        <w:t>How long does it take to discover the password?</w:t>
      </w:r>
    </w:p>
    <w:p w14:paraId="7726FFF7" w14:textId="77777777" w:rsidR="009D5787" w:rsidRDefault="009D5787" w:rsidP="00971CA3">
      <w:pPr>
        <w:pStyle w:val="BodyTextL50"/>
      </w:pPr>
      <w:r>
        <w:t>____________________________________________________________________________________</w:t>
      </w:r>
    </w:p>
    <w:p w14:paraId="2E3695DA" w14:textId="77777777" w:rsidR="009D5787" w:rsidRPr="004A1CD0" w:rsidRDefault="009D5787" w:rsidP="009D5787">
      <w:pPr>
        <w:pStyle w:val="SubStepAlpha"/>
        <w:keepNext/>
        <w:numPr>
          <w:ilvl w:val="3"/>
          <w:numId w:val="36"/>
        </w:numPr>
      </w:pPr>
      <w:r>
        <w:lastRenderedPageBreak/>
        <w:t>Now</w:t>
      </w:r>
      <w:r w:rsidRPr="00724761">
        <w:t xml:space="preserve"> attempt to recover the password of the </w:t>
      </w:r>
      <w:r w:rsidRPr="00724761">
        <w:rPr>
          <w:b/>
        </w:rPr>
        <w:t>file-2.zip</w:t>
      </w:r>
      <w:r>
        <w:t xml:space="preserve"> file. Recall, that a two-</w:t>
      </w:r>
      <w:r w:rsidRPr="00724761">
        <w:t>character password was used to encrypt the file.</w:t>
      </w:r>
      <w:r w:rsidRPr="00724761">
        <w:rPr>
          <w:b/>
        </w:rPr>
        <w:t xml:space="preserve"> </w:t>
      </w:r>
      <w:r w:rsidRPr="00724761">
        <w:t xml:space="preserve">Therefore, use the following </w:t>
      </w:r>
      <w:proofErr w:type="spellStart"/>
      <w:r w:rsidRPr="00724761">
        <w:rPr>
          <w:b/>
        </w:rPr>
        <w:t>fcrackzip</w:t>
      </w:r>
      <w:proofErr w:type="spellEnd"/>
      <w:r w:rsidRPr="00724761">
        <w:t xml:space="preserve"> command:</w:t>
      </w:r>
    </w:p>
    <w:p w14:paraId="7F1F8E0E" w14:textId="77777777" w:rsidR="009D5787" w:rsidRPr="00724761" w:rsidRDefault="009D5787" w:rsidP="00F72786">
      <w:pPr>
        <w:pStyle w:val="CMD"/>
      </w:pPr>
      <w:r>
        <w:t>[</w:t>
      </w:r>
      <w:proofErr w:type="spellStart"/>
      <w:r>
        <w:t>analyst@secOps</w:t>
      </w:r>
      <w:proofErr w:type="spellEnd"/>
      <w:r>
        <w:t xml:space="preserve"> Zip-</w:t>
      </w:r>
      <w:proofErr w:type="gramStart"/>
      <w:r>
        <w:t>Files]$</w:t>
      </w:r>
      <w:proofErr w:type="gramEnd"/>
      <w:r>
        <w:t xml:space="preserve"> </w:t>
      </w:r>
      <w:proofErr w:type="spellStart"/>
      <w:r w:rsidRPr="00F72786">
        <w:rPr>
          <w:b/>
        </w:rPr>
        <w:t>fcrackzip</w:t>
      </w:r>
      <w:proofErr w:type="spellEnd"/>
      <w:r w:rsidRPr="00F72786">
        <w:rPr>
          <w:b/>
        </w:rPr>
        <w:t xml:space="preserve"> –</w:t>
      </w:r>
      <w:proofErr w:type="spellStart"/>
      <w:r w:rsidRPr="00F72786">
        <w:rPr>
          <w:b/>
        </w:rPr>
        <w:t>vul</w:t>
      </w:r>
      <w:proofErr w:type="spellEnd"/>
      <w:r w:rsidRPr="00F72786">
        <w:rPr>
          <w:b/>
        </w:rPr>
        <w:t xml:space="preserve"> 1-4 file-2.zip</w:t>
      </w:r>
      <w:r w:rsidRPr="00724761">
        <w:t xml:space="preserve"> </w:t>
      </w:r>
    </w:p>
    <w:p w14:paraId="7899A253" w14:textId="77777777" w:rsidR="009D5787" w:rsidRPr="00724761" w:rsidRDefault="009D5787" w:rsidP="00AF250F">
      <w:pPr>
        <w:pStyle w:val="Visual"/>
        <w:rPr>
          <w:b/>
        </w:rPr>
      </w:pPr>
      <w:r w:rsidRPr="00AF250F">
        <w:rPr>
          <w:noProof/>
        </w:rPr>
        <w:drawing>
          <wp:inline distT="0" distB="0" distL="0" distR="0" wp14:anchorId="46B34713" wp14:editId="66BA7C64">
            <wp:extent cx="5486400" cy="131934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86400" cy="1319349"/>
                    </a:xfrm>
                    <a:prstGeom prst="rect">
                      <a:avLst/>
                    </a:prstGeom>
                  </pic:spPr>
                </pic:pic>
              </a:graphicData>
            </a:graphic>
          </wp:inline>
        </w:drawing>
      </w:r>
    </w:p>
    <w:p w14:paraId="38F53214" w14:textId="77777777" w:rsidR="009D5787" w:rsidRDefault="009D5787" w:rsidP="00971CA3">
      <w:pPr>
        <w:pStyle w:val="BodyTextL50"/>
        <w:keepNext/>
      </w:pPr>
      <w:r>
        <w:t>How long does it take to discover the password?</w:t>
      </w:r>
    </w:p>
    <w:p w14:paraId="318F00B5" w14:textId="77777777" w:rsidR="009D5787" w:rsidRDefault="009D5787" w:rsidP="00971CA3">
      <w:pPr>
        <w:pStyle w:val="BodyTextL50"/>
      </w:pPr>
      <w:r>
        <w:t>____________________________________________________________________________________</w:t>
      </w:r>
    </w:p>
    <w:p w14:paraId="561AF89E" w14:textId="77777777" w:rsidR="009D5787" w:rsidRPr="004A1CD0" w:rsidRDefault="009D5787" w:rsidP="009D5787">
      <w:pPr>
        <w:pStyle w:val="SubStepAlpha"/>
        <w:numPr>
          <w:ilvl w:val="3"/>
          <w:numId w:val="36"/>
        </w:numPr>
      </w:pPr>
      <w:r w:rsidRPr="00724761">
        <w:t xml:space="preserve">Repeat the procedure and recover the password of the </w:t>
      </w:r>
      <w:r w:rsidRPr="00724761">
        <w:rPr>
          <w:b/>
        </w:rPr>
        <w:t>file-3.zip</w:t>
      </w:r>
      <w:r>
        <w:t xml:space="preserve"> file. Recall, that a three-</w:t>
      </w:r>
      <w:r w:rsidRPr="00724761">
        <w:t>character password was used to encrypt the file.</w:t>
      </w:r>
      <w:r w:rsidRPr="00724761">
        <w:rPr>
          <w:b/>
        </w:rPr>
        <w:t xml:space="preserve"> </w:t>
      </w:r>
      <w:r w:rsidRPr="00724761">
        <w:t>Time to see ho</w:t>
      </w:r>
      <w:r>
        <w:t>w long it takes to discover a 3-</w:t>
      </w:r>
      <w:r w:rsidRPr="00724761">
        <w:t>letter password.</w:t>
      </w:r>
      <w:r w:rsidRPr="00724761">
        <w:rPr>
          <w:b/>
        </w:rPr>
        <w:t xml:space="preserve"> </w:t>
      </w:r>
      <w:r>
        <w:t>U</w:t>
      </w:r>
      <w:r w:rsidRPr="00724761">
        <w:t xml:space="preserve">se the following </w:t>
      </w:r>
      <w:proofErr w:type="spellStart"/>
      <w:r w:rsidRPr="00724761">
        <w:rPr>
          <w:b/>
        </w:rPr>
        <w:t>fcrackzip</w:t>
      </w:r>
      <w:proofErr w:type="spellEnd"/>
      <w:r w:rsidRPr="00724761">
        <w:t xml:space="preserve"> command:</w:t>
      </w:r>
    </w:p>
    <w:p w14:paraId="63C0AF92" w14:textId="77777777" w:rsidR="009D5787" w:rsidRPr="00724761" w:rsidRDefault="009D5787" w:rsidP="00F72786">
      <w:pPr>
        <w:pStyle w:val="CMD"/>
      </w:pPr>
      <w:r>
        <w:t>[</w:t>
      </w:r>
      <w:proofErr w:type="spellStart"/>
      <w:r>
        <w:t>analyst@secOps</w:t>
      </w:r>
      <w:proofErr w:type="spellEnd"/>
      <w:r>
        <w:t xml:space="preserve"> Zip-</w:t>
      </w:r>
      <w:proofErr w:type="gramStart"/>
      <w:r>
        <w:t>Files]$</w:t>
      </w:r>
      <w:proofErr w:type="gramEnd"/>
      <w:r>
        <w:t xml:space="preserve"> </w:t>
      </w:r>
      <w:proofErr w:type="spellStart"/>
      <w:r w:rsidRPr="00F72786">
        <w:rPr>
          <w:b/>
        </w:rPr>
        <w:t>fcrackzip</w:t>
      </w:r>
      <w:proofErr w:type="spellEnd"/>
      <w:r w:rsidRPr="00F72786">
        <w:rPr>
          <w:b/>
        </w:rPr>
        <w:t xml:space="preserve"> –</w:t>
      </w:r>
      <w:proofErr w:type="spellStart"/>
      <w:r w:rsidRPr="00F72786">
        <w:rPr>
          <w:b/>
        </w:rPr>
        <w:t>vul</w:t>
      </w:r>
      <w:proofErr w:type="spellEnd"/>
      <w:r w:rsidRPr="00F72786">
        <w:rPr>
          <w:b/>
        </w:rPr>
        <w:t xml:space="preserve"> 1-4 file-3.zip</w:t>
      </w:r>
    </w:p>
    <w:p w14:paraId="721C5CA3" w14:textId="77777777" w:rsidR="009D5787" w:rsidRPr="00724761" w:rsidRDefault="009D5787" w:rsidP="00AF250F">
      <w:pPr>
        <w:pStyle w:val="Visual"/>
        <w:rPr>
          <w:b/>
        </w:rPr>
      </w:pPr>
      <w:r w:rsidRPr="00AF250F">
        <w:rPr>
          <w:noProof/>
        </w:rPr>
        <w:drawing>
          <wp:inline distT="0" distB="0" distL="0" distR="0" wp14:anchorId="1B42F607" wp14:editId="72E51B05">
            <wp:extent cx="5486400" cy="131934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86400" cy="1319349"/>
                    </a:xfrm>
                    <a:prstGeom prst="rect">
                      <a:avLst/>
                    </a:prstGeom>
                  </pic:spPr>
                </pic:pic>
              </a:graphicData>
            </a:graphic>
          </wp:inline>
        </w:drawing>
      </w:r>
    </w:p>
    <w:p w14:paraId="451AC8EF" w14:textId="77777777" w:rsidR="009D5787" w:rsidRDefault="009D5787" w:rsidP="00971CA3">
      <w:pPr>
        <w:pStyle w:val="BodyTextL50"/>
        <w:keepNext/>
      </w:pPr>
      <w:r>
        <w:t>How long does it take to discover the password?</w:t>
      </w:r>
    </w:p>
    <w:p w14:paraId="2F9B4C12" w14:textId="77777777" w:rsidR="009D5787" w:rsidRDefault="009D5787" w:rsidP="00971CA3">
      <w:pPr>
        <w:pStyle w:val="BodyTextL50"/>
      </w:pPr>
      <w:r>
        <w:t>____________________________________________________________________________________</w:t>
      </w:r>
    </w:p>
    <w:p w14:paraId="73C220CF" w14:textId="77777777" w:rsidR="009D5787" w:rsidRPr="004A1CD0" w:rsidRDefault="009D5787" w:rsidP="009D5787">
      <w:pPr>
        <w:pStyle w:val="SubStepAlpha"/>
        <w:keepNext/>
        <w:numPr>
          <w:ilvl w:val="3"/>
          <w:numId w:val="36"/>
        </w:numPr>
      </w:pPr>
      <w:r>
        <w:t>H</w:t>
      </w:r>
      <w:r w:rsidRPr="00724761">
        <w:t xml:space="preserve">ow </w:t>
      </w:r>
      <w:r>
        <w:t>long</w:t>
      </w:r>
      <w:r w:rsidRPr="00724761">
        <w:t xml:space="preserve"> does</w:t>
      </w:r>
      <w:r>
        <w:t xml:space="preserve"> it take to crack</w:t>
      </w:r>
      <w:r w:rsidRPr="00724761">
        <w:t xml:space="preserve"> a password of four characters</w:t>
      </w:r>
      <w:r>
        <w:t>?</w:t>
      </w:r>
      <w:r w:rsidRPr="00724761">
        <w:t xml:space="preserve"> Repeat the procedure and recover the password of the </w:t>
      </w:r>
      <w:r w:rsidRPr="00724761">
        <w:rPr>
          <w:b/>
        </w:rPr>
        <w:t>file-4.zip</w:t>
      </w:r>
      <w:r w:rsidRPr="00724761">
        <w:t xml:space="preserve"> file. </w:t>
      </w:r>
      <w:r>
        <w:t>T</w:t>
      </w:r>
      <w:r w:rsidRPr="00724761">
        <w:t xml:space="preserve">ime to see how long it takes to discover the password using the following </w:t>
      </w:r>
      <w:proofErr w:type="spellStart"/>
      <w:r w:rsidRPr="00724761">
        <w:rPr>
          <w:b/>
        </w:rPr>
        <w:t>fcrackzip</w:t>
      </w:r>
      <w:proofErr w:type="spellEnd"/>
      <w:r w:rsidRPr="00724761">
        <w:t xml:space="preserve"> command:</w:t>
      </w:r>
    </w:p>
    <w:p w14:paraId="79718FF8" w14:textId="77777777" w:rsidR="009D5787" w:rsidRPr="00724761" w:rsidRDefault="009D5787" w:rsidP="00F72786">
      <w:pPr>
        <w:pStyle w:val="CMD"/>
      </w:pPr>
      <w:r>
        <w:t>[</w:t>
      </w:r>
      <w:proofErr w:type="spellStart"/>
      <w:r>
        <w:t>analyst@secOps</w:t>
      </w:r>
      <w:proofErr w:type="spellEnd"/>
      <w:r>
        <w:t xml:space="preserve"> Zip-</w:t>
      </w:r>
      <w:proofErr w:type="gramStart"/>
      <w:r>
        <w:t>Files]$</w:t>
      </w:r>
      <w:proofErr w:type="gramEnd"/>
      <w:r>
        <w:t xml:space="preserve"> </w:t>
      </w:r>
      <w:proofErr w:type="spellStart"/>
      <w:r w:rsidRPr="00F72786">
        <w:rPr>
          <w:b/>
        </w:rPr>
        <w:t>fcrackzip</w:t>
      </w:r>
      <w:proofErr w:type="spellEnd"/>
      <w:r w:rsidRPr="00F72786">
        <w:rPr>
          <w:b/>
        </w:rPr>
        <w:t xml:space="preserve"> –</w:t>
      </w:r>
      <w:proofErr w:type="spellStart"/>
      <w:r w:rsidRPr="00F72786">
        <w:rPr>
          <w:b/>
        </w:rPr>
        <w:t>vul</w:t>
      </w:r>
      <w:proofErr w:type="spellEnd"/>
      <w:r w:rsidRPr="00F72786">
        <w:rPr>
          <w:b/>
        </w:rPr>
        <w:t xml:space="preserve"> 1-4 file-4.zip</w:t>
      </w:r>
      <w:r w:rsidRPr="00724761">
        <w:t xml:space="preserve"> </w:t>
      </w:r>
    </w:p>
    <w:p w14:paraId="14AD1728" w14:textId="77777777" w:rsidR="009D5787" w:rsidRPr="00724761" w:rsidRDefault="009D5787" w:rsidP="00F72786">
      <w:pPr>
        <w:pStyle w:val="Visual"/>
        <w:rPr>
          <w:b/>
        </w:rPr>
      </w:pPr>
      <w:r>
        <w:rPr>
          <w:noProof/>
        </w:rPr>
        <w:drawing>
          <wp:inline distT="0" distB="0" distL="0" distR="0" wp14:anchorId="5A4A7CA9" wp14:editId="769D4452">
            <wp:extent cx="5486400" cy="131934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86400" cy="1319349"/>
                    </a:xfrm>
                    <a:prstGeom prst="rect">
                      <a:avLst/>
                    </a:prstGeom>
                  </pic:spPr>
                </pic:pic>
              </a:graphicData>
            </a:graphic>
          </wp:inline>
        </w:drawing>
      </w:r>
    </w:p>
    <w:p w14:paraId="4F5E08F6" w14:textId="77777777" w:rsidR="009D5787" w:rsidRDefault="009D5787" w:rsidP="00971CA3">
      <w:pPr>
        <w:pStyle w:val="BodyTextL50"/>
        <w:keepNext/>
      </w:pPr>
      <w:r>
        <w:t>How long does it take to discover the password?</w:t>
      </w:r>
    </w:p>
    <w:p w14:paraId="658A9E61" w14:textId="77777777" w:rsidR="009D5787" w:rsidRDefault="009D5787" w:rsidP="00971CA3">
      <w:pPr>
        <w:pStyle w:val="BodyTextL50"/>
      </w:pPr>
      <w:r>
        <w:t>____________________________________________________________________________________</w:t>
      </w:r>
    </w:p>
    <w:p w14:paraId="11EAE75A" w14:textId="77777777" w:rsidR="009D5787" w:rsidRPr="004A1CD0" w:rsidRDefault="009D5787" w:rsidP="009D5787">
      <w:pPr>
        <w:pStyle w:val="SubStepAlpha"/>
        <w:keepNext/>
        <w:numPr>
          <w:ilvl w:val="3"/>
          <w:numId w:val="36"/>
        </w:numPr>
      </w:pPr>
      <w:r>
        <w:lastRenderedPageBreak/>
        <w:t>H</w:t>
      </w:r>
      <w:r w:rsidRPr="00724761">
        <w:t>ow</w:t>
      </w:r>
      <w:r>
        <w:t xml:space="preserve"> long does it take to crack</w:t>
      </w:r>
      <w:r w:rsidRPr="00724761">
        <w:t xml:space="preserve"> a password of five characters</w:t>
      </w:r>
      <w:r>
        <w:t>?</w:t>
      </w:r>
      <w:r w:rsidRPr="00724761">
        <w:t xml:space="preserve"> Repeat the procedure and recover the password of the </w:t>
      </w:r>
      <w:r w:rsidRPr="00724761">
        <w:rPr>
          <w:b/>
        </w:rPr>
        <w:t>file-5.zip</w:t>
      </w:r>
      <w:r w:rsidRPr="00724761">
        <w:t xml:space="preserve"> file.</w:t>
      </w:r>
      <w:r>
        <w:t xml:space="preserve"> The password length is five characters, so we need to set the </w:t>
      </w:r>
      <w:r w:rsidRPr="00727127">
        <w:rPr>
          <w:b/>
        </w:rPr>
        <w:t>-l</w:t>
      </w:r>
      <w:r>
        <w:t xml:space="preserve"> command option to </w:t>
      </w:r>
      <w:r w:rsidRPr="00727127">
        <w:rPr>
          <w:b/>
        </w:rPr>
        <w:t>1-5</w:t>
      </w:r>
      <w:r>
        <w:t>.</w:t>
      </w:r>
      <w:r w:rsidRPr="00724761">
        <w:t xml:space="preserve"> Again, time to see how long it takes to discover the password using the following </w:t>
      </w:r>
      <w:proofErr w:type="spellStart"/>
      <w:r w:rsidRPr="00724761">
        <w:rPr>
          <w:b/>
        </w:rPr>
        <w:t>fcrackzip</w:t>
      </w:r>
      <w:proofErr w:type="spellEnd"/>
      <w:r w:rsidRPr="00724761">
        <w:t xml:space="preserve"> command:</w:t>
      </w:r>
    </w:p>
    <w:p w14:paraId="7BBA21B0" w14:textId="77777777" w:rsidR="009D5787" w:rsidRPr="00724761" w:rsidRDefault="009D5787" w:rsidP="00F72786">
      <w:pPr>
        <w:pStyle w:val="CMD"/>
      </w:pPr>
      <w:r>
        <w:t>[</w:t>
      </w:r>
      <w:proofErr w:type="spellStart"/>
      <w:r>
        <w:t>analyst@secOps</w:t>
      </w:r>
      <w:proofErr w:type="spellEnd"/>
      <w:r>
        <w:t xml:space="preserve"> Zip-</w:t>
      </w:r>
      <w:proofErr w:type="gramStart"/>
      <w:r>
        <w:t>Files]$</w:t>
      </w:r>
      <w:proofErr w:type="gramEnd"/>
      <w:r>
        <w:t xml:space="preserve"> </w:t>
      </w:r>
      <w:proofErr w:type="spellStart"/>
      <w:r w:rsidRPr="00F72786">
        <w:rPr>
          <w:b/>
        </w:rPr>
        <w:t>fcrackzip</w:t>
      </w:r>
      <w:proofErr w:type="spellEnd"/>
      <w:r w:rsidRPr="00F72786">
        <w:rPr>
          <w:b/>
        </w:rPr>
        <w:t xml:space="preserve"> –</w:t>
      </w:r>
      <w:proofErr w:type="spellStart"/>
      <w:r w:rsidRPr="00F72786">
        <w:rPr>
          <w:b/>
        </w:rPr>
        <w:t>vul</w:t>
      </w:r>
      <w:proofErr w:type="spellEnd"/>
      <w:r w:rsidRPr="00F72786">
        <w:rPr>
          <w:b/>
        </w:rPr>
        <w:t xml:space="preserve"> 1-5 file-5.zip</w:t>
      </w:r>
    </w:p>
    <w:p w14:paraId="2EAB4D68" w14:textId="77777777" w:rsidR="009D5787" w:rsidRPr="00724761" w:rsidRDefault="009D5787" w:rsidP="00724761">
      <w:pPr>
        <w:pStyle w:val="SubStepAlpha"/>
        <w:numPr>
          <w:ilvl w:val="0"/>
          <w:numId w:val="0"/>
        </w:numPr>
        <w:jc w:val="center"/>
        <w:rPr>
          <w:b/>
        </w:rPr>
      </w:pPr>
      <w:r w:rsidRPr="000829A6">
        <w:rPr>
          <w:noProof/>
        </w:rPr>
        <w:t xml:space="preserve"> </w:t>
      </w:r>
      <w:r>
        <w:rPr>
          <w:noProof/>
        </w:rPr>
        <w:drawing>
          <wp:inline distT="0" distB="0" distL="0" distR="0" wp14:anchorId="0A52F155" wp14:editId="2B0100F4">
            <wp:extent cx="5486400" cy="131934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86400" cy="1319349"/>
                    </a:xfrm>
                    <a:prstGeom prst="rect">
                      <a:avLst/>
                    </a:prstGeom>
                  </pic:spPr>
                </pic:pic>
              </a:graphicData>
            </a:graphic>
          </wp:inline>
        </w:drawing>
      </w:r>
    </w:p>
    <w:p w14:paraId="7CC55AFB" w14:textId="77777777" w:rsidR="009D5787" w:rsidRDefault="009D5787" w:rsidP="00F231FD">
      <w:pPr>
        <w:pStyle w:val="BodyTextL50"/>
        <w:keepNext/>
      </w:pPr>
      <w:r>
        <w:t>How long does it take to discover the password?</w:t>
      </w:r>
    </w:p>
    <w:p w14:paraId="3A4044F9" w14:textId="77777777" w:rsidR="009D5787" w:rsidRDefault="009D5787" w:rsidP="00F231FD">
      <w:pPr>
        <w:pStyle w:val="BodyTextL50"/>
      </w:pPr>
      <w:r>
        <w:t>____________________________________________________________________________________</w:t>
      </w:r>
    </w:p>
    <w:p w14:paraId="4EA2CC9D" w14:textId="77777777" w:rsidR="009D5787" w:rsidRPr="00724761" w:rsidRDefault="009D5787" w:rsidP="009D5787">
      <w:pPr>
        <w:pStyle w:val="SubStepAlpha"/>
        <w:numPr>
          <w:ilvl w:val="3"/>
          <w:numId w:val="36"/>
        </w:numPr>
      </w:pPr>
      <w:r>
        <w:t xml:space="preserve">Recover a 6 Character Password using </w:t>
      </w:r>
      <w:proofErr w:type="spellStart"/>
      <w:r w:rsidRPr="00724761">
        <w:t>fcrackzip</w:t>
      </w:r>
      <w:proofErr w:type="spellEnd"/>
    </w:p>
    <w:p w14:paraId="569079CD" w14:textId="77777777" w:rsidR="009D5787" w:rsidRPr="00724761" w:rsidRDefault="009D5787" w:rsidP="00CE428B">
      <w:pPr>
        <w:pStyle w:val="BodyTextL25"/>
        <w:ind w:left="720"/>
      </w:pPr>
      <w:r>
        <w:t xml:space="preserve">It </w:t>
      </w:r>
      <w:r w:rsidRPr="00724761">
        <w:t>appear</w:t>
      </w:r>
      <w:r>
        <w:t>s</w:t>
      </w:r>
      <w:r w:rsidRPr="00724761">
        <w:t xml:space="preserve"> that longer passwords take more time to discover and therefore</w:t>
      </w:r>
      <w:r>
        <w:t>, they</w:t>
      </w:r>
      <w:r w:rsidRPr="00724761">
        <w:t xml:space="preserve"> are more secure.</w:t>
      </w:r>
      <w:r>
        <w:t xml:space="preserve"> </w:t>
      </w:r>
      <w:r w:rsidRPr="00724761">
        <w:t xml:space="preserve">However, a </w:t>
      </w:r>
      <w:proofErr w:type="gramStart"/>
      <w:r>
        <w:t>6</w:t>
      </w:r>
      <w:r w:rsidRPr="00724761">
        <w:t xml:space="preserve"> character</w:t>
      </w:r>
      <w:proofErr w:type="gramEnd"/>
      <w:r w:rsidRPr="00724761">
        <w:t xml:space="preserve"> password would not deter a cybercriminal</w:t>
      </w:r>
      <w:r>
        <w:t>.</w:t>
      </w:r>
    </w:p>
    <w:p w14:paraId="7F9D9458" w14:textId="77777777" w:rsidR="009D5787" w:rsidRDefault="009D5787" w:rsidP="00F231FD">
      <w:pPr>
        <w:pStyle w:val="BodyTextL50"/>
        <w:keepNext/>
      </w:pPr>
      <w:r>
        <w:t xml:space="preserve">How long do you think it would take </w:t>
      </w:r>
      <w:proofErr w:type="spellStart"/>
      <w:r>
        <w:t>fcrackzip</w:t>
      </w:r>
      <w:proofErr w:type="spellEnd"/>
      <w:r>
        <w:t xml:space="preserve"> to discover a 6-character password?</w:t>
      </w:r>
    </w:p>
    <w:p w14:paraId="5B51033B" w14:textId="77777777" w:rsidR="009D5787" w:rsidRDefault="009D5787" w:rsidP="00F231FD">
      <w:pPr>
        <w:pStyle w:val="BodyTextL50"/>
      </w:pPr>
      <w:r>
        <w:t>____________________________________________________________________________________</w:t>
      </w:r>
    </w:p>
    <w:p w14:paraId="4DF5D3A9" w14:textId="77777777" w:rsidR="009D5787" w:rsidRPr="00724761" w:rsidRDefault="009D5787" w:rsidP="00F72786">
      <w:pPr>
        <w:pStyle w:val="BodyTextL50"/>
      </w:pPr>
      <w:r w:rsidRPr="00983C5F">
        <w:t xml:space="preserve">To answer that question, </w:t>
      </w:r>
      <w:r>
        <w:t>c</w:t>
      </w:r>
      <w:r w:rsidRPr="00724761">
        <w:t xml:space="preserve">reate a file called </w:t>
      </w:r>
      <w:r w:rsidRPr="00983C5F">
        <w:rPr>
          <w:b/>
        </w:rPr>
        <w:t>file-6.zip</w:t>
      </w:r>
      <w:r w:rsidRPr="00724761">
        <w:t xml:space="preserve"> using a 6</w:t>
      </w:r>
      <w:r>
        <w:t>-</w:t>
      </w:r>
      <w:r w:rsidRPr="00724761">
        <w:t>character password of your choice. In our example, we used</w:t>
      </w:r>
      <w:r w:rsidRPr="00983C5F">
        <w:rPr>
          <w:b/>
        </w:rPr>
        <w:t xml:space="preserve"> </w:t>
      </w:r>
      <w:proofErr w:type="spellStart"/>
      <w:r w:rsidRPr="00983C5F">
        <w:rPr>
          <w:b/>
        </w:rPr>
        <w:t>JarJar</w:t>
      </w:r>
      <w:proofErr w:type="spellEnd"/>
      <w:r w:rsidRPr="00724761">
        <w:t>.</w:t>
      </w:r>
    </w:p>
    <w:p w14:paraId="6AC5E371" w14:textId="77777777" w:rsidR="009D5787" w:rsidRPr="009F1410" w:rsidRDefault="009D5787" w:rsidP="00F72786">
      <w:pPr>
        <w:pStyle w:val="CMD"/>
        <w:rPr>
          <w:rFonts w:cs="Courier New"/>
          <w:b/>
          <w:lang w:val="pt-BR"/>
        </w:rPr>
      </w:pPr>
      <w:r>
        <w:t>[</w:t>
      </w:r>
      <w:proofErr w:type="spellStart"/>
      <w:r>
        <w:t>analyst@secOps</w:t>
      </w:r>
      <w:proofErr w:type="spellEnd"/>
      <w:r>
        <w:t xml:space="preserve"> Zip-</w:t>
      </w:r>
      <w:proofErr w:type="gramStart"/>
      <w:r>
        <w:t>Files]$</w:t>
      </w:r>
      <w:proofErr w:type="gramEnd"/>
      <w:r>
        <w:t xml:space="preserve"> </w:t>
      </w:r>
      <w:r w:rsidRPr="009F1410">
        <w:rPr>
          <w:rFonts w:cs="Courier New"/>
          <w:b/>
          <w:lang w:val="pt-BR"/>
        </w:rPr>
        <w:t>zip –e file-6.zip sample*</w:t>
      </w:r>
    </w:p>
    <w:p w14:paraId="44B35937" w14:textId="77777777" w:rsidR="009D5787" w:rsidRPr="00983C5F" w:rsidRDefault="009D5787" w:rsidP="009D5787">
      <w:pPr>
        <w:pStyle w:val="SubStepAlpha"/>
        <w:numPr>
          <w:ilvl w:val="3"/>
          <w:numId w:val="36"/>
        </w:numPr>
      </w:pPr>
      <w:r w:rsidRPr="00724761">
        <w:t xml:space="preserve">Repeat the procedure </w:t>
      </w:r>
      <w:r>
        <w:t xml:space="preserve">to </w:t>
      </w:r>
      <w:r w:rsidRPr="00724761">
        <w:t xml:space="preserve">recover the password of the </w:t>
      </w:r>
      <w:r w:rsidRPr="00724761">
        <w:rPr>
          <w:b/>
        </w:rPr>
        <w:t>file-6.zip</w:t>
      </w:r>
      <w:r w:rsidRPr="00724761">
        <w:t xml:space="preserve"> file</w:t>
      </w:r>
      <w:r>
        <w:t xml:space="preserve"> using</w:t>
      </w:r>
      <w:r w:rsidRPr="00724761">
        <w:t xml:space="preserve"> the following </w:t>
      </w:r>
      <w:proofErr w:type="spellStart"/>
      <w:r w:rsidRPr="00724761">
        <w:rPr>
          <w:b/>
        </w:rPr>
        <w:t>fcrackzip</w:t>
      </w:r>
      <w:proofErr w:type="spellEnd"/>
      <w:r w:rsidRPr="00724761">
        <w:t xml:space="preserve"> command:</w:t>
      </w:r>
    </w:p>
    <w:p w14:paraId="2F7273DD" w14:textId="77777777" w:rsidR="009D5787" w:rsidRPr="00724761" w:rsidRDefault="009D5787" w:rsidP="00F72786">
      <w:pPr>
        <w:pStyle w:val="CMD"/>
      </w:pPr>
      <w:r>
        <w:t>[</w:t>
      </w:r>
      <w:proofErr w:type="spellStart"/>
      <w:r>
        <w:t>analyst@secOps</w:t>
      </w:r>
      <w:proofErr w:type="spellEnd"/>
      <w:r>
        <w:t xml:space="preserve"> Zip-</w:t>
      </w:r>
      <w:proofErr w:type="gramStart"/>
      <w:r>
        <w:t>Files]$</w:t>
      </w:r>
      <w:proofErr w:type="gramEnd"/>
      <w:r>
        <w:t xml:space="preserve"> </w:t>
      </w:r>
      <w:proofErr w:type="spellStart"/>
      <w:r w:rsidRPr="00F72786">
        <w:rPr>
          <w:b/>
        </w:rPr>
        <w:t>fcrackzip</w:t>
      </w:r>
      <w:proofErr w:type="spellEnd"/>
      <w:r w:rsidRPr="00F72786">
        <w:rPr>
          <w:b/>
        </w:rPr>
        <w:t xml:space="preserve"> –</w:t>
      </w:r>
      <w:proofErr w:type="spellStart"/>
      <w:r w:rsidRPr="00F72786">
        <w:rPr>
          <w:b/>
        </w:rPr>
        <w:t>vul</w:t>
      </w:r>
      <w:proofErr w:type="spellEnd"/>
      <w:r w:rsidRPr="00F72786">
        <w:rPr>
          <w:b/>
        </w:rPr>
        <w:t xml:space="preserve"> 1-6 file-6.zip</w:t>
      </w:r>
    </w:p>
    <w:p w14:paraId="54D3B9CE" w14:textId="77777777" w:rsidR="009D5787" w:rsidRDefault="009D5787" w:rsidP="00F231FD">
      <w:pPr>
        <w:pStyle w:val="BodyTextL50"/>
        <w:keepNext/>
      </w:pPr>
      <w:r>
        <w:t xml:space="preserve">How long does it take </w:t>
      </w:r>
      <w:proofErr w:type="spellStart"/>
      <w:r>
        <w:t>fcrackzip</w:t>
      </w:r>
      <w:proofErr w:type="spellEnd"/>
      <w:r>
        <w:t xml:space="preserve"> to discover the password?</w:t>
      </w:r>
    </w:p>
    <w:p w14:paraId="598BE97A" w14:textId="77777777" w:rsidR="009D5787" w:rsidRDefault="009D5787" w:rsidP="00F231FD">
      <w:pPr>
        <w:pStyle w:val="BodyTextL50"/>
      </w:pPr>
      <w:r>
        <w:t>____________________________________________________________________________________</w:t>
      </w:r>
    </w:p>
    <w:p w14:paraId="6788DEC2" w14:textId="77777777" w:rsidR="009D5787" w:rsidRDefault="009D5787" w:rsidP="005C44AF">
      <w:pPr>
        <w:pStyle w:val="BodyTextL25"/>
        <w:ind w:left="720"/>
      </w:pPr>
      <w:r w:rsidRPr="00724761">
        <w:t xml:space="preserve">The </w:t>
      </w:r>
      <w:r>
        <w:t>simple truth</w:t>
      </w:r>
      <w:r w:rsidRPr="00724761">
        <w:t xml:space="preserve"> is that longer passwords are more secure </w:t>
      </w:r>
      <w:r>
        <w:t>because</w:t>
      </w:r>
      <w:r w:rsidRPr="00724761">
        <w:t xml:space="preserve"> they take longer to discover.</w:t>
      </w:r>
    </w:p>
    <w:p w14:paraId="08D6B8D5" w14:textId="77777777" w:rsidR="009D5787" w:rsidRDefault="009D5787" w:rsidP="00F231FD">
      <w:pPr>
        <w:pStyle w:val="BodyTextL50"/>
        <w:keepNext/>
      </w:pPr>
      <w:r>
        <w:t>How long would you recommend a password needs to be for it to be secure?</w:t>
      </w:r>
    </w:p>
    <w:p w14:paraId="307D7CA0" w14:textId="77777777" w:rsidR="009D5787" w:rsidRPr="00724761" w:rsidRDefault="009D5787" w:rsidP="00F231FD">
      <w:pPr>
        <w:pStyle w:val="BodyTextL50"/>
      </w:pPr>
      <w:r>
        <w:t>____________________________________________________________________________________</w:t>
      </w:r>
    </w:p>
    <w:p w14:paraId="74F8AE94" w14:textId="77777777" w:rsidR="00BF3B3F" w:rsidRDefault="00BF3B3F">
      <w:pPr>
        <w:spacing w:before="0" w:after="0" w:line="240" w:lineRule="auto"/>
        <w:rPr>
          <w:b/>
          <w:sz w:val="32"/>
        </w:rPr>
      </w:pPr>
      <w:r>
        <w:br w:type="page"/>
      </w:r>
    </w:p>
    <w:p w14:paraId="621B900C" w14:textId="4E3C28DE" w:rsidR="009D5787" w:rsidRPr="00FD4A68" w:rsidRDefault="009D5787" w:rsidP="00FD4A68">
      <w:pPr>
        <w:pStyle w:val="LabTitle"/>
        <w:rPr>
          <w:rStyle w:val="LabTitleInstVersred"/>
          <w:b/>
          <w:color w:val="auto"/>
        </w:rPr>
      </w:pPr>
      <w:r w:rsidRPr="00FD4A68">
        <w:lastRenderedPageBreak/>
        <w:t xml:space="preserve">Lab </w:t>
      </w:r>
      <w:r>
        <w:t>- Examining Telnet and SSH in Wireshark</w:t>
      </w:r>
    </w:p>
    <w:p w14:paraId="56720BED" w14:textId="77777777" w:rsidR="009D5787" w:rsidRPr="00BB73FF" w:rsidRDefault="009D5787" w:rsidP="0014219C">
      <w:pPr>
        <w:pStyle w:val="LabSection"/>
      </w:pPr>
      <w:r w:rsidRPr="00BB73FF">
        <w:t>Objective</w:t>
      </w:r>
      <w:r>
        <w:t>s</w:t>
      </w:r>
    </w:p>
    <w:p w14:paraId="70406EB1" w14:textId="77777777" w:rsidR="009D5787" w:rsidRDefault="009D5787" w:rsidP="006E6581">
      <w:pPr>
        <w:pStyle w:val="BodyTextL25Bold"/>
      </w:pPr>
      <w:r>
        <w:t>Part 1</w:t>
      </w:r>
      <w:r w:rsidRPr="00C0247C">
        <w:rPr>
          <w:noProof/>
        </w:rPr>
        <w:t>:</w:t>
      </w:r>
      <w:r>
        <w:t xml:space="preserve"> Examine a Telnet Session with Wireshark</w:t>
      </w:r>
    </w:p>
    <w:p w14:paraId="72E37635" w14:textId="77777777" w:rsidR="009D5787" w:rsidRDefault="009D5787" w:rsidP="006E6581">
      <w:pPr>
        <w:pStyle w:val="BodyTextL25Bold"/>
      </w:pPr>
      <w:r>
        <w:t>Part 2</w:t>
      </w:r>
      <w:r w:rsidRPr="00C0247C">
        <w:rPr>
          <w:noProof/>
        </w:rPr>
        <w:t>:</w:t>
      </w:r>
      <w:r>
        <w:t xml:space="preserve"> Examine </w:t>
      </w:r>
      <w:r w:rsidRPr="00C0247C">
        <w:rPr>
          <w:noProof/>
        </w:rPr>
        <w:t>a</w:t>
      </w:r>
      <w:r>
        <w:rPr>
          <w:noProof/>
        </w:rPr>
        <w:t>n</w:t>
      </w:r>
      <w:r w:rsidRPr="00C0247C">
        <w:rPr>
          <w:noProof/>
        </w:rPr>
        <w:t xml:space="preserve"> SSH</w:t>
      </w:r>
      <w:r>
        <w:t xml:space="preserve"> Session with Wireshark</w:t>
      </w:r>
    </w:p>
    <w:p w14:paraId="1B3ABD7A" w14:textId="77777777" w:rsidR="009D5787" w:rsidRPr="00C07FD9" w:rsidRDefault="009D5787" w:rsidP="0014219C">
      <w:pPr>
        <w:pStyle w:val="LabSection"/>
      </w:pPr>
      <w:r>
        <w:t>Background / Scenario</w:t>
      </w:r>
    </w:p>
    <w:p w14:paraId="3783AC4A" w14:textId="77777777" w:rsidR="009D5787" w:rsidRDefault="009D5787" w:rsidP="00A3115B">
      <w:pPr>
        <w:pStyle w:val="BodyTextL25"/>
      </w:pPr>
      <w:r>
        <w:t>In this lab, you will configure a router to accept SSH connectivity and use Wireshark to capture and view Telnet and SSH sessions. This will demonstrate the importance of encryption with SSH.</w:t>
      </w:r>
    </w:p>
    <w:p w14:paraId="51756AD9" w14:textId="77777777" w:rsidR="009D5787" w:rsidRDefault="009D5787" w:rsidP="0014219C">
      <w:pPr>
        <w:pStyle w:val="LabSection"/>
      </w:pPr>
      <w:r>
        <w:t>Required Resources</w:t>
      </w:r>
    </w:p>
    <w:p w14:paraId="2090EA1D" w14:textId="77777777" w:rsidR="009D5787" w:rsidRDefault="009D5787" w:rsidP="00CD7F73">
      <w:pPr>
        <w:pStyle w:val="Bulletlevel1"/>
      </w:pPr>
      <w:proofErr w:type="spellStart"/>
      <w:r>
        <w:t>CyberOps</w:t>
      </w:r>
      <w:proofErr w:type="spellEnd"/>
      <w:r>
        <w:t xml:space="preserve"> Workstation VM</w:t>
      </w:r>
    </w:p>
    <w:p w14:paraId="727227DC" w14:textId="77777777" w:rsidR="009D5787" w:rsidRDefault="009D5787" w:rsidP="009D5787">
      <w:pPr>
        <w:pStyle w:val="PartHead"/>
        <w:numPr>
          <w:ilvl w:val="0"/>
          <w:numId w:val="20"/>
        </w:numPr>
        <w:tabs>
          <w:tab w:val="num" w:pos="1080"/>
        </w:tabs>
        <w:ind w:left="1080"/>
      </w:pPr>
      <w:r>
        <w:t>Examining a Telnet Session with Wireshark</w:t>
      </w:r>
    </w:p>
    <w:p w14:paraId="20700E26" w14:textId="77777777" w:rsidR="009D5787" w:rsidRDefault="009D5787" w:rsidP="0069774A">
      <w:pPr>
        <w:pStyle w:val="BodyTextL25"/>
      </w:pPr>
      <w:r>
        <w:t>You will use Wireshark to capture and view the transmitted data of a Telnet session.</w:t>
      </w:r>
    </w:p>
    <w:p w14:paraId="05DB7896" w14:textId="77777777" w:rsidR="009D5787" w:rsidRDefault="009D5787" w:rsidP="009D5787">
      <w:pPr>
        <w:pStyle w:val="StepHead"/>
        <w:numPr>
          <w:ilvl w:val="1"/>
          <w:numId w:val="20"/>
        </w:numPr>
        <w:tabs>
          <w:tab w:val="num" w:pos="936"/>
        </w:tabs>
        <w:outlineLvl w:val="1"/>
      </w:pPr>
      <w:r>
        <w:t>Capture data.</w:t>
      </w:r>
    </w:p>
    <w:p w14:paraId="4FADCF7C" w14:textId="77777777" w:rsidR="009D5787" w:rsidRDefault="009D5787" w:rsidP="009D5787">
      <w:pPr>
        <w:pStyle w:val="SubStepAlpha"/>
        <w:numPr>
          <w:ilvl w:val="2"/>
          <w:numId w:val="20"/>
        </w:numPr>
      </w:pPr>
      <w:r>
        <w:t xml:space="preserve">Start the </w:t>
      </w:r>
      <w:proofErr w:type="spellStart"/>
      <w:r>
        <w:t>CyberOps</w:t>
      </w:r>
      <w:proofErr w:type="spellEnd"/>
      <w:r>
        <w:t xml:space="preserve"> Workstation VM and log in with username </w:t>
      </w:r>
      <w:r w:rsidRPr="00705DE7">
        <w:rPr>
          <w:b/>
        </w:rPr>
        <w:t>analyst</w:t>
      </w:r>
      <w:r>
        <w:t xml:space="preserve"> and password </w:t>
      </w:r>
      <w:proofErr w:type="spellStart"/>
      <w:r w:rsidRPr="00705DE7">
        <w:rPr>
          <w:b/>
        </w:rPr>
        <w:t>cyberops</w:t>
      </w:r>
      <w:proofErr w:type="spellEnd"/>
      <w:r>
        <w:t>.</w:t>
      </w:r>
    </w:p>
    <w:p w14:paraId="59FD9C57" w14:textId="77777777" w:rsidR="009D5787" w:rsidRDefault="009D5787" w:rsidP="009D5787">
      <w:pPr>
        <w:pStyle w:val="SubStepAlpha"/>
        <w:numPr>
          <w:ilvl w:val="2"/>
          <w:numId w:val="20"/>
        </w:numPr>
      </w:pPr>
      <w:r>
        <w:t xml:space="preserve">Open a terminal window and start Wireshark. Press </w:t>
      </w:r>
      <w:r>
        <w:rPr>
          <w:b/>
        </w:rPr>
        <w:t xml:space="preserve">OK </w:t>
      </w:r>
      <w:r>
        <w:t>to continue after reading the warning message.</w:t>
      </w:r>
    </w:p>
    <w:p w14:paraId="71639CB4" w14:textId="77777777" w:rsidR="009D5787" w:rsidRDefault="009D5787" w:rsidP="000F5E52">
      <w:pPr>
        <w:pStyle w:val="CMD"/>
      </w:pPr>
      <w:r>
        <w:t>[</w:t>
      </w:r>
      <w:proofErr w:type="spellStart"/>
      <w:r>
        <w:t>analyst@secOps</w:t>
      </w:r>
      <w:proofErr w:type="spellEnd"/>
      <w:r>
        <w:t xml:space="preserve"> </w:t>
      </w:r>
      <w:proofErr w:type="gramStart"/>
      <w:r>
        <w:t>analyst]$</w:t>
      </w:r>
      <w:proofErr w:type="gramEnd"/>
      <w:r>
        <w:t xml:space="preserve"> </w:t>
      </w:r>
      <w:proofErr w:type="spellStart"/>
      <w:r w:rsidRPr="00C8615C">
        <w:rPr>
          <w:b/>
        </w:rPr>
        <w:t>sudo</w:t>
      </w:r>
      <w:proofErr w:type="spellEnd"/>
      <w:r w:rsidRPr="00C8615C">
        <w:rPr>
          <w:b/>
        </w:rPr>
        <w:t xml:space="preserve"> </w:t>
      </w:r>
      <w:proofErr w:type="spellStart"/>
      <w:r w:rsidRPr="000F5E52">
        <w:rPr>
          <w:b/>
        </w:rPr>
        <w:t>wireshark-gtk</w:t>
      </w:r>
      <w:proofErr w:type="spellEnd"/>
    </w:p>
    <w:p w14:paraId="157FA333" w14:textId="77777777" w:rsidR="009D5787" w:rsidRDefault="009D5787" w:rsidP="000F5E52">
      <w:pPr>
        <w:pStyle w:val="CMD"/>
      </w:pPr>
      <w:r w:rsidRPr="00E7005B">
        <w:t>[</w:t>
      </w:r>
      <w:proofErr w:type="spellStart"/>
      <w:r w:rsidRPr="00E7005B">
        <w:t>sudo</w:t>
      </w:r>
      <w:proofErr w:type="spellEnd"/>
      <w:r w:rsidRPr="00E7005B">
        <w:t>] password for analyst:</w:t>
      </w:r>
      <w:r>
        <w:t xml:space="preserve"> </w:t>
      </w:r>
      <w:proofErr w:type="spellStart"/>
      <w:r w:rsidRPr="00705DE7">
        <w:rPr>
          <w:b/>
        </w:rPr>
        <w:t>cyberops</w:t>
      </w:r>
      <w:proofErr w:type="spellEnd"/>
    </w:p>
    <w:p w14:paraId="5CA48E1A" w14:textId="77777777" w:rsidR="009D5787" w:rsidRDefault="009D5787" w:rsidP="000F5E52">
      <w:pPr>
        <w:pStyle w:val="CMD"/>
      </w:pPr>
    </w:p>
    <w:p w14:paraId="2FEC6C97" w14:textId="77777777" w:rsidR="009D5787" w:rsidRDefault="009D5787" w:rsidP="000F5E52">
      <w:pPr>
        <w:pStyle w:val="CMD"/>
      </w:pPr>
      <w:r>
        <w:t>** (wireshark-gtk:950): WARNING **: Couldn't connect to accessibility bus: Failed to connect to socket /</w:t>
      </w:r>
      <w:proofErr w:type="spellStart"/>
      <w:r>
        <w:t>tmp</w:t>
      </w:r>
      <w:proofErr w:type="spellEnd"/>
      <w:r>
        <w:t>/</w:t>
      </w:r>
      <w:proofErr w:type="spellStart"/>
      <w:r>
        <w:t>dbus-REDRWOHelr</w:t>
      </w:r>
      <w:proofErr w:type="spellEnd"/>
      <w:r>
        <w:t>: Connection refused</w:t>
      </w:r>
    </w:p>
    <w:p w14:paraId="1C0E9AF9" w14:textId="77777777" w:rsidR="009D5787" w:rsidRDefault="009D5787" w:rsidP="000F5E52">
      <w:pPr>
        <w:pStyle w:val="CMD"/>
      </w:pPr>
      <w:proofErr w:type="spellStart"/>
      <w:r>
        <w:t>Gtk</w:t>
      </w:r>
      <w:proofErr w:type="spellEnd"/>
      <w:r>
        <w:t xml:space="preserve">-Message: </w:t>
      </w:r>
      <w:proofErr w:type="spellStart"/>
      <w:r>
        <w:t>GtkDialog</w:t>
      </w:r>
      <w:proofErr w:type="spellEnd"/>
      <w:r>
        <w:t xml:space="preserve"> mapped without a transient parent. This is discouraged.</w:t>
      </w:r>
    </w:p>
    <w:p w14:paraId="775C0C2F" w14:textId="77777777" w:rsidR="009D5787" w:rsidRDefault="009D5787" w:rsidP="009D5787">
      <w:pPr>
        <w:pStyle w:val="SubStepAlpha"/>
        <w:numPr>
          <w:ilvl w:val="2"/>
          <w:numId w:val="20"/>
        </w:numPr>
      </w:pPr>
      <w:r>
        <w:t xml:space="preserve">Start a Wireshark capture on the </w:t>
      </w:r>
      <w:r w:rsidRPr="00C8615C">
        <w:rPr>
          <w:b/>
        </w:rPr>
        <w:t>Loopback: lo</w:t>
      </w:r>
      <w:r>
        <w:t xml:space="preserve"> interface.</w:t>
      </w:r>
    </w:p>
    <w:p w14:paraId="214C5D17" w14:textId="77777777" w:rsidR="009D5787" w:rsidRDefault="009D5787" w:rsidP="009D5787">
      <w:pPr>
        <w:pStyle w:val="SubStepAlpha"/>
        <w:numPr>
          <w:ilvl w:val="2"/>
          <w:numId w:val="20"/>
        </w:numPr>
      </w:pPr>
      <w:r>
        <w:t xml:space="preserve">Open another terminal window. Start a Telnet session to the localhost. Enter username </w:t>
      </w:r>
      <w:r>
        <w:rPr>
          <w:b/>
        </w:rPr>
        <w:t>analyst</w:t>
      </w:r>
      <w:r>
        <w:t xml:space="preserve"> and password </w:t>
      </w:r>
      <w:proofErr w:type="spellStart"/>
      <w:r>
        <w:rPr>
          <w:b/>
        </w:rPr>
        <w:t>cyberops</w:t>
      </w:r>
      <w:proofErr w:type="spellEnd"/>
      <w:r>
        <w:t xml:space="preserve"> when prompted.</w:t>
      </w:r>
    </w:p>
    <w:p w14:paraId="099BF222" w14:textId="77777777" w:rsidR="009D5787" w:rsidRDefault="009D5787" w:rsidP="000A0F80">
      <w:pPr>
        <w:pStyle w:val="CMD"/>
      </w:pPr>
      <w:r>
        <w:t>[</w:t>
      </w:r>
      <w:proofErr w:type="spellStart"/>
      <w:r>
        <w:t>analyst@secOps</w:t>
      </w:r>
      <w:proofErr w:type="spellEnd"/>
      <w:r>
        <w:t xml:space="preserve"> </w:t>
      </w:r>
      <w:proofErr w:type="gramStart"/>
      <w:r>
        <w:t>~]$</w:t>
      </w:r>
      <w:proofErr w:type="gramEnd"/>
      <w:r>
        <w:t xml:space="preserve"> </w:t>
      </w:r>
      <w:r w:rsidRPr="000A0F80">
        <w:rPr>
          <w:b/>
        </w:rPr>
        <w:t>telnet localhost</w:t>
      </w:r>
    </w:p>
    <w:p w14:paraId="3EA4AD5C" w14:textId="77777777" w:rsidR="009D5787" w:rsidRDefault="009D5787" w:rsidP="000A0F80">
      <w:pPr>
        <w:pStyle w:val="CMD"/>
      </w:pPr>
      <w:proofErr w:type="gramStart"/>
      <w:r>
        <w:t>Trying :</w:t>
      </w:r>
      <w:proofErr w:type="gramEnd"/>
      <w:r>
        <w:t>:1...</w:t>
      </w:r>
    </w:p>
    <w:p w14:paraId="4E9B864D" w14:textId="77777777" w:rsidR="009D5787" w:rsidRDefault="009D5787" w:rsidP="000A0F80">
      <w:pPr>
        <w:pStyle w:val="CMD"/>
      </w:pPr>
      <w:r>
        <w:t>Connected to localhost.</w:t>
      </w:r>
    </w:p>
    <w:p w14:paraId="3F7C16AF" w14:textId="77777777" w:rsidR="009D5787" w:rsidRDefault="009D5787" w:rsidP="000A0F80">
      <w:pPr>
        <w:pStyle w:val="CMD"/>
      </w:pPr>
      <w:r>
        <w:t>Escape character is '^]'.</w:t>
      </w:r>
    </w:p>
    <w:p w14:paraId="167F01D5" w14:textId="77777777" w:rsidR="009D5787" w:rsidRDefault="009D5787" w:rsidP="000A0F80">
      <w:pPr>
        <w:pStyle w:val="CMD"/>
      </w:pPr>
    </w:p>
    <w:p w14:paraId="2175FC15" w14:textId="77777777" w:rsidR="009D5787" w:rsidRDefault="009D5787" w:rsidP="000A0F80">
      <w:pPr>
        <w:pStyle w:val="CMD"/>
      </w:pPr>
      <w:r>
        <w:t>Linux 4.10.10-1-ARCH (unallocated.barefruit.co.uk) (pts/12)</w:t>
      </w:r>
    </w:p>
    <w:p w14:paraId="465471D8" w14:textId="77777777" w:rsidR="009D5787" w:rsidRDefault="009D5787" w:rsidP="000A0F80">
      <w:pPr>
        <w:pStyle w:val="CMD"/>
      </w:pPr>
    </w:p>
    <w:p w14:paraId="30A0387F" w14:textId="77777777" w:rsidR="009D5787" w:rsidRDefault="009D5787" w:rsidP="000A0F80">
      <w:pPr>
        <w:pStyle w:val="CMD"/>
      </w:pPr>
      <w:proofErr w:type="spellStart"/>
      <w:r>
        <w:t>secOps</w:t>
      </w:r>
      <w:proofErr w:type="spellEnd"/>
      <w:r>
        <w:t xml:space="preserve"> login: analyst</w:t>
      </w:r>
    </w:p>
    <w:p w14:paraId="0DA42F7D" w14:textId="77777777" w:rsidR="009D5787" w:rsidRDefault="009D5787" w:rsidP="000A0F80">
      <w:pPr>
        <w:pStyle w:val="CMD"/>
      </w:pPr>
      <w:r>
        <w:t xml:space="preserve">Password: </w:t>
      </w:r>
    </w:p>
    <w:p w14:paraId="6EBE8F98" w14:textId="77777777" w:rsidR="009D5787" w:rsidRDefault="009D5787" w:rsidP="000A0F80">
      <w:pPr>
        <w:pStyle w:val="CMD"/>
      </w:pPr>
      <w:r w:rsidRPr="000A0F80">
        <w:t xml:space="preserve">Last login: Fri Apr 28 10:50:52 from </w:t>
      </w:r>
      <w:proofErr w:type="spellStart"/>
      <w:proofErr w:type="gramStart"/>
      <w:r w:rsidRPr="000A0F80">
        <w:t>localhost.localdomain</w:t>
      </w:r>
      <w:proofErr w:type="spellEnd"/>
      <w:proofErr w:type="gramEnd"/>
    </w:p>
    <w:p w14:paraId="1F97BB79" w14:textId="77777777" w:rsidR="009D5787" w:rsidRPr="000A0F80" w:rsidRDefault="009D5787" w:rsidP="00D008B0">
      <w:pPr>
        <w:pStyle w:val="CMD"/>
      </w:pPr>
      <w:r>
        <w:t>[</w:t>
      </w:r>
      <w:proofErr w:type="spellStart"/>
      <w:r>
        <w:t>analyst@secOps</w:t>
      </w:r>
      <w:proofErr w:type="spellEnd"/>
      <w:r>
        <w:t xml:space="preserve"> </w:t>
      </w:r>
      <w:proofErr w:type="gramStart"/>
      <w:r>
        <w:t>~]$</w:t>
      </w:r>
      <w:proofErr w:type="gramEnd"/>
    </w:p>
    <w:p w14:paraId="1AFFD12C" w14:textId="77777777" w:rsidR="009D5787" w:rsidRPr="000A0F80" w:rsidRDefault="009D5787" w:rsidP="009D5787">
      <w:pPr>
        <w:pStyle w:val="SubStepAlpha"/>
        <w:numPr>
          <w:ilvl w:val="2"/>
          <w:numId w:val="20"/>
        </w:numPr>
      </w:pPr>
      <w:r>
        <w:rPr>
          <w:rStyle w:val="AnswerGray"/>
          <w:shd w:val="clear" w:color="auto" w:fill="auto"/>
        </w:rPr>
        <w:t>Stop the Wireshark capture after you have provided the user credentials.</w:t>
      </w:r>
    </w:p>
    <w:p w14:paraId="63085202" w14:textId="77777777" w:rsidR="009D5787" w:rsidRDefault="009D5787" w:rsidP="009D5787">
      <w:pPr>
        <w:pStyle w:val="StepHead"/>
        <w:numPr>
          <w:ilvl w:val="1"/>
          <w:numId w:val="20"/>
        </w:numPr>
        <w:tabs>
          <w:tab w:val="num" w:pos="936"/>
        </w:tabs>
        <w:outlineLvl w:val="1"/>
      </w:pPr>
      <w:r>
        <w:lastRenderedPageBreak/>
        <w:t>Examine the Telnet session.</w:t>
      </w:r>
    </w:p>
    <w:p w14:paraId="513F0C70" w14:textId="77777777" w:rsidR="009D5787" w:rsidRDefault="009D5787" w:rsidP="009D5787">
      <w:pPr>
        <w:pStyle w:val="SubStepAlpha"/>
        <w:numPr>
          <w:ilvl w:val="2"/>
          <w:numId w:val="20"/>
        </w:numPr>
      </w:pPr>
      <w:r>
        <w:t xml:space="preserve">Apply a filter that only displays Telnet-related traffic. Enter </w:t>
      </w:r>
      <w:r>
        <w:rPr>
          <w:b/>
        </w:rPr>
        <w:t xml:space="preserve">Telnet </w:t>
      </w:r>
      <w:r>
        <w:t>in the filter field.</w:t>
      </w:r>
    </w:p>
    <w:p w14:paraId="7ACD0C3C" w14:textId="77777777" w:rsidR="009D5787" w:rsidRDefault="009D5787" w:rsidP="009D5787">
      <w:pPr>
        <w:pStyle w:val="SubStepAlpha"/>
        <w:keepNext/>
        <w:numPr>
          <w:ilvl w:val="2"/>
          <w:numId w:val="20"/>
        </w:numPr>
      </w:pPr>
      <w:r>
        <w:t xml:space="preserve">Right-click one of the </w:t>
      </w:r>
      <w:r w:rsidRPr="00A6103C">
        <w:rPr>
          <w:b/>
        </w:rPr>
        <w:t>Telne</w:t>
      </w:r>
      <w:r w:rsidRPr="00D6690F">
        <w:rPr>
          <w:b/>
        </w:rPr>
        <w:t>t</w:t>
      </w:r>
      <w:r>
        <w:t xml:space="preserve"> lines in the </w:t>
      </w:r>
      <w:r w:rsidRPr="00824D12">
        <w:rPr>
          <w:b/>
        </w:rPr>
        <w:t>Packet list</w:t>
      </w:r>
      <w:r>
        <w:t xml:space="preserve"> section of Wireshark, and from the drop-down list, select </w:t>
      </w:r>
      <w:r w:rsidRPr="00824D12">
        <w:rPr>
          <w:b/>
        </w:rPr>
        <w:t>Follow TCP Stream</w:t>
      </w:r>
      <w:r>
        <w:t>.</w:t>
      </w:r>
    </w:p>
    <w:p w14:paraId="275B5B0D" w14:textId="77777777" w:rsidR="009D5787" w:rsidRDefault="009D5787" w:rsidP="003C51C7">
      <w:pPr>
        <w:pStyle w:val="Visual"/>
      </w:pPr>
      <w:r>
        <w:rPr>
          <w:noProof/>
        </w:rPr>
        <w:drawing>
          <wp:inline distT="0" distB="0" distL="0" distR="0" wp14:anchorId="108D70B6" wp14:editId="1D29C17F">
            <wp:extent cx="5486400" cy="2486709"/>
            <wp:effectExtent l="19050" t="19050" r="19050" b="2794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86400" cy="2486709"/>
                    </a:xfrm>
                    <a:prstGeom prst="rect">
                      <a:avLst/>
                    </a:prstGeom>
                    <a:noFill/>
                    <a:ln w="1270">
                      <a:solidFill>
                        <a:schemeClr val="accent1"/>
                      </a:solidFill>
                    </a:ln>
                  </pic:spPr>
                </pic:pic>
              </a:graphicData>
            </a:graphic>
          </wp:inline>
        </w:drawing>
      </w:r>
    </w:p>
    <w:p w14:paraId="76C0C1EF" w14:textId="77777777" w:rsidR="009D5787" w:rsidRDefault="009D5787" w:rsidP="009D5787">
      <w:pPr>
        <w:pStyle w:val="SubStepAlpha"/>
        <w:numPr>
          <w:ilvl w:val="2"/>
          <w:numId w:val="20"/>
        </w:numPr>
      </w:pPr>
      <w:r>
        <w:t xml:space="preserve">The </w:t>
      </w:r>
      <w:r w:rsidRPr="00F25C40">
        <w:t>Follow TCP Stream</w:t>
      </w:r>
      <w:r>
        <w:t xml:space="preserve"> window displays the data for your Telnet session with the </w:t>
      </w:r>
      <w:proofErr w:type="spellStart"/>
      <w:r>
        <w:t>CyberOps</w:t>
      </w:r>
      <w:proofErr w:type="spellEnd"/>
      <w:r>
        <w:t xml:space="preserve"> Workstation VM. The entire session is displayed in plaintext, including your password. Notice that the username that you entered is displayed with duplicate characters. This is caused by the echo setting in Telnet to allow you to view the characters that you type on the screen.</w:t>
      </w:r>
    </w:p>
    <w:p w14:paraId="5BDCE136" w14:textId="77777777" w:rsidR="009D5787" w:rsidRDefault="009D5787" w:rsidP="006418D6">
      <w:pPr>
        <w:pStyle w:val="Visual"/>
      </w:pPr>
      <w:r>
        <w:rPr>
          <w:noProof/>
        </w:rPr>
        <w:drawing>
          <wp:inline distT="0" distB="0" distL="0" distR="0" wp14:anchorId="65F0F4A2" wp14:editId="67E5E056">
            <wp:extent cx="4572000" cy="3519714"/>
            <wp:effectExtent l="0" t="0" r="0" b="508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7"/>
                    <a:stretch>
                      <a:fillRect/>
                    </a:stretch>
                  </pic:blipFill>
                  <pic:spPr>
                    <a:xfrm>
                      <a:off x="0" y="0"/>
                      <a:ext cx="4572000" cy="3519714"/>
                    </a:xfrm>
                    <a:prstGeom prst="rect">
                      <a:avLst/>
                    </a:prstGeom>
                  </pic:spPr>
                </pic:pic>
              </a:graphicData>
            </a:graphic>
          </wp:inline>
        </w:drawing>
      </w:r>
    </w:p>
    <w:p w14:paraId="43B8CA54" w14:textId="77777777" w:rsidR="009D5787" w:rsidRDefault="009D5787" w:rsidP="009D5787">
      <w:pPr>
        <w:pStyle w:val="SubStepAlpha"/>
        <w:numPr>
          <w:ilvl w:val="2"/>
          <w:numId w:val="20"/>
        </w:numPr>
      </w:pPr>
      <w:r>
        <w:t xml:space="preserve">After you have finished reviewing your Telnet session in the </w:t>
      </w:r>
      <w:r w:rsidRPr="00A6103C">
        <w:rPr>
          <w:b/>
        </w:rPr>
        <w:t>Follow TCP Stream</w:t>
      </w:r>
      <w:r>
        <w:t xml:space="preserve"> window, click </w:t>
      </w:r>
      <w:r w:rsidRPr="00952171">
        <w:rPr>
          <w:b/>
        </w:rPr>
        <w:t>Close</w:t>
      </w:r>
      <w:r>
        <w:t>.</w:t>
      </w:r>
    </w:p>
    <w:p w14:paraId="2336E012" w14:textId="77777777" w:rsidR="009D5787" w:rsidRDefault="009D5787" w:rsidP="009D5787">
      <w:pPr>
        <w:pStyle w:val="SubStepAlpha"/>
        <w:numPr>
          <w:ilvl w:val="2"/>
          <w:numId w:val="20"/>
        </w:numPr>
      </w:pPr>
      <w:r>
        <w:lastRenderedPageBreak/>
        <w:t xml:space="preserve">Type </w:t>
      </w:r>
      <w:r>
        <w:rPr>
          <w:b/>
        </w:rPr>
        <w:t>exit</w:t>
      </w:r>
      <w:r>
        <w:t xml:space="preserve"> at the terminal to exit the </w:t>
      </w:r>
      <w:r>
        <w:rPr>
          <w:b/>
        </w:rPr>
        <w:t xml:space="preserve">Telnet </w:t>
      </w:r>
      <w:r>
        <w:t>session.</w:t>
      </w:r>
    </w:p>
    <w:p w14:paraId="0B3EC711" w14:textId="77777777" w:rsidR="009D5787" w:rsidRDefault="009D5787" w:rsidP="00FD3F67">
      <w:pPr>
        <w:pStyle w:val="CMD"/>
      </w:pPr>
      <w:r w:rsidRPr="00814DDB">
        <w:t>[</w:t>
      </w:r>
      <w:proofErr w:type="spellStart"/>
      <w:r w:rsidRPr="00814DDB">
        <w:t>analyst@secOps</w:t>
      </w:r>
      <w:proofErr w:type="spellEnd"/>
      <w:r w:rsidRPr="00814DDB">
        <w:t xml:space="preserve"> </w:t>
      </w:r>
      <w:proofErr w:type="gramStart"/>
      <w:r w:rsidRPr="00814DDB">
        <w:t>~]$</w:t>
      </w:r>
      <w:proofErr w:type="gramEnd"/>
      <w:r w:rsidRPr="00814DDB">
        <w:t xml:space="preserve"> </w:t>
      </w:r>
      <w:r w:rsidRPr="00FD3F67">
        <w:rPr>
          <w:b/>
        </w:rPr>
        <w:t>exit</w:t>
      </w:r>
    </w:p>
    <w:p w14:paraId="02679752" w14:textId="77777777" w:rsidR="009D5787" w:rsidRDefault="009D5787" w:rsidP="009D5787">
      <w:pPr>
        <w:pStyle w:val="PartHead"/>
        <w:numPr>
          <w:ilvl w:val="0"/>
          <w:numId w:val="20"/>
        </w:numPr>
        <w:tabs>
          <w:tab w:val="num" w:pos="1080"/>
        </w:tabs>
        <w:ind w:left="1080"/>
      </w:pPr>
      <w:r>
        <w:t>Examine an SSH Session with Wireshark</w:t>
      </w:r>
    </w:p>
    <w:p w14:paraId="5B24C47B" w14:textId="77777777" w:rsidR="009D5787" w:rsidRDefault="009D5787" w:rsidP="00952171">
      <w:pPr>
        <w:pStyle w:val="BodyTextL25"/>
      </w:pPr>
      <w:r>
        <w:t>In Part 2, you will establish an SSH session with the localhost. Wireshark will be used to capture and view the data of this SSH session.</w:t>
      </w:r>
    </w:p>
    <w:p w14:paraId="2C929C85" w14:textId="77777777" w:rsidR="009D5787" w:rsidRDefault="009D5787" w:rsidP="009D5787">
      <w:pPr>
        <w:pStyle w:val="SubStepAlpha"/>
        <w:numPr>
          <w:ilvl w:val="2"/>
          <w:numId w:val="20"/>
        </w:numPr>
      </w:pPr>
      <w:r>
        <w:t>Start another Wireshark capture.</w:t>
      </w:r>
    </w:p>
    <w:p w14:paraId="0F8B7223" w14:textId="77777777" w:rsidR="009D5787" w:rsidRDefault="009D5787" w:rsidP="009D5787">
      <w:pPr>
        <w:pStyle w:val="SubStepAlpha"/>
        <w:keepNext/>
        <w:numPr>
          <w:ilvl w:val="2"/>
          <w:numId w:val="20"/>
        </w:numPr>
      </w:pPr>
      <w:r>
        <w:t xml:space="preserve">You will establish an SSH session with the localhost. At the terminal prompt, enter </w:t>
      </w:r>
      <w:proofErr w:type="spellStart"/>
      <w:r w:rsidRPr="006418D6">
        <w:rPr>
          <w:b/>
        </w:rPr>
        <w:t>ssh</w:t>
      </w:r>
      <w:proofErr w:type="spellEnd"/>
      <w:r w:rsidRPr="006418D6">
        <w:rPr>
          <w:b/>
        </w:rPr>
        <w:t xml:space="preserve"> localhost</w:t>
      </w:r>
      <w:r>
        <w:t xml:space="preserve">. Enter </w:t>
      </w:r>
      <w:r>
        <w:rPr>
          <w:b/>
        </w:rPr>
        <w:t>yes</w:t>
      </w:r>
      <w:r>
        <w:t xml:space="preserve"> to continue connecting. Enter the </w:t>
      </w:r>
      <w:proofErr w:type="spellStart"/>
      <w:r>
        <w:rPr>
          <w:b/>
        </w:rPr>
        <w:t>cyberops</w:t>
      </w:r>
      <w:proofErr w:type="spellEnd"/>
      <w:r>
        <w:rPr>
          <w:b/>
        </w:rPr>
        <w:t xml:space="preserve"> </w:t>
      </w:r>
      <w:r>
        <w:t>when prompted.</w:t>
      </w:r>
    </w:p>
    <w:p w14:paraId="73A657B1" w14:textId="77777777" w:rsidR="009D5787" w:rsidRDefault="009D5787" w:rsidP="007D49E7">
      <w:pPr>
        <w:pStyle w:val="CMD"/>
        <w:rPr>
          <w:b/>
        </w:rPr>
      </w:pPr>
      <w:r w:rsidRPr="007D49E7">
        <w:t>[</w:t>
      </w:r>
      <w:proofErr w:type="spellStart"/>
      <w:r w:rsidRPr="007D49E7">
        <w:t>an</w:t>
      </w:r>
      <w:r>
        <w:t>alyst@secOps</w:t>
      </w:r>
      <w:proofErr w:type="spellEnd"/>
      <w:r>
        <w:t xml:space="preserve"> </w:t>
      </w:r>
      <w:proofErr w:type="gramStart"/>
      <w:r>
        <w:t>~]$</w:t>
      </w:r>
      <w:proofErr w:type="gramEnd"/>
      <w:r>
        <w:t xml:space="preserve"> </w:t>
      </w:r>
      <w:proofErr w:type="spellStart"/>
      <w:r w:rsidRPr="007D49E7">
        <w:rPr>
          <w:b/>
        </w:rPr>
        <w:t>ssh</w:t>
      </w:r>
      <w:proofErr w:type="spellEnd"/>
      <w:r w:rsidRPr="007D49E7">
        <w:rPr>
          <w:b/>
        </w:rPr>
        <w:t xml:space="preserve"> localhost</w:t>
      </w:r>
    </w:p>
    <w:p w14:paraId="4F7F1D3B" w14:textId="77777777" w:rsidR="009D5787" w:rsidRDefault="009D5787" w:rsidP="005B39AD">
      <w:pPr>
        <w:pStyle w:val="CMD"/>
      </w:pPr>
      <w:r>
        <w:t xml:space="preserve">The authenticity of host 'localhost </w:t>
      </w:r>
      <w:proofErr w:type="gramStart"/>
      <w:r>
        <w:t>(::</w:t>
      </w:r>
      <w:proofErr w:type="gramEnd"/>
      <w:r>
        <w:t>1)' can't be established.</w:t>
      </w:r>
    </w:p>
    <w:p w14:paraId="5A914B0E" w14:textId="77777777" w:rsidR="009D5787" w:rsidRDefault="009D5787" w:rsidP="005B39AD">
      <w:pPr>
        <w:pStyle w:val="CMD"/>
      </w:pPr>
      <w:r>
        <w:t>ECDSA key fingerprint is SHA256:uLDhKZflmvsR8Et8jer1NuD91cGDS1mUl/p7VI3u6kI.</w:t>
      </w:r>
    </w:p>
    <w:p w14:paraId="12F94423" w14:textId="77777777" w:rsidR="009D5787" w:rsidRDefault="009D5787" w:rsidP="005B39AD">
      <w:pPr>
        <w:pStyle w:val="CMD"/>
      </w:pPr>
      <w:r>
        <w:t>Are you sure you want to continue connecting (yes/no)? yes</w:t>
      </w:r>
    </w:p>
    <w:p w14:paraId="7FB7A357" w14:textId="77777777" w:rsidR="009D5787" w:rsidRDefault="009D5787" w:rsidP="005B39AD">
      <w:pPr>
        <w:pStyle w:val="CMD"/>
      </w:pPr>
      <w:r>
        <w:t>Warning: Permanently added 'localhost' (ECDSA) to the list of known hosts.</w:t>
      </w:r>
    </w:p>
    <w:p w14:paraId="43023C63" w14:textId="77777777" w:rsidR="009D5787" w:rsidRDefault="009D5787" w:rsidP="007D49E7">
      <w:pPr>
        <w:pStyle w:val="CMD"/>
      </w:pPr>
      <w:proofErr w:type="spellStart"/>
      <w:r>
        <w:t>analyst@localhost's</w:t>
      </w:r>
      <w:proofErr w:type="spellEnd"/>
      <w:r>
        <w:t xml:space="preserve"> password: </w:t>
      </w:r>
    </w:p>
    <w:p w14:paraId="47D37E80" w14:textId="77777777" w:rsidR="009D5787" w:rsidRDefault="009D5787" w:rsidP="007D49E7">
      <w:pPr>
        <w:pStyle w:val="CMD"/>
      </w:pPr>
      <w:r>
        <w:t xml:space="preserve">Last login: Sat Apr 29 00:04:21 2017 from </w:t>
      </w:r>
      <w:proofErr w:type="spellStart"/>
      <w:proofErr w:type="gramStart"/>
      <w:r>
        <w:t>localhost.localdomain</w:t>
      </w:r>
      <w:proofErr w:type="spellEnd"/>
      <w:proofErr w:type="gramEnd"/>
    </w:p>
    <w:p w14:paraId="17A8DADB" w14:textId="77777777" w:rsidR="009D5787" w:rsidRPr="003215CC" w:rsidRDefault="009D5787" w:rsidP="009D5787">
      <w:pPr>
        <w:pStyle w:val="SubStepAlpha"/>
        <w:numPr>
          <w:ilvl w:val="2"/>
          <w:numId w:val="20"/>
        </w:numPr>
      </w:pPr>
      <w:r>
        <w:t>Stop the Wireshark capture.</w:t>
      </w:r>
    </w:p>
    <w:p w14:paraId="43E0BBAE" w14:textId="77777777" w:rsidR="009D5787" w:rsidRDefault="009D5787" w:rsidP="009D5787">
      <w:pPr>
        <w:pStyle w:val="SubStepAlpha"/>
        <w:numPr>
          <w:ilvl w:val="2"/>
          <w:numId w:val="20"/>
        </w:numPr>
      </w:pPr>
      <w:r>
        <w:t xml:space="preserve">Apply an SSH filter on the Wireshark capture data. Enter </w:t>
      </w:r>
      <w:proofErr w:type="spellStart"/>
      <w:r w:rsidRPr="00CD11D9">
        <w:rPr>
          <w:b/>
        </w:rPr>
        <w:t>ssh</w:t>
      </w:r>
      <w:proofErr w:type="spellEnd"/>
      <w:r>
        <w:t xml:space="preserve"> in the filter field.</w:t>
      </w:r>
    </w:p>
    <w:p w14:paraId="1F8CDDED" w14:textId="77777777" w:rsidR="009D5787" w:rsidRDefault="009D5787" w:rsidP="009D5787">
      <w:pPr>
        <w:pStyle w:val="SubStepAlpha"/>
        <w:numPr>
          <w:ilvl w:val="2"/>
          <w:numId w:val="20"/>
        </w:numPr>
      </w:pPr>
      <w:r>
        <w:t xml:space="preserve">Right-click one of the </w:t>
      </w:r>
      <w:r w:rsidRPr="00A6103C">
        <w:rPr>
          <w:b/>
        </w:rPr>
        <w:t>SSHv2</w:t>
      </w:r>
      <w:r>
        <w:t xml:space="preserve"> lines in the </w:t>
      </w:r>
      <w:r w:rsidRPr="00824D12">
        <w:rPr>
          <w:b/>
        </w:rPr>
        <w:t>Packet list</w:t>
      </w:r>
      <w:r>
        <w:t xml:space="preserve"> section of Wireshark, and in the drop-down list, select the </w:t>
      </w:r>
      <w:r w:rsidRPr="00824D12">
        <w:rPr>
          <w:b/>
        </w:rPr>
        <w:t>Follow TCP Stream</w:t>
      </w:r>
      <w:r>
        <w:t xml:space="preserve"> option.</w:t>
      </w:r>
    </w:p>
    <w:p w14:paraId="7A2A8D28" w14:textId="77777777" w:rsidR="009D5787" w:rsidRDefault="009D5787" w:rsidP="009D5787">
      <w:pPr>
        <w:pStyle w:val="SubStepAlpha"/>
        <w:keepNext/>
        <w:numPr>
          <w:ilvl w:val="2"/>
          <w:numId w:val="20"/>
        </w:numPr>
      </w:pPr>
      <w:r>
        <w:lastRenderedPageBreak/>
        <w:t xml:space="preserve">Examine the </w:t>
      </w:r>
      <w:r w:rsidRPr="00A6103C">
        <w:rPr>
          <w:b/>
        </w:rPr>
        <w:t>Follow TCP Stream</w:t>
      </w:r>
      <w:r>
        <w:t xml:space="preserve"> window of your SSH session. The data has been encrypted and is unreadable. Compare the data in your SSH session to the data of your Telnet session.</w:t>
      </w:r>
    </w:p>
    <w:p w14:paraId="4D764359" w14:textId="77777777" w:rsidR="009D5787" w:rsidRDefault="009D5787" w:rsidP="00185CC6">
      <w:pPr>
        <w:pStyle w:val="Visual"/>
      </w:pPr>
      <w:r w:rsidRPr="00185CC6">
        <w:rPr>
          <w:noProof/>
        </w:rPr>
        <w:drawing>
          <wp:inline distT="0" distB="0" distL="0" distR="0" wp14:anchorId="78DC3C40" wp14:editId="34004A81">
            <wp:extent cx="5486400" cy="422365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486400" cy="4223657"/>
                    </a:xfrm>
                    <a:prstGeom prst="rect">
                      <a:avLst/>
                    </a:prstGeom>
                  </pic:spPr>
                </pic:pic>
              </a:graphicData>
            </a:graphic>
          </wp:inline>
        </w:drawing>
      </w:r>
    </w:p>
    <w:p w14:paraId="4D028513" w14:textId="77777777" w:rsidR="009D5787" w:rsidRDefault="009D5787" w:rsidP="009D5787">
      <w:pPr>
        <w:pStyle w:val="SubStepAlpha"/>
        <w:numPr>
          <w:ilvl w:val="2"/>
          <w:numId w:val="20"/>
        </w:numPr>
      </w:pPr>
      <w:r>
        <w:t xml:space="preserve">After examining your SSH session, click </w:t>
      </w:r>
      <w:r w:rsidRPr="00B927B1">
        <w:rPr>
          <w:b/>
        </w:rPr>
        <w:t>Close</w:t>
      </w:r>
      <w:r>
        <w:t>.</w:t>
      </w:r>
    </w:p>
    <w:p w14:paraId="74B7F846" w14:textId="77777777" w:rsidR="009D5787" w:rsidRDefault="009D5787" w:rsidP="009D5787">
      <w:pPr>
        <w:pStyle w:val="SubStepAlpha"/>
        <w:numPr>
          <w:ilvl w:val="2"/>
          <w:numId w:val="20"/>
        </w:numPr>
      </w:pPr>
      <w:r>
        <w:t>Close Wireshark.</w:t>
      </w:r>
    </w:p>
    <w:p w14:paraId="50BC957B" w14:textId="77777777" w:rsidR="009D5787" w:rsidRDefault="009D5787" w:rsidP="00B927B1">
      <w:pPr>
        <w:pStyle w:val="LabSection"/>
      </w:pPr>
      <w:r>
        <w:t>Reflection</w:t>
      </w:r>
    </w:p>
    <w:p w14:paraId="6DBF79DB" w14:textId="77777777" w:rsidR="009D5787" w:rsidRDefault="009D5787" w:rsidP="00B927B1">
      <w:pPr>
        <w:pStyle w:val="BodyTextL25"/>
      </w:pPr>
      <w:r>
        <w:t>Why is SSH preferred over Telnet for remote connections?</w:t>
      </w:r>
    </w:p>
    <w:p w14:paraId="65B2AF28" w14:textId="77777777" w:rsidR="009D5787" w:rsidRDefault="009D5787" w:rsidP="00B927B1">
      <w:pPr>
        <w:pStyle w:val="BodyTextL25"/>
      </w:pPr>
      <w:r>
        <w:t>_______________________________________________________________________________________</w:t>
      </w:r>
    </w:p>
    <w:p w14:paraId="12F68141" w14:textId="77777777" w:rsidR="009D5787" w:rsidRDefault="009D5787" w:rsidP="00114A16">
      <w:pPr>
        <w:pStyle w:val="BodyTextL25"/>
      </w:pPr>
      <w:r>
        <w:t>_______________________________________________________________________________________</w:t>
      </w:r>
    </w:p>
    <w:p w14:paraId="15C9476C" w14:textId="77777777" w:rsidR="009D5787" w:rsidRPr="00E323C2" w:rsidRDefault="009D5787" w:rsidP="00114A16">
      <w:pPr>
        <w:pStyle w:val="BodyTextL25"/>
        <w:rPr>
          <w:rStyle w:val="AnswerGray"/>
          <w:shd w:val="clear" w:color="auto" w:fill="auto"/>
        </w:rPr>
      </w:pPr>
      <w:r>
        <w:t>_______________________________________________________________________________________</w:t>
      </w:r>
    </w:p>
    <w:p w14:paraId="65C5C589" w14:textId="77777777" w:rsidR="009D5787" w:rsidRDefault="009D5787" w:rsidP="00E323C2">
      <w:pPr>
        <w:pStyle w:val="BodyTextL25"/>
      </w:pPr>
      <w:r>
        <w:t>_______________________________________________________________________________________</w:t>
      </w:r>
    </w:p>
    <w:p w14:paraId="6F3807A9" w14:textId="77777777" w:rsidR="009D5787" w:rsidRPr="00E323C2" w:rsidRDefault="009D5787" w:rsidP="00E323C2">
      <w:pPr>
        <w:pStyle w:val="BodyTextL25"/>
        <w:rPr>
          <w:rStyle w:val="AnswerGray"/>
          <w:shd w:val="clear" w:color="auto" w:fill="auto"/>
        </w:rPr>
      </w:pPr>
      <w:r>
        <w:t>_______________________________________________________________________________________</w:t>
      </w:r>
    </w:p>
    <w:p w14:paraId="538AD801" w14:textId="77777777" w:rsidR="009D5787" w:rsidRPr="00E323C2" w:rsidRDefault="009D5787" w:rsidP="00E323C2">
      <w:pPr>
        <w:pStyle w:val="BodyTextL25"/>
        <w:rPr>
          <w:rStyle w:val="AnswerGray"/>
          <w:shd w:val="clear" w:color="auto" w:fill="auto"/>
        </w:rPr>
      </w:pPr>
      <w:r>
        <w:t>_______________________________________________________________________________________</w:t>
      </w:r>
    </w:p>
    <w:p w14:paraId="6DF13A5B" w14:textId="77777777" w:rsidR="00BF3B3F" w:rsidRDefault="00BF3B3F">
      <w:pPr>
        <w:spacing w:before="0" w:after="0" w:line="240" w:lineRule="auto"/>
        <w:rPr>
          <w:b/>
          <w:sz w:val="32"/>
        </w:rPr>
      </w:pPr>
      <w:r>
        <w:br w:type="page"/>
      </w:r>
    </w:p>
    <w:p w14:paraId="2DCB2E1A" w14:textId="034E4D1E" w:rsidR="009D5787" w:rsidRPr="00291595" w:rsidRDefault="009D5787" w:rsidP="00A53125">
      <w:pPr>
        <w:pStyle w:val="LabTitle"/>
      </w:pPr>
      <w:r>
        <w:lastRenderedPageBreak/>
        <w:t xml:space="preserve">Lab – </w:t>
      </w:r>
      <w:r>
        <w:rPr>
          <w:rFonts w:cs="Arial"/>
        </w:rPr>
        <w:t>Hashing Things Out</w:t>
      </w:r>
    </w:p>
    <w:p w14:paraId="66B46612" w14:textId="77777777" w:rsidR="009D5787" w:rsidRPr="00BB73FF" w:rsidRDefault="009D5787" w:rsidP="00813D30">
      <w:pPr>
        <w:pStyle w:val="LabSection"/>
        <w:numPr>
          <w:ilvl w:val="0"/>
          <w:numId w:val="0"/>
        </w:numPr>
      </w:pPr>
      <w:r w:rsidRPr="00BB73FF">
        <w:t>Objective</w:t>
      </w:r>
      <w:r>
        <w:t>s</w:t>
      </w:r>
    </w:p>
    <w:p w14:paraId="31BCBD72" w14:textId="77777777" w:rsidR="009D5787" w:rsidRPr="006E1756" w:rsidRDefault="009D5787" w:rsidP="008402F2">
      <w:pPr>
        <w:pStyle w:val="BodyTextL25Bold"/>
      </w:pPr>
      <w:r w:rsidRPr="006E1756">
        <w:t xml:space="preserve">Part 1: </w:t>
      </w:r>
      <w:r>
        <w:t>Creating Hashes with OpenSSL</w:t>
      </w:r>
    </w:p>
    <w:p w14:paraId="30BC9063" w14:textId="77777777" w:rsidR="009D5787" w:rsidRPr="006E1756" w:rsidRDefault="009D5787" w:rsidP="005D3E53">
      <w:pPr>
        <w:pStyle w:val="BodyTextL25Bold"/>
      </w:pPr>
      <w:r w:rsidRPr="006E1756">
        <w:t xml:space="preserve">Part 2: </w:t>
      </w:r>
      <w:r>
        <w:t>Verifying Hashes</w:t>
      </w:r>
    </w:p>
    <w:p w14:paraId="4CFBF4DD" w14:textId="77777777" w:rsidR="009D5787" w:rsidRPr="008402F2" w:rsidRDefault="009D5787" w:rsidP="009D5787">
      <w:pPr>
        <w:pStyle w:val="LabSection"/>
        <w:rPr>
          <w:rFonts w:eastAsia="Arial"/>
        </w:rPr>
      </w:pPr>
      <w:r>
        <w:t>Background / Scenario</w:t>
      </w:r>
    </w:p>
    <w:p w14:paraId="78EDA663" w14:textId="77777777" w:rsidR="009D5787" w:rsidRPr="00765669" w:rsidRDefault="009D5787" w:rsidP="00765669">
      <w:pPr>
        <w:pStyle w:val="BodyTextL25"/>
      </w:pPr>
      <w:r w:rsidRPr="00765669">
        <w:t>Hash functions are mathematical algorithms designed to take data as input and generate a fixed-size</w:t>
      </w:r>
      <w:r>
        <w:t>,</w:t>
      </w:r>
      <w:r w:rsidRPr="00765669">
        <w:t xml:space="preserve"> unique string of characters, also known as the hash. Designed to be fast, hash functions are very hard to reverse; it</w:t>
      </w:r>
      <w:r>
        <w:t xml:space="preserve"> i</w:t>
      </w:r>
      <w:r w:rsidRPr="00765669">
        <w:t>s very hard to recover the data that created any given hash</w:t>
      </w:r>
      <w:r>
        <w:t>,</w:t>
      </w:r>
      <w:r w:rsidRPr="00765669">
        <w:t xml:space="preserve"> based on the hash alone. Another important property of hash functions is that even the smallest change done to the input data yields a completely different hash.</w:t>
      </w:r>
    </w:p>
    <w:p w14:paraId="50151794" w14:textId="77777777" w:rsidR="009D5787" w:rsidRDefault="009D5787" w:rsidP="00765669">
      <w:pPr>
        <w:pStyle w:val="BodyTextL25"/>
      </w:pPr>
      <w:r w:rsidRPr="00765669">
        <w:t>While OpenSSL can be used to generate and compare hashes, other tools are available. Some of these tools are also included in this lab.</w:t>
      </w:r>
    </w:p>
    <w:p w14:paraId="54366D18" w14:textId="77777777" w:rsidR="009D5787" w:rsidRDefault="009D5787" w:rsidP="009D5787">
      <w:pPr>
        <w:pStyle w:val="LabSection"/>
      </w:pPr>
      <w:r>
        <w:t>Required Resources</w:t>
      </w:r>
    </w:p>
    <w:p w14:paraId="470413E0" w14:textId="77777777" w:rsidR="009D5787" w:rsidRDefault="009D5787" w:rsidP="005D05FD">
      <w:pPr>
        <w:pStyle w:val="Bulletlevel1"/>
      </w:pPr>
      <w:r>
        <w:rPr>
          <w:noProof/>
        </w:rPr>
        <w:t>CyberOps Workstation VM</w:t>
      </w:r>
    </w:p>
    <w:p w14:paraId="027B5045" w14:textId="77777777" w:rsidR="009D5787" w:rsidRPr="00A05B7A" w:rsidRDefault="009D5787" w:rsidP="005D05FD">
      <w:pPr>
        <w:pStyle w:val="Bulletlevel1"/>
      </w:pPr>
      <w:r>
        <w:rPr>
          <w:noProof/>
        </w:rPr>
        <w:t>Internet access</w:t>
      </w:r>
    </w:p>
    <w:p w14:paraId="4FC31D04" w14:textId="77777777" w:rsidR="009D5787" w:rsidRPr="00164274" w:rsidRDefault="009D5787" w:rsidP="009D5787">
      <w:pPr>
        <w:pStyle w:val="PartHead"/>
        <w:numPr>
          <w:ilvl w:val="0"/>
          <w:numId w:val="36"/>
        </w:numPr>
      </w:pPr>
      <w:r>
        <w:t>Creating Hashes with OpenSSL</w:t>
      </w:r>
    </w:p>
    <w:p w14:paraId="0B3CF3E8" w14:textId="77777777" w:rsidR="009D5787" w:rsidRDefault="009D5787" w:rsidP="002D5FF1">
      <w:pPr>
        <w:pStyle w:val="BodyTextL25"/>
      </w:pPr>
      <w:r>
        <w:t>OpenSSL can be used as a standalone tool for hashing. To create a hash of a text file, follow the steps below:</w:t>
      </w:r>
    </w:p>
    <w:p w14:paraId="3C65C068" w14:textId="77777777" w:rsidR="009D5787" w:rsidRPr="00D74394" w:rsidRDefault="009D5787" w:rsidP="009D5787">
      <w:pPr>
        <w:pStyle w:val="StepHead"/>
        <w:numPr>
          <w:ilvl w:val="2"/>
          <w:numId w:val="36"/>
        </w:numPr>
        <w:outlineLvl w:val="1"/>
      </w:pPr>
      <w:r>
        <w:t>Hashing a Text File</w:t>
      </w:r>
    </w:p>
    <w:p w14:paraId="2693274E" w14:textId="77777777" w:rsidR="009D5787" w:rsidRPr="00FB5BA8" w:rsidRDefault="009D5787" w:rsidP="009D5787">
      <w:pPr>
        <w:pStyle w:val="SubStepAlpha"/>
        <w:numPr>
          <w:ilvl w:val="3"/>
          <w:numId w:val="36"/>
        </w:numPr>
        <w:rPr>
          <w:b/>
        </w:rPr>
      </w:pPr>
      <w:r>
        <w:t xml:space="preserve">In the </w:t>
      </w:r>
      <w:proofErr w:type="spellStart"/>
      <w:r>
        <w:t>CyberOps</w:t>
      </w:r>
      <w:proofErr w:type="spellEnd"/>
      <w:r>
        <w:t xml:space="preserve"> Workstation virtual machine, open a terminal window.</w:t>
      </w:r>
    </w:p>
    <w:p w14:paraId="7657A6C9" w14:textId="77777777" w:rsidR="009D5787" w:rsidRPr="00FB5BA8" w:rsidRDefault="009D5787" w:rsidP="009D5787">
      <w:pPr>
        <w:pStyle w:val="SubStepAlpha"/>
        <w:numPr>
          <w:ilvl w:val="3"/>
          <w:numId w:val="36"/>
        </w:numPr>
        <w:rPr>
          <w:b/>
        </w:rPr>
      </w:pPr>
      <w:r>
        <w:t xml:space="preserve">Because the text file to hash is in </w:t>
      </w:r>
      <w:r w:rsidRPr="00E35C46">
        <w:t>the /home/analyst/</w:t>
      </w:r>
      <w:proofErr w:type="spellStart"/>
      <w:r w:rsidRPr="00E35C46">
        <w:t>lab.support.files</w:t>
      </w:r>
      <w:proofErr w:type="spellEnd"/>
      <w:r w:rsidRPr="00E35C46">
        <w:t>/ direc</w:t>
      </w:r>
      <w:r>
        <w:t>tory, change to that directory:</w:t>
      </w:r>
    </w:p>
    <w:p w14:paraId="1BA669DA" w14:textId="77777777" w:rsidR="009D5787" w:rsidRPr="00524CD4" w:rsidRDefault="009D5787" w:rsidP="00151E73">
      <w:pPr>
        <w:pStyle w:val="CMD"/>
      </w:pPr>
      <w:r w:rsidRPr="00524CD4">
        <w:t>[</w:t>
      </w:r>
      <w:proofErr w:type="spellStart"/>
      <w:r w:rsidRPr="00524CD4">
        <w:t>analyst@secOps</w:t>
      </w:r>
      <w:proofErr w:type="spellEnd"/>
      <w:r w:rsidRPr="00524CD4">
        <w:t xml:space="preserve"> </w:t>
      </w:r>
      <w:proofErr w:type="gramStart"/>
      <w:r w:rsidRPr="00524CD4">
        <w:t>~]$</w:t>
      </w:r>
      <w:proofErr w:type="gramEnd"/>
      <w:r w:rsidRPr="00524CD4">
        <w:t xml:space="preserve"> </w:t>
      </w:r>
      <w:r w:rsidRPr="00151E73">
        <w:rPr>
          <w:b/>
        </w:rPr>
        <w:t>cd /home/analyst/</w:t>
      </w:r>
      <w:proofErr w:type="spellStart"/>
      <w:r w:rsidRPr="00151E73">
        <w:rPr>
          <w:b/>
        </w:rPr>
        <w:t>lab.support.files</w:t>
      </w:r>
      <w:proofErr w:type="spellEnd"/>
      <w:r w:rsidRPr="00151E73">
        <w:rPr>
          <w:b/>
        </w:rPr>
        <w:t>/</w:t>
      </w:r>
    </w:p>
    <w:p w14:paraId="5A379B59" w14:textId="77777777" w:rsidR="009D5787" w:rsidRPr="00D74394" w:rsidRDefault="009D5787" w:rsidP="009D5787">
      <w:pPr>
        <w:pStyle w:val="SubStepAlpha"/>
        <w:numPr>
          <w:ilvl w:val="3"/>
          <w:numId w:val="36"/>
        </w:numPr>
        <w:rPr>
          <w:b/>
        </w:rPr>
      </w:pPr>
      <w:r>
        <w:t>Type the command below to list the contents of t</w:t>
      </w:r>
      <w:r w:rsidRPr="00E35C46">
        <w:t>he letter_to_grandma.txt tex</w:t>
      </w:r>
      <w:r>
        <w:t>t file on the screen:</w:t>
      </w:r>
    </w:p>
    <w:p w14:paraId="224F864B" w14:textId="77777777" w:rsidR="009D5787" w:rsidRPr="001729B7" w:rsidRDefault="009D5787" w:rsidP="00151E73">
      <w:pPr>
        <w:pStyle w:val="CMD"/>
      </w:pPr>
      <w:r w:rsidRPr="00524CD4">
        <w:t>[</w:t>
      </w:r>
      <w:proofErr w:type="spellStart"/>
      <w:r w:rsidRPr="00524CD4">
        <w:t>analyst@secOps</w:t>
      </w:r>
      <w:proofErr w:type="spellEnd"/>
      <w:r w:rsidRPr="00524CD4">
        <w:t xml:space="preserve"> </w:t>
      </w:r>
      <w:proofErr w:type="spellStart"/>
      <w:proofErr w:type="gramStart"/>
      <w:r w:rsidRPr="00524CD4">
        <w:t>lab.support</w:t>
      </w:r>
      <w:proofErr w:type="gramEnd"/>
      <w:r w:rsidRPr="00524CD4">
        <w:t>.files</w:t>
      </w:r>
      <w:proofErr w:type="spellEnd"/>
      <w:r w:rsidRPr="00524CD4">
        <w:t xml:space="preserve">]$ </w:t>
      </w:r>
      <w:r w:rsidRPr="00524CD4">
        <w:rPr>
          <w:b/>
        </w:rPr>
        <w:t xml:space="preserve">cat letter_to_grandma.txt </w:t>
      </w:r>
    </w:p>
    <w:p w14:paraId="5FDFA05E" w14:textId="77777777" w:rsidR="009D5787" w:rsidRPr="001729B7" w:rsidRDefault="009D5787" w:rsidP="00151E73">
      <w:pPr>
        <w:pStyle w:val="CMDOutput"/>
      </w:pPr>
      <w:r w:rsidRPr="001729B7">
        <w:t>Hi Grandma,</w:t>
      </w:r>
    </w:p>
    <w:p w14:paraId="21182E09" w14:textId="77777777" w:rsidR="009D5787" w:rsidRPr="001729B7" w:rsidRDefault="009D5787" w:rsidP="00151E73">
      <w:pPr>
        <w:pStyle w:val="CMDOutput"/>
      </w:pPr>
      <w:r w:rsidRPr="001729B7">
        <w:t>I am writing this letter to thank you for the chocolate chip cookies you sent me. I got them this morning and I have already eaten half of the box! They are absolutely delicious!</w:t>
      </w:r>
    </w:p>
    <w:p w14:paraId="37AADAB9" w14:textId="77777777" w:rsidR="009D5787" w:rsidRPr="001729B7" w:rsidRDefault="009D5787" w:rsidP="00151E73">
      <w:pPr>
        <w:pStyle w:val="CMDOutput"/>
      </w:pPr>
    </w:p>
    <w:p w14:paraId="3095C1AD" w14:textId="77777777" w:rsidR="009D5787" w:rsidRPr="001729B7" w:rsidRDefault="009D5787" w:rsidP="00151E73">
      <w:pPr>
        <w:pStyle w:val="CMDOutput"/>
      </w:pPr>
      <w:r w:rsidRPr="001729B7">
        <w:t xml:space="preserve">I wish </w:t>
      </w:r>
      <w:r>
        <w:t xml:space="preserve">you </w:t>
      </w:r>
      <w:r w:rsidRPr="001729B7">
        <w:t>all the best. Love,</w:t>
      </w:r>
    </w:p>
    <w:p w14:paraId="7C33D4D9" w14:textId="77777777" w:rsidR="009D5787" w:rsidRPr="001729B7" w:rsidRDefault="009D5787" w:rsidP="00151E73">
      <w:pPr>
        <w:pStyle w:val="CMDOutput"/>
      </w:pPr>
      <w:r w:rsidRPr="001729B7">
        <w:t>Your cookie-eater grandchild.</w:t>
      </w:r>
    </w:p>
    <w:p w14:paraId="6B798237" w14:textId="77777777" w:rsidR="009D5787" w:rsidRPr="006E1756" w:rsidRDefault="009D5787" w:rsidP="009D5787">
      <w:pPr>
        <w:pStyle w:val="SubStepAlpha"/>
        <w:numPr>
          <w:ilvl w:val="3"/>
          <w:numId w:val="36"/>
        </w:numPr>
        <w:rPr>
          <w:b/>
        </w:rPr>
      </w:pPr>
      <w:r>
        <w:t>Still from the terminal window, issue the command below to hash the text file. The command will use MD5 as hashing algorithm to generate a hash of the text file. The hash will be displayed on the screen after OpenSSL has computed it.</w:t>
      </w:r>
    </w:p>
    <w:p w14:paraId="2F855BB6" w14:textId="77777777" w:rsidR="009D5787" w:rsidRPr="001729B7" w:rsidRDefault="009D5787" w:rsidP="002B6451">
      <w:pPr>
        <w:pStyle w:val="CMD"/>
      </w:pPr>
      <w:r w:rsidRPr="00524CD4">
        <w:t>[</w:t>
      </w:r>
      <w:proofErr w:type="spellStart"/>
      <w:r w:rsidRPr="00524CD4">
        <w:t>analyst@secOps</w:t>
      </w:r>
      <w:proofErr w:type="spellEnd"/>
      <w:r w:rsidRPr="00524CD4">
        <w:t xml:space="preserve"> </w:t>
      </w:r>
      <w:proofErr w:type="spellStart"/>
      <w:proofErr w:type="gramStart"/>
      <w:r w:rsidRPr="00524CD4">
        <w:t>lab.support</w:t>
      </w:r>
      <w:proofErr w:type="gramEnd"/>
      <w:r w:rsidRPr="00524CD4">
        <w:t>.files</w:t>
      </w:r>
      <w:proofErr w:type="spellEnd"/>
      <w:r w:rsidRPr="00524CD4">
        <w:t xml:space="preserve">]$ </w:t>
      </w:r>
      <w:proofErr w:type="spellStart"/>
      <w:r w:rsidRPr="00524CD4">
        <w:rPr>
          <w:b/>
        </w:rPr>
        <w:t>openssl</w:t>
      </w:r>
      <w:proofErr w:type="spellEnd"/>
      <w:r w:rsidRPr="00524CD4">
        <w:rPr>
          <w:b/>
        </w:rPr>
        <w:t xml:space="preserve"> md5 letter_to_grandma.txt</w:t>
      </w:r>
      <w:r w:rsidRPr="001729B7">
        <w:t xml:space="preserve"> </w:t>
      </w:r>
    </w:p>
    <w:p w14:paraId="2A1C25F7" w14:textId="77777777" w:rsidR="009D5787" w:rsidRPr="001729B7" w:rsidRDefault="009D5787" w:rsidP="00151E73">
      <w:pPr>
        <w:pStyle w:val="CMD"/>
      </w:pPr>
      <w:r w:rsidRPr="001729B7">
        <w:t>MD5(</w:t>
      </w:r>
      <w:proofErr w:type="gramStart"/>
      <w:r w:rsidRPr="001729B7">
        <w:t>letter_to_grandma.txt)=</w:t>
      </w:r>
      <w:proofErr w:type="gramEnd"/>
      <w:r w:rsidRPr="001729B7">
        <w:t xml:space="preserve"> </w:t>
      </w:r>
      <w:r w:rsidRPr="001527A7">
        <w:t xml:space="preserve">8a82289f681041f5e44fa8fbeeb3afb6 </w:t>
      </w:r>
    </w:p>
    <w:p w14:paraId="14E94E33" w14:textId="77777777" w:rsidR="009D5787" w:rsidRDefault="009D5787" w:rsidP="002B6451">
      <w:pPr>
        <w:pStyle w:val="SubStepAlpha"/>
        <w:numPr>
          <w:ilvl w:val="0"/>
          <w:numId w:val="0"/>
        </w:numPr>
        <w:ind w:left="720"/>
      </w:pPr>
      <w:r>
        <w:t>Notice the format of the output. OpenSSL displays the hashing algorithm used, MD5, followed by the name of file used as input data. The MD5 hash itself is displayed after the equal (‘=’) sign.</w:t>
      </w:r>
    </w:p>
    <w:p w14:paraId="5569A95B" w14:textId="77777777" w:rsidR="009D5787" w:rsidRDefault="009D5787" w:rsidP="009D5787">
      <w:pPr>
        <w:pStyle w:val="SubStepAlpha"/>
        <w:numPr>
          <w:ilvl w:val="3"/>
          <w:numId w:val="36"/>
        </w:numPr>
      </w:pPr>
      <w:r>
        <w:t xml:space="preserve">Hash functions are useful for verifying the integrity of the data regardless of whether it is an image, a song, or a simple text file. The smallest change results in a completely different hash. Hashes can be </w:t>
      </w:r>
      <w:r>
        <w:lastRenderedPageBreak/>
        <w:t>calculated before and after transmission, and then compared. If the hashes do not match, then data was modified during transmission.</w:t>
      </w:r>
    </w:p>
    <w:p w14:paraId="5192F60D" w14:textId="77777777" w:rsidR="009D5787" w:rsidRDefault="009D5787" w:rsidP="00531AC2">
      <w:pPr>
        <w:pStyle w:val="SubStepAlpha"/>
        <w:numPr>
          <w:ilvl w:val="0"/>
          <w:numId w:val="0"/>
        </w:numPr>
        <w:ind w:left="720"/>
      </w:pPr>
      <w:r>
        <w:t>Let’s modify t</w:t>
      </w:r>
      <w:r w:rsidRPr="00E35C46">
        <w:t xml:space="preserve">he letter_to_grandma.txt text </w:t>
      </w:r>
      <w:r>
        <w:t xml:space="preserve">file and recalculate the MD5 hash. Issue the command below to open </w:t>
      </w:r>
      <w:proofErr w:type="spellStart"/>
      <w:r w:rsidRPr="00531AC2">
        <w:rPr>
          <w:b/>
        </w:rPr>
        <w:t>nano</w:t>
      </w:r>
      <w:proofErr w:type="spellEnd"/>
      <w:r>
        <w:rPr>
          <w:b/>
        </w:rPr>
        <w:t xml:space="preserve">, </w:t>
      </w:r>
      <w:r>
        <w:t>a command-line text editor.</w:t>
      </w:r>
    </w:p>
    <w:p w14:paraId="0DF64371" w14:textId="77777777" w:rsidR="009D5787" w:rsidRDefault="009D5787" w:rsidP="00151E73">
      <w:pPr>
        <w:pStyle w:val="CMD"/>
      </w:pPr>
      <w:r w:rsidRPr="00524CD4">
        <w:t>[</w:t>
      </w:r>
      <w:proofErr w:type="spellStart"/>
      <w:r w:rsidRPr="00524CD4">
        <w:t>analyst@secOps</w:t>
      </w:r>
      <w:proofErr w:type="spellEnd"/>
      <w:r w:rsidRPr="00524CD4">
        <w:t xml:space="preserve"> </w:t>
      </w:r>
      <w:proofErr w:type="spellStart"/>
      <w:proofErr w:type="gramStart"/>
      <w:r w:rsidRPr="00524CD4">
        <w:t>lab.support</w:t>
      </w:r>
      <w:proofErr w:type="gramEnd"/>
      <w:r w:rsidRPr="00524CD4">
        <w:t>.files</w:t>
      </w:r>
      <w:proofErr w:type="spellEnd"/>
      <w:r w:rsidRPr="00524CD4">
        <w:t xml:space="preserve">]$ </w:t>
      </w:r>
      <w:proofErr w:type="spellStart"/>
      <w:r w:rsidRPr="00524CD4">
        <w:rPr>
          <w:b/>
        </w:rPr>
        <w:t>nano</w:t>
      </w:r>
      <w:proofErr w:type="spellEnd"/>
      <w:r w:rsidRPr="00524CD4">
        <w:rPr>
          <w:b/>
        </w:rPr>
        <w:t xml:space="preserve"> letter_to_grandma.txt</w:t>
      </w:r>
    </w:p>
    <w:p w14:paraId="3B85FD0C" w14:textId="77777777" w:rsidR="009D5787" w:rsidRDefault="009D5787" w:rsidP="00D95230">
      <w:pPr>
        <w:pStyle w:val="SubStepAlpha"/>
        <w:numPr>
          <w:ilvl w:val="0"/>
          <w:numId w:val="0"/>
        </w:numPr>
        <w:ind w:left="720"/>
      </w:pPr>
      <w:r>
        <w:t xml:space="preserve">Using </w:t>
      </w:r>
      <w:proofErr w:type="spellStart"/>
      <w:r w:rsidRPr="00D75298">
        <w:rPr>
          <w:b/>
        </w:rPr>
        <w:t>nano</w:t>
      </w:r>
      <w:proofErr w:type="spellEnd"/>
      <w:r>
        <w:t xml:space="preserve">, change the first sentence from </w:t>
      </w:r>
      <w:r w:rsidRPr="00D75298">
        <w:rPr>
          <w:b/>
        </w:rPr>
        <w:t>‘Hi Grandma’</w:t>
      </w:r>
      <w:r>
        <w:t xml:space="preserve"> to </w:t>
      </w:r>
      <w:r w:rsidRPr="00D75298">
        <w:rPr>
          <w:b/>
        </w:rPr>
        <w:t>‘Hi Grandpa’</w:t>
      </w:r>
      <w:r>
        <w:t xml:space="preserve">. Notice we are changing only one character, </w:t>
      </w:r>
      <w:r w:rsidRPr="00D75298">
        <w:rPr>
          <w:b/>
        </w:rPr>
        <w:t>‘m’</w:t>
      </w:r>
      <w:r>
        <w:t xml:space="preserve"> to </w:t>
      </w:r>
      <w:r w:rsidRPr="00D75298">
        <w:rPr>
          <w:b/>
        </w:rPr>
        <w:t>‘p’</w:t>
      </w:r>
      <w:r>
        <w:t xml:space="preserve">. After the change has been made, press the </w:t>
      </w:r>
      <w:r w:rsidRPr="00D75298">
        <w:rPr>
          <w:b/>
        </w:rPr>
        <w:t>&lt;CONTROL+X&gt;</w:t>
      </w:r>
      <w:r>
        <w:t xml:space="preserve"> keys to save the modified file. Press </w:t>
      </w:r>
      <w:r w:rsidRPr="00D75298">
        <w:rPr>
          <w:b/>
        </w:rPr>
        <w:t>‘Y’</w:t>
      </w:r>
      <w:r>
        <w:t xml:space="preserve"> to confirm the name and save the file.</w:t>
      </w:r>
    </w:p>
    <w:p w14:paraId="1E499BA4" w14:textId="77777777" w:rsidR="009D5787" w:rsidRDefault="009D5787" w:rsidP="009D5787">
      <w:pPr>
        <w:pStyle w:val="SubStepAlpha"/>
        <w:numPr>
          <w:ilvl w:val="3"/>
          <w:numId w:val="36"/>
        </w:numPr>
      </w:pPr>
      <w:r>
        <w:t>Now that the file has been modified and saved, run the same command again to generate a MD5 hash of the file.</w:t>
      </w:r>
    </w:p>
    <w:p w14:paraId="08E493BC" w14:textId="77777777" w:rsidR="009D5787" w:rsidRPr="001729B7" w:rsidRDefault="009D5787" w:rsidP="00151E73">
      <w:pPr>
        <w:pStyle w:val="CMD"/>
      </w:pPr>
      <w:r w:rsidRPr="00524CD4">
        <w:t>[</w:t>
      </w:r>
      <w:proofErr w:type="spellStart"/>
      <w:r w:rsidRPr="00524CD4">
        <w:t>analyst@secOps</w:t>
      </w:r>
      <w:proofErr w:type="spellEnd"/>
      <w:r w:rsidRPr="00524CD4">
        <w:t xml:space="preserve"> </w:t>
      </w:r>
      <w:proofErr w:type="spellStart"/>
      <w:proofErr w:type="gramStart"/>
      <w:r w:rsidRPr="00524CD4">
        <w:t>lab.support</w:t>
      </w:r>
      <w:proofErr w:type="gramEnd"/>
      <w:r w:rsidRPr="00524CD4">
        <w:t>.files</w:t>
      </w:r>
      <w:proofErr w:type="spellEnd"/>
      <w:r w:rsidRPr="00524CD4">
        <w:t xml:space="preserve">]$ </w:t>
      </w:r>
      <w:proofErr w:type="spellStart"/>
      <w:r w:rsidRPr="00524CD4">
        <w:rPr>
          <w:b/>
        </w:rPr>
        <w:t>openssl</w:t>
      </w:r>
      <w:proofErr w:type="spellEnd"/>
      <w:r w:rsidRPr="00524CD4">
        <w:rPr>
          <w:b/>
        </w:rPr>
        <w:t xml:space="preserve"> md5 letter_to_grandma.txt</w:t>
      </w:r>
    </w:p>
    <w:p w14:paraId="44044CC4" w14:textId="77777777" w:rsidR="009D5787" w:rsidRPr="001729B7" w:rsidRDefault="009D5787" w:rsidP="00550423">
      <w:pPr>
        <w:pStyle w:val="CMD"/>
      </w:pPr>
      <w:r w:rsidRPr="001729B7">
        <w:t>MD5(</w:t>
      </w:r>
      <w:proofErr w:type="gramStart"/>
      <w:r w:rsidRPr="001729B7">
        <w:t>letter_to_grandma.txt)=</w:t>
      </w:r>
      <w:proofErr w:type="gramEnd"/>
      <w:r w:rsidRPr="001729B7">
        <w:t xml:space="preserve"> </w:t>
      </w:r>
      <w:r w:rsidRPr="001527A7">
        <w:t>dca1cf6470f0363afb7a65a4148fb442</w:t>
      </w:r>
    </w:p>
    <w:p w14:paraId="7401E141" w14:textId="77777777" w:rsidR="009D5787" w:rsidRDefault="009D5787" w:rsidP="001527A7">
      <w:pPr>
        <w:pStyle w:val="SubStepAlpha"/>
        <w:numPr>
          <w:ilvl w:val="0"/>
          <w:numId w:val="0"/>
        </w:numPr>
        <w:ind w:left="720"/>
      </w:pPr>
      <w:r>
        <w:t>Is the new hash different that hash calculated in item (d)? How different?</w:t>
      </w:r>
    </w:p>
    <w:p w14:paraId="072B6397" w14:textId="77777777" w:rsidR="009D5787" w:rsidRDefault="009D5787" w:rsidP="00EC69C4">
      <w:pPr>
        <w:pStyle w:val="SubStepAlpha"/>
        <w:numPr>
          <w:ilvl w:val="0"/>
          <w:numId w:val="0"/>
        </w:numPr>
        <w:ind w:left="720"/>
      </w:pPr>
      <w:r>
        <w:t>____________________________________________________________________________________</w:t>
      </w:r>
    </w:p>
    <w:p w14:paraId="26985DC4" w14:textId="77777777" w:rsidR="009D5787" w:rsidRDefault="009D5787" w:rsidP="00FF2F2D">
      <w:pPr>
        <w:pStyle w:val="SubStepAlpha"/>
        <w:numPr>
          <w:ilvl w:val="0"/>
          <w:numId w:val="0"/>
        </w:numPr>
        <w:ind w:left="720"/>
      </w:pPr>
      <w:r>
        <w:t>____________________________________________________________________________________</w:t>
      </w:r>
    </w:p>
    <w:p w14:paraId="3E51EDBD" w14:textId="77777777" w:rsidR="009D5787" w:rsidRDefault="009D5787" w:rsidP="001527A7">
      <w:pPr>
        <w:pStyle w:val="SubStepAlpha"/>
        <w:numPr>
          <w:ilvl w:val="0"/>
          <w:numId w:val="0"/>
        </w:numPr>
        <w:ind w:left="720"/>
      </w:pPr>
      <w:r>
        <w:t>____________________________________________________________________________________</w:t>
      </w:r>
    </w:p>
    <w:p w14:paraId="681A34B7" w14:textId="77777777" w:rsidR="009D5787" w:rsidRDefault="009D5787" w:rsidP="009D5787">
      <w:pPr>
        <w:pStyle w:val="SubStepAlpha"/>
        <w:numPr>
          <w:ilvl w:val="3"/>
          <w:numId w:val="36"/>
        </w:numPr>
      </w:pPr>
      <w:r w:rsidRPr="00E35C46">
        <w:t>MD5 hashes are considered weak and susceptible to attacks. More robust hashing algorithms include SHA-1 and SHA-2. To generate a SHA-1 hash of the letter_to_grandma.txt file, us</w:t>
      </w:r>
      <w:r>
        <w:t>e the command below:</w:t>
      </w:r>
    </w:p>
    <w:p w14:paraId="50652E24" w14:textId="77777777" w:rsidR="009D5787" w:rsidRPr="001729B7" w:rsidRDefault="009D5787" w:rsidP="00151E73">
      <w:pPr>
        <w:pStyle w:val="CMD"/>
      </w:pPr>
      <w:r w:rsidRPr="00524CD4">
        <w:t>[</w:t>
      </w:r>
      <w:proofErr w:type="spellStart"/>
      <w:r w:rsidRPr="00524CD4">
        <w:t>analyst@secOps</w:t>
      </w:r>
      <w:proofErr w:type="spellEnd"/>
      <w:r w:rsidRPr="00524CD4">
        <w:t xml:space="preserve"> </w:t>
      </w:r>
      <w:proofErr w:type="spellStart"/>
      <w:proofErr w:type="gramStart"/>
      <w:r w:rsidRPr="00524CD4">
        <w:t>lab.support</w:t>
      </w:r>
      <w:proofErr w:type="gramEnd"/>
      <w:r w:rsidRPr="00524CD4">
        <w:t>.files</w:t>
      </w:r>
      <w:proofErr w:type="spellEnd"/>
      <w:r w:rsidRPr="00524CD4">
        <w:t xml:space="preserve">]$ </w:t>
      </w:r>
      <w:proofErr w:type="spellStart"/>
      <w:r w:rsidRPr="00524CD4">
        <w:rPr>
          <w:b/>
        </w:rPr>
        <w:t>openssl</w:t>
      </w:r>
      <w:proofErr w:type="spellEnd"/>
      <w:r w:rsidRPr="00524CD4">
        <w:rPr>
          <w:b/>
        </w:rPr>
        <w:t xml:space="preserve"> sha1 letter_to_grandma.txt</w:t>
      </w:r>
      <w:r w:rsidRPr="001729B7">
        <w:t xml:space="preserve"> </w:t>
      </w:r>
    </w:p>
    <w:p w14:paraId="54A7F6DD" w14:textId="77777777" w:rsidR="009D5787" w:rsidRPr="001729B7" w:rsidRDefault="009D5787" w:rsidP="00151E73">
      <w:pPr>
        <w:pStyle w:val="CMD"/>
      </w:pPr>
      <w:r w:rsidRPr="001729B7">
        <w:t>SHA1(</w:t>
      </w:r>
      <w:proofErr w:type="gramStart"/>
      <w:r w:rsidRPr="001729B7">
        <w:t>letter_to_grandma.txt)=</w:t>
      </w:r>
      <w:proofErr w:type="gramEnd"/>
      <w:r w:rsidRPr="001729B7">
        <w:t xml:space="preserve"> </w:t>
      </w:r>
      <w:r w:rsidRPr="001527A7">
        <w:t>08a835c7bcd21ff57d1236726510c79a0867e861</w:t>
      </w:r>
    </w:p>
    <w:p w14:paraId="4AB669AE" w14:textId="77777777" w:rsidR="009D5787" w:rsidRPr="00685EEF" w:rsidRDefault="009D5787" w:rsidP="00685EEF">
      <w:pPr>
        <w:pStyle w:val="CMDOutput"/>
        <w:rPr>
          <w:b/>
        </w:rPr>
      </w:pPr>
      <w:r w:rsidRPr="00524CD4">
        <w:t>[</w:t>
      </w:r>
      <w:proofErr w:type="spellStart"/>
      <w:r w:rsidRPr="00524CD4">
        <w:t>analyst@secOps</w:t>
      </w:r>
      <w:proofErr w:type="spellEnd"/>
      <w:r w:rsidRPr="00524CD4">
        <w:t xml:space="preserve"> </w:t>
      </w:r>
      <w:proofErr w:type="spellStart"/>
      <w:proofErr w:type="gramStart"/>
      <w:r w:rsidRPr="00524CD4">
        <w:t>lab.support</w:t>
      </w:r>
      <w:proofErr w:type="gramEnd"/>
      <w:r w:rsidRPr="00524CD4">
        <w:t>.files</w:t>
      </w:r>
      <w:proofErr w:type="spellEnd"/>
      <w:r w:rsidRPr="00524CD4">
        <w:t>]$</w:t>
      </w:r>
    </w:p>
    <w:p w14:paraId="5301198B" w14:textId="77777777" w:rsidR="009D5787" w:rsidRPr="00E76B13" w:rsidRDefault="009D5787" w:rsidP="00E76B13">
      <w:pPr>
        <w:pStyle w:val="SubStepAlpha"/>
        <w:numPr>
          <w:ilvl w:val="0"/>
          <w:numId w:val="0"/>
        </w:numPr>
        <w:ind w:left="720"/>
      </w:pPr>
      <w:r w:rsidRPr="00E76B13">
        <w:rPr>
          <w:b/>
        </w:rPr>
        <w:t>Note</w:t>
      </w:r>
      <w:r w:rsidRPr="00E35C46">
        <w:t xml:space="preserve">: </w:t>
      </w:r>
      <w:r>
        <w:t>Other tools</w:t>
      </w:r>
      <w:r w:rsidRPr="00E35C46">
        <w:t xml:space="preserve"> exist to generate hashes. Namely, md5sum, sha1sum, and sha256sum can be used to generate MD5, SHA-1 and SHA-2-256 hashes, respe</w:t>
      </w:r>
      <w:r>
        <w:t>ctively.</w:t>
      </w:r>
    </w:p>
    <w:p w14:paraId="6C3DC176" w14:textId="77777777" w:rsidR="009D5787" w:rsidRDefault="009D5787" w:rsidP="009D5787">
      <w:pPr>
        <w:pStyle w:val="SubStepAlpha"/>
        <w:numPr>
          <w:ilvl w:val="3"/>
          <w:numId w:val="36"/>
        </w:numPr>
      </w:pPr>
      <w:r>
        <w:t>U</w:t>
      </w:r>
      <w:r w:rsidRPr="00E35C46">
        <w:t xml:space="preserve">se </w:t>
      </w:r>
      <w:r w:rsidRPr="00E35C46">
        <w:rPr>
          <w:b/>
        </w:rPr>
        <w:t>md5sum</w:t>
      </w:r>
      <w:r w:rsidRPr="00E35C46">
        <w:t xml:space="preserve"> and </w:t>
      </w:r>
      <w:r w:rsidRPr="00E35C46">
        <w:rPr>
          <w:b/>
        </w:rPr>
        <w:t>sha1sum</w:t>
      </w:r>
      <w:r w:rsidRPr="00E35C46">
        <w:t xml:space="preserve"> to generate MD5 and SHA-1 hash of the letter_to_grandma.txt fil</w:t>
      </w:r>
      <w:r>
        <w:t>e:</w:t>
      </w:r>
    </w:p>
    <w:p w14:paraId="1833AF26" w14:textId="77777777" w:rsidR="009D5787" w:rsidRPr="001729B7" w:rsidRDefault="009D5787" w:rsidP="00151E73">
      <w:pPr>
        <w:pStyle w:val="CMD"/>
      </w:pPr>
      <w:r w:rsidRPr="00524CD4">
        <w:t>[</w:t>
      </w:r>
      <w:proofErr w:type="spellStart"/>
      <w:r w:rsidRPr="00524CD4">
        <w:t>analyst@secOps</w:t>
      </w:r>
      <w:proofErr w:type="spellEnd"/>
      <w:r w:rsidRPr="00524CD4">
        <w:t xml:space="preserve"> </w:t>
      </w:r>
      <w:proofErr w:type="spellStart"/>
      <w:proofErr w:type="gramStart"/>
      <w:r w:rsidRPr="00524CD4">
        <w:t>lab.support</w:t>
      </w:r>
      <w:proofErr w:type="gramEnd"/>
      <w:r w:rsidRPr="00524CD4">
        <w:t>.files</w:t>
      </w:r>
      <w:proofErr w:type="spellEnd"/>
      <w:r w:rsidRPr="00524CD4">
        <w:t>]$</w:t>
      </w:r>
      <w:r w:rsidRPr="001729B7">
        <w:t xml:space="preserve"> </w:t>
      </w:r>
      <w:r w:rsidRPr="00524CD4">
        <w:rPr>
          <w:b/>
        </w:rPr>
        <w:t>md5sum letter_to_grandma.txt</w:t>
      </w:r>
      <w:r w:rsidRPr="001729B7">
        <w:t xml:space="preserve"> </w:t>
      </w:r>
    </w:p>
    <w:p w14:paraId="11D31235" w14:textId="77777777" w:rsidR="009D5787" w:rsidRPr="00524CD4" w:rsidRDefault="009D5787" w:rsidP="00151E73">
      <w:pPr>
        <w:pStyle w:val="CMD"/>
      </w:pPr>
      <w:r w:rsidRPr="001527A7">
        <w:t>dca1cf6470f0363afb7a65a4148fb</w:t>
      </w:r>
      <w:proofErr w:type="gramStart"/>
      <w:r w:rsidRPr="001527A7">
        <w:t>442</w:t>
      </w:r>
      <w:r w:rsidRPr="001729B7">
        <w:t xml:space="preserve">  letter_to_grandma.txt</w:t>
      </w:r>
      <w:proofErr w:type="gramEnd"/>
      <w:r w:rsidRPr="00524CD4">
        <w:t xml:space="preserve"> </w:t>
      </w:r>
    </w:p>
    <w:p w14:paraId="696E4714" w14:textId="77777777" w:rsidR="009D5787" w:rsidRDefault="009D5787" w:rsidP="00151E73">
      <w:pPr>
        <w:pStyle w:val="CMD"/>
      </w:pPr>
    </w:p>
    <w:p w14:paraId="46A9C393" w14:textId="77777777" w:rsidR="009D5787" w:rsidRPr="001729B7" w:rsidRDefault="009D5787" w:rsidP="00151E73">
      <w:pPr>
        <w:pStyle w:val="CMD"/>
      </w:pPr>
      <w:r w:rsidRPr="00524CD4">
        <w:t>[</w:t>
      </w:r>
      <w:proofErr w:type="spellStart"/>
      <w:r w:rsidRPr="00524CD4">
        <w:t>analyst@secOps</w:t>
      </w:r>
      <w:proofErr w:type="spellEnd"/>
      <w:r w:rsidRPr="00524CD4">
        <w:t xml:space="preserve"> </w:t>
      </w:r>
      <w:proofErr w:type="spellStart"/>
      <w:proofErr w:type="gramStart"/>
      <w:r w:rsidRPr="00524CD4">
        <w:t>lab.support</w:t>
      </w:r>
      <w:proofErr w:type="gramEnd"/>
      <w:r w:rsidRPr="00524CD4">
        <w:t>.files</w:t>
      </w:r>
      <w:proofErr w:type="spellEnd"/>
      <w:r w:rsidRPr="00524CD4">
        <w:t>]$</w:t>
      </w:r>
      <w:r w:rsidRPr="001729B7">
        <w:t xml:space="preserve"> </w:t>
      </w:r>
      <w:r w:rsidRPr="00524CD4">
        <w:rPr>
          <w:b/>
        </w:rPr>
        <w:t>sha1sum letter_to_grandma.txt</w:t>
      </w:r>
      <w:r w:rsidRPr="001729B7">
        <w:t xml:space="preserve"> </w:t>
      </w:r>
    </w:p>
    <w:p w14:paraId="79C0BB29" w14:textId="77777777" w:rsidR="009D5787" w:rsidRPr="001729B7" w:rsidRDefault="009D5787" w:rsidP="00151E73">
      <w:pPr>
        <w:pStyle w:val="CMD"/>
        <w:rPr>
          <w:lang w:val="pt-BR"/>
        </w:rPr>
      </w:pPr>
      <w:r w:rsidRPr="001527A7">
        <w:rPr>
          <w:lang w:val="pt-BR"/>
        </w:rPr>
        <w:t>08a835c7bcd21ff57d1236726510c79a0867e861</w:t>
      </w:r>
      <w:r w:rsidRPr="001729B7">
        <w:rPr>
          <w:lang w:val="pt-BR"/>
        </w:rPr>
        <w:t xml:space="preserve">  letter_to_grandma.txt</w:t>
      </w:r>
    </w:p>
    <w:p w14:paraId="71D90F26" w14:textId="77777777" w:rsidR="009D5787" w:rsidRPr="00B901A9" w:rsidRDefault="009D5787" w:rsidP="00D75298">
      <w:pPr>
        <w:pStyle w:val="CMDOutput"/>
        <w:rPr>
          <w:lang w:val="pt-BR"/>
        </w:rPr>
      </w:pPr>
      <w:r w:rsidRPr="00524CD4">
        <w:rPr>
          <w:lang w:val="pt-BR"/>
        </w:rPr>
        <w:t>[analyst@secOps lab.support.files]$</w:t>
      </w:r>
    </w:p>
    <w:p w14:paraId="2F271D5E" w14:textId="77777777" w:rsidR="009D5787" w:rsidRDefault="009D5787" w:rsidP="00FF2F2D">
      <w:pPr>
        <w:pStyle w:val="SubStepAlpha"/>
        <w:numPr>
          <w:ilvl w:val="0"/>
          <w:numId w:val="0"/>
        </w:numPr>
        <w:ind w:left="720"/>
      </w:pPr>
      <w:r>
        <w:t xml:space="preserve">Do the hashes generated with </w:t>
      </w:r>
      <w:r w:rsidRPr="00E76B13">
        <w:rPr>
          <w:rFonts w:ascii="Courier New" w:hAnsi="Courier New" w:cs="Courier New"/>
        </w:rPr>
        <w:t>md5sum</w:t>
      </w:r>
      <w:r>
        <w:rPr>
          <w:b/>
        </w:rPr>
        <w:t xml:space="preserve"> </w:t>
      </w:r>
      <w:r w:rsidRPr="00E76B13">
        <w:t>and</w:t>
      </w:r>
      <w:r>
        <w:rPr>
          <w:b/>
        </w:rPr>
        <w:t xml:space="preserve"> </w:t>
      </w:r>
      <w:r w:rsidRPr="00E76B13">
        <w:rPr>
          <w:rFonts w:ascii="Courier New" w:hAnsi="Courier New" w:cs="Courier New"/>
        </w:rPr>
        <w:t>sha1sum</w:t>
      </w:r>
      <w:r>
        <w:t xml:space="preserve"> match the images generated in items (g) and (h), respectively? Explain.</w:t>
      </w:r>
    </w:p>
    <w:p w14:paraId="0A9E5CAB" w14:textId="77777777" w:rsidR="009D5787" w:rsidRDefault="009D5787" w:rsidP="00FF2F2D">
      <w:pPr>
        <w:pStyle w:val="SubStepAlpha"/>
        <w:numPr>
          <w:ilvl w:val="0"/>
          <w:numId w:val="0"/>
        </w:numPr>
        <w:ind w:left="720"/>
      </w:pPr>
      <w:r>
        <w:t>____________________________________________________________________________________</w:t>
      </w:r>
    </w:p>
    <w:p w14:paraId="7855C477" w14:textId="77777777" w:rsidR="009D5787" w:rsidRDefault="009D5787" w:rsidP="00EC69C4">
      <w:pPr>
        <w:pStyle w:val="SubStepAlpha"/>
        <w:numPr>
          <w:ilvl w:val="0"/>
          <w:numId w:val="0"/>
        </w:numPr>
        <w:ind w:left="720"/>
      </w:pPr>
      <w:r>
        <w:t>____________________________________________________________________________________</w:t>
      </w:r>
    </w:p>
    <w:p w14:paraId="0D5EF9DA" w14:textId="77777777" w:rsidR="009D5787" w:rsidRDefault="009D5787" w:rsidP="001527A7">
      <w:pPr>
        <w:pStyle w:val="SubStepAlpha"/>
        <w:numPr>
          <w:ilvl w:val="0"/>
          <w:numId w:val="0"/>
        </w:numPr>
        <w:ind w:left="720"/>
      </w:pPr>
      <w:r>
        <w:t>____________________________________________________________________________________</w:t>
      </w:r>
    </w:p>
    <w:p w14:paraId="0FA3D3F9" w14:textId="77777777" w:rsidR="009D5787" w:rsidRDefault="009D5787" w:rsidP="001527A7">
      <w:pPr>
        <w:pStyle w:val="BodyTextL25"/>
        <w:ind w:left="720"/>
      </w:pPr>
      <w:r w:rsidRPr="009A21B0">
        <w:rPr>
          <w:b/>
        </w:rPr>
        <w:t>Note</w:t>
      </w:r>
      <w:r w:rsidRPr="00105FA4">
        <w:t xml:space="preserve">: </w:t>
      </w:r>
      <w:r w:rsidRPr="009A21B0">
        <w:t>While</w:t>
      </w:r>
      <w:r>
        <w:rPr>
          <w:b/>
        </w:rPr>
        <w:t xml:space="preserve"> </w:t>
      </w:r>
      <w:r>
        <w:t xml:space="preserve">SHA-1 has not yet been effectively compromised, computers are becoming more and more powerful. It is expected that this natural evolution will </w:t>
      </w:r>
      <w:r w:rsidRPr="00765669">
        <w:t xml:space="preserve">soon make </w:t>
      </w:r>
      <w:r>
        <w:t>it</w:t>
      </w:r>
      <w:r w:rsidRPr="00765669">
        <w:t xml:space="preserve"> possible</w:t>
      </w:r>
      <w:r>
        <w:t xml:space="preserve"> for attackers to break SHA-1</w:t>
      </w:r>
      <w:r w:rsidRPr="00765669">
        <w:t xml:space="preserve">. </w:t>
      </w:r>
      <w:r>
        <w:t xml:space="preserve">In a proactive move, </w:t>
      </w:r>
      <w:r w:rsidRPr="00765669">
        <w:t>SHA</w:t>
      </w:r>
      <w:r>
        <w:t>-</w:t>
      </w:r>
      <w:r w:rsidRPr="00765669">
        <w:t xml:space="preserve">2 is </w:t>
      </w:r>
      <w:r>
        <w:t>now the recommended standard for hashing</w:t>
      </w:r>
      <w:r w:rsidRPr="00765669">
        <w:t>.</w:t>
      </w:r>
      <w:r>
        <w:t xml:space="preserve"> It is also worth noting that SHA-2 is in fact, a family of hashing algorithms. The SHA-2 family is comprised of six hash functions, namely </w:t>
      </w:r>
      <w:r w:rsidRPr="00B901A9">
        <w:t>SHA-224, SHA-256, SHA-384, SHA-512, SHA-512/224, SHA-512/256</w:t>
      </w:r>
      <w:r>
        <w:t xml:space="preserve">. These functions generate </w:t>
      </w:r>
      <w:r w:rsidRPr="00B901A9">
        <w:t>hash values that are 224, 256, 384 or 512 bits</w:t>
      </w:r>
      <w:r>
        <w:t xml:space="preserve"> long, respectively.</w:t>
      </w:r>
    </w:p>
    <w:p w14:paraId="1B07BEA4" w14:textId="77777777" w:rsidR="009D5787" w:rsidRPr="00B901A9" w:rsidRDefault="009D5787" w:rsidP="00151E73">
      <w:pPr>
        <w:pStyle w:val="BodyTextL50"/>
      </w:pPr>
      <w:r w:rsidRPr="00B901A9">
        <w:rPr>
          <w:b/>
        </w:rPr>
        <w:t>Note</w:t>
      </w:r>
      <w:r w:rsidRPr="00E35C46">
        <w:t xml:space="preserve">: </w:t>
      </w:r>
      <w:r>
        <w:t xml:space="preserve">The </w:t>
      </w:r>
      <w:proofErr w:type="spellStart"/>
      <w:r>
        <w:t>CyberOPS</w:t>
      </w:r>
      <w:proofErr w:type="spellEnd"/>
      <w:r>
        <w:t xml:space="preserve"> VM only includes support for SHA-2-224 and SHA-2-256 (</w:t>
      </w:r>
      <w:r w:rsidRPr="00524CD4">
        <w:rPr>
          <w:b/>
        </w:rPr>
        <w:t>sha224sum</w:t>
      </w:r>
      <w:r>
        <w:t xml:space="preserve"> and </w:t>
      </w:r>
      <w:r w:rsidRPr="00524CD4">
        <w:rPr>
          <w:b/>
        </w:rPr>
        <w:t>sha256sum</w:t>
      </w:r>
      <w:r>
        <w:t>, respectively).</w:t>
      </w:r>
    </w:p>
    <w:p w14:paraId="1329627D" w14:textId="77777777" w:rsidR="009D5787" w:rsidRPr="00164274" w:rsidRDefault="009D5787" w:rsidP="009D5787">
      <w:pPr>
        <w:pStyle w:val="PartHead"/>
        <w:numPr>
          <w:ilvl w:val="0"/>
          <w:numId w:val="36"/>
        </w:numPr>
      </w:pPr>
      <w:r>
        <w:lastRenderedPageBreak/>
        <w:t>Verifying Hashes</w:t>
      </w:r>
    </w:p>
    <w:p w14:paraId="35B3FEC6" w14:textId="77777777" w:rsidR="009D5787" w:rsidRDefault="009D5787" w:rsidP="001A67A4">
      <w:pPr>
        <w:pStyle w:val="BodyTextL25"/>
      </w:pPr>
      <w:r>
        <w:t xml:space="preserve">As mentioned before, a common use for hashes is to verify file integrity. Follow the steps below to use SHA-2-256 hashes to verify the integrity </w:t>
      </w:r>
      <w:r w:rsidRPr="00E35C46">
        <w:t xml:space="preserve">of </w:t>
      </w:r>
      <w:proofErr w:type="spellStart"/>
      <w:r w:rsidRPr="00E35C46">
        <w:t>sample.img</w:t>
      </w:r>
      <w:proofErr w:type="spellEnd"/>
      <w:r w:rsidRPr="00E35C46">
        <w:t>, a f</w:t>
      </w:r>
      <w:r>
        <w:t>ile downloaded from the Internet.</w:t>
      </w:r>
    </w:p>
    <w:p w14:paraId="5541AF98" w14:textId="77777777" w:rsidR="009D5787" w:rsidRDefault="009D5787" w:rsidP="009D5787">
      <w:pPr>
        <w:pStyle w:val="SubStepAlpha"/>
        <w:numPr>
          <w:ilvl w:val="3"/>
          <w:numId w:val="36"/>
        </w:numPr>
      </w:pPr>
      <w:r>
        <w:t>Along wit</w:t>
      </w:r>
      <w:r w:rsidRPr="00E35C46">
        <w:t xml:space="preserve">h </w:t>
      </w:r>
      <w:proofErr w:type="spellStart"/>
      <w:r w:rsidRPr="00E35C46">
        <w:t>sample.img</w:t>
      </w:r>
      <w:proofErr w:type="spellEnd"/>
      <w:r w:rsidRPr="00E35C46">
        <w:t>, sample.img_SHA256.sig was also downloaded. sample.img_SHA256.sig is a file containing the SHA-2-256 computed by the website. First, use the cat command to display the contents of the sample.img_SHA256.sig fi</w:t>
      </w:r>
      <w:r>
        <w:t>le:</w:t>
      </w:r>
    </w:p>
    <w:p w14:paraId="53FA46DD" w14:textId="77777777" w:rsidR="009D5787" w:rsidRPr="0019395E" w:rsidRDefault="009D5787" w:rsidP="00151E73">
      <w:pPr>
        <w:pStyle w:val="CMD"/>
        <w:rPr>
          <w:b/>
        </w:rPr>
      </w:pPr>
      <w:r w:rsidRPr="00524CD4">
        <w:t>[</w:t>
      </w:r>
      <w:proofErr w:type="spellStart"/>
      <w:r w:rsidRPr="00524CD4">
        <w:t>analyst@secOps</w:t>
      </w:r>
      <w:proofErr w:type="spellEnd"/>
      <w:r w:rsidRPr="00524CD4">
        <w:t xml:space="preserve"> </w:t>
      </w:r>
      <w:proofErr w:type="spellStart"/>
      <w:proofErr w:type="gramStart"/>
      <w:r w:rsidRPr="00524CD4">
        <w:t>lab.support</w:t>
      </w:r>
      <w:proofErr w:type="gramEnd"/>
      <w:r w:rsidRPr="00524CD4">
        <w:t>.files</w:t>
      </w:r>
      <w:proofErr w:type="spellEnd"/>
      <w:r w:rsidRPr="00524CD4">
        <w:t xml:space="preserve">]$ </w:t>
      </w:r>
      <w:r w:rsidRPr="00524CD4">
        <w:rPr>
          <w:b/>
        </w:rPr>
        <w:t xml:space="preserve">cat </w:t>
      </w:r>
      <w:r w:rsidRPr="0019395E">
        <w:rPr>
          <w:b/>
        </w:rPr>
        <w:t>sample.img_SHA256.sig</w:t>
      </w:r>
    </w:p>
    <w:p w14:paraId="437D74A9" w14:textId="77777777" w:rsidR="009D5787" w:rsidRPr="0019395E" w:rsidRDefault="009D5787" w:rsidP="00151E73">
      <w:pPr>
        <w:pStyle w:val="CMD"/>
      </w:pPr>
      <w:r w:rsidRPr="0019395E">
        <w:t>c56c4724c26eb0157963c0d62b76422116be31804a39c82fd44ddf0ca5013e6a</w:t>
      </w:r>
    </w:p>
    <w:p w14:paraId="3EF15235" w14:textId="77777777" w:rsidR="009D5787" w:rsidRDefault="009D5787" w:rsidP="009D5787">
      <w:pPr>
        <w:pStyle w:val="SubStepAlpha"/>
        <w:numPr>
          <w:ilvl w:val="3"/>
          <w:numId w:val="36"/>
        </w:numPr>
      </w:pPr>
      <w:r>
        <w:t xml:space="preserve">Use SHA256sum to calculate the SHA-2-256 hash of the </w:t>
      </w:r>
      <w:proofErr w:type="spellStart"/>
      <w:r>
        <w:t>sample.img</w:t>
      </w:r>
      <w:proofErr w:type="spellEnd"/>
      <w:r>
        <w:t xml:space="preserve"> file:</w:t>
      </w:r>
    </w:p>
    <w:p w14:paraId="4AEB9ACA" w14:textId="77777777" w:rsidR="009D5787" w:rsidRPr="0019395E" w:rsidRDefault="009D5787" w:rsidP="00151E73">
      <w:pPr>
        <w:pStyle w:val="CMD"/>
      </w:pPr>
      <w:r w:rsidRPr="00524CD4">
        <w:t>[</w:t>
      </w:r>
      <w:proofErr w:type="spellStart"/>
      <w:r w:rsidRPr="00524CD4">
        <w:t>analyst@secOps</w:t>
      </w:r>
      <w:proofErr w:type="spellEnd"/>
      <w:r w:rsidRPr="00524CD4">
        <w:t xml:space="preserve"> </w:t>
      </w:r>
      <w:proofErr w:type="spellStart"/>
      <w:proofErr w:type="gramStart"/>
      <w:r w:rsidRPr="00524CD4">
        <w:t>lab.support</w:t>
      </w:r>
      <w:proofErr w:type="gramEnd"/>
      <w:r w:rsidRPr="00524CD4">
        <w:t>.files</w:t>
      </w:r>
      <w:proofErr w:type="spellEnd"/>
      <w:r w:rsidRPr="00524CD4">
        <w:t>]$</w:t>
      </w:r>
      <w:r w:rsidRPr="0019395E">
        <w:t xml:space="preserve"> </w:t>
      </w:r>
      <w:r w:rsidRPr="00524CD4">
        <w:rPr>
          <w:b/>
        </w:rPr>
        <w:t xml:space="preserve">sha256sum </w:t>
      </w:r>
      <w:proofErr w:type="spellStart"/>
      <w:r w:rsidRPr="00524CD4">
        <w:rPr>
          <w:b/>
        </w:rPr>
        <w:t>sample.img</w:t>
      </w:r>
      <w:proofErr w:type="spellEnd"/>
    </w:p>
    <w:p w14:paraId="4B9E0190" w14:textId="77777777" w:rsidR="009D5787" w:rsidRPr="0019395E" w:rsidRDefault="009D5787" w:rsidP="00151E73">
      <w:pPr>
        <w:pStyle w:val="CMD"/>
      </w:pPr>
      <w:r w:rsidRPr="0019395E">
        <w:t>c56c4724c26eb0157963c0d62b76422116be31804a39c82fd44ddf0ca5013e6</w:t>
      </w:r>
      <w:proofErr w:type="gramStart"/>
      <w:r w:rsidRPr="0019395E">
        <w:t xml:space="preserve">a  </w:t>
      </w:r>
      <w:proofErr w:type="spellStart"/>
      <w:r w:rsidRPr="0019395E">
        <w:t>sample.img</w:t>
      </w:r>
      <w:proofErr w:type="spellEnd"/>
      <w:proofErr w:type="gramEnd"/>
    </w:p>
    <w:p w14:paraId="07AEC469" w14:textId="77777777" w:rsidR="009D5787" w:rsidRDefault="009D5787" w:rsidP="00151E73">
      <w:pPr>
        <w:pStyle w:val="BodyTextL50"/>
      </w:pPr>
      <w:r>
        <w:t>Was th</w:t>
      </w:r>
      <w:r w:rsidRPr="00E35C46">
        <w:t xml:space="preserve">e </w:t>
      </w:r>
      <w:proofErr w:type="spellStart"/>
      <w:r w:rsidRPr="00E35C46">
        <w:t>sample.img</w:t>
      </w:r>
      <w:proofErr w:type="spellEnd"/>
      <w:r w:rsidRPr="00E35C46">
        <w:t xml:space="preserve"> corre</w:t>
      </w:r>
      <w:r>
        <w:t>ctly downloaded? Explain.</w:t>
      </w:r>
    </w:p>
    <w:p w14:paraId="56B1B47A" w14:textId="77777777" w:rsidR="009D5787" w:rsidRDefault="009D5787" w:rsidP="00FF2F2D">
      <w:pPr>
        <w:pStyle w:val="SubStepAlpha"/>
        <w:numPr>
          <w:ilvl w:val="0"/>
          <w:numId w:val="0"/>
        </w:numPr>
        <w:ind w:left="720"/>
      </w:pPr>
      <w:r>
        <w:t>____________________________________________________________________________________</w:t>
      </w:r>
    </w:p>
    <w:p w14:paraId="7A659F55" w14:textId="77777777" w:rsidR="009D5787" w:rsidRDefault="009D5787" w:rsidP="00FF2F2D">
      <w:pPr>
        <w:pStyle w:val="SubStepAlpha"/>
        <w:numPr>
          <w:ilvl w:val="0"/>
          <w:numId w:val="0"/>
        </w:numPr>
        <w:ind w:left="720"/>
      </w:pPr>
      <w:r>
        <w:t>____________________________________________________________________________________</w:t>
      </w:r>
    </w:p>
    <w:p w14:paraId="279E791D" w14:textId="77777777" w:rsidR="009D5787" w:rsidRDefault="009D5787" w:rsidP="00151E73">
      <w:pPr>
        <w:pStyle w:val="BodyTextL50"/>
      </w:pPr>
      <w:r>
        <w:t>____________________________________________________________________________________</w:t>
      </w:r>
    </w:p>
    <w:p w14:paraId="0599237B" w14:textId="77777777" w:rsidR="009D5787" w:rsidRDefault="009D5787" w:rsidP="00151E73">
      <w:pPr>
        <w:pStyle w:val="BodyTextL50"/>
      </w:pPr>
      <w:r w:rsidRPr="00A61FA9">
        <w:rPr>
          <w:b/>
        </w:rPr>
        <w:t>Note</w:t>
      </w:r>
      <w:r w:rsidRPr="008A06CA">
        <w:t>:</w:t>
      </w:r>
      <w:r>
        <w:t xml:space="preserve"> While comparing hashes is a relatively robust method detect transmission errors, there are better ways to ensure the file has not been tampered with. Tools such as </w:t>
      </w:r>
      <w:proofErr w:type="spellStart"/>
      <w:r w:rsidRPr="00151E73">
        <w:rPr>
          <w:b/>
        </w:rPr>
        <w:t>gpg</w:t>
      </w:r>
      <w:proofErr w:type="spellEnd"/>
      <w:r>
        <w:t xml:space="preserve"> provide a much better method for ensuring the downloaded file has not been modified by third parties, and is in fact the file the publisher meant to publish.</w:t>
      </w:r>
    </w:p>
    <w:p w14:paraId="18D84C76" w14:textId="77777777" w:rsidR="00BF3B3F" w:rsidRDefault="00BF3B3F">
      <w:pPr>
        <w:spacing w:before="0" w:after="0" w:line="240" w:lineRule="auto"/>
        <w:rPr>
          <w:b/>
          <w:sz w:val="32"/>
        </w:rPr>
      </w:pPr>
      <w:r>
        <w:br w:type="page"/>
      </w:r>
    </w:p>
    <w:p w14:paraId="23A69C3A" w14:textId="5A58B9AF" w:rsidR="009D5787" w:rsidRPr="00DA79F2" w:rsidRDefault="009D5787" w:rsidP="00A53125">
      <w:pPr>
        <w:pStyle w:val="LabTitle"/>
      </w:pPr>
      <w:bookmarkStart w:id="4" w:name="_GoBack"/>
      <w:bookmarkEnd w:id="4"/>
      <w:r>
        <w:lastRenderedPageBreak/>
        <w:t>Lab –</w:t>
      </w:r>
      <w:r>
        <w:rPr>
          <w:rFonts w:cs="Arial"/>
        </w:rPr>
        <w:t xml:space="preserve"> Certificate Authority Stores</w:t>
      </w:r>
    </w:p>
    <w:p w14:paraId="49C420BB" w14:textId="77777777" w:rsidR="009D5787" w:rsidRPr="00BB73FF" w:rsidRDefault="009D5787" w:rsidP="00813D30">
      <w:pPr>
        <w:pStyle w:val="LabSection"/>
        <w:numPr>
          <w:ilvl w:val="0"/>
          <w:numId w:val="0"/>
        </w:numPr>
      </w:pPr>
      <w:r w:rsidRPr="00BB73FF">
        <w:t>Objective</w:t>
      </w:r>
      <w:r>
        <w:t>s</w:t>
      </w:r>
    </w:p>
    <w:p w14:paraId="0428809A" w14:textId="77777777" w:rsidR="009D5787" w:rsidRPr="006E1756" w:rsidRDefault="009D5787" w:rsidP="008402F2">
      <w:pPr>
        <w:pStyle w:val="BodyTextL25Bold"/>
      </w:pPr>
      <w:r w:rsidRPr="006E1756">
        <w:t xml:space="preserve">Part 1: </w:t>
      </w:r>
      <w:r>
        <w:t>Certificates Trusted by Your Browser</w:t>
      </w:r>
    </w:p>
    <w:p w14:paraId="20DA3F2E" w14:textId="77777777" w:rsidR="009D5787" w:rsidRPr="0047026E" w:rsidRDefault="009D5787" w:rsidP="009E6F22">
      <w:pPr>
        <w:pStyle w:val="BodyTextL25Bold"/>
      </w:pPr>
      <w:r w:rsidRPr="006E1756">
        <w:t xml:space="preserve">Part 2: </w:t>
      </w:r>
      <w:r>
        <w:t>Checking for Man-In-Middle</w:t>
      </w:r>
    </w:p>
    <w:p w14:paraId="6FB69A21" w14:textId="77777777" w:rsidR="009D5787" w:rsidRPr="008402F2" w:rsidRDefault="009D5787" w:rsidP="00813D30">
      <w:pPr>
        <w:pStyle w:val="LabSection"/>
        <w:rPr>
          <w:rFonts w:eastAsia="Arial"/>
        </w:rPr>
      </w:pPr>
      <w:r>
        <w:t>Background / Scenario</w:t>
      </w:r>
    </w:p>
    <w:p w14:paraId="4B43DCB3" w14:textId="77777777" w:rsidR="009D5787" w:rsidRDefault="009D5787" w:rsidP="00765669">
      <w:pPr>
        <w:pStyle w:val="BodyTextL25"/>
      </w:pPr>
      <w:r>
        <w:t>As the web evolved, so did the need for security. HTTPS (where the ‘S’ stands for security) along with the concept of a Certificate Authority was introduced by Netscape back in 1994 and is still used today. In this lab, you will:</w:t>
      </w:r>
    </w:p>
    <w:p w14:paraId="05768A7C" w14:textId="77777777" w:rsidR="009D5787" w:rsidRDefault="009D5787" w:rsidP="00C74F0D">
      <w:pPr>
        <w:pStyle w:val="Bulletlevel1"/>
      </w:pPr>
      <w:r>
        <w:t>List all the certificates trusted by your browser (completed on your computer)</w:t>
      </w:r>
    </w:p>
    <w:p w14:paraId="2FAB6727" w14:textId="77777777" w:rsidR="009D5787" w:rsidRDefault="009D5787" w:rsidP="00C74F0D">
      <w:pPr>
        <w:pStyle w:val="Bulletlevel1"/>
      </w:pPr>
      <w:r>
        <w:t xml:space="preserve">Use hashes to detect if your Internet connection is being intercepted (completed in the </w:t>
      </w:r>
      <w:proofErr w:type="spellStart"/>
      <w:r>
        <w:t>CyberOps</w:t>
      </w:r>
      <w:proofErr w:type="spellEnd"/>
      <w:r>
        <w:t xml:space="preserve"> VM)</w:t>
      </w:r>
    </w:p>
    <w:p w14:paraId="5DA10E2B" w14:textId="77777777" w:rsidR="009D5787" w:rsidRDefault="009D5787" w:rsidP="00813D30">
      <w:pPr>
        <w:pStyle w:val="LabSection"/>
      </w:pPr>
      <w:r>
        <w:t>Required Resources</w:t>
      </w:r>
    </w:p>
    <w:p w14:paraId="06A98102" w14:textId="77777777" w:rsidR="009D5787" w:rsidRDefault="009D5787" w:rsidP="005D05FD">
      <w:pPr>
        <w:pStyle w:val="Bulletlevel1"/>
      </w:pPr>
      <w:r>
        <w:rPr>
          <w:noProof/>
        </w:rPr>
        <w:t>CyberOps Workstation VM</w:t>
      </w:r>
    </w:p>
    <w:p w14:paraId="2FC6E718" w14:textId="77777777" w:rsidR="009D5787" w:rsidRPr="00A05B7A" w:rsidRDefault="009D5787" w:rsidP="005D05FD">
      <w:pPr>
        <w:pStyle w:val="Bulletlevel1"/>
      </w:pPr>
      <w:r>
        <w:rPr>
          <w:noProof/>
        </w:rPr>
        <w:t>Internet access</w:t>
      </w:r>
    </w:p>
    <w:p w14:paraId="7C9C547D" w14:textId="77777777" w:rsidR="009D5787" w:rsidRPr="00164274" w:rsidRDefault="009D5787" w:rsidP="009D5787">
      <w:pPr>
        <w:pStyle w:val="PartHead"/>
        <w:numPr>
          <w:ilvl w:val="0"/>
          <w:numId w:val="36"/>
        </w:numPr>
      </w:pPr>
      <w:r>
        <w:t>Certificates Trusted by Your Browser</w:t>
      </w:r>
    </w:p>
    <w:p w14:paraId="14623846" w14:textId="77777777" w:rsidR="009D5787" w:rsidRDefault="009D5787" w:rsidP="00E30301">
      <w:pPr>
        <w:pStyle w:val="BodyTextL25"/>
      </w:pPr>
      <w:r>
        <w:t>HTTPS relies on a third-party entity for validation. Known as Certification Authority (CA), this third-party entity verifies if a domain name really belongs to the organization claiming its ownership. If the verification checks, the CA creates a digitally signed certificate containing an information about the organization, including its public key.</w:t>
      </w:r>
    </w:p>
    <w:p w14:paraId="17158875" w14:textId="77777777" w:rsidR="009D5787" w:rsidRDefault="009D5787" w:rsidP="00E30301">
      <w:pPr>
        <w:pStyle w:val="BodyTextL25"/>
      </w:pPr>
      <w:r>
        <w:t>The entire system is based on the fact that web browsers and operating systems ship with a list of CAs they trust. Any certificates signed by any of the CAs in the list will be seen by the browser as legitimate and be automatically trusted. To make the system more secure and more scalable, CAs often spread the task of creating and signing certificates among many child CAs. The parent CA is known as the Root CA. If a browser trusts a Root CA, it also trusts all of its children CAs.</w:t>
      </w:r>
    </w:p>
    <w:p w14:paraId="3020BEBB" w14:textId="77777777" w:rsidR="009D5787" w:rsidRDefault="009D5787" w:rsidP="00E30301">
      <w:pPr>
        <w:pStyle w:val="BodyTextL25"/>
      </w:pPr>
      <w:r w:rsidRPr="00B253AA">
        <w:rPr>
          <w:b/>
        </w:rPr>
        <w:t>Note:</w:t>
      </w:r>
      <w:r>
        <w:t xml:space="preserve"> While the certificate stores are similar across browsers, this lab focuses on </w:t>
      </w:r>
      <w:r w:rsidRPr="004D4ECC">
        <w:rPr>
          <w:b/>
        </w:rPr>
        <w:t>Chrome</w:t>
      </w:r>
      <w:r>
        <w:rPr>
          <w:b/>
        </w:rPr>
        <w:t xml:space="preserve"> 56</w:t>
      </w:r>
      <w:r>
        <w:t xml:space="preserve"> and </w:t>
      </w:r>
      <w:r w:rsidRPr="004D4ECC">
        <w:rPr>
          <w:b/>
        </w:rPr>
        <w:t>Firefox</w:t>
      </w:r>
      <w:r>
        <w:rPr>
          <w:b/>
        </w:rPr>
        <w:t xml:space="preserve"> 51</w:t>
      </w:r>
      <w:r w:rsidRPr="00E751D6">
        <w:t>.</w:t>
      </w:r>
      <w:r>
        <w:t xml:space="preserve"> The menu and graphics may be different for other versions of the web browser.</w:t>
      </w:r>
    </w:p>
    <w:p w14:paraId="7341D7AF" w14:textId="77777777" w:rsidR="009D5787" w:rsidRDefault="009D5787" w:rsidP="00E30301">
      <w:pPr>
        <w:pStyle w:val="BodyTextL25"/>
      </w:pPr>
      <w:r>
        <w:t>Follow the steps to display the CA store in your browser:</w:t>
      </w:r>
    </w:p>
    <w:p w14:paraId="3FFC46EA" w14:textId="77777777" w:rsidR="009D5787" w:rsidRPr="00D74394" w:rsidRDefault="009D5787" w:rsidP="009D5787">
      <w:pPr>
        <w:pStyle w:val="StepHead"/>
        <w:numPr>
          <w:ilvl w:val="2"/>
          <w:numId w:val="36"/>
        </w:numPr>
        <w:outlineLvl w:val="1"/>
      </w:pPr>
      <w:r>
        <w:t>Display the Root Certificates in Chrome.</w:t>
      </w:r>
    </w:p>
    <w:p w14:paraId="4C39600A" w14:textId="77777777" w:rsidR="009D5787" w:rsidRDefault="009D5787" w:rsidP="000B335A">
      <w:pPr>
        <w:pStyle w:val="BodyTextL25"/>
      </w:pPr>
      <w:r>
        <w:t>If you use Firefox, proceed to Step 2. If you use a browser other than Chrome or Firefox, search the Internet for the steps to display your root certificates.</w:t>
      </w:r>
    </w:p>
    <w:p w14:paraId="50264217" w14:textId="77777777" w:rsidR="009D5787" w:rsidRDefault="009D5787" w:rsidP="005C7E79">
      <w:pPr>
        <w:pStyle w:val="BodyTextL25"/>
      </w:pPr>
      <w:r w:rsidRPr="005C7E79">
        <w:rPr>
          <w:b/>
        </w:rPr>
        <w:t>Note</w:t>
      </w:r>
      <w:r>
        <w:t>: The menu and graphics may be different for other versions of the Chrome browser.</w:t>
      </w:r>
    </w:p>
    <w:p w14:paraId="66C239C1" w14:textId="77777777" w:rsidR="009D5787" w:rsidRPr="00B253AA" w:rsidRDefault="009D5787" w:rsidP="009D5787">
      <w:pPr>
        <w:pStyle w:val="SubStepAlpha"/>
        <w:numPr>
          <w:ilvl w:val="3"/>
          <w:numId w:val="36"/>
        </w:numPr>
        <w:rPr>
          <w:b/>
        </w:rPr>
      </w:pPr>
      <w:r>
        <w:t xml:space="preserve">Open the Chrome web browser on your PC. </w:t>
      </w:r>
    </w:p>
    <w:p w14:paraId="442E934E" w14:textId="77777777" w:rsidR="009D5787" w:rsidRDefault="009D5787" w:rsidP="009D5787">
      <w:pPr>
        <w:pStyle w:val="SubStepAlpha"/>
        <w:keepNext/>
        <w:numPr>
          <w:ilvl w:val="3"/>
          <w:numId w:val="36"/>
        </w:numPr>
      </w:pPr>
      <w:r w:rsidRPr="00B253AA">
        <w:lastRenderedPageBreak/>
        <w:t xml:space="preserve">Click the </w:t>
      </w:r>
      <w:proofErr w:type="gramStart"/>
      <w:r w:rsidRPr="00B253AA">
        <w:t>three dot</w:t>
      </w:r>
      <w:proofErr w:type="gramEnd"/>
      <w:r w:rsidRPr="00B253AA">
        <w:t xml:space="preserve"> icon on the far right of the address bar to display Chrome’s options.</w:t>
      </w:r>
    </w:p>
    <w:p w14:paraId="49D5EA48" w14:textId="77777777" w:rsidR="009D5787" w:rsidRDefault="009D5787" w:rsidP="0055681C">
      <w:pPr>
        <w:pStyle w:val="Visual"/>
      </w:pPr>
      <w:r>
        <w:rPr>
          <w:noProof/>
        </w:rPr>
        <w:drawing>
          <wp:inline distT="0" distB="0" distL="0" distR="0" wp14:anchorId="1648BAED" wp14:editId="7F37E152">
            <wp:extent cx="2715579" cy="3865418"/>
            <wp:effectExtent l="0" t="0" r="889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723127" cy="3876162"/>
                    </a:xfrm>
                    <a:prstGeom prst="rect">
                      <a:avLst/>
                    </a:prstGeom>
                  </pic:spPr>
                </pic:pic>
              </a:graphicData>
            </a:graphic>
          </wp:inline>
        </w:drawing>
      </w:r>
    </w:p>
    <w:p w14:paraId="2E89A8EB" w14:textId="77777777" w:rsidR="009D5787" w:rsidRPr="00A951EF" w:rsidRDefault="009D5787" w:rsidP="009D5787">
      <w:pPr>
        <w:pStyle w:val="SubStepAlpha"/>
        <w:numPr>
          <w:ilvl w:val="3"/>
          <w:numId w:val="36"/>
        </w:numPr>
      </w:pPr>
      <w:r>
        <w:t xml:space="preserve">Click </w:t>
      </w:r>
      <w:r>
        <w:rPr>
          <w:b/>
        </w:rPr>
        <w:t xml:space="preserve">Settings </w:t>
      </w:r>
      <w:r>
        <w:t xml:space="preserve">and then click </w:t>
      </w:r>
      <w:r>
        <w:rPr>
          <w:b/>
        </w:rPr>
        <w:t xml:space="preserve">Show </w:t>
      </w:r>
      <w:proofErr w:type="gramStart"/>
      <w:r>
        <w:rPr>
          <w:b/>
        </w:rPr>
        <w:t>a</w:t>
      </w:r>
      <w:r w:rsidRPr="00EF1C21">
        <w:rPr>
          <w:b/>
        </w:rPr>
        <w:t>dvanced</w:t>
      </w:r>
      <w:proofErr w:type="gramEnd"/>
      <w:r w:rsidRPr="00EF1C21">
        <w:rPr>
          <w:b/>
        </w:rPr>
        <w:t xml:space="preserve"> Settings</w:t>
      </w:r>
      <w:r w:rsidRPr="00A951EF">
        <w:t>.</w:t>
      </w:r>
    </w:p>
    <w:p w14:paraId="72221443" w14:textId="77777777" w:rsidR="009D5787" w:rsidRDefault="009D5787" w:rsidP="009D5787">
      <w:pPr>
        <w:pStyle w:val="SubStepAlpha"/>
        <w:numPr>
          <w:ilvl w:val="3"/>
          <w:numId w:val="36"/>
        </w:numPr>
      </w:pPr>
      <w:r>
        <w:t xml:space="preserve">Scroll down the page and click the </w:t>
      </w:r>
      <w:r w:rsidRPr="00EF1C21">
        <w:rPr>
          <w:b/>
        </w:rPr>
        <w:t>Manage certificates…</w:t>
      </w:r>
      <w:r>
        <w:t xml:space="preserve"> button, under the </w:t>
      </w:r>
      <w:r w:rsidRPr="00EF1C21">
        <w:rPr>
          <w:b/>
        </w:rPr>
        <w:t>HTTPS/SSL</w:t>
      </w:r>
      <w:r>
        <w:rPr>
          <w:b/>
        </w:rPr>
        <w:t xml:space="preserve"> </w:t>
      </w:r>
      <w:r>
        <w:t>section.</w:t>
      </w:r>
    </w:p>
    <w:p w14:paraId="207046D4" w14:textId="77777777" w:rsidR="009D5787" w:rsidRDefault="009D5787" w:rsidP="009D5787">
      <w:pPr>
        <w:pStyle w:val="SubStepAlpha"/>
        <w:keepNext/>
        <w:numPr>
          <w:ilvl w:val="3"/>
          <w:numId w:val="36"/>
        </w:numPr>
      </w:pPr>
      <w:r>
        <w:lastRenderedPageBreak/>
        <w:t xml:space="preserve">In the </w:t>
      </w:r>
      <w:r w:rsidRPr="003214C4">
        <w:rPr>
          <w:b/>
        </w:rPr>
        <w:t>Certificates</w:t>
      </w:r>
      <w:r>
        <w:t xml:space="preserve"> window that opens, select the </w:t>
      </w:r>
      <w:r w:rsidRPr="003214C4">
        <w:rPr>
          <w:b/>
        </w:rPr>
        <w:t>Trusted Root Certification Authorities</w:t>
      </w:r>
      <w:r>
        <w:t xml:space="preserve"> tab. A window opens that shows all certificates and certificate authorities trusted by Chrome.</w:t>
      </w:r>
    </w:p>
    <w:p w14:paraId="0E59E97E" w14:textId="77777777" w:rsidR="009D5787" w:rsidRPr="00B253AA" w:rsidRDefault="009D5787" w:rsidP="00064502">
      <w:pPr>
        <w:pStyle w:val="Visual"/>
      </w:pPr>
      <w:r>
        <w:rPr>
          <w:noProof/>
        </w:rPr>
        <w:drawing>
          <wp:inline distT="0" distB="0" distL="0" distR="0" wp14:anchorId="1DCC1515" wp14:editId="395177B5">
            <wp:extent cx="4243260" cy="3893128"/>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246044" cy="3895682"/>
                    </a:xfrm>
                    <a:prstGeom prst="rect">
                      <a:avLst/>
                    </a:prstGeom>
                  </pic:spPr>
                </pic:pic>
              </a:graphicData>
            </a:graphic>
          </wp:inline>
        </w:drawing>
      </w:r>
    </w:p>
    <w:p w14:paraId="2A5F3C46" w14:textId="77777777" w:rsidR="009D5787" w:rsidRDefault="009D5787" w:rsidP="009D5787">
      <w:pPr>
        <w:pStyle w:val="StepHead"/>
        <w:numPr>
          <w:ilvl w:val="2"/>
          <w:numId w:val="36"/>
        </w:numPr>
        <w:outlineLvl w:val="1"/>
      </w:pPr>
      <w:r>
        <w:t>Display the Certificates in the CA Store in Firefox.</w:t>
      </w:r>
    </w:p>
    <w:p w14:paraId="2298176F" w14:textId="77777777" w:rsidR="009D5787" w:rsidRPr="0055681C" w:rsidRDefault="009D5787" w:rsidP="0055681C">
      <w:pPr>
        <w:pStyle w:val="BodyTextL25"/>
      </w:pPr>
      <w:r w:rsidRPr="005C7E79">
        <w:rPr>
          <w:b/>
        </w:rPr>
        <w:t>Note</w:t>
      </w:r>
      <w:r>
        <w:t>: The menu and graphics may be different for other versions of the Firefox browser.</w:t>
      </w:r>
    </w:p>
    <w:p w14:paraId="3FC7B42C" w14:textId="77777777" w:rsidR="009D5787" w:rsidRPr="00E60C7B" w:rsidRDefault="009D5787" w:rsidP="009D5787">
      <w:pPr>
        <w:pStyle w:val="SubStepAlpha"/>
        <w:keepNext/>
        <w:numPr>
          <w:ilvl w:val="3"/>
          <w:numId w:val="36"/>
        </w:numPr>
        <w:rPr>
          <w:b/>
        </w:rPr>
      </w:pPr>
      <w:r w:rsidRPr="008B2DC3">
        <w:lastRenderedPageBreak/>
        <w:t xml:space="preserve">Open Firefox and click the Menu icon. The </w:t>
      </w:r>
      <w:r w:rsidRPr="008B2DC3">
        <w:rPr>
          <w:b/>
        </w:rPr>
        <w:t>Menu</w:t>
      </w:r>
      <w:r w:rsidRPr="008B2DC3">
        <w:t xml:space="preserve"> icon</w:t>
      </w:r>
      <w:r>
        <w:rPr>
          <w:b/>
        </w:rPr>
        <w:t xml:space="preserve"> </w:t>
      </w:r>
      <w:r>
        <w:t>is located on the far right of the Firefox window, next to the address bar.</w:t>
      </w:r>
    </w:p>
    <w:p w14:paraId="6B57D453" w14:textId="77777777" w:rsidR="009D5787" w:rsidRPr="008B2DC3" w:rsidRDefault="009D5787" w:rsidP="0055681C">
      <w:pPr>
        <w:pStyle w:val="Visual"/>
        <w:rPr>
          <w:b/>
        </w:rPr>
      </w:pPr>
      <w:r>
        <w:rPr>
          <w:noProof/>
        </w:rPr>
        <w:drawing>
          <wp:inline distT="0" distB="0" distL="0" distR="0" wp14:anchorId="056A339F" wp14:editId="564B1E92">
            <wp:extent cx="3017200" cy="4641273"/>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022194" cy="4648954"/>
                    </a:xfrm>
                    <a:prstGeom prst="rect">
                      <a:avLst/>
                    </a:prstGeom>
                  </pic:spPr>
                </pic:pic>
              </a:graphicData>
            </a:graphic>
          </wp:inline>
        </w:drawing>
      </w:r>
    </w:p>
    <w:p w14:paraId="237953EA" w14:textId="77777777" w:rsidR="009D5787" w:rsidRPr="008B2DC3" w:rsidRDefault="009D5787" w:rsidP="009D5787">
      <w:pPr>
        <w:pStyle w:val="SubStepAlpha"/>
        <w:numPr>
          <w:ilvl w:val="3"/>
          <w:numId w:val="36"/>
        </w:numPr>
        <w:rPr>
          <w:b/>
        </w:rPr>
      </w:pPr>
      <w:r>
        <w:t xml:space="preserve">Navigate to </w:t>
      </w:r>
      <w:r w:rsidRPr="008B2DC3">
        <w:rPr>
          <w:b/>
        </w:rPr>
        <w:t>Option</w:t>
      </w:r>
      <w:r>
        <w:rPr>
          <w:b/>
        </w:rPr>
        <w:t>s</w:t>
      </w:r>
      <w:r w:rsidRPr="008B2DC3">
        <w:rPr>
          <w:b/>
        </w:rPr>
        <w:t xml:space="preserve"> &gt; Advanced</w:t>
      </w:r>
      <w:r>
        <w:t xml:space="preserve">. </w:t>
      </w:r>
    </w:p>
    <w:p w14:paraId="0094F0E2" w14:textId="77777777" w:rsidR="009D5787" w:rsidRPr="008B2DC3" w:rsidRDefault="009D5787" w:rsidP="009D5787">
      <w:pPr>
        <w:pStyle w:val="SubStepAlpha"/>
        <w:numPr>
          <w:ilvl w:val="3"/>
          <w:numId w:val="36"/>
        </w:numPr>
        <w:rPr>
          <w:b/>
        </w:rPr>
      </w:pPr>
      <w:r>
        <w:t xml:space="preserve">Select the </w:t>
      </w:r>
      <w:r w:rsidRPr="008B2DC3">
        <w:rPr>
          <w:b/>
        </w:rPr>
        <w:t>Certificates</w:t>
      </w:r>
      <w:r>
        <w:t xml:space="preserve"> tab.</w:t>
      </w:r>
    </w:p>
    <w:p w14:paraId="6CE9BC68" w14:textId="77777777" w:rsidR="009D5787" w:rsidRPr="009E6F22" w:rsidRDefault="009D5787" w:rsidP="009D5787">
      <w:pPr>
        <w:pStyle w:val="SubStepAlpha"/>
        <w:keepNext/>
        <w:numPr>
          <w:ilvl w:val="3"/>
          <w:numId w:val="36"/>
        </w:numPr>
        <w:rPr>
          <w:b/>
        </w:rPr>
      </w:pPr>
      <w:r>
        <w:lastRenderedPageBreak/>
        <w:t xml:space="preserve">Click </w:t>
      </w:r>
      <w:r w:rsidRPr="009E6F22">
        <w:rPr>
          <w:b/>
        </w:rPr>
        <w:t xml:space="preserve">View Certificates. </w:t>
      </w:r>
      <w:r>
        <w:t xml:space="preserve"> A window opens that shows the certificates and certification authorities trusted by Firefox.</w:t>
      </w:r>
    </w:p>
    <w:p w14:paraId="5DEDC55C" w14:textId="77777777" w:rsidR="009D5787" w:rsidRPr="005D3F45" w:rsidRDefault="009D5787" w:rsidP="005D3F45">
      <w:pPr>
        <w:pStyle w:val="Visual"/>
      </w:pPr>
      <w:r>
        <w:rPr>
          <w:noProof/>
        </w:rPr>
        <w:drawing>
          <wp:inline distT="0" distB="0" distL="0" distR="0" wp14:anchorId="1AE0AFA4" wp14:editId="38BEEFEF">
            <wp:extent cx="5486400" cy="4527029"/>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86400" cy="4527029"/>
                    </a:xfrm>
                    <a:prstGeom prst="rect">
                      <a:avLst/>
                    </a:prstGeom>
                    <a:noFill/>
                    <a:ln>
                      <a:noFill/>
                    </a:ln>
                  </pic:spPr>
                </pic:pic>
              </a:graphicData>
            </a:graphic>
          </wp:inline>
        </w:drawing>
      </w:r>
    </w:p>
    <w:p w14:paraId="05B94F3D" w14:textId="77777777" w:rsidR="009D5787" w:rsidRPr="00164274" w:rsidRDefault="009D5787" w:rsidP="009D5787">
      <w:pPr>
        <w:pStyle w:val="PartHead"/>
        <w:numPr>
          <w:ilvl w:val="0"/>
          <w:numId w:val="36"/>
        </w:numPr>
      </w:pPr>
      <w:r>
        <w:t>Checking for Man-In-Middle</w:t>
      </w:r>
    </w:p>
    <w:p w14:paraId="31219175" w14:textId="77777777" w:rsidR="009D5787" w:rsidRDefault="009D5787" w:rsidP="001A67A4">
      <w:pPr>
        <w:pStyle w:val="BodyTextL25"/>
      </w:pPr>
      <w:r>
        <w:t xml:space="preserve">This part is completed using the </w:t>
      </w:r>
      <w:proofErr w:type="spellStart"/>
      <w:r>
        <w:t>CyberOps</w:t>
      </w:r>
      <w:proofErr w:type="spellEnd"/>
      <w:r>
        <w:t xml:space="preserve"> Workstation VM.</w:t>
      </w:r>
    </w:p>
    <w:p w14:paraId="6FD5F51E" w14:textId="77777777" w:rsidR="009D5787" w:rsidRDefault="009D5787" w:rsidP="001A67A4">
      <w:pPr>
        <w:pStyle w:val="BodyTextL25"/>
      </w:pPr>
      <w:r>
        <w:t xml:space="preserve">A common use for hashes is to verify data integrity, but they can also be used to detect HTTPS man-in-the-middle attacks. </w:t>
      </w:r>
    </w:p>
    <w:p w14:paraId="7E2961E7" w14:textId="77777777" w:rsidR="009D5787" w:rsidRDefault="009D5787" w:rsidP="001A67A4">
      <w:pPr>
        <w:pStyle w:val="BodyTextL25"/>
      </w:pPr>
      <w:r>
        <w:t>To protect user data, more and more websites are switching to encrypted traffic. Known as HTTPS, sites use protocols such as TLS/SSL to encrypt user traffic from end to end. After the traffic is properly encrypted, it is very difficult for any party other than the user and the site in question to see the contents of the encrypted message. This is good for users but it creates a problem for organizations that want to look into that traffic. Companies and organizations often choose to peek into employee-generated traffic for monitoring purposes. They needed to be able to look into TLS/SSL-encrypted traffic. This is done by using an HTTPS proxy.</w:t>
      </w:r>
    </w:p>
    <w:p w14:paraId="149DCB3D" w14:textId="77777777" w:rsidR="009D5787" w:rsidRDefault="009D5787" w:rsidP="001A67A4">
      <w:pPr>
        <w:pStyle w:val="BodyTextL25"/>
      </w:pPr>
      <w:r>
        <w:t>Web browsers trust the identity of a visited web site if the certificate presented by that web site is signed by one of the CAs installed in the browser’s certificate store. To be able to peek into its users’ TLS/SSL- encrypted traffic, a company or organization simply adds another CA into the user’s browser list of installed CA.</w:t>
      </w:r>
    </w:p>
    <w:p w14:paraId="048AA16E" w14:textId="77777777" w:rsidR="009D5787" w:rsidRDefault="009D5787" w:rsidP="001A67A4">
      <w:pPr>
        <w:pStyle w:val="BodyTextL25"/>
      </w:pPr>
      <w:r>
        <w:t xml:space="preserve">Consider the following scenario: Company X hires a new employee and provides him with a new company laptop. Before handing over the laptop, the company IT department installs all the software necessary for the work. Among the software and packages that are installed, the IT department also includes one extra CA to </w:t>
      </w:r>
      <w:r>
        <w:lastRenderedPageBreak/>
        <w:t>the list of trusted CAs. This extra CA points to a company-controlled computer known as the HTTPS proxy. Because the company controls traffic patterns, the HTTPS can be placed in the middle of any connection. It works like this:</w:t>
      </w:r>
    </w:p>
    <w:p w14:paraId="555FAA43" w14:textId="77777777" w:rsidR="009D5787" w:rsidRDefault="009D5787" w:rsidP="009D5787">
      <w:pPr>
        <w:pStyle w:val="Bulletlevel1"/>
        <w:numPr>
          <w:ilvl w:val="0"/>
          <w:numId w:val="42"/>
        </w:numPr>
      </w:pPr>
      <w:r>
        <w:t>The user attempts to establish a secure connection to HTTPS web site H, hosted on the Internet. H can be any HTTPS site: a bank, online store, email server, etc.</w:t>
      </w:r>
    </w:p>
    <w:p w14:paraId="5213BA1C" w14:textId="77777777" w:rsidR="009D5787" w:rsidRDefault="009D5787" w:rsidP="009D5787">
      <w:pPr>
        <w:pStyle w:val="Bulletlevel1"/>
        <w:numPr>
          <w:ilvl w:val="0"/>
          <w:numId w:val="42"/>
        </w:numPr>
      </w:pPr>
      <w:r>
        <w:t xml:space="preserve">Because the company controls traffic patterns, it makes it so that all user traffic must traverse the HTTPS proxy. The HTTPS proxy then </w:t>
      </w:r>
      <w:r w:rsidRPr="0025725B">
        <w:rPr>
          <w:i/>
        </w:rPr>
        <w:t>impersonates</w:t>
      </w:r>
      <w:r>
        <w:t xml:space="preserve"> web site H and presents a self-signed certificate to prove it is H. The HTTPS proxy essentially says “Hi there, I am HTTPS site H. Here’s my certificate. It’s has been signed by… myself.”</w:t>
      </w:r>
    </w:p>
    <w:p w14:paraId="59D7A1FB" w14:textId="77777777" w:rsidR="009D5787" w:rsidRDefault="009D5787" w:rsidP="009D5787">
      <w:pPr>
        <w:pStyle w:val="Bulletlevel1"/>
        <w:numPr>
          <w:ilvl w:val="0"/>
          <w:numId w:val="42"/>
        </w:numPr>
      </w:pPr>
      <w:r>
        <w:t xml:space="preserve">Because the presented certificate is signed by one of the CAs included in the laptop’s CA store (remember, it was added by IT), the web browser mistakenly believes it is indeed communicating with H. Notice that, had the extra CA not been added to the CA store, the laptop would not trust the certificate and immediately realize that someone else was trying to </w:t>
      </w:r>
      <w:r w:rsidRPr="00204728">
        <w:rPr>
          <w:i/>
        </w:rPr>
        <w:t>impersonate</w:t>
      </w:r>
      <w:r>
        <w:t xml:space="preserve"> H.</w:t>
      </w:r>
    </w:p>
    <w:p w14:paraId="406E03E8" w14:textId="77777777" w:rsidR="009D5787" w:rsidRDefault="009D5787" w:rsidP="009D5787">
      <w:pPr>
        <w:pStyle w:val="Bulletlevel1"/>
        <w:numPr>
          <w:ilvl w:val="0"/>
          <w:numId w:val="42"/>
        </w:numPr>
      </w:pPr>
      <w:r>
        <w:t>The laptop trusts the connection and establishes a secure channel with the HTTPS proxy, mistakenly believing it is communicating securely with H.</w:t>
      </w:r>
    </w:p>
    <w:p w14:paraId="5798C06F" w14:textId="77777777" w:rsidR="009D5787" w:rsidRDefault="009D5787" w:rsidP="009D5787">
      <w:pPr>
        <w:pStyle w:val="Bulletlevel1"/>
        <w:numPr>
          <w:ilvl w:val="0"/>
          <w:numId w:val="42"/>
        </w:numPr>
      </w:pPr>
      <w:r>
        <w:t xml:space="preserve">The HTTPS proxy now establishes a second secure connection to H, the web site the user was trying to access from the beginning. </w:t>
      </w:r>
    </w:p>
    <w:p w14:paraId="1A1B4468" w14:textId="77777777" w:rsidR="009D5787" w:rsidRDefault="009D5787" w:rsidP="009D5787">
      <w:pPr>
        <w:pStyle w:val="Bulletlevel1"/>
        <w:numPr>
          <w:ilvl w:val="0"/>
          <w:numId w:val="42"/>
        </w:numPr>
      </w:pPr>
      <w:r>
        <w:t>The HTTPS proxy is now the end point of two separate secure connections; one established with the user and another established with H. Because the HTTPS is the end point of both connections, it can now decrypt traffic from both connections.</w:t>
      </w:r>
    </w:p>
    <w:p w14:paraId="231C1AB5" w14:textId="77777777" w:rsidR="009D5787" w:rsidRDefault="009D5787" w:rsidP="009D5787">
      <w:pPr>
        <w:pStyle w:val="Bulletlevel1"/>
        <w:numPr>
          <w:ilvl w:val="0"/>
          <w:numId w:val="42"/>
        </w:numPr>
      </w:pPr>
      <w:r>
        <w:t>The HTTPS proxy can now receive TLS/SSL-encrypted user traffic destined to H, decrypt it, inspect it, re-encrypt it using TLS/SSL and send it to H. When H responds, the HTTPS proxy reverses the process before forwarding the traffic to the user.</w:t>
      </w:r>
    </w:p>
    <w:p w14:paraId="08394BD4" w14:textId="77777777" w:rsidR="009D5787" w:rsidRDefault="009D5787" w:rsidP="00E97A36">
      <w:pPr>
        <w:pStyle w:val="BodyTextL25"/>
      </w:pPr>
      <w:r>
        <w:t>Notice that process is mostly transparent to the user, who sees the connection as TLS/SSL-encrypted (green marks on the browser). While the connection is secure (TLS/SSL-encrypted), it has been established to a spurious web site.</w:t>
      </w:r>
    </w:p>
    <w:p w14:paraId="191EAEBA" w14:textId="77777777" w:rsidR="009D5787" w:rsidRDefault="009D5787" w:rsidP="00204728">
      <w:pPr>
        <w:pStyle w:val="BodyTextL25"/>
      </w:pPr>
      <w:r>
        <w:t xml:space="preserve">Even though their presence is mostly transparent to the user, TLS proxies can be easily detected with the help of hashes. Considering the example above, because the HTTPS proxy has no access to the site H private keys, the certificate it presents to the user is different than the certificate presented by H. Included in every certificate is a value known as a </w:t>
      </w:r>
      <w:r>
        <w:rPr>
          <w:i/>
        </w:rPr>
        <w:t>fingerprint.</w:t>
      </w:r>
      <w:r>
        <w:t xml:space="preserve"> Essentially a hash calculated and signed by the certificate issuer, the fingerprint acts as a unique summary of all the contents of the certificate. If as much as one letter of the certificate is modified, the fingerprint will yield a completely different value when calculated. Because of this property, fingerprints are used to quickly compare certificates. Returning to the example above, the user can request H’s certificate and compare the fingerprint included in it with the one provided when the connection to the web site H was established. If the fingerprints match, the connection is indeed established to H. If the fingerprints do not match, the connection has been established to some other end point.</w:t>
      </w:r>
    </w:p>
    <w:p w14:paraId="4921DD93" w14:textId="77777777" w:rsidR="009D5787" w:rsidRDefault="009D5787" w:rsidP="001A67A4">
      <w:pPr>
        <w:pStyle w:val="BodyTextL25"/>
      </w:pPr>
      <w:r>
        <w:t>Follow the steps below to assess if there’s a HTTPS proxy in your connection.</w:t>
      </w:r>
    </w:p>
    <w:p w14:paraId="333E3F99" w14:textId="77777777" w:rsidR="009D5787" w:rsidRDefault="009D5787" w:rsidP="009D5787">
      <w:pPr>
        <w:pStyle w:val="StepHead"/>
        <w:numPr>
          <w:ilvl w:val="2"/>
          <w:numId w:val="36"/>
        </w:numPr>
        <w:outlineLvl w:val="1"/>
      </w:pPr>
      <w:r>
        <w:t>Gathering the correct and unmodified certificate fingerprint.</w:t>
      </w:r>
    </w:p>
    <w:p w14:paraId="761A9956" w14:textId="77777777" w:rsidR="009D5787" w:rsidRDefault="009D5787" w:rsidP="009D5787">
      <w:pPr>
        <w:pStyle w:val="SubStepAlpha"/>
        <w:numPr>
          <w:ilvl w:val="3"/>
          <w:numId w:val="36"/>
        </w:numPr>
      </w:pPr>
      <w:r>
        <w:t>The first step is to gather a few site fingerprints. This is important because these will be used for comparison later. The table below contains a few site certificate fingerprints from popular sites.</w:t>
      </w:r>
    </w:p>
    <w:p w14:paraId="75796064" w14:textId="77777777" w:rsidR="009D5787" w:rsidRPr="00E60C7B" w:rsidRDefault="009D5787" w:rsidP="00A951EF">
      <w:pPr>
        <w:pStyle w:val="BodyTextL25"/>
        <w:keepNext/>
        <w:ind w:left="0"/>
        <w:rPr>
          <w:b/>
        </w:rPr>
      </w:pPr>
      <w:r w:rsidRPr="00E60C7B">
        <w:rPr>
          <w:b/>
        </w:rPr>
        <w:lastRenderedPageBreak/>
        <w:t xml:space="preserve">Table </w:t>
      </w:r>
      <w:r w:rsidRPr="00E60C7B">
        <w:rPr>
          <w:b/>
        </w:rPr>
        <w:fldChar w:fldCharType="begin"/>
      </w:r>
      <w:r w:rsidRPr="00E60C7B">
        <w:rPr>
          <w:b/>
        </w:rPr>
        <w:instrText xml:space="preserve"> SEQ Table \* ARABIC </w:instrText>
      </w:r>
      <w:r w:rsidRPr="00E60C7B">
        <w:rPr>
          <w:b/>
        </w:rPr>
        <w:fldChar w:fldCharType="separate"/>
      </w:r>
      <w:r>
        <w:rPr>
          <w:b/>
          <w:noProof/>
        </w:rPr>
        <w:t>1</w:t>
      </w:r>
      <w:r w:rsidRPr="00E60C7B">
        <w:rPr>
          <w:b/>
        </w:rPr>
        <w:fldChar w:fldCharType="end"/>
      </w:r>
      <w:r w:rsidRPr="00E60C7B">
        <w:rPr>
          <w:b/>
        </w:rPr>
        <w:t xml:space="preserve"> - Popular Sites and Their SHA-1 Certificate Fingerprints</w:t>
      </w:r>
    </w:p>
    <w:tbl>
      <w:tblPr>
        <w:tblStyle w:val="TableGrid"/>
        <w:tblW w:w="0" w:type="auto"/>
        <w:jc w:val="center"/>
        <w:tblLook w:val="04A0" w:firstRow="1" w:lastRow="0" w:firstColumn="1" w:lastColumn="0" w:noHBand="0" w:noVBand="1"/>
      </w:tblPr>
      <w:tblGrid>
        <w:gridCol w:w="1960"/>
        <w:gridCol w:w="1990"/>
        <w:gridCol w:w="6120"/>
      </w:tblGrid>
      <w:tr w:rsidR="009D5787" w:rsidRPr="009C4AA0" w14:paraId="04667E9F" w14:textId="77777777" w:rsidTr="008A1872">
        <w:trPr>
          <w:jc w:val="center"/>
        </w:trPr>
        <w:tc>
          <w:tcPr>
            <w:tcW w:w="2061" w:type="dxa"/>
          </w:tcPr>
          <w:p w14:paraId="4C73C8C0" w14:textId="77777777" w:rsidR="009D5787" w:rsidRPr="009C4AA0" w:rsidRDefault="009D5787" w:rsidP="008A1872">
            <w:pPr>
              <w:pStyle w:val="TableHeading"/>
              <w:rPr>
                <w:lang w:val="pt-BR"/>
              </w:rPr>
            </w:pPr>
            <w:r>
              <w:rPr>
                <w:lang w:val="pt-BR"/>
              </w:rPr>
              <w:t>Site</w:t>
            </w:r>
          </w:p>
        </w:tc>
        <w:tc>
          <w:tcPr>
            <w:tcW w:w="3691" w:type="dxa"/>
          </w:tcPr>
          <w:p w14:paraId="10E9414C" w14:textId="77777777" w:rsidR="009D5787" w:rsidRPr="009C4AA0" w:rsidRDefault="009D5787" w:rsidP="008A1872">
            <w:pPr>
              <w:pStyle w:val="TableHeading"/>
              <w:rPr>
                <w:lang w:val="pt-BR"/>
              </w:rPr>
            </w:pPr>
            <w:r>
              <w:rPr>
                <w:lang w:val="pt-BR"/>
              </w:rPr>
              <w:t>Domains Covered By Certificate</w:t>
            </w:r>
          </w:p>
        </w:tc>
        <w:tc>
          <w:tcPr>
            <w:tcW w:w="6120" w:type="dxa"/>
          </w:tcPr>
          <w:p w14:paraId="5F7AC864" w14:textId="77777777" w:rsidR="009D5787" w:rsidRPr="009C4AA0" w:rsidRDefault="009D5787" w:rsidP="008A1872">
            <w:pPr>
              <w:pStyle w:val="TableHeading"/>
              <w:rPr>
                <w:lang w:val="pt-BR"/>
              </w:rPr>
            </w:pPr>
            <w:r>
              <w:rPr>
                <w:lang w:val="pt-BR"/>
              </w:rPr>
              <w:t>Certificate SHA-1 Fingerprint</w:t>
            </w:r>
          </w:p>
        </w:tc>
      </w:tr>
      <w:tr w:rsidR="009D5787" w:rsidRPr="00AF7462" w14:paraId="7F6C88E2" w14:textId="77777777" w:rsidTr="008A1872">
        <w:trPr>
          <w:jc w:val="center"/>
        </w:trPr>
        <w:tc>
          <w:tcPr>
            <w:tcW w:w="2061" w:type="dxa"/>
          </w:tcPr>
          <w:p w14:paraId="6B144884" w14:textId="77777777" w:rsidR="009D5787" w:rsidRDefault="009D5787" w:rsidP="00953E32">
            <w:pPr>
              <w:pStyle w:val="TableText"/>
              <w:rPr>
                <w:lang w:val="pt-BR"/>
              </w:rPr>
            </w:pPr>
            <w:hyperlink r:id="rId33" w:history="1">
              <w:r w:rsidRPr="0056559A">
                <w:rPr>
                  <w:rStyle w:val="Hyperlink"/>
                </w:rPr>
                <w:t>www.cisco.com</w:t>
              </w:r>
            </w:hyperlink>
          </w:p>
        </w:tc>
        <w:tc>
          <w:tcPr>
            <w:tcW w:w="3691" w:type="dxa"/>
          </w:tcPr>
          <w:p w14:paraId="042ED6FC" w14:textId="77777777" w:rsidR="009D5787" w:rsidRDefault="009D5787" w:rsidP="00953E32">
            <w:pPr>
              <w:pStyle w:val="TableText"/>
              <w:rPr>
                <w:lang w:val="pt-BR"/>
              </w:rPr>
            </w:pPr>
            <w:hyperlink r:id="rId34" w:history="1">
              <w:r w:rsidRPr="0056559A">
                <w:rPr>
                  <w:rStyle w:val="Hyperlink"/>
                </w:rPr>
                <w:t>www.cisco.com</w:t>
              </w:r>
            </w:hyperlink>
          </w:p>
        </w:tc>
        <w:tc>
          <w:tcPr>
            <w:tcW w:w="6120" w:type="dxa"/>
          </w:tcPr>
          <w:p w14:paraId="13FA2BBC" w14:textId="77777777" w:rsidR="009D5787" w:rsidRDefault="009D5787" w:rsidP="00953E32">
            <w:pPr>
              <w:pStyle w:val="TableText"/>
              <w:rPr>
                <w:lang w:val="pt-BR"/>
              </w:rPr>
            </w:pPr>
            <w:r w:rsidRPr="00953E32">
              <w:rPr>
                <w:lang w:val="pt-BR"/>
              </w:rPr>
              <w:t>7A:48:D0:1C:55:C5:38:90:F6:5B:6D:E5:FD:2E:4F:13:D8:DE:23:9A</w:t>
            </w:r>
          </w:p>
        </w:tc>
      </w:tr>
      <w:tr w:rsidR="009D5787" w:rsidRPr="009C4AA0" w14:paraId="07C18C0F" w14:textId="77777777" w:rsidTr="008A1872">
        <w:trPr>
          <w:jc w:val="center"/>
        </w:trPr>
        <w:tc>
          <w:tcPr>
            <w:tcW w:w="2061" w:type="dxa"/>
          </w:tcPr>
          <w:p w14:paraId="01CC5226" w14:textId="77777777" w:rsidR="009D5787" w:rsidRPr="009C4AA0" w:rsidRDefault="009D5787" w:rsidP="008A1872">
            <w:pPr>
              <w:pStyle w:val="TableText"/>
              <w:rPr>
                <w:lang w:val="pt-BR"/>
              </w:rPr>
            </w:pPr>
            <w:hyperlink r:id="rId35" w:history="1">
              <w:r w:rsidRPr="009C4AA0">
                <w:rPr>
                  <w:rStyle w:val="Hyperlink"/>
                  <w:lang w:val="pt-BR"/>
                </w:rPr>
                <w:t>www.facebook.com</w:t>
              </w:r>
            </w:hyperlink>
            <w:r w:rsidRPr="009C4AA0">
              <w:rPr>
                <w:lang w:val="pt-BR"/>
              </w:rPr>
              <w:t xml:space="preserve"> </w:t>
            </w:r>
          </w:p>
        </w:tc>
        <w:tc>
          <w:tcPr>
            <w:tcW w:w="3691" w:type="dxa"/>
          </w:tcPr>
          <w:p w14:paraId="16781BA7" w14:textId="77777777" w:rsidR="009D5787" w:rsidRPr="009C4AA0" w:rsidRDefault="009D5787" w:rsidP="008A1872">
            <w:pPr>
              <w:pStyle w:val="TableText"/>
              <w:rPr>
                <w:lang w:val="pt-BR"/>
              </w:rPr>
            </w:pPr>
            <w:r w:rsidRPr="009C4AA0">
              <w:rPr>
                <w:lang w:val="pt-BR"/>
              </w:rPr>
              <w:t>*.facebook.com</w:t>
            </w:r>
          </w:p>
        </w:tc>
        <w:tc>
          <w:tcPr>
            <w:tcW w:w="6120" w:type="dxa"/>
          </w:tcPr>
          <w:p w14:paraId="18C990B7" w14:textId="77777777" w:rsidR="009D5787" w:rsidRPr="009C4AA0" w:rsidRDefault="009D5787" w:rsidP="008A1872">
            <w:pPr>
              <w:pStyle w:val="TableText"/>
              <w:rPr>
                <w:lang w:val="pt-BR"/>
              </w:rPr>
            </w:pPr>
            <w:r w:rsidRPr="009C4AA0">
              <w:rPr>
                <w:lang w:val="pt-BR"/>
              </w:rPr>
              <w:t>93:6F:91:2B:AF:AD:21:6F:A5:15:25:6E:57:2C:DC:35:A1:45:1A:A5</w:t>
            </w:r>
          </w:p>
        </w:tc>
      </w:tr>
      <w:tr w:rsidR="009D5787" w:rsidRPr="00AF7462" w14:paraId="7007C417" w14:textId="77777777" w:rsidTr="008A1872">
        <w:trPr>
          <w:jc w:val="center"/>
        </w:trPr>
        <w:tc>
          <w:tcPr>
            <w:tcW w:w="2061" w:type="dxa"/>
          </w:tcPr>
          <w:p w14:paraId="2726CB2E" w14:textId="77777777" w:rsidR="009D5787" w:rsidRPr="009C4AA0" w:rsidRDefault="009D5787" w:rsidP="008A1872">
            <w:pPr>
              <w:pStyle w:val="TableText"/>
              <w:rPr>
                <w:lang w:val="pt-BR"/>
              </w:rPr>
            </w:pPr>
            <w:hyperlink r:id="rId36" w:history="1">
              <w:r w:rsidRPr="009C4AA0">
                <w:rPr>
                  <w:rStyle w:val="Hyperlink"/>
                  <w:lang w:val="pt-BR"/>
                </w:rPr>
                <w:t>www.wikipedia.org</w:t>
              </w:r>
            </w:hyperlink>
          </w:p>
        </w:tc>
        <w:tc>
          <w:tcPr>
            <w:tcW w:w="3691" w:type="dxa"/>
          </w:tcPr>
          <w:p w14:paraId="164D723D" w14:textId="77777777" w:rsidR="009D5787" w:rsidRPr="009C4AA0" w:rsidRDefault="009D5787" w:rsidP="008A1872">
            <w:pPr>
              <w:pStyle w:val="TableText"/>
              <w:rPr>
                <w:lang w:val="pt-BR"/>
              </w:rPr>
            </w:pPr>
            <w:r w:rsidRPr="009C4AA0">
              <w:rPr>
                <w:lang w:val="pt-BR"/>
              </w:rPr>
              <w:t>*.wikipedia.org</w:t>
            </w:r>
          </w:p>
        </w:tc>
        <w:tc>
          <w:tcPr>
            <w:tcW w:w="6120" w:type="dxa"/>
          </w:tcPr>
          <w:p w14:paraId="34244F6C" w14:textId="77777777" w:rsidR="009D5787" w:rsidRPr="009C4AA0" w:rsidRDefault="009D5787" w:rsidP="008A1872">
            <w:pPr>
              <w:pStyle w:val="TableText"/>
              <w:rPr>
                <w:lang w:val="pt-BR"/>
              </w:rPr>
            </w:pPr>
            <w:r w:rsidRPr="009C4AA0">
              <w:rPr>
                <w:lang w:val="pt-BR"/>
              </w:rPr>
              <w:t>58:66:84:EF:77:3E:A0:B8:5F:23:38:73:CB:46:10:E8:D0:E0:8C:B3</w:t>
            </w:r>
          </w:p>
        </w:tc>
      </w:tr>
      <w:tr w:rsidR="009D5787" w:rsidRPr="009C4AA0" w14:paraId="3AB3CD74" w14:textId="77777777" w:rsidTr="008A1872">
        <w:trPr>
          <w:jc w:val="center"/>
        </w:trPr>
        <w:tc>
          <w:tcPr>
            <w:tcW w:w="2061" w:type="dxa"/>
          </w:tcPr>
          <w:p w14:paraId="74FA88BC" w14:textId="77777777" w:rsidR="009D5787" w:rsidRPr="009C4AA0" w:rsidRDefault="009D5787" w:rsidP="008A1872">
            <w:pPr>
              <w:pStyle w:val="TableText"/>
            </w:pPr>
            <w:hyperlink r:id="rId37" w:history="1">
              <w:r>
                <w:rPr>
                  <w:rStyle w:val="Hyperlink"/>
                </w:rPr>
                <w:t>twitter.com</w:t>
              </w:r>
            </w:hyperlink>
          </w:p>
        </w:tc>
        <w:tc>
          <w:tcPr>
            <w:tcW w:w="3691" w:type="dxa"/>
          </w:tcPr>
          <w:p w14:paraId="4A5C812B" w14:textId="77777777" w:rsidR="009D5787" w:rsidRPr="009C4AA0" w:rsidRDefault="009D5787" w:rsidP="008A1872">
            <w:pPr>
              <w:pStyle w:val="TableText"/>
            </w:pPr>
            <w:r w:rsidRPr="009C4AA0">
              <w:t>twitter.com</w:t>
            </w:r>
          </w:p>
        </w:tc>
        <w:tc>
          <w:tcPr>
            <w:tcW w:w="6120" w:type="dxa"/>
          </w:tcPr>
          <w:p w14:paraId="59D4259D" w14:textId="77777777" w:rsidR="009D5787" w:rsidRPr="009C4AA0" w:rsidRDefault="009D5787" w:rsidP="008A1872">
            <w:pPr>
              <w:pStyle w:val="TableText"/>
            </w:pPr>
            <w:r w:rsidRPr="009C4AA0">
              <w:t>23:5A:</w:t>
            </w:r>
            <w:proofErr w:type="gramStart"/>
            <w:r w:rsidRPr="009C4AA0">
              <w:t>79:B</w:t>
            </w:r>
            <w:proofErr w:type="gramEnd"/>
            <w:r w:rsidRPr="009C4AA0">
              <w:t>3:27:0D:79:05:05:E0:BE:A2:CF:5C:14:9F:90:38:82:1B</w:t>
            </w:r>
          </w:p>
        </w:tc>
      </w:tr>
      <w:tr w:rsidR="009D5787" w:rsidRPr="009C4AA0" w14:paraId="0B8223CE" w14:textId="77777777" w:rsidTr="008A1872">
        <w:trPr>
          <w:jc w:val="center"/>
        </w:trPr>
        <w:tc>
          <w:tcPr>
            <w:tcW w:w="2061" w:type="dxa"/>
          </w:tcPr>
          <w:p w14:paraId="1EDDB7AE" w14:textId="77777777" w:rsidR="009D5787" w:rsidRPr="009C4AA0" w:rsidRDefault="009D5787" w:rsidP="00E751D6">
            <w:pPr>
              <w:pStyle w:val="TableText"/>
              <w:keepNext w:val="0"/>
            </w:pPr>
            <w:hyperlink r:id="rId38" w:history="1">
              <w:r w:rsidRPr="009C4AA0">
                <w:rPr>
                  <w:rStyle w:val="Hyperlink"/>
                </w:rPr>
                <w:t>www.linkedin.com</w:t>
              </w:r>
            </w:hyperlink>
          </w:p>
        </w:tc>
        <w:tc>
          <w:tcPr>
            <w:tcW w:w="3691" w:type="dxa"/>
          </w:tcPr>
          <w:p w14:paraId="3ADC4E33" w14:textId="77777777" w:rsidR="009D5787" w:rsidRPr="009C4AA0" w:rsidRDefault="009D5787" w:rsidP="008A1872">
            <w:pPr>
              <w:pStyle w:val="TableText"/>
            </w:pPr>
            <w:hyperlink r:id="rId39" w:history="1">
              <w:r w:rsidRPr="0056559A">
                <w:rPr>
                  <w:rStyle w:val="Hyperlink"/>
                </w:rPr>
                <w:t>www.linkedin.com</w:t>
              </w:r>
            </w:hyperlink>
          </w:p>
        </w:tc>
        <w:tc>
          <w:tcPr>
            <w:tcW w:w="6120" w:type="dxa"/>
          </w:tcPr>
          <w:p w14:paraId="30B0D903" w14:textId="77777777" w:rsidR="009D5787" w:rsidRPr="009C4AA0" w:rsidRDefault="009D5787" w:rsidP="006E247E">
            <w:pPr>
              <w:pStyle w:val="TableText"/>
            </w:pPr>
            <w:r w:rsidRPr="009C4AA0">
              <w:t>90:32:6</w:t>
            </w:r>
            <w:proofErr w:type="gramStart"/>
            <w:r w:rsidRPr="009C4AA0">
              <w:t>F:12:3</w:t>
            </w:r>
            <w:proofErr w:type="gramEnd"/>
            <w:r w:rsidRPr="009C4AA0">
              <w:t>C:CF:C2:6C:C8:27:85:3E:3C:B6:78:F4:ED:A3:07:F0</w:t>
            </w:r>
          </w:p>
        </w:tc>
      </w:tr>
    </w:tbl>
    <w:p w14:paraId="1AA455E7" w14:textId="77777777" w:rsidR="009D5787" w:rsidRDefault="009D5787" w:rsidP="00C74F0D">
      <w:pPr>
        <w:pStyle w:val="BodyTextL50"/>
      </w:pPr>
      <w:r>
        <w:t>What are the fingerprints? Why are they important?</w:t>
      </w:r>
    </w:p>
    <w:p w14:paraId="2D803E02" w14:textId="77777777" w:rsidR="009D5787" w:rsidRDefault="009D5787" w:rsidP="00C74F0D">
      <w:pPr>
        <w:pStyle w:val="BodyTextL50"/>
      </w:pPr>
      <w:r>
        <w:t>____________________________________________________________________________________</w:t>
      </w:r>
    </w:p>
    <w:p w14:paraId="2BD7AA52" w14:textId="77777777" w:rsidR="009D5787" w:rsidRDefault="009D5787" w:rsidP="0036386F">
      <w:pPr>
        <w:pStyle w:val="BodyTextL50"/>
      </w:pPr>
      <w:r>
        <w:t>____________________________________________________________________________________</w:t>
      </w:r>
    </w:p>
    <w:p w14:paraId="0BADCC3B" w14:textId="77777777" w:rsidR="009D5787" w:rsidRDefault="009D5787" w:rsidP="00C74F0D">
      <w:pPr>
        <w:pStyle w:val="BodyTextL50"/>
      </w:pPr>
      <w:r>
        <w:t>____________________________________________________________________________________</w:t>
      </w:r>
    </w:p>
    <w:p w14:paraId="2580AF01" w14:textId="77777777" w:rsidR="009D5787" w:rsidRDefault="009D5787" w:rsidP="00C74F0D">
      <w:pPr>
        <w:pStyle w:val="BodyTextL50"/>
      </w:pPr>
      <w:r>
        <w:t>____________________________________________________________________________________</w:t>
      </w:r>
    </w:p>
    <w:p w14:paraId="54C67C59" w14:textId="77777777" w:rsidR="009D5787" w:rsidRDefault="009D5787" w:rsidP="00C74F0D">
      <w:pPr>
        <w:pStyle w:val="BodyTextL50"/>
      </w:pPr>
      <w:r>
        <w:t xml:space="preserve">Who calculates </w:t>
      </w:r>
      <w:r w:rsidRPr="009E6F22">
        <w:t>fingerprints</w:t>
      </w:r>
      <w:r>
        <w:t>? How to find them?</w:t>
      </w:r>
    </w:p>
    <w:p w14:paraId="5D9D4B01" w14:textId="77777777" w:rsidR="009D5787" w:rsidRDefault="009D5787" w:rsidP="00C74F0D">
      <w:pPr>
        <w:pStyle w:val="BodyTextL50"/>
        <w:rPr>
          <w:rStyle w:val="AnswerGray"/>
          <w:b/>
        </w:rPr>
      </w:pPr>
      <w:r>
        <w:t>____________________________________________________________________________________</w:t>
      </w:r>
    </w:p>
    <w:p w14:paraId="76535C0C" w14:textId="77777777" w:rsidR="009D5787" w:rsidRDefault="009D5787" w:rsidP="0036386F">
      <w:pPr>
        <w:pStyle w:val="BodyTextL50"/>
      </w:pPr>
      <w:r>
        <w:t>____________________________________________________________________________________</w:t>
      </w:r>
    </w:p>
    <w:p w14:paraId="76FF2DC5" w14:textId="77777777" w:rsidR="009D5787" w:rsidRDefault="009D5787" w:rsidP="00C74F0D">
      <w:pPr>
        <w:pStyle w:val="BodyTextL50"/>
      </w:pPr>
      <w:r>
        <w:t>____________________________________________________________________________________</w:t>
      </w:r>
    </w:p>
    <w:p w14:paraId="368BD0AF" w14:textId="77777777" w:rsidR="009D5787" w:rsidRDefault="009D5787" w:rsidP="00C74F0D">
      <w:pPr>
        <w:pStyle w:val="BodyTextL50"/>
      </w:pPr>
      <w:r>
        <w:t>____________________________________________________________________________________</w:t>
      </w:r>
    </w:p>
    <w:p w14:paraId="2CD195A1" w14:textId="77777777" w:rsidR="009D5787" w:rsidRDefault="009D5787" w:rsidP="009D5787">
      <w:pPr>
        <w:pStyle w:val="StepHead"/>
        <w:numPr>
          <w:ilvl w:val="2"/>
          <w:numId w:val="36"/>
        </w:numPr>
        <w:outlineLvl w:val="1"/>
      </w:pPr>
      <w:r>
        <w:t xml:space="preserve">Gather the certificate fingerprint in use by the </w:t>
      </w:r>
      <w:proofErr w:type="spellStart"/>
      <w:r>
        <w:t>CyberOps</w:t>
      </w:r>
      <w:proofErr w:type="spellEnd"/>
      <w:r>
        <w:t xml:space="preserve"> Workstation VM.</w:t>
      </w:r>
    </w:p>
    <w:p w14:paraId="7F6602F9" w14:textId="77777777" w:rsidR="009D5787" w:rsidRDefault="009D5787" w:rsidP="00C74F0D">
      <w:pPr>
        <w:pStyle w:val="BodyTextL25"/>
      </w:pPr>
      <w:r>
        <w:t>Now that we have the actual fingerprints, it is time to fetch fingerprints from a local host and compare the values. If the fingerprints do not match, the certificate in use does NOT belong to the HTTPS site being verified, which means there’s an HTTPS proxy in between the host computer and the HTTPS site being verified. Matching fingerprints means no HTTPS proxy is in place.</w:t>
      </w:r>
    </w:p>
    <w:p w14:paraId="078D0139" w14:textId="77777777" w:rsidR="009D5787" w:rsidRDefault="009D5787" w:rsidP="009D5787">
      <w:pPr>
        <w:pStyle w:val="SubStepAlpha"/>
        <w:numPr>
          <w:ilvl w:val="3"/>
          <w:numId w:val="36"/>
        </w:numPr>
      </w:pPr>
      <w:r>
        <w:t xml:space="preserve">Use the three piped commands below to fetch the fingerprint for Cisco.com. The line below uses OpenSSL to connect to cisco.com on port 443 (HTTPS), request the certificate and store it on a text file named </w:t>
      </w:r>
      <w:proofErr w:type="spellStart"/>
      <w:r w:rsidRPr="00CA7817">
        <w:rPr>
          <w:b/>
        </w:rPr>
        <w:t>cisco.pem</w:t>
      </w:r>
      <w:proofErr w:type="spellEnd"/>
      <w:r>
        <w:t>. The output is also shown for context.</w:t>
      </w:r>
    </w:p>
    <w:p w14:paraId="47749770" w14:textId="77777777" w:rsidR="009D5787" w:rsidRDefault="009D5787" w:rsidP="00836B9F">
      <w:pPr>
        <w:pStyle w:val="CMD"/>
      </w:pPr>
      <w:r w:rsidRPr="00FE19CD">
        <w:t>[</w:t>
      </w:r>
      <w:proofErr w:type="spellStart"/>
      <w:r w:rsidRPr="00FE19CD">
        <w:t>analyst@secOps</w:t>
      </w:r>
      <w:proofErr w:type="spellEnd"/>
      <w:r>
        <w:t xml:space="preserve"> </w:t>
      </w:r>
      <w:proofErr w:type="gramStart"/>
      <w:r>
        <w:t>~</w:t>
      </w:r>
      <w:r w:rsidRPr="00FE19CD">
        <w:t>]$</w:t>
      </w:r>
      <w:proofErr w:type="gramEnd"/>
      <w:r w:rsidRPr="00FE19CD">
        <w:t xml:space="preserve"> </w:t>
      </w:r>
      <w:r w:rsidRPr="00836B9F">
        <w:rPr>
          <w:b/>
        </w:rPr>
        <w:t xml:space="preserve">echo -n | </w:t>
      </w:r>
      <w:proofErr w:type="spellStart"/>
      <w:r w:rsidRPr="00836B9F">
        <w:rPr>
          <w:b/>
        </w:rPr>
        <w:t>openssl</w:t>
      </w:r>
      <w:proofErr w:type="spellEnd"/>
      <w:r w:rsidRPr="00836B9F">
        <w:rPr>
          <w:b/>
        </w:rPr>
        <w:t xml:space="preserve"> </w:t>
      </w:r>
      <w:proofErr w:type="spellStart"/>
      <w:r w:rsidRPr="00836B9F">
        <w:rPr>
          <w:b/>
        </w:rPr>
        <w:t>s_client</w:t>
      </w:r>
      <w:proofErr w:type="spellEnd"/>
      <w:r w:rsidRPr="00836B9F">
        <w:rPr>
          <w:b/>
        </w:rPr>
        <w:t xml:space="preserve"> -connect cisco.com:443 | </w:t>
      </w:r>
      <w:proofErr w:type="spellStart"/>
      <w:r w:rsidRPr="00836B9F">
        <w:rPr>
          <w:b/>
        </w:rPr>
        <w:t>sed</w:t>
      </w:r>
      <w:proofErr w:type="spellEnd"/>
      <w:r w:rsidRPr="00836B9F">
        <w:rPr>
          <w:b/>
        </w:rPr>
        <w:t xml:space="preserve"> -ne '/-BEGIN CERTIFICATE-/,/-END CERTIFICATE-/p' &gt; ./</w:t>
      </w:r>
      <w:proofErr w:type="spellStart"/>
      <w:r w:rsidRPr="00836B9F">
        <w:rPr>
          <w:b/>
        </w:rPr>
        <w:t>cisco.pem</w:t>
      </w:r>
      <w:proofErr w:type="spellEnd"/>
    </w:p>
    <w:p w14:paraId="5EE27236" w14:textId="77777777" w:rsidR="009D5787" w:rsidRPr="00CA7817" w:rsidRDefault="009D5787" w:rsidP="00CA7817">
      <w:pPr>
        <w:pStyle w:val="CMDOutput"/>
      </w:pPr>
      <w:r w:rsidRPr="00CA7817">
        <w:t>depth=2 C = US, O = "VeriSign, Inc.", OU = VeriSign Trust Network, OU = "(c) 2006 VeriSign, Inc. - For authorized use only", CN = VeriSign Class 3 Public Primary Certification Authority - G5</w:t>
      </w:r>
    </w:p>
    <w:p w14:paraId="3044693F" w14:textId="77777777" w:rsidR="009D5787" w:rsidRPr="00CA7817" w:rsidRDefault="009D5787" w:rsidP="00CA7817">
      <w:pPr>
        <w:pStyle w:val="CMDOutput"/>
      </w:pPr>
      <w:r w:rsidRPr="00CA7817">
        <w:t>verify return:1</w:t>
      </w:r>
    </w:p>
    <w:p w14:paraId="4B865161" w14:textId="77777777" w:rsidR="009D5787" w:rsidRPr="00CA7817" w:rsidRDefault="009D5787" w:rsidP="00CA7817">
      <w:pPr>
        <w:pStyle w:val="CMDOutput"/>
      </w:pPr>
      <w:r w:rsidRPr="00CA7817">
        <w:t>depth=1 C = US, O = Symantec Corporation, OU = Symantec Trust Network, CN = Symantec Class 3 Secure Server CA - G4</w:t>
      </w:r>
    </w:p>
    <w:p w14:paraId="7AECD89E" w14:textId="77777777" w:rsidR="009D5787" w:rsidRPr="00CA7817" w:rsidRDefault="009D5787" w:rsidP="00CA7817">
      <w:pPr>
        <w:pStyle w:val="CMDOutput"/>
      </w:pPr>
      <w:r w:rsidRPr="00CA7817">
        <w:t>verify return:1</w:t>
      </w:r>
    </w:p>
    <w:p w14:paraId="6B3F1231" w14:textId="77777777" w:rsidR="009D5787" w:rsidRPr="00CA7817" w:rsidRDefault="009D5787" w:rsidP="00CA7817">
      <w:pPr>
        <w:pStyle w:val="CMDOutput"/>
      </w:pPr>
      <w:r w:rsidRPr="00CA7817">
        <w:t>depth=0 C = US, ST = California, L = San Jose, O = Cisco Systems, OU = ATS, CN = www.cisco.com</w:t>
      </w:r>
    </w:p>
    <w:p w14:paraId="6DA9D81C" w14:textId="77777777" w:rsidR="009D5787" w:rsidRPr="00CA7817" w:rsidRDefault="009D5787" w:rsidP="00CA7817">
      <w:pPr>
        <w:pStyle w:val="CMDOutput"/>
      </w:pPr>
      <w:r w:rsidRPr="00CA7817">
        <w:t>verify return:1</w:t>
      </w:r>
    </w:p>
    <w:p w14:paraId="27D4A32F" w14:textId="77777777" w:rsidR="009D5787" w:rsidRDefault="009D5787" w:rsidP="00CA7817">
      <w:pPr>
        <w:pStyle w:val="CMDOutput"/>
      </w:pPr>
      <w:r w:rsidRPr="00CA7817">
        <w:t>DONE</w:t>
      </w:r>
    </w:p>
    <w:p w14:paraId="2385030A" w14:textId="77777777" w:rsidR="009D5787" w:rsidRPr="00FE19CD" w:rsidRDefault="009D5787" w:rsidP="00CA7817">
      <w:pPr>
        <w:pStyle w:val="CMDOutput"/>
      </w:pPr>
      <w:r w:rsidRPr="00FE19CD">
        <w:t>[</w:t>
      </w:r>
      <w:proofErr w:type="spellStart"/>
      <w:r w:rsidRPr="00FE19CD">
        <w:t>analyst@</w:t>
      </w:r>
      <w:proofErr w:type="gramStart"/>
      <w:r w:rsidRPr="00FE19CD">
        <w:t>secOps</w:t>
      </w:r>
      <w:proofErr w:type="spellEnd"/>
      <w:r w:rsidRPr="00FE19CD">
        <w:t>]$</w:t>
      </w:r>
      <w:proofErr w:type="gramEnd"/>
    </w:p>
    <w:p w14:paraId="40D25C9E" w14:textId="77777777" w:rsidR="009D5787" w:rsidRDefault="009D5787" w:rsidP="009D5787">
      <w:pPr>
        <w:pStyle w:val="SubStepAlpha"/>
        <w:numPr>
          <w:ilvl w:val="3"/>
          <w:numId w:val="36"/>
        </w:numPr>
      </w:pPr>
      <w:r>
        <w:t xml:space="preserve">Optionally, use the </w:t>
      </w:r>
      <w:r w:rsidRPr="00031663">
        <w:rPr>
          <w:b/>
        </w:rPr>
        <w:t>cat</w:t>
      </w:r>
      <w:r>
        <w:t xml:space="preserve"> command to list the contents of the fetched certificate and stored in the </w:t>
      </w:r>
      <w:proofErr w:type="spellStart"/>
      <w:r w:rsidRPr="00EF31CB">
        <w:rPr>
          <w:b/>
        </w:rPr>
        <w:t>cisco.pem</w:t>
      </w:r>
      <w:proofErr w:type="spellEnd"/>
      <w:r>
        <w:t xml:space="preserve"> text file:</w:t>
      </w:r>
    </w:p>
    <w:p w14:paraId="6137E5E6" w14:textId="77777777" w:rsidR="009D5787" w:rsidRPr="00FE19CD" w:rsidRDefault="009D5787" w:rsidP="00836B9F">
      <w:pPr>
        <w:pStyle w:val="CMD"/>
      </w:pPr>
      <w:r w:rsidRPr="00FE19CD">
        <w:lastRenderedPageBreak/>
        <w:t>[</w:t>
      </w:r>
      <w:proofErr w:type="spellStart"/>
      <w:r w:rsidRPr="00FE19CD">
        <w:t>analyst@</w:t>
      </w:r>
      <w:proofErr w:type="gramStart"/>
      <w:r w:rsidRPr="00FE19CD">
        <w:t>secOps</w:t>
      </w:r>
      <w:proofErr w:type="spellEnd"/>
      <w:r w:rsidRPr="00FE19CD">
        <w:t>]$</w:t>
      </w:r>
      <w:proofErr w:type="gramEnd"/>
      <w:r w:rsidRPr="00FE19CD">
        <w:t xml:space="preserve"> </w:t>
      </w:r>
      <w:r w:rsidRPr="00FE19CD">
        <w:rPr>
          <w:b/>
        </w:rPr>
        <w:t xml:space="preserve">cat </w:t>
      </w:r>
      <w:proofErr w:type="spellStart"/>
      <w:r w:rsidRPr="00FE19CD">
        <w:rPr>
          <w:b/>
        </w:rPr>
        <w:t>cisco.pem</w:t>
      </w:r>
      <w:proofErr w:type="spellEnd"/>
      <w:r w:rsidRPr="00FE19CD">
        <w:t xml:space="preserve"> </w:t>
      </w:r>
    </w:p>
    <w:p w14:paraId="387B93DA" w14:textId="77777777" w:rsidR="009D5787" w:rsidRDefault="009D5787" w:rsidP="00863993">
      <w:pPr>
        <w:pStyle w:val="CMDOutput"/>
      </w:pPr>
      <w:r>
        <w:t>-----BEGIN CERTIFICATE-----</w:t>
      </w:r>
    </w:p>
    <w:p w14:paraId="77E3F03A" w14:textId="77777777" w:rsidR="009D5787" w:rsidRDefault="009D5787" w:rsidP="00863993">
      <w:pPr>
        <w:pStyle w:val="CMDOutput"/>
      </w:pPr>
      <w:r>
        <w:t>MIIG+DCCBeCgAwIBAgIQIpPAP1dwOYev9c4la/DImjANBgkqhkiG9w0BAQsFADB+</w:t>
      </w:r>
    </w:p>
    <w:p w14:paraId="7E83DFB2" w14:textId="77777777" w:rsidR="009D5787" w:rsidRDefault="009D5787" w:rsidP="00863993">
      <w:pPr>
        <w:pStyle w:val="CMDOutput"/>
      </w:pPr>
      <w:r>
        <w:t>MQswCQYDVQQGEwJVUzEdMBsGA1UEChMUU3ltYW50ZWMgQ29ycG9yYXRpb24xHzAd</w:t>
      </w:r>
    </w:p>
    <w:p w14:paraId="2429AEF8" w14:textId="77777777" w:rsidR="009D5787" w:rsidRDefault="009D5787" w:rsidP="00863993">
      <w:pPr>
        <w:pStyle w:val="CMDOutput"/>
      </w:pPr>
      <w:r>
        <w:t>BgNVBAsTFlN5bWFudGVjIFRydXN0IE5ldHdvcmsxLzAtBgNVBAMTJlN5bWFudGVj</w:t>
      </w:r>
    </w:p>
    <w:p w14:paraId="6E2A2AF2" w14:textId="77777777" w:rsidR="009D5787" w:rsidRDefault="009D5787" w:rsidP="00863993">
      <w:pPr>
        <w:pStyle w:val="CMDOutput"/>
      </w:pPr>
      <w:r>
        <w:t>IENsYXNzIDMgU2VjdXJlIFNlcnZlciBDQSAtIEc0MB4XDTE2MDEyODAwMDAwMFoX</w:t>
      </w:r>
    </w:p>
    <w:p w14:paraId="62BE715C" w14:textId="77777777" w:rsidR="009D5787" w:rsidRDefault="009D5787" w:rsidP="00863993">
      <w:pPr>
        <w:pStyle w:val="CMDOutput"/>
      </w:pPr>
      <w:r>
        <w:t>DTE4MDEyODIzNTk1OVowczELMAkGA1UEBhMCVVMxEzARBgNVBAgMCkNhbGlmb3Ju</w:t>
      </w:r>
    </w:p>
    <w:p w14:paraId="3F0FC28B" w14:textId="77777777" w:rsidR="009D5787" w:rsidRDefault="009D5787" w:rsidP="00863993">
      <w:pPr>
        <w:pStyle w:val="CMDOutput"/>
      </w:pPr>
      <w:r>
        <w:t>aWExETAPBgNVBAcMCFNhbiBKb3NlMRYwFAYDVQQKDA1DaXNjbyBTeXN0ZW1zMQww</w:t>
      </w:r>
    </w:p>
    <w:p w14:paraId="5AA72C74" w14:textId="77777777" w:rsidR="009D5787" w:rsidRDefault="009D5787" w:rsidP="00863993">
      <w:pPr>
        <w:pStyle w:val="CMDOutput"/>
      </w:pPr>
      <w:r>
        <w:t>&lt;some output omitted&gt;</w:t>
      </w:r>
    </w:p>
    <w:p w14:paraId="5A6155CD" w14:textId="77777777" w:rsidR="009D5787" w:rsidRDefault="009D5787" w:rsidP="00863993">
      <w:pPr>
        <w:pStyle w:val="CMDOutput"/>
      </w:pPr>
      <w:r>
        <w:t>Sh6uGk+n3PvpTJqKJ/VKq9piiURhnwrdk/0592YPNY+wD2SfzbmS+BH83FiWsl4P</w:t>
      </w:r>
    </w:p>
    <w:p w14:paraId="63257662" w14:textId="77777777" w:rsidR="009D5787" w:rsidRDefault="009D5787" w:rsidP="00863993">
      <w:pPr>
        <w:pStyle w:val="CMDOutput"/>
      </w:pPr>
      <w:proofErr w:type="spellStart"/>
      <w:r>
        <w:t>iFz</w:t>
      </w:r>
      <w:proofErr w:type="spellEnd"/>
      <w:r>
        <w:t>/Q4xWexhOecbYFDPjYYUxSDPLNJZM7FW4ES6ix9eKYS9ZzTDdTsbRjI+lVyCO</w:t>
      </w:r>
    </w:p>
    <w:p w14:paraId="2F3B706F" w14:textId="77777777" w:rsidR="009D5787" w:rsidRDefault="009D5787" w:rsidP="00863993">
      <w:pPr>
        <w:pStyle w:val="CMDOutput"/>
      </w:pPr>
      <w:r>
        <w:t>ey95SKm9B22RgYnZH8qeDbNoUCJ2EnCaiaeZEK6aZygRk6QcVKsBqeKQ73t7cAgn</w:t>
      </w:r>
    </w:p>
    <w:p w14:paraId="16551C35" w14:textId="77777777" w:rsidR="009D5787" w:rsidRDefault="009D5787" w:rsidP="00863993">
      <w:pPr>
        <w:pStyle w:val="CMDOutput"/>
      </w:pPr>
      <w:r>
        <w:t>HU/8V4zZEzp1tJb8tkszqbqcnEDQPwVKYYQcXTs/pEAcr87L+EYNu6GzSEoIvN3i</w:t>
      </w:r>
    </w:p>
    <w:p w14:paraId="5A27D47A" w14:textId="77777777" w:rsidR="009D5787" w:rsidRDefault="009D5787" w:rsidP="00863993">
      <w:pPr>
        <w:pStyle w:val="CMDOutput"/>
      </w:pPr>
      <w:r>
        <w:t>4xjf9EKogicBLVnGzhvG1RmPg5SgSGqRzWm/JLnixY7sIeH3MltwXwwxyTjw/</w:t>
      </w:r>
      <w:proofErr w:type="spellStart"/>
      <w:r>
        <w:t>mto</w:t>
      </w:r>
      <w:proofErr w:type="spellEnd"/>
    </w:p>
    <w:p w14:paraId="450F2124" w14:textId="77777777" w:rsidR="009D5787" w:rsidRDefault="009D5787" w:rsidP="00863993">
      <w:pPr>
        <w:pStyle w:val="CMDOutput"/>
      </w:pPr>
      <w:r>
        <w:t>0/lUKuH3VEEs0wWH</w:t>
      </w:r>
    </w:p>
    <w:p w14:paraId="70772D3B" w14:textId="77777777" w:rsidR="009D5787" w:rsidRDefault="009D5787" w:rsidP="00863993">
      <w:pPr>
        <w:pStyle w:val="CMDOutput"/>
      </w:pPr>
      <w:r>
        <w:t>-----END CERTIFICATE-----</w:t>
      </w:r>
    </w:p>
    <w:p w14:paraId="270F1165" w14:textId="77777777" w:rsidR="009D5787" w:rsidRPr="001C5E3F" w:rsidRDefault="009D5787" w:rsidP="00863993">
      <w:pPr>
        <w:pStyle w:val="CMDOutput"/>
      </w:pPr>
      <w:r w:rsidRPr="001C5E3F">
        <w:t>[</w:t>
      </w:r>
      <w:proofErr w:type="spellStart"/>
      <w:r w:rsidRPr="001C5E3F">
        <w:t>analyst@</w:t>
      </w:r>
      <w:proofErr w:type="gramStart"/>
      <w:r w:rsidRPr="001C5E3F">
        <w:t>secOps</w:t>
      </w:r>
      <w:proofErr w:type="spellEnd"/>
      <w:r w:rsidRPr="001C5E3F">
        <w:t>]$</w:t>
      </w:r>
      <w:proofErr w:type="gramEnd"/>
    </w:p>
    <w:p w14:paraId="081B04F8" w14:textId="77777777" w:rsidR="009D5787" w:rsidRDefault="009D5787" w:rsidP="009D5787">
      <w:pPr>
        <w:pStyle w:val="SubStepAlpha"/>
        <w:numPr>
          <w:ilvl w:val="3"/>
          <w:numId w:val="36"/>
        </w:numPr>
      </w:pPr>
      <w:r>
        <w:t xml:space="preserve">Now that the certificate is saved in the </w:t>
      </w:r>
      <w:proofErr w:type="spellStart"/>
      <w:r w:rsidRPr="00CA7817">
        <w:rPr>
          <w:b/>
        </w:rPr>
        <w:t>cisco.pem</w:t>
      </w:r>
      <w:proofErr w:type="spellEnd"/>
      <w:r>
        <w:t xml:space="preserve"> text file, use the command below to extract and display its fingerprint:</w:t>
      </w:r>
    </w:p>
    <w:p w14:paraId="0F9A5731" w14:textId="77777777" w:rsidR="009D5787" w:rsidRPr="001C5E3F" w:rsidRDefault="009D5787" w:rsidP="00051C64">
      <w:pPr>
        <w:pStyle w:val="CMD"/>
      </w:pPr>
      <w:r w:rsidRPr="001C5E3F">
        <w:t>[</w:t>
      </w:r>
      <w:proofErr w:type="spellStart"/>
      <w:r w:rsidRPr="001C5E3F">
        <w:t>analyst@secOps</w:t>
      </w:r>
      <w:proofErr w:type="spellEnd"/>
      <w:r w:rsidRPr="001C5E3F">
        <w:t xml:space="preserve"> </w:t>
      </w:r>
      <w:proofErr w:type="spellStart"/>
      <w:proofErr w:type="gramStart"/>
      <w:r w:rsidRPr="001C5E3F">
        <w:t>lab.support</w:t>
      </w:r>
      <w:proofErr w:type="gramEnd"/>
      <w:r w:rsidRPr="001C5E3F">
        <w:t>.files</w:t>
      </w:r>
      <w:proofErr w:type="spellEnd"/>
      <w:r w:rsidRPr="001C5E3F">
        <w:t xml:space="preserve">]$ </w:t>
      </w:r>
      <w:proofErr w:type="spellStart"/>
      <w:r w:rsidRPr="00051C64">
        <w:rPr>
          <w:b/>
        </w:rPr>
        <w:t>openssl</w:t>
      </w:r>
      <w:proofErr w:type="spellEnd"/>
      <w:r w:rsidRPr="00051C64">
        <w:rPr>
          <w:b/>
        </w:rPr>
        <w:t xml:space="preserve"> x509 -</w:t>
      </w:r>
      <w:proofErr w:type="spellStart"/>
      <w:r w:rsidRPr="00051C64">
        <w:rPr>
          <w:b/>
        </w:rPr>
        <w:t>noout</w:t>
      </w:r>
      <w:proofErr w:type="spellEnd"/>
      <w:r w:rsidRPr="00051C64">
        <w:rPr>
          <w:b/>
        </w:rPr>
        <w:t xml:space="preserve"> -in </w:t>
      </w:r>
      <w:proofErr w:type="spellStart"/>
      <w:r w:rsidRPr="00051C64">
        <w:rPr>
          <w:b/>
        </w:rPr>
        <w:t>cisco.pem</w:t>
      </w:r>
      <w:proofErr w:type="spellEnd"/>
      <w:r w:rsidRPr="00051C64">
        <w:rPr>
          <w:b/>
        </w:rPr>
        <w:t xml:space="preserve"> -fingerprint -sha1</w:t>
      </w:r>
    </w:p>
    <w:p w14:paraId="2F0FB603" w14:textId="77777777" w:rsidR="009D5787" w:rsidRDefault="009D5787" w:rsidP="00CA7817">
      <w:pPr>
        <w:pStyle w:val="CMDOutput"/>
        <w:rPr>
          <w:lang w:val="pt-BR"/>
        </w:rPr>
      </w:pPr>
      <w:r w:rsidRPr="00CA7817">
        <w:rPr>
          <w:lang w:val="pt-BR"/>
        </w:rPr>
        <w:t>SHA1 Fingerprint=7A:48:D0:1C:55:C5:38:90:F6:5B:6D:E5:FD:2E:4F:13:D8:DE:23:9</w:t>
      </w:r>
      <w:r>
        <w:rPr>
          <w:lang w:val="pt-BR"/>
        </w:rPr>
        <w:t>A</w:t>
      </w:r>
    </w:p>
    <w:p w14:paraId="08C6684F" w14:textId="77777777" w:rsidR="009D5787" w:rsidRDefault="009D5787" w:rsidP="009E6F22">
      <w:pPr>
        <w:pStyle w:val="CMDOutput"/>
      </w:pPr>
      <w:r w:rsidRPr="001C5E3F">
        <w:t>[</w:t>
      </w:r>
      <w:proofErr w:type="spellStart"/>
      <w:r w:rsidRPr="001C5E3F">
        <w:t>analyst@secOps</w:t>
      </w:r>
      <w:proofErr w:type="spellEnd"/>
      <w:r w:rsidRPr="001C5E3F">
        <w:t xml:space="preserve"> </w:t>
      </w:r>
      <w:proofErr w:type="spellStart"/>
      <w:proofErr w:type="gramStart"/>
      <w:r w:rsidRPr="001C5E3F">
        <w:t>lab.support</w:t>
      </w:r>
      <w:proofErr w:type="gramEnd"/>
      <w:r w:rsidRPr="001C5E3F">
        <w:t>.files</w:t>
      </w:r>
      <w:proofErr w:type="spellEnd"/>
      <w:r w:rsidRPr="001C5E3F">
        <w:t>]$</w:t>
      </w:r>
    </w:p>
    <w:p w14:paraId="3E9C62A9" w14:textId="77777777" w:rsidR="009D5787" w:rsidRDefault="009D5787" w:rsidP="00051C64">
      <w:pPr>
        <w:pStyle w:val="BodyTextL50"/>
      </w:pPr>
      <w:r>
        <w:t>What hash algorithm was used by OpenSSL to calculate the fingerprint?</w:t>
      </w:r>
    </w:p>
    <w:p w14:paraId="1081BD92" w14:textId="77777777" w:rsidR="009D5787" w:rsidRDefault="009D5787" w:rsidP="00051C64">
      <w:pPr>
        <w:pStyle w:val="BodyTextL50"/>
      </w:pPr>
      <w:r>
        <w:t>____________________________________________________________________________________</w:t>
      </w:r>
    </w:p>
    <w:p w14:paraId="5C524B26" w14:textId="77777777" w:rsidR="009D5787" w:rsidRDefault="009D5787" w:rsidP="00051C64">
      <w:pPr>
        <w:pStyle w:val="BodyTextL50"/>
      </w:pPr>
      <w:r>
        <w:t>Why was that specific algorithm chosen? Does it matter?</w:t>
      </w:r>
    </w:p>
    <w:p w14:paraId="5C19EB16" w14:textId="77777777" w:rsidR="009D5787" w:rsidRDefault="009D5787" w:rsidP="00051C64">
      <w:pPr>
        <w:pStyle w:val="BodyTextL50"/>
      </w:pPr>
      <w:r>
        <w:t>____________________________________________________________________________________</w:t>
      </w:r>
    </w:p>
    <w:p w14:paraId="695C959D" w14:textId="77777777" w:rsidR="009D5787" w:rsidRDefault="009D5787" w:rsidP="0036386F">
      <w:pPr>
        <w:pStyle w:val="BodyTextL50"/>
      </w:pPr>
      <w:r>
        <w:t>____________________________________________________________________________________</w:t>
      </w:r>
    </w:p>
    <w:p w14:paraId="1FE49416" w14:textId="77777777" w:rsidR="009D5787" w:rsidRDefault="009D5787" w:rsidP="00051C64">
      <w:pPr>
        <w:pStyle w:val="BodyTextL50"/>
      </w:pPr>
      <w:r>
        <w:t>____________________________________________________________________________________</w:t>
      </w:r>
    </w:p>
    <w:p w14:paraId="1F11C09F" w14:textId="77777777" w:rsidR="009D5787" w:rsidRDefault="009D5787" w:rsidP="00051C64">
      <w:pPr>
        <w:pStyle w:val="BodyTextL50"/>
      </w:pPr>
      <w:r>
        <w:t>____________________________________________________________________________________</w:t>
      </w:r>
    </w:p>
    <w:p w14:paraId="0717692F" w14:textId="77777777" w:rsidR="009D5787" w:rsidRDefault="009D5787" w:rsidP="009D5787">
      <w:pPr>
        <w:pStyle w:val="StepHead"/>
        <w:numPr>
          <w:ilvl w:val="2"/>
          <w:numId w:val="36"/>
        </w:numPr>
        <w:outlineLvl w:val="1"/>
      </w:pPr>
      <w:r>
        <w:t>Compare the Fingerprints</w:t>
      </w:r>
    </w:p>
    <w:p w14:paraId="282AE640" w14:textId="77777777" w:rsidR="009D5787" w:rsidRDefault="009D5787" w:rsidP="00836B9F">
      <w:pPr>
        <w:pStyle w:val="BodyTextL25"/>
      </w:pPr>
      <w:r>
        <w:t>Use Table 1 to compare the certificate fingerprint acquired directly from the Cisco HTTPS site with the one acquired from within your network.</w:t>
      </w:r>
    </w:p>
    <w:p w14:paraId="10CFE53E" w14:textId="77777777" w:rsidR="009D5787" w:rsidRDefault="009D5787" w:rsidP="00836B9F">
      <w:pPr>
        <w:pStyle w:val="BodyTextL25"/>
      </w:pPr>
      <w:r>
        <w:t>Do the fingerprints match?</w:t>
      </w:r>
    </w:p>
    <w:p w14:paraId="129A33A6" w14:textId="77777777" w:rsidR="009D5787" w:rsidRDefault="009D5787" w:rsidP="0036386F">
      <w:pPr>
        <w:pStyle w:val="BodyTextL25"/>
      </w:pPr>
      <w:r>
        <w:t>_______________________________________________________________________________________</w:t>
      </w:r>
    </w:p>
    <w:p w14:paraId="40BC1CA7" w14:textId="77777777" w:rsidR="009D5787" w:rsidRDefault="009D5787" w:rsidP="00836B9F">
      <w:pPr>
        <w:pStyle w:val="BodyTextL25"/>
      </w:pPr>
      <w:r>
        <w:t>_______________________________________________________________________________________</w:t>
      </w:r>
    </w:p>
    <w:p w14:paraId="0BA41919" w14:textId="77777777" w:rsidR="009D5787" w:rsidRDefault="009D5787" w:rsidP="00836B9F">
      <w:pPr>
        <w:pStyle w:val="BodyTextL25"/>
      </w:pPr>
      <w:r>
        <w:t xml:space="preserve">What </w:t>
      </w:r>
      <w:r w:rsidRPr="009E6F22">
        <w:t>does</w:t>
      </w:r>
      <w:r>
        <w:t xml:space="preserve"> it mean?</w:t>
      </w:r>
    </w:p>
    <w:p w14:paraId="3163932C" w14:textId="77777777" w:rsidR="009D5787" w:rsidRDefault="009D5787" w:rsidP="0036386F">
      <w:pPr>
        <w:pStyle w:val="BodyTextL25"/>
      </w:pPr>
      <w:r>
        <w:t>_______________________________________________________________________________________</w:t>
      </w:r>
    </w:p>
    <w:p w14:paraId="5411D693" w14:textId="77777777" w:rsidR="009D5787" w:rsidRDefault="009D5787" w:rsidP="00836B9F">
      <w:pPr>
        <w:pStyle w:val="BodyTextL25"/>
      </w:pPr>
      <w:r>
        <w:t>_______________________________________________________________________________________</w:t>
      </w:r>
    </w:p>
    <w:p w14:paraId="4B61AC34" w14:textId="77777777" w:rsidR="009D5787" w:rsidRDefault="009D5787" w:rsidP="00836B9F">
      <w:pPr>
        <w:pStyle w:val="BodyTextL25"/>
      </w:pPr>
      <w:r>
        <w:t>_______________________________________________________________________________________</w:t>
      </w:r>
    </w:p>
    <w:p w14:paraId="7D1828D2" w14:textId="77777777" w:rsidR="009D5787" w:rsidRDefault="009D5787" w:rsidP="00836B9F">
      <w:pPr>
        <w:pStyle w:val="BodyTextL25"/>
      </w:pPr>
      <w:r>
        <w:t>_______________________________________________________________________________________</w:t>
      </w:r>
    </w:p>
    <w:p w14:paraId="22E2E9A4" w14:textId="77777777" w:rsidR="009D5787" w:rsidRDefault="009D5787" w:rsidP="00DA79F2">
      <w:pPr>
        <w:pStyle w:val="BodyTextL25"/>
        <w:keepNext/>
      </w:pPr>
      <w:r>
        <w:lastRenderedPageBreak/>
        <w:t>Is this method 100% foolproof?</w:t>
      </w:r>
    </w:p>
    <w:p w14:paraId="7629FB09" w14:textId="77777777" w:rsidR="009D5787" w:rsidRDefault="009D5787" w:rsidP="00836B9F">
      <w:pPr>
        <w:pStyle w:val="BodyTextL25"/>
      </w:pPr>
      <w:r>
        <w:t>_______________________________________________________________________________________</w:t>
      </w:r>
    </w:p>
    <w:p w14:paraId="43908CE5" w14:textId="77777777" w:rsidR="009D5787" w:rsidRDefault="009D5787" w:rsidP="0036386F">
      <w:pPr>
        <w:pStyle w:val="BodyTextL25"/>
      </w:pPr>
      <w:r>
        <w:t>_______________________________________________________________________________________</w:t>
      </w:r>
    </w:p>
    <w:p w14:paraId="1B79F427" w14:textId="77777777" w:rsidR="009D5787" w:rsidRDefault="009D5787" w:rsidP="00836B9F">
      <w:pPr>
        <w:pStyle w:val="BodyTextL25"/>
      </w:pPr>
      <w:r>
        <w:t>_______________________________________________________________________________________</w:t>
      </w:r>
    </w:p>
    <w:p w14:paraId="3098302B" w14:textId="77777777" w:rsidR="009D5787" w:rsidRDefault="009D5787" w:rsidP="00836B9F">
      <w:pPr>
        <w:pStyle w:val="BodyTextL25"/>
      </w:pPr>
      <w:r>
        <w:t>_______________________________________________________________________________________</w:t>
      </w:r>
    </w:p>
    <w:p w14:paraId="597CBDB5" w14:textId="77777777" w:rsidR="009D5787" w:rsidRDefault="009D5787" w:rsidP="009D5787">
      <w:pPr>
        <w:pStyle w:val="PartHead"/>
        <w:numPr>
          <w:ilvl w:val="0"/>
          <w:numId w:val="36"/>
        </w:numPr>
      </w:pPr>
      <w:r>
        <w:t>Challenges (Optional)</w:t>
      </w:r>
    </w:p>
    <w:p w14:paraId="2186ABA9" w14:textId="77777777" w:rsidR="009D5787" w:rsidRDefault="009D5787" w:rsidP="009D5787">
      <w:pPr>
        <w:pStyle w:val="SubStepAlpha"/>
        <w:numPr>
          <w:ilvl w:val="3"/>
          <w:numId w:val="36"/>
        </w:numPr>
      </w:pPr>
      <w:r>
        <w:t>Check the fingerprints for the sites shown in Table-1 but using your web browser’s GUI.</w:t>
      </w:r>
    </w:p>
    <w:p w14:paraId="4674433E" w14:textId="77777777" w:rsidR="009D5787" w:rsidRDefault="009D5787" w:rsidP="00836B9F">
      <w:pPr>
        <w:pStyle w:val="BodyTextL50"/>
      </w:pPr>
      <w:r w:rsidRPr="00836B9F">
        <w:rPr>
          <w:b/>
        </w:rPr>
        <w:t>Hints</w:t>
      </w:r>
      <w:r>
        <w:t xml:space="preserve">: Find a way to display the fingerprint through the browser’s GUI. Remember: Google is useful in this exercise, and Windows often refers to the Fingerprint as </w:t>
      </w:r>
      <w:r w:rsidRPr="00863993">
        <w:rPr>
          <w:b/>
        </w:rPr>
        <w:t>Thumbprint</w:t>
      </w:r>
      <w:r>
        <w:t>.</w:t>
      </w:r>
    </w:p>
    <w:p w14:paraId="75447AFC" w14:textId="77777777" w:rsidR="009D5787" w:rsidRPr="00EF31CB" w:rsidRDefault="009D5787" w:rsidP="009D5787">
      <w:pPr>
        <w:pStyle w:val="SubStepAlpha"/>
        <w:numPr>
          <w:ilvl w:val="3"/>
          <w:numId w:val="36"/>
        </w:numPr>
      </w:pPr>
      <w:r>
        <w:t>Use the OpenSSL (Part 2, Steps 1 through 3) to check all the fingerprints listed in Table-1</w:t>
      </w:r>
    </w:p>
    <w:p w14:paraId="5F2F111A" w14:textId="77777777" w:rsidR="009D5787" w:rsidRDefault="009D5787" w:rsidP="00A951EF">
      <w:pPr>
        <w:pStyle w:val="LabSection"/>
      </w:pPr>
      <w:r>
        <w:t>Reflection</w:t>
      </w:r>
    </w:p>
    <w:p w14:paraId="2BB00084" w14:textId="77777777" w:rsidR="009D5787" w:rsidRDefault="009D5787" w:rsidP="00836B9F">
      <w:pPr>
        <w:pStyle w:val="BodyTextL25"/>
      </w:pPr>
      <w:r>
        <w:t>What would be necessary for the HTTPS proxy to work?</w:t>
      </w:r>
    </w:p>
    <w:p w14:paraId="1A109B47" w14:textId="77777777" w:rsidR="009D5787" w:rsidRDefault="009D5787" w:rsidP="00836B9F">
      <w:pPr>
        <w:pStyle w:val="BodyTextL25"/>
      </w:pPr>
      <w:r>
        <w:t>_______________________________________________________________________________________</w:t>
      </w:r>
    </w:p>
    <w:p w14:paraId="0A21A5AC" w14:textId="77777777" w:rsidR="009D5787" w:rsidRDefault="009D5787" w:rsidP="00836B9F">
      <w:pPr>
        <w:pStyle w:val="BodyTextL25"/>
      </w:pPr>
      <w:r>
        <w:t>_______________________________________________________________________________________</w:t>
      </w:r>
    </w:p>
    <w:p w14:paraId="47DD77C6" w14:textId="77777777" w:rsidR="009D5787" w:rsidRDefault="009D5787" w:rsidP="00836B9F">
      <w:pPr>
        <w:pStyle w:val="BodyTextL25"/>
      </w:pPr>
      <w:r>
        <w:t>_______________________________________________________________________________________</w:t>
      </w:r>
    </w:p>
    <w:p w14:paraId="6A415A04" w14:textId="77777777" w:rsidR="00A11074" w:rsidRPr="009D5787" w:rsidRDefault="00A11074" w:rsidP="009D5787"/>
    <w:sectPr w:rsidR="00A11074" w:rsidRPr="009D5787" w:rsidSect="008C4307">
      <w:footerReference w:type="default" r:id="rId40"/>
      <w:footerReference w:type="first" r:id="rId41"/>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838BC0" w14:textId="77777777" w:rsidR="0062613A" w:rsidRDefault="0062613A" w:rsidP="0090659A">
      <w:pPr>
        <w:spacing w:after="0" w:line="240" w:lineRule="auto"/>
      </w:pPr>
      <w:r>
        <w:separator/>
      </w:r>
    </w:p>
    <w:p w14:paraId="2E95002B" w14:textId="77777777" w:rsidR="0062613A" w:rsidRDefault="0062613A"/>
    <w:p w14:paraId="25344D09" w14:textId="77777777" w:rsidR="0062613A" w:rsidRDefault="0062613A"/>
    <w:p w14:paraId="627C2853" w14:textId="77777777" w:rsidR="0062613A" w:rsidRDefault="0062613A"/>
    <w:p w14:paraId="5023D660" w14:textId="77777777" w:rsidR="0062613A" w:rsidRDefault="0062613A"/>
  </w:endnote>
  <w:endnote w:type="continuationSeparator" w:id="0">
    <w:p w14:paraId="0994B5FA" w14:textId="77777777" w:rsidR="0062613A" w:rsidRDefault="0062613A" w:rsidP="0090659A">
      <w:pPr>
        <w:spacing w:after="0" w:line="240" w:lineRule="auto"/>
      </w:pPr>
      <w:r>
        <w:continuationSeparator/>
      </w:r>
    </w:p>
    <w:p w14:paraId="2915E47B" w14:textId="77777777" w:rsidR="0062613A" w:rsidRDefault="0062613A"/>
    <w:p w14:paraId="47EB000D" w14:textId="77777777" w:rsidR="0062613A" w:rsidRDefault="0062613A"/>
    <w:p w14:paraId="1D6DC37F" w14:textId="77777777" w:rsidR="0062613A" w:rsidRDefault="0062613A"/>
    <w:p w14:paraId="16F1B1A3" w14:textId="77777777" w:rsidR="0062613A" w:rsidRDefault="006261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9649FA" w14:textId="7A2AF23A" w:rsidR="00583E1F" w:rsidRPr="00940532" w:rsidRDefault="00940532" w:rsidP="00940532">
    <w:pPr>
      <w:pStyle w:val="Footer"/>
      <w:tabs>
        <w:tab w:val="right" w:pos="7200"/>
      </w:tabs>
      <w:rPr>
        <w:szCs w:val="16"/>
      </w:rPr>
    </w:pPr>
    <w:r w:rsidRPr="00B31F19">
      <w:sym w:font="Symbol" w:char="F0E3"/>
    </w:r>
    <w:r>
      <w:t xml:space="preserve"> </w:t>
    </w:r>
    <w:r w:rsidRPr="00B31F19">
      <w:t>Cisco and/or its affiliates. All rights reserved. Cisco Confidential</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2</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3</w:t>
    </w:r>
    <w:r w:rsidRPr="0090659A">
      <w:rPr>
        <w:b/>
        <w:szCs w:val="16"/>
      </w:rPr>
      <w:fldChar w:fldCharType="end"/>
    </w:r>
    <w:r>
      <w:tab/>
    </w:r>
    <w:r w:rsidRPr="0046747B">
      <w:rPr>
        <w:color w:val="00B0F0"/>
      </w:rPr>
      <w:t>www.netacad.com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57707" w14:textId="08C369E3" w:rsidR="00583E1F" w:rsidRPr="00940532" w:rsidRDefault="00BF3B3F" w:rsidP="00940532">
    <w:pPr>
      <w:pStyle w:val="Footer"/>
      <w:tabs>
        <w:tab w:val="right" w:pos="7200"/>
      </w:tabs>
      <w:rPr>
        <w:szCs w:val="16"/>
      </w:rPr>
    </w:pPr>
    <w:r>
      <w:t xml:space="preserve">Module Leader: </w:t>
    </w:r>
    <w:proofErr w:type="spellStart"/>
    <w:r>
      <w:t>Dr</w:t>
    </w:r>
    <w:proofErr w:type="spellEnd"/>
    <w:r>
      <w:t xml:space="preserve"> Carlene Campbell</w:t>
    </w:r>
    <w:r w:rsidR="00940532">
      <w:tab/>
    </w:r>
    <w:r w:rsidR="00940532" w:rsidRPr="0090659A">
      <w:rPr>
        <w:szCs w:val="16"/>
      </w:rPr>
      <w:t xml:space="preserve">Page </w:t>
    </w:r>
    <w:r w:rsidR="00940532" w:rsidRPr="0090659A">
      <w:rPr>
        <w:b/>
        <w:szCs w:val="16"/>
      </w:rPr>
      <w:fldChar w:fldCharType="begin"/>
    </w:r>
    <w:r w:rsidR="00940532" w:rsidRPr="0090659A">
      <w:rPr>
        <w:b/>
        <w:szCs w:val="16"/>
      </w:rPr>
      <w:instrText xml:space="preserve"> PAGE </w:instrText>
    </w:r>
    <w:r w:rsidR="00940532" w:rsidRPr="0090659A">
      <w:rPr>
        <w:b/>
        <w:szCs w:val="16"/>
      </w:rPr>
      <w:fldChar w:fldCharType="separate"/>
    </w:r>
    <w:r w:rsidR="00940532">
      <w:rPr>
        <w:b/>
        <w:noProof/>
        <w:szCs w:val="16"/>
      </w:rPr>
      <w:t>1</w:t>
    </w:r>
    <w:r w:rsidR="00940532" w:rsidRPr="0090659A">
      <w:rPr>
        <w:b/>
        <w:szCs w:val="16"/>
      </w:rPr>
      <w:fldChar w:fldCharType="end"/>
    </w:r>
    <w:r w:rsidR="00940532" w:rsidRPr="0090659A">
      <w:rPr>
        <w:szCs w:val="16"/>
      </w:rPr>
      <w:t xml:space="preserve"> of </w:t>
    </w:r>
    <w:r w:rsidR="00940532" w:rsidRPr="0090659A">
      <w:rPr>
        <w:b/>
        <w:szCs w:val="16"/>
      </w:rPr>
      <w:fldChar w:fldCharType="begin"/>
    </w:r>
    <w:r w:rsidR="00940532" w:rsidRPr="0090659A">
      <w:rPr>
        <w:b/>
        <w:szCs w:val="16"/>
      </w:rPr>
      <w:instrText xml:space="preserve"> NUMPAGES  </w:instrText>
    </w:r>
    <w:r w:rsidR="00940532" w:rsidRPr="0090659A">
      <w:rPr>
        <w:b/>
        <w:szCs w:val="16"/>
      </w:rPr>
      <w:fldChar w:fldCharType="separate"/>
    </w:r>
    <w:r w:rsidR="00940532">
      <w:rPr>
        <w:b/>
        <w:noProof/>
        <w:szCs w:val="16"/>
      </w:rPr>
      <w:t>3</w:t>
    </w:r>
    <w:r w:rsidR="00940532" w:rsidRPr="0090659A">
      <w:rPr>
        <w:b/>
        <w:szCs w:val="16"/>
      </w:rPr>
      <w:fldChar w:fldCharType="end"/>
    </w:r>
    <w:r w:rsidR="00940532">
      <w:tab/>
    </w:r>
    <w:r w:rsidR="00940532" w:rsidRPr="0046747B">
      <w:rPr>
        <w:color w:val="00B0F0"/>
      </w:rPr>
      <w:t>www.netacad.com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54DF3" w14:textId="77777777" w:rsidR="0062613A" w:rsidRDefault="0062613A" w:rsidP="0090659A">
      <w:pPr>
        <w:spacing w:after="0" w:line="240" w:lineRule="auto"/>
      </w:pPr>
      <w:r>
        <w:separator/>
      </w:r>
    </w:p>
    <w:p w14:paraId="319C382C" w14:textId="77777777" w:rsidR="0062613A" w:rsidRDefault="0062613A"/>
    <w:p w14:paraId="5123C21B" w14:textId="77777777" w:rsidR="0062613A" w:rsidRDefault="0062613A"/>
    <w:p w14:paraId="63DA62A5" w14:textId="77777777" w:rsidR="0062613A" w:rsidRDefault="0062613A"/>
    <w:p w14:paraId="4C072FCE" w14:textId="77777777" w:rsidR="0062613A" w:rsidRDefault="0062613A"/>
  </w:footnote>
  <w:footnote w:type="continuationSeparator" w:id="0">
    <w:p w14:paraId="05E951F5" w14:textId="77777777" w:rsidR="0062613A" w:rsidRDefault="0062613A" w:rsidP="0090659A">
      <w:pPr>
        <w:spacing w:after="0" w:line="240" w:lineRule="auto"/>
      </w:pPr>
      <w:r>
        <w:continuationSeparator/>
      </w:r>
    </w:p>
    <w:p w14:paraId="62F9D5FB" w14:textId="77777777" w:rsidR="0062613A" w:rsidRDefault="0062613A"/>
    <w:p w14:paraId="2592DDF2" w14:textId="77777777" w:rsidR="0062613A" w:rsidRDefault="0062613A"/>
    <w:p w14:paraId="0E5945A3" w14:textId="77777777" w:rsidR="0062613A" w:rsidRDefault="0062613A"/>
    <w:p w14:paraId="11D144F3" w14:textId="77777777" w:rsidR="0062613A" w:rsidRDefault="0062613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B6420"/>
    <w:multiLevelType w:val="hybridMultilevel"/>
    <w:tmpl w:val="5E7C1C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CD5DD4"/>
    <w:multiLevelType w:val="multilevel"/>
    <w:tmpl w:val="CC4CFF4A"/>
    <w:lvl w:ilvl="0">
      <w:start w:val="1"/>
      <w:numFmt w:val="decimal"/>
      <w:lvlText w:val="%1."/>
      <w:lvlJc w:val="left"/>
      <w:pPr>
        <w:tabs>
          <w:tab w:val="num" w:pos="720"/>
        </w:tabs>
        <w:ind w:left="720" w:hanging="360"/>
      </w:pPr>
      <w:rPr>
        <w:rFonts w:hint="default"/>
      </w:rPr>
    </w:lvl>
    <w:lvl w:ilvl="1">
      <w:start w:val="1"/>
      <w:numFmt w:val="none"/>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 w15:restartNumberingAfterBreak="0">
    <w:nsid w:val="0CD87823"/>
    <w:multiLevelType w:val="hybridMultilevel"/>
    <w:tmpl w:val="2BA0E0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9964D5"/>
    <w:multiLevelType w:val="hybridMultilevel"/>
    <w:tmpl w:val="12A818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833AA7"/>
    <w:multiLevelType w:val="hybridMultilevel"/>
    <w:tmpl w:val="F2FC30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0E62EB"/>
    <w:multiLevelType w:val="hybridMultilevel"/>
    <w:tmpl w:val="50B6AE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AF431EE"/>
    <w:multiLevelType w:val="hybridMultilevel"/>
    <w:tmpl w:val="4D3209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796360"/>
    <w:multiLevelType w:val="multilevel"/>
    <w:tmpl w:val="9242673A"/>
    <w:styleLink w:val="PartStepSubStepList"/>
    <w:lvl w:ilvl="0">
      <w:start w:val="1"/>
      <w:numFmt w:val="decimal"/>
      <w:pStyle w:val="PartHead"/>
      <w:suff w:val="space"/>
      <w:lvlText w:val="Part %1:"/>
      <w:lvlJc w:val="left"/>
      <w:pPr>
        <w:ind w:left="5760" w:hanging="1080"/>
      </w:pPr>
      <w:rPr>
        <w:rFonts w:hint="default"/>
      </w:rPr>
    </w:lvl>
    <w:lvl w:ilvl="1">
      <w:start w:val="1"/>
      <w:numFmt w:val="decimal"/>
      <w:pStyle w:val="StepHead"/>
      <w:suff w:val="space"/>
      <w:lvlText w:val="Step %2:"/>
      <w:lvlJc w:val="left"/>
      <w:pPr>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09100BE"/>
    <w:multiLevelType w:val="hybridMultilevel"/>
    <w:tmpl w:val="47B674F0"/>
    <w:lvl w:ilvl="0" w:tplc="A6BA991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1" w15:restartNumberingAfterBreak="0">
    <w:nsid w:val="30E21039"/>
    <w:multiLevelType w:val="hybridMultilevel"/>
    <w:tmpl w:val="6EE8270C"/>
    <w:lvl w:ilvl="0" w:tplc="F6222C5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DC0FBC4">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FE1632"/>
    <w:multiLevelType w:val="hybridMultilevel"/>
    <w:tmpl w:val="599AF6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9791B1E"/>
    <w:multiLevelType w:val="hybridMultilevel"/>
    <w:tmpl w:val="F31298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8814214"/>
    <w:multiLevelType w:val="hybridMultilevel"/>
    <w:tmpl w:val="9202BA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795C1C"/>
    <w:multiLevelType w:val="hybridMultilevel"/>
    <w:tmpl w:val="D688A3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7" w15:restartNumberingAfterBreak="0">
    <w:nsid w:val="4F4F4E5B"/>
    <w:multiLevelType w:val="hybridMultilevel"/>
    <w:tmpl w:val="81F618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1E0329C"/>
    <w:multiLevelType w:val="hybridMultilevel"/>
    <w:tmpl w:val="8F205C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5544B49"/>
    <w:multiLevelType w:val="hybridMultilevel"/>
    <w:tmpl w:val="79F65CC0"/>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0F1892"/>
    <w:multiLevelType w:val="hybridMultilevel"/>
    <w:tmpl w:val="9A423F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9604457"/>
    <w:multiLevelType w:val="hybridMultilevel"/>
    <w:tmpl w:val="1B04F0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0815DD9"/>
    <w:multiLevelType w:val="hybridMultilevel"/>
    <w:tmpl w:val="63B44B0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1F517B2"/>
    <w:multiLevelType w:val="hybridMultilevel"/>
    <w:tmpl w:val="590455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8"/>
    <w:lvlOverride w:ilvl="0">
      <w:lvl w:ilvl="0">
        <w:start w:val="1"/>
        <w:numFmt w:val="decimal"/>
        <w:pStyle w:val="PartHead"/>
        <w:lvlText w:val="Part %1:"/>
        <w:lvlJc w:val="left"/>
        <w:pPr>
          <w:tabs>
            <w:tab w:val="num" w:pos="1620"/>
          </w:tabs>
          <w:ind w:left="162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10"/>
    <w:lvlOverride w:ilvl="0">
      <w:lvl w:ilvl="0">
        <w:start w:val="1"/>
        <w:numFmt w:val="decimal"/>
        <w:lvlText w:val="Part %1:"/>
        <w:lvlJc w:val="left"/>
        <w:pPr>
          <w:tabs>
            <w:tab w:val="num" w:pos="1152"/>
          </w:tabs>
          <w:ind w:left="1152" w:hanging="792"/>
        </w:pPr>
        <w:rPr>
          <w:rFonts w:hint="default"/>
        </w:rPr>
      </w:lvl>
    </w:lvlOverride>
  </w:num>
  <w:num w:numId="4">
    <w:abstractNumId w:val="6"/>
  </w:num>
  <w:num w:numId="5">
    <w:abstractNumId w:val="11"/>
  </w:num>
  <w:num w:numId="6">
    <w:abstractNumId w:val="22"/>
  </w:num>
  <w:num w:numId="7">
    <w:abstractNumId w:val="14"/>
  </w:num>
  <w:num w:numId="8">
    <w:abstractNumId w:val="8"/>
    <w:lvlOverride w:ilvl="0">
      <w:lvl w:ilvl="0">
        <w:start w:val="1"/>
        <w:numFmt w:val="decimal"/>
        <w:pStyle w:val="PartHead"/>
        <w:suff w:val="space"/>
        <w:lvlText w:val="Part %1:"/>
        <w:lvlJc w:val="left"/>
        <w:pPr>
          <w:ind w:left="5760" w:hanging="1080"/>
        </w:pPr>
        <w:rPr>
          <w:rFonts w:hint="default"/>
        </w:rPr>
      </w:lvl>
    </w:lvlOverride>
    <w:lvlOverride w:ilvl="1">
      <w:lvl w:ilvl="1">
        <w:start w:val="1"/>
        <w:numFmt w:val="decimal"/>
        <w:pStyle w:val="StepHead"/>
        <w:suff w:val="space"/>
        <w:lvlText w:val="Step %2:"/>
        <w:lvlJc w:val="left"/>
        <w:pPr>
          <w:ind w:left="1029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9">
    <w:abstractNumId w:val="2"/>
  </w:num>
  <w:num w:numId="10">
    <w:abstractNumId w:val="12"/>
  </w:num>
  <w:num w:numId="11">
    <w:abstractNumId w:val="17"/>
  </w:num>
  <w:num w:numId="12">
    <w:abstractNumId w:val="21"/>
  </w:num>
  <w:num w:numId="13">
    <w:abstractNumId w:val="8"/>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4">
    <w:abstractNumId w:val="23"/>
  </w:num>
  <w:num w:numId="15">
    <w:abstractNumId w:val="7"/>
  </w:num>
  <w:num w:numId="16">
    <w:abstractNumId w:val="9"/>
  </w:num>
  <w:num w:numId="17">
    <w:abstractNumId w:val="19"/>
  </w:num>
  <w:num w:numId="18">
    <w:abstractNumId w:val="5"/>
  </w:num>
  <w:num w:numId="19">
    <w:abstractNumId w:val="4"/>
  </w:num>
  <w:num w:numId="20">
    <w:abstractNumId w:val="8"/>
  </w:num>
  <w:num w:numId="21">
    <w:abstractNumId w:val="20"/>
  </w:num>
  <w:num w:numId="22">
    <w:abstractNumId w:val="15"/>
  </w:num>
  <w:num w:numId="23">
    <w:abstractNumId w:val="13"/>
  </w:num>
  <w:num w:numId="24">
    <w:abstractNumId w:val="8"/>
    <w:lvlOverride w:ilvl="0">
      <w:lvl w:ilvl="0">
        <w:start w:val="1"/>
        <w:numFmt w:val="decimal"/>
        <w:pStyle w:val="PartHead"/>
        <w:suff w:val="space"/>
        <w:lvlText w:val="Part %1:"/>
        <w:lvlJc w:val="left"/>
        <w:pPr>
          <w:ind w:left="5760" w:hanging="1080"/>
        </w:pPr>
        <w:rPr>
          <w:rFonts w:hint="default"/>
        </w:rPr>
      </w:lvl>
    </w:lvlOverride>
  </w:num>
  <w:num w:numId="25">
    <w:abstractNumId w:val="8"/>
    <w:lvlOverride w:ilvl="0">
      <w:lvl w:ilvl="0">
        <w:start w:val="1"/>
        <w:numFmt w:val="decimal"/>
        <w:pStyle w:val="PartHead"/>
        <w:suff w:val="space"/>
        <w:lvlText w:val="Part %1:"/>
        <w:lvlJc w:val="left"/>
        <w:pPr>
          <w:ind w:left="5760" w:hanging="1080"/>
        </w:pPr>
        <w:rPr>
          <w:rFonts w:hint="default"/>
        </w:rPr>
      </w:lvl>
    </w:lvlOverride>
  </w:num>
  <w:num w:numId="26">
    <w:abstractNumId w:val="3"/>
  </w:num>
  <w:num w:numId="27">
    <w:abstractNumId w:val="8"/>
    <w:lvlOverride w:ilvl="0">
      <w:lvl w:ilvl="0">
        <w:start w:val="1"/>
        <w:numFmt w:val="decimal"/>
        <w:pStyle w:val="PartHead"/>
        <w:suff w:val="space"/>
        <w:lvlText w:val="Part %1:"/>
        <w:lvlJc w:val="left"/>
        <w:pPr>
          <w:ind w:left="5760" w:hanging="1080"/>
        </w:pPr>
        <w:rPr>
          <w:rFonts w:hint="default"/>
        </w:rPr>
      </w:lvl>
    </w:lvlOverride>
  </w:num>
  <w:num w:numId="28">
    <w:abstractNumId w:val="8"/>
    <w:lvlOverride w:ilvl="0">
      <w:startOverride w:val="1"/>
      <w:lvl w:ilvl="0">
        <w:start w:val="1"/>
        <w:numFmt w:val="decimal"/>
        <w:pStyle w:val="PartHead"/>
        <w:suff w:val="space"/>
        <w:lvlText w:val="Part %1:"/>
        <w:lvlJc w:val="left"/>
        <w:pPr>
          <w:ind w:left="5760" w:hanging="1080"/>
        </w:pPr>
        <w:rPr>
          <w:rFonts w:hint="default"/>
        </w:rPr>
      </w:lvl>
    </w:lvlOverride>
    <w:lvlOverride w:ilvl="1">
      <w:startOverride w:val="1"/>
      <w:lvl w:ilvl="1">
        <w:start w:val="1"/>
        <w:numFmt w:val="decimal"/>
        <w:pStyle w:val="StepHead"/>
        <w:suff w:val="space"/>
        <w:lvlText w:val="Step %2:"/>
        <w:lvlJc w:val="left"/>
        <w:pPr>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29">
    <w:abstractNumId w:val="8"/>
    <w:lvlOverride w:ilvl="0">
      <w:lvl w:ilvl="0">
        <w:start w:val="1"/>
        <w:numFmt w:val="decimal"/>
        <w:pStyle w:val="PartHead"/>
        <w:suff w:val="space"/>
        <w:lvlText w:val="Part %1:"/>
        <w:lvlJc w:val="left"/>
        <w:pPr>
          <w:ind w:left="5760" w:hanging="1080"/>
        </w:pPr>
        <w:rPr>
          <w:rFonts w:hint="default"/>
        </w:rPr>
      </w:lvl>
    </w:lvlOverride>
    <w:lvlOverride w:ilvl="1">
      <w:lvl w:ilvl="1">
        <w:start w:val="1"/>
        <w:numFmt w:val="decimal"/>
        <w:pStyle w:val="StepHead"/>
        <w:suff w:val="space"/>
        <w:lvlText w:val="Step %2:"/>
        <w:lvlJc w:val="left"/>
        <w:pPr>
          <w:ind w:left="1029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0">
    <w:abstractNumId w:val="8"/>
    <w:lvlOverride w:ilvl="0">
      <w:lvl w:ilvl="0">
        <w:start w:val="1"/>
        <w:numFmt w:val="decimal"/>
        <w:pStyle w:val="PartHead"/>
        <w:suff w:val="space"/>
        <w:lvlText w:val="Part %1:"/>
        <w:lvlJc w:val="left"/>
        <w:pPr>
          <w:ind w:left="5760" w:hanging="1080"/>
        </w:pPr>
        <w:rPr>
          <w:rFonts w:hint="default"/>
        </w:rPr>
      </w:lvl>
    </w:lvlOverride>
    <w:lvlOverride w:ilvl="1">
      <w:lvl w:ilvl="1">
        <w:start w:val="1"/>
        <w:numFmt w:val="decimal"/>
        <w:pStyle w:val="StepHead"/>
        <w:suff w:val="space"/>
        <w:lvlText w:val="Step %2:"/>
        <w:lvlJc w:val="left"/>
        <w:pPr>
          <w:ind w:left="1029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1">
    <w:abstractNumId w:val="8"/>
    <w:lvlOverride w:ilvl="0">
      <w:lvl w:ilvl="0">
        <w:start w:val="1"/>
        <w:numFmt w:val="decimal"/>
        <w:pStyle w:val="PartHead"/>
        <w:suff w:val="space"/>
        <w:lvlText w:val="Part %1:"/>
        <w:lvlJc w:val="left"/>
        <w:pPr>
          <w:ind w:left="5760" w:hanging="1080"/>
        </w:pPr>
        <w:rPr>
          <w:rFonts w:hint="default"/>
        </w:rPr>
      </w:lvl>
    </w:lvlOverride>
    <w:lvlOverride w:ilvl="1">
      <w:lvl w:ilvl="1">
        <w:start w:val="1"/>
        <w:numFmt w:val="decimal"/>
        <w:pStyle w:val="StepHead"/>
        <w:suff w:val="space"/>
        <w:lvlText w:val="Step %2:"/>
        <w:lvlJc w:val="left"/>
        <w:pPr>
          <w:ind w:left="1029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2">
    <w:abstractNumId w:val="8"/>
    <w:lvlOverride w:ilvl="0">
      <w:lvl w:ilvl="0">
        <w:start w:val="1"/>
        <w:numFmt w:val="decimal"/>
        <w:pStyle w:val="PartHead"/>
        <w:suff w:val="space"/>
        <w:lvlText w:val="Part %1:"/>
        <w:lvlJc w:val="left"/>
        <w:pPr>
          <w:ind w:left="5760" w:hanging="1080"/>
        </w:pPr>
        <w:rPr>
          <w:rFonts w:hint="default"/>
        </w:rPr>
      </w:lvl>
    </w:lvlOverride>
    <w:lvlOverride w:ilvl="1">
      <w:lvl w:ilvl="1">
        <w:start w:val="1"/>
        <w:numFmt w:val="decimal"/>
        <w:pStyle w:val="StepHead"/>
        <w:suff w:val="space"/>
        <w:lvlText w:val="Step %2:"/>
        <w:lvlJc w:val="left"/>
        <w:pPr>
          <w:ind w:left="1029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3">
    <w:abstractNumId w:val="8"/>
    <w:lvlOverride w:ilvl="0">
      <w:lvl w:ilvl="0">
        <w:start w:val="1"/>
        <w:numFmt w:val="decimal"/>
        <w:pStyle w:val="PartHead"/>
        <w:suff w:val="space"/>
        <w:lvlText w:val="Part %1:"/>
        <w:lvlJc w:val="left"/>
        <w:pPr>
          <w:ind w:left="5760" w:hanging="1080"/>
        </w:pPr>
        <w:rPr>
          <w:rFonts w:hint="default"/>
        </w:rPr>
      </w:lvl>
    </w:lvlOverride>
    <w:lvlOverride w:ilvl="1">
      <w:lvl w:ilvl="1">
        <w:start w:val="1"/>
        <w:numFmt w:val="decimal"/>
        <w:pStyle w:val="StepHead"/>
        <w:suff w:val="space"/>
        <w:lvlText w:val="Step %2:"/>
        <w:lvlJc w:val="left"/>
        <w:pPr>
          <w:ind w:left="1029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4">
    <w:abstractNumId w:val="8"/>
    <w:lvlOverride w:ilvl="0">
      <w:lvl w:ilvl="0">
        <w:start w:val="1"/>
        <w:numFmt w:val="decimal"/>
        <w:pStyle w:val="PartHead"/>
        <w:suff w:val="space"/>
        <w:lvlText w:val="Part %1:"/>
        <w:lvlJc w:val="left"/>
        <w:pPr>
          <w:ind w:left="5760" w:hanging="1080"/>
        </w:pPr>
        <w:rPr>
          <w:rFonts w:hint="default"/>
        </w:rPr>
      </w:lvl>
    </w:lvlOverride>
    <w:lvlOverride w:ilvl="1">
      <w:lvl w:ilvl="1">
        <w:start w:val="1"/>
        <w:numFmt w:val="decimal"/>
        <w:pStyle w:val="StepHead"/>
        <w:suff w:val="space"/>
        <w:lvlText w:val="Step %2:"/>
        <w:lvlJc w:val="left"/>
        <w:pPr>
          <w:ind w:left="1029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5">
    <w:abstractNumId w:val="8"/>
    <w:lvlOverride w:ilvl="0">
      <w:lvl w:ilvl="0">
        <w:start w:val="1"/>
        <w:numFmt w:val="decimal"/>
        <w:pStyle w:val="PartHead"/>
        <w:suff w:val="space"/>
        <w:lvlText w:val="Part %1:"/>
        <w:lvlJc w:val="left"/>
        <w:pPr>
          <w:ind w:left="5760" w:hanging="1080"/>
        </w:pPr>
        <w:rPr>
          <w:rFonts w:hint="default"/>
        </w:rPr>
      </w:lvl>
    </w:lvlOverride>
    <w:lvlOverride w:ilvl="1">
      <w:lvl w:ilvl="1">
        <w:start w:val="1"/>
        <w:numFmt w:val="decimal"/>
        <w:pStyle w:val="StepHead"/>
        <w:suff w:val="space"/>
        <w:lvlText w:val="Step %2:"/>
        <w:lvlJc w:val="left"/>
        <w:pPr>
          <w:ind w:left="1029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6">
    <w:abstractNumId w:val="8"/>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StepHead"/>
        <w:suff w:val="space"/>
        <w:lvlText w:val="Task %2:"/>
        <w:lvlJc w:val="left"/>
        <w:pPr>
          <w:ind w:left="0" w:firstLine="0"/>
        </w:pPr>
        <w:rPr>
          <w:rFonts w:hint="default"/>
        </w:rPr>
      </w:lvl>
    </w:lvlOverride>
    <w:lvlOverride w:ilvl="2">
      <w:lvl w:ilvl="2">
        <w:start w:val="1"/>
        <w:numFmt w:val="decimal"/>
        <w:pStyle w:val="SubStepAlpha"/>
        <w:suff w:val="space"/>
        <w:lvlText w:val="Step %3:"/>
        <w:lvlJc w:val="left"/>
        <w:pPr>
          <w:ind w:left="0" w:firstLine="0"/>
        </w:pPr>
        <w:rPr>
          <w:rFonts w:hint="default"/>
        </w:rPr>
      </w:lvl>
    </w:lvlOverride>
    <w:lvlOverride w:ilvl="3">
      <w:lvl w:ilvl="3">
        <w:start w:val="1"/>
        <w:numFmt w:val="lowerLetter"/>
        <w:pStyle w:val="SubStepNum"/>
        <w:lvlText w:val="%4."/>
        <w:lvlJc w:val="left"/>
        <w:pPr>
          <w:tabs>
            <w:tab w:val="num" w:pos="720"/>
          </w:tabs>
          <w:ind w:left="720" w:hanging="360"/>
        </w:pPr>
        <w:rPr>
          <w:rFonts w:hint="default"/>
        </w:rPr>
      </w:lvl>
    </w:lvlOverride>
    <w:lvlOverride w:ilvl="4">
      <w:lvl w:ilvl="4">
        <w:start w:val="1"/>
        <w:numFmt w:val="decimal"/>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7">
    <w:abstractNumId w:val="8"/>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StepHead"/>
        <w:suff w:val="space"/>
        <w:lvlText w:val="Task %2:"/>
        <w:lvlJc w:val="left"/>
        <w:pPr>
          <w:ind w:left="0" w:firstLine="0"/>
        </w:pPr>
        <w:rPr>
          <w:rFonts w:hint="default"/>
        </w:rPr>
      </w:lvl>
    </w:lvlOverride>
    <w:lvlOverride w:ilvl="2">
      <w:startOverride w:val="1"/>
      <w:lvl w:ilvl="2">
        <w:start w:val="1"/>
        <w:numFmt w:val="decimal"/>
        <w:pStyle w:val="SubStepAlpha"/>
        <w:suff w:val="space"/>
        <w:lvlText w:val="Step %3:"/>
        <w:lvlJc w:val="left"/>
        <w:pPr>
          <w:ind w:left="0" w:firstLine="0"/>
        </w:pPr>
        <w:rPr>
          <w:rFonts w:hint="default"/>
        </w:rPr>
      </w:lvl>
    </w:lvlOverride>
    <w:lvlOverride w:ilvl="3">
      <w:startOverride w:val="1"/>
      <w:lvl w:ilvl="3">
        <w:start w:val="1"/>
        <w:numFmt w:val="lowerLetter"/>
        <w:pStyle w:val="SubStepNum"/>
        <w:lvlText w:val="%4."/>
        <w:lvlJc w:val="left"/>
        <w:pPr>
          <w:tabs>
            <w:tab w:val="num" w:pos="720"/>
          </w:tabs>
          <w:ind w:left="720" w:hanging="360"/>
        </w:pPr>
        <w:rPr>
          <w:rFonts w:hint="default"/>
          <w:b w:val="0"/>
        </w:rPr>
      </w:lvl>
    </w:lvlOverride>
    <w:lvlOverride w:ilvl="4">
      <w:startOverride w:val="1"/>
      <w:lvl w:ilvl="4">
        <w:start w:val="1"/>
        <w:numFmt w:val="decimal"/>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38">
    <w:abstractNumId w:val="8"/>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StepHead"/>
        <w:suff w:val="space"/>
        <w:lvlText w:val="Task %2:"/>
        <w:lvlJc w:val="left"/>
        <w:pPr>
          <w:ind w:left="0" w:firstLine="0"/>
        </w:pPr>
        <w:rPr>
          <w:rFonts w:hint="default"/>
        </w:rPr>
      </w:lvl>
    </w:lvlOverride>
    <w:lvlOverride w:ilvl="2">
      <w:lvl w:ilvl="2">
        <w:start w:val="1"/>
        <w:numFmt w:val="decimal"/>
        <w:pStyle w:val="SubStepAlpha"/>
        <w:suff w:val="space"/>
        <w:lvlText w:val="Step %3:"/>
        <w:lvlJc w:val="left"/>
        <w:pPr>
          <w:ind w:left="0" w:firstLine="0"/>
        </w:pPr>
        <w:rPr>
          <w:rFonts w:hint="default"/>
        </w:rPr>
      </w:lvl>
    </w:lvlOverride>
    <w:lvlOverride w:ilvl="3">
      <w:lvl w:ilvl="3">
        <w:start w:val="1"/>
        <w:numFmt w:val="lowerLetter"/>
        <w:pStyle w:val="SubStepNum"/>
        <w:lvlText w:val="%4."/>
        <w:lvlJc w:val="left"/>
        <w:pPr>
          <w:tabs>
            <w:tab w:val="num" w:pos="720"/>
          </w:tabs>
          <w:ind w:left="720" w:hanging="360"/>
        </w:pPr>
        <w:rPr>
          <w:rFonts w:hint="default"/>
          <w:b w:val="0"/>
        </w:rPr>
      </w:lvl>
    </w:lvlOverride>
    <w:lvlOverride w:ilvl="4">
      <w:lvl w:ilvl="4">
        <w:start w:val="1"/>
        <w:numFmt w:val="decimal"/>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9">
    <w:abstractNumId w:val="8"/>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StepHead"/>
        <w:suff w:val="space"/>
        <w:lvlText w:val="Task %2:"/>
        <w:lvlJc w:val="left"/>
        <w:pPr>
          <w:ind w:left="0" w:firstLine="0"/>
        </w:pPr>
        <w:rPr>
          <w:rFonts w:hint="default"/>
        </w:rPr>
      </w:lvl>
    </w:lvlOverride>
    <w:lvlOverride w:ilvl="2">
      <w:startOverride w:val="1"/>
      <w:lvl w:ilvl="2">
        <w:start w:val="1"/>
        <w:numFmt w:val="decimal"/>
        <w:pStyle w:val="SubStepAlpha"/>
        <w:suff w:val="space"/>
        <w:lvlText w:val="Step %3:"/>
        <w:lvlJc w:val="left"/>
        <w:pPr>
          <w:ind w:left="0" w:firstLine="0"/>
        </w:pPr>
        <w:rPr>
          <w:rFonts w:hint="default"/>
        </w:rPr>
      </w:lvl>
    </w:lvlOverride>
    <w:lvlOverride w:ilvl="3">
      <w:startOverride w:val="1"/>
      <w:lvl w:ilvl="3">
        <w:start w:val="1"/>
        <w:numFmt w:val="lowerLetter"/>
        <w:pStyle w:val="SubStepNum"/>
        <w:lvlText w:val="%4."/>
        <w:lvlJc w:val="left"/>
        <w:pPr>
          <w:tabs>
            <w:tab w:val="num" w:pos="720"/>
          </w:tabs>
          <w:ind w:left="720" w:hanging="360"/>
        </w:pPr>
        <w:rPr>
          <w:rFonts w:hint="default"/>
        </w:rPr>
      </w:lvl>
    </w:lvlOverride>
    <w:lvlOverride w:ilvl="4">
      <w:startOverride w:val="1"/>
      <w:lvl w:ilvl="4">
        <w:start w:val="1"/>
        <w:numFmt w:val="decimal"/>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0">
    <w:abstractNumId w:val="18"/>
  </w:num>
  <w:num w:numId="41">
    <w:abstractNumId w:val="0"/>
  </w:num>
  <w:num w:numId="4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DCyMDSzMDMytDQ0sTBW0lEKTi0uzszPAykwqQUA3ma98SwAAAA="/>
    <w:docVar w:name="__grammarly61__i" w:val="H4sIAAAAAAAEAKtWckksSQxILCpxzi/NK1GyMqwFAAEhoTITAAAA"/>
    <w:docVar w:name="__grammarly61_1" w:val="H4sIAAAAAAAEAKtWcslPLs1NzSvxTFGyUjJKM08yTDNN0TVKMUrVNUlOTdFNNEpL0bU0NU8zNDI1Mjczs1TSUQpOLS7OzM8DaTGvBQCeEKZmQwAAAA=="/>
  </w:docVars>
  <w:rsids>
    <w:rsidRoot w:val="0002636A"/>
    <w:rsid w:val="00001863"/>
    <w:rsid w:val="00003573"/>
    <w:rsid w:val="00003BBE"/>
    <w:rsid w:val="00004175"/>
    <w:rsid w:val="000041DE"/>
    <w:rsid w:val="000059C9"/>
    <w:rsid w:val="000160F7"/>
    <w:rsid w:val="00016D5B"/>
    <w:rsid w:val="00016F30"/>
    <w:rsid w:val="0002047C"/>
    <w:rsid w:val="00021B9A"/>
    <w:rsid w:val="00022EEE"/>
    <w:rsid w:val="00023C4D"/>
    <w:rsid w:val="000242D6"/>
    <w:rsid w:val="00024EE5"/>
    <w:rsid w:val="0002636A"/>
    <w:rsid w:val="00033FFF"/>
    <w:rsid w:val="00036353"/>
    <w:rsid w:val="00040514"/>
    <w:rsid w:val="00041AF6"/>
    <w:rsid w:val="00041E66"/>
    <w:rsid w:val="00044E62"/>
    <w:rsid w:val="00046C4E"/>
    <w:rsid w:val="00050BA4"/>
    <w:rsid w:val="00051738"/>
    <w:rsid w:val="00052548"/>
    <w:rsid w:val="00060696"/>
    <w:rsid w:val="0006106A"/>
    <w:rsid w:val="00066FD6"/>
    <w:rsid w:val="00071C39"/>
    <w:rsid w:val="00075AF2"/>
    <w:rsid w:val="000767DF"/>
    <w:rsid w:val="000769C0"/>
    <w:rsid w:val="000769CF"/>
    <w:rsid w:val="000815D8"/>
    <w:rsid w:val="00081E66"/>
    <w:rsid w:val="00082813"/>
    <w:rsid w:val="00083AC8"/>
    <w:rsid w:val="0008450C"/>
    <w:rsid w:val="00085CC6"/>
    <w:rsid w:val="00090659"/>
    <w:rsid w:val="00090C07"/>
    <w:rsid w:val="00091D5A"/>
    <w:rsid w:val="00091E8D"/>
    <w:rsid w:val="000923B7"/>
    <w:rsid w:val="00092BC4"/>
    <w:rsid w:val="00092C42"/>
    <w:rsid w:val="00092CE7"/>
    <w:rsid w:val="0009378D"/>
    <w:rsid w:val="00095FE3"/>
    <w:rsid w:val="00097163"/>
    <w:rsid w:val="000A0465"/>
    <w:rsid w:val="000A22C8"/>
    <w:rsid w:val="000B1AB3"/>
    <w:rsid w:val="000B2344"/>
    <w:rsid w:val="000B4E5A"/>
    <w:rsid w:val="000B663A"/>
    <w:rsid w:val="000B7DE5"/>
    <w:rsid w:val="000D55B4"/>
    <w:rsid w:val="000D55EB"/>
    <w:rsid w:val="000E2E93"/>
    <w:rsid w:val="000E350C"/>
    <w:rsid w:val="000E38DB"/>
    <w:rsid w:val="000E6418"/>
    <w:rsid w:val="000E65F0"/>
    <w:rsid w:val="000F027D"/>
    <w:rsid w:val="000F072C"/>
    <w:rsid w:val="000F6743"/>
    <w:rsid w:val="001006C2"/>
    <w:rsid w:val="00100919"/>
    <w:rsid w:val="00103C51"/>
    <w:rsid w:val="00107B2B"/>
    <w:rsid w:val="001110AC"/>
    <w:rsid w:val="00112AC5"/>
    <w:rsid w:val="001133DD"/>
    <w:rsid w:val="00116E4D"/>
    <w:rsid w:val="00116FD6"/>
    <w:rsid w:val="00120CBE"/>
    <w:rsid w:val="001261C4"/>
    <w:rsid w:val="0013380D"/>
    <w:rsid w:val="00134122"/>
    <w:rsid w:val="001366EC"/>
    <w:rsid w:val="00137100"/>
    <w:rsid w:val="0014219C"/>
    <w:rsid w:val="001425ED"/>
    <w:rsid w:val="00144237"/>
    <w:rsid w:val="00150339"/>
    <w:rsid w:val="00154E3A"/>
    <w:rsid w:val="00156154"/>
    <w:rsid w:val="00157902"/>
    <w:rsid w:val="00157EB8"/>
    <w:rsid w:val="00162ED0"/>
    <w:rsid w:val="00163164"/>
    <w:rsid w:val="00165A06"/>
    <w:rsid w:val="00166253"/>
    <w:rsid w:val="00170E3D"/>
    <w:rsid w:val="001710C0"/>
    <w:rsid w:val="001720E1"/>
    <w:rsid w:val="00172AFB"/>
    <w:rsid w:val="001772B8"/>
    <w:rsid w:val="00180FBF"/>
    <w:rsid w:val="00182CF4"/>
    <w:rsid w:val="00186CE1"/>
    <w:rsid w:val="001925CB"/>
    <w:rsid w:val="00192F12"/>
    <w:rsid w:val="00193F14"/>
    <w:rsid w:val="00195FC1"/>
    <w:rsid w:val="00196500"/>
    <w:rsid w:val="00197614"/>
    <w:rsid w:val="001A0312"/>
    <w:rsid w:val="001A15DA"/>
    <w:rsid w:val="001A2694"/>
    <w:rsid w:val="001A3CC7"/>
    <w:rsid w:val="001A69AC"/>
    <w:rsid w:val="001B1098"/>
    <w:rsid w:val="001B67D8"/>
    <w:rsid w:val="001B6F95"/>
    <w:rsid w:val="001C05A1"/>
    <w:rsid w:val="001C1D9E"/>
    <w:rsid w:val="001C5699"/>
    <w:rsid w:val="001C7C3B"/>
    <w:rsid w:val="001D093C"/>
    <w:rsid w:val="001D10E2"/>
    <w:rsid w:val="001D11AE"/>
    <w:rsid w:val="001D5B6F"/>
    <w:rsid w:val="001E08C9"/>
    <w:rsid w:val="001E0AB8"/>
    <w:rsid w:val="001E38E0"/>
    <w:rsid w:val="001E4E72"/>
    <w:rsid w:val="001E5C9E"/>
    <w:rsid w:val="001E62B3"/>
    <w:rsid w:val="001F0171"/>
    <w:rsid w:val="001F07FA"/>
    <w:rsid w:val="001F0BA9"/>
    <w:rsid w:val="001F0D77"/>
    <w:rsid w:val="001F0DA9"/>
    <w:rsid w:val="001F4627"/>
    <w:rsid w:val="001F5CB8"/>
    <w:rsid w:val="001F7DD8"/>
    <w:rsid w:val="00201928"/>
    <w:rsid w:val="002027AE"/>
    <w:rsid w:val="00203E26"/>
    <w:rsid w:val="0020449C"/>
    <w:rsid w:val="002113B8"/>
    <w:rsid w:val="00215665"/>
    <w:rsid w:val="002163BB"/>
    <w:rsid w:val="00216DDE"/>
    <w:rsid w:val="0021792C"/>
    <w:rsid w:val="002227B3"/>
    <w:rsid w:val="0022331D"/>
    <w:rsid w:val="002240AB"/>
    <w:rsid w:val="00225E37"/>
    <w:rsid w:val="002332C8"/>
    <w:rsid w:val="002346A8"/>
    <w:rsid w:val="00241997"/>
    <w:rsid w:val="00242E3A"/>
    <w:rsid w:val="002447ED"/>
    <w:rsid w:val="00245F1D"/>
    <w:rsid w:val="002506CF"/>
    <w:rsid w:val="0025107F"/>
    <w:rsid w:val="0025428A"/>
    <w:rsid w:val="00254CA5"/>
    <w:rsid w:val="00257A72"/>
    <w:rsid w:val="00260CD4"/>
    <w:rsid w:val="0026107D"/>
    <w:rsid w:val="002638C2"/>
    <w:rsid w:val="002639D8"/>
    <w:rsid w:val="00265F77"/>
    <w:rsid w:val="00266C83"/>
    <w:rsid w:val="00267AD6"/>
    <w:rsid w:val="0027099E"/>
    <w:rsid w:val="00272F46"/>
    <w:rsid w:val="002732CA"/>
    <w:rsid w:val="002768DC"/>
    <w:rsid w:val="00280B39"/>
    <w:rsid w:val="00280CB2"/>
    <w:rsid w:val="00281994"/>
    <w:rsid w:val="002856FD"/>
    <w:rsid w:val="00292870"/>
    <w:rsid w:val="0029347E"/>
    <w:rsid w:val="00295BDA"/>
    <w:rsid w:val="002A0B76"/>
    <w:rsid w:val="002A2A69"/>
    <w:rsid w:val="002A39C9"/>
    <w:rsid w:val="002A4A8D"/>
    <w:rsid w:val="002A4CF8"/>
    <w:rsid w:val="002A6C56"/>
    <w:rsid w:val="002B1790"/>
    <w:rsid w:val="002B2757"/>
    <w:rsid w:val="002C090C"/>
    <w:rsid w:val="002C1243"/>
    <w:rsid w:val="002C1815"/>
    <w:rsid w:val="002C19BB"/>
    <w:rsid w:val="002C475E"/>
    <w:rsid w:val="002C6AD6"/>
    <w:rsid w:val="002C75DF"/>
    <w:rsid w:val="002D2917"/>
    <w:rsid w:val="002D6C2A"/>
    <w:rsid w:val="002D77C3"/>
    <w:rsid w:val="002D7A86"/>
    <w:rsid w:val="002E2671"/>
    <w:rsid w:val="002E481D"/>
    <w:rsid w:val="002F45FF"/>
    <w:rsid w:val="002F5932"/>
    <w:rsid w:val="002F6D17"/>
    <w:rsid w:val="0030212F"/>
    <w:rsid w:val="00302887"/>
    <w:rsid w:val="003056EB"/>
    <w:rsid w:val="003071FF"/>
    <w:rsid w:val="0030787B"/>
    <w:rsid w:val="00307E14"/>
    <w:rsid w:val="00310652"/>
    <w:rsid w:val="0031371D"/>
    <w:rsid w:val="003160DA"/>
    <w:rsid w:val="0031789F"/>
    <w:rsid w:val="00320788"/>
    <w:rsid w:val="003233A3"/>
    <w:rsid w:val="00323931"/>
    <w:rsid w:val="00327745"/>
    <w:rsid w:val="00330D8A"/>
    <w:rsid w:val="00331822"/>
    <w:rsid w:val="0034455D"/>
    <w:rsid w:val="003448FD"/>
    <w:rsid w:val="0034604B"/>
    <w:rsid w:val="00346D17"/>
    <w:rsid w:val="00347972"/>
    <w:rsid w:val="0035469B"/>
    <w:rsid w:val="003559CC"/>
    <w:rsid w:val="003569D7"/>
    <w:rsid w:val="003608AC"/>
    <w:rsid w:val="00361D62"/>
    <w:rsid w:val="003636CF"/>
    <w:rsid w:val="003643F0"/>
    <w:rsid w:val="0036465A"/>
    <w:rsid w:val="0037266E"/>
    <w:rsid w:val="00372819"/>
    <w:rsid w:val="003749E3"/>
    <w:rsid w:val="00374CA9"/>
    <w:rsid w:val="00374D56"/>
    <w:rsid w:val="00375A29"/>
    <w:rsid w:val="0038581C"/>
    <w:rsid w:val="0039147C"/>
    <w:rsid w:val="00392C65"/>
    <w:rsid w:val="00392ED5"/>
    <w:rsid w:val="003944C3"/>
    <w:rsid w:val="003A0A00"/>
    <w:rsid w:val="003A0BF1"/>
    <w:rsid w:val="003A19DC"/>
    <w:rsid w:val="003A1B45"/>
    <w:rsid w:val="003B46E1"/>
    <w:rsid w:val="003B46FC"/>
    <w:rsid w:val="003B5767"/>
    <w:rsid w:val="003B63E8"/>
    <w:rsid w:val="003B7605"/>
    <w:rsid w:val="003B7E21"/>
    <w:rsid w:val="003C2298"/>
    <w:rsid w:val="003C5542"/>
    <w:rsid w:val="003C6BCA"/>
    <w:rsid w:val="003C7902"/>
    <w:rsid w:val="003C7DEA"/>
    <w:rsid w:val="003C7F8F"/>
    <w:rsid w:val="003D0BFF"/>
    <w:rsid w:val="003E5BE5"/>
    <w:rsid w:val="003E6E50"/>
    <w:rsid w:val="003F18D1"/>
    <w:rsid w:val="003F48E8"/>
    <w:rsid w:val="003F4F0E"/>
    <w:rsid w:val="003F6E06"/>
    <w:rsid w:val="00403129"/>
    <w:rsid w:val="00403C7A"/>
    <w:rsid w:val="0040429D"/>
    <w:rsid w:val="004057A6"/>
    <w:rsid w:val="00406554"/>
    <w:rsid w:val="004131B0"/>
    <w:rsid w:val="00415331"/>
    <w:rsid w:val="00416C42"/>
    <w:rsid w:val="0041702F"/>
    <w:rsid w:val="00422118"/>
    <w:rsid w:val="00422476"/>
    <w:rsid w:val="00422EC6"/>
    <w:rsid w:val="0042385C"/>
    <w:rsid w:val="00431654"/>
    <w:rsid w:val="004336D3"/>
    <w:rsid w:val="00434926"/>
    <w:rsid w:val="00444217"/>
    <w:rsid w:val="004478F4"/>
    <w:rsid w:val="00450F7A"/>
    <w:rsid w:val="00452C6D"/>
    <w:rsid w:val="00453449"/>
    <w:rsid w:val="00455E0B"/>
    <w:rsid w:val="00461A3F"/>
    <w:rsid w:val="00463B76"/>
    <w:rsid w:val="00463C37"/>
    <w:rsid w:val="00464D36"/>
    <w:rsid w:val="00464F00"/>
    <w:rsid w:val="004659EE"/>
    <w:rsid w:val="004663AC"/>
    <w:rsid w:val="00477A80"/>
    <w:rsid w:val="00484105"/>
    <w:rsid w:val="00485175"/>
    <w:rsid w:val="004862B5"/>
    <w:rsid w:val="00487E4C"/>
    <w:rsid w:val="00492BF2"/>
    <w:rsid w:val="004936C2"/>
    <w:rsid w:val="0049379C"/>
    <w:rsid w:val="00496A62"/>
    <w:rsid w:val="00497273"/>
    <w:rsid w:val="00497D2C"/>
    <w:rsid w:val="004A1CA0"/>
    <w:rsid w:val="004A22E9"/>
    <w:rsid w:val="004A4ACD"/>
    <w:rsid w:val="004A5BC5"/>
    <w:rsid w:val="004B023D"/>
    <w:rsid w:val="004B1FB8"/>
    <w:rsid w:val="004B44E8"/>
    <w:rsid w:val="004C0909"/>
    <w:rsid w:val="004C21B9"/>
    <w:rsid w:val="004C3F97"/>
    <w:rsid w:val="004C4A92"/>
    <w:rsid w:val="004C4F83"/>
    <w:rsid w:val="004C5466"/>
    <w:rsid w:val="004D01F2"/>
    <w:rsid w:val="004D3339"/>
    <w:rsid w:val="004D353F"/>
    <w:rsid w:val="004D36D7"/>
    <w:rsid w:val="004D5416"/>
    <w:rsid w:val="004D682B"/>
    <w:rsid w:val="004E2DDD"/>
    <w:rsid w:val="004E6152"/>
    <w:rsid w:val="004E75D4"/>
    <w:rsid w:val="004F344A"/>
    <w:rsid w:val="004F7570"/>
    <w:rsid w:val="005037B0"/>
    <w:rsid w:val="00504ED4"/>
    <w:rsid w:val="00510639"/>
    <w:rsid w:val="00510E87"/>
    <w:rsid w:val="00512B99"/>
    <w:rsid w:val="00513A59"/>
    <w:rsid w:val="00516142"/>
    <w:rsid w:val="00520027"/>
    <w:rsid w:val="0052093C"/>
    <w:rsid w:val="00520C37"/>
    <w:rsid w:val="00521B31"/>
    <w:rsid w:val="00521C2C"/>
    <w:rsid w:val="00521DA7"/>
    <w:rsid w:val="005223FB"/>
    <w:rsid w:val="00522469"/>
    <w:rsid w:val="0052400A"/>
    <w:rsid w:val="0053411A"/>
    <w:rsid w:val="00536F43"/>
    <w:rsid w:val="00537800"/>
    <w:rsid w:val="00541D13"/>
    <w:rsid w:val="005510BA"/>
    <w:rsid w:val="00552454"/>
    <w:rsid w:val="005533C2"/>
    <w:rsid w:val="00554B4E"/>
    <w:rsid w:val="00556C02"/>
    <w:rsid w:val="00561BB2"/>
    <w:rsid w:val="00563249"/>
    <w:rsid w:val="00570A65"/>
    <w:rsid w:val="00573743"/>
    <w:rsid w:val="00573D5F"/>
    <w:rsid w:val="00575574"/>
    <w:rsid w:val="005762B1"/>
    <w:rsid w:val="00580456"/>
    <w:rsid w:val="00580E73"/>
    <w:rsid w:val="00582D35"/>
    <w:rsid w:val="00583E1F"/>
    <w:rsid w:val="00583ED2"/>
    <w:rsid w:val="00585EA7"/>
    <w:rsid w:val="00593386"/>
    <w:rsid w:val="00595218"/>
    <w:rsid w:val="005960AA"/>
    <w:rsid w:val="00596998"/>
    <w:rsid w:val="0059701A"/>
    <w:rsid w:val="00597A86"/>
    <w:rsid w:val="005A0C58"/>
    <w:rsid w:val="005A6E62"/>
    <w:rsid w:val="005B52FE"/>
    <w:rsid w:val="005B6BF3"/>
    <w:rsid w:val="005C1436"/>
    <w:rsid w:val="005C272B"/>
    <w:rsid w:val="005C35F4"/>
    <w:rsid w:val="005C607F"/>
    <w:rsid w:val="005D0A07"/>
    <w:rsid w:val="005D2B29"/>
    <w:rsid w:val="005D354A"/>
    <w:rsid w:val="005D391A"/>
    <w:rsid w:val="005D63BF"/>
    <w:rsid w:val="005E3235"/>
    <w:rsid w:val="005E4016"/>
    <w:rsid w:val="005E4176"/>
    <w:rsid w:val="005E65B5"/>
    <w:rsid w:val="005E693C"/>
    <w:rsid w:val="005E6A41"/>
    <w:rsid w:val="005F2F7A"/>
    <w:rsid w:val="005F3184"/>
    <w:rsid w:val="005F3AE9"/>
    <w:rsid w:val="005F5AE2"/>
    <w:rsid w:val="006007BB"/>
    <w:rsid w:val="00601DC0"/>
    <w:rsid w:val="0060312E"/>
    <w:rsid w:val="006034CB"/>
    <w:rsid w:val="006066EF"/>
    <w:rsid w:val="006131CE"/>
    <w:rsid w:val="0061336B"/>
    <w:rsid w:val="0061534E"/>
    <w:rsid w:val="00615441"/>
    <w:rsid w:val="00617D6E"/>
    <w:rsid w:val="0062075E"/>
    <w:rsid w:val="00622271"/>
    <w:rsid w:val="00622D61"/>
    <w:rsid w:val="00624198"/>
    <w:rsid w:val="0062613A"/>
    <w:rsid w:val="00626704"/>
    <w:rsid w:val="00642815"/>
    <w:rsid w:val="006428E5"/>
    <w:rsid w:val="00643641"/>
    <w:rsid w:val="00644958"/>
    <w:rsid w:val="006453FA"/>
    <w:rsid w:val="00653FA5"/>
    <w:rsid w:val="006575A3"/>
    <w:rsid w:val="00660D2E"/>
    <w:rsid w:val="00663B8F"/>
    <w:rsid w:val="00664188"/>
    <w:rsid w:val="00665AB9"/>
    <w:rsid w:val="00672919"/>
    <w:rsid w:val="00674732"/>
    <w:rsid w:val="00676131"/>
    <w:rsid w:val="00680C4F"/>
    <w:rsid w:val="006816A9"/>
    <w:rsid w:val="006830FC"/>
    <w:rsid w:val="00685357"/>
    <w:rsid w:val="00686587"/>
    <w:rsid w:val="006871B2"/>
    <w:rsid w:val="006904CF"/>
    <w:rsid w:val="00691816"/>
    <w:rsid w:val="00695EE2"/>
    <w:rsid w:val="0069660B"/>
    <w:rsid w:val="006A1B33"/>
    <w:rsid w:val="006A35BF"/>
    <w:rsid w:val="006A48F1"/>
    <w:rsid w:val="006A55FB"/>
    <w:rsid w:val="006A71A3"/>
    <w:rsid w:val="006B03F2"/>
    <w:rsid w:val="006B1639"/>
    <w:rsid w:val="006B4E90"/>
    <w:rsid w:val="006B5CA7"/>
    <w:rsid w:val="006B5E89"/>
    <w:rsid w:val="006C19B2"/>
    <w:rsid w:val="006C30A0"/>
    <w:rsid w:val="006C35FF"/>
    <w:rsid w:val="006C3673"/>
    <w:rsid w:val="006C57F2"/>
    <w:rsid w:val="006C5949"/>
    <w:rsid w:val="006C6832"/>
    <w:rsid w:val="006C7959"/>
    <w:rsid w:val="006D1370"/>
    <w:rsid w:val="006D1B21"/>
    <w:rsid w:val="006D2C28"/>
    <w:rsid w:val="006D33E5"/>
    <w:rsid w:val="006D3FC1"/>
    <w:rsid w:val="006D4071"/>
    <w:rsid w:val="006D7412"/>
    <w:rsid w:val="006D755C"/>
    <w:rsid w:val="006E397D"/>
    <w:rsid w:val="006E6581"/>
    <w:rsid w:val="006E71DF"/>
    <w:rsid w:val="006F1CC4"/>
    <w:rsid w:val="006F2A86"/>
    <w:rsid w:val="006F2D7B"/>
    <w:rsid w:val="006F3163"/>
    <w:rsid w:val="006F4C91"/>
    <w:rsid w:val="0070071E"/>
    <w:rsid w:val="00701A2F"/>
    <w:rsid w:val="00701C8A"/>
    <w:rsid w:val="007025FA"/>
    <w:rsid w:val="00705385"/>
    <w:rsid w:val="00705FEC"/>
    <w:rsid w:val="0071147A"/>
    <w:rsid w:val="0071185D"/>
    <w:rsid w:val="007125E6"/>
    <w:rsid w:val="00715002"/>
    <w:rsid w:val="00721FAC"/>
    <w:rsid w:val="007222AD"/>
    <w:rsid w:val="00723DED"/>
    <w:rsid w:val="007267CF"/>
    <w:rsid w:val="00731F3F"/>
    <w:rsid w:val="00733BAB"/>
    <w:rsid w:val="00735842"/>
    <w:rsid w:val="00737EEE"/>
    <w:rsid w:val="0074181F"/>
    <w:rsid w:val="00742923"/>
    <w:rsid w:val="007436BF"/>
    <w:rsid w:val="007443E9"/>
    <w:rsid w:val="00744ABE"/>
    <w:rsid w:val="00745DCE"/>
    <w:rsid w:val="00753520"/>
    <w:rsid w:val="00753D89"/>
    <w:rsid w:val="0075589E"/>
    <w:rsid w:val="00755C9B"/>
    <w:rsid w:val="00760745"/>
    <w:rsid w:val="00760FE4"/>
    <w:rsid w:val="00761A92"/>
    <w:rsid w:val="00763D8B"/>
    <w:rsid w:val="0076422C"/>
    <w:rsid w:val="007657F6"/>
    <w:rsid w:val="00765E47"/>
    <w:rsid w:val="0077125A"/>
    <w:rsid w:val="007730CD"/>
    <w:rsid w:val="00776276"/>
    <w:rsid w:val="0077641F"/>
    <w:rsid w:val="00783B22"/>
    <w:rsid w:val="00783F2B"/>
    <w:rsid w:val="00786F58"/>
    <w:rsid w:val="00786FCD"/>
    <w:rsid w:val="00787493"/>
    <w:rsid w:val="00787CC1"/>
    <w:rsid w:val="00792F4E"/>
    <w:rsid w:val="0079398D"/>
    <w:rsid w:val="00796C25"/>
    <w:rsid w:val="00797706"/>
    <w:rsid w:val="007A287C"/>
    <w:rsid w:val="007A3041"/>
    <w:rsid w:val="007A3B2A"/>
    <w:rsid w:val="007B1F83"/>
    <w:rsid w:val="007B5099"/>
    <w:rsid w:val="007B5522"/>
    <w:rsid w:val="007B6840"/>
    <w:rsid w:val="007B79B3"/>
    <w:rsid w:val="007B7B55"/>
    <w:rsid w:val="007C0EE0"/>
    <w:rsid w:val="007C1875"/>
    <w:rsid w:val="007C1B71"/>
    <w:rsid w:val="007C2FBB"/>
    <w:rsid w:val="007C5EF7"/>
    <w:rsid w:val="007C7164"/>
    <w:rsid w:val="007D0390"/>
    <w:rsid w:val="007D1984"/>
    <w:rsid w:val="007D2AFE"/>
    <w:rsid w:val="007E3FEA"/>
    <w:rsid w:val="007E7D44"/>
    <w:rsid w:val="007F0A0B"/>
    <w:rsid w:val="007F3A60"/>
    <w:rsid w:val="007F3D0B"/>
    <w:rsid w:val="007F5EFA"/>
    <w:rsid w:val="007F680E"/>
    <w:rsid w:val="007F78AD"/>
    <w:rsid w:val="007F7C94"/>
    <w:rsid w:val="00802350"/>
    <w:rsid w:val="00810E4B"/>
    <w:rsid w:val="00814BAA"/>
    <w:rsid w:val="0082017D"/>
    <w:rsid w:val="00824295"/>
    <w:rsid w:val="008306B4"/>
    <w:rsid w:val="008313F3"/>
    <w:rsid w:val="00834AEB"/>
    <w:rsid w:val="008357D1"/>
    <w:rsid w:val="008374E6"/>
    <w:rsid w:val="0084006E"/>
    <w:rsid w:val="008405BB"/>
    <w:rsid w:val="00841007"/>
    <w:rsid w:val="00843F6F"/>
    <w:rsid w:val="00846494"/>
    <w:rsid w:val="008479AD"/>
    <w:rsid w:val="00847B20"/>
    <w:rsid w:val="008509D3"/>
    <w:rsid w:val="00853418"/>
    <w:rsid w:val="0085531D"/>
    <w:rsid w:val="00857CF6"/>
    <w:rsid w:val="00860F13"/>
    <w:rsid w:val="008610ED"/>
    <w:rsid w:val="00861C6A"/>
    <w:rsid w:val="008645A4"/>
    <w:rsid w:val="00864ECE"/>
    <w:rsid w:val="00865199"/>
    <w:rsid w:val="00867EAF"/>
    <w:rsid w:val="00872D7E"/>
    <w:rsid w:val="0087389D"/>
    <w:rsid w:val="00873C6B"/>
    <w:rsid w:val="00874045"/>
    <w:rsid w:val="00883AC7"/>
    <w:rsid w:val="0088426A"/>
    <w:rsid w:val="008852BA"/>
    <w:rsid w:val="0088540F"/>
    <w:rsid w:val="00890108"/>
    <w:rsid w:val="00893877"/>
    <w:rsid w:val="00894CAE"/>
    <w:rsid w:val="0089532C"/>
    <w:rsid w:val="00896165"/>
    <w:rsid w:val="00896681"/>
    <w:rsid w:val="00896B1B"/>
    <w:rsid w:val="008A0222"/>
    <w:rsid w:val="008A1215"/>
    <w:rsid w:val="008A251A"/>
    <w:rsid w:val="008A2749"/>
    <w:rsid w:val="008A3A90"/>
    <w:rsid w:val="008B06D4"/>
    <w:rsid w:val="008B48F0"/>
    <w:rsid w:val="008B4F20"/>
    <w:rsid w:val="008B7FFD"/>
    <w:rsid w:val="008C1A57"/>
    <w:rsid w:val="008C2642"/>
    <w:rsid w:val="008C2920"/>
    <w:rsid w:val="008C4307"/>
    <w:rsid w:val="008D23DF"/>
    <w:rsid w:val="008D2417"/>
    <w:rsid w:val="008D553D"/>
    <w:rsid w:val="008D73BF"/>
    <w:rsid w:val="008D7F09"/>
    <w:rsid w:val="008E5B64"/>
    <w:rsid w:val="008E5FF8"/>
    <w:rsid w:val="008E7DAA"/>
    <w:rsid w:val="008F0094"/>
    <w:rsid w:val="008F340F"/>
    <w:rsid w:val="008F3F5A"/>
    <w:rsid w:val="008F63E4"/>
    <w:rsid w:val="0090231D"/>
    <w:rsid w:val="00903523"/>
    <w:rsid w:val="009042AB"/>
    <w:rsid w:val="0090460C"/>
    <w:rsid w:val="0090659A"/>
    <w:rsid w:val="00911080"/>
    <w:rsid w:val="00915970"/>
    <w:rsid w:val="00915986"/>
    <w:rsid w:val="00917624"/>
    <w:rsid w:val="009202EE"/>
    <w:rsid w:val="009226AD"/>
    <w:rsid w:val="00924C96"/>
    <w:rsid w:val="00930386"/>
    <w:rsid w:val="009309F5"/>
    <w:rsid w:val="00931E76"/>
    <w:rsid w:val="00933237"/>
    <w:rsid w:val="00933F28"/>
    <w:rsid w:val="009352B7"/>
    <w:rsid w:val="00940532"/>
    <w:rsid w:val="00941E91"/>
    <w:rsid w:val="00942124"/>
    <w:rsid w:val="00943BF9"/>
    <w:rsid w:val="00947140"/>
    <w:rsid w:val="009476C0"/>
    <w:rsid w:val="00950FED"/>
    <w:rsid w:val="00953BD3"/>
    <w:rsid w:val="00956ABB"/>
    <w:rsid w:val="00957018"/>
    <w:rsid w:val="00963E34"/>
    <w:rsid w:val="00964DFA"/>
    <w:rsid w:val="00970FBE"/>
    <w:rsid w:val="009727AC"/>
    <w:rsid w:val="009728D9"/>
    <w:rsid w:val="00975174"/>
    <w:rsid w:val="0098155C"/>
    <w:rsid w:val="00983B77"/>
    <w:rsid w:val="009941B3"/>
    <w:rsid w:val="00996053"/>
    <w:rsid w:val="00997018"/>
    <w:rsid w:val="009A0B2F"/>
    <w:rsid w:val="009A1CF4"/>
    <w:rsid w:val="009A37D7"/>
    <w:rsid w:val="009A4E17"/>
    <w:rsid w:val="009A61EE"/>
    <w:rsid w:val="009A649D"/>
    <w:rsid w:val="009A6955"/>
    <w:rsid w:val="009B341C"/>
    <w:rsid w:val="009B3D12"/>
    <w:rsid w:val="009B5747"/>
    <w:rsid w:val="009B6163"/>
    <w:rsid w:val="009C4976"/>
    <w:rsid w:val="009C5E67"/>
    <w:rsid w:val="009C6ACD"/>
    <w:rsid w:val="009D00FA"/>
    <w:rsid w:val="009D2916"/>
    <w:rsid w:val="009D2C27"/>
    <w:rsid w:val="009D3E87"/>
    <w:rsid w:val="009D4AF4"/>
    <w:rsid w:val="009D4C3E"/>
    <w:rsid w:val="009D5787"/>
    <w:rsid w:val="009D7BCE"/>
    <w:rsid w:val="009E009A"/>
    <w:rsid w:val="009E14D0"/>
    <w:rsid w:val="009E2309"/>
    <w:rsid w:val="009E42B9"/>
    <w:rsid w:val="009F1151"/>
    <w:rsid w:val="009F1E57"/>
    <w:rsid w:val="009F47B9"/>
    <w:rsid w:val="009F4C2E"/>
    <w:rsid w:val="009F5346"/>
    <w:rsid w:val="00A014A3"/>
    <w:rsid w:val="00A03B24"/>
    <w:rsid w:val="00A0412D"/>
    <w:rsid w:val="00A05AD6"/>
    <w:rsid w:val="00A06DC9"/>
    <w:rsid w:val="00A11074"/>
    <w:rsid w:val="00A13AA8"/>
    <w:rsid w:val="00A205C5"/>
    <w:rsid w:val="00A21211"/>
    <w:rsid w:val="00A32C12"/>
    <w:rsid w:val="00A33315"/>
    <w:rsid w:val="00A34360"/>
    <w:rsid w:val="00A34E7F"/>
    <w:rsid w:val="00A355F4"/>
    <w:rsid w:val="00A403A9"/>
    <w:rsid w:val="00A46F0A"/>
    <w:rsid w:val="00A46F25"/>
    <w:rsid w:val="00A47CC2"/>
    <w:rsid w:val="00A502BA"/>
    <w:rsid w:val="00A52FAB"/>
    <w:rsid w:val="00A57E10"/>
    <w:rsid w:val="00A60146"/>
    <w:rsid w:val="00A61CDF"/>
    <w:rsid w:val="00A622C4"/>
    <w:rsid w:val="00A6283D"/>
    <w:rsid w:val="00A71239"/>
    <w:rsid w:val="00A7495F"/>
    <w:rsid w:val="00A754B4"/>
    <w:rsid w:val="00A75F6C"/>
    <w:rsid w:val="00A807C1"/>
    <w:rsid w:val="00A83374"/>
    <w:rsid w:val="00A91A58"/>
    <w:rsid w:val="00A95ED1"/>
    <w:rsid w:val="00A96172"/>
    <w:rsid w:val="00AA3C6D"/>
    <w:rsid w:val="00AA4AF0"/>
    <w:rsid w:val="00AA78B5"/>
    <w:rsid w:val="00AB0D6A"/>
    <w:rsid w:val="00AB147C"/>
    <w:rsid w:val="00AB194B"/>
    <w:rsid w:val="00AB3896"/>
    <w:rsid w:val="00AB43B3"/>
    <w:rsid w:val="00AB49B9"/>
    <w:rsid w:val="00AB758A"/>
    <w:rsid w:val="00AC027E"/>
    <w:rsid w:val="00AC0535"/>
    <w:rsid w:val="00AC1E7E"/>
    <w:rsid w:val="00AC505F"/>
    <w:rsid w:val="00AC507D"/>
    <w:rsid w:val="00AC66E4"/>
    <w:rsid w:val="00AD4578"/>
    <w:rsid w:val="00AD68E9"/>
    <w:rsid w:val="00AD6A11"/>
    <w:rsid w:val="00AD7110"/>
    <w:rsid w:val="00AD75B6"/>
    <w:rsid w:val="00AE54D8"/>
    <w:rsid w:val="00AE56C0"/>
    <w:rsid w:val="00AF0219"/>
    <w:rsid w:val="00B00914"/>
    <w:rsid w:val="00B02A8E"/>
    <w:rsid w:val="00B05033"/>
    <w:rsid w:val="00B052EE"/>
    <w:rsid w:val="00B05B31"/>
    <w:rsid w:val="00B1081F"/>
    <w:rsid w:val="00B136FA"/>
    <w:rsid w:val="00B13B4E"/>
    <w:rsid w:val="00B16E11"/>
    <w:rsid w:val="00B27499"/>
    <w:rsid w:val="00B3010D"/>
    <w:rsid w:val="00B303CB"/>
    <w:rsid w:val="00B3076B"/>
    <w:rsid w:val="00B309F9"/>
    <w:rsid w:val="00B34308"/>
    <w:rsid w:val="00B34533"/>
    <w:rsid w:val="00B34EF1"/>
    <w:rsid w:val="00B35151"/>
    <w:rsid w:val="00B3793F"/>
    <w:rsid w:val="00B428BA"/>
    <w:rsid w:val="00B433F2"/>
    <w:rsid w:val="00B44309"/>
    <w:rsid w:val="00B458E8"/>
    <w:rsid w:val="00B465DB"/>
    <w:rsid w:val="00B47685"/>
    <w:rsid w:val="00B47EB3"/>
    <w:rsid w:val="00B517A9"/>
    <w:rsid w:val="00B51C01"/>
    <w:rsid w:val="00B5397B"/>
    <w:rsid w:val="00B62809"/>
    <w:rsid w:val="00B62C63"/>
    <w:rsid w:val="00B659A4"/>
    <w:rsid w:val="00B67312"/>
    <w:rsid w:val="00B766E0"/>
    <w:rsid w:val="00B7675A"/>
    <w:rsid w:val="00B81898"/>
    <w:rsid w:val="00B83FFD"/>
    <w:rsid w:val="00B85336"/>
    <w:rsid w:val="00B8606B"/>
    <w:rsid w:val="00B86488"/>
    <w:rsid w:val="00B878E7"/>
    <w:rsid w:val="00B92B93"/>
    <w:rsid w:val="00B92F96"/>
    <w:rsid w:val="00B9337F"/>
    <w:rsid w:val="00B93F49"/>
    <w:rsid w:val="00B94484"/>
    <w:rsid w:val="00B969C9"/>
    <w:rsid w:val="00B97278"/>
    <w:rsid w:val="00B97943"/>
    <w:rsid w:val="00BA1D0B"/>
    <w:rsid w:val="00BA5237"/>
    <w:rsid w:val="00BA6972"/>
    <w:rsid w:val="00BB1E0D"/>
    <w:rsid w:val="00BB451E"/>
    <w:rsid w:val="00BB4D9B"/>
    <w:rsid w:val="00BB73FF"/>
    <w:rsid w:val="00BB7688"/>
    <w:rsid w:val="00BC43DC"/>
    <w:rsid w:val="00BC7CAC"/>
    <w:rsid w:val="00BD0C8F"/>
    <w:rsid w:val="00BD1FA5"/>
    <w:rsid w:val="00BD6D76"/>
    <w:rsid w:val="00BE2655"/>
    <w:rsid w:val="00BE409C"/>
    <w:rsid w:val="00BE56B3"/>
    <w:rsid w:val="00BE6B98"/>
    <w:rsid w:val="00BF04E8"/>
    <w:rsid w:val="00BF1001"/>
    <w:rsid w:val="00BF16BF"/>
    <w:rsid w:val="00BF380E"/>
    <w:rsid w:val="00BF3B3F"/>
    <w:rsid w:val="00BF4D1F"/>
    <w:rsid w:val="00C028D1"/>
    <w:rsid w:val="00C02A73"/>
    <w:rsid w:val="00C063D2"/>
    <w:rsid w:val="00C07FD9"/>
    <w:rsid w:val="00C10955"/>
    <w:rsid w:val="00C11C4D"/>
    <w:rsid w:val="00C1712C"/>
    <w:rsid w:val="00C20D6B"/>
    <w:rsid w:val="00C2330B"/>
    <w:rsid w:val="00C23E16"/>
    <w:rsid w:val="00C27C1C"/>
    <w:rsid w:val="00C27E37"/>
    <w:rsid w:val="00C32713"/>
    <w:rsid w:val="00C351B8"/>
    <w:rsid w:val="00C35758"/>
    <w:rsid w:val="00C36AEA"/>
    <w:rsid w:val="00C410D9"/>
    <w:rsid w:val="00C435CA"/>
    <w:rsid w:val="00C44804"/>
    <w:rsid w:val="00C44DB7"/>
    <w:rsid w:val="00C4510A"/>
    <w:rsid w:val="00C46A85"/>
    <w:rsid w:val="00C47994"/>
    <w:rsid w:val="00C47F2E"/>
    <w:rsid w:val="00C52BA6"/>
    <w:rsid w:val="00C57645"/>
    <w:rsid w:val="00C5777D"/>
    <w:rsid w:val="00C57A1A"/>
    <w:rsid w:val="00C6258F"/>
    <w:rsid w:val="00C63DF6"/>
    <w:rsid w:val="00C63E58"/>
    <w:rsid w:val="00C6495E"/>
    <w:rsid w:val="00C670EE"/>
    <w:rsid w:val="00C67E3B"/>
    <w:rsid w:val="00C74893"/>
    <w:rsid w:val="00C90311"/>
    <w:rsid w:val="00C91C26"/>
    <w:rsid w:val="00C92967"/>
    <w:rsid w:val="00C93183"/>
    <w:rsid w:val="00C97CCA"/>
    <w:rsid w:val="00CA73D5"/>
    <w:rsid w:val="00CB096A"/>
    <w:rsid w:val="00CB0EBC"/>
    <w:rsid w:val="00CC1C87"/>
    <w:rsid w:val="00CC3000"/>
    <w:rsid w:val="00CC3140"/>
    <w:rsid w:val="00CC381A"/>
    <w:rsid w:val="00CC4859"/>
    <w:rsid w:val="00CC7A35"/>
    <w:rsid w:val="00CD072A"/>
    <w:rsid w:val="00CD316C"/>
    <w:rsid w:val="00CD6910"/>
    <w:rsid w:val="00CD794E"/>
    <w:rsid w:val="00CD7F73"/>
    <w:rsid w:val="00CE2116"/>
    <w:rsid w:val="00CE26C5"/>
    <w:rsid w:val="00CE2D2B"/>
    <w:rsid w:val="00CE36A7"/>
    <w:rsid w:val="00CE36AF"/>
    <w:rsid w:val="00CE54DD"/>
    <w:rsid w:val="00CE6B7C"/>
    <w:rsid w:val="00CF0DA5"/>
    <w:rsid w:val="00CF3043"/>
    <w:rsid w:val="00CF5D31"/>
    <w:rsid w:val="00CF5F39"/>
    <w:rsid w:val="00CF5F3B"/>
    <w:rsid w:val="00CF791A"/>
    <w:rsid w:val="00D00D7D"/>
    <w:rsid w:val="00D1133C"/>
    <w:rsid w:val="00D139C8"/>
    <w:rsid w:val="00D141DD"/>
    <w:rsid w:val="00D17F81"/>
    <w:rsid w:val="00D20B47"/>
    <w:rsid w:val="00D2758C"/>
    <w:rsid w:val="00D275CA"/>
    <w:rsid w:val="00D2789B"/>
    <w:rsid w:val="00D34287"/>
    <w:rsid w:val="00D345AB"/>
    <w:rsid w:val="00D36B7E"/>
    <w:rsid w:val="00D37E60"/>
    <w:rsid w:val="00D40C5F"/>
    <w:rsid w:val="00D41566"/>
    <w:rsid w:val="00D458EC"/>
    <w:rsid w:val="00D46837"/>
    <w:rsid w:val="00D501B0"/>
    <w:rsid w:val="00D50F35"/>
    <w:rsid w:val="00D52582"/>
    <w:rsid w:val="00D56A0E"/>
    <w:rsid w:val="00D57AD3"/>
    <w:rsid w:val="00D6309A"/>
    <w:rsid w:val="00D635FE"/>
    <w:rsid w:val="00D70085"/>
    <w:rsid w:val="00D729C0"/>
    <w:rsid w:val="00D729DE"/>
    <w:rsid w:val="00D75B6A"/>
    <w:rsid w:val="00D80420"/>
    <w:rsid w:val="00D80643"/>
    <w:rsid w:val="00D81719"/>
    <w:rsid w:val="00D84BDA"/>
    <w:rsid w:val="00D855C8"/>
    <w:rsid w:val="00D85A7A"/>
    <w:rsid w:val="00D86753"/>
    <w:rsid w:val="00D86B3B"/>
    <w:rsid w:val="00D876A8"/>
    <w:rsid w:val="00D87F26"/>
    <w:rsid w:val="00D920D7"/>
    <w:rsid w:val="00D9256C"/>
    <w:rsid w:val="00D93063"/>
    <w:rsid w:val="00D933B0"/>
    <w:rsid w:val="00D94055"/>
    <w:rsid w:val="00D977E8"/>
    <w:rsid w:val="00D97B16"/>
    <w:rsid w:val="00DA3399"/>
    <w:rsid w:val="00DB1C89"/>
    <w:rsid w:val="00DB3763"/>
    <w:rsid w:val="00DB4029"/>
    <w:rsid w:val="00DB41DF"/>
    <w:rsid w:val="00DB5F4D"/>
    <w:rsid w:val="00DB6C31"/>
    <w:rsid w:val="00DB6DA5"/>
    <w:rsid w:val="00DC076B"/>
    <w:rsid w:val="00DC1046"/>
    <w:rsid w:val="00DC1626"/>
    <w:rsid w:val="00DC186F"/>
    <w:rsid w:val="00DC252F"/>
    <w:rsid w:val="00DC6050"/>
    <w:rsid w:val="00DD3086"/>
    <w:rsid w:val="00DD4135"/>
    <w:rsid w:val="00DD43EA"/>
    <w:rsid w:val="00DD5C68"/>
    <w:rsid w:val="00DE40F3"/>
    <w:rsid w:val="00DE6F44"/>
    <w:rsid w:val="00DF4756"/>
    <w:rsid w:val="00DF633A"/>
    <w:rsid w:val="00E00F53"/>
    <w:rsid w:val="00E037D9"/>
    <w:rsid w:val="00E04927"/>
    <w:rsid w:val="00E130EB"/>
    <w:rsid w:val="00E162CD"/>
    <w:rsid w:val="00E16BA3"/>
    <w:rsid w:val="00E1720A"/>
    <w:rsid w:val="00E17FA5"/>
    <w:rsid w:val="00E21898"/>
    <w:rsid w:val="00E26930"/>
    <w:rsid w:val="00E27257"/>
    <w:rsid w:val="00E30377"/>
    <w:rsid w:val="00E30F83"/>
    <w:rsid w:val="00E3206D"/>
    <w:rsid w:val="00E32F32"/>
    <w:rsid w:val="00E354D4"/>
    <w:rsid w:val="00E35A5A"/>
    <w:rsid w:val="00E37F47"/>
    <w:rsid w:val="00E449D0"/>
    <w:rsid w:val="00E4506A"/>
    <w:rsid w:val="00E53F99"/>
    <w:rsid w:val="00E56510"/>
    <w:rsid w:val="00E61A99"/>
    <w:rsid w:val="00E62AE9"/>
    <w:rsid w:val="00E62EA8"/>
    <w:rsid w:val="00E67A6E"/>
    <w:rsid w:val="00E71B43"/>
    <w:rsid w:val="00E80AA6"/>
    <w:rsid w:val="00E81612"/>
    <w:rsid w:val="00E87D18"/>
    <w:rsid w:val="00E87D62"/>
    <w:rsid w:val="00E92793"/>
    <w:rsid w:val="00E9330D"/>
    <w:rsid w:val="00E935CF"/>
    <w:rsid w:val="00E943A3"/>
    <w:rsid w:val="00E94869"/>
    <w:rsid w:val="00EA246E"/>
    <w:rsid w:val="00EA486E"/>
    <w:rsid w:val="00EA4FA3"/>
    <w:rsid w:val="00EB001B"/>
    <w:rsid w:val="00EB3082"/>
    <w:rsid w:val="00EB6C33"/>
    <w:rsid w:val="00ED3238"/>
    <w:rsid w:val="00ED4073"/>
    <w:rsid w:val="00ED6019"/>
    <w:rsid w:val="00ED7830"/>
    <w:rsid w:val="00EE38A2"/>
    <w:rsid w:val="00EE3909"/>
    <w:rsid w:val="00EF3F92"/>
    <w:rsid w:val="00EF4205"/>
    <w:rsid w:val="00EF5939"/>
    <w:rsid w:val="00EF7327"/>
    <w:rsid w:val="00F01714"/>
    <w:rsid w:val="00F0258F"/>
    <w:rsid w:val="00F025B0"/>
    <w:rsid w:val="00F02D06"/>
    <w:rsid w:val="00F05336"/>
    <w:rsid w:val="00F056E5"/>
    <w:rsid w:val="00F06FDD"/>
    <w:rsid w:val="00F10819"/>
    <w:rsid w:val="00F12A7B"/>
    <w:rsid w:val="00F16F35"/>
    <w:rsid w:val="00F2229D"/>
    <w:rsid w:val="00F25ABB"/>
    <w:rsid w:val="00F27289"/>
    <w:rsid w:val="00F27963"/>
    <w:rsid w:val="00F30446"/>
    <w:rsid w:val="00F336A4"/>
    <w:rsid w:val="00F34993"/>
    <w:rsid w:val="00F36F06"/>
    <w:rsid w:val="00F406D4"/>
    <w:rsid w:val="00F4135D"/>
    <w:rsid w:val="00F41F1B"/>
    <w:rsid w:val="00F46BD9"/>
    <w:rsid w:val="00F520A6"/>
    <w:rsid w:val="00F5626C"/>
    <w:rsid w:val="00F60BE0"/>
    <w:rsid w:val="00F60E11"/>
    <w:rsid w:val="00F6280E"/>
    <w:rsid w:val="00F7050A"/>
    <w:rsid w:val="00F75533"/>
    <w:rsid w:val="00F76808"/>
    <w:rsid w:val="00F83A9B"/>
    <w:rsid w:val="00F84C28"/>
    <w:rsid w:val="00F85D82"/>
    <w:rsid w:val="00F903A8"/>
    <w:rsid w:val="00F90F0A"/>
    <w:rsid w:val="00F91680"/>
    <w:rsid w:val="00F92728"/>
    <w:rsid w:val="00FA1E7B"/>
    <w:rsid w:val="00FA332F"/>
    <w:rsid w:val="00FA3811"/>
    <w:rsid w:val="00FA3B9F"/>
    <w:rsid w:val="00FA3F06"/>
    <w:rsid w:val="00FA4356"/>
    <w:rsid w:val="00FA4A26"/>
    <w:rsid w:val="00FA7084"/>
    <w:rsid w:val="00FA7BEF"/>
    <w:rsid w:val="00FB1929"/>
    <w:rsid w:val="00FB21E8"/>
    <w:rsid w:val="00FB5FD9"/>
    <w:rsid w:val="00FC0581"/>
    <w:rsid w:val="00FC6205"/>
    <w:rsid w:val="00FD33AB"/>
    <w:rsid w:val="00FD4724"/>
    <w:rsid w:val="00FD49C7"/>
    <w:rsid w:val="00FD4A68"/>
    <w:rsid w:val="00FD5E8F"/>
    <w:rsid w:val="00FD68ED"/>
    <w:rsid w:val="00FE2824"/>
    <w:rsid w:val="00FE661F"/>
    <w:rsid w:val="00FF0400"/>
    <w:rsid w:val="00FF280D"/>
    <w:rsid w:val="00FF3D6B"/>
    <w:rsid w:val="00FF66D0"/>
    <w:rsid w:val="00FF75BF"/>
    <w:rsid w:val="00FF777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66E344"/>
  <w15:docId w15:val="{92FF6DFF-08CE-43A9-BD57-9F0CF155D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iPriority="0"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3C22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A7495F"/>
    <w:pPr>
      <w:keepNext/>
      <w:spacing w:before="24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Normal"/>
    <w:qFormat/>
    <w:rsid w:val="004C4A92"/>
    <w:pPr>
      <w:keepNext/>
      <w:numPr>
        <w:numId w:val="4"/>
      </w:numPr>
      <w:spacing w:before="240" w:after="120" w:line="240" w:lineRule="auto"/>
      <w:outlineLvl w:val="0"/>
    </w:pPr>
    <w:rPr>
      <w:rFonts w:eastAsia="Times New Roman"/>
      <w:b/>
      <w:bCs/>
      <w:iCs/>
      <w:sz w:val="24"/>
    </w:rPr>
  </w:style>
  <w:style w:type="paragraph" w:customStyle="1" w:styleId="LabTitle">
    <w:name w:val="Lab Title"/>
    <w:basedOn w:val="Normal"/>
    <w:link w:val="LabTitleChar"/>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54CA5"/>
    <w:pPr>
      <w:keepNext/>
      <w:numPr>
        <w:ilvl w:val="1"/>
        <w:numId w:val="8"/>
      </w:numPr>
      <w:spacing w:before="240" w:after="120"/>
      <w:outlineLvl w:val="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Normal"/>
    <w:qFormat/>
    <w:rsid w:val="0002636A"/>
    <w:pPr>
      <w:spacing w:line="240" w:lineRule="auto"/>
    </w:pPr>
    <w:rPr>
      <w:color w:val="FF0000"/>
      <w:sz w:val="20"/>
    </w:rPr>
  </w:style>
  <w:style w:type="paragraph" w:customStyle="1" w:styleId="PartHead">
    <w:name w:val="Part Head"/>
    <w:basedOn w:val="ListParagraph"/>
    <w:next w:val="BodyTextL25"/>
    <w:qFormat/>
    <w:rsid w:val="003C2298"/>
    <w:pPr>
      <w:keepNext/>
      <w:numPr>
        <w:numId w:val="8"/>
      </w:numPr>
      <w:spacing w:before="240"/>
      <w:outlineLvl w:val="0"/>
    </w:pPr>
    <w:rPr>
      <w:b/>
      <w:sz w:val="28"/>
    </w:rPr>
  </w:style>
  <w:style w:type="paragraph" w:customStyle="1" w:styleId="SubStepAlpha">
    <w:name w:val="SubStep Alpha"/>
    <w:basedOn w:val="Normal"/>
    <w:qFormat/>
    <w:rsid w:val="001F0BA9"/>
    <w:pPr>
      <w:numPr>
        <w:ilvl w:val="2"/>
        <w:numId w:val="8"/>
      </w:numPr>
      <w:spacing w:before="120" w:after="120" w:line="240" w:lineRule="auto"/>
    </w:pPr>
    <w:rPr>
      <w:sz w:val="20"/>
    </w:rPr>
  </w:style>
  <w:style w:type="paragraph" w:customStyle="1" w:styleId="CMD">
    <w:name w:val="CMD"/>
    <w:basedOn w:val="Normal"/>
    <w:link w:val="CMDChar"/>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Normal"/>
    <w:qFormat/>
    <w:rsid w:val="0002636A"/>
    <w:pPr>
      <w:spacing w:before="120" w:after="120" w:line="240" w:lineRule="auto"/>
      <w:ind w:left="360"/>
    </w:pPr>
    <w:rPr>
      <w:sz w:val="20"/>
    </w:rPr>
  </w:style>
  <w:style w:type="paragraph" w:customStyle="1" w:styleId="InstNoteRedL50">
    <w:name w:val="Inst Note Red L50"/>
    <w:basedOn w:val="InstNoteRed"/>
    <w:next w:val="Normal"/>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3C2298"/>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C2298"/>
    <w:pPr>
      <w:numPr>
        <w:numId w:val="20"/>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character" w:customStyle="1" w:styleId="Heading3Char">
    <w:name w:val="Heading 3 Char"/>
    <w:link w:val="Heading3"/>
    <w:uiPriority w:val="9"/>
    <w:semiHidden/>
    <w:rsid w:val="00A7495F"/>
    <w:rPr>
      <w:rFonts w:ascii="Cambria" w:eastAsia="Times New Roman" w:hAnsi="Cambria" w:cs="Times New Roman"/>
      <w:b/>
      <w:bCs/>
      <w:sz w:val="26"/>
      <w:szCs w:val="26"/>
    </w:rPr>
  </w:style>
  <w:style w:type="paragraph" w:styleId="Index8">
    <w:name w:val="index 8"/>
    <w:basedOn w:val="Normal"/>
    <w:next w:val="Normal"/>
    <w:autoRedefine/>
    <w:semiHidden/>
    <w:rsid w:val="00A7495F"/>
    <w:pPr>
      <w:spacing w:before="0" w:after="0" w:line="240" w:lineRule="auto"/>
      <w:ind w:left="1920" w:hanging="240"/>
    </w:pPr>
    <w:rPr>
      <w:rFonts w:eastAsia="Times New Roman"/>
      <w:sz w:val="20"/>
      <w:szCs w:val="24"/>
    </w:rPr>
  </w:style>
  <w:style w:type="character" w:styleId="Hyperlink">
    <w:name w:val="Hyperlink"/>
    <w:basedOn w:val="DefaultParagraphFont"/>
    <w:unhideWhenUsed/>
    <w:rsid w:val="00E21898"/>
    <w:rPr>
      <w:color w:val="0000FF" w:themeColor="hyperlink"/>
      <w:u w:val="single"/>
    </w:rPr>
  </w:style>
  <w:style w:type="character" w:styleId="FollowedHyperlink">
    <w:name w:val="FollowedHyperlink"/>
    <w:basedOn w:val="DefaultParagraphFont"/>
    <w:uiPriority w:val="99"/>
    <w:semiHidden/>
    <w:unhideWhenUsed/>
    <w:rsid w:val="00EF7327"/>
    <w:rPr>
      <w:color w:val="800080" w:themeColor="followedHyperlink"/>
      <w:u w:val="single"/>
    </w:rPr>
  </w:style>
  <w:style w:type="paragraph" w:styleId="Revision">
    <w:name w:val="Revision"/>
    <w:hidden/>
    <w:uiPriority w:val="99"/>
    <w:semiHidden/>
    <w:rsid w:val="00CF5F39"/>
    <w:rPr>
      <w:sz w:val="22"/>
      <w:szCs w:val="22"/>
    </w:rPr>
  </w:style>
  <w:style w:type="paragraph" w:customStyle="1" w:styleId="TaskHead">
    <w:name w:val="Task Head"/>
    <w:basedOn w:val="PartHead"/>
    <w:next w:val="BodyTextL25"/>
    <w:rsid w:val="009D5787"/>
    <w:pPr>
      <w:numPr>
        <w:numId w:val="0"/>
      </w:numPr>
    </w:pPr>
    <w:rPr>
      <w:sz w:val="24"/>
    </w:rPr>
  </w:style>
  <w:style w:type="character" w:customStyle="1" w:styleId="LabTitleChar">
    <w:name w:val="Lab Title Char"/>
    <w:link w:val="LabTitle"/>
    <w:rsid w:val="009D5787"/>
    <w:rPr>
      <w:b/>
      <w:sz w:val="32"/>
      <w:szCs w:val="22"/>
    </w:rPr>
  </w:style>
  <w:style w:type="character" w:customStyle="1" w:styleId="CMDChar">
    <w:name w:val="CMD Char"/>
    <w:link w:val="CMD"/>
    <w:rsid w:val="009D5787"/>
    <w:rPr>
      <w:rFonts w:ascii="Courier New" w:hAnsi="Courier New"/>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442881">
      <w:bodyDiv w:val="1"/>
      <w:marLeft w:val="0"/>
      <w:marRight w:val="0"/>
      <w:marTop w:val="0"/>
      <w:marBottom w:val="0"/>
      <w:divBdr>
        <w:top w:val="none" w:sz="0" w:space="0" w:color="auto"/>
        <w:left w:val="none" w:sz="0" w:space="0" w:color="auto"/>
        <w:bottom w:val="none" w:sz="0" w:space="0" w:color="auto"/>
        <w:right w:val="none" w:sz="0" w:space="0" w:color="auto"/>
      </w:divBdr>
    </w:div>
    <w:div w:id="930315809">
      <w:bodyDiv w:val="1"/>
      <w:marLeft w:val="0"/>
      <w:marRight w:val="0"/>
      <w:marTop w:val="0"/>
      <w:marBottom w:val="0"/>
      <w:divBdr>
        <w:top w:val="none" w:sz="0" w:space="0" w:color="auto"/>
        <w:left w:val="none" w:sz="0" w:space="0" w:color="auto"/>
        <w:bottom w:val="none" w:sz="0" w:space="0" w:color="auto"/>
        <w:right w:val="none" w:sz="0" w:space="0" w:color="auto"/>
      </w:divBdr>
    </w:div>
    <w:div w:id="986858328">
      <w:bodyDiv w:val="1"/>
      <w:marLeft w:val="0"/>
      <w:marRight w:val="0"/>
      <w:marTop w:val="0"/>
      <w:marBottom w:val="0"/>
      <w:divBdr>
        <w:top w:val="none" w:sz="0" w:space="0" w:color="auto"/>
        <w:left w:val="none" w:sz="0" w:space="0" w:color="auto"/>
        <w:bottom w:val="none" w:sz="0" w:space="0" w:color="auto"/>
        <w:right w:val="none" w:sz="0" w:space="0" w:color="auto"/>
      </w:divBdr>
    </w:div>
    <w:div w:id="1502433732">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735397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www.linkedin.com"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yperlink" Target="http://www.cisco.com"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yperlink" Target="http://www.cisco.com" TargetMode="External"/><Relationship Id="rId38" Type="http://schemas.openxmlformats.org/officeDocument/2006/relationships/hyperlink" Target="http://www.linkedin.com"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esencryption.net/" TargetMode="Externa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yperlink" Target="http://www.twitter.com/"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www.wikipedia.org" TargetMode="External"/><Relationship Id="rId10" Type="http://schemas.openxmlformats.org/officeDocument/2006/relationships/hyperlink" Target="https://www.google.ca/webhp?ei=gtyuWNrUIIvQ-QGciYzYDQ&amp;ved=0EKkuCAUoAQ" TargetMode="Externa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www.facebook.com" TargetMode="External"/><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pennock\AppData\Roaming\Microsoft\Templates\Lab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4AD4BF-A6C7-4B9E-B54D-72FF80A69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Lab_Template</Template>
  <TotalTime>3</TotalTime>
  <Pages>29</Pages>
  <Words>6375</Words>
  <Characters>36338</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Suk-yi Pennock</dc:creator>
  <cp:lastModifiedBy>Carlene Campbell</cp:lastModifiedBy>
  <cp:revision>3</cp:revision>
  <cp:lastPrinted>2017-06-12T20:43:00Z</cp:lastPrinted>
  <dcterms:created xsi:type="dcterms:W3CDTF">2018-03-16T20:53:00Z</dcterms:created>
  <dcterms:modified xsi:type="dcterms:W3CDTF">2018-03-16T20:56:00Z</dcterms:modified>
</cp:coreProperties>
</file>