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58662831"/>
        <w:docPartObj>
          <w:docPartGallery w:val="Cover Pages"/>
          <w:docPartUnique/>
        </w:docPartObj>
      </w:sdtPr>
      <w:sdtContent>
        <w:p w14:paraId="329D9E9C" w14:textId="77777777" w:rsidR="00A102ED" w:rsidRDefault="00A102ED">
          <w:r>
            <w:rPr>
              <w:noProof/>
            </w:rPr>
            <mc:AlternateContent>
              <mc:Choice Requires="wpg">
                <w:drawing>
                  <wp:anchor distT="0" distB="0" distL="114300" distR="114300" simplePos="0" relativeHeight="251662336" behindDoc="0" locked="0" layoutInCell="1" allowOverlap="1" wp14:anchorId="46FDE6B6" wp14:editId="1588B3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13CD73"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8669797" wp14:editId="52D246B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79200"/>
                    <wp:effectExtent l="0" t="0" r="0" b="0"/>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7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88FDAB" w14:textId="77777777" w:rsidR="00A102ED" w:rsidRDefault="00A102ED" w:rsidP="00A102ED">
                                    <w:pPr>
                                      <w:pStyle w:val="NoSpacing"/>
                                      <w:jc w:val="right"/>
                                      <w:rPr>
                                        <w:color w:val="595959" w:themeColor="text1" w:themeTint="A6"/>
                                        <w:sz w:val="28"/>
                                        <w:szCs w:val="28"/>
                                      </w:rPr>
                                    </w:pPr>
                                    <w:r w:rsidRPr="00A102ED">
                                      <w:rPr>
                                        <w:color w:val="595959" w:themeColor="text1" w:themeTint="A6"/>
                                        <w:sz w:val="28"/>
                                        <w:szCs w:val="28"/>
                                      </w:rPr>
                                      <w:t>Josh Jones</w:t>
                                    </w:r>
                                  </w:p>
                                </w:sdtContent>
                              </w:sdt>
                              <w:p w14:paraId="7478704B" w14:textId="77777777" w:rsidR="00A102ED" w:rsidRPr="00A102ED" w:rsidRDefault="00A102ED" w:rsidP="00A102ED">
                                <w:pPr>
                                  <w:pStyle w:val="NoSpacing"/>
                                  <w:jc w:val="right"/>
                                  <w:rPr>
                                    <w:color w:val="595959" w:themeColor="text1" w:themeTint="A6"/>
                                    <w:sz w:val="28"/>
                                    <w:szCs w:val="28"/>
                                  </w:rPr>
                                </w:pPr>
                                <w:r w:rsidRPr="00A102ED">
                                  <w:rPr>
                                    <w:color w:val="595959" w:themeColor="text1" w:themeTint="A6"/>
                                    <w:sz w:val="28"/>
                                    <w:szCs w:val="28"/>
                                  </w:rPr>
                                  <w:t>2501946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8669797" id="_x0000_t202" coordsize="21600,21600" o:spt="202" path="m,l,21600r21600,l21600,xe">
                    <v:stroke joinstyle="miter"/>
                    <v:path gradientshapeok="t" o:connecttype="rect"/>
                  </v:shapetype>
                  <v:shape id="Text Box 21" o:spid="_x0000_s1026" type="#_x0000_t202" style="position:absolute;margin-left:0;margin-top:0;width:8in;height:77.1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88FDAB" w14:textId="77777777" w:rsidR="00A102ED" w:rsidRDefault="00A102ED" w:rsidP="00A102ED">
                              <w:pPr>
                                <w:pStyle w:val="NoSpacing"/>
                                <w:jc w:val="right"/>
                                <w:rPr>
                                  <w:color w:val="595959" w:themeColor="text1" w:themeTint="A6"/>
                                  <w:sz w:val="28"/>
                                  <w:szCs w:val="28"/>
                                </w:rPr>
                              </w:pPr>
                              <w:r w:rsidRPr="00A102ED">
                                <w:rPr>
                                  <w:color w:val="595959" w:themeColor="text1" w:themeTint="A6"/>
                                  <w:sz w:val="28"/>
                                  <w:szCs w:val="28"/>
                                </w:rPr>
                                <w:t>Josh Jones</w:t>
                              </w:r>
                            </w:p>
                          </w:sdtContent>
                        </w:sdt>
                        <w:p w14:paraId="7478704B" w14:textId="77777777" w:rsidR="00A102ED" w:rsidRPr="00A102ED" w:rsidRDefault="00A102ED" w:rsidP="00A102ED">
                          <w:pPr>
                            <w:pStyle w:val="NoSpacing"/>
                            <w:jc w:val="right"/>
                            <w:rPr>
                              <w:color w:val="595959" w:themeColor="text1" w:themeTint="A6"/>
                              <w:sz w:val="28"/>
                              <w:szCs w:val="28"/>
                            </w:rPr>
                          </w:pPr>
                          <w:r w:rsidRPr="00A102ED">
                            <w:rPr>
                              <w:color w:val="595959" w:themeColor="text1" w:themeTint="A6"/>
                              <w:sz w:val="28"/>
                              <w:szCs w:val="28"/>
                            </w:rPr>
                            <w:t>2501946</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7EF7933" wp14:editId="6909857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877200"/>
                    <wp:effectExtent l="0" t="0" r="0" b="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87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C5E81" w14:textId="6D15D657" w:rsidR="00A102ED"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02ED">
                                      <w:rPr>
                                        <w:caps/>
                                        <w:color w:val="156082" w:themeColor="accent1"/>
                                        <w:sz w:val="64"/>
                                        <w:szCs w:val="64"/>
                                      </w:rPr>
                                      <w:t xml:space="preserve">ASSIGNMENT 1: </w:t>
                                    </w:r>
                                    <w:r w:rsidR="0024080E">
                                      <w:rPr>
                                        <w:caps/>
                                        <w:color w:val="156082" w:themeColor="accent1"/>
                                        <w:sz w:val="64"/>
                                        <w:szCs w:val="64"/>
                                      </w:rPr>
                                      <w:t>Html &amp; css web development</w:t>
                                    </w:r>
                                  </w:sdtContent>
                                </w:sdt>
                              </w:p>
                              <w:p w14:paraId="7BF26841" w14:textId="45F58D80" w:rsidR="00A102ED" w:rsidRDefault="0024080E">
                                <w:pPr>
                                  <w:jc w:val="right"/>
                                  <w:rPr>
                                    <w:smallCaps/>
                                    <w:color w:val="404040" w:themeColor="text1" w:themeTint="BF"/>
                                    <w:sz w:val="36"/>
                                    <w:szCs w:val="36"/>
                                  </w:rPr>
                                </w:pPr>
                                <w:r>
                                  <w:rPr>
                                    <w:color w:val="404040" w:themeColor="text1" w:themeTint="BF"/>
                                    <w:sz w:val="36"/>
                                    <w:szCs w:val="36"/>
                                  </w:rPr>
                                  <w:t>Introduction to Web &amp; Database Concepts (ACCA4023)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7EF7933" id="Text Box 25" o:spid="_x0000_s1027" type="#_x0000_t202" style="position:absolute;margin-left:0;margin-top:0;width:8in;height:305.3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" filled="f" stroked="f" strokeweight=".5pt">
                    <v:textbox inset="126pt,0,54pt,0">
                      <w:txbxContent>
                        <w:p w14:paraId="79EC5E81" w14:textId="6D15D657" w:rsidR="00A102ED"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02ED">
                                <w:rPr>
                                  <w:caps/>
                                  <w:color w:val="156082" w:themeColor="accent1"/>
                                  <w:sz w:val="64"/>
                                  <w:szCs w:val="64"/>
                                </w:rPr>
                                <w:t xml:space="preserve">ASSIGNMENT 1: </w:t>
                              </w:r>
                              <w:r w:rsidR="0024080E">
                                <w:rPr>
                                  <w:caps/>
                                  <w:color w:val="156082" w:themeColor="accent1"/>
                                  <w:sz w:val="64"/>
                                  <w:szCs w:val="64"/>
                                </w:rPr>
                                <w:t>Html &amp; css web development</w:t>
                              </w:r>
                            </w:sdtContent>
                          </w:sdt>
                        </w:p>
                        <w:p w14:paraId="7BF26841" w14:textId="45F58D80" w:rsidR="00A102ED" w:rsidRDefault="0024080E">
                          <w:pPr>
                            <w:jc w:val="right"/>
                            <w:rPr>
                              <w:smallCaps/>
                              <w:color w:val="404040" w:themeColor="text1" w:themeTint="BF"/>
                              <w:sz w:val="36"/>
                              <w:szCs w:val="36"/>
                            </w:rPr>
                          </w:pPr>
                          <w:r>
                            <w:rPr>
                              <w:color w:val="404040" w:themeColor="text1" w:themeTint="BF"/>
                              <w:sz w:val="36"/>
                              <w:szCs w:val="36"/>
                            </w:rPr>
                            <w:t>Introduction to Web &amp; Database Concepts (ACCA4023)</w:t>
                          </w:r>
                        </w:p>
                      </w:txbxContent>
                    </v:textbox>
                    <w10:wrap type="square" anchorx="page" anchory="page"/>
                  </v:shape>
                </w:pict>
              </mc:Fallback>
            </mc:AlternateContent>
          </w:r>
        </w:p>
        <w:p w14:paraId="63DAA7DA" w14:textId="77777777" w:rsidR="00A102ED" w:rsidRDefault="00A102ED">
          <w:r>
            <w:rPr>
              <w:noProof/>
            </w:rPr>
            <mc:AlternateContent>
              <mc:Choice Requires="wps">
                <w:drawing>
                  <wp:anchor distT="0" distB="0" distL="114300" distR="114300" simplePos="0" relativeHeight="251661312" behindDoc="0" locked="0" layoutInCell="1" allowOverlap="1" wp14:anchorId="2D534F86" wp14:editId="6732E880">
                    <wp:simplePos x="0" y="0"/>
                    <wp:positionH relativeFrom="page">
                      <wp:posOffset>297815</wp:posOffset>
                    </wp:positionH>
                    <wp:positionV relativeFrom="page">
                      <wp:posOffset>7077710</wp:posOffset>
                    </wp:positionV>
                    <wp:extent cx="7315200" cy="284400"/>
                    <wp:effectExtent l="0" t="0" r="0" b="8255"/>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28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7E7BE" w14:textId="3E1625CF" w:rsidR="00A102ED" w:rsidRPr="00A102ED" w:rsidRDefault="009C15EC">
                                <w:pPr>
                                  <w:pStyle w:val="NoSpacing"/>
                                  <w:jc w:val="right"/>
                                  <w:rPr>
                                    <w:color w:val="595959" w:themeColor="text1" w:themeTint="A6"/>
                                    <w:sz w:val="36"/>
                                    <w:szCs w:val="36"/>
                                    <w:lang w:val="en-GB"/>
                                  </w:rPr>
                                </w:pPr>
                                <w:r>
                                  <w:rPr>
                                    <w:color w:val="595959" w:themeColor="text1" w:themeTint="A6"/>
                                    <w:sz w:val="36"/>
                                    <w:szCs w:val="36"/>
                                    <w:lang w:val="en-GB"/>
                                  </w:rPr>
                                  <w:t>18</w:t>
                                </w:r>
                                <w:r w:rsidRPr="009C15EC">
                                  <w:rPr>
                                    <w:color w:val="595959" w:themeColor="text1" w:themeTint="A6"/>
                                    <w:sz w:val="36"/>
                                    <w:szCs w:val="36"/>
                                    <w:vertAlign w:val="superscript"/>
                                    <w:lang w:val="en-GB"/>
                                  </w:rPr>
                                  <w:t>th</w:t>
                                </w:r>
                                <w:r>
                                  <w:rPr>
                                    <w:color w:val="595959" w:themeColor="text1" w:themeTint="A6"/>
                                    <w:sz w:val="36"/>
                                    <w:szCs w:val="36"/>
                                    <w:lang w:val="en-GB"/>
                                  </w:rPr>
                                  <w:t xml:space="preserve"> November 2025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D534F86" id="Text Box 23" o:spid="_x0000_s1028" type="#_x0000_t202" style="position:absolute;margin-left:23.45pt;margin-top:557.3pt;width:8in;height:22.4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" filled="f" stroked="f" strokeweight=".5pt">
                    <v:textbox inset="126pt,0,54pt,0">
                      <w:txbxContent>
                        <w:p w14:paraId="33B7E7BE" w14:textId="3E1625CF" w:rsidR="00A102ED" w:rsidRPr="00A102ED" w:rsidRDefault="009C15EC">
                          <w:pPr>
                            <w:pStyle w:val="NoSpacing"/>
                            <w:jc w:val="right"/>
                            <w:rPr>
                              <w:color w:val="595959" w:themeColor="text1" w:themeTint="A6"/>
                              <w:sz w:val="36"/>
                              <w:szCs w:val="36"/>
                              <w:lang w:val="en-GB"/>
                            </w:rPr>
                          </w:pPr>
                          <w:r>
                            <w:rPr>
                              <w:color w:val="595959" w:themeColor="text1" w:themeTint="A6"/>
                              <w:sz w:val="36"/>
                              <w:szCs w:val="36"/>
                              <w:lang w:val="en-GB"/>
                            </w:rPr>
                            <w:t>18</w:t>
                          </w:r>
                          <w:r w:rsidRPr="009C15EC">
                            <w:rPr>
                              <w:color w:val="595959" w:themeColor="text1" w:themeTint="A6"/>
                              <w:sz w:val="36"/>
                              <w:szCs w:val="36"/>
                              <w:vertAlign w:val="superscript"/>
                              <w:lang w:val="en-GB"/>
                            </w:rPr>
                            <w:t>th</w:t>
                          </w:r>
                          <w:r>
                            <w:rPr>
                              <w:color w:val="595959" w:themeColor="text1" w:themeTint="A6"/>
                              <w:sz w:val="36"/>
                              <w:szCs w:val="36"/>
                              <w:lang w:val="en-GB"/>
                            </w:rPr>
                            <w:t xml:space="preserve"> November 2025</w:t>
                          </w:r>
                        </w:p>
                      </w:txbxContent>
                    </v:textbox>
                    <w10:wrap type="square" anchorx="page" anchory="page"/>
                  </v:shape>
                </w:pict>
              </mc:Fallback>
            </mc:AlternateContent>
          </w: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664205433"/>
        <w:docPartObj>
          <w:docPartGallery w:val="Table of Contents"/>
          <w:docPartUnique/>
        </w:docPartObj>
      </w:sdtPr>
      <w:sdtEndPr>
        <w:rPr>
          <w:noProof/>
        </w:rPr>
      </w:sdtEndPr>
      <w:sdtContent>
        <w:p w14:paraId="56664696" w14:textId="77777777" w:rsidR="00C30E9D" w:rsidRDefault="00C30E9D">
          <w:pPr>
            <w:pStyle w:val="TOCHeading"/>
          </w:pPr>
          <w:r>
            <w:t>Table of Contents</w:t>
          </w:r>
        </w:p>
        <w:p w14:paraId="699CB07B" w14:textId="47AC9592" w:rsidR="009552E9" w:rsidRDefault="00C30E9D">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4628516" w:history="1">
            <w:r w:rsidR="009552E9" w:rsidRPr="003E7277">
              <w:rPr>
                <w:rStyle w:val="Hyperlink"/>
                <w:noProof/>
              </w:rPr>
              <w:t>Introduction</w:t>
            </w:r>
            <w:r w:rsidR="009552E9">
              <w:rPr>
                <w:noProof/>
                <w:webHidden/>
              </w:rPr>
              <w:tab/>
            </w:r>
            <w:r w:rsidR="009552E9">
              <w:rPr>
                <w:noProof/>
                <w:webHidden/>
              </w:rPr>
              <w:fldChar w:fldCharType="begin"/>
            </w:r>
            <w:r w:rsidR="009552E9">
              <w:rPr>
                <w:noProof/>
                <w:webHidden/>
              </w:rPr>
              <w:instrText xml:space="preserve"> PAGEREF _Toc214628516 \h </w:instrText>
            </w:r>
            <w:r w:rsidR="009552E9">
              <w:rPr>
                <w:noProof/>
                <w:webHidden/>
              </w:rPr>
            </w:r>
            <w:r w:rsidR="009552E9">
              <w:rPr>
                <w:noProof/>
                <w:webHidden/>
              </w:rPr>
              <w:fldChar w:fldCharType="separate"/>
            </w:r>
            <w:r w:rsidR="009552E9">
              <w:rPr>
                <w:noProof/>
                <w:webHidden/>
              </w:rPr>
              <w:t>2</w:t>
            </w:r>
            <w:r w:rsidR="009552E9">
              <w:rPr>
                <w:noProof/>
                <w:webHidden/>
              </w:rPr>
              <w:fldChar w:fldCharType="end"/>
            </w:r>
          </w:hyperlink>
        </w:p>
        <w:p w14:paraId="3B2B3DD8" w14:textId="7788B3D3" w:rsidR="009552E9" w:rsidRDefault="009552E9">
          <w:pPr>
            <w:pStyle w:val="TOC1"/>
            <w:tabs>
              <w:tab w:val="right" w:leader="dot" w:pos="9016"/>
            </w:tabs>
            <w:rPr>
              <w:rFonts w:eastAsiaTheme="minorEastAsia"/>
              <w:b w:val="0"/>
              <w:bCs w:val="0"/>
              <w:i w:val="0"/>
              <w:iCs w:val="0"/>
              <w:noProof/>
              <w:lang w:eastAsia="en-GB"/>
            </w:rPr>
          </w:pPr>
          <w:hyperlink w:anchor="_Toc214628517" w:history="1">
            <w:r w:rsidRPr="003E7277">
              <w:rPr>
                <w:rStyle w:val="Hyperlink"/>
                <w:noProof/>
              </w:rPr>
              <w:t>Requirements</w:t>
            </w:r>
            <w:r>
              <w:rPr>
                <w:noProof/>
                <w:webHidden/>
              </w:rPr>
              <w:tab/>
            </w:r>
            <w:r>
              <w:rPr>
                <w:noProof/>
                <w:webHidden/>
              </w:rPr>
              <w:fldChar w:fldCharType="begin"/>
            </w:r>
            <w:r>
              <w:rPr>
                <w:noProof/>
                <w:webHidden/>
              </w:rPr>
              <w:instrText xml:space="preserve"> PAGEREF _Toc214628517 \h </w:instrText>
            </w:r>
            <w:r>
              <w:rPr>
                <w:noProof/>
                <w:webHidden/>
              </w:rPr>
            </w:r>
            <w:r>
              <w:rPr>
                <w:noProof/>
                <w:webHidden/>
              </w:rPr>
              <w:fldChar w:fldCharType="separate"/>
            </w:r>
            <w:r>
              <w:rPr>
                <w:noProof/>
                <w:webHidden/>
              </w:rPr>
              <w:t>3</w:t>
            </w:r>
            <w:r>
              <w:rPr>
                <w:noProof/>
                <w:webHidden/>
              </w:rPr>
              <w:fldChar w:fldCharType="end"/>
            </w:r>
          </w:hyperlink>
        </w:p>
        <w:p w14:paraId="04F0552C" w14:textId="6BF3E415" w:rsidR="009552E9" w:rsidRDefault="009552E9">
          <w:pPr>
            <w:pStyle w:val="TOC1"/>
            <w:tabs>
              <w:tab w:val="right" w:leader="dot" w:pos="9016"/>
            </w:tabs>
            <w:rPr>
              <w:rFonts w:eastAsiaTheme="minorEastAsia"/>
              <w:b w:val="0"/>
              <w:bCs w:val="0"/>
              <w:i w:val="0"/>
              <w:iCs w:val="0"/>
              <w:noProof/>
              <w:lang w:eastAsia="en-GB"/>
            </w:rPr>
          </w:pPr>
          <w:hyperlink w:anchor="_Toc214628518" w:history="1">
            <w:r w:rsidRPr="003E7277">
              <w:rPr>
                <w:rStyle w:val="Hyperlink"/>
                <w:noProof/>
              </w:rPr>
              <w:t>Implementation</w:t>
            </w:r>
            <w:r>
              <w:rPr>
                <w:noProof/>
                <w:webHidden/>
              </w:rPr>
              <w:tab/>
            </w:r>
            <w:r>
              <w:rPr>
                <w:noProof/>
                <w:webHidden/>
              </w:rPr>
              <w:fldChar w:fldCharType="begin"/>
            </w:r>
            <w:r>
              <w:rPr>
                <w:noProof/>
                <w:webHidden/>
              </w:rPr>
              <w:instrText xml:space="preserve"> PAGEREF _Toc214628518 \h </w:instrText>
            </w:r>
            <w:r>
              <w:rPr>
                <w:noProof/>
                <w:webHidden/>
              </w:rPr>
            </w:r>
            <w:r>
              <w:rPr>
                <w:noProof/>
                <w:webHidden/>
              </w:rPr>
              <w:fldChar w:fldCharType="separate"/>
            </w:r>
            <w:r>
              <w:rPr>
                <w:noProof/>
                <w:webHidden/>
              </w:rPr>
              <w:t>4</w:t>
            </w:r>
            <w:r>
              <w:rPr>
                <w:noProof/>
                <w:webHidden/>
              </w:rPr>
              <w:fldChar w:fldCharType="end"/>
            </w:r>
          </w:hyperlink>
        </w:p>
        <w:p w14:paraId="13003A53" w14:textId="3F2FC208" w:rsidR="009552E9" w:rsidRDefault="009552E9">
          <w:pPr>
            <w:pStyle w:val="TOC2"/>
            <w:tabs>
              <w:tab w:val="right" w:leader="dot" w:pos="9016"/>
            </w:tabs>
            <w:rPr>
              <w:rFonts w:eastAsiaTheme="minorEastAsia"/>
              <w:b w:val="0"/>
              <w:bCs w:val="0"/>
              <w:noProof/>
              <w:sz w:val="24"/>
              <w:szCs w:val="24"/>
              <w:lang w:eastAsia="en-GB"/>
            </w:rPr>
          </w:pPr>
          <w:hyperlink w:anchor="_Toc214628519" w:history="1">
            <w:r w:rsidRPr="003E7277">
              <w:rPr>
                <w:rStyle w:val="Hyperlink"/>
                <w:noProof/>
              </w:rPr>
              <w:t>Site Structure and General Design</w:t>
            </w:r>
            <w:r>
              <w:rPr>
                <w:noProof/>
                <w:webHidden/>
              </w:rPr>
              <w:tab/>
            </w:r>
            <w:r>
              <w:rPr>
                <w:noProof/>
                <w:webHidden/>
              </w:rPr>
              <w:fldChar w:fldCharType="begin"/>
            </w:r>
            <w:r>
              <w:rPr>
                <w:noProof/>
                <w:webHidden/>
              </w:rPr>
              <w:instrText xml:space="preserve"> PAGEREF _Toc214628519 \h </w:instrText>
            </w:r>
            <w:r>
              <w:rPr>
                <w:noProof/>
                <w:webHidden/>
              </w:rPr>
            </w:r>
            <w:r>
              <w:rPr>
                <w:noProof/>
                <w:webHidden/>
              </w:rPr>
              <w:fldChar w:fldCharType="separate"/>
            </w:r>
            <w:r>
              <w:rPr>
                <w:noProof/>
                <w:webHidden/>
              </w:rPr>
              <w:t>4</w:t>
            </w:r>
            <w:r>
              <w:rPr>
                <w:noProof/>
                <w:webHidden/>
              </w:rPr>
              <w:fldChar w:fldCharType="end"/>
            </w:r>
          </w:hyperlink>
        </w:p>
        <w:p w14:paraId="0ACA449E" w14:textId="20DC4989" w:rsidR="009552E9" w:rsidRDefault="009552E9">
          <w:pPr>
            <w:pStyle w:val="TOC2"/>
            <w:tabs>
              <w:tab w:val="right" w:leader="dot" w:pos="9016"/>
            </w:tabs>
            <w:rPr>
              <w:rFonts w:eastAsiaTheme="minorEastAsia"/>
              <w:b w:val="0"/>
              <w:bCs w:val="0"/>
              <w:noProof/>
              <w:sz w:val="24"/>
              <w:szCs w:val="24"/>
              <w:lang w:eastAsia="en-GB"/>
            </w:rPr>
          </w:pPr>
          <w:hyperlink w:anchor="_Toc214628520" w:history="1">
            <w:r w:rsidRPr="003E7277">
              <w:rPr>
                <w:rStyle w:val="Hyperlink"/>
                <w:noProof/>
              </w:rPr>
              <w:t>Home Page</w:t>
            </w:r>
            <w:r>
              <w:rPr>
                <w:noProof/>
                <w:webHidden/>
              </w:rPr>
              <w:tab/>
            </w:r>
            <w:r>
              <w:rPr>
                <w:noProof/>
                <w:webHidden/>
              </w:rPr>
              <w:fldChar w:fldCharType="begin"/>
            </w:r>
            <w:r>
              <w:rPr>
                <w:noProof/>
                <w:webHidden/>
              </w:rPr>
              <w:instrText xml:space="preserve"> PAGEREF _Toc214628520 \h </w:instrText>
            </w:r>
            <w:r>
              <w:rPr>
                <w:noProof/>
                <w:webHidden/>
              </w:rPr>
            </w:r>
            <w:r>
              <w:rPr>
                <w:noProof/>
                <w:webHidden/>
              </w:rPr>
              <w:fldChar w:fldCharType="separate"/>
            </w:r>
            <w:r>
              <w:rPr>
                <w:noProof/>
                <w:webHidden/>
              </w:rPr>
              <w:t>4</w:t>
            </w:r>
            <w:r>
              <w:rPr>
                <w:noProof/>
                <w:webHidden/>
              </w:rPr>
              <w:fldChar w:fldCharType="end"/>
            </w:r>
          </w:hyperlink>
        </w:p>
        <w:p w14:paraId="0CB7194C" w14:textId="4EBBB4E8" w:rsidR="009552E9" w:rsidRDefault="009552E9">
          <w:pPr>
            <w:pStyle w:val="TOC2"/>
            <w:tabs>
              <w:tab w:val="right" w:leader="dot" w:pos="9016"/>
            </w:tabs>
            <w:rPr>
              <w:rFonts w:eastAsiaTheme="minorEastAsia"/>
              <w:b w:val="0"/>
              <w:bCs w:val="0"/>
              <w:noProof/>
              <w:sz w:val="24"/>
              <w:szCs w:val="24"/>
              <w:lang w:eastAsia="en-GB"/>
            </w:rPr>
          </w:pPr>
          <w:hyperlink w:anchor="_Toc214628521" w:history="1">
            <w:r w:rsidRPr="003E7277">
              <w:rPr>
                <w:rStyle w:val="Hyperlink"/>
                <w:noProof/>
              </w:rPr>
              <w:t>Schedule Page</w:t>
            </w:r>
            <w:r>
              <w:rPr>
                <w:noProof/>
                <w:webHidden/>
              </w:rPr>
              <w:tab/>
            </w:r>
            <w:r>
              <w:rPr>
                <w:noProof/>
                <w:webHidden/>
              </w:rPr>
              <w:fldChar w:fldCharType="begin"/>
            </w:r>
            <w:r>
              <w:rPr>
                <w:noProof/>
                <w:webHidden/>
              </w:rPr>
              <w:instrText xml:space="preserve"> PAGEREF _Toc214628521 \h </w:instrText>
            </w:r>
            <w:r>
              <w:rPr>
                <w:noProof/>
                <w:webHidden/>
              </w:rPr>
            </w:r>
            <w:r>
              <w:rPr>
                <w:noProof/>
                <w:webHidden/>
              </w:rPr>
              <w:fldChar w:fldCharType="separate"/>
            </w:r>
            <w:r>
              <w:rPr>
                <w:noProof/>
                <w:webHidden/>
              </w:rPr>
              <w:t>5</w:t>
            </w:r>
            <w:r>
              <w:rPr>
                <w:noProof/>
                <w:webHidden/>
              </w:rPr>
              <w:fldChar w:fldCharType="end"/>
            </w:r>
          </w:hyperlink>
        </w:p>
        <w:p w14:paraId="67523F6A" w14:textId="3E7ACC68" w:rsidR="009552E9" w:rsidRDefault="009552E9">
          <w:pPr>
            <w:pStyle w:val="TOC2"/>
            <w:tabs>
              <w:tab w:val="right" w:leader="dot" w:pos="9016"/>
            </w:tabs>
            <w:rPr>
              <w:rFonts w:eastAsiaTheme="minorEastAsia"/>
              <w:b w:val="0"/>
              <w:bCs w:val="0"/>
              <w:noProof/>
              <w:sz w:val="24"/>
              <w:szCs w:val="24"/>
              <w:lang w:eastAsia="en-GB"/>
            </w:rPr>
          </w:pPr>
          <w:hyperlink w:anchor="_Toc214628522" w:history="1">
            <w:r w:rsidRPr="003E7277">
              <w:rPr>
                <w:rStyle w:val="Hyperlink"/>
                <w:noProof/>
              </w:rPr>
              <w:t>Contact Page</w:t>
            </w:r>
            <w:r>
              <w:rPr>
                <w:noProof/>
                <w:webHidden/>
              </w:rPr>
              <w:tab/>
            </w:r>
            <w:r>
              <w:rPr>
                <w:noProof/>
                <w:webHidden/>
              </w:rPr>
              <w:fldChar w:fldCharType="begin"/>
            </w:r>
            <w:r>
              <w:rPr>
                <w:noProof/>
                <w:webHidden/>
              </w:rPr>
              <w:instrText xml:space="preserve"> PAGEREF _Toc214628522 \h </w:instrText>
            </w:r>
            <w:r>
              <w:rPr>
                <w:noProof/>
                <w:webHidden/>
              </w:rPr>
            </w:r>
            <w:r>
              <w:rPr>
                <w:noProof/>
                <w:webHidden/>
              </w:rPr>
              <w:fldChar w:fldCharType="separate"/>
            </w:r>
            <w:r>
              <w:rPr>
                <w:noProof/>
                <w:webHidden/>
              </w:rPr>
              <w:t>5</w:t>
            </w:r>
            <w:r>
              <w:rPr>
                <w:noProof/>
                <w:webHidden/>
              </w:rPr>
              <w:fldChar w:fldCharType="end"/>
            </w:r>
          </w:hyperlink>
        </w:p>
        <w:p w14:paraId="5957B84C" w14:textId="1949754E" w:rsidR="009552E9" w:rsidRDefault="009552E9">
          <w:pPr>
            <w:pStyle w:val="TOC2"/>
            <w:tabs>
              <w:tab w:val="right" w:leader="dot" w:pos="9016"/>
            </w:tabs>
            <w:rPr>
              <w:rFonts w:eastAsiaTheme="minorEastAsia"/>
              <w:b w:val="0"/>
              <w:bCs w:val="0"/>
              <w:noProof/>
              <w:sz w:val="24"/>
              <w:szCs w:val="24"/>
              <w:lang w:eastAsia="en-GB"/>
            </w:rPr>
          </w:pPr>
          <w:hyperlink w:anchor="_Toc214628523" w:history="1">
            <w:r w:rsidRPr="003E7277">
              <w:rPr>
                <w:rStyle w:val="Hyperlink"/>
                <w:noProof/>
              </w:rPr>
              <w:t>Tickets (Booking) Page</w:t>
            </w:r>
            <w:r>
              <w:rPr>
                <w:noProof/>
                <w:webHidden/>
              </w:rPr>
              <w:tab/>
            </w:r>
            <w:r>
              <w:rPr>
                <w:noProof/>
                <w:webHidden/>
              </w:rPr>
              <w:fldChar w:fldCharType="begin"/>
            </w:r>
            <w:r>
              <w:rPr>
                <w:noProof/>
                <w:webHidden/>
              </w:rPr>
              <w:instrText xml:space="preserve"> PAGEREF _Toc214628523 \h </w:instrText>
            </w:r>
            <w:r>
              <w:rPr>
                <w:noProof/>
                <w:webHidden/>
              </w:rPr>
            </w:r>
            <w:r>
              <w:rPr>
                <w:noProof/>
                <w:webHidden/>
              </w:rPr>
              <w:fldChar w:fldCharType="separate"/>
            </w:r>
            <w:r>
              <w:rPr>
                <w:noProof/>
                <w:webHidden/>
              </w:rPr>
              <w:t>5</w:t>
            </w:r>
            <w:r>
              <w:rPr>
                <w:noProof/>
                <w:webHidden/>
              </w:rPr>
              <w:fldChar w:fldCharType="end"/>
            </w:r>
          </w:hyperlink>
        </w:p>
        <w:p w14:paraId="15461FF1" w14:textId="7531D56D" w:rsidR="009552E9" w:rsidRDefault="009552E9">
          <w:pPr>
            <w:pStyle w:val="TOC2"/>
            <w:tabs>
              <w:tab w:val="right" w:leader="dot" w:pos="9016"/>
            </w:tabs>
            <w:rPr>
              <w:rFonts w:eastAsiaTheme="minorEastAsia"/>
              <w:b w:val="0"/>
              <w:bCs w:val="0"/>
              <w:noProof/>
              <w:sz w:val="24"/>
              <w:szCs w:val="24"/>
              <w:lang w:eastAsia="en-GB"/>
            </w:rPr>
          </w:pPr>
          <w:hyperlink w:anchor="_Toc214628524" w:history="1">
            <w:r w:rsidRPr="003E7277">
              <w:rPr>
                <w:rStyle w:val="Hyperlink"/>
                <w:noProof/>
              </w:rPr>
              <w:t>Booking Confirmation Page</w:t>
            </w:r>
            <w:r>
              <w:rPr>
                <w:noProof/>
                <w:webHidden/>
              </w:rPr>
              <w:tab/>
            </w:r>
            <w:r>
              <w:rPr>
                <w:noProof/>
                <w:webHidden/>
              </w:rPr>
              <w:fldChar w:fldCharType="begin"/>
            </w:r>
            <w:r>
              <w:rPr>
                <w:noProof/>
                <w:webHidden/>
              </w:rPr>
              <w:instrText xml:space="preserve"> PAGEREF _Toc214628524 \h </w:instrText>
            </w:r>
            <w:r>
              <w:rPr>
                <w:noProof/>
                <w:webHidden/>
              </w:rPr>
            </w:r>
            <w:r>
              <w:rPr>
                <w:noProof/>
                <w:webHidden/>
              </w:rPr>
              <w:fldChar w:fldCharType="separate"/>
            </w:r>
            <w:r>
              <w:rPr>
                <w:noProof/>
                <w:webHidden/>
              </w:rPr>
              <w:t>5</w:t>
            </w:r>
            <w:r>
              <w:rPr>
                <w:noProof/>
                <w:webHidden/>
              </w:rPr>
              <w:fldChar w:fldCharType="end"/>
            </w:r>
          </w:hyperlink>
        </w:p>
        <w:p w14:paraId="3E441C58" w14:textId="08348F43" w:rsidR="009552E9" w:rsidRDefault="009552E9">
          <w:pPr>
            <w:pStyle w:val="TOC2"/>
            <w:tabs>
              <w:tab w:val="right" w:leader="dot" w:pos="9016"/>
            </w:tabs>
            <w:rPr>
              <w:rFonts w:eastAsiaTheme="minorEastAsia"/>
              <w:b w:val="0"/>
              <w:bCs w:val="0"/>
              <w:noProof/>
              <w:sz w:val="24"/>
              <w:szCs w:val="24"/>
              <w:lang w:eastAsia="en-GB"/>
            </w:rPr>
          </w:pPr>
          <w:hyperlink w:anchor="_Toc214628525" w:history="1">
            <w:r w:rsidRPr="003E7277">
              <w:rPr>
                <w:rStyle w:val="Hyperlink"/>
                <w:noProof/>
              </w:rPr>
              <w:t>Validation Summary</w:t>
            </w:r>
            <w:r>
              <w:rPr>
                <w:noProof/>
                <w:webHidden/>
              </w:rPr>
              <w:tab/>
            </w:r>
            <w:r>
              <w:rPr>
                <w:noProof/>
                <w:webHidden/>
              </w:rPr>
              <w:fldChar w:fldCharType="begin"/>
            </w:r>
            <w:r>
              <w:rPr>
                <w:noProof/>
                <w:webHidden/>
              </w:rPr>
              <w:instrText xml:space="preserve"> PAGEREF _Toc214628525 \h </w:instrText>
            </w:r>
            <w:r>
              <w:rPr>
                <w:noProof/>
                <w:webHidden/>
              </w:rPr>
            </w:r>
            <w:r>
              <w:rPr>
                <w:noProof/>
                <w:webHidden/>
              </w:rPr>
              <w:fldChar w:fldCharType="separate"/>
            </w:r>
            <w:r>
              <w:rPr>
                <w:noProof/>
                <w:webHidden/>
              </w:rPr>
              <w:t>6</w:t>
            </w:r>
            <w:r>
              <w:rPr>
                <w:noProof/>
                <w:webHidden/>
              </w:rPr>
              <w:fldChar w:fldCharType="end"/>
            </w:r>
          </w:hyperlink>
        </w:p>
        <w:p w14:paraId="560033DC" w14:textId="41BBBA74" w:rsidR="009552E9" w:rsidRDefault="009552E9">
          <w:pPr>
            <w:pStyle w:val="TOC3"/>
            <w:tabs>
              <w:tab w:val="right" w:leader="dot" w:pos="9016"/>
            </w:tabs>
            <w:rPr>
              <w:rFonts w:eastAsiaTheme="minorEastAsia"/>
              <w:noProof/>
              <w:sz w:val="24"/>
              <w:szCs w:val="24"/>
              <w:lang w:eastAsia="en-GB"/>
            </w:rPr>
          </w:pPr>
          <w:hyperlink w:anchor="_Toc214628526" w:history="1">
            <w:r w:rsidRPr="003E7277">
              <w:rPr>
                <w:rStyle w:val="Hyperlink"/>
                <w:noProof/>
              </w:rPr>
              <w:t>HTML Validation</w:t>
            </w:r>
            <w:r>
              <w:rPr>
                <w:noProof/>
                <w:webHidden/>
              </w:rPr>
              <w:tab/>
            </w:r>
            <w:r>
              <w:rPr>
                <w:noProof/>
                <w:webHidden/>
              </w:rPr>
              <w:fldChar w:fldCharType="begin"/>
            </w:r>
            <w:r>
              <w:rPr>
                <w:noProof/>
                <w:webHidden/>
              </w:rPr>
              <w:instrText xml:space="preserve"> PAGEREF _Toc214628526 \h </w:instrText>
            </w:r>
            <w:r>
              <w:rPr>
                <w:noProof/>
                <w:webHidden/>
              </w:rPr>
            </w:r>
            <w:r>
              <w:rPr>
                <w:noProof/>
                <w:webHidden/>
              </w:rPr>
              <w:fldChar w:fldCharType="separate"/>
            </w:r>
            <w:r>
              <w:rPr>
                <w:noProof/>
                <w:webHidden/>
              </w:rPr>
              <w:t>6</w:t>
            </w:r>
            <w:r>
              <w:rPr>
                <w:noProof/>
                <w:webHidden/>
              </w:rPr>
              <w:fldChar w:fldCharType="end"/>
            </w:r>
          </w:hyperlink>
        </w:p>
        <w:p w14:paraId="60D25B3B" w14:textId="6AD25CEF" w:rsidR="009552E9" w:rsidRDefault="009552E9">
          <w:pPr>
            <w:pStyle w:val="TOC3"/>
            <w:tabs>
              <w:tab w:val="right" w:leader="dot" w:pos="9016"/>
            </w:tabs>
            <w:rPr>
              <w:rFonts w:eastAsiaTheme="minorEastAsia"/>
              <w:noProof/>
              <w:sz w:val="24"/>
              <w:szCs w:val="24"/>
              <w:lang w:eastAsia="en-GB"/>
            </w:rPr>
          </w:pPr>
          <w:hyperlink w:anchor="_Toc214628527" w:history="1">
            <w:r w:rsidRPr="003E7277">
              <w:rPr>
                <w:rStyle w:val="Hyperlink"/>
                <w:noProof/>
              </w:rPr>
              <w:t>CSS Validation</w:t>
            </w:r>
            <w:r>
              <w:rPr>
                <w:noProof/>
                <w:webHidden/>
              </w:rPr>
              <w:tab/>
            </w:r>
            <w:r>
              <w:rPr>
                <w:noProof/>
                <w:webHidden/>
              </w:rPr>
              <w:fldChar w:fldCharType="begin"/>
            </w:r>
            <w:r>
              <w:rPr>
                <w:noProof/>
                <w:webHidden/>
              </w:rPr>
              <w:instrText xml:space="preserve"> PAGEREF _Toc214628527 \h </w:instrText>
            </w:r>
            <w:r>
              <w:rPr>
                <w:noProof/>
                <w:webHidden/>
              </w:rPr>
            </w:r>
            <w:r>
              <w:rPr>
                <w:noProof/>
                <w:webHidden/>
              </w:rPr>
              <w:fldChar w:fldCharType="separate"/>
            </w:r>
            <w:r>
              <w:rPr>
                <w:noProof/>
                <w:webHidden/>
              </w:rPr>
              <w:t>6</w:t>
            </w:r>
            <w:r>
              <w:rPr>
                <w:noProof/>
                <w:webHidden/>
              </w:rPr>
              <w:fldChar w:fldCharType="end"/>
            </w:r>
          </w:hyperlink>
        </w:p>
        <w:p w14:paraId="0102DE40" w14:textId="09034875" w:rsidR="009552E9" w:rsidRDefault="009552E9">
          <w:pPr>
            <w:pStyle w:val="TOC1"/>
            <w:tabs>
              <w:tab w:val="right" w:leader="dot" w:pos="9016"/>
            </w:tabs>
            <w:rPr>
              <w:rFonts w:eastAsiaTheme="minorEastAsia"/>
              <w:b w:val="0"/>
              <w:bCs w:val="0"/>
              <w:i w:val="0"/>
              <w:iCs w:val="0"/>
              <w:noProof/>
              <w:lang w:eastAsia="en-GB"/>
            </w:rPr>
          </w:pPr>
          <w:hyperlink w:anchor="_Toc214628528" w:history="1">
            <w:r w:rsidRPr="003E7277">
              <w:rPr>
                <w:rStyle w:val="Hyperlink"/>
                <w:noProof/>
              </w:rPr>
              <w:t>Evaluation</w:t>
            </w:r>
            <w:r>
              <w:rPr>
                <w:noProof/>
                <w:webHidden/>
              </w:rPr>
              <w:tab/>
            </w:r>
            <w:r>
              <w:rPr>
                <w:noProof/>
                <w:webHidden/>
              </w:rPr>
              <w:fldChar w:fldCharType="begin"/>
            </w:r>
            <w:r>
              <w:rPr>
                <w:noProof/>
                <w:webHidden/>
              </w:rPr>
              <w:instrText xml:space="preserve"> PAGEREF _Toc214628528 \h </w:instrText>
            </w:r>
            <w:r>
              <w:rPr>
                <w:noProof/>
                <w:webHidden/>
              </w:rPr>
            </w:r>
            <w:r>
              <w:rPr>
                <w:noProof/>
                <w:webHidden/>
              </w:rPr>
              <w:fldChar w:fldCharType="separate"/>
            </w:r>
            <w:r>
              <w:rPr>
                <w:noProof/>
                <w:webHidden/>
              </w:rPr>
              <w:t>8</w:t>
            </w:r>
            <w:r>
              <w:rPr>
                <w:noProof/>
                <w:webHidden/>
              </w:rPr>
              <w:fldChar w:fldCharType="end"/>
            </w:r>
          </w:hyperlink>
        </w:p>
        <w:p w14:paraId="6614DB5F" w14:textId="275860A1" w:rsidR="009552E9" w:rsidRDefault="009552E9">
          <w:pPr>
            <w:pStyle w:val="TOC2"/>
            <w:tabs>
              <w:tab w:val="right" w:leader="dot" w:pos="9016"/>
            </w:tabs>
            <w:rPr>
              <w:rFonts w:eastAsiaTheme="minorEastAsia"/>
              <w:b w:val="0"/>
              <w:bCs w:val="0"/>
              <w:noProof/>
              <w:sz w:val="24"/>
              <w:szCs w:val="24"/>
              <w:lang w:eastAsia="en-GB"/>
            </w:rPr>
          </w:pPr>
          <w:hyperlink w:anchor="_Toc214628529" w:history="1">
            <w:r w:rsidRPr="003E7277">
              <w:rPr>
                <w:rStyle w:val="Hyperlink"/>
                <w:noProof/>
              </w:rPr>
              <w:t>Usability, Accessibility and SEO in Web Development</w:t>
            </w:r>
            <w:r>
              <w:rPr>
                <w:noProof/>
                <w:webHidden/>
              </w:rPr>
              <w:tab/>
            </w:r>
            <w:r>
              <w:rPr>
                <w:noProof/>
                <w:webHidden/>
              </w:rPr>
              <w:fldChar w:fldCharType="begin"/>
            </w:r>
            <w:r>
              <w:rPr>
                <w:noProof/>
                <w:webHidden/>
              </w:rPr>
              <w:instrText xml:space="preserve"> PAGEREF _Toc214628529 \h </w:instrText>
            </w:r>
            <w:r>
              <w:rPr>
                <w:noProof/>
                <w:webHidden/>
              </w:rPr>
            </w:r>
            <w:r>
              <w:rPr>
                <w:noProof/>
                <w:webHidden/>
              </w:rPr>
              <w:fldChar w:fldCharType="separate"/>
            </w:r>
            <w:r>
              <w:rPr>
                <w:noProof/>
                <w:webHidden/>
              </w:rPr>
              <w:t>8</w:t>
            </w:r>
            <w:r>
              <w:rPr>
                <w:noProof/>
                <w:webHidden/>
              </w:rPr>
              <w:fldChar w:fldCharType="end"/>
            </w:r>
          </w:hyperlink>
        </w:p>
        <w:p w14:paraId="4930A61A" w14:textId="33726D88" w:rsidR="009552E9" w:rsidRDefault="009552E9">
          <w:pPr>
            <w:pStyle w:val="TOC2"/>
            <w:tabs>
              <w:tab w:val="right" w:leader="dot" w:pos="9016"/>
            </w:tabs>
            <w:rPr>
              <w:rFonts w:eastAsiaTheme="minorEastAsia"/>
              <w:b w:val="0"/>
              <w:bCs w:val="0"/>
              <w:noProof/>
              <w:sz w:val="24"/>
              <w:szCs w:val="24"/>
              <w:lang w:eastAsia="en-GB"/>
            </w:rPr>
          </w:pPr>
          <w:hyperlink w:anchor="_Toc214628530" w:history="1">
            <w:r w:rsidRPr="003E7277">
              <w:rPr>
                <w:rStyle w:val="Hyperlink"/>
                <w:noProof/>
              </w:rPr>
              <w:t>Evaluation of the Beats &amp; Lights Festival Website</w:t>
            </w:r>
            <w:r>
              <w:rPr>
                <w:noProof/>
                <w:webHidden/>
              </w:rPr>
              <w:tab/>
            </w:r>
            <w:r>
              <w:rPr>
                <w:noProof/>
                <w:webHidden/>
              </w:rPr>
              <w:fldChar w:fldCharType="begin"/>
            </w:r>
            <w:r>
              <w:rPr>
                <w:noProof/>
                <w:webHidden/>
              </w:rPr>
              <w:instrText xml:space="preserve"> PAGEREF _Toc214628530 \h </w:instrText>
            </w:r>
            <w:r>
              <w:rPr>
                <w:noProof/>
                <w:webHidden/>
              </w:rPr>
            </w:r>
            <w:r>
              <w:rPr>
                <w:noProof/>
                <w:webHidden/>
              </w:rPr>
              <w:fldChar w:fldCharType="separate"/>
            </w:r>
            <w:r>
              <w:rPr>
                <w:noProof/>
                <w:webHidden/>
              </w:rPr>
              <w:t>8</w:t>
            </w:r>
            <w:r>
              <w:rPr>
                <w:noProof/>
                <w:webHidden/>
              </w:rPr>
              <w:fldChar w:fldCharType="end"/>
            </w:r>
          </w:hyperlink>
        </w:p>
        <w:p w14:paraId="6A610989" w14:textId="1521BEBF" w:rsidR="009552E9" w:rsidRDefault="009552E9">
          <w:pPr>
            <w:pStyle w:val="TOC2"/>
            <w:tabs>
              <w:tab w:val="right" w:leader="dot" w:pos="9016"/>
            </w:tabs>
            <w:rPr>
              <w:rFonts w:eastAsiaTheme="minorEastAsia"/>
              <w:b w:val="0"/>
              <w:bCs w:val="0"/>
              <w:noProof/>
              <w:sz w:val="24"/>
              <w:szCs w:val="24"/>
              <w:lang w:eastAsia="en-GB"/>
            </w:rPr>
          </w:pPr>
          <w:hyperlink w:anchor="_Toc214628531" w:history="1">
            <w:r w:rsidRPr="003E7277">
              <w:rPr>
                <w:rStyle w:val="Hyperlink"/>
                <w:noProof/>
              </w:rPr>
              <w:t>Comparison with Two Live Festival Websites</w:t>
            </w:r>
            <w:r>
              <w:rPr>
                <w:noProof/>
                <w:webHidden/>
              </w:rPr>
              <w:tab/>
            </w:r>
            <w:r>
              <w:rPr>
                <w:noProof/>
                <w:webHidden/>
              </w:rPr>
              <w:fldChar w:fldCharType="begin"/>
            </w:r>
            <w:r>
              <w:rPr>
                <w:noProof/>
                <w:webHidden/>
              </w:rPr>
              <w:instrText xml:space="preserve"> PAGEREF _Toc214628531 \h </w:instrText>
            </w:r>
            <w:r>
              <w:rPr>
                <w:noProof/>
                <w:webHidden/>
              </w:rPr>
            </w:r>
            <w:r>
              <w:rPr>
                <w:noProof/>
                <w:webHidden/>
              </w:rPr>
              <w:fldChar w:fldCharType="separate"/>
            </w:r>
            <w:r>
              <w:rPr>
                <w:noProof/>
                <w:webHidden/>
              </w:rPr>
              <w:t>9</w:t>
            </w:r>
            <w:r>
              <w:rPr>
                <w:noProof/>
                <w:webHidden/>
              </w:rPr>
              <w:fldChar w:fldCharType="end"/>
            </w:r>
          </w:hyperlink>
        </w:p>
        <w:p w14:paraId="27B7C1A9" w14:textId="5E9102E9" w:rsidR="009552E9" w:rsidRDefault="009552E9">
          <w:pPr>
            <w:pStyle w:val="TOC3"/>
            <w:tabs>
              <w:tab w:val="right" w:leader="dot" w:pos="9016"/>
            </w:tabs>
            <w:rPr>
              <w:rFonts w:eastAsiaTheme="minorEastAsia"/>
              <w:noProof/>
              <w:sz w:val="24"/>
              <w:szCs w:val="24"/>
              <w:lang w:eastAsia="en-GB"/>
            </w:rPr>
          </w:pPr>
          <w:hyperlink w:anchor="_Toc214628532" w:history="1">
            <w:r w:rsidRPr="003E7277">
              <w:rPr>
                <w:rStyle w:val="Hyperlink"/>
                <w:noProof/>
              </w:rPr>
              <w:t>Usability</w:t>
            </w:r>
            <w:r>
              <w:rPr>
                <w:noProof/>
                <w:webHidden/>
              </w:rPr>
              <w:tab/>
            </w:r>
            <w:r>
              <w:rPr>
                <w:noProof/>
                <w:webHidden/>
              </w:rPr>
              <w:fldChar w:fldCharType="begin"/>
            </w:r>
            <w:r>
              <w:rPr>
                <w:noProof/>
                <w:webHidden/>
              </w:rPr>
              <w:instrText xml:space="preserve"> PAGEREF _Toc214628532 \h </w:instrText>
            </w:r>
            <w:r>
              <w:rPr>
                <w:noProof/>
                <w:webHidden/>
              </w:rPr>
            </w:r>
            <w:r>
              <w:rPr>
                <w:noProof/>
                <w:webHidden/>
              </w:rPr>
              <w:fldChar w:fldCharType="separate"/>
            </w:r>
            <w:r>
              <w:rPr>
                <w:noProof/>
                <w:webHidden/>
              </w:rPr>
              <w:t>9</w:t>
            </w:r>
            <w:r>
              <w:rPr>
                <w:noProof/>
                <w:webHidden/>
              </w:rPr>
              <w:fldChar w:fldCharType="end"/>
            </w:r>
          </w:hyperlink>
        </w:p>
        <w:p w14:paraId="4F8D31A8" w14:textId="637DD7D3" w:rsidR="009552E9" w:rsidRDefault="009552E9">
          <w:pPr>
            <w:pStyle w:val="TOC3"/>
            <w:tabs>
              <w:tab w:val="right" w:leader="dot" w:pos="9016"/>
            </w:tabs>
            <w:rPr>
              <w:rFonts w:eastAsiaTheme="minorEastAsia"/>
              <w:noProof/>
              <w:sz w:val="24"/>
              <w:szCs w:val="24"/>
              <w:lang w:eastAsia="en-GB"/>
            </w:rPr>
          </w:pPr>
          <w:hyperlink w:anchor="_Toc214628533" w:history="1">
            <w:r w:rsidRPr="003E7277">
              <w:rPr>
                <w:rStyle w:val="Hyperlink"/>
                <w:noProof/>
              </w:rPr>
              <w:t>Accessibility</w:t>
            </w:r>
            <w:r>
              <w:rPr>
                <w:noProof/>
                <w:webHidden/>
              </w:rPr>
              <w:tab/>
            </w:r>
            <w:r>
              <w:rPr>
                <w:noProof/>
                <w:webHidden/>
              </w:rPr>
              <w:fldChar w:fldCharType="begin"/>
            </w:r>
            <w:r>
              <w:rPr>
                <w:noProof/>
                <w:webHidden/>
              </w:rPr>
              <w:instrText xml:space="preserve"> PAGEREF _Toc214628533 \h </w:instrText>
            </w:r>
            <w:r>
              <w:rPr>
                <w:noProof/>
                <w:webHidden/>
              </w:rPr>
            </w:r>
            <w:r>
              <w:rPr>
                <w:noProof/>
                <w:webHidden/>
              </w:rPr>
              <w:fldChar w:fldCharType="separate"/>
            </w:r>
            <w:r>
              <w:rPr>
                <w:noProof/>
                <w:webHidden/>
              </w:rPr>
              <w:t>9</w:t>
            </w:r>
            <w:r>
              <w:rPr>
                <w:noProof/>
                <w:webHidden/>
              </w:rPr>
              <w:fldChar w:fldCharType="end"/>
            </w:r>
          </w:hyperlink>
        </w:p>
        <w:p w14:paraId="76B6DBE2" w14:textId="02F096D4" w:rsidR="009552E9" w:rsidRDefault="009552E9">
          <w:pPr>
            <w:pStyle w:val="TOC3"/>
            <w:tabs>
              <w:tab w:val="right" w:leader="dot" w:pos="9016"/>
            </w:tabs>
            <w:rPr>
              <w:rFonts w:eastAsiaTheme="minorEastAsia"/>
              <w:noProof/>
              <w:sz w:val="24"/>
              <w:szCs w:val="24"/>
              <w:lang w:eastAsia="en-GB"/>
            </w:rPr>
          </w:pPr>
          <w:hyperlink w:anchor="_Toc214628534" w:history="1">
            <w:r w:rsidRPr="003E7277">
              <w:rPr>
                <w:rStyle w:val="Hyperlink"/>
                <w:noProof/>
              </w:rPr>
              <w:t>SEO</w:t>
            </w:r>
            <w:r>
              <w:rPr>
                <w:noProof/>
                <w:webHidden/>
              </w:rPr>
              <w:tab/>
            </w:r>
            <w:r>
              <w:rPr>
                <w:noProof/>
                <w:webHidden/>
              </w:rPr>
              <w:fldChar w:fldCharType="begin"/>
            </w:r>
            <w:r>
              <w:rPr>
                <w:noProof/>
                <w:webHidden/>
              </w:rPr>
              <w:instrText xml:space="preserve"> PAGEREF _Toc214628534 \h </w:instrText>
            </w:r>
            <w:r>
              <w:rPr>
                <w:noProof/>
                <w:webHidden/>
              </w:rPr>
            </w:r>
            <w:r>
              <w:rPr>
                <w:noProof/>
                <w:webHidden/>
              </w:rPr>
              <w:fldChar w:fldCharType="separate"/>
            </w:r>
            <w:r>
              <w:rPr>
                <w:noProof/>
                <w:webHidden/>
              </w:rPr>
              <w:t>9</w:t>
            </w:r>
            <w:r>
              <w:rPr>
                <w:noProof/>
                <w:webHidden/>
              </w:rPr>
              <w:fldChar w:fldCharType="end"/>
            </w:r>
          </w:hyperlink>
        </w:p>
        <w:p w14:paraId="601E75D8" w14:textId="6B9E52BD" w:rsidR="009552E9" w:rsidRDefault="009552E9">
          <w:pPr>
            <w:pStyle w:val="TOC3"/>
            <w:tabs>
              <w:tab w:val="right" w:leader="dot" w:pos="9016"/>
            </w:tabs>
            <w:rPr>
              <w:rFonts w:eastAsiaTheme="minorEastAsia"/>
              <w:noProof/>
              <w:sz w:val="24"/>
              <w:szCs w:val="24"/>
              <w:lang w:eastAsia="en-GB"/>
            </w:rPr>
          </w:pPr>
          <w:hyperlink w:anchor="_Toc214628535" w:history="1">
            <w:r w:rsidRPr="003E7277">
              <w:rPr>
                <w:rStyle w:val="Hyperlink"/>
                <w:noProof/>
              </w:rPr>
              <w:t>Mobile Friendliness</w:t>
            </w:r>
            <w:r>
              <w:rPr>
                <w:noProof/>
                <w:webHidden/>
              </w:rPr>
              <w:tab/>
            </w:r>
            <w:r>
              <w:rPr>
                <w:noProof/>
                <w:webHidden/>
              </w:rPr>
              <w:fldChar w:fldCharType="begin"/>
            </w:r>
            <w:r>
              <w:rPr>
                <w:noProof/>
                <w:webHidden/>
              </w:rPr>
              <w:instrText xml:space="preserve"> PAGEREF _Toc214628535 \h </w:instrText>
            </w:r>
            <w:r>
              <w:rPr>
                <w:noProof/>
                <w:webHidden/>
              </w:rPr>
            </w:r>
            <w:r>
              <w:rPr>
                <w:noProof/>
                <w:webHidden/>
              </w:rPr>
              <w:fldChar w:fldCharType="separate"/>
            </w:r>
            <w:r>
              <w:rPr>
                <w:noProof/>
                <w:webHidden/>
              </w:rPr>
              <w:t>10</w:t>
            </w:r>
            <w:r>
              <w:rPr>
                <w:noProof/>
                <w:webHidden/>
              </w:rPr>
              <w:fldChar w:fldCharType="end"/>
            </w:r>
          </w:hyperlink>
        </w:p>
        <w:p w14:paraId="0B9BCC58" w14:textId="2943D255" w:rsidR="009552E9" w:rsidRDefault="009552E9">
          <w:pPr>
            <w:pStyle w:val="TOC3"/>
            <w:tabs>
              <w:tab w:val="right" w:leader="dot" w:pos="9016"/>
            </w:tabs>
            <w:rPr>
              <w:rFonts w:eastAsiaTheme="minorEastAsia"/>
              <w:noProof/>
              <w:sz w:val="24"/>
              <w:szCs w:val="24"/>
              <w:lang w:eastAsia="en-GB"/>
            </w:rPr>
          </w:pPr>
          <w:hyperlink w:anchor="_Toc214628536" w:history="1">
            <w:r w:rsidRPr="003E7277">
              <w:rPr>
                <w:rStyle w:val="Hyperlink"/>
                <w:noProof/>
              </w:rPr>
              <w:t>Conclusion</w:t>
            </w:r>
            <w:r>
              <w:rPr>
                <w:noProof/>
                <w:webHidden/>
              </w:rPr>
              <w:tab/>
            </w:r>
            <w:r>
              <w:rPr>
                <w:noProof/>
                <w:webHidden/>
              </w:rPr>
              <w:fldChar w:fldCharType="begin"/>
            </w:r>
            <w:r>
              <w:rPr>
                <w:noProof/>
                <w:webHidden/>
              </w:rPr>
              <w:instrText xml:space="preserve"> PAGEREF _Toc214628536 \h </w:instrText>
            </w:r>
            <w:r>
              <w:rPr>
                <w:noProof/>
                <w:webHidden/>
              </w:rPr>
            </w:r>
            <w:r>
              <w:rPr>
                <w:noProof/>
                <w:webHidden/>
              </w:rPr>
              <w:fldChar w:fldCharType="separate"/>
            </w:r>
            <w:r>
              <w:rPr>
                <w:noProof/>
                <w:webHidden/>
              </w:rPr>
              <w:t>10</w:t>
            </w:r>
            <w:r>
              <w:rPr>
                <w:noProof/>
                <w:webHidden/>
              </w:rPr>
              <w:fldChar w:fldCharType="end"/>
            </w:r>
          </w:hyperlink>
        </w:p>
        <w:p w14:paraId="72FAFC85" w14:textId="638C40D6" w:rsidR="009552E9" w:rsidRDefault="009552E9">
          <w:pPr>
            <w:pStyle w:val="TOC1"/>
            <w:tabs>
              <w:tab w:val="right" w:leader="dot" w:pos="9016"/>
            </w:tabs>
            <w:rPr>
              <w:rFonts w:eastAsiaTheme="minorEastAsia"/>
              <w:b w:val="0"/>
              <w:bCs w:val="0"/>
              <w:i w:val="0"/>
              <w:iCs w:val="0"/>
              <w:noProof/>
              <w:lang w:eastAsia="en-GB"/>
            </w:rPr>
          </w:pPr>
          <w:hyperlink w:anchor="_Toc214628537" w:history="1">
            <w:r w:rsidRPr="003E7277">
              <w:rPr>
                <w:rStyle w:val="Hyperlink"/>
                <w:noProof/>
              </w:rPr>
              <w:t>References</w:t>
            </w:r>
            <w:r>
              <w:rPr>
                <w:noProof/>
                <w:webHidden/>
              </w:rPr>
              <w:tab/>
            </w:r>
            <w:r>
              <w:rPr>
                <w:noProof/>
                <w:webHidden/>
              </w:rPr>
              <w:fldChar w:fldCharType="begin"/>
            </w:r>
            <w:r>
              <w:rPr>
                <w:noProof/>
                <w:webHidden/>
              </w:rPr>
              <w:instrText xml:space="preserve"> PAGEREF _Toc214628537 \h </w:instrText>
            </w:r>
            <w:r>
              <w:rPr>
                <w:noProof/>
                <w:webHidden/>
              </w:rPr>
            </w:r>
            <w:r>
              <w:rPr>
                <w:noProof/>
                <w:webHidden/>
              </w:rPr>
              <w:fldChar w:fldCharType="separate"/>
            </w:r>
            <w:r>
              <w:rPr>
                <w:noProof/>
                <w:webHidden/>
              </w:rPr>
              <w:t>11</w:t>
            </w:r>
            <w:r>
              <w:rPr>
                <w:noProof/>
                <w:webHidden/>
              </w:rPr>
              <w:fldChar w:fldCharType="end"/>
            </w:r>
          </w:hyperlink>
        </w:p>
        <w:p w14:paraId="21B66F22" w14:textId="1CA8C2CA" w:rsidR="009552E9" w:rsidRDefault="009552E9">
          <w:pPr>
            <w:pStyle w:val="TOC1"/>
            <w:tabs>
              <w:tab w:val="right" w:leader="dot" w:pos="9016"/>
            </w:tabs>
            <w:rPr>
              <w:rFonts w:eastAsiaTheme="minorEastAsia"/>
              <w:b w:val="0"/>
              <w:bCs w:val="0"/>
              <w:i w:val="0"/>
              <w:iCs w:val="0"/>
              <w:noProof/>
              <w:lang w:eastAsia="en-GB"/>
            </w:rPr>
          </w:pPr>
          <w:hyperlink w:anchor="_Toc214628538" w:history="1">
            <w:r w:rsidRPr="003E7277">
              <w:rPr>
                <w:rStyle w:val="Hyperlink"/>
                <w:noProof/>
              </w:rPr>
              <w:t>Appendices</w:t>
            </w:r>
            <w:r>
              <w:rPr>
                <w:noProof/>
                <w:webHidden/>
              </w:rPr>
              <w:tab/>
            </w:r>
            <w:r>
              <w:rPr>
                <w:noProof/>
                <w:webHidden/>
              </w:rPr>
              <w:fldChar w:fldCharType="begin"/>
            </w:r>
            <w:r>
              <w:rPr>
                <w:noProof/>
                <w:webHidden/>
              </w:rPr>
              <w:instrText xml:space="preserve"> PAGEREF _Toc214628538 \h </w:instrText>
            </w:r>
            <w:r>
              <w:rPr>
                <w:noProof/>
                <w:webHidden/>
              </w:rPr>
            </w:r>
            <w:r>
              <w:rPr>
                <w:noProof/>
                <w:webHidden/>
              </w:rPr>
              <w:fldChar w:fldCharType="separate"/>
            </w:r>
            <w:r>
              <w:rPr>
                <w:noProof/>
                <w:webHidden/>
              </w:rPr>
              <w:t>12</w:t>
            </w:r>
            <w:r>
              <w:rPr>
                <w:noProof/>
                <w:webHidden/>
              </w:rPr>
              <w:fldChar w:fldCharType="end"/>
            </w:r>
          </w:hyperlink>
        </w:p>
        <w:p w14:paraId="6ED225B8" w14:textId="348FE2D7" w:rsidR="009552E9" w:rsidRDefault="009552E9">
          <w:pPr>
            <w:pStyle w:val="TOC2"/>
            <w:tabs>
              <w:tab w:val="right" w:leader="dot" w:pos="9016"/>
            </w:tabs>
            <w:rPr>
              <w:rFonts w:eastAsiaTheme="minorEastAsia"/>
              <w:b w:val="0"/>
              <w:bCs w:val="0"/>
              <w:noProof/>
              <w:sz w:val="24"/>
              <w:szCs w:val="24"/>
              <w:lang w:eastAsia="en-GB"/>
            </w:rPr>
          </w:pPr>
          <w:hyperlink w:anchor="_Toc214628539" w:history="1">
            <w:r w:rsidRPr="003E7277">
              <w:rPr>
                <w:rStyle w:val="Hyperlink"/>
                <w:noProof/>
              </w:rPr>
              <w:t>HTML</w:t>
            </w:r>
            <w:r>
              <w:rPr>
                <w:noProof/>
                <w:webHidden/>
              </w:rPr>
              <w:tab/>
            </w:r>
            <w:r>
              <w:rPr>
                <w:noProof/>
                <w:webHidden/>
              </w:rPr>
              <w:fldChar w:fldCharType="begin"/>
            </w:r>
            <w:r>
              <w:rPr>
                <w:noProof/>
                <w:webHidden/>
              </w:rPr>
              <w:instrText xml:space="preserve"> PAGEREF _Toc214628539 \h </w:instrText>
            </w:r>
            <w:r>
              <w:rPr>
                <w:noProof/>
                <w:webHidden/>
              </w:rPr>
            </w:r>
            <w:r>
              <w:rPr>
                <w:noProof/>
                <w:webHidden/>
              </w:rPr>
              <w:fldChar w:fldCharType="separate"/>
            </w:r>
            <w:r>
              <w:rPr>
                <w:noProof/>
                <w:webHidden/>
              </w:rPr>
              <w:t>12</w:t>
            </w:r>
            <w:r>
              <w:rPr>
                <w:noProof/>
                <w:webHidden/>
              </w:rPr>
              <w:fldChar w:fldCharType="end"/>
            </w:r>
          </w:hyperlink>
        </w:p>
        <w:p w14:paraId="0EFDF0CB" w14:textId="44FA7657" w:rsidR="009552E9" w:rsidRDefault="009552E9">
          <w:pPr>
            <w:pStyle w:val="TOC2"/>
            <w:tabs>
              <w:tab w:val="right" w:leader="dot" w:pos="9016"/>
            </w:tabs>
            <w:rPr>
              <w:rFonts w:eastAsiaTheme="minorEastAsia"/>
              <w:b w:val="0"/>
              <w:bCs w:val="0"/>
              <w:noProof/>
              <w:sz w:val="24"/>
              <w:szCs w:val="24"/>
              <w:lang w:eastAsia="en-GB"/>
            </w:rPr>
          </w:pPr>
          <w:hyperlink w:anchor="_Toc214628540" w:history="1">
            <w:r w:rsidRPr="003E7277">
              <w:rPr>
                <w:rStyle w:val="Hyperlink"/>
                <w:noProof/>
              </w:rPr>
              <w:t>CSS</w:t>
            </w:r>
            <w:r>
              <w:rPr>
                <w:noProof/>
                <w:webHidden/>
              </w:rPr>
              <w:tab/>
            </w:r>
            <w:r>
              <w:rPr>
                <w:noProof/>
                <w:webHidden/>
              </w:rPr>
              <w:fldChar w:fldCharType="begin"/>
            </w:r>
            <w:r>
              <w:rPr>
                <w:noProof/>
                <w:webHidden/>
              </w:rPr>
              <w:instrText xml:space="preserve"> PAGEREF _Toc214628540 \h </w:instrText>
            </w:r>
            <w:r>
              <w:rPr>
                <w:noProof/>
                <w:webHidden/>
              </w:rPr>
            </w:r>
            <w:r>
              <w:rPr>
                <w:noProof/>
                <w:webHidden/>
              </w:rPr>
              <w:fldChar w:fldCharType="separate"/>
            </w:r>
            <w:r>
              <w:rPr>
                <w:noProof/>
                <w:webHidden/>
              </w:rPr>
              <w:t>23</w:t>
            </w:r>
            <w:r>
              <w:rPr>
                <w:noProof/>
                <w:webHidden/>
              </w:rPr>
              <w:fldChar w:fldCharType="end"/>
            </w:r>
          </w:hyperlink>
        </w:p>
        <w:p w14:paraId="23C8AE6F" w14:textId="3F0B5345" w:rsidR="00C30E9D" w:rsidRDefault="00C30E9D">
          <w:r>
            <w:rPr>
              <w:b/>
              <w:bCs/>
              <w:noProof/>
            </w:rPr>
            <w:fldChar w:fldCharType="end"/>
          </w:r>
        </w:p>
      </w:sdtContent>
    </w:sdt>
    <w:p w14:paraId="64D88AF9" w14:textId="77777777" w:rsidR="00C30E9D" w:rsidRDefault="00C30E9D" w:rsidP="00C30E9D"/>
    <w:p w14:paraId="62586A91" w14:textId="77777777" w:rsidR="00C30E9D" w:rsidRDefault="00C30E9D" w:rsidP="00C30E9D"/>
    <w:p w14:paraId="74FD1D08" w14:textId="77777777" w:rsidR="00C30E9D" w:rsidRDefault="00C30E9D" w:rsidP="00A102ED">
      <w:pPr>
        <w:pStyle w:val="Heading1"/>
      </w:pPr>
    </w:p>
    <w:p w14:paraId="726FD2FB" w14:textId="4051B289" w:rsidR="00800FC1" w:rsidRDefault="00800FC1" w:rsidP="00800FC1"/>
    <w:p w14:paraId="0A58A46A" w14:textId="77777777" w:rsidR="0024080E" w:rsidRDefault="0024080E" w:rsidP="00800FC1"/>
    <w:p w14:paraId="01677F65" w14:textId="77777777" w:rsidR="0024080E" w:rsidRDefault="0024080E" w:rsidP="00800FC1"/>
    <w:p w14:paraId="572B18A0" w14:textId="77777777" w:rsidR="0024080E" w:rsidRDefault="0024080E" w:rsidP="00800FC1"/>
    <w:p w14:paraId="19470AD6" w14:textId="77777777" w:rsidR="0024080E" w:rsidRDefault="0024080E" w:rsidP="00800FC1"/>
    <w:p w14:paraId="60F91E6D" w14:textId="77777777" w:rsidR="0024080E" w:rsidRDefault="0024080E" w:rsidP="00800FC1"/>
    <w:p w14:paraId="3F4443C0" w14:textId="77777777" w:rsidR="0024080E" w:rsidRDefault="0024080E" w:rsidP="00800FC1"/>
    <w:p w14:paraId="34C0DDFA" w14:textId="77777777" w:rsidR="0024080E" w:rsidRDefault="0024080E" w:rsidP="00800FC1"/>
    <w:p w14:paraId="26CF6F77" w14:textId="77777777" w:rsidR="0024080E" w:rsidRDefault="0024080E" w:rsidP="00800FC1"/>
    <w:p w14:paraId="49A015A9" w14:textId="77777777" w:rsidR="0024080E" w:rsidRDefault="0024080E" w:rsidP="00800FC1"/>
    <w:p w14:paraId="016F712E" w14:textId="77777777" w:rsidR="001020B8" w:rsidRDefault="001020B8" w:rsidP="00800FC1"/>
    <w:p w14:paraId="4B358C95" w14:textId="77777777" w:rsidR="0024080E" w:rsidRDefault="0024080E" w:rsidP="00800FC1"/>
    <w:p w14:paraId="3875E79F" w14:textId="77777777" w:rsidR="0024080E" w:rsidRDefault="0024080E" w:rsidP="00800FC1"/>
    <w:p w14:paraId="206D92B3" w14:textId="77777777" w:rsidR="0024080E" w:rsidRDefault="0024080E" w:rsidP="00800FC1"/>
    <w:p w14:paraId="59EBF8E6" w14:textId="77777777" w:rsidR="0024080E" w:rsidRDefault="0024080E" w:rsidP="00800FC1"/>
    <w:p w14:paraId="5C08DE55" w14:textId="0B66D045" w:rsidR="0024080E" w:rsidRDefault="0024080E" w:rsidP="0024080E">
      <w:pPr>
        <w:pStyle w:val="Heading1"/>
      </w:pPr>
      <w:bookmarkStart w:id="0" w:name="_Toc214628516"/>
      <w:r>
        <w:t>Introduction</w:t>
      </w:r>
      <w:bookmarkEnd w:id="0"/>
    </w:p>
    <w:p w14:paraId="5D02F929" w14:textId="2D619529" w:rsidR="0024080E" w:rsidRDefault="001020B8" w:rsidP="0024080E">
      <w:r>
        <w:t xml:space="preserve">This report will document all the processes </w:t>
      </w:r>
      <w:r w:rsidR="00D53FC6">
        <w:t>I’ve gone through which are</w:t>
      </w:r>
      <w:r>
        <w:t xml:space="preserve"> design, implementation and evaluation of my website. </w:t>
      </w:r>
      <w:r w:rsidR="00D53FC6">
        <w:t xml:space="preserve">It is a website for my fictional music festival ‘Beats &amp; Lights Festival’ that showcases event information, schedules, contact details and simple ticket booking functionality. This first outlines the purpose, target audience and subject matter of the website and then describes the implementation of each page </w:t>
      </w:r>
      <w:r w:rsidR="004A4503">
        <w:t xml:space="preserve">using HTML and CSS </w:t>
      </w:r>
      <w:r w:rsidR="00D53FC6">
        <w:t xml:space="preserve">(Home, Schedule, Contact, Tickets booking and the ticket booking confirmation </w:t>
      </w:r>
      <w:r w:rsidR="004A4503">
        <w:t>page after you complete the form) highlighting features like an embedded video player, event schedule table, contact form with an embedded Google map and a ticket booking form. The report also includes validation results from W3C tools, highlighting any errors identified, if any, and how these were corrected. Also, the website is assessed in terms of usability, accessibility and SEO, supported by academic research and there is also a comparison made with two live websites to determine strengths and areas for improvement. The report then concludes with recommendations and includes full HTML + CSS code listings in the appendices.</w:t>
      </w:r>
    </w:p>
    <w:p w14:paraId="12BCA8ED" w14:textId="77777777" w:rsidR="004A4503" w:rsidRDefault="004A4503" w:rsidP="0024080E"/>
    <w:p w14:paraId="7A8595BC" w14:textId="77777777" w:rsidR="004A4503" w:rsidRDefault="004A4503" w:rsidP="0024080E"/>
    <w:p w14:paraId="468B5B53" w14:textId="77777777" w:rsidR="0024080E" w:rsidRDefault="0024080E" w:rsidP="0024080E"/>
    <w:p w14:paraId="611C3F90" w14:textId="77777777" w:rsidR="0024080E" w:rsidRDefault="0024080E" w:rsidP="0024080E"/>
    <w:p w14:paraId="56742051" w14:textId="77777777" w:rsidR="0024080E" w:rsidRDefault="0024080E" w:rsidP="0024080E"/>
    <w:p w14:paraId="27F02693" w14:textId="77777777" w:rsidR="0024080E" w:rsidRDefault="0024080E" w:rsidP="0024080E"/>
    <w:p w14:paraId="23C9C5F5" w14:textId="77777777" w:rsidR="0024080E" w:rsidRDefault="0024080E" w:rsidP="0024080E"/>
    <w:p w14:paraId="61CFF41F" w14:textId="77777777" w:rsidR="0024080E" w:rsidRDefault="0024080E" w:rsidP="0024080E"/>
    <w:p w14:paraId="6D39B9DE" w14:textId="77777777" w:rsidR="0024080E" w:rsidRDefault="0024080E" w:rsidP="0024080E"/>
    <w:p w14:paraId="3D9FE407" w14:textId="77777777" w:rsidR="0024080E" w:rsidRDefault="0024080E" w:rsidP="0024080E"/>
    <w:p w14:paraId="0AF31EB7" w14:textId="77777777" w:rsidR="0024080E" w:rsidRDefault="0024080E" w:rsidP="0024080E"/>
    <w:p w14:paraId="64E03FC1" w14:textId="77777777" w:rsidR="0024080E" w:rsidRDefault="0024080E" w:rsidP="0024080E"/>
    <w:p w14:paraId="706707DA" w14:textId="77777777" w:rsidR="0024080E" w:rsidRDefault="0024080E" w:rsidP="0024080E"/>
    <w:p w14:paraId="4BD71C38" w14:textId="77777777" w:rsidR="0024080E" w:rsidRDefault="0024080E" w:rsidP="0024080E"/>
    <w:p w14:paraId="57EC861E" w14:textId="77777777" w:rsidR="0024080E" w:rsidRDefault="0024080E" w:rsidP="0024080E"/>
    <w:p w14:paraId="25CD2AF6" w14:textId="77777777" w:rsidR="0024080E" w:rsidRDefault="0024080E" w:rsidP="0024080E"/>
    <w:p w14:paraId="589FE0D9" w14:textId="77777777" w:rsidR="0024080E" w:rsidRDefault="0024080E" w:rsidP="0024080E"/>
    <w:p w14:paraId="76C9E3A4" w14:textId="045EA101" w:rsidR="0024080E" w:rsidRDefault="0024080E" w:rsidP="0024080E">
      <w:pPr>
        <w:pStyle w:val="Heading1"/>
      </w:pPr>
      <w:bookmarkStart w:id="1" w:name="_Toc214628517"/>
      <w:r>
        <w:t>Requirements</w:t>
      </w:r>
      <w:bookmarkEnd w:id="1"/>
    </w:p>
    <w:p w14:paraId="59AAB030" w14:textId="5BDB0640" w:rsidR="00E84D61" w:rsidRDefault="00E84D61" w:rsidP="00E84D61">
      <w:r>
        <w:t>The website serves as both an information source and an interactive space for the multi-genre Beats &amp; Lights Festival. Its main goal is to share important festival details, including dates, schedule, location, and contact information; users can also book tickets online through an easy and straightforward form.</w:t>
      </w:r>
    </w:p>
    <w:p w14:paraId="29373EF6" w14:textId="6B776A0D" w:rsidR="00E84D61" w:rsidRDefault="00E84D61" w:rsidP="00E84D61">
      <w:r>
        <w:t xml:space="preserve">The site targets music fans who want to attend the festival, </w:t>
      </w:r>
      <w:r w:rsidR="00E30DB4">
        <w:t>people</w:t>
      </w:r>
      <w:r>
        <w:t xml:space="preserve"> looking up performance times</w:t>
      </w:r>
      <w:r w:rsidR="00E30DB4">
        <w:t xml:space="preserve"> and </w:t>
      </w:r>
      <w:r>
        <w:t>searching for venue details</w:t>
      </w:r>
      <w:r w:rsidR="00E30DB4">
        <w:t xml:space="preserve"> </w:t>
      </w:r>
      <w:r>
        <w:t>and those who wish to buy tickets. Organizers, partners</w:t>
      </w:r>
      <w:r w:rsidR="00E30DB4">
        <w:t xml:space="preserve"> </w:t>
      </w:r>
      <w:r>
        <w:t>and local community members may also use the site to check information about the event.</w:t>
      </w:r>
    </w:p>
    <w:p w14:paraId="438276CA" w14:textId="635CAF69" w:rsidR="00E84D61" w:rsidRDefault="00E84D61" w:rsidP="00E84D61">
      <w:r>
        <w:t xml:space="preserve">The website focuses on the festival theme and introduces the event with a welcoming tone that </w:t>
      </w:r>
      <w:r w:rsidR="00E30DB4">
        <w:t>shows</w:t>
      </w:r>
      <w:r>
        <w:t xml:space="preserve"> its slogan</w:t>
      </w:r>
      <w:r w:rsidR="00E30DB4">
        <w:t xml:space="preserve"> which is</w:t>
      </w:r>
      <w:r>
        <w:t xml:space="preserve"> “made by you, for you.” It </w:t>
      </w:r>
      <w:r w:rsidR="00E30DB4">
        <w:t>shows</w:t>
      </w:r>
      <w:r>
        <w:t xml:space="preserve"> the festival dates, an overview and a friendly message that encourages visitors to </w:t>
      </w:r>
      <w:r w:rsidR="00E30DB4">
        <w:t xml:space="preserve">look at all the </w:t>
      </w:r>
      <w:proofErr w:type="spellStart"/>
      <w:r w:rsidR="00E30DB4">
        <w:t>differents</w:t>
      </w:r>
      <w:proofErr w:type="spellEnd"/>
      <w:r>
        <w:t xml:space="preserve"> performances</w:t>
      </w:r>
      <w:r w:rsidR="00E30DB4">
        <w:t xml:space="preserve"> that will be happening</w:t>
      </w:r>
      <w:r>
        <w:t xml:space="preserve">. The content is </w:t>
      </w:r>
      <w:r w:rsidR="00E30DB4">
        <w:t>made</w:t>
      </w:r>
      <w:r>
        <w:t xml:space="preserve"> to be clear, engaging</w:t>
      </w:r>
      <w:r w:rsidR="00E30DB4">
        <w:t xml:space="preserve"> </w:t>
      </w:r>
      <w:r>
        <w:t xml:space="preserve">and suitable for a </w:t>
      </w:r>
      <w:r w:rsidR="00E30DB4">
        <w:t>big</w:t>
      </w:r>
      <w:r>
        <w:t xml:space="preserve"> audience.</w:t>
      </w:r>
    </w:p>
    <w:p w14:paraId="3CF7849A" w14:textId="31732557" w:rsidR="00E84D61" w:rsidRDefault="00E84D61" w:rsidP="00E84D61">
      <w:r>
        <w:t>To achieve this goal, the site must:</w:t>
      </w:r>
    </w:p>
    <w:p w14:paraId="652A96EE" w14:textId="18FF1DC2" w:rsidR="00E84D61" w:rsidRDefault="00E84D61" w:rsidP="00E84D61">
      <w:pPr>
        <w:pStyle w:val="ListParagraph"/>
        <w:numPr>
          <w:ilvl w:val="0"/>
          <w:numId w:val="17"/>
        </w:numPr>
      </w:pPr>
      <w:r>
        <w:t xml:space="preserve">Provide clear and current festival information </w:t>
      </w:r>
      <w:r w:rsidR="00865941">
        <w:t xml:space="preserve">like </w:t>
      </w:r>
      <w:r>
        <w:t>what</w:t>
      </w:r>
      <w:r w:rsidR="00865941">
        <w:t xml:space="preserve"> is it</w:t>
      </w:r>
      <w:r>
        <w:t>, when</w:t>
      </w:r>
      <w:r w:rsidR="00865941">
        <w:t xml:space="preserve"> is it</w:t>
      </w:r>
      <w:r>
        <w:t>, where</w:t>
      </w:r>
      <w:r w:rsidR="00865941">
        <w:t xml:space="preserve"> is it, etc</w:t>
      </w:r>
      <w:r>
        <w:t>.</w:t>
      </w:r>
    </w:p>
    <w:p w14:paraId="78F6D036" w14:textId="0E256A9B" w:rsidR="00E84D61" w:rsidRDefault="00865941" w:rsidP="00E84D61">
      <w:pPr>
        <w:pStyle w:val="ListParagraph"/>
        <w:numPr>
          <w:ilvl w:val="0"/>
          <w:numId w:val="17"/>
        </w:numPr>
      </w:pPr>
      <w:r>
        <w:lastRenderedPageBreak/>
        <w:t>Allow</w:t>
      </w:r>
      <w:r w:rsidR="00E84D61">
        <w:t xml:space="preserve"> easy navigation between main sections like Home, Schedule, Contact and Tickets.</w:t>
      </w:r>
    </w:p>
    <w:p w14:paraId="719697B1" w14:textId="56FC28FF" w:rsidR="00E84D61" w:rsidRDefault="00E84D61" w:rsidP="00E84D61">
      <w:pPr>
        <w:pStyle w:val="ListParagraph"/>
        <w:numPr>
          <w:ilvl w:val="0"/>
          <w:numId w:val="17"/>
        </w:numPr>
      </w:pPr>
      <w:r>
        <w:t xml:space="preserve">Allow </w:t>
      </w:r>
      <w:r w:rsidR="00865941">
        <w:t>people</w:t>
      </w:r>
      <w:r>
        <w:t xml:space="preserve"> to </w:t>
      </w:r>
      <w:r w:rsidR="00865941">
        <w:t xml:space="preserve">be able to </w:t>
      </w:r>
      <w:r>
        <w:t>contac</w:t>
      </w:r>
      <w:r w:rsidR="00865941">
        <w:t xml:space="preserve">t </w:t>
      </w:r>
      <w:r>
        <w:t>organizers and book</w:t>
      </w:r>
      <w:r w:rsidR="00865941">
        <w:t xml:space="preserve"> </w:t>
      </w:r>
      <w:r>
        <w:t>tickets.</w:t>
      </w:r>
    </w:p>
    <w:p w14:paraId="33844491" w14:textId="3CF4B97C" w:rsidR="0024080E" w:rsidRDefault="00865941" w:rsidP="00E84D61">
      <w:pPr>
        <w:pStyle w:val="ListParagraph"/>
        <w:numPr>
          <w:ilvl w:val="0"/>
          <w:numId w:val="17"/>
        </w:numPr>
      </w:pPr>
      <w:r>
        <w:t>Show</w:t>
      </w:r>
      <w:r w:rsidR="00E84D61">
        <w:t xml:space="preserve"> all information in a visually appealing and professional manner that matches the style and energy of </w:t>
      </w:r>
      <w:r>
        <w:t xml:space="preserve">this </w:t>
      </w:r>
      <w:proofErr w:type="gramStart"/>
      <w:r>
        <w:t>particular</w:t>
      </w:r>
      <w:r w:rsidR="00E84D61">
        <w:t xml:space="preserve"> music</w:t>
      </w:r>
      <w:proofErr w:type="gramEnd"/>
      <w:r w:rsidR="00E84D61">
        <w:t xml:space="preserve"> festival.</w:t>
      </w:r>
    </w:p>
    <w:p w14:paraId="6A7706FF" w14:textId="77777777" w:rsidR="0024080E" w:rsidRDefault="0024080E" w:rsidP="0024080E"/>
    <w:p w14:paraId="64169040" w14:textId="77777777" w:rsidR="0024080E" w:rsidRDefault="0024080E" w:rsidP="0024080E"/>
    <w:p w14:paraId="24AC7943" w14:textId="77777777" w:rsidR="00C1241A" w:rsidRDefault="00C1241A" w:rsidP="0024080E"/>
    <w:p w14:paraId="404FA932" w14:textId="77777777" w:rsidR="0024080E" w:rsidRDefault="0024080E" w:rsidP="0024080E"/>
    <w:p w14:paraId="5D475039" w14:textId="0CF1B380" w:rsidR="0024080E" w:rsidRDefault="0024080E" w:rsidP="0024080E">
      <w:pPr>
        <w:pStyle w:val="Heading1"/>
      </w:pPr>
      <w:bookmarkStart w:id="2" w:name="_Toc214628518"/>
      <w:r>
        <w:t>Implementation</w:t>
      </w:r>
      <w:bookmarkEnd w:id="2"/>
    </w:p>
    <w:p w14:paraId="56A1AE9F" w14:textId="77777777" w:rsidR="009E4E1D" w:rsidRDefault="009E4E1D" w:rsidP="009E4E1D">
      <w:pPr>
        <w:pStyle w:val="Heading2"/>
      </w:pPr>
      <w:bookmarkStart w:id="3" w:name="_Toc214628519"/>
      <w:r>
        <w:rPr>
          <w:rStyle w:val="Strong"/>
          <w:b w:val="0"/>
          <w:bCs w:val="0"/>
        </w:rPr>
        <w:t>Site Structure and General Design</w:t>
      </w:r>
      <w:bookmarkEnd w:id="3"/>
    </w:p>
    <w:p w14:paraId="13B4EB65" w14:textId="66A37856" w:rsidR="009E4E1D" w:rsidRPr="009E4E1D" w:rsidRDefault="009E4E1D" w:rsidP="009E4E1D">
      <w:r w:rsidRPr="009E4E1D">
        <w:t>The Beats &amp; Lights Festival website is a</w:t>
      </w:r>
      <w:r>
        <w:t xml:space="preserve"> </w:t>
      </w:r>
      <w:r w:rsidR="00AC1451">
        <w:t>multi-page</w:t>
      </w:r>
      <w:r>
        <w:t xml:space="preserve"> </w:t>
      </w:r>
      <w:r w:rsidRPr="009E4E1D">
        <w:t xml:space="preserve">HTML/CSS site </w:t>
      </w:r>
      <w:r w:rsidR="00AC1451" w:rsidRPr="009E4E1D">
        <w:t>containing</w:t>
      </w:r>
      <w:r w:rsidRPr="009E4E1D">
        <w:t xml:space="preserve"> a Home page, Schedule, Contact, Tickets (Booking)</w:t>
      </w:r>
      <w:r w:rsidR="00AC1451">
        <w:t xml:space="preserve"> </w:t>
      </w:r>
      <w:r w:rsidRPr="009E4E1D">
        <w:t>and Booking Confirmation page. Each page uses the same layout structure: a header with the festival logo, a navigation bar, and a footer. This consistency helps users move between pages easily.</w:t>
      </w:r>
    </w:p>
    <w:p w14:paraId="1EB74F2B" w14:textId="782BD762" w:rsidR="009E4E1D" w:rsidRPr="009E4E1D" w:rsidRDefault="009E4E1D" w:rsidP="009E4E1D">
      <w:r w:rsidRPr="009E4E1D">
        <w:t>The website uses simple</w:t>
      </w:r>
      <w:r w:rsidR="00AC1451">
        <w:t xml:space="preserve"> and </w:t>
      </w:r>
      <w:r w:rsidRPr="009E4E1D">
        <w:t xml:space="preserve">readable typography and a </w:t>
      </w:r>
      <w:r w:rsidR="00AC1451">
        <w:t xml:space="preserve">dark blue / light blue / black </w:t>
      </w:r>
      <w:r w:rsidRPr="009E4E1D">
        <w:t>colour scheme</w:t>
      </w:r>
      <w:r w:rsidR="00AC1451">
        <w:t xml:space="preserve"> </w:t>
      </w:r>
      <w:r w:rsidRPr="009E4E1D">
        <w:t>creating a modern and vibrant festival style. The site also includes a meta viewport tag and several percentage-based widths</w:t>
      </w:r>
      <w:r w:rsidR="00AC1451">
        <w:t xml:space="preserve"> which </w:t>
      </w:r>
      <w:r w:rsidRPr="009E4E1D">
        <w:t>mea</w:t>
      </w:r>
      <w:r w:rsidR="00AC1451">
        <w:t>ns</w:t>
      </w:r>
      <w:r w:rsidRPr="009E4E1D">
        <w:t xml:space="preserve"> it can scale reasonably well on smaller screens (although there is no dedicated mobile menu).</w:t>
      </w:r>
    </w:p>
    <w:p w14:paraId="7964F76A" w14:textId="67177C04" w:rsidR="009E4E1D" w:rsidRPr="009E4E1D" w:rsidRDefault="009E4E1D" w:rsidP="009E4E1D">
      <w:r w:rsidRPr="009E4E1D">
        <w:t xml:space="preserve">A </w:t>
      </w:r>
      <w:proofErr w:type="spellStart"/>
      <w:r w:rsidRPr="009E4E1D">
        <w:t>glassmorphic</w:t>
      </w:r>
      <w:proofErr w:type="spellEnd"/>
      <w:r w:rsidRPr="009E4E1D">
        <w:t xml:space="preserve"> effect is applied to the booking form using CSS backdrop filters</w:t>
      </w:r>
      <w:r w:rsidR="00AC1451">
        <w:t xml:space="preserve"> which </w:t>
      </w:r>
      <w:r w:rsidRPr="009E4E1D">
        <w:t>giv</w:t>
      </w:r>
      <w:r w:rsidR="00AC1451">
        <w:t xml:space="preserve">es </w:t>
      </w:r>
      <w:r w:rsidRPr="009E4E1D">
        <w:t xml:space="preserve">it </w:t>
      </w:r>
      <w:r w:rsidR="00AC1451">
        <w:t>that</w:t>
      </w:r>
      <w:r w:rsidRPr="009E4E1D">
        <w:t xml:space="preserve"> glass look </w:t>
      </w:r>
      <w:r w:rsidR="00865941" w:rsidRPr="009E4E1D">
        <w:t>like</w:t>
      </w:r>
      <w:r w:rsidRPr="009E4E1D">
        <w:t xml:space="preserve"> </w:t>
      </w:r>
      <w:r w:rsidR="00AC1451">
        <w:t>the brand-new ‘Liquid Glass’ iOS look</w:t>
      </w:r>
      <w:r w:rsidRPr="009E4E1D">
        <w:t>. The form also has a fade-in animation for a more polished user experience.</w:t>
      </w:r>
    </w:p>
    <w:p w14:paraId="602C93CC" w14:textId="4F06E3C3" w:rsidR="009E4E1D" w:rsidRDefault="009E4E1D" w:rsidP="009E4E1D">
      <w:r w:rsidRPr="009E4E1D">
        <w:t>Below is a simplified description of each page.</w:t>
      </w:r>
    </w:p>
    <w:p w14:paraId="292EF0D9" w14:textId="77777777" w:rsidR="009E4E1D" w:rsidRDefault="009E4E1D" w:rsidP="009E4E1D">
      <w:pPr>
        <w:pStyle w:val="Heading2"/>
      </w:pPr>
      <w:bookmarkStart w:id="4" w:name="_Toc214628520"/>
      <w:r>
        <w:rPr>
          <w:rStyle w:val="Strong"/>
          <w:b w:val="0"/>
          <w:bCs w:val="0"/>
        </w:rPr>
        <w:t>Home Page</w:t>
      </w:r>
      <w:bookmarkEnd w:id="4"/>
    </w:p>
    <w:p w14:paraId="08DA725A" w14:textId="00DB4F2C" w:rsidR="009E4E1D" w:rsidRPr="009E4E1D" w:rsidRDefault="009E4E1D" w:rsidP="009E4E1D">
      <w:r w:rsidRPr="009E4E1D">
        <w:t>The Home page introduces the festival with a large heading, short welcome text and the festival dates. The festival logo and navigation bar appear at the top. A key feature is the embedded MP4 video, displayed using an &lt;</w:t>
      </w:r>
      <w:proofErr w:type="spellStart"/>
      <w:r w:rsidRPr="009E4E1D">
        <w:t>iframe</w:t>
      </w:r>
      <w:proofErr w:type="spellEnd"/>
      <w:r w:rsidRPr="009E4E1D">
        <w:t>&gt;.</w:t>
      </w:r>
    </w:p>
    <w:p w14:paraId="3F619F0B" w14:textId="3851B839" w:rsidR="009E4E1D" w:rsidRPr="009E4E1D" w:rsidRDefault="00F5510E" w:rsidP="009E4E1D">
      <w:r>
        <w:t>T</w:t>
      </w:r>
      <w:r w:rsidR="009E4E1D" w:rsidRPr="009E4E1D">
        <w:t xml:space="preserve">he embedded video </w:t>
      </w:r>
      <w:proofErr w:type="gramStart"/>
      <w:r w:rsidR="009E4E1D" w:rsidRPr="009E4E1D">
        <w:t>make</w:t>
      </w:r>
      <w:proofErr w:type="gramEnd"/>
      <w:r w:rsidR="009E4E1D" w:rsidRPr="009E4E1D">
        <w:t xml:space="preserve"> the page visually engaging while still </w:t>
      </w:r>
      <w:r>
        <w:t>staying</w:t>
      </w:r>
      <w:r w:rsidR="009E4E1D" w:rsidRPr="009E4E1D">
        <w:t xml:space="preserve"> simple and quick to load.</w:t>
      </w:r>
    </w:p>
    <w:p w14:paraId="1F1F3341" w14:textId="20713CB9" w:rsidR="009E4E1D" w:rsidRDefault="009E4E1D" w:rsidP="009E4E1D"/>
    <w:p w14:paraId="0AFDF851" w14:textId="77777777" w:rsidR="009E4E1D" w:rsidRDefault="009E4E1D" w:rsidP="009E4E1D">
      <w:pPr>
        <w:pStyle w:val="Heading2"/>
      </w:pPr>
      <w:bookmarkStart w:id="5" w:name="_Toc214628521"/>
      <w:r>
        <w:rPr>
          <w:rStyle w:val="Strong"/>
          <w:b w:val="0"/>
          <w:bCs w:val="0"/>
        </w:rPr>
        <w:lastRenderedPageBreak/>
        <w:t>Schedule Page</w:t>
      </w:r>
      <w:bookmarkEnd w:id="5"/>
    </w:p>
    <w:p w14:paraId="4C2BFBA4" w14:textId="77777777" w:rsidR="009E4E1D" w:rsidRPr="009E4E1D" w:rsidRDefault="009E4E1D" w:rsidP="009E4E1D">
      <w:r w:rsidRPr="009E4E1D">
        <w:t>This page shows the timetable of artists and performance times using a structured HTML table. It includes a title (“B&amp;L Festival Schedule”) and a clear three-column layout: Date, Time, Performer.</w:t>
      </w:r>
    </w:p>
    <w:p w14:paraId="4E618F9B" w14:textId="7ECF719B" w:rsidR="009E4E1D" w:rsidRPr="009E4E1D" w:rsidRDefault="009E4E1D" w:rsidP="009E4E1D">
      <w:r w:rsidRPr="009E4E1D">
        <w:t>The table includes styling such as a navy header row, alternating row colours, and a hover effect to improve readability.</w:t>
      </w:r>
    </w:p>
    <w:p w14:paraId="0FCEFCA9" w14:textId="1963B05A" w:rsidR="009E4E1D" w:rsidRDefault="009E4E1D" w:rsidP="009E4E1D"/>
    <w:p w14:paraId="12BFA096" w14:textId="77777777" w:rsidR="009E4E1D" w:rsidRDefault="009E4E1D" w:rsidP="009E4E1D">
      <w:pPr>
        <w:pStyle w:val="Heading2"/>
      </w:pPr>
      <w:bookmarkStart w:id="6" w:name="_Toc214628522"/>
      <w:r>
        <w:rPr>
          <w:rStyle w:val="Strong"/>
          <w:b w:val="0"/>
          <w:bCs w:val="0"/>
        </w:rPr>
        <w:t>Contact Page</w:t>
      </w:r>
      <w:bookmarkEnd w:id="6"/>
    </w:p>
    <w:p w14:paraId="5C804F04" w14:textId="77777777" w:rsidR="009E4E1D" w:rsidRPr="009E4E1D" w:rsidRDefault="009E4E1D" w:rsidP="009E4E1D">
      <w:r w:rsidRPr="009E4E1D">
        <w:t>The Contact page provides ways for users to reach the organisers. It includes:</w:t>
      </w:r>
    </w:p>
    <w:p w14:paraId="416432F5" w14:textId="77777777" w:rsidR="009E4E1D" w:rsidRPr="009E4E1D" w:rsidRDefault="009E4E1D" w:rsidP="009E4E1D">
      <w:pPr>
        <w:pStyle w:val="ListParagraph"/>
        <w:numPr>
          <w:ilvl w:val="0"/>
          <w:numId w:val="13"/>
        </w:numPr>
      </w:pPr>
      <w:r w:rsidRPr="009E4E1D">
        <w:t>Social media links (Instagram, Twitter, Facebook)</w:t>
      </w:r>
    </w:p>
    <w:p w14:paraId="3C03A710" w14:textId="77777777" w:rsidR="009E4E1D" w:rsidRPr="009E4E1D" w:rsidRDefault="009E4E1D" w:rsidP="009E4E1D">
      <w:pPr>
        <w:pStyle w:val="ListParagraph"/>
        <w:numPr>
          <w:ilvl w:val="0"/>
          <w:numId w:val="13"/>
        </w:numPr>
      </w:pPr>
      <w:r w:rsidRPr="009E4E1D">
        <w:t xml:space="preserve">A </w:t>
      </w:r>
      <w:proofErr w:type="spellStart"/>
      <w:r w:rsidRPr="009E4E1D">
        <w:t>mailto</w:t>
      </w:r>
      <w:proofErr w:type="spellEnd"/>
      <w:r w:rsidRPr="009E4E1D">
        <w:t xml:space="preserve"> email link</w:t>
      </w:r>
    </w:p>
    <w:p w14:paraId="732CE448" w14:textId="77777777" w:rsidR="009E4E1D" w:rsidRPr="009E4E1D" w:rsidRDefault="009E4E1D" w:rsidP="009E4E1D">
      <w:pPr>
        <w:pStyle w:val="ListParagraph"/>
        <w:numPr>
          <w:ilvl w:val="0"/>
          <w:numId w:val="13"/>
        </w:numPr>
      </w:pPr>
      <w:r w:rsidRPr="009E4E1D">
        <w:t>A Google Maps embed showing the festival location</w:t>
      </w:r>
    </w:p>
    <w:p w14:paraId="1C3E8556" w14:textId="77777777" w:rsidR="009E4E1D" w:rsidRPr="009E4E1D" w:rsidRDefault="009E4E1D" w:rsidP="009E4E1D">
      <w:pPr>
        <w:pStyle w:val="ListParagraph"/>
        <w:numPr>
          <w:ilvl w:val="0"/>
          <w:numId w:val="13"/>
        </w:numPr>
      </w:pPr>
      <w:r w:rsidRPr="009E4E1D">
        <w:t>The full address written underneath the map</w:t>
      </w:r>
    </w:p>
    <w:p w14:paraId="258DEC5E" w14:textId="77777777" w:rsidR="009E4E1D" w:rsidRPr="009E4E1D" w:rsidRDefault="009E4E1D" w:rsidP="009E4E1D">
      <w:r w:rsidRPr="009E4E1D">
        <w:t>The page uses clear headings and sectioning tags (&lt;section&gt;, &lt;main&gt;) which help the structure and accessibility.</w:t>
      </w:r>
    </w:p>
    <w:p w14:paraId="50B1877F" w14:textId="048CDB94" w:rsidR="009E4E1D" w:rsidRDefault="009E4E1D" w:rsidP="009E4E1D"/>
    <w:p w14:paraId="45A7F990" w14:textId="77777777" w:rsidR="009E4E1D" w:rsidRDefault="009E4E1D" w:rsidP="009E4E1D">
      <w:pPr>
        <w:pStyle w:val="Heading2"/>
      </w:pPr>
      <w:bookmarkStart w:id="7" w:name="_Toc214628523"/>
      <w:r>
        <w:rPr>
          <w:rStyle w:val="Strong"/>
          <w:b w:val="0"/>
          <w:bCs w:val="0"/>
        </w:rPr>
        <w:t>Tickets (Booking) Page</w:t>
      </w:r>
      <w:bookmarkEnd w:id="7"/>
    </w:p>
    <w:p w14:paraId="581DEEC4" w14:textId="77777777" w:rsidR="009E4E1D" w:rsidRPr="009E4E1D" w:rsidRDefault="009E4E1D" w:rsidP="009E4E1D">
      <w:r w:rsidRPr="009E4E1D">
        <w:t>This page contains an interactive HTML form where users can:</w:t>
      </w:r>
    </w:p>
    <w:p w14:paraId="0F5DACCC" w14:textId="77777777" w:rsidR="009E4E1D" w:rsidRPr="009E4E1D" w:rsidRDefault="009E4E1D" w:rsidP="009E4E1D">
      <w:pPr>
        <w:pStyle w:val="ListParagraph"/>
        <w:numPr>
          <w:ilvl w:val="0"/>
          <w:numId w:val="12"/>
        </w:numPr>
      </w:pPr>
      <w:r w:rsidRPr="009E4E1D">
        <w:t>Enter their name and email</w:t>
      </w:r>
    </w:p>
    <w:p w14:paraId="17BACE8D" w14:textId="77777777" w:rsidR="009E4E1D" w:rsidRPr="009E4E1D" w:rsidRDefault="009E4E1D" w:rsidP="009E4E1D">
      <w:pPr>
        <w:pStyle w:val="ListParagraph"/>
        <w:numPr>
          <w:ilvl w:val="0"/>
          <w:numId w:val="12"/>
        </w:numPr>
      </w:pPr>
      <w:r w:rsidRPr="009E4E1D">
        <w:t>Select a festival day</w:t>
      </w:r>
    </w:p>
    <w:p w14:paraId="7492B2CA" w14:textId="77777777" w:rsidR="009E4E1D" w:rsidRPr="009E4E1D" w:rsidRDefault="009E4E1D" w:rsidP="009E4E1D">
      <w:pPr>
        <w:pStyle w:val="ListParagraph"/>
        <w:numPr>
          <w:ilvl w:val="0"/>
          <w:numId w:val="12"/>
        </w:numPr>
      </w:pPr>
      <w:r w:rsidRPr="009E4E1D">
        <w:t>Choose number of tickets</w:t>
      </w:r>
    </w:p>
    <w:p w14:paraId="3AE1D8BC" w14:textId="77777777" w:rsidR="009E4E1D" w:rsidRPr="009E4E1D" w:rsidRDefault="009E4E1D" w:rsidP="009E4E1D">
      <w:pPr>
        <w:pStyle w:val="ListParagraph"/>
        <w:numPr>
          <w:ilvl w:val="0"/>
          <w:numId w:val="12"/>
        </w:numPr>
      </w:pPr>
      <w:r w:rsidRPr="009E4E1D">
        <w:t>Choose type of ticket (Standard, VIP, Backstage)</w:t>
      </w:r>
    </w:p>
    <w:p w14:paraId="0544669D" w14:textId="08F67F11" w:rsidR="009E4E1D" w:rsidRPr="009E4E1D" w:rsidRDefault="009E4E1D" w:rsidP="009E4E1D">
      <w:r w:rsidRPr="009E4E1D">
        <w:t>All fields use HTML5 validation (e.g., required fields, email format check, number limits). When submitted, the form sends the user to the confirmation page</w:t>
      </w:r>
      <w:r w:rsidR="00865941">
        <w:t xml:space="preserve"> which doesn’t use a database as this website only needed HTML + CSS.</w:t>
      </w:r>
    </w:p>
    <w:p w14:paraId="2C213EFF" w14:textId="2EC0B005" w:rsidR="009E4E1D" w:rsidRPr="009E4E1D" w:rsidRDefault="009E4E1D" w:rsidP="009E4E1D">
      <w:r w:rsidRPr="009E4E1D">
        <w:t>The page features the glass-style transparent form created with CSS filters.</w:t>
      </w:r>
    </w:p>
    <w:p w14:paraId="127A8BB0" w14:textId="6ECE89E4" w:rsidR="009E4E1D" w:rsidRDefault="009E4E1D" w:rsidP="009E4E1D"/>
    <w:p w14:paraId="024DAA9F" w14:textId="77777777" w:rsidR="009E4E1D" w:rsidRDefault="009E4E1D" w:rsidP="009E4E1D">
      <w:pPr>
        <w:pStyle w:val="Heading2"/>
      </w:pPr>
      <w:bookmarkStart w:id="8" w:name="_Toc214628524"/>
      <w:r>
        <w:rPr>
          <w:rStyle w:val="Strong"/>
          <w:b w:val="0"/>
          <w:bCs w:val="0"/>
        </w:rPr>
        <w:t>Booking Confirmation Page</w:t>
      </w:r>
      <w:bookmarkEnd w:id="8"/>
    </w:p>
    <w:p w14:paraId="78973467" w14:textId="77777777" w:rsidR="009E4E1D" w:rsidRPr="009E4E1D" w:rsidRDefault="009E4E1D" w:rsidP="009E4E1D">
      <w:r w:rsidRPr="009E4E1D">
        <w:t>This page thanks the user for their booking and shows a booking reference number. It also tells the user that a confirmation email has been sent and directs them to the Contact page if they need support. The page is simple and completes the user journey from browsing → booking → confirmation.</w:t>
      </w:r>
    </w:p>
    <w:p w14:paraId="5BC25EC9" w14:textId="1CC93A4E" w:rsidR="009E4E1D" w:rsidRDefault="009E4E1D" w:rsidP="009E4E1D"/>
    <w:p w14:paraId="4ABB3017" w14:textId="77777777" w:rsidR="009E4E1D" w:rsidRDefault="009E4E1D" w:rsidP="009E4E1D">
      <w:pPr>
        <w:pStyle w:val="Heading2"/>
      </w:pPr>
      <w:bookmarkStart w:id="9" w:name="_Toc214628525"/>
      <w:r>
        <w:rPr>
          <w:rStyle w:val="Strong"/>
          <w:b w:val="0"/>
          <w:bCs w:val="0"/>
        </w:rPr>
        <w:t>Validation Summary</w:t>
      </w:r>
      <w:bookmarkEnd w:id="9"/>
    </w:p>
    <w:p w14:paraId="0A30D1DA" w14:textId="77777777" w:rsidR="009E4E1D" w:rsidRDefault="009E4E1D" w:rsidP="009E4E1D">
      <w:pPr>
        <w:pStyle w:val="Heading3"/>
      </w:pPr>
      <w:bookmarkStart w:id="10" w:name="_Toc214628526"/>
      <w:r>
        <w:rPr>
          <w:rStyle w:val="Strong"/>
          <w:b w:val="0"/>
          <w:bCs w:val="0"/>
        </w:rPr>
        <w:t>HTML Validation</w:t>
      </w:r>
      <w:bookmarkEnd w:id="10"/>
    </w:p>
    <w:p w14:paraId="0DEF5677" w14:textId="77777777" w:rsidR="009E4E1D" w:rsidRPr="009E4E1D" w:rsidRDefault="009E4E1D" w:rsidP="009E4E1D">
      <w:r w:rsidRPr="009E4E1D">
        <w:t>Using the W3C HTML validator, the following issues were found:</w:t>
      </w:r>
    </w:p>
    <w:p w14:paraId="31D4C489" w14:textId="77777777" w:rsidR="009E4E1D" w:rsidRPr="009E4E1D" w:rsidRDefault="009E4E1D" w:rsidP="00865941">
      <w:pPr>
        <w:pStyle w:val="ListParagraph"/>
        <w:numPr>
          <w:ilvl w:val="0"/>
          <w:numId w:val="21"/>
        </w:numPr>
      </w:pPr>
      <w:r w:rsidRPr="009E4E1D">
        <w:t>Incorrect tag nesting in the navigation section</w:t>
      </w:r>
      <w:r w:rsidRPr="009E4E1D">
        <w:br/>
        <w:t>(a &lt;div&gt; was closed outside the &lt;nav&gt;).</w:t>
      </w:r>
    </w:p>
    <w:p w14:paraId="58A93328" w14:textId="77777777" w:rsidR="009E4E1D" w:rsidRPr="009E4E1D" w:rsidRDefault="009E4E1D" w:rsidP="00865941">
      <w:pPr>
        <w:pStyle w:val="ListParagraph"/>
        <w:numPr>
          <w:ilvl w:val="0"/>
          <w:numId w:val="21"/>
        </w:numPr>
      </w:pPr>
      <w:r w:rsidRPr="009E4E1D">
        <w:t>Missing lang="</w:t>
      </w:r>
      <w:proofErr w:type="spellStart"/>
      <w:r w:rsidRPr="009E4E1D">
        <w:t>en</w:t>
      </w:r>
      <w:proofErr w:type="spellEnd"/>
      <w:r w:rsidRPr="009E4E1D">
        <w:t>" attribute on &lt;html&gt; tag.</w:t>
      </w:r>
    </w:p>
    <w:p w14:paraId="6E1C6F41" w14:textId="77777777" w:rsidR="009E4E1D" w:rsidRPr="009E4E1D" w:rsidRDefault="009E4E1D" w:rsidP="00865941">
      <w:pPr>
        <w:pStyle w:val="ListParagraph"/>
        <w:numPr>
          <w:ilvl w:val="0"/>
          <w:numId w:val="21"/>
        </w:numPr>
      </w:pPr>
      <w:r w:rsidRPr="009E4E1D">
        <w:t>Obsolete frameborder attribute on the video &lt;</w:t>
      </w:r>
      <w:proofErr w:type="spellStart"/>
      <w:r w:rsidRPr="009E4E1D">
        <w:t>iframe</w:t>
      </w:r>
      <w:proofErr w:type="spellEnd"/>
      <w:r w:rsidRPr="009E4E1D">
        <w:t>&gt;.</w:t>
      </w:r>
    </w:p>
    <w:p w14:paraId="53E4F5C4" w14:textId="0393C560" w:rsidR="009E4E1D" w:rsidRDefault="009E4E1D" w:rsidP="009E4E1D">
      <w:r w:rsidRPr="009E4E1D">
        <w:t>All of these were corrected by moving/verifying closing tags</w:t>
      </w:r>
      <w:r w:rsidR="00865941">
        <w:t xml:space="preserve"> and</w:t>
      </w:r>
      <w:r w:rsidRPr="009E4E1D">
        <w:t xml:space="preserve"> adding a language attribute</w:t>
      </w:r>
      <w:r w:rsidR="00865941">
        <w:t xml:space="preserve">. </w:t>
      </w:r>
    </w:p>
    <w:p w14:paraId="59561444" w14:textId="56545B47" w:rsidR="00865941" w:rsidRPr="00865941" w:rsidRDefault="00865941" w:rsidP="009E4E1D">
      <w:pPr>
        <w:rPr>
          <w:b/>
          <w:bCs/>
        </w:rPr>
      </w:pPr>
      <w:r w:rsidRPr="00865941">
        <w:drawing>
          <wp:inline distT="0" distB="0" distL="0" distR="0" wp14:anchorId="7D3EA62E" wp14:editId="1B380C3B">
            <wp:extent cx="5731510" cy="3549015"/>
            <wp:effectExtent l="0" t="0" r="0" b="0"/>
            <wp:docPr id="1081856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91765" name="Picture 1" descr="A screenshot of a computer&#10;&#10;AI-generated content may be incorrect."/>
                    <pic:cNvPicPr/>
                  </pic:nvPicPr>
                  <pic:blipFill>
                    <a:blip r:embed="rId10"/>
                    <a:stretch>
                      <a:fillRect/>
                    </a:stretch>
                  </pic:blipFill>
                  <pic:spPr>
                    <a:xfrm>
                      <a:off x="0" y="0"/>
                      <a:ext cx="5731510" cy="3549015"/>
                    </a:xfrm>
                    <a:prstGeom prst="rect">
                      <a:avLst/>
                    </a:prstGeom>
                  </pic:spPr>
                </pic:pic>
              </a:graphicData>
            </a:graphic>
          </wp:inline>
        </w:drawing>
      </w:r>
    </w:p>
    <w:p w14:paraId="11B5424A" w14:textId="77777777" w:rsidR="009E4E1D" w:rsidRDefault="009E4E1D" w:rsidP="009E4E1D">
      <w:pPr>
        <w:pStyle w:val="Heading3"/>
      </w:pPr>
      <w:bookmarkStart w:id="11" w:name="_Toc214628527"/>
      <w:r>
        <w:rPr>
          <w:rStyle w:val="Strong"/>
          <w:b w:val="0"/>
          <w:bCs w:val="0"/>
        </w:rPr>
        <w:t>CSS Validation</w:t>
      </w:r>
      <w:bookmarkEnd w:id="11"/>
    </w:p>
    <w:p w14:paraId="2176CEA9" w14:textId="7B873010" w:rsidR="009E4E1D" w:rsidRDefault="009E4E1D" w:rsidP="00865941">
      <w:r w:rsidRPr="009E4E1D">
        <w:t xml:space="preserve">The </w:t>
      </w:r>
      <w:r w:rsidR="00865941">
        <w:t>CSS</w:t>
      </w:r>
      <w:r w:rsidRPr="009E4E1D">
        <w:t xml:space="preserve"> validated correctly </w:t>
      </w:r>
      <w:r w:rsidR="00865941">
        <w:t>with no errors or warnings.</w:t>
      </w:r>
    </w:p>
    <w:p w14:paraId="340CFE89" w14:textId="33879C18" w:rsidR="00865941" w:rsidRPr="009E4E1D" w:rsidRDefault="00865941" w:rsidP="00865941">
      <w:r w:rsidRPr="00865941">
        <w:lastRenderedPageBreak/>
        <w:drawing>
          <wp:inline distT="0" distB="0" distL="0" distR="0" wp14:anchorId="761C6941" wp14:editId="5290305E">
            <wp:extent cx="5731510" cy="4333875"/>
            <wp:effectExtent l="0" t="0" r="0" b="0"/>
            <wp:docPr id="2020854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54682" name=""/>
                    <pic:cNvPicPr/>
                  </pic:nvPicPr>
                  <pic:blipFill>
                    <a:blip r:embed="rId11"/>
                    <a:stretch>
                      <a:fillRect/>
                    </a:stretch>
                  </pic:blipFill>
                  <pic:spPr>
                    <a:xfrm>
                      <a:off x="0" y="0"/>
                      <a:ext cx="5731510" cy="4333875"/>
                    </a:xfrm>
                    <a:prstGeom prst="rect">
                      <a:avLst/>
                    </a:prstGeom>
                  </pic:spPr>
                </pic:pic>
              </a:graphicData>
            </a:graphic>
          </wp:inline>
        </w:drawing>
      </w:r>
    </w:p>
    <w:p w14:paraId="147B2287" w14:textId="77777777" w:rsidR="00473060" w:rsidRDefault="00473060" w:rsidP="0024080E"/>
    <w:p w14:paraId="347C34B1" w14:textId="0CB4EDB0" w:rsidR="00473060" w:rsidRDefault="00473060" w:rsidP="0024080E">
      <w:r>
        <w:t xml:space="preserve">Rewrite – no HMIZE but needs changing etc </w:t>
      </w:r>
      <w:proofErr w:type="spellStart"/>
      <w:r>
        <w:t>etc</w:t>
      </w:r>
      <w:proofErr w:type="spellEnd"/>
    </w:p>
    <w:p w14:paraId="510F8760" w14:textId="7341772B" w:rsidR="002B45B6" w:rsidRDefault="002B45B6" w:rsidP="0024080E">
      <w:r>
        <w:t xml:space="preserve">Validation needs to only include home page and main </w:t>
      </w:r>
      <w:proofErr w:type="spellStart"/>
      <w:r>
        <w:t>css</w:t>
      </w:r>
      <w:proofErr w:type="spellEnd"/>
    </w:p>
    <w:p w14:paraId="4FA3D82F" w14:textId="77777777" w:rsidR="0024080E" w:rsidRDefault="0024080E" w:rsidP="0024080E"/>
    <w:p w14:paraId="0C66C2C9" w14:textId="77777777" w:rsidR="0024080E" w:rsidRDefault="0024080E" w:rsidP="0024080E"/>
    <w:p w14:paraId="2D5DAED4" w14:textId="77777777" w:rsidR="0024080E" w:rsidRDefault="0024080E" w:rsidP="0024080E"/>
    <w:p w14:paraId="2F2EDD08" w14:textId="77777777" w:rsidR="0024080E" w:rsidRDefault="0024080E" w:rsidP="0024080E"/>
    <w:p w14:paraId="0B232788" w14:textId="77777777" w:rsidR="0024080E" w:rsidRDefault="0024080E" w:rsidP="0024080E"/>
    <w:p w14:paraId="056A9E0F" w14:textId="77777777" w:rsidR="0024080E" w:rsidRDefault="0024080E" w:rsidP="0024080E"/>
    <w:p w14:paraId="7413F4C7" w14:textId="77777777" w:rsidR="00F5510E" w:rsidRDefault="00F5510E" w:rsidP="0024080E"/>
    <w:p w14:paraId="7E232D95" w14:textId="77777777" w:rsidR="0024080E" w:rsidRDefault="0024080E" w:rsidP="0024080E"/>
    <w:p w14:paraId="46E00E6C" w14:textId="77777777" w:rsidR="0024080E" w:rsidRDefault="0024080E" w:rsidP="0024080E"/>
    <w:p w14:paraId="487A7352" w14:textId="77777777" w:rsidR="0024080E" w:rsidRDefault="0024080E" w:rsidP="0024080E"/>
    <w:p w14:paraId="4B8F4822" w14:textId="77777777" w:rsidR="0024080E" w:rsidRDefault="0024080E" w:rsidP="0024080E"/>
    <w:p w14:paraId="0C52E106" w14:textId="77777777" w:rsidR="0024080E" w:rsidRDefault="0024080E" w:rsidP="0024080E"/>
    <w:p w14:paraId="0692EFB5" w14:textId="77777777" w:rsidR="00E84D61" w:rsidRDefault="00E84D61" w:rsidP="00D23D24">
      <w:pPr>
        <w:pStyle w:val="Heading1"/>
      </w:pPr>
      <w:bookmarkStart w:id="12" w:name="_Toc214628528"/>
      <w:r>
        <w:rPr>
          <w:rStyle w:val="Strong"/>
          <w:b w:val="0"/>
          <w:bCs w:val="0"/>
        </w:rPr>
        <w:t>Evaluation</w:t>
      </w:r>
      <w:bookmarkEnd w:id="12"/>
    </w:p>
    <w:p w14:paraId="4E02B750" w14:textId="5AB9DC0B" w:rsidR="00E84D61" w:rsidRDefault="00E84D61" w:rsidP="00D23D24">
      <w:pPr>
        <w:pStyle w:val="Heading2"/>
      </w:pPr>
      <w:bookmarkStart w:id="13" w:name="_Toc214628529"/>
      <w:r>
        <w:rPr>
          <w:rStyle w:val="Strong"/>
          <w:b w:val="0"/>
          <w:bCs w:val="0"/>
        </w:rPr>
        <w:t>Usability, Accessibility and SEO in Web Development</w:t>
      </w:r>
      <w:bookmarkEnd w:id="13"/>
    </w:p>
    <w:p w14:paraId="7E6D401A" w14:textId="54F5AD36" w:rsidR="00D23D24" w:rsidRPr="00E30DB4" w:rsidRDefault="00D23D24" w:rsidP="00E30DB4">
      <w:r w:rsidRPr="00E30DB4">
        <w:t xml:space="preserve">Usability, accessibility, and SEO are </w:t>
      </w:r>
      <w:r w:rsidR="00F361A9" w:rsidRPr="00E30DB4">
        <w:t xml:space="preserve">the </w:t>
      </w:r>
      <w:r w:rsidRPr="00E30DB4">
        <w:t xml:space="preserve">three key factors </w:t>
      </w:r>
      <w:r w:rsidR="00F361A9" w:rsidRPr="00E30DB4">
        <w:t xml:space="preserve">to get </w:t>
      </w:r>
      <w:r w:rsidRPr="00E30DB4">
        <w:t xml:space="preserve">effective web development. Usability looks at how easily </w:t>
      </w:r>
      <w:r w:rsidR="00F361A9" w:rsidRPr="00E30DB4">
        <w:t>people</w:t>
      </w:r>
      <w:r w:rsidRPr="00E30DB4">
        <w:t xml:space="preserve"> can reach their goals on a websit</w:t>
      </w:r>
      <w:r w:rsidR="00F361A9" w:rsidRPr="00E30DB4">
        <w:t>e as</w:t>
      </w:r>
      <w:r w:rsidRPr="00E30DB4">
        <w:t xml:space="preserve"> </w:t>
      </w:r>
      <w:r w:rsidR="00F361A9" w:rsidRPr="00E30DB4">
        <w:t>i</w:t>
      </w:r>
      <w:r w:rsidRPr="00E30DB4">
        <w:t xml:space="preserve">t relies on clear navigation, </w:t>
      </w:r>
      <w:r w:rsidR="00F361A9" w:rsidRPr="00E30DB4">
        <w:t>reasonable</w:t>
      </w:r>
      <w:r w:rsidRPr="00E30DB4">
        <w:t xml:space="preserve"> structure and</w:t>
      </w:r>
      <w:r w:rsidR="00F361A9" w:rsidRPr="00E30DB4">
        <w:t xml:space="preserve"> of course</w:t>
      </w:r>
      <w:r w:rsidRPr="00E30DB4">
        <w:t xml:space="preserve"> readable content. A study in the UK of 66 university websites found </w:t>
      </w:r>
      <w:r w:rsidR="00F361A9" w:rsidRPr="00E30DB4">
        <w:t xml:space="preserve">that the most </w:t>
      </w:r>
      <w:r w:rsidRPr="00E30DB4">
        <w:t xml:space="preserve">common problems </w:t>
      </w:r>
      <w:r w:rsidR="00F361A9" w:rsidRPr="00E30DB4">
        <w:t xml:space="preserve">were “contrast errors and the need to increase the computability of webpages with future technologies and tools.” </w:t>
      </w:r>
      <w:r w:rsidRPr="00E30DB4">
        <w:t>This shows that good usability depends on clear</w:t>
      </w:r>
      <w:r w:rsidR="00F361A9" w:rsidRPr="00E30DB4">
        <w:t xml:space="preserve"> and w</w:t>
      </w:r>
      <w:r w:rsidRPr="00E30DB4">
        <w:t>ell-structured information</w:t>
      </w:r>
      <w:r w:rsidR="00F361A9" w:rsidRPr="00E30DB4">
        <w:t xml:space="preserve"> and </w:t>
      </w:r>
      <w:r w:rsidRPr="00E30DB4">
        <w:t>not just technical performance</w:t>
      </w:r>
      <w:r w:rsidR="00ED3D90">
        <w:t xml:space="preserve">. </w:t>
      </w:r>
      <w:sdt>
        <w:sdtPr>
          <w:rPr>
            <w:rFonts w:ascii="Aptos" w:hAnsi="Aptos"/>
            <w:color w:val="000000"/>
            <w:highlight w:val="white"/>
          </w:rPr>
          <w:alias w:val="Citation"/>
          <w:tag w:val="{&quot;referencesIds&quot;:[&quot;doc:69207397f19b84594fc7cdaf&quot;],&quot;referencesOptions&quot;:{&quot;doc:69207397f19b84594fc7cd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4094586"/>
          <w:placeholder>
            <w:docPart w:val="7AA39E6A9997384489C8E12D54E5C3CF"/>
          </w:placeholder>
        </w:sdtPr>
        <w:sdtContent>
          <w:r w:rsidR="00ED3D90">
            <w:rPr>
              <w:rFonts w:ascii="Aptos" w:eastAsia="Times New Roman" w:hAnsi="Aptos"/>
              <w:color w:val="000000"/>
            </w:rPr>
            <w:t>[3]</w:t>
          </w:r>
        </w:sdtContent>
      </w:sdt>
    </w:p>
    <w:p w14:paraId="1ACD4B67" w14:textId="2B47F0B4" w:rsidR="00D23D24" w:rsidRPr="00E30DB4" w:rsidRDefault="00D23D24" w:rsidP="00E30DB4">
      <w:r w:rsidRPr="00E30DB4">
        <w:t xml:space="preserve">Accessibility makes sure that people with visual, motor, hearing, or cognitive impairments can use websites. WCAG 2.1 organizes its guidance into four principles: perceivable, operable, understandable, and robust. A UK Government accessibility monitoring report from 2022 to 2024 revealed that almost all public sector websites tested had accessibility issues, although </w:t>
      </w:r>
      <w:r w:rsidR="00F361A9" w:rsidRPr="00E30DB4">
        <w:t>“</w:t>
      </w:r>
      <w:r w:rsidRPr="00E30DB4">
        <w:t xml:space="preserve">55.3% were fixed </w:t>
      </w:r>
      <w:r w:rsidR="00F361A9" w:rsidRPr="00E30DB4">
        <w:t xml:space="preserve">by the public sector organisations </w:t>
      </w:r>
      <w:r w:rsidRPr="00E30DB4">
        <w:t>during the monitoring.</w:t>
      </w:r>
      <w:r w:rsidR="00F361A9" w:rsidRPr="00E30DB4">
        <w:t>”</w:t>
      </w:r>
      <w:r w:rsidRPr="00E30DB4">
        <w:t xml:space="preserve"> </w:t>
      </w:r>
      <w:sdt>
        <w:sdtPr>
          <w:rPr>
            <w:rFonts w:ascii="Aptos" w:hAnsi="Aptos"/>
            <w:color w:val="000000"/>
            <w:highlight w:val="white"/>
          </w:rPr>
          <w:alias w:val="Citation"/>
          <w:tag w:val="{&quot;referencesIds&quot;:[&quot;doc:692073c6bf84a11b27f6948f&quot;],&quot;referencesOptions&quot;:{&quot;doc:692073c6bf84a11b27f694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1922322"/>
          <w:placeholder>
            <w:docPart w:val="F3C8855134A0D742B09A142FF485713E"/>
          </w:placeholder>
        </w:sdtPr>
        <w:sdtContent>
          <w:r w:rsidR="00ED3D90">
            <w:rPr>
              <w:rFonts w:ascii="Aptos" w:eastAsia="Times New Roman" w:hAnsi="Aptos"/>
              <w:color w:val="000000"/>
            </w:rPr>
            <w:t>[1]</w:t>
          </w:r>
        </w:sdtContent>
      </w:sdt>
      <w:r w:rsidR="00F361A9" w:rsidRPr="00E30DB4">
        <w:t xml:space="preserve"> so t</w:t>
      </w:r>
      <w:r w:rsidRPr="00E30DB4">
        <w:t>his highlights the need for regular checks</w:t>
      </w:r>
      <w:r w:rsidR="00F361A9" w:rsidRPr="00E30DB4">
        <w:t>.</w:t>
      </w:r>
      <w:r w:rsidRPr="00E30DB4">
        <w:t xml:space="preserve"> Another UK study focusing on health websites for elderly beginners found </w:t>
      </w:r>
      <w:r w:rsidR="002225B9" w:rsidRPr="00E30DB4">
        <w:t xml:space="preserve">“most of the participants rated font size, and low contrast between background and font colour, as the most significant accessibility issue.” </w:t>
      </w:r>
      <w:sdt>
        <w:sdtPr>
          <w:rPr>
            <w:rFonts w:ascii="Aptos" w:hAnsi="Aptos"/>
            <w:color w:val="000000"/>
            <w:highlight w:val="white"/>
          </w:rPr>
          <w:alias w:val="Citation"/>
          <w:tag w:val="{&quot;referencesIds&quot;:[&quot;doc:692073e859f9175e67df5dd2&quot;],&quot;referencesOptions&quot;:{&quot;doc:692073e859f9175e67df5d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1159979"/>
          <w:placeholder>
            <w:docPart w:val="D3AC2C24CB5162469CBFB729CBD0AED9"/>
          </w:placeholder>
        </w:sdtPr>
        <w:sdtContent>
          <w:r w:rsidR="00ED3D90">
            <w:rPr>
              <w:rFonts w:ascii="Aptos" w:eastAsia="Times New Roman" w:hAnsi="Aptos"/>
              <w:color w:val="000000"/>
            </w:rPr>
            <w:t>[2]</w:t>
          </w:r>
        </w:sdtContent>
      </w:sdt>
    </w:p>
    <w:p w14:paraId="35F35279" w14:textId="697559CA" w:rsidR="00D23D24" w:rsidRPr="00E30DB4" w:rsidRDefault="00D23D24" w:rsidP="00E30DB4">
      <w:r w:rsidRPr="00E30DB4">
        <w:t xml:space="preserve">SEO helps websites show up in search results. Key techniques </w:t>
      </w:r>
      <w:r w:rsidR="00F361A9" w:rsidRPr="00E30DB4">
        <w:t>include</w:t>
      </w:r>
      <w:r w:rsidRPr="00E30DB4">
        <w:t xml:space="preserve"> unique titles, headings, meta descriptions, alt text</w:t>
      </w:r>
      <w:r w:rsidR="00F361A9" w:rsidRPr="00E30DB4">
        <w:t xml:space="preserve"> </w:t>
      </w:r>
      <w:r w:rsidRPr="00E30DB4">
        <w:t>and semantic HTML. These techniques also support accessibility because descriptive markup helps both screen readers and search engines understand content.</w:t>
      </w:r>
    </w:p>
    <w:p w14:paraId="3825043F" w14:textId="4AF14DD3" w:rsidR="00D23D24" w:rsidRPr="00E30DB4" w:rsidRDefault="00D23D24" w:rsidP="00E30DB4">
      <w:r w:rsidRPr="00E30DB4">
        <w:t>Together, these principles make sure a site is easy to find, easy to use, and inclusive.</w:t>
      </w:r>
    </w:p>
    <w:p w14:paraId="02B973B8" w14:textId="77777777" w:rsidR="00D23D24" w:rsidRPr="00D23D24" w:rsidRDefault="00D23D24" w:rsidP="00D23D24"/>
    <w:p w14:paraId="22E07E2C" w14:textId="633F8941" w:rsidR="00D23D24" w:rsidRPr="00683C52" w:rsidRDefault="00D23D24" w:rsidP="00D23D24">
      <w:pPr>
        <w:pStyle w:val="Heading2"/>
      </w:pPr>
      <w:bookmarkStart w:id="14" w:name="_Toc214628530"/>
      <w:r w:rsidRPr="00D23D24">
        <w:t>Evaluation of the Beats &amp; Lights Festival Website</w:t>
      </w:r>
      <w:bookmarkEnd w:id="14"/>
    </w:p>
    <w:p w14:paraId="7168D811" w14:textId="303A44A2" w:rsidR="00D23D24" w:rsidRPr="00E30DB4" w:rsidRDefault="00D23D24" w:rsidP="00E30DB4">
      <w:r w:rsidRPr="00E30DB4">
        <w:t>The Beats &amp; Lights Festival website has five pages with a consistent header, navigation bar and footer. Usability is strong due to clear page structure, readable text</w:t>
      </w:r>
      <w:r w:rsidR="00683C52" w:rsidRPr="00E30DB4">
        <w:t xml:space="preserve"> </w:t>
      </w:r>
      <w:r w:rsidRPr="00E30DB4">
        <w:t xml:space="preserve">and simple navigation. </w:t>
      </w:r>
      <w:r w:rsidR="00683C52" w:rsidRPr="00E30DB4">
        <w:t>People</w:t>
      </w:r>
      <w:r w:rsidRPr="00E30DB4">
        <w:t xml:space="preserve"> can easily find festival dates, view the schedule, access contact details</w:t>
      </w:r>
      <w:r w:rsidR="00683C52" w:rsidRPr="00E30DB4">
        <w:t xml:space="preserve"> </w:t>
      </w:r>
      <w:r w:rsidRPr="00E30DB4">
        <w:t>and</w:t>
      </w:r>
      <w:r w:rsidR="00683C52" w:rsidRPr="00E30DB4">
        <w:t xml:space="preserve"> even</w:t>
      </w:r>
      <w:r w:rsidRPr="00E30DB4">
        <w:t xml:space="preserve"> book tickets. The glass-style booking form is visually appealing yet readable and HTML5 validation boosts form reliability.</w:t>
      </w:r>
    </w:p>
    <w:p w14:paraId="5A38C4A3" w14:textId="087C4F93" w:rsidR="00D23D24" w:rsidRPr="00E30DB4" w:rsidRDefault="00D23D24" w:rsidP="00E30DB4">
      <w:r w:rsidRPr="00E30DB4">
        <w:t xml:space="preserve">The site covers all </w:t>
      </w:r>
      <w:r w:rsidR="00683C52" w:rsidRPr="00E30DB4">
        <w:t>important</w:t>
      </w:r>
      <w:r w:rsidRPr="00E30DB4">
        <w:t xml:space="preserve"> </w:t>
      </w:r>
      <w:r w:rsidR="00F361A9" w:rsidRPr="00E30DB4">
        <w:t>tasks,</w:t>
      </w:r>
      <w:r w:rsidR="00683C52" w:rsidRPr="00E30DB4">
        <w:t xml:space="preserve"> </w:t>
      </w:r>
      <w:r w:rsidRPr="00E30DB4">
        <w:t>but it could be better by adding a homepage link to the logo, explaining VIP/Backstage ticket options, and including an FAQ section.</w:t>
      </w:r>
    </w:p>
    <w:p w14:paraId="7EB9939A" w14:textId="2D5C98FB" w:rsidR="00D23D24" w:rsidRPr="00E30DB4" w:rsidRDefault="00D23D24" w:rsidP="00E30DB4">
      <w:r w:rsidRPr="00E30DB4">
        <w:lastRenderedPageBreak/>
        <w:t xml:space="preserve">SEO is </w:t>
      </w:r>
      <w:r w:rsidR="00683C52" w:rsidRPr="00E30DB4">
        <w:t>somewhat</w:t>
      </w:r>
      <w:r w:rsidRPr="00E30DB4">
        <w:t xml:space="preserve"> handled through meaningful headings and festival-related keywords. However, all pages use the same &lt;title&gt; tag and lack meta descriptions</w:t>
      </w:r>
      <w:r w:rsidR="00683C52" w:rsidRPr="00E30DB4">
        <w:t xml:space="preserve"> so a</w:t>
      </w:r>
      <w:r w:rsidRPr="00E30DB4">
        <w:t>dding unique titles, descriptive meta tags</w:t>
      </w:r>
      <w:r w:rsidR="00683C52" w:rsidRPr="00E30DB4">
        <w:t xml:space="preserve"> </w:t>
      </w:r>
      <w:r w:rsidRPr="00E30DB4">
        <w:t>and improved alt text would help increase visibility</w:t>
      </w:r>
      <w:r w:rsidR="00683C52" w:rsidRPr="00E30DB4">
        <w:t xml:space="preserve"> on search engines.</w:t>
      </w:r>
    </w:p>
    <w:p w14:paraId="33B1E6D5" w14:textId="1BA2AAFE" w:rsidR="00D23D24" w:rsidRPr="00E30DB4" w:rsidRDefault="00D23D24" w:rsidP="00E30DB4">
      <w:r w:rsidRPr="00E30DB4">
        <w:t>Accessibility is mostly good</w:t>
      </w:r>
      <w:r w:rsidR="00683C52" w:rsidRPr="00E30DB4">
        <w:t xml:space="preserve"> with there being </w:t>
      </w:r>
      <w:r w:rsidRPr="00E30DB4">
        <w:t>semantic HTML, labelled form fields</w:t>
      </w:r>
      <w:r w:rsidR="00683C52" w:rsidRPr="00E30DB4">
        <w:t xml:space="preserve"> </w:t>
      </w:r>
      <w:r w:rsidRPr="00E30DB4">
        <w:t>and text alternatives for key content. Improvements could include adding lang="</w:t>
      </w:r>
      <w:proofErr w:type="spellStart"/>
      <w:r w:rsidRPr="00E30DB4">
        <w:t>en</w:t>
      </w:r>
      <w:proofErr w:type="spellEnd"/>
      <w:r w:rsidRPr="00E30DB4">
        <w:t xml:space="preserve">", checking </w:t>
      </w:r>
      <w:r w:rsidR="00F361A9" w:rsidRPr="00E30DB4">
        <w:t>colour</w:t>
      </w:r>
      <w:r w:rsidRPr="00E30DB4">
        <w:t xml:space="preserve"> contrast on hover, providing more descriptive alt text, and adding a “skip to content” link. These changes directly tackle issues commonly found in UK studies </w:t>
      </w:r>
      <w:sdt>
        <w:sdtPr>
          <w:rPr>
            <w:rFonts w:ascii="Aptos" w:hAnsi="Aptos"/>
            <w:color w:val="000000"/>
            <w:highlight w:val="white"/>
          </w:rPr>
          <w:alias w:val="Citation"/>
          <w:tag w:val="{&quot;referencesIds&quot;:[&quot;doc:69207397f19b84594fc7cdaf&quot;],&quot;referencesOptions&quot;:{&quot;doc:69207397f19b84594fc7cd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8526027"/>
          <w:placeholder>
            <w:docPart w:val="96610EF9B9FC5E4F81EA5AA1B6B5436E"/>
          </w:placeholder>
        </w:sdtPr>
        <w:sdtContent>
          <w:r w:rsidR="00ED3D90">
            <w:rPr>
              <w:rFonts w:ascii="Aptos" w:eastAsia="Times New Roman" w:hAnsi="Aptos"/>
              <w:color w:val="000000"/>
            </w:rPr>
            <w:t>[2]</w:t>
          </w:r>
        </w:sdtContent>
      </w:sdt>
      <w:r w:rsidRPr="00E30DB4">
        <w:t>.</w:t>
      </w:r>
    </w:p>
    <w:p w14:paraId="0FCD4D69" w14:textId="77777777" w:rsidR="00D23D24" w:rsidRPr="00D23D24" w:rsidRDefault="00D23D24" w:rsidP="00D23D24"/>
    <w:p w14:paraId="3DDE8478" w14:textId="5AE58F28" w:rsidR="002B45B6" w:rsidRDefault="002B45B6" w:rsidP="00D23D24">
      <w:pPr>
        <w:pStyle w:val="Heading2"/>
      </w:pPr>
      <w:bookmarkStart w:id="15" w:name="_Toc214628531"/>
      <w:r>
        <w:t>Comparison with Two Live Festival Websites</w:t>
      </w:r>
      <w:bookmarkEnd w:id="15"/>
    </w:p>
    <w:p w14:paraId="31AD57BB" w14:textId="0C0A84E0" w:rsidR="002B45B6" w:rsidRDefault="0069050A" w:rsidP="0069050A">
      <w:r>
        <w:t xml:space="preserve">I looked at </w:t>
      </w:r>
      <w:r w:rsidR="002B45B6">
        <w:t>two well-known festival sites</w:t>
      </w:r>
      <w:r>
        <w:t xml:space="preserve"> which are</w:t>
      </w:r>
      <w:r w:rsidR="002B45B6">
        <w:t xml:space="preserve"> Glastonbury Festival and Reading Festival</w:t>
      </w:r>
      <w:r>
        <w:t xml:space="preserve"> to compare how they work.</w:t>
      </w:r>
    </w:p>
    <w:p w14:paraId="67782560" w14:textId="77777777" w:rsidR="002B45B6" w:rsidRDefault="002B45B6" w:rsidP="002B45B6">
      <w:pPr>
        <w:pStyle w:val="Heading3"/>
      </w:pPr>
      <w:bookmarkStart w:id="16" w:name="_Toc214628532"/>
      <w:r>
        <w:t>Usability</w:t>
      </w:r>
      <w:bookmarkEnd w:id="16"/>
      <w:r>
        <w:t xml:space="preserve"> </w:t>
      </w:r>
    </w:p>
    <w:p w14:paraId="0FD625E5" w14:textId="10639D21" w:rsidR="002B45B6" w:rsidRDefault="002B45B6" w:rsidP="002B45B6">
      <w:r>
        <w:t>Glastonbury’s homepage is packed with news, historical content</w:t>
      </w:r>
      <w:r w:rsidR="0069050A">
        <w:t xml:space="preserve"> </w:t>
      </w:r>
      <w:r>
        <w:t xml:space="preserve">and </w:t>
      </w:r>
      <w:r w:rsidR="0069050A">
        <w:t>lots of</w:t>
      </w:r>
      <w:r>
        <w:t xml:space="preserve"> menus. While this </w:t>
      </w:r>
      <w:r w:rsidR="0069050A">
        <w:t>complexity will</w:t>
      </w:r>
      <w:r>
        <w:t xml:space="preserve"> </w:t>
      </w:r>
      <w:r w:rsidR="0069050A">
        <w:t>work with</w:t>
      </w:r>
      <w:r>
        <w:t xml:space="preserve"> dedicated fans, first-time visitors </w:t>
      </w:r>
      <w:r w:rsidR="0069050A">
        <w:t>will</w:t>
      </w:r>
      <w:r>
        <w:t xml:space="preserve"> feel overwhelmed. Reading Festival has a cleaner layout with fewer content blocks and a streamlined navigation bar (Line up, Tickets, Essentials), leading to a more focused user journey. Beats &amp; Lights aligns more closely with Reading’s approach: simple, task-oriented, and easy to navigate.</w:t>
      </w:r>
    </w:p>
    <w:p w14:paraId="53E3304E" w14:textId="77777777" w:rsidR="002B45B6" w:rsidRPr="002B45B6" w:rsidRDefault="002B45B6" w:rsidP="002B45B6"/>
    <w:p w14:paraId="60111CEA" w14:textId="77777777" w:rsidR="002B45B6" w:rsidRDefault="002B45B6" w:rsidP="002B45B6">
      <w:pPr>
        <w:pStyle w:val="Heading3"/>
      </w:pPr>
      <w:bookmarkStart w:id="17" w:name="_Toc214628533"/>
      <w:r>
        <w:t>Accessibility</w:t>
      </w:r>
      <w:bookmarkEnd w:id="17"/>
    </w:p>
    <w:p w14:paraId="387571CD" w14:textId="6AD81740" w:rsidR="002B45B6" w:rsidRDefault="007B512E" w:rsidP="002B45B6">
      <w:r>
        <w:t>T</w:t>
      </w:r>
      <w:r w:rsidR="002B45B6">
        <w:t>esting with WAVE shows that both sites have minor errors</w:t>
      </w:r>
      <w:r>
        <w:t xml:space="preserve"> like </w:t>
      </w:r>
      <w:r w:rsidR="002B45B6">
        <w:t>Glastonbury lacks alt text and repeats link labels</w:t>
      </w:r>
      <w:r w:rsidR="002225B9">
        <w:t xml:space="preserve"> </w:t>
      </w:r>
      <w:r>
        <w:t>where</w:t>
      </w:r>
      <w:r w:rsidR="002B45B6">
        <w:t xml:space="preserve"> Reading</w:t>
      </w:r>
      <w:r>
        <w:t xml:space="preserve"> </w:t>
      </w:r>
      <w:r w:rsidR="002225B9">
        <w:t>comes up</w:t>
      </w:r>
      <w:r w:rsidR="002B45B6">
        <w:t xml:space="preserve"> </w:t>
      </w:r>
      <w:r w:rsidR="002225B9">
        <w:t>with</w:t>
      </w:r>
      <w:r w:rsidR="002B45B6">
        <w:t xml:space="preserve"> </w:t>
      </w:r>
      <w:r>
        <w:t>less</w:t>
      </w:r>
      <w:r w:rsidR="002B45B6">
        <w:t xml:space="preserve"> issues</w:t>
      </w:r>
      <w:r w:rsidR="002225B9">
        <w:t xml:space="preserve"> because of their</w:t>
      </w:r>
      <w:r w:rsidR="002B45B6">
        <w:t xml:space="preserve"> simpler pages and higher contrast</w:t>
      </w:r>
      <w:r>
        <w:t xml:space="preserve"> on pages</w:t>
      </w:r>
      <w:r w:rsidR="002B45B6">
        <w:t xml:space="preserve"> </w:t>
      </w:r>
      <w:r>
        <w:t xml:space="preserve">that </w:t>
      </w:r>
      <w:r w:rsidR="002B45B6">
        <w:t xml:space="preserve">help </w:t>
      </w:r>
      <w:r>
        <w:t>lower these</w:t>
      </w:r>
      <w:r w:rsidR="002B45B6">
        <w:t xml:space="preserve"> barriers</w:t>
      </w:r>
      <w:r>
        <w:t xml:space="preserve">. </w:t>
      </w:r>
      <w:r w:rsidR="002B45B6">
        <w:t>In comparison, Beats &amp; Lights already meets many accessibility basics</w:t>
      </w:r>
      <w:r>
        <w:t xml:space="preserve"> like </w:t>
      </w:r>
      <w:r w:rsidR="002B45B6">
        <w:t>semantic structure</w:t>
      </w:r>
      <w:r>
        <w:t xml:space="preserve"> and</w:t>
      </w:r>
      <w:r w:rsidR="002B45B6">
        <w:t xml:space="preserve"> </w:t>
      </w:r>
      <w:r>
        <w:t>labelled</w:t>
      </w:r>
      <w:r w:rsidR="002B45B6">
        <w:t xml:space="preserve"> forms but</w:t>
      </w:r>
      <w:r>
        <w:t xml:space="preserve"> li</w:t>
      </w:r>
      <w:r w:rsidR="002B45B6">
        <w:t>ke Reading, it could improve by adding skip links and refining alt text</w:t>
      </w:r>
      <w:r w:rsidR="002225B9">
        <w:t xml:space="preserve">. These work with the report that “font size, and low contrast between background and font colour” as the most important issue within accessibility where Reading has followed </w:t>
      </w:r>
      <w:r>
        <w:t>this closely.</w:t>
      </w:r>
      <w:r w:rsidR="007F1A0D">
        <w:t xml:space="preserve"> </w:t>
      </w:r>
      <w:sdt>
        <w:sdtPr>
          <w:rPr>
            <w:rFonts w:ascii="Aptos" w:hAnsi="Aptos"/>
            <w:color w:val="000000"/>
            <w:highlight w:val="white"/>
          </w:rPr>
          <w:alias w:val="Citation"/>
          <w:tag w:val="{&quot;referencesIds&quot;:[&quot;doc:692073e859f9175e67df5dd2&quot;],&quot;referencesOptions&quot;:{&quot;doc:692073e859f9175e67df5d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9029790"/>
          <w:placeholder>
            <w:docPart w:val="57E1E99A4A5FBA4880A70F26858915E7"/>
          </w:placeholder>
        </w:sdtPr>
        <w:sdtContent>
          <w:r w:rsidR="00ED3D90">
            <w:rPr>
              <w:rFonts w:ascii="Aptos" w:eastAsia="Times New Roman" w:hAnsi="Aptos"/>
              <w:color w:val="000000"/>
            </w:rPr>
            <w:t>[2]</w:t>
          </w:r>
        </w:sdtContent>
      </w:sdt>
    </w:p>
    <w:p w14:paraId="0C9BA768" w14:textId="77777777" w:rsidR="002B45B6" w:rsidRDefault="002B45B6" w:rsidP="002B45B6"/>
    <w:p w14:paraId="29D4BAB5" w14:textId="77777777" w:rsidR="002B45B6" w:rsidRDefault="002B45B6" w:rsidP="002B45B6">
      <w:pPr>
        <w:pStyle w:val="Heading3"/>
      </w:pPr>
      <w:bookmarkStart w:id="18" w:name="_Toc214628534"/>
      <w:r>
        <w:t>SEO</w:t>
      </w:r>
      <w:bookmarkEnd w:id="18"/>
    </w:p>
    <w:p w14:paraId="4A7203C4" w14:textId="5039D448" w:rsidR="002B45B6" w:rsidRDefault="002B45B6" w:rsidP="002B45B6">
      <w:r>
        <w:t xml:space="preserve">Both Glastonbury and Reading have </w:t>
      </w:r>
      <w:r w:rsidR="007B512E">
        <w:t>rock-solid</w:t>
      </w:r>
      <w:r>
        <w:t xml:space="preserve"> SEO but Reading benefits from cleaner URLs and concise meta descriptions. </w:t>
      </w:r>
      <w:r w:rsidR="007B512E">
        <w:t xml:space="preserve">With </w:t>
      </w:r>
      <w:r>
        <w:t xml:space="preserve">Glastonbury </w:t>
      </w:r>
      <w:r w:rsidR="007B512E">
        <w:t>having lots of</w:t>
      </w:r>
      <w:r>
        <w:t xml:space="preserve"> content and </w:t>
      </w:r>
      <w:r w:rsidR="007B512E">
        <w:t>a good link ecosystem that</w:t>
      </w:r>
      <w:r>
        <w:t xml:space="preserve"> give it </w:t>
      </w:r>
      <w:r w:rsidR="007B512E">
        <w:t xml:space="preserve">a strong reputation online </w:t>
      </w:r>
      <w:r>
        <w:t xml:space="preserve">but smaller festivals like </w:t>
      </w:r>
      <w:r>
        <w:lastRenderedPageBreak/>
        <w:t xml:space="preserve">Beats &amp; Lights can follow Reading’s clear titles and headings to </w:t>
      </w:r>
      <w:r w:rsidR="007B512E">
        <w:t>get</w:t>
      </w:r>
      <w:r>
        <w:t xml:space="preserve"> better search visibility.</w:t>
      </w:r>
    </w:p>
    <w:p w14:paraId="13075EE2" w14:textId="77777777" w:rsidR="002B45B6" w:rsidRDefault="002B45B6" w:rsidP="002B45B6"/>
    <w:p w14:paraId="6F75C60B" w14:textId="77777777" w:rsidR="002B45B6" w:rsidRDefault="002B45B6" w:rsidP="002B45B6">
      <w:pPr>
        <w:pStyle w:val="Heading3"/>
      </w:pPr>
      <w:bookmarkStart w:id="19" w:name="_Toc214628535"/>
      <w:r>
        <w:t>Mobile Friendliness</w:t>
      </w:r>
      <w:bookmarkEnd w:id="19"/>
      <w:r>
        <w:t xml:space="preserve"> </w:t>
      </w:r>
    </w:p>
    <w:p w14:paraId="66556ADC" w14:textId="16537ED6" w:rsidR="002B45B6" w:rsidRDefault="002B45B6" w:rsidP="002B45B6">
      <w:r>
        <w:t xml:space="preserve">Reading Festival offers a single-column mobile layout with large buttons and </w:t>
      </w:r>
      <w:r w:rsidR="007B512E">
        <w:t>not a lot of banners where Glastonbury’s</w:t>
      </w:r>
      <w:r>
        <w:t xml:space="preserve"> heavier pages </w:t>
      </w:r>
      <w:r w:rsidR="007B512E">
        <w:t>need</w:t>
      </w:r>
      <w:r>
        <w:t xml:space="preserve"> more scrolling and bandwidth. Beats &amp; Lights</w:t>
      </w:r>
      <w:r w:rsidR="007B512E">
        <w:t xml:space="preserve"> </w:t>
      </w:r>
      <w:r>
        <w:t>with its lightweight pages and responsive design</w:t>
      </w:r>
      <w:r w:rsidR="007B512E">
        <w:t xml:space="preserve"> works</w:t>
      </w:r>
      <w:r>
        <w:t xml:space="preserve"> similarly to Reading by adapting well to smaller screens.</w:t>
      </w:r>
    </w:p>
    <w:p w14:paraId="797D3AEB" w14:textId="77777777" w:rsidR="002B45B6" w:rsidRDefault="002B45B6" w:rsidP="002B45B6"/>
    <w:p w14:paraId="5BBF07AD" w14:textId="77777777" w:rsidR="002B45B6" w:rsidRDefault="002B45B6" w:rsidP="002B45B6">
      <w:pPr>
        <w:pStyle w:val="Heading3"/>
      </w:pPr>
      <w:bookmarkStart w:id="20" w:name="_Toc214628536"/>
      <w:r>
        <w:t>Conclusion</w:t>
      </w:r>
      <w:bookmarkEnd w:id="20"/>
    </w:p>
    <w:p w14:paraId="309AD014" w14:textId="098DA2B1" w:rsidR="00E84D61" w:rsidRDefault="002B45B6" w:rsidP="002B45B6">
      <w:r>
        <w:t>Reading Festival serves as a closer benchmark for the Beats &amp; Lights site</w:t>
      </w:r>
      <w:r w:rsidR="007B512E">
        <w:t xml:space="preserve"> because i</w:t>
      </w:r>
      <w:r>
        <w:t>t shows that a small</w:t>
      </w:r>
      <w:r w:rsidR="007B512E">
        <w:t xml:space="preserve"> </w:t>
      </w:r>
      <w:r>
        <w:t xml:space="preserve">task-focused festival website can </w:t>
      </w:r>
      <w:r w:rsidR="007B512E">
        <w:t>stay</w:t>
      </w:r>
      <w:r>
        <w:t xml:space="preserve"> </w:t>
      </w:r>
      <w:r w:rsidR="009B502C">
        <w:t xml:space="preserve">functional for everyone including those with additional needs </w:t>
      </w:r>
      <w:r>
        <w:t xml:space="preserve">and SEO-friendly without overwhelming </w:t>
      </w:r>
      <w:r w:rsidR="009B502C">
        <w:t>people</w:t>
      </w:r>
      <w:r>
        <w:t xml:space="preserve">. </w:t>
      </w:r>
      <w:r w:rsidR="009B502C">
        <w:t xml:space="preserve">Where </w:t>
      </w:r>
      <w:r>
        <w:t xml:space="preserve">Glastonbury </w:t>
      </w:r>
      <w:r w:rsidR="009B502C">
        <w:t>shows</w:t>
      </w:r>
      <w:r>
        <w:t xml:space="preserve"> the </w:t>
      </w:r>
      <w:r w:rsidR="009B502C">
        <w:t>compromise</w:t>
      </w:r>
      <w:r>
        <w:t xml:space="preserve"> between detailed content and simplicity</w:t>
      </w:r>
      <w:r w:rsidR="009B502C">
        <w:t xml:space="preserve"> and</w:t>
      </w:r>
      <w:r>
        <w:t xml:space="preserve"> even though large festivals </w:t>
      </w:r>
      <w:r w:rsidR="009B502C">
        <w:t>might</w:t>
      </w:r>
      <w:r>
        <w:t xml:space="preserve"> </w:t>
      </w:r>
      <w:r w:rsidR="009B502C">
        <w:t>need</w:t>
      </w:r>
      <w:r>
        <w:t xml:space="preserve"> more information, clarity should not be sacrificed</w:t>
      </w:r>
      <w:r w:rsidR="009B502C">
        <w:t xml:space="preserve"> for maximum simplicity for people.</w:t>
      </w:r>
    </w:p>
    <w:p w14:paraId="13C89234" w14:textId="77777777" w:rsidR="0024080E" w:rsidRDefault="0024080E" w:rsidP="0024080E"/>
    <w:p w14:paraId="1177A942" w14:textId="77777777" w:rsidR="007F1A0D" w:rsidRDefault="007F1A0D" w:rsidP="0024080E"/>
    <w:p w14:paraId="731C784F" w14:textId="77777777" w:rsidR="007F1A0D" w:rsidRDefault="007F1A0D" w:rsidP="0024080E"/>
    <w:p w14:paraId="0F86F5B4" w14:textId="77777777" w:rsidR="007F1A0D" w:rsidRDefault="007F1A0D" w:rsidP="0024080E"/>
    <w:p w14:paraId="7DC86EDB" w14:textId="77777777" w:rsidR="007F1A0D" w:rsidRDefault="007F1A0D" w:rsidP="0024080E"/>
    <w:p w14:paraId="158EB3D5" w14:textId="77777777" w:rsidR="007F1A0D" w:rsidRDefault="007F1A0D" w:rsidP="0024080E"/>
    <w:p w14:paraId="06CD2C97" w14:textId="77777777" w:rsidR="0024080E" w:rsidRDefault="0024080E" w:rsidP="0024080E"/>
    <w:p w14:paraId="5BB82A81" w14:textId="77777777" w:rsidR="0024080E" w:rsidRDefault="0024080E" w:rsidP="0024080E"/>
    <w:p w14:paraId="0F38C4B1" w14:textId="77777777" w:rsidR="0024080E" w:rsidRDefault="0024080E" w:rsidP="0024080E"/>
    <w:p w14:paraId="65794231" w14:textId="77777777" w:rsidR="0024080E" w:rsidRDefault="0024080E" w:rsidP="0024080E"/>
    <w:p w14:paraId="6502B275" w14:textId="77777777" w:rsidR="0024080E" w:rsidRDefault="0024080E" w:rsidP="0024080E"/>
    <w:p w14:paraId="0318FB4F" w14:textId="77777777" w:rsidR="00473060" w:rsidRDefault="00473060" w:rsidP="0024080E">
      <w:pPr>
        <w:pStyle w:val="Heading1"/>
      </w:pPr>
    </w:p>
    <w:p w14:paraId="24F40D3B" w14:textId="1BFE3A8D" w:rsidR="0024080E" w:rsidRDefault="0024080E" w:rsidP="0024080E">
      <w:pPr>
        <w:pStyle w:val="Heading1"/>
      </w:pPr>
      <w:bookmarkStart w:id="21" w:name="_Toc214628537"/>
      <w:r>
        <w:t>References</w:t>
      </w:r>
      <w:bookmarkEnd w:id="21"/>
    </w:p>
    <w:sdt>
      <w:sdtPr>
        <w:tag w:val="rw.bWnCOutputStyleIdiblio"/>
        <w:id w:val="-693305450"/>
        <w:placeholder>
          <w:docPart w:val="93B891A007FAEB489C6B87894C1DEC56"/>
        </w:placeholder>
      </w:sdtPr>
      <w:sdtContent>
        <w:p w14:paraId="3BA5AA97" w14:textId="77777777" w:rsidR="00ED3D90" w:rsidRDefault="00ED3D90">
          <w:pPr>
            <w:divId w:val="1846823953"/>
            <w:rPr>
              <w:rFonts w:ascii="Aptos" w:eastAsia="Times New Roman" w:hAnsi="Aptos"/>
              <w:color w:val="000000"/>
              <w:kern w:val="0"/>
              <w14:ligatures w14:val="none"/>
            </w:rPr>
          </w:pPr>
          <w:r>
            <w:rPr>
              <w:rFonts w:ascii="Aptos" w:eastAsia="Times New Roman" w:hAnsi="Aptos"/>
              <w:color w:val="000000"/>
            </w:rPr>
            <w:t>[1]</w:t>
          </w:r>
        </w:p>
        <w:p w14:paraId="5D8E2E15" w14:textId="5588E2DF" w:rsidR="00ED3D90" w:rsidRDefault="00ED3D90">
          <w:pPr>
            <w:divId w:val="861020292"/>
            <w:rPr>
              <w:rFonts w:ascii="Aptos" w:eastAsia="Times New Roman" w:hAnsi="Aptos"/>
              <w:color w:val="000000"/>
            </w:rPr>
          </w:pPr>
          <w:r>
            <w:rPr>
              <w:rFonts w:ascii="Aptos" w:eastAsia="Times New Roman" w:hAnsi="Aptos"/>
              <w:color w:val="000000"/>
            </w:rPr>
            <w:t xml:space="preserve">UK Government Digital Service, “Accessibility monitoring of public sector websites and mobile apps from 2022 to 2024.” Dec. 17, 2024. [Online]. Available: </w:t>
          </w:r>
          <w:hyperlink r:id="rId12" w:history="1">
            <w:r w:rsidR="00911B20" w:rsidRPr="00FD3207">
              <w:rPr>
                <w:rStyle w:val="Hyperlink"/>
                <w:rFonts w:ascii="Aptos" w:eastAsia="Times New Roman" w:hAnsi="Aptos"/>
              </w:rPr>
              <w:t>https://www.gov.uk/government/publications/accessibility-monitoring-of-public-sector-websites-and-mobile-apps-from-2022-to-2024/accessibility-monitoring-of-public-sector-websites-and-mobile-apps-from-2022-to-2024</w:t>
            </w:r>
          </w:hyperlink>
          <w:r w:rsidR="00911B20">
            <w:rPr>
              <w:rFonts w:ascii="Aptos" w:eastAsia="Times New Roman" w:hAnsi="Aptos"/>
              <w:color w:val="000000"/>
            </w:rPr>
            <w:t xml:space="preserve"> </w:t>
          </w:r>
        </w:p>
        <w:p w14:paraId="328AC38E" w14:textId="77777777" w:rsidR="00ED3D90" w:rsidRDefault="00ED3D90">
          <w:pPr>
            <w:divId w:val="577324289"/>
            <w:rPr>
              <w:rFonts w:ascii="Aptos" w:eastAsia="Times New Roman" w:hAnsi="Aptos"/>
              <w:color w:val="000000"/>
            </w:rPr>
          </w:pPr>
          <w:r>
            <w:rPr>
              <w:rFonts w:ascii="Aptos" w:eastAsia="Times New Roman" w:hAnsi="Aptos"/>
              <w:color w:val="000000"/>
            </w:rPr>
            <w:t>[2]</w:t>
          </w:r>
        </w:p>
        <w:p w14:paraId="107CF5F5" w14:textId="3CFA239C" w:rsidR="00ED3D90" w:rsidRDefault="00ED3D90">
          <w:pPr>
            <w:divId w:val="1933927700"/>
            <w:rPr>
              <w:rFonts w:ascii="Aptos" w:eastAsia="Times New Roman" w:hAnsi="Aptos"/>
              <w:color w:val="000000"/>
            </w:rPr>
          </w:pPr>
          <w:r>
            <w:rPr>
              <w:rFonts w:ascii="Aptos" w:eastAsia="Times New Roman" w:hAnsi="Aptos"/>
              <w:color w:val="000000"/>
            </w:rPr>
            <w:t xml:space="preserve">A. Good, S. Stokes, and J. Jerrams-Smith, “An investigation into the usability &amp; accessibility of UK health information Web sites,” vol. 21, no. 3, pp. 72–79, 2007, [Online]. Available: </w:t>
          </w:r>
          <w:hyperlink r:id="rId13" w:history="1">
            <w:r w:rsidR="00911B20" w:rsidRPr="00FD3207">
              <w:rPr>
                <w:rStyle w:val="Hyperlink"/>
                <w:rFonts w:ascii="Aptos" w:eastAsia="Times New Roman" w:hAnsi="Aptos"/>
              </w:rPr>
              <w:t>https://researchportal.port.ac.uk/en/publications/an-investigation-into-the-usability-amp-accessibility-of-uk-healt/</w:t>
            </w:r>
          </w:hyperlink>
          <w:r w:rsidR="00911B20">
            <w:rPr>
              <w:rFonts w:ascii="Aptos" w:eastAsia="Times New Roman" w:hAnsi="Aptos"/>
              <w:color w:val="000000"/>
            </w:rPr>
            <w:t xml:space="preserve"> </w:t>
          </w:r>
        </w:p>
        <w:p w14:paraId="24F4638A" w14:textId="77777777" w:rsidR="00ED3D90" w:rsidRDefault="00ED3D90">
          <w:pPr>
            <w:divId w:val="2141342140"/>
            <w:rPr>
              <w:rFonts w:ascii="Aptos" w:eastAsia="Times New Roman" w:hAnsi="Aptos"/>
              <w:color w:val="000000"/>
            </w:rPr>
          </w:pPr>
          <w:r>
            <w:rPr>
              <w:rFonts w:ascii="Aptos" w:eastAsia="Times New Roman" w:hAnsi="Aptos"/>
              <w:color w:val="000000"/>
            </w:rPr>
            <w:t>[3]</w:t>
          </w:r>
        </w:p>
        <w:p w14:paraId="4E9B6D10" w14:textId="77777777" w:rsidR="00ED3D90" w:rsidRDefault="00ED3D90">
          <w:pPr>
            <w:divId w:val="1858958921"/>
            <w:rPr>
              <w:rFonts w:ascii="Aptos" w:eastAsia="Times New Roman" w:hAnsi="Aptos"/>
              <w:color w:val="000000"/>
            </w:rPr>
          </w:pPr>
          <w:r>
            <w:rPr>
              <w:rFonts w:ascii="Aptos" w:eastAsia="Times New Roman" w:hAnsi="Aptos"/>
              <w:color w:val="000000"/>
            </w:rPr>
            <w:t xml:space="preserve">A. Sophia, “Web Accessibility of the Top Research-Intensive Universities in the UK,” vol. 11, no. 4, 2021, </w:t>
          </w:r>
          <w:proofErr w:type="spellStart"/>
          <w:r>
            <w:rPr>
              <w:rFonts w:ascii="Aptos" w:eastAsia="Times New Roman" w:hAnsi="Aptos"/>
              <w:color w:val="000000"/>
            </w:rPr>
            <w:t>doi</w:t>
          </w:r>
          <w:proofErr w:type="spellEnd"/>
          <w:r>
            <w:rPr>
              <w:rFonts w:ascii="Aptos" w:eastAsia="Times New Roman" w:hAnsi="Aptos"/>
              <w:color w:val="000000"/>
            </w:rPr>
            <w:t>: 10.1177/21582440211056614.</w:t>
          </w:r>
        </w:p>
        <w:p w14:paraId="7F7894F0" w14:textId="3BB3E70A" w:rsidR="007F1A0D" w:rsidRDefault="007F1A0D" w:rsidP="007F1A0D"/>
      </w:sdtContent>
    </w:sdt>
    <w:p w14:paraId="6BDD318B" w14:textId="77777777" w:rsidR="0024080E" w:rsidRDefault="0024080E" w:rsidP="0024080E"/>
    <w:p w14:paraId="57FC0A8E" w14:textId="77777777" w:rsidR="00940652" w:rsidRDefault="00940652" w:rsidP="0024080E"/>
    <w:p w14:paraId="051ECBAE" w14:textId="77777777" w:rsidR="0024080E" w:rsidRDefault="0024080E" w:rsidP="0024080E"/>
    <w:p w14:paraId="6F88244A" w14:textId="77777777" w:rsidR="0024080E" w:rsidRDefault="0024080E" w:rsidP="0024080E"/>
    <w:p w14:paraId="73294566" w14:textId="77777777" w:rsidR="0024080E" w:rsidRDefault="0024080E" w:rsidP="0024080E"/>
    <w:p w14:paraId="048B932A" w14:textId="77777777" w:rsidR="0024080E" w:rsidRDefault="0024080E" w:rsidP="0024080E"/>
    <w:p w14:paraId="0A48ACD9" w14:textId="77777777" w:rsidR="0024080E" w:rsidRDefault="0024080E" w:rsidP="0024080E"/>
    <w:p w14:paraId="3DC1994E" w14:textId="77777777" w:rsidR="0024080E" w:rsidRDefault="0024080E" w:rsidP="0024080E"/>
    <w:p w14:paraId="27E324DE" w14:textId="77777777" w:rsidR="0024080E" w:rsidRDefault="0024080E" w:rsidP="0024080E"/>
    <w:p w14:paraId="23E8F15B" w14:textId="77777777" w:rsidR="0024080E" w:rsidRDefault="0024080E" w:rsidP="0024080E"/>
    <w:p w14:paraId="5B5231F3" w14:textId="77777777" w:rsidR="0024080E" w:rsidRDefault="0024080E" w:rsidP="0024080E"/>
    <w:p w14:paraId="3C06C61B" w14:textId="3AE4965A" w:rsidR="0024080E" w:rsidRDefault="0024080E" w:rsidP="0024080E">
      <w:pPr>
        <w:pStyle w:val="Heading1"/>
      </w:pPr>
      <w:bookmarkStart w:id="22" w:name="_Toc214628538"/>
      <w:r>
        <w:lastRenderedPageBreak/>
        <w:t>Appendice</w:t>
      </w:r>
      <w:r w:rsidR="00473060">
        <w:t>s</w:t>
      </w:r>
      <w:bookmarkEnd w:id="22"/>
    </w:p>
    <w:p w14:paraId="053BEDFE" w14:textId="77777777" w:rsidR="00940652" w:rsidRDefault="00940652" w:rsidP="00940652"/>
    <w:p w14:paraId="1CC51243" w14:textId="0C1770CE" w:rsidR="00940652" w:rsidRDefault="00940652" w:rsidP="00940652">
      <w:pPr>
        <w:pStyle w:val="Heading2"/>
      </w:pPr>
      <w:bookmarkStart w:id="23" w:name="_Toc214628539"/>
      <w:r>
        <w:t>HTML</w:t>
      </w:r>
      <w:bookmarkEnd w:id="23"/>
    </w:p>
    <w:p w14:paraId="336A19B9" w14:textId="77777777" w:rsidR="00940652" w:rsidRPr="00940652" w:rsidRDefault="00940652" w:rsidP="00940652"/>
    <w:p w14:paraId="7B2243F1" w14:textId="77777777" w:rsidR="007F1A0D" w:rsidRDefault="007F1A0D" w:rsidP="007F1A0D">
      <w:r>
        <w:t xml:space="preserve">&lt;!DOCTYPE html&gt; </w:t>
      </w:r>
    </w:p>
    <w:p w14:paraId="6C95676A" w14:textId="77777777" w:rsidR="007F1A0D" w:rsidRDefault="007F1A0D" w:rsidP="007F1A0D">
      <w:r>
        <w:t>&lt;html lang="</w:t>
      </w:r>
      <w:proofErr w:type="spellStart"/>
      <w:r>
        <w:t>en</w:t>
      </w:r>
      <w:proofErr w:type="spellEnd"/>
      <w:r>
        <w:t>"&gt;</w:t>
      </w:r>
    </w:p>
    <w:p w14:paraId="3AAD38E1" w14:textId="77777777" w:rsidR="007F1A0D" w:rsidRDefault="007F1A0D" w:rsidP="007F1A0D">
      <w:r>
        <w:t>&lt;head&gt;</w:t>
      </w:r>
    </w:p>
    <w:p w14:paraId="226BF4D2" w14:textId="77777777" w:rsidR="007F1A0D" w:rsidRDefault="007F1A0D" w:rsidP="007F1A0D">
      <w:r>
        <w:t>&lt;meta charset="UTF-8"&gt;</w:t>
      </w:r>
    </w:p>
    <w:p w14:paraId="229BD10A" w14:textId="77777777" w:rsidR="007F1A0D" w:rsidRDefault="007F1A0D" w:rsidP="007F1A0D">
      <w:r>
        <w:t>&lt;meta name="viewport" content="width=device-width, initial-scale=1.0"&gt;</w:t>
      </w:r>
    </w:p>
    <w:p w14:paraId="4EAF41AD" w14:textId="77777777" w:rsidR="007F1A0D" w:rsidRDefault="007F1A0D" w:rsidP="007F1A0D">
      <w:r>
        <w:t>&lt;title&gt;Beats &amp; Lights Festival&lt;/title&gt;</w:t>
      </w:r>
    </w:p>
    <w:p w14:paraId="347769E8" w14:textId="77777777" w:rsidR="007F1A0D" w:rsidRDefault="007F1A0D" w:rsidP="007F1A0D">
      <w:r>
        <w:t xml:space="preserve">&lt;link </w:t>
      </w:r>
      <w:proofErr w:type="spellStart"/>
      <w:r>
        <w:t>rel</w:t>
      </w:r>
      <w:proofErr w:type="spellEnd"/>
      <w:r>
        <w:t xml:space="preserve">="stylesheet" </w:t>
      </w:r>
      <w:proofErr w:type="spellStart"/>
      <w:r>
        <w:t>href</w:t>
      </w:r>
      <w:proofErr w:type="spellEnd"/>
      <w:r>
        <w:t>="styles.css"&gt;</w:t>
      </w:r>
    </w:p>
    <w:p w14:paraId="6426BDE0" w14:textId="77777777" w:rsidR="007F1A0D" w:rsidRDefault="007F1A0D" w:rsidP="007F1A0D">
      <w:r>
        <w:t xml:space="preserve">  &lt;link </w:t>
      </w:r>
      <w:proofErr w:type="spellStart"/>
      <w:r>
        <w:t>rel</w:t>
      </w:r>
      <w:proofErr w:type="spellEnd"/>
      <w:r>
        <w:t xml:space="preserve">="icon" type="image/x-icon" </w:t>
      </w:r>
      <w:proofErr w:type="spellStart"/>
      <w:r>
        <w:t>href</w:t>
      </w:r>
      <w:proofErr w:type="spellEnd"/>
      <w:r>
        <w:t>="assets/logo.png"&gt;</w:t>
      </w:r>
    </w:p>
    <w:p w14:paraId="3D4F16FD" w14:textId="77777777" w:rsidR="007F1A0D" w:rsidRDefault="007F1A0D" w:rsidP="007F1A0D"/>
    <w:p w14:paraId="1E31AEDF" w14:textId="77777777" w:rsidR="007F1A0D" w:rsidRDefault="007F1A0D" w:rsidP="007F1A0D">
      <w:r>
        <w:t>&lt;/head&gt;</w:t>
      </w:r>
    </w:p>
    <w:p w14:paraId="730E5502" w14:textId="77777777" w:rsidR="007F1A0D" w:rsidRDefault="007F1A0D" w:rsidP="007F1A0D">
      <w:r>
        <w:t>&lt;body&gt;</w:t>
      </w:r>
    </w:p>
    <w:p w14:paraId="07E0302E" w14:textId="77777777" w:rsidR="007F1A0D" w:rsidRDefault="007F1A0D" w:rsidP="007F1A0D"/>
    <w:p w14:paraId="3EA51154" w14:textId="77777777" w:rsidR="007F1A0D" w:rsidRDefault="007F1A0D" w:rsidP="007F1A0D">
      <w:r>
        <w:t>&lt;header id="</w:t>
      </w:r>
      <w:proofErr w:type="gramStart"/>
      <w:r>
        <w:t>main-header</w:t>
      </w:r>
      <w:proofErr w:type="gramEnd"/>
      <w:r>
        <w:t>"&gt;</w:t>
      </w:r>
    </w:p>
    <w:p w14:paraId="5D969B55" w14:textId="77777777" w:rsidR="007F1A0D" w:rsidRDefault="007F1A0D" w:rsidP="007F1A0D">
      <w:r>
        <w:t>&lt;div class="container"&gt;</w:t>
      </w:r>
    </w:p>
    <w:p w14:paraId="75D1E138" w14:textId="77777777" w:rsidR="007F1A0D" w:rsidRDefault="007F1A0D" w:rsidP="007F1A0D">
      <w:r>
        <w:t>&lt;</w:t>
      </w:r>
      <w:proofErr w:type="spellStart"/>
      <w:r>
        <w:t>img</w:t>
      </w:r>
      <w:proofErr w:type="spellEnd"/>
      <w:r>
        <w:t xml:space="preserve"> </w:t>
      </w:r>
      <w:proofErr w:type="spellStart"/>
      <w:r>
        <w:t>src</w:t>
      </w:r>
      <w:proofErr w:type="spellEnd"/>
      <w:r>
        <w:t>="assets/logo.png" width="100" height="100" alt="Logo"&gt;</w:t>
      </w:r>
    </w:p>
    <w:p w14:paraId="0FBA1D47" w14:textId="77777777" w:rsidR="007F1A0D" w:rsidRDefault="007F1A0D" w:rsidP="007F1A0D">
      <w:r>
        <w:t>&lt;/div&gt;</w:t>
      </w:r>
    </w:p>
    <w:p w14:paraId="7201F0E6" w14:textId="77777777" w:rsidR="007F1A0D" w:rsidRDefault="007F1A0D" w:rsidP="007F1A0D">
      <w:r>
        <w:t>&lt;/header&gt;</w:t>
      </w:r>
    </w:p>
    <w:p w14:paraId="4F83AC07" w14:textId="77777777" w:rsidR="007F1A0D" w:rsidRDefault="007F1A0D" w:rsidP="007F1A0D">
      <w:r>
        <w:t>&lt;nav id="navbar"&gt;</w:t>
      </w:r>
    </w:p>
    <w:p w14:paraId="096B67C8" w14:textId="77777777" w:rsidR="007F1A0D" w:rsidRDefault="007F1A0D" w:rsidP="007F1A0D">
      <w:r>
        <w:t xml:space="preserve">    &lt;ul&gt;</w:t>
      </w:r>
    </w:p>
    <w:p w14:paraId="787911F5" w14:textId="77777777" w:rsidR="007F1A0D" w:rsidRDefault="007F1A0D" w:rsidP="007F1A0D">
      <w:r>
        <w:t xml:space="preserve">    &lt;li&gt;&lt;a </w:t>
      </w:r>
      <w:proofErr w:type="spellStart"/>
      <w:r>
        <w:t>href</w:t>
      </w:r>
      <w:proofErr w:type="spellEnd"/>
      <w:r>
        <w:t xml:space="preserve">="HomePage.html"&gt;Home&lt;/a&gt;&lt;/li&gt; </w:t>
      </w:r>
    </w:p>
    <w:p w14:paraId="57B2EDF2" w14:textId="77777777" w:rsidR="007F1A0D" w:rsidRDefault="007F1A0D" w:rsidP="007F1A0D">
      <w:r>
        <w:t xml:space="preserve">    &lt;li&gt;&lt;a </w:t>
      </w:r>
      <w:proofErr w:type="spellStart"/>
      <w:r>
        <w:t>href</w:t>
      </w:r>
      <w:proofErr w:type="spellEnd"/>
      <w:r>
        <w:t xml:space="preserve">="Schedule.html"&gt;Schedule&lt;/a&gt;&lt;/li&gt; </w:t>
      </w:r>
    </w:p>
    <w:p w14:paraId="065F4631" w14:textId="77777777" w:rsidR="007F1A0D" w:rsidRDefault="007F1A0D" w:rsidP="007F1A0D">
      <w:r>
        <w:t xml:space="preserve">    &lt;li&gt;&lt;a </w:t>
      </w:r>
      <w:proofErr w:type="spellStart"/>
      <w:r>
        <w:t>href</w:t>
      </w:r>
      <w:proofErr w:type="spellEnd"/>
      <w:r>
        <w:t xml:space="preserve">="contacts.html"&gt;Contact&lt;/a&gt;&lt;/li&gt; </w:t>
      </w:r>
    </w:p>
    <w:p w14:paraId="10148126" w14:textId="77777777" w:rsidR="007F1A0D" w:rsidRDefault="007F1A0D" w:rsidP="007F1A0D">
      <w:r>
        <w:t xml:space="preserve">    &lt;li&gt;&lt;a </w:t>
      </w:r>
      <w:proofErr w:type="spellStart"/>
      <w:r>
        <w:t>href</w:t>
      </w:r>
      <w:proofErr w:type="spellEnd"/>
      <w:r>
        <w:t>="book.html"&gt;Tickets&lt;/a&gt;&lt;/li&gt;</w:t>
      </w:r>
    </w:p>
    <w:p w14:paraId="7DAB3CE2" w14:textId="77777777" w:rsidR="007F1A0D" w:rsidRDefault="007F1A0D" w:rsidP="007F1A0D">
      <w:r>
        <w:t xml:space="preserve">    &lt;/ul&gt; </w:t>
      </w:r>
    </w:p>
    <w:p w14:paraId="2D4B9F24" w14:textId="77777777" w:rsidR="007F1A0D" w:rsidRDefault="007F1A0D" w:rsidP="007F1A0D">
      <w:r>
        <w:lastRenderedPageBreak/>
        <w:t>&lt;/nav&gt;</w:t>
      </w:r>
    </w:p>
    <w:p w14:paraId="4924F747" w14:textId="77777777" w:rsidR="007F1A0D" w:rsidRDefault="007F1A0D" w:rsidP="007F1A0D">
      <w:r>
        <w:t xml:space="preserve">  &lt;div class="</w:t>
      </w:r>
      <w:proofErr w:type="spellStart"/>
      <w:r>
        <w:t>bg</w:t>
      </w:r>
      <w:proofErr w:type="spellEnd"/>
      <w:r>
        <w:t>-container"&gt;</w:t>
      </w:r>
    </w:p>
    <w:p w14:paraId="2A2F3869" w14:textId="77777777" w:rsidR="007F1A0D" w:rsidRDefault="007F1A0D" w:rsidP="007F1A0D">
      <w:r>
        <w:t xml:space="preserve">    &lt;div class="</w:t>
      </w:r>
      <w:proofErr w:type="spellStart"/>
      <w:r>
        <w:t>bg</w:t>
      </w:r>
      <w:proofErr w:type="spellEnd"/>
      <w:r>
        <w:t>"&gt;&lt;/div&gt;</w:t>
      </w:r>
    </w:p>
    <w:p w14:paraId="7093D0E9" w14:textId="77777777" w:rsidR="007F1A0D" w:rsidRDefault="007F1A0D" w:rsidP="007F1A0D">
      <w:r>
        <w:t xml:space="preserve">    &lt;div class="</w:t>
      </w:r>
      <w:proofErr w:type="spellStart"/>
      <w:r>
        <w:t>bg</w:t>
      </w:r>
      <w:proofErr w:type="spellEnd"/>
      <w:r>
        <w:t>"&gt;&lt;/div&gt;</w:t>
      </w:r>
    </w:p>
    <w:p w14:paraId="71C26065" w14:textId="77777777" w:rsidR="007F1A0D" w:rsidRDefault="007F1A0D" w:rsidP="007F1A0D">
      <w:r>
        <w:t xml:space="preserve">  &lt;/div&gt;</w:t>
      </w:r>
    </w:p>
    <w:p w14:paraId="48F8F628" w14:textId="77777777" w:rsidR="007F1A0D" w:rsidRDefault="007F1A0D" w:rsidP="007F1A0D"/>
    <w:p w14:paraId="120832ED" w14:textId="77777777" w:rsidR="007F1A0D" w:rsidRDefault="007F1A0D" w:rsidP="007F1A0D">
      <w:r>
        <w:t>&lt;h1&gt;Welcome to the Beats &amp; Lights Festival 2025&lt;/h1&gt;</w:t>
      </w:r>
    </w:p>
    <w:p w14:paraId="5F967222" w14:textId="77777777" w:rsidR="007F1A0D" w:rsidRDefault="007F1A0D" w:rsidP="007F1A0D">
      <w:r>
        <w:t xml:space="preserve">&lt;p&gt;We are a music festival made by you, for you. We have a range of different genres that will be playing throughout the </w:t>
      </w:r>
      <w:proofErr w:type="gramStart"/>
      <w:r>
        <w:t>event.&lt;</w:t>
      </w:r>
      <w:proofErr w:type="gramEnd"/>
      <w:r>
        <w:t>/p&gt;</w:t>
      </w:r>
    </w:p>
    <w:p w14:paraId="29A5597F" w14:textId="77777777" w:rsidR="007F1A0D" w:rsidRDefault="007F1A0D" w:rsidP="007F1A0D">
      <w:r>
        <w:t xml:space="preserve">&lt;p&gt;The festival goes from 16th October 2026 to the </w:t>
      </w:r>
      <w:proofErr w:type="gramStart"/>
      <w:r>
        <w:t>18th</w:t>
      </w:r>
      <w:proofErr w:type="gramEnd"/>
      <w:r>
        <w:t xml:space="preserve"> October 2026. &lt;/p&gt;</w:t>
      </w:r>
    </w:p>
    <w:p w14:paraId="47671A21" w14:textId="77777777" w:rsidR="007F1A0D" w:rsidRDefault="007F1A0D" w:rsidP="007F1A0D">
      <w:r>
        <w:t xml:space="preserve">&lt;p&gt;A festival here to celebrate the community, music, arts and culture. We hope to see you enjoying all the different acts </w:t>
      </w:r>
      <w:proofErr w:type="gramStart"/>
      <w:r>
        <w:t>here.&lt;</w:t>
      </w:r>
      <w:proofErr w:type="gramEnd"/>
      <w:r>
        <w:t>/p&gt;</w:t>
      </w:r>
    </w:p>
    <w:p w14:paraId="59623848" w14:textId="77777777" w:rsidR="007F1A0D" w:rsidRDefault="007F1A0D" w:rsidP="007F1A0D">
      <w:r>
        <w:t>&lt;</w:t>
      </w:r>
      <w:proofErr w:type="spellStart"/>
      <w:r>
        <w:t>iframe</w:t>
      </w:r>
      <w:proofErr w:type="spellEnd"/>
      <w:r>
        <w:t xml:space="preserve"> width="560" height="315" </w:t>
      </w:r>
      <w:proofErr w:type="spellStart"/>
      <w:r>
        <w:t>src</w:t>
      </w:r>
      <w:proofErr w:type="spellEnd"/>
      <w:r>
        <w:t>="assets/festivalvid.mp4" title="video player"&gt;&lt;/</w:t>
      </w:r>
      <w:proofErr w:type="spellStart"/>
      <w:r>
        <w:t>iframe</w:t>
      </w:r>
      <w:proofErr w:type="spellEnd"/>
      <w:r>
        <w:t>&gt;</w:t>
      </w:r>
    </w:p>
    <w:p w14:paraId="28160942" w14:textId="77777777" w:rsidR="007F1A0D" w:rsidRDefault="007F1A0D" w:rsidP="007F1A0D"/>
    <w:p w14:paraId="706E006A" w14:textId="77777777" w:rsidR="007F1A0D" w:rsidRDefault="007F1A0D" w:rsidP="007F1A0D">
      <w:r>
        <w:t>&lt;footer id="</w:t>
      </w:r>
      <w:proofErr w:type="gramStart"/>
      <w:r>
        <w:t>main-footer</w:t>
      </w:r>
      <w:proofErr w:type="gramEnd"/>
      <w:r>
        <w:t>"&gt;</w:t>
      </w:r>
    </w:p>
    <w:p w14:paraId="4712E1BC" w14:textId="77777777" w:rsidR="007F1A0D" w:rsidRDefault="007F1A0D" w:rsidP="007F1A0D">
      <w:r>
        <w:t xml:space="preserve">&lt;p&gt; Copyright &amp;copy; </w:t>
      </w:r>
      <w:proofErr w:type="gramStart"/>
      <w:r>
        <w:t>2025  Beats</w:t>
      </w:r>
      <w:proofErr w:type="gramEnd"/>
      <w:r>
        <w:t xml:space="preserve"> &amp; Lights Festival &lt;/p&gt;</w:t>
      </w:r>
    </w:p>
    <w:p w14:paraId="3A6AD379" w14:textId="77777777" w:rsidR="007F1A0D" w:rsidRDefault="007F1A0D" w:rsidP="007F1A0D">
      <w:r>
        <w:t>&lt;/footer&gt;</w:t>
      </w:r>
    </w:p>
    <w:p w14:paraId="2F3F8B32" w14:textId="77777777" w:rsidR="007F1A0D" w:rsidRDefault="007F1A0D" w:rsidP="007F1A0D"/>
    <w:p w14:paraId="33CBC685" w14:textId="77777777" w:rsidR="007F1A0D" w:rsidRDefault="007F1A0D" w:rsidP="007F1A0D">
      <w:r>
        <w:t>&lt;/body&gt;</w:t>
      </w:r>
    </w:p>
    <w:p w14:paraId="27389863" w14:textId="2B8BAF7D" w:rsidR="00473060" w:rsidRDefault="007F1A0D" w:rsidP="007F1A0D">
      <w:r>
        <w:t>&lt;/html&gt;</w:t>
      </w:r>
    </w:p>
    <w:p w14:paraId="055F4A04" w14:textId="77777777" w:rsidR="007F1A0D" w:rsidRDefault="007F1A0D" w:rsidP="007F1A0D"/>
    <w:p w14:paraId="3B8CC913" w14:textId="77777777" w:rsidR="007F1A0D" w:rsidRDefault="007F1A0D" w:rsidP="007F1A0D">
      <w:r>
        <w:t xml:space="preserve">&lt;!DOCTYPE html&gt; </w:t>
      </w:r>
    </w:p>
    <w:p w14:paraId="230ABD5D" w14:textId="77777777" w:rsidR="007F1A0D" w:rsidRDefault="007F1A0D" w:rsidP="007F1A0D">
      <w:r>
        <w:t>&lt;html lang="</w:t>
      </w:r>
      <w:proofErr w:type="spellStart"/>
      <w:r>
        <w:t>en</w:t>
      </w:r>
      <w:proofErr w:type="spellEnd"/>
      <w:r>
        <w:t>"&gt;</w:t>
      </w:r>
    </w:p>
    <w:p w14:paraId="6E0F5BFE" w14:textId="77777777" w:rsidR="007F1A0D" w:rsidRDefault="007F1A0D" w:rsidP="007F1A0D">
      <w:r>
        <w:t>&lt;head&gt;</w:t>
      </w:r>
    </w:p>
    <w:p w14:paraId="5E491CDA" w14:textId="77777777" w:rsidR="007F1A0D" w:rsidRDefault="007F1A0D" w:rsidP="007F1A0D">
      <w:r>
        <w:t>&lt;meta charset="UTF-8"&gt;</w:t>
      </w:r>
    </w:p>
    <w:p w14:paraId="35E4C185" w14:textId="77777777" w:rsidR="007F1A0D" w:rsidRDefault="007F1A0D" w:rsidP="007F1A0D">
      <w:r>
        <w:t>&lt;meta name="viewport" content="width=device-width, initial-scale=1.0"&gt;</w:t>
      </w:r>
    </w:p>
    <w:p w14:paraId="23E0DB7E" w14:textId="77777777" w:rsidR="007F1A0D" w:rsidRDefault="007F1A0D" w:rsidP="007F1A0D">
      <w:r>
        <w:t>&lt;title&gt;Beats &amp; Lights Festival&lt;/title&gt;</w:t>
      </w:r>
    </w:p>
    <w:p w14:paraId="045131E4" w14:textId="77777777" w:rsidR="007F1A0D" w:rsidRDefault="007F1A0D" w:rsidP="007F1A0D">
      <w:r>
        <w:t xml:space="preserve">&lt;link </w:t>
      </w:r>
      <w:proofErr w:type="spellStart"/>
      <w:r>
        <w:t>rel</w:t>
      </w:r>
      <w:proofErr w:type="spellEnd"/>
      <w:r>
        <w:t xml:space="preserve">="stylesheet" </w:t>
      </w:r>
      <w:proofErr w:type="spellStart"/>
      <w:r>
        <w:t>href</w:t>
      </w:r>
      <w:proofErr w:type="spellEnd"/>
      <w:r>
        <w:t>="styles.css"&gt;</w:t>
      </w:r>
    </w:p>
    <w:p w14:paraId="39F3A563" w14:textId="77777777" w:rsidR="007F1A0D" w:rsidRDefault="007F1A0D" w:rsidP="007F1A0D">
      <w:r>
        <w:lastRenderedPageBreak/>
        <w:t>&lt;/head&gt;</w:t>
      </w:r>
    </w:p>
    <w:p w14:paraId="531C8B39" w14:textId="77777777" w:rsidR="007F1A0D" w:rsidRDefault="007F1A0D" w:rsidP="007F1A0D"/>
    <w:p w14:paraId="0915F5C2" w14:textId="77777777" w:rsidR="007F1A0D" w:rsidRDefault="007F1A0D" w:rsidP="007F1A0D">
      <w:r>
        <w:t>&lt;header&gt;</w:t>
      </w:r>
    </w:p>
    <w:p w14:paraId="2A81C41B" w14:textId="77777777" w:rsidR="007F1A0D" w:rsidRDefault="007F1A0D" w:rsidP="007F1A0D">
      <w:r>
        <w:t>&lt;div class="logo"&gt;</w:t>
      </w:r>
    </w:p>
    <w:p w14:paraId="4F4D153A" w14:textId="77777777" w:rsidR="007F1A0D" w:rsidRDefault="007F1A0D" w:rsidP="007F1A0D">
      <w:r>
        <w:t>&lt;</w:t>
      </w:r>
      <w:proofErr w:type="spellStart"/>
      <w:r>
        <w:t>img</w:t>
      </w:r>
      <w:proofErr w:type="spellEnd"/>
      <w:r>
        <w:t xml:space="preserve"> </w:t>
      </w:r>
      <w:proofErr w:type="spellStart"/>
      <w:r>
        <w:t>src</w:t>
      </w:r>
      <w:proofErr w:type="spellEnd"/>
      <w:r>
        <w:t>="assets/logo.png" width="100" height="100" alt="Logo"&gt;</w:t>
      </w:r>
    </w:p>
    <w:p w14:paraId="5B342E9B" w14:textId="77777777" w:rsidR="007F1A0D" w:rsidRDefault="007F1A0D" w:rsidP="007F1A0D">
      <w:r>
        <w:t>&lt;/div&gt;</w:t>
      </w:r>
    </w:p>
    <w:p w14:paraId="7BECD6A8" w14:textId="77777777" w:rsidR="007F1A0D" w:rsidRDefault="007F1A0D" w:rsidP="007F1A0D">
      <w:r>
        <w:t>&lt;/header&gt;</w:t>
      </w:r>
    </w:p>
    <w:p w14:paraId="47F3EFE1" w14:textId="77777777" w:rsidR="007F1A0D" w:rsidRDefault="007F1A0D" w:rsidP="007F1A0D">
      <w:r>
        <w:t>&lt;nav id="navbar"&gt;</w:t>
      </w:r>
    </w:p>
    <w:p w14:paraId="74466686" w14:textId="77777777" w:rsidR="007F1A0D" w:rsidRDefault="007F1A0D" w:rsidP="007F1A0D">
      <w:r>
        <w:t>&lt;div class="container"</w:t>
      </w:r>
      <w:proofErr w:type="gramStart"/>
      <w:r>
        <w:t>&gt;  &lt;</w:t>
      </w:r>
      <w:proofErr w:type="gramEnd"/>
      <w:r>
        <w:t>ul&gt;</w:t>
      </w:r>
    </w:p>
    <w:p w14:paraId="4BD81013" w14:textId="77777777" w:rsidR="007F1A0D" w:rsidRDefault="007F1A0D" w:rsidP="007F1A0D">
      <w:r>
        <w:t xml:space="preserve">    &lt;li&gt;&lt;a </w:t>
      </w:r>
      <w:proofErr w:type="spellStart"/>
      <w:r>
        <w:t>href</w:t>
      </w:r>
      <w:proofErr w:type="spellEnd"/>
      <w:r>
        <w:t xml:space="preserve">="HomePage.html"&gt;Home&lt;/a&gt;&lt;/li&gt; </w:t>
      </w:r>
    </w:p>
    <w:p w14:paraId="3AED8A3C" w14:textId="77777777" w:rsidR="007F1A0D" w:rsidRDefault="007F1A0D" w:rsidP="007F1A0D">
      <w:r>
        <w:t xml:space="preserve">    &lt;li&gt;&lt;a </w:t>
      </w:r>
      <w:proofErr w:type="spellStart"/>
      <w:r>
        <w:t>href</w:t>
      </w:r>
      <w:proofErr w:type="spellEnd"/>
      <w:r>
        <w:t xml:space="preserve">="Schedule.html"&gt;Schedule&lt;/a&gt;&lt;/li&gt; </w:t>
      </w:r>
    </w:p>
    <w:p w14:paraId="45DCF7C3" w14:textId="77777777" w:rsidR="007F1A0D" w:rsidRDefault="007F1A0D" w:rsidP="007F1A0D">
      <w:r>
        <w:t xml:space="preserve">    &lt;li&gt;&lt;a </w:t>
      </w:r>
      <w:proofErr w:type="spellStart"/>
      <w:r>
        <w:t>href</w:t>
      </w:r>
      <w:proofErr w:type="spellEnd"/>
      <w:r>
        <w:t>="contacts.html"&gt;Contact&lt;/a&gt;&lt;/li&gt;</w:t>
      </w:r>
    </w:p>
    <w:p w14:paraId="4919D71F" w14:textId="77777777" w:rsidR="007F1A0D" w:rsidRDefault="007F1A0D" w:rsidP="007F1A0D">
      <w:r>
        <w:t xml:space="preserve">    &lt;li&gt;&lt;a </w:t>
      </w:r>
      <w:proofErr w:type="spellStart"/>
      <w:r>
        <w:t>href</w:t>
      </w:r>
      <w:proofErr w:type="spellEnd"/>
      <w:r>
        <w:t>="book.html"&gt;Tickets&lt;/a&gt;&lt;/li&gt;</w:t>
      </w:r>
    </w:p>
    <w:p w14:paraId="7F5E8D96" w14:textId="77777777" w:rsidR="007F1A0D" w:rsidRDefault="007F1A0D" w:rsidP="007F1A0D">
      <w:r>
        <w:t xml:space="preserve">    &lt;/ul&gt;</w:t>
      </w:r>
    </w:p>
    <w:p w14:paraId="696A9EB6" w14:textId="77777777" w:rsidR="007F1A0D" w:rsidRDefault="007F1A0D" w:rsidP="007F1A0D">
      <w:r>
        <w:t>&lt;/nav&gt;</w:t>
      </w:r>
    </w:p>
    <w:p w14:paraId="3A57A99F" w14:textId="77777777" w:rsidR="007F1A0D" w:rsidRDefault="007F1A0D" w:rsidP="007F1A0D">
      <w:r>
        <w:t>&lt;/div&gt;</w:t>
      </w:r>
    </w:p>
    <w:p w14:paraId="50131C1E" w14:textId="77777777" w:rsidR="007F1A0D" w:rsidRDefault="007F1A0D" w:rsidP="007F1A0D">
      <w:r>
        <w:t>&lt;body&gt;</w:t>
      </w:r>
    </w:p>
    <w:p w14:paraId="082A7F32" w14:textId="77777777" w:rsidR="007F1A0D" w:rsidRDefault="007F1A0D" w:rsidP="007F1A0D">
      <w:r>
        <w:t>&lt;h1 style="</w:t>
      </w:r>
      <w:proofErr w:type="spellStart"/>
      <w:r>
        <w:t>color</w:t>
      </w:r>
      <w:proofErr w:type="spellEnd"/>
      <w:r>
        <w:t>: black; text-</w:t>
      </w:r>
      <w:proofErr w:type="gramStart"/>
      <w:r>
        <w:t>align:</w:t>
      </w:r>
      <w:proofErr w:type="gramEnd"/>
      <w:r>
        <w:t xml:space="preserve"> left;"&gt;B&amp;L Festival Schedule&lt;/h1&gt;</w:t>
      </w:r>
    </w:p>
    <w:p w14:paraId="615E61E7" w14:textId="77777777" w:rsidR="007F1A0D" w:rsidRDefault="007F1A0D" w:rsidP="007F1A0D">
      <w:r>
        <w:t xml:space="preserve">&lt;table border="1"&gt; </w:t>
      </w:r>
    </w:p>
    <w:p w14:paraId="7CDEB25B" w14:textId="77777777" w:rsidR="007F1A0D" w:rsidRDefault="007F1A0D" w:rsidP="007F1A0D">
      <w:proofErr w:type="gramStart"/>
      <w:r>
        <w:t>&lt;!--</w:t>
      </w:r>
      <w:proofErr w:type="gramEnd"/>
      <w:r>
        <w:t xml:space="preserve"> Table header --&gt; </w:t>
      </w:r>
    </w:p>
    <w:p w14:paraId="066D4C4A" w14:textId="77777777" w:rsidR="007F1A0D" w:rsidRDefault="007F1A0D" w:rsidP="007F1A0D">
      <w:r>
        <w:t xml:space="preserve"> &lt;</w:t>
      </w:r>
      <w:proofErr w:type="spellStart"/>
      <w:r>
        <w:t>thead</w:t>
      </w:r>
      <w:proofErr w:type="spellEnd"/>
      <w:r>
        <w:t xml:space="preserve">&gt; </w:t>
      </w:r>
    </w:p>
    <w:p w14:paraId="2A1476B2" w14:textId="77777777" w:rsidR="007F1A0D" w:rsidRDefault="007F1A0D" w:rsidP="007F1A0D">
      <w:r>
        <w:t xml:space="preserve">    &lt;tr&gt; </w:t>
      </w:r>
    </w:p>
    <w:p w14:paraId="6E1A4CE6" w14:textId="77777777" w:rsidR="007F1A0D" w:rsidRDefault="007F1A0D" w:rsidP="007F1A0D">
      <w:r>
        <w:t xml:space="preserve">         &lt;</w:t>
      </w:r>
      <w:proofErr w:type="spellStart"/>
      <w:r>
        <w:t>th</w:t>
      </w:r>
      <w:proofErr w:type="spellEnd"/>
      <w:r>
        <w:t>&gt;Date&lt;/</w:t>
      </w:r>
      <w:proofErr w:type="spellStart"/>
      <w:r>
        <w:t>th</w:t>
      </w:r>
      <w:proofErr w:type="spellEnd"/>
      <w:r>
        <w:t xml:space="preserve">&gt; </w:t>
      </w:r>
    </w:p>
    <w:p w14:paraId="02050347" w14:textId="77777777" w:rsidR="007F1A0D" w:rsidRDefault="007F1A0D" w:rsidP="007F1A0D">
      <w:r>
        <w:t xml:space="preserve">         &lt;</w:t>
      </w:r>
      <w:proofErr w:type="spellStart"/>
      <w:r>
        <w:t>th</w:t>
      </w:r>
      <w:proofErr w:type="spellEnd"/>
      <w:r>
        <w:t>&gt;Time&lt;/</w:t>
      </w:r>
      <w:proofErr w:type="spellStart"/>
      <w:r>
        <w:t>th</w:t>
      </w:r>
      <w:proofErr w:type="spellEnd"/>
      <w:r>
        <w:t xml:space="preserve">&gt; </w:t>
      </w:r>
    </w:p>
    <w:p w14:paraId="155B67AE" w14:textId="77777777" w:rsidR="007F1A0D" w:rsidRDefault="007F1A0D" w:rsidP="007F1A0D">
      <w:r>
        <w:t xml:space="preserve">         &lt;</w:t>
      </w:r>
      <w:proofErr w:type="spellStart"/>
      <w:r>
        <w:t>th</w:t>
      </w:r>
      <w:proofErr w:type="spellEnd"/>
      <w:r>
        <w:t>&gt;Performer&lt;/</w:t>
      </w:r>
      <w:proofErr w:type="spellStart"/>
      <w:r>
        <w:t>th</w:t>
      </w:r>
      <w:proofErr w:type="spellEnd"/>
      <w:r>
        <w:t xml:space="preserve">&gt; </w:t>
      </w:r>
    </w:p>
    <w:p w14:paraId="6EA52A1E" w14:textId="77777777" w:rsidR="007F1A0D" w:rsidRDefault="007F1A0D" w:rsidP="007F1A0D">
      <w:r>
        <w:t xml:space="preserve">    &lt;/tr&gt;</w:t>
      </w:r>
    </w:p>
    <w:p w14:paraId="514DC2AC" w14:textId="77777777" w:rsidR="007F1A0D" w:rsidRDefault="007F1A0D" w:rsidP="007F1A0D">
      <w:proofErr w:type="gramStart"/>
      <w:r>
        <w:t>&lt;!--</w:t>
      </w:r>
      <w:proofErr w:type="gramEnd"/>
      <w:r>
        <w:t xml:space="preserve"> Table body --&gt;</w:t>
      </w:r>
    </w:p>
    <w:p w14:paraId="2F323167" w14:textId="77777777" w:rsidR="007F1A0D" w:rsidRDefault="007F1A0D" w:rsidP="007F1A0D">
      <w:r>
        <w:t>&lt;</w:t>
      </w:r>
      <w:proofErr w:type="spellStart"/>
      <w:r>
        <w:t>tbody</w:t>
      </w:r>
      <w:proofErr w:type="spellEnd"/>
      <w:r>
        <w:t xml:space="preserve">&gt; </w:t>
      </w:r>
    </w:p>
    <w:p w14:paraId="339E0BFE" w14:textId="77777777" w:rsidR="007F1A0D" w:rsidRDefault="007F1A0D" w:rsidP="007F1A0D">
      <w:r>
        <w:lastRenderedPageBreak/>
        <w:t xml:space="preserve">    &lt;tr&gt; </w:t>
      </w:r>
    </w:p>
    <w:p w14:paraId="513EE55E" w14:textId="77777777" w:rsidR="007F1A0D" w:rsidRDefault="007F1A0D" w:rsidP="007F1A0D">
      <w:r>
        <w:t xml:space="preserve">        &lt;td&gt;Friday 10th&lt;/td&gt; </w:t>
      </w:r>
    </w:p>
    <w:p w14:paraId="74F215AC" w14:textId="77777777" w:rsidR="007F1A0D" w:rsidRDefault="007F1A0D" w:rsidP="007F1A0D">
      <w:r>
        <w:t xml:space="preserve">        &lt;td&gt;10:20 am&lt;/td&gt; </w:t>
      </w:r>
    </w:p>
    <w:p w14:paraId="06364F1D" w14:textId="77777777" w:rsidR="007F1A0D" w:rsidRDefault="007F1A0D" w:rsidP="007F1A0D">
      <w:r>
        <w:t xml:space="preserve">        &lt;td&gt;Becky Hill&lt;/td&gt; </w:t>
      </w:r>
    </w:p>
    <w:p w14:paraId="6C85C71A" w14:textId="77777777" w:rsidR="007F1A0D" w:rsidRDefault="007F1A0D" w:rsidP="007F1A0D">
      <w:r>
        <w:t xml:space="preserve">    &lt;/tr&gt; </w:t>
      </w:r>
    </w:p>
    <w:p w14:paraId="633419CB" w14:textId="77777777" w:rsidR="007F1A0D" w:rsidRDefault="007F1A0D" w:rsidP="007F1A0D">
      <w:r>
        <w:t xml:space="preserve">    &lt;tr&gt; </w:t>
      </w:r>
    </w:p>
    <w:p w14:paraId="60CE696B" w14:textId="77777777" w:rsidR="007F1A0D" w:rsidRDefault="007F1A0D" w:rsidP="007F1A0D">
      <w:r>
        <w:t xml:space="preserve">        &lt;td&gt;Friday 10th&lt;/td&gt; </w:t>
      </w:r>
    </w:p>
    <w:p w14:paraId="69AF248E" w14:textId="77777777" w:rsidR="007F1A0D" w:rsidRDefault="007F1A0D" w:rsidP="007F1A0D">
      <w:r>
        <w:t xml:space="preserve">        &lt;td&gt;4:50 pm&lt;/td&gt; </w:t>
      </w:r>
    </w:p>
    <w:p w14:paraId="7F1A50FF" w14:textId="77777777" w:rsidR="007F1A0D" w:rsidRDefault="007F1A0D" w:rsidP="007F1A0D">
      <w:r>
        <w:t xml:space="preserve">        &lt;td&gt;Olivia Dean&lt;/td&gt;</w:t>
      </w:r>
    </w:p>
    <w:p w14:paraId="2FA238AE" w14:textId="77777777" w:rsidR="007F1A0D" w:rsidRDefault="007F1A0D" w:rsidP="007F1A0D">
      <w:r>
        <w:t xml:space="preserve">    &lt;/tr&gt; </w:t>
      </w:r>
    </w:p>
    <w:p w14:paraId="7D653037" w14:textId="77777777" w:rsidR="007F1A0D" w:rsidRDefault="007F1A0D" w:rsidP="007F1A0D">
      <w:r>
        <w:t xml:space="preserve">    &lt;tr&gt;</w:t>
      </w:r>
    </w:p>
    <w:p w14:paraId="2DF7B959" w14:textId="77777777" w:rsidR="007F1A0D" w:rsidRDefault="007F1A0D" w:rsidP="007F1A0D">
      <w:r>
        <w:t xml:space="preserve">        &lt;td&gt;Friday 10th&lt;/td&gt; </w:t>
      </w:r>
    </w:p>
    <w:p w14:paraId="138E5F7B" w14:textId="77777777" w:rsidR="007F1A0D" w:rsidRDefault="007F1A0D" w:rsidP="007F1A0D">
      <w:r>
        <w:t xml:space="preserve">        &lt;td&gt;8:10 pm&lt;/td&gt; </w:t>
      </w:r>
    </w:p>
    <w:p w14:paraId="57F1A47C" w14:textId="77777777" w:rsidR="007F1A0D" w:rsidRDefault="007F1A0D" w:rsidP="007F1A0D">
      <w:r>
        <w:t xml:space="preserve">        &lt;td&gt;Fred </w:t>
      </w:r>
      <w:proofErr w:type="gramStart"/>
      <w:r>
        <w:t>again..</w:t>
      </w:r>
      <w:proofErr w:type="gramEnd"/>
      <w:r>
        <w:t xml:space="preserve">&lt;/td&gt; </w:t>
      </w:r>
    </w:p>
    <w:p w14:paraId="6C4008BA" w14:textId="77777777" w:rsidR="007F1A0D" w:rsidRDefault="007F1A0D" w:rsidP="007F1A0D">
      <w:r>
        <w:t xml:space="preserve">    &lt;/tr&gt; </w:t>
      </w:r>
    </w:p>
    <w:p w14:paraId="6F9BC60C" w14:textId="77777777" w:rsidR="007F1A0D" w:rsidRDefault="007F1A0D" w:rsidP="007F1A0D">
      <w:r>
        <w:t xml:space="preserve">     &lt;tr&gt; </w:t>
      </w:r>
    </w:p>
    <w:p w14:paraId="4609AB93" w14:textId="77777777" w:rsidR="007F1A0D" w:rsidRDefault="007F1A0D" w:rsidP="007F1A0D">
      <w:r>
        <w:t xml:space="preserve">        &lt;td&gt;Saturday 11th&lt;/td&gt; </w:t>
      </w:r>
    </w:p>
    <w:p w14:paraId="7C0811EC" w14:textId="77777777" w:rsidR="007F1A0D" w:rsidRDefault="007F1A0D" w:rsidP="007F1A0D">
      <w:r>
        <w:t xml:space="preserve">        &lt;td&gt;11:40 am&lt;/td&gt; </w:t>
      </w:r>
    </w:p>
    <w:p w14:paraId="5CA47DAC" w14:textId="77777777" w:rsidR="007F1A0D" w:rsidRDefault="007F1A0D" w:rsidP="007F1A0D">
      <w:r>
        <w:t xml:space="preserve">        &lt;td&gt;Myles Smith&lt;/td&gt; </w:t>
      </w:r>
    </w:p>
    <w:p w14:paraId="2D7621C0" w14:textId="77777777" w:rsidR="007F1A0D" w:rsidRDefault="007F1A0D" w:rsidP="007F1A0D">
      <w:r>
        <w:t xml:space="preserve">    &lt;/tr&gt; </w:t>
      </w:r>
    </w:p>
    <w:p w14:paraId="27F99CAA" w14:textId="77777777" w:rsidR="007F1A0D" w:rsidRDefault="007F1A0D" w:rsidP="007F1A0D">
      <w:r>
        <w:t xml:space="preserve">    &lt;tr&gt; </w:t>
      </w:r>
    </w:p>
    <w:p w14:paraId="2DFBFE66" w14:textId="77777777" w:rsidR="007F1A0D" w:rsidRDefault="007F1A0D" w:rsidP="007F1A0D">
      <w:r>
        <w:t xml:space="preserve">        &lt;td&gt;Saturday 11th&lt;/td&gt; </w:t>
      </w:r>
    </w:p>
    <w:p w14:paraId="375B6453" w14:textId="77777777" w:rsidR="007F1A0D" w:rsidRDefault="007F1A0D" w:rsidP="007F1A0D">
      <w:r>
        <w:t xml:space="preserve">        &lt;td&gt;6:35 pm&lt;/td&gt; </w:t>
      </w:r>
    </w:p>
    <w:p w14:paraId="482492C0" w14:textId="77777777" w:rsidR="007F1A0D" w:rsidRDefault="007F1A0D" w:rsidP="007F1A0D">
      <w:r>
        <w:t xml:space="preserve">        &lt;td&gt;Tate McRae&lt;/td&gt;</w:t>
      </w:r>
    </w:p>
    <w:p w14:paraId="3E1EBE58" w14:textId="77777777" w:rsidR="007F1A0D" w:rsidRDefault="007F1A0D" w:rsidP="007F1A0D">
      <w:r>
        <w:t xml:space="preserve">    &lt;/tr&gt; </w:t>
      </w:r>
    </w:p>
    <w:p w14:paraId="3C7913B4" w14:textId="77777777" w:rsidR="007F1A0D" w:rsidRDefault="007F1A0D" w:rsidP="007F1A0D">
      <w:r>
        <w:t xml:space="preserve">    &lt;tr&gt;</w:t>
      </w:r>
    </w:p>
    <w:p w14:paraId="0BF5C326" w14:textId="77777777" w:rsidR="007F1A0D" w:rsidRDefault="007F1A0D" w:rsidP="007F1A0D">
      <w:r>
        <w:t xml:space="preserve">        &lt;td&gt;Saturday 11th&lt;/td&gt; </w:t>
      </w:r>
    </w:p>
    <w:p w14:paraId="6E4C4BB7" w14:textId="77777777" w:rsidR="007F1A0D" w:rsidRDefault="007F1A0D" w:rsidP="007F1A0D">
      <w:r>
        <w:t xml:space="preserve">        &lt;td&gt;10:10 pm&lt;/td&gt; </w:t>
      </w:r>
    </w:p>
    <w:p w14:paraId="00018D31" w14:textId="77777777" w:rsidR="007F1A0D" w:rsidRDefault="007F1A0D" w:rsidP="007F1A0D">
      <w:r>
        <w:lastRenderedPageBreak/>
        <w:t xml:space="preserve">        &lt;td&gt;Jamie xx&lt;/td&gt; </w:t>
      </w:r>
    </w:p>
    <w:p w14:paraId="56923EE1" w14:textId="77777777" w:rsidR="007F1A0D" w:rsidRDefault="007F1A0D" w:rsidP="007F1A0D">
      <w:r>
        <w:t xml:space="preserve">    &lt;/tr&gt; </w:t>
      </w:r>
    </w:p>
    <w:p w14:paraId="438332C7" w14:textId="77777777" w:rsidR="007F1A0D" w:rsidRDefault="007F1A0D" w:rsidP="007F1A0D">
      <w:r>
        <w:t>&lt;/</w:t>
      </w:r>
      <w:proofErr w:type="spellStart"/>
      <w:r>
        <w:t>tbody</w:t>
      </w:r>
      <w:proofErr w:type="spellEnd"/>
      <w:r>
        <w:t xml:space="preserve">&gt; </w:t>
      </w:r>
    </w:p>
    <w:p w14:paraId="1B3FD95B" w14:textId="77777777" w:rsidR="007F1A0D" w:rsidRDefault="007F1A0D" w:rsidP="007F1A0D">
      <w:r>
        <w:t>&lt;/</w:t>
      </w:r>
      <w:proofErr w:type="spellStart"/>
      <w:r>
        <w:t>thead</w:t>
      </w:r>
      <w:proofErr w:type="spellEnd"/>
      <w:r>
        <w:t>&gt;</w:t>
      </w:r>
    </w:p>
    <w:p w14:paraId="7B824276" w14:textId="77777777" w:rsidR="007F1A0D" w:rsidRDefault="007F1A0D" w:rsidP="007F1A0D">
      <w:r>
        <w:t>&lt;/table&gt;</w:t>
      </w:r>
    </w:p>
    <w:p w14:paraId="4F3C90DE" w14:textId="77777777" w:rsidR="007F1A0D" w:rsidRDefault="007F1A0D" w:rsidP="007F1A0D">
      <w:r>
        <w:t>&lt;/body&gt;</w:t>
      </w:r>
    </w:p>
    <w:p w14:paraId="618E72FB" w14:textId="77777777" w:rsidR="007F1A0D" w:rsidRDefault="007F1A0D" w:rsidP="007F1A0D"/>
    <w:p w14:paraId="30DDFB53" w14:textId="77777777" w:rsidR="007F1A0D" w:rsidRDefault="007F1A0D" w:rsidP="007F1A0D">
      <w:r>
        <w:t>&lt;footer id="</w:t>
      </w:r>
      <w:proofErr w:type="gramStart"/>
      <w:r>
        <w:t>main-footer</w:t>
      </w:r>
      <w:proofErr w:type="gramEnd"/>
      <w:r>
        <w:t>"&gt;</w:t>
      </w:r>
    </w:p>
    <w:p w14:paraId="4EFF6775" w14:textId="77777777" w:rsidR="007F1A0D" w:rsidRDefault="007F1A0D" w:rsidP="007F1A0D">
      <w:r>
        <w:t xml:space="preserve">&lt;p&gt; Copyright &amp;copy; </w:t>
      </w:r>
      <w:proofErr w:type="gramStart"/>
      <w:r>
        <w:t>2025  Beats</w:t>
      </w:r>
      <w:proofErr w:type="gramEnd"/>
      <w:r>
        <w:t xml:space="preserve"> &amp; Lights Festival &lt;/p&gt;</w:t>
      </w:r>
    </w:p>
    <w:p w14:paraId="3730D835" w14:textId="77777777" w:rsidR="007F1A0D" w:rsidRDefault="007F1A0D" w:rsidP="007F1A0D">
      <w:r>
        <w:t>&lt;/footer&gt;</w:t>
      </w:r>
    </w:p>
    <w:p w14:paraId="67E347E3" w14:textId="77777777" w:rsidR="007F1A0D" w:rsidRDefault="007F1A0D" w:rsidP="007F1A0D"/>
    <w:p w14:paraId="1549B91E" w14:textId="77777777" w:rsidR="007F1A0D" w:rsidRDefault="007F1A0D" w:rsidP="007F1A0D">
      <w:r>
        <w:t>&lt;/body&gt;</w:t>
      </w:r>
    </w:p>
    <w:p w14:paraId="2EC33D84" w14:textId="484F6BB8" w:rsidR="007F1A0D" w:rsidRDefault="007F1A0D" w:rsidP="007F1A0D">
      <w:r>
        <w:t>&lt;/html&gt;</w:t>
      </w:r>
    </w:p>
    <w:p w14:paraId="381294E8" w14:textId="77777777" w:rsidR="007F1A0D" w:rsidRDefault="007F1A0D" w:rsidP="007F1A0D"/>
    <w:p w14:paraId="6884EA96" w14:textId="77777777" w:rsidR="007F1A0D" w:rsidRDefault="007F1A0D" w:rsidP="007F1A0D">
      <w:r>
        <w:t xml:space="preserve">&lt;!DOCTYPE html&gt; </w:t>
      </w:r>
    </w:p>
    <w:p w14:paraId="4E287726" w14:textId="77777777" w:rsidR="007F1A0D" w:rsidRDefault="007F1A0D" w:rsidP="007F1A0D">
      <w:r>
        <w:t>&lt;html lang="</w:t>
      </w:r>
      <w:proofErr w:type="spellStart"/>
      <w:r>
        <w:t>en</w:t>
      </w:r>
      <w:proofErr w:type="spellEnd"/>
      <w:r>
        <w:t>"&gt;</w:t>
      </w:r>
    </w:p>
    <w:p w14:paraId="016FD3E9" w14:textId="77777777" w:rsidR="007F1A0D" w:rsidRDefault="007F1A0D" w:rsidP="007F1A0D">
      <w:r>
        <w:t>&lt;head&gt;</w:t>
      </w:r>
    </w:p>
    <w:p w14:paraId="3A2142B9" w14:textId="77777777" w:rsidR="007F1A0D" w:rsidRDefault="007F1A0D" w:rsidP="007F1A0D">
      <w:r>
        <w:t>&lt;meta charset="UTF-8"&gt;</w:t>
      </w:r>
    </w:p>
    <w:p w14:paraId="29098C13" w14:textId="77777777" w:rsidR="007F1A0D" w:rsidRDefault="007F1A0D" w:rsidP="007F1A0D">
      <w:r>
        <w:t>&lt;meta name="viewport" content="width=device-width, initial-scale=1.0"&gt;</w:t>
      </w:r>
    </w:p>
    <w:p w14:paraId="6E4F842D" w14:textId="77777777" w:rsidR="007F1A0D" w:rsidRDefault="007F1A0D" w:rsidP="007F1A0D">
      <w:r>
        <w:t>&lt;title&gt;Beats &amp; Lights Festival&lt;/title&gt;</w:t>
      </w:r>
    </w:p>
    <w:p w14:paraId="7B8E92ED" w14:textId="77777777" w:rsidR="007F1A0D" w:rsidRDefault="007F1A0D" w:rsidP="007F1A0D">
      <w:r>
        <w:t xml:space="preserve">&lt;link </w:t>
      </w:r>
      <w:proofErr w:type="spellStart"/>
      <w:r>
        <w:t>rel</w:t>
      </w:r>
      <w:proofErr w:type="spellEnd"/>
      <w:r>
        <w:t xml:space="preserve">="stylesheet" </w:t>
      </w:r>
      <w:proofErr w:type="spellStart"/>
      <w:r>
        <w:t>href</w:t>
      </w:r>
      <w:proofErr w:type="spellEnd"/>
      <w:r>
        <w:t>="styles.css"&gt;</w:t>
      </w:r>
    </w:p>
    <w:p w14:paraId="27A7938C" w14:textId="77777777" w:rsidR="007F1A0D" w:rsidRDefault="007F1A0D" w:rsidP="007F1A0D">
      <w:r>
        <w:t>&lt;/head&gt;</w:t>
      </w:r>
    </w:p>
    <w:p w14:paraId="62D428AA" w14:textId="77777777" w:rsidR="007F1A0D" w:rsidRDefault="007F1A0D" w:rsidP="007F1A0D">
      <w:r>
        <w:t>&lt;body&gt;</w:t>
      </w:r>
    </w:p>
    <w:p w14:paraId="0028F48D" w14:textId="77777777" w:rsidR="007F1A0D" w:rsidRDefault="007F1A0D" w:rsidP="007F1A0D"/>
    <w:p w14:paraId="3E3A8330" w14:textId="77777777" w:rsidR="007F1A0D" w:rsidRDefault="007F1A0D" w:rsidP="007F1A0D">
      <w:r>
        <w:t>&lt;header id="</w:t>
      </w:r>
      <w:proofErr w:type="gramStart"/>
      <w:r>
        <w:t>main-header</w:t>
      </w:r>
      <w:proofErr w:type="gramEnd"/>
      <w:r>
        <w:t>"&gt;</w:t>
      </w:r>
    </w:p>
    <w:p w14:paraId="65C7AA98" w14:textId="77777777" w:rsidR="007F1A0D" w:rsidRDefault="007F1A0D" w:rsidP="007F1A0D">
      <w:r>
        <w:t>&lt;div class="container"&gt;</w:t>
      </w:r>
    </w:p>
    <w:p w14:paraId="37E86F7F" w14:textId="77777777" w:rsidR="007F1A0D" w:rsidRDefault="007F1A0D" w:rsidP="007F1A0D">
      <w:r>
        <w:t>&lt;</w:t>
      </w:r>
      <w:proofErr w:type="spellStart"/>
      <w:r>
        <w:t>img</w:t>
      </w:r>
      <w:proofErr w:type="spellEnd"/>
      <w:r>
        <w:t xml:space="preserve"> </w:t>
      </w:r>
      <w:proofErr w:type="spellStart"/>
      <w:r>
        <w:t>src</w:t>
      </w:r>
      <w:proofErr w:type="spellEnd"/>
      <w:r>
        <w:t>="assets/logo.png" width="100" height="100" alt="Logo"&gt;</w:t>
      </w:r>
    </w:p>
    <w:p w14:paraId="6B0A32A7" w14:textId="77777777" w:rsidR="007F1A0D" w:rsidRDefault="007F1A0D" w:rsidP="007F1A0D">
      <w:r>
        <w:t>&lt;/div&gt;</w:t>
      </w:r>
    </w:p>
    <w:p w14:paraId="01461081" w14:textId="77777777" w:rsidR="007F1A0D" w:rsidRDefault="007F1A0D" w:rsidP="007F1A0D">
      <w:r>
        <w:lastRenderedPageBreak/>
        <w:t>&lt;/header&gt;</w:t>
      </w:r>
    </w:p>
    <w:p w14:paraId="77F3E4A0" w14:textId="77777777" w:rsidR="007F1A0D" w:rsidRDefault="007F1A0D" w:rsidP="007F1A0D">
      <w:r>
        <w:t>&lt;nav id="navbar"&gt;</w:t>
      </w:r>
    </w:p>
    <w:p w14:paraId="6296BE11" w14:textId="77777777" w:rsidR="007F1A0D" w:rsidRDefault="007F1A0D" w:rsidP="007F1A0D">
      <w:r>
        <w:t>&lt;div class="container"</w:t>
      </w:r>
      <w:proofErr w:type="gramStart"/>
      <w:r>
        <w:t>&gt;  &lt;</w:t>
      </w:r>
      <w:proofErr w:type="gramEnd"/>
      <w:r>
        <w:t>ul&gt;</w:t>
      </w:r>
    </w:p>
    <w:p w14:paraId="4C0685CA" w14:textId="77777777" w:rsidR="007F1A0D" w:rsidRDefault="007F1A0D" w:rsidP="007F1A0D">
      <w:r>
        <w:t xml:space="preserve">    &lt;li&gt;&lt;a </w:t>
      </w:r>
      <w:proofErr w:type="spellStart"/>
      <w:r>
        <w:t>href</w:t>
      </w:r>
      <w:proofErr w:type="spellEnd"/>
      <w:r>
        <w:t>="HomePage.html"&gt;Home&lt;/a&gt;&lt;/li&gt; |</w:t>
      </w:r>
    </w:p>
    <w:p w14:paraId="31477AA3" w14:textId="77777777" w:rsidR="007F1A0D" w:rsidRDefault="007F1A0D" w:rsidP="007F1A0D">
      <w:r>
        <w:t xml:space="preserve">    &lt;li&gt;&lt;a </w:t>
      </w:r>
      <w:proofErr w:type="spellStart"/>
      <w:r>
        <w:t>href</w:t>
      </w:r>
      <w:proofErr w:type="spellEnd"/>
      <w:r>
        <w:t>="Schedule.html"&gt;Schedule&lt;/a&gt;&lt;/li&gt; |</w:t>
      </w:r>
    </w:p>
    <w:p w14:paraId="1E389A68" w14:textId="77777777" w:rsidR="007F1A0D" w:rsidRDefault="007F1A0D" w:rsidP="007F1A0D">
      <w:r>
        <w:t xml:space="preserve">    &lt;li&gt;&lt;a </w:t>
      </w:r>
      <w:proofErr w:type="spellStart"/>
      <w:r>
        <w:t>href</w:t>
      </w:r>
      <w:proofErr w:type="spellEnd"/>
      <w:r>
        <w:t>="contacts.html"&gt;Contact&lt;/a&gt;&lt;/li&gt; |</w:t>
      </w:r>
    </w:p>
    <w:p w14:paraId="7C883D6D" w14:textId="77777777" w:rsidR="007F1A0D" w:rsidRDefault="007F1A0D" w:rsidP="007F1A0D">
      <w:r>
        <w:t xml:space="preserve">    &lt;li&gt;&lt;a </w:t>
      </w:r>
      <w:proofErr w:type="spellStart"/>
      <w:r>
        <w:t>href</w:t>
      </w:r>
      <w:proofErr w:type="spellEnd"/>
      <w:r>
        <w:t>="book.html"&gt;Tickets&lt;/a&gt;&lt;/li&gt;</w:t>
      </w:r>
    </w:p>
    <w:p w14:paraId="11A980E7" w14:textId="77777777" w:rsidR="007F1A0D" w:rsidRDefault="007F1A0D" w:rsidP="007F1A0D">
      <w:r>
        <w:t xml:space="preserve">    &lt;/ul&gt;</w:t>
      </w:r>
    </w:p>
    <w:p w14:paraId="2EC2CC9A" w14:textId="77777777" w:rsidR="007F1A0D" w:rsidRDefault="007F1A0D" w:rsidP="007F1A0D">
      <w:r>
        <w:t>&lt;/nav&gt;</w:t>
      </w:r>
    </w:p>
    <w:p w14:paraId="022FE9A5" w14:textId="77777777" w:rsidR="007F1A0D" w:rsidRDefault="007F1A0D" w:rsidP="007F1A0D">
      <w:r>
        <w:t>&lt;/div&gt;</w:t>
      </w:r>
    </w:p>
    <w:p w14:paraId="03230D2D" w14:textId="77777777" w:rsidR="007F1A0D" w:rsidRDefault="007F1A0D" w:rsidP="007F1A0D"/>
    <w:p w14:paraId="72BD2D98" w14:textId="77777777" w:rsidR="007F1A0D" w:rsidRDefault="007F1A0D" w:rsidP="007F1A0D"/>
    <w:p w14:paraId="5E8B2489" w14:textId="77777777" w:rsidR="007F1A0D" w:rsidRDefault="007F1A0D" w:rsidP="007F1A0D"/>
    <w:p w14:paraId="1B058BCA" w14:textId="77777777" w:rsidR="007F1A0D" w:rsidRDefault="007F1A0D" w:rsidP="007F1A0D">
      <w:r>
        <w:t>&lt;h1&gt;Contact Beats &amp; Lights&lt;/h1&gt;</w:t>
      </w:r>
    </w:p>
    <w:p w14:paraId="3ED08D10" w14:textId="77777777" w:rsidR="007F1A0D" w:rsidRDefault="007F1A0D" w:rsidP="007F1A0D">
      <w:r>
        <w:t>&lt;section&gt;</w:t>
      </w:r>
    </w:p>
    <w:p w14:paraId="61C07FFE" w14:textId="77777777" w:rsidR="007F1A0D" w:rsidRDefault="007F1A0D" w:rsidP="007F1A0D">
      <w:r>
        <w:t xml:space="preserve">&lt;p&gt;We are a music festival made by you, for </w:t>
      </w:r>
      <w:proofErr w:type="gramStart"/>
      <w:r>
        <w:t>you.&lt;</w:t>
      </w:r>
      <w:proofErr w:type="gramEnd"/>
      <w:r>
        <w:t>/p&gt;</w:t>
      </w:r>
    </w:p>
    <w:p w14:paraId="30FB23AB" w14:textId="77777777" w:rsidR="007F1A0D" w:rsidRDefault="007F1A0D" w:rsidP="007F1A0D">
      <w:r>
        <w:t xml:space="preserve">&lt;p&gt;If you would like to contact </w:t>
      </w:r>
      <w:proofErr w:type="gramStart"/>
      <w:r>
        <w:t>us</w:t>
      </w:r>
      <w:proofErr w:type="gramEnd"/>
      <w:r>
        <w:t xml:space="preserve"> please use the following options: &lt;/p&gt;</w:t>
      </w:r>
    </w:p>
    <w:p w14:paraId="2D941C48" w14:textId="77777777" w:rsidR="007F1A0D" w:rsidRDefault="007F1A0D" w:rsidP="007F1A0D">
      <w:r>
        <w:t xml:space="preserve">&lt;a </w:t>
      </w:r>
      <w:proofErr w:type="spellStart"/>
      <w:r>
        <w:t>href</w:t>
      </w:r>
      <w:proofErr w:type="spellEnd"/>
      <w:r>
        <w:t>="https://www.instagram.com/inittogetherfestival" target="_blank"&gt;Instagram&lt;/a&gt; |</w:t>
      </w:r>
    </w:p>
    <w:p w14:paraId="260DC2BC" w14:textId="77777777" w:rsidR="007F1A0D" w:rsidRDefault="007F1A0D" w:rsidP="007F1A0D">
      <w:r>
        <w:t xml:space="preserve">&lt;a </w:t>
      </w:r>
      <w:proofErr w:type="spellStart"/>
      <w:r>
        <w:t>href</w:t>
      </w:r>
      <w:proofErr w:type="spellEnd"/>
      <w:r>
        <w:t>="https://www.instagram.com/inittogetherfestival" target="_blank"&gt;Twitter&lt;/a&gt; |</w:t>
      </w:r>
    </w:p>
    <w:p w14:paraId="78F47232" w14:textId="77777777" w:rsidR="007F1A0D" w:rsidRDefault="007F1A0D" w:rsidP="007F1A0D">
      <w:r>
        <w:t>&lt;a href="https://www.facebook.com/inittogetherfestival"&gt;Facebook&lt;/a&gt;</w:t>
      </w:r>
    </w:p>
    <w:p w14:paraId="54CDE871" w14:textId="77777777" w:rsidR="007F1A0D" w:rsidRDefault="007F1A0D" w:rsidP="007F1A0D">
      <w:r>
        <w:t>&lt;p&gt;Or email us at</w:t>
      </w:r>
    </w:p>
    <w:p w14:paraId="7A5B0FB0" w14:textId="77777777" w:rsidR="007F1A0D" w:rsidRDefault="007F1A0D" w:rsidP="007F1A0D">
      <w:r>
        <w:t>&lt;a href="mailto:hi@beatslightsfestival.com"&gt;hi@beatslightsfestival.com&lt;/a&gt;</w:t>
      </w:r>
    </w:p>
    <w:p w14:paraId="1275CE93" w14:textId="77777777" w:rsidR="007F1A0D" w:rsidRDefault="007F1A0D" w:rsidP="007F1A0D">
      <w:r>
        <w:t>&lt;/p&gt;</w:t>
      </w:r>
    </w:p>
    <w:p w14:paraId="4C8285A3" w14:textId="77777777" w:rsidR="007F1A0D" w:rsidRDefault="007F1A0D" w:rsidP="007F1A0D">
      <w:r>
        <w:t>&lt;/section&gt;</w:t>
      </w:r>
    </w:p>
    <w:p w14:paraId="464DACCF" w14:textId="77777777" w:rsidR="007F1A0D" w:rsidRDefault="007F1A0D" w:rsidP="007F1A0D"/>
    <w:p w14:paraId="2CEB5EF0" w14:textId="77777777" w:rsidR="007F1A0D" w:rsidRDefault="007F1A0D" w:rsidP="007F1A0D"/>
    <w:p w14:paraId="5CA5D994" w14:textId="77777777" w:rsidR="007F1A0D" w:rsidRDefault="007F1A0D" w:rsidP="007F1A0D">
      <w:r>
        <w:t>&lt;section&gt;</w:t>
      </w:r>
    </w:p>
    <w:p w14:paraId="6198EC0A" w14:textId="77777777" w:rsidR="007F1A0D" w:rsidRDefault="007F1A0D" w:rsidP="007F1A0D">
      <w:r>
        <w:lastRenderedPageBreak/>
        <w:t xml:space="preserve">&lt;h1&gt;Where are we </w:t>
      </w:r>
      <w:proofErr w:type="gramStart"/>
      <w:r>
        <w:t>located?&lt;</w:t>
      </w:r>
      <w:proofErr w:type="gramEnd"/>
      <w:r>
        <w:t>/h1&gt;</w:t>
      </w:r>
    </w:p>
    <w:p w14:paraId="42A41D57" w14:textId="77777777" w:rsidR="007F1A0D" w:rsidRDefault="007F1A0D" w:rsidP="007F1A0D">
      <w:r>
        <w:t>&lt;</w:t>
      </w:r>
      <w:proofErr w:type="spellStart"/>
      <w:r>
        <w:t>iframe</w:t>
      </w:r>
      <w:proofErr w:type="spellEnd"/>
      <w:r>
        <w:t xml:space="preserve"> src="https://www.google.com/maps/embed?pb=!1m18!1m12!1m3!1d9923.310068759907!2d-3.7302299712935434!3d51.553061728144556!2m3!1f0!2f0!3f0!3m2!1i1024!2i768!4f13.1!3m3!1m2!1s0x486e66103fc170ff%3A0xc960a6ab6e191771!2sOld%20Park%20Rd%2C%20Port%20Talbot!5e0!3m2!1sen!2suk!4v1759999000971!5m2!1sen!2suk" width="600" height="450" style="border:0;" </w:t>
      </w:r>
      <w:proofErr w:type="spellStart"/>
      <w:r>
        <w:t>allowfullscreen</w:t>
      </w:r>
      <w:proofErr w:type="spellEnd"/>
      <w:r>
        <w:t xml:space="preserve">="" loading="lazy" </w:t>
      </w:r>
      <w:proofErr w:type="spellStart"/>
      <w:r>
        <w:t>referrerpolicy</w:t>
      </w:r>
      <w:proofErr w:type="spellEnd"/>
      <w:r>
        <w:t>="no-referrer-when-downgrade"&gt;&lt;/</w:t>
      </w:r>
      <w:proofErr w:type="spellStart"/>
      <w:r>
        <w:t>iframe</w:t>
      </w:r>
      <w:proofErr w:type="spellEnd"/>
      <w:r>
        <w:t>&gt;</w:t>
      </w:r>
    </w:p>
    <w:p w14:paraId="2D06670D" w14:textId="77777777" w:rsidR="007F1A0D" w:rsidRDefault="007F1A0D" w:rsidP="007F1A0D">
      <w:r>
        <w:t>&lt;p&gt;We are located at&lt;/p&gt;</w:t>
      </w:r>
    </w:p>
    <w:p w14:paraId="69AC2C65" w14:textId="77777777" w:rsidR="007F1A0D" w:rsidRDefault="007F1A0D" w:rsidP="007F1A0D">
      <w:r>
        <w:t>&lt;p&gt;Old Park Road, &lt;</w:t>
      </w:r>
      <w:proofErr w:type="spellStart"/>
      <w:r>
        <w:t>br</w:t>
      </w:r>
      <w:proofErr w:type="spellEnd"/>
      <w:r>
        <w:t xml:space="preserve">&gt; </w:t>
      </w:r>
    </w:p>
    <w:p w14:paraId="0D301442" w14:textId="77777777" w:rsidR="007F1A0D" w:rsidRDefault="007F1A0D" w:rsidP="007F1A0D">
      <w:r>
        <w:t xml:space="preserve">    Margam &lt;</w:t>
      </w:r>
      <w:proofErr w:type="spellStart"/>
      <w:r>
        <w:t>br</w:t>
      </w:r>
      <w:proofErr w:type="spellEnd"/>
      <w:r>
        <w:t xml:space="preserve">&gt; </w:t>
      </w:r>
    </w:p>
    <w:p w14:paraId="0885DB3B" w14:textId="77777777" w:rsidR="007F1A0D" w:rsidRDefault="007F1A0D" w:rsidP="007F1A0D">
      <w:r>
        <w:t xml:space="preserve">    Port Talbot &lt;</w:t>
      </w:r>
      <w:proofErr w:type="spellStart"/>
      <w:r>
        <w:t>br</w:t>
      </w:r>
      <w:proofErr w:type="spellEnd"/>
      <w:r>
        <w:t xml:space="preserve">&gt; </w:t>
      </w:r>
    </w:p>
    <w:p w14:paraId="12382334" w14:textId="77777777" w:rsidR="007F1A0D" w:rsidRDefault="007F1A0D" w:rsidP="007F1A0D">
      <w:r>
        <w:t xml:space="preserve">    SA13 2TG &lt;/p&gt;</w:t>
      </w:r>
    </w:p>
    <w:p w14:paraId="0EAB4149" w14:textId="77777777" w:rsidR="007F1A0D" w:rsidRDefault="007F1A0D" w:rsidP="007F1A0D">
      <w:r>
        <w:t>&lt;/section&gt;</w:t>
      </w:r>
    </w:p>
    <w:p w14:paraId="5AF43442" w14:textId="77777777" w:rsidR="007F1A0D" w:rsidRDefault="007F1A0D" w:rsidP="007F1A0D"/>
    <w:p w14:paraId="65859E4B" w14:textId="77777777" w:rsidR="007F1A0D" w:rsidRDefault="007F1A0D" w:rsidP="007F1A0D">
      <w:r>
        <w:t>&lt;footer id="</w:t>
      </w:r>
      <w:proofErr w:type="gramStart"/>
      <w:r>
        <w:t>main-footer</w:t>
      </w:r>
      <w:proofErr w:type="gramEnd"/>
      <w:r>
        <w:t>"&gt;</w:t>
      </w:r>
    </w:p>
    <w:p w14:paraId="521686AD" w14:textId="77777777" w:rsidR="007F1A0D" w:rsidRDefault="007F1A0D" w:rsidP="007F1A0D">
      <w:r>
        <w:t xml:space="preserve">&lt;p&gt; Copyright &amp;copy; </w:t>
      </w:r>
      <w:proofErr w:type="gramStart"/>
      <w:r>
        <w:t>2025  Beats</w:t>
      </w:r>
      <w:proofErr w:type="gramEnd"/>
      <w:r>
        <w:t xml:space="preserve"> &amp; Lights Festival &lt;/p&gt;</w:t>
      </w:r>
    </w:p>
    <w:p w14:paraId="4539761C" w14:textId="77777777" w:rsidR="007F1A0D" w:rsidRDefault="007F1A0D" w:rsidP="007F1A0D">
      <w:r>
        <w:t>&lt;/footer&gt;</w:t>
      </w:r>
    </w:p>
    <w:p w14:paraId="4874F327" w14:textId="77777777" w:rsidR="007F1A0D" w:rsidRDefault="007F1A0D" w:rsidP="007F1A0D"/>
    <w:p w14:paraId="49A0F6FC" w14:textId="77777777" w:rsidR="007F1A0D" w:rsidRDefault="007F1A0D" w:rsidP="007F1A0D">
      <w:r>
        <w:t>&lt;/body&gt;</w:t>
      </w:r>
    </w:p>
    <w:p w14:paraId="38301F7A" w14:textId="3F2FF6E4" w:rsidR="007F1A0D" w:rsidRDefault="007F1A0D" w:rsidP="007F1A0D">
      <w:r>
        <w:t>&lt;/html&gt;</w:t>
      </w:r>
    </w:p>
    <w:p w14:paraId="0475332B" w14:textId="77777777" w:rsidR="007F1A0D" w:rsidRDefault="007F1A0D" w:rsidP="007F1A0D"/>
    <w:p w14:paraId="51E34072" w14:textId="77777777" w:rsidR="007F1A0D" w:rsidRDefault="007F1A0D" w:rsidP="007F1A0D">
      <w:r>
        <w:t xml:space="preserve">&lt;!DOCTYPE html&gt; </w:t>
      </w:r>
    </w:p>
    <w:p w14:paraId="162C3C5E" w14:textId="7741C978" w:rsidR="007F1A0D" w:rsidRDefault="007F1A0D" w:rsidP="007F1A0D">
      <w:r>
        <w:t>&lt;html</w:t>
      </w:r>
      <w:r w:rsidR="00D53DC7">
        <w:t xml:space="preserve"> lang</w:t>
      </w:r>
      <w:proofErr w:type="gramStart"/>
      <w:r w:rsidR="00D53DC7">
        <w:t>=”</w:t>
      </w:r>
      <w:proofErr w:type="spellStart"/>
      <w:r w:rsidR="00D53DC7">
        <w:t>en</w:t>
      </w:r>
      <w:proofErr w:type="spellEnd"/>
      <w:proofErr w:type="gramEnd"/>
      <w:r w:rsidR="00D53DC7">
        <w:t>”</w:t>
      </w:r>
      <w:r>
        <w:t>&gt;</w:t>
      </w:r>
    </w:p>
    <w:p w14:paraId="3A14ABA7" w14:textId="77777777" w:rsidR="007F1A0D" w:rsidRDefault="007F1A0D" w:rsidP="007F1A0D">
      <w:r>
        <w:t>&lt;head&gt;</w:t>
      </w:r>
    </w:p>
    <w:p w14:paraId="460A06C6" w14:textId="77777777" w:rsidR="007F1A0D" w:rsidRDefault="007F1A0D" w:rsidP="007F1A0D">
      <w:r>
        <w:t>&lt;meta charset="UTF-8"&gt;</w:t>
      </w:r>
    </w:p>
    <w:p w14:paraId="09B2C35C" w14:textId="77777777" w:rsidR="007F1A0D" w:rsidRDefault="007F1A0D" w:rsidP="007F1A0D">
      <w:r>
        <w:t>&lt;meta name="viewport" content="width=device-width, initial-scale=1.0"&gt;</w:t>
      </w:r>
    </w:p>
    <w:p w14:paraId="29FD4357" w14:textId="77777777" w:rsidR="007F1A0D" w:rsidRDefault="007F1A0D" w:rsidP="007F1A0D">
      <w:r>
        <w:t>&lt;title&gt;Beats &amp; Lights Festival&lt;/title&gt;</w:t>
      </w:r>
    </w:p>
    <w:p w14:paraId="740D2CCE" w14:textId="77777777" w:rsidR="007F1A0D" w:rsidRDefault="007F1A0D" w:rsidP="007F1A0D">
      <w:r>
        <w:t xml:space="preserve">&lt;link </w:t>
      </w:r>
      <w:proofErr w:type="spellStart"/>
      <w:r>
        <w:t>rel</w:t>
      </w:r>
      <w:proofErr w:type="spellEnd"/>
      <w:r>
        <w:t xml:space="preserve">="stylesheet" </w:t>
      </w:r>
      <w:proofErr w:type="spellStart"/>
      <w:r>
        <w:t>href</w:t>
      </w:r>
      <w:proofErr w:type="spellEnd"/>
      <w:r>
        <w:t>="styles.css"&gt;</w:t>
      </w:r>
    </w:p>
    <w:p w14:paraId="387CD0A0" w14:textId="77777777" w:rsidR="007F1A0D" w:rsidRDefault="007F1A0D" w:rsidP="007F1A0D">
      <w:r>
        <w:lastRenderedPageBreak/>
        <w:t xml:space="preserve">  &lt;link </w:t>
      </w:r>
      <w:proofErr w:type="spellStart"/>
      <w:r>
        <w:t>rel</w:t>
      </w:r>
      <w:proofErr w:type="spellEnd"/>
      <w:r>
        <w:t xml:space="preserve">="icon" type="image/x-icon" </w:t>
      </w:r>
      <w:proofErr w:type="spellStart"/>
      <w:r>
        <w:t>href</w:t>
      </w:r>
      <w:proofErr w:type="spellEnd"/>
      <w:r>
        <w:t>="assets/logo.png"&gt;</w:t>
      </w:r>
    </w:p>
    <w:p w14:paraId="275C5248" w14:textId="77777777" w:rsidR="007F1A0D" w:rsidRDefault="007F1A0D" w:rsidP="007F1A0D"/>
    <w:p w14:paraId="1BCD6AED" w14:textId="77777777" w:rsidR="007F1A0D" w:rsidRDefault="007F1A0D" w:rsidP="007F1A0D">
      <w:r>
        <w:t>&lt;/head&gt;</w:t>
      </w:r>
    </w:p>
    <w:p w14:paraId="328BC69D" w14:textId="77777777" w:rsidR="007F1A0D" w:rsidRDefault="007F1A0D" w:rsidP="007F1A0D">
      <w:r>
        <w:t>&lt;body&gt;</w:t>
      </w:r>
    </w:p>
    <w:p w14:paraId="374F3793" w14:textId="77777777" w:rsidR="007F1A0D" w:rsidRDefault="007F1A0D" w:rsidP="007F1A0D"/>
    <w:p w14:paraId="7513C144" w14:textId="77777777" w:rsidR="007F1A0D" w:rsidRDefault="007F1A0D" w:rsidP="007F1A0D">
      <w:r>
        <w:t>&lt;header id="</w:t>
      </w:r>
      <w:proofErr w:type="gramStart"/>
      <w:r>
        <w:t>main-header</w:t>
      </w:r>
      <w:proofErr w:type="gramEnd"/>
      <w:r>
        <w:t>"&gt;</w:t>
      </w:r>
    </w:p>
    <w:p w14:paraId="11EA36C1" w14:textId="77777777" w:rsidR="007F1A0D" w:rsidRDefault="007F1A0D" w:rsidP="007F1A0D">
      <w:r>
        <w:t>&lt;div class="container"&gt;</w:t>
      </w:r>
    </w:p>
    <w:p w14:paraId="614356EA" w14:textId="77777777" w:rsidR="007F1A0D" w:rsidRDefault="007F1A0D" w:rsidP="007F1A0D">
      <w:r>
        <w:t>&lt;</w:t>
      </w:r>
      <w:proofErr w:type="spellStart"/>
      <w:r>
        <w:t>img</w:t>
      </w:r>
      <w:proofErr w:type="spellEnd"/>
      <w:r>
        <w:t xml:space="preserve"> </w:t>
      </w:r>
      <w:proofErr w:type="spellStart"/>
      <w:r>
        <w:t>src</w:t>
      </w:r>
      <w:proofErr w:type="spellEnd"/>
      <w:r>
        <w:t>="assets/logo.png" width="100" height="100" alt="Logo"&gt;</w:t>
      </w:r>
    </w:p>
    <w:p w14:paraId="6F6A2FD0" w14:textId="77777777" w:rsidR="007F1A0D" w:rsidRDefault="007F1A0D" w:rsidP="007F1A0D">
      <w:r>
        <w:t>&lt;/div&gt;</w:t>
      </w:r>
    </w:p>
    <w:p w14:paraId="57B9327A" w14:textId="77777777" w:rsidR="007F1A0D" w:rsidRDefault="007F1A0D" w:rsidP="007F1A0D">
      <w:r>
        <w:t>&lt;/header&gt;</w:t>
      </w:r>
    </w:p>
    <w:p w14:paraId="76D24C28" w14:textId="77777777" w:rsidR="007F1A0D" w:rsidRDefault="007F1A0D" w:rsidP="007F1A0D">
      <w:r>
        <w:t>&lt;nav id="navbar"&gt;</w:t>
      </w:r>
    </w:p>
    <w:p w14:paraId="7CC09290" w14:textId="77777777" w:rsidR="007F1A0D" w:rsidRDefault="007F1A0D" w:rsidP="007F1A0D">
      <w:r>
        <w:t>&lt;div class="links"</w:t>
      </w:r>
      <w:proofErr w:type="gramStart"/>
      <w:r>
        <w:t>&gt;  &lt;</w:t>
      </w:r>
      <w:proofErr w:type="gramEnd"/>
      <w:r>
        <w:t>ul&gt;</w:t>
      </w:r>
    </w:p>
    <w:p w14:paraId="02C39E12" w14:textId="77777777" w:rsidR="007F1A0D" w:rsidRDefault="007F1A0D" w:rsidP="007F1A0D">
      <w:r>
        <w:t xml:space="preserve">    &lt;li&gt;&lt;a </w:t>
      </w:r>
      <w:proofErr w:type="spellStart"/>
      <w:r>
        <w:t>href</w:t>
      </w:r>
      <w:proofErr w:type="spellEnd"/>
      <w:r>
        <w:t xml:space="preserve">="HomePage.html"&gt;Home&lt;/a&gt;&lt;/li&gt; </w:t>
      </w:r>
    </w:p>
    <w:p w14:paraId="2593C07A" w14:textId="77777777" w:rsidR="007F1A0D" w:rsidRDefault="007F1A0D" w:rsidP="007F1A0D">
      <w:r>
        <w:t xml:space="preserve">    &lt;li&gt;&lt;a </w:t>
      </w:r>
      <w:proofErr w:type="spellStart"/>
      <w:r>
        <w:t>href</w:t>
      </w:r>
      <w:proofErr w:type="spellEnd"/>
      <w:r>
        <w:t xml:space="preserve">="Schedule.html"&gt;Schedule&lt;/a&gt;&lt;/li&gt; </w:t>
      </w:r>
    </w:p>
    <w:p w14:paraId="304BDB0B" w14:textId="77777777" w:rsidR="007F1A0D" w:rsidRDefault="007F1A0D" w:rsidP="007F1A0D">
      <w:r>
        <w:t xml:space="preserve">    &lt;li&gt;&lt;a </w:t>
      </w:r>
      <w:proofErr w:type="spellStart"/>
      <w:r>
        <w:t>href</w:t>
      </w:r>
      <w:proofErr w:type="spellEnd"/>
      <w:r>
        <w:t xml:space="preserve">="contacts.html"&gt;Contact&lt;/a&gt;&lt;/li&gt; </w:t>
      </w:r>
    </w:p>
    <w:p w14:paraId="691F13DA" w14:textId="77777777" w:rsidR="007F1A0D" w:rsidRDefault="007F1A0D" w:rsidP="007F1A0D">
      <w:r>
        <w:t xml:space="preserve">    &lt;li&gt;&lt;a </w:t>
      </w:r>
      <w:proofErr w:type="spellStart"/>
      <w:r>
        <w:t>href</w:t>
      </w:r>
      <w:proofErr w:type="spellEnd"/>
      <w:r>
        <w:t>="book.html"&gt;Tickets&lt;/a&gt;&lt;/li&gt;</w:t>
      </w:r>
    </w:p>
    <w:p w14:paraId="684990BF" w14:textId="77777777" w:rsidR="007F1A0D" w:rsidRDefault="007F1A0D" w:rsidP="007F1A0D">
      <w:r>
        <w:t xml:space="preserve">    &lt;/ul&gt;</w:t>
      </w:r>
    </w:p>
    <w:p w14:paraId="6942E792" w14:textId="77777777" w:rsidR="007F1A0D" w:rsidRDefault="007F1A0D" w:rsidP="007F1A0D">
      <w:r>
        <w:t>&lt;/nav&gt;</w:t>
      </w:r>
    </w:p>
    <w:p w14:paraId="46BAB35D" w14:textId="77777777" w:rsidR="007F1A0D" w:rsidRDefault="007F1A0D" w:rsidP="007F1A0D">
      <w:r>
        <w:t>&lt;/div&gt;</w:t>
      </w:r>
    </w:p>
    <w:p w14:paraId="037FE323" w14:textId="77777777" w:rsidR="007F1A0D" w:rsidRDefault="007F1A0D" w:rsidP="007F1A0D">
      <w:r>
        <w:t xml:space="preserve">  &lt;div class="</w:t>
      </w:r>
      <w:proofErr w:type="spellStart"/>
      <w:r>
        <w:t>bg</w:t>
      </w:r>
      <w:proofErr w:type="spellEnd"/>
      <w:r>
        <w:t>-container"&gt;</w:t>
      </w:r>
    </w:p>
    <w:p w14:paraId="5C395BDA" w14:textId="77777777" w:rsidR="007F1A0D" w:rsidRDefault="007F1A0D" w:rsidP="007F1A0D">
      <w:r>
        <w:t xml:space="preserve">    &lt;div class="</w:t>
      </w:r>
      <w:proofErr w:type="spellStart"/>
      <w:r>
        <w:t>bg</w:t>
      </w:r>
      <w:proofErr w:type="spellEnd"/>
      <w:r>
        <w:t>"&gt;&lt;/div&gt;</w:t>
      </w:r>
    </w:p>
    <w:p w14:paraId="1F85A57F" w14:textId="77777777" w:rsidR="007F1A0D" w:rsidRDefault="007F1A0D" w:rsidP="007F1A0D">
      <w:r>
        <w:t xml:space="preserve">    &lt;div class="</w:t>
      </w:r>
      <w:proofErr w:type="spellStart"/>
      <w:r>
        <w:t>bg</w:t>
      </w:r>
      <w:proofErr w:type="spellEnd"/>
      <w:r>
        <w:t>"&gt;&lt;/div&gt;</w:t>
      </w:r>
    </w:p>
    <w:p w14:paraId="652AB0CE" w14:textId="77777777" w:rsidR="007F1A0D" w:rsidRDefault="007F1A0D" w:rsidP="007F1A0D">
      <w:r>
        <w:t xml:space="preserve">  &lt;/div&gt;</w:t>
      </w:r>
    </w:p>
    <w:p w14:paraId="31CDCD77" w14:textId="77777777" w:rsidR="007F1A0D" w:rsidRDefault="007F1A0D" w:rsidP="007F1A0D"/>
    <w:p w14:paraId="3F502705" w14:textId="77777777" w:rsidR="007F1A0D" w:rsidRDefault="007F1A0D" w:rsidP="007F1A0D">
      <w:r>
        <w:t xml:space="preserve">  &lt;h1&gt;Thanks for booking your </w:t>
      </w:r>
      <w:proofErr w:type="gramStart"/>
      <w:r>
        <w:t>tickets!&lt;</w:t>
      </w:r>
      <w:proofErr w:type="gramEnd"/>
      <w:r>
        <w:t>/h1&gt;</w:t>
      </w:r>
    </w:p>
    <w:p w14:paraId="00F5CE07" w14:textId="77777777" w:rsidR="007F1A0D" w:rsidRDefault="007F1A0D" w:rsidP="007F1A0D">
      <w:r>
        <w:t xml:space="preserve">  &lt;p&gt; Your booking reference is #BL732473&lt;/p&gt;</w:t>
      </w:r>
    </w:p>
    <w:p w14:paraId="70ED8289" w14:textId="77777777" w:rsidR="007F1A0D" w:rsidRDefault="007F1A0D" w:rsidP="007F1A0D">
      <w:r>
        <w:t xml:space="preserve">  &lt;p&gt;Confirmation of your booking will be sent to your </w:t>
      </w:r>
      <w:proofErr w:type="gramStart"/>
      <w:r>
        <w:t>email.&lt;</w:t>
      </w:r>
      <w:proofErr w:type="gramEnd"/>
      <w:r>
        <w:t>/p&gt;</w:t>
      </w:r>
    </w:p>
    <w:p w14:paraId="5CD2E562" w14:textId="62B5B11D" w:rsidR="007F1A0D" w:rsidRDefault="007F1A0D" w:rsidP="007F1A0D">
      <w:r>
        <w:lastRenderedPageBreak/>
        <w:t xml:space="preserve">  &lt;p&gt;If you need support with your tickets or anything else, please contact us by using our contact </w:t>
      </w:r>
      <w:proofErr w:type="gramStart"/>
      <w:r>
        <w:t>page.&lt;</w:t>
      </w:r>
      <w:proofErr w:type="gramEnd"/>
      <w:r>
        <w:t>/p&gt;</w:t>
      </w:r>
    </w:p>
    <w:p w14:paraId="4EA272B3" w14:textId="77777777" w:rsidR="00D53DC7" w:rsidRDefault="00D53DC7" w:rsidP="00D53DC7"/>
    <w:p w14:paraId="2EDD4110" w14:textId="114CE965" w:rsidR="00D53DC7" w:rsidRDefault="00D53DC7" w:rsidP="00D53DC7">
      <w:r>
        <w:t>&lt;footer id="</w:t>
      </w:r>
      <w:proofErr w:type="gramStart"/>
      <w:r>
        <w:t>main-footer</w:t>
      </w:r>
      <w:proofErr w:type="gramEnd"/>
      <w:r>
        <w:t>"&gt;</w:t>
      </w:r>
    </w:p>
    <w:p w14:paraId="7915CBCA" w14:textId="77777777" w:rsidR="00D53DC7" w:rsidRDefault="00D53DC7" w:rsidP="00D53DC7">
      <w:r>
        <w:t xml:space="preserve">&lt;p&gt; Copyright &amp;copy; </w:t>
      </w:r>
      <w:proofErr w:type="gramStart"/>
      <w:r>
        <w:t>2025  Beats</w:t>
      </w:r>
      <w:proofErr w:type="gramEnd"/>
      <w:r>
        <w:t xml:space="preserve"> &amp; Lights Festival &lt;/p&gt;</w:t>
      </w:r>
    </w:p>
    <w:p w14:paraId="54380170" w14:textId="77777777" w:rsidR="00D53DC7" w:rsidRDefault="00D53DC7" w:rsidP="00D53DC7">
      <w:r>
        <w:t>&lt;/footer&gt;</w:t>
      </w:r>
    </w:p>
    <w:p w14:paraId="175642FE" w14:textId="77777777" w:rsidR="00D53DC7" w:rsidRDefault="00D53DC7" w:rsidP="00D53DC7"/>
    <w:p w14:paraId="486A191B" w14:textId="1C22E806" w:rsidR="00D53DC7" w:rsidRDefault="00D53DC7" w:rsidP="00D53DC7">
      <w:r>
        <w:t>&lt;/body&gt;</w:t>
      </w:r>
    </w:p>
    <w:p w14:paraId="68BD68CB" w14:textId="5E51263F" w:rsidR="00D53DC7" w:rsidRDefault="00D53DC7" w:rsidP="00D53DC7">
      <w:r>
        <w:t>&lt;/html&gt;</w:t>
      </w:r>
    </w:p>
    <w:p w14:paraId="325D4910" w14:textId="77777777" w:rsidR="007F1A0D" w:rsidRDefault="007F1A0D" w:rsidP="007F1A0D"/>
    <w:p w14:paraId="40CF38DC" w14:textId="233496BC" w:rsidR="00D53DC7" w:rsidRDefault="00D53DC7" w:rsidP="007F1A0D"/>
    <w:p w14:paraId="0CA51B17" w14:textId="77777777" w:rsidR="00D53DC7" w:rsidRDefault="00D53DC7" w:rsidP="00D53DC7">
      <w:r>
        <w:t xml:space="preserve">&lt;!DOCTYPE html&gt; </w:t>
      </w:r>
    </w:p>
    <w:p w14:paraId="350CF415" w14:textId="53D03790" w:rsidR="00D53DC7" w:rsidRDefault="00D53DC7" w:rsidP="00D53DC7">
      <w:r>
        <w:t>&lt;html</w:t>
      </w:r>
      <w:r>
        <w:t xml:space="preserve"> lang</w:t>
      </w:r>
      <w:proofErr w:type="gramStart"/>
      <w:r>
        <w:t>=”</w:t>
      </w:r>
      <w:proofErr w:type="spellStart"/>
      <w:r>
        <w:t>en</w:t>
      </w:r>
      <w:proofErr w:type="spellEnd"/>
      <w:proofErr w:type="gramEnd"/>
      <w:r>
        <w:t>”</w:t>
      </w:r>
      <w:r>
        <w:t>&gt;</w:t>
      </w:r>
    </w:p>
    <w:p w14:paraId="4CFCA258" w14:textId="77777777" w:rsidR="00D53DC7" w:rsidRDefault="00D53DC7" w:rsidP="00D53DC7">
      <w:r>
        <w:t>&lt;head&gt;</w:t>
      </w:r>
    </w:p>
    <w:p w14:paraId="12ECE635" w14:textId="77777777" w:rsidR="00D53DC7" w:rsidRDefault="00D53DC7" w:rsidP="00D53DC7">
      <w:r>
        <w:t>&lt;meta charset="UTF-8"&gt;</w:t>
      </w:r>
    </w:p>
    <w:p w14:paraId="254849BC" w14:textId="77777777" w:rsidR="00D53DC7" w:rsidRDefault="00D53DC7" w:rsidP="00D53DC7">
      <w:r>
        <w:t>&lt;meta name="viewport" content="width=device-width, initial-scale=1.0"&gt;</w:t>
      </w:r>
    </w:p>
    <w:p w14:paraId="614179E7" w14:textId="77777777" w:rsidR="00D53DC7" w:rsidRDefault="00D53DC7" w:rsidP="00D53DC7">
      <w:r>
        <w:t>&lt;title&gt;Beats &amp; Lights Festival&lt;/title&gt;</w:t>
      </w:r>
    </w:p>
    <w:p w14:paraId="27EE6D22" w14:textId="77777777" w:rsidR="00D53DC7" w:rsidRDefault="00D53DC7" w:rsidP="00D53DC7">
      <w:r>
        <w:t xml:space="preserve">&lt;link </w:t>
      </w:r>
      <w:proofErr w:type="spellStart"/>
      <w:r>
        <w:t>rel</w:t>
      </w:r>
      <w:proofErr w:type="spellEnd"/>
      <w:r>
        <w:t xml:space="preserve">="stylesheet" </w:t>
      </w:r>
      <w:proofErr w:type="spellStart"/>
      <w:r>
        <w:t>href</w:t>
      </w:r>
      <w:proofErr w:type="spellEnd"/>
      <w:r>
        <w:t>="styles.css"&gt;</w:t>
      </w:r>
    </w:p>
    <w:p w14:paraId="00DD7F82" w14:textId="77777777" w:rsidR="00D53DC7" w:rsidRDefault="00D53DC7" w:rsidP="00D53DC7">
      <w:r>
        <w:t xml:space="preserve">  &lt;link </w:t>
      </w:r>
      <w:proofErr w:type="spellStart"/>
      <w:r>
        <w:t>rel</w:t>
      </w:r>
      <w:proofErr w:type="spellEnd"/>
      <w:r>
        <w:t xml:space="preserve">="icon" type="image/x-icon" </w:t>
      </w:r>
      <w:proofErr w:type="spellStart"/>
      <w:r>
        <w:t>href</w:t>
      </w:r>
      <w:proofErr w:type="spellEnd"/>
      <w:r>
        <w:t>="assets/logo.png"&gt;</w:t>
      </w:r>
    </w:p>
    <w:p w14:paraId="4C713CA6" w14:textId="77777777" w:rsidR="00D53DC7" w:rsidRDefault="00D53DC7" w:rsidP="00D53DC7"/>
    <w:p w14:paraId="2F307C68" w14:textId="77777777" w:rsidR="00D53DC7" w:rsidRDefault="00D53DC7" w:rsidP="00D53DC7">
      <w:r>
        <w:t>&lt;/head&gt;</w:t>
      </w:r>
    </w:p>
    <w:p w14:paraId="72216763" w14:textId="77777777" w:rsidR="00D53DC7" w:rsidRDefault="00D53DC7" w:rsidP="00D53DC7">
      <w:r>
        <w:t>&lt;body&gt;</w:t>
      </w:r>
    </w:p>
    <w:p w14:paraId="0688375B" w14:textId="77777777" w:rsidR="00D53DC7" w:rsidRDefault="00D53DC7" w:rsidP="00D53DC7"/>
    <w:p w14:paraId="32C0513C" w14:textId="77777777" w:rsidR="00D53DC7" w:rsidRDefault="00D53DC7" w:rsidP="00D53DC7">
      <w:r>
        <w:t>&lt;header id="</w:t>
      </w:r>
      <w:proofErr w:type="gramStart"/>
      <w:r>
        <w:t>main-header</w:t>
      </w:r>
      <w:proofErr w:type="gramEnd"/>
      <w:r>
        <w:t>"&gt;</w:t>
      </w:r>
    </w:p>
    <w:p w14:paraId="16F946F6" w14:textId="77777777" w:rsidR="00D53DC7" w:rsidRDefault="00D53DC7" w:rsidP="00D53DC7">
      <w:r>
        <w:t>&lt;div class="container"&gt;</w:t>
      </w:r>
    </w:p>
    <w:p w14:paraId="74240EE0" w14:textId="77777777" w:rsidR="00D53DC7" w:rsidRDefault="00D53DC7" w:rsidP="00D53DC7">
      <w:r>
        <w:t>&lt;</w:t>
      </w:r>
      <w:proofErr w:type="spellStart"/>
      <w:r>
        <w:t>img</w:t>
      </w:r>
      <w:proofErr w:type="spellEnd"/>
      <w:r>
        <w:t xml:space="preserve"> </w:t>
      </w:r>
      <w:proofErr w:type="spellStart"/>
      <w:r>
        <w:t>src</w:t>
      </w:r>
      <w:proofErr w:type="spellEnd"/>
      <w:r>
        <w:t>="assets/logo.png" width="100" height="100" alt="Logo"&gt;</w:t>
      </w:r>
    </w:p>
    <w:p w14:paraId="265B9A77" w14:textId="77777777" w:rsidR="00D53DC7" w:rsidRDefault="00D53DC7" w:rsidP="00D53DC7">
      <w:r>
        <w:t>&lt;/div&gt;</w:t>
      </w:r>
    </w:p>
    <w:p w14:paraId="2341A112" w14:textId="77777777" w:rsidR="00D53DC7" w:rsidRDefault="00D53DC7" w:rsidP="00D53DC7">
      <w:r>
        <w:t>&lt;/header&gt;</w:t>
      </w:r>
    </w:p>
    <w:p w14:paraId="27CD0136" w14:textId="77777777" w:rsidR="00D53DC7" w:rsidRDefault="00D53DC7" w:rsidP="00D53DC7">
      <w:r>
        <w:lastRenderedPageBreak/>
        <w:t>&lt;nav id="navbar"&gt;</w:t>
      </w:r>
    </w:p>
    <w:p w14:paraId="7EB44E01" w14:textId="77777777" w:rsidR="00D53DC7" w:rsidRDefault="00D53DC7" w:rsidP="00D53DC7">
      <w:r>
        <w:t>&lt;div class="container"</w:t>
      </w:r>
      <w:proofErr w:type="gramStart"/>
      <w:r>
        <w:t>&gt;  &lt;</w:t>
      </w:r>
      <w:proofErr w:type="gramEnd"/>
      <w:r>
        <w:t>ul&gt;</w:t>
      </w:r>
    </w:p>
    <w:p w14:paraId="662170F3" w14:textId="77777777" w:rsidR="00D53DC7" w:rsidRDefault="00D53DC7" w:rsidP="00D53DC7">
      <w:r>
        <w:t xml:space="preserve">    &lt;li&gt;&lt;a </w:t>
      </w:r>
      <w:proofErr w:type="spellStart"/>
      <w:r>
        <w:t>href</w:t>
      </w:r>
      <w:proofErr w:type="spellEnd"/>
      <w:r>
        <w:t xml:space="preserve">="HomePage.html"&gt;Home&lt;/a&gt;&lt;/li&gt; </w:t>
      </w:r>
    </w:p>
    <w:p w14:paraId="2BF70C65" w14:textId="77777777" w:rsidR="00D53DC7" w:rsidRDefault="00D53DC7" w:rsidP="00D53DC7">
      <w:r>
        <w:t xml:space="preserve">    &lt;li&gt;&lt;a </w:t>
      </w:r>
      <w:proofErr w:type="spellStart"/>
      <w:r>
        <w:t>href</w:t>
      </w:r>
      <w:proofErr w:type="spellEnd"/>
      <w:r>
        <w:t>="Schedule.html"&gt;Schedule&lt;/a&gt;&lt;/li&gt;</w:t>
      </w:r>
    </w:p>
    <w:p w14:paraId="3FA34AAB" w14:textId="77777777" w:rsidR="00D53DC7" w:rsidRDefault="00D53DC7" w:rsidP="00D53DC7">
      <w:r>
        <w:t xml:space="preserve">    &lt;li&gt;&lt;a </w:t>
      </w:r>
      <w:proofErr w:type="spellStart"/>
      <w:r>
        <w:t>href</w:t>
      </w:r>
      <w:proofErr w:type="spellEnd"/>
      <w:r>
        <w:t>="contacts.html"&gt;Contact&lt;/a&gt;&lt;/li&gt;</w:t>
      </w:r>
    </w:p>
    <w:p w14:paraId="76746300" w14:textId="77777777" w:rsidR="00D53DC7" w:rsidRDefault="00D53DC7" w:rsidP="00D53DC7">
      <w:r>
        <w:t xml:space="preserve">    &lt;li&gt;&lt;a </w:t>
      </w:r>
      <w:proofErr w:type="spellStart"/>
      <w:r>
        <w:t>href</w:t>
      </w:r>
      <w:proofErr w:type="spellEnd"/>
      <w:r>
        <w:t>="book.html"&gt;Tickets&lt;/a&gt;&lt;/li&gt;</w:t>
      </w:r>
    </w:p>
    <w:p w14:paraId="6A06F1E1" w14:textId="77777777" w:rsidR="00D53DC7" w:rsidRDefault="00D53DC7" w:rsidP="00D53DC7">
      <w:r>
        <w:t xml:space="preserve">    &lt;/ul&gt;</w:t>
      </w:r>
    </w:p>
    <w:p w14:paraId="277A40BF" w14:textId="77777777" w:rsidR="00D53DC7" w:rsidRDefault="00D53DC7" w:rsidP="00D53DC7">
      <w:r>
        <w:t>&lt;/nav&gt;</w:t>
      </w:r>
    </w:p>
    <w:p w14:paraId="1812AA78" w14:textId="77777777" w:rsidR="00D53DC7" w:rsidRDefault="00D53DC7" w:rsidP="00D53DC7">
      <w:r>
        <w:t>&lt;/div&gt;</w:t>
      </w:r>
    </w:p>
    <w:p w14:paraId="1F227139" w14:textId="77777777" w:rsidR="00D53DC7" w:rsidRDefault="00D53DC7" w:rsidP="00D53DC7">
      <w:r>
        <w:t xml:space="preserve">  &lt;div class="</w:t>
      </w:r>
      <w:proofErr w:type="spellStart"/>
      <w:r>
        <w:t>bg</w:t>
      </w:r>
      <w:proofErr w:type="spellEnd"/>
      <w:r>
        <w:t>-container"&gt;</w:t>
      </w:r>
    </w:p>
    <w:p w14:paraId="075E50F5" w14:textId="77777777" w:rsidR="00D53DC7" w:rsidRDefault="00D53DC7" w:rsidP="00D53DC7">
      <w:r>
        <w:t xml:space="preserve">    &lt;div class="</w:t>
      </w:r>
      <w:proofErr w:type="spellStart"/>
      <w:r>
        <w:t>bg</w:t>
      </w:r>
      <w:proofErr w:type="spellEnd"/>
      <w:r>
        <w:t>"&gt;&lt;/div&gt;</w:t>
      </w:r>
    </w:p>
    <w:p w14:paraId="485471CA" w14:textId="77777777" w:rsidR="00D53DC7" w:rsidRDefault="00D53DC7" w:rsidP="00D53DC7">
      <w:r>
        <w:t xml:space="preserve">    &lt;div class="</w:t>
      </w:r>
      <w:proofErr w:type="spellStart"/>
      <w:r>
        <w:t>bg</w:t>
      </w:r>
      <w:proofErr w:type="spellEnd"/>
      <w:r>
        <w:t>"&gt;&lt;/div&gt;</w:t>
      </w:r>
    </w:p>
    <w:p w14:paraId="6A9E215B" w14:textId="77777777" w:rsidR="00D53DC7" w:rsidRDefault="00D53DC7" w:rsidP="00D53DC7">
      <w:r>
        <w:t xml:space="preserve">  &lt;/div&gt;</w:t>
      </w:r>
    </w:p>
    <w:p w14:paraId="4F728B21" w14:textId="77777777" w:rsidR="00D53DC7" w:rsidRDefault="00D53DC7" w:rsidP="00D53DC7"/>
    <w:p w14:paraId="7850607A" w14:textId="77777777" w:rsidR="00D53DC7" w:rsidRDefault="00D53DC7" w:rsidP="00D53DC7">
      <w:proofErr w:type="gramStart"/>
      <w:r>
        <w:t>&lt;!--</w:t>
      </w:r>
      <w:proofErr w:type="gramEnd"/>
      <w:r>
        <w:t xml:space="preserve"> Form code --&gt;</w:t>
      </w:r>
    </w:p>
    <w:p w14:paraId="3E923350" w14:textId="77777777" w:rsidR="00D53DC7" w:rsidRDefault="00D53DC7" w:rsidP="00D53DC7">
      <w:r>
        <w:t xml:space="preserve">  &lt;div class="container"&gt;</w:t>
      </w:r>
    </w:p>
    <w:p w14:paraId="09C75BCF" w14:textId="77777777" w:rsidR="00D53DC7" w:rsidRDefault="00D53DC7" w:rsidP="00D53DC7">
      <w:r>
        <w:t xml:space="preserve">    &lt;h1&gt;Book Tickets&lt;/h1&gt;</w:t>
      </w:r>
    </w:p>
    <w:p w14:paraId="4019BC36" w14:textId="77777777" w:rsidR="00D53DC7" w:rsidRDefault="00D53DC7" w:rsidP="00D53DC7">
      <w:r>
        <w:t xml:space="preserve">    &lt;form action="completebooking.html" method="POST"&gt;</w:t>
      </w:r>
    </w:p>
    <w:p w14:paraId="36563D4F" w14:textId="77777777" w:rsidR="00D53DC7" w:rsidRDefault="00D53DC7" w:rsidP="00D53DC7">
      <w:r>
        <w:t xml:space="preserve">      &lt;label for="name"&gt;Full Name&lt;/label&gt;</w:t>
      </w:r>
    </w:p>
    <w:p w14:paraId="257AC370" w14:textId="77777777" w:rsidR="00D53DC7" w:rsidRDefault="00D53DC7" w:rsidP="00D53DC7">
      <w:r>
        <w:t xml:space="preserve">      &lt;input type="text" id="name" name="name" placeholder="Enter your full name" required /&gt;</w:t>
      </w:r>
    </w:p>
    <w:p w14:paraId="71A85AF4" w14:textId="77777777" w:rsidR="00D53DC7" w:rsidRDefault="00D53DC7" w:rsidP="00D53DC7"/>
    <w:p w14:paraId="62B6367A" w14:textId="77777777" w:rsidR="00D53DC7" w:rsidRDefault="00D53DC7" w:rsidP="00D53DC7">
      <w:r>
        <w:t xml:space="preserve">      &lt;label for="email"&gt;Email&lt;/label&gt;</w:t>
      </w:r>
    </w:p>
    <w:p w14:paraId="0354DF7C" w14:textId="77777777" w:rsidR="00D53DC7" w:rsidRDefault="00D53DC7" w:rsidP="00D53DC7">
      <w:r>
        <w:t xml:space="preserve">      &lt;input type="email" id="email" name="email" placeholder="Enter your email" required /&gt;</w:t>
      </w:r>
    </w:p>
    <w:p w14:paraId="6A0E4082" w14:textId="77777777" w:rsidR="00D53DC7" w:rsidRDefault="00D53DC7" w:rsidP="00D53DC7"/>
    <w:p w14:paraId="3FCD985D" w14:textId="77777777" w:rsidR="00D53DC7" w:rsidRDefault="00D53DC7" w:rsidP="00D53DC7">
      <w:r>
        <w:t xml:space="preserve">      &lt;label for="date"&gt;Select Festival Day&lt;/label&gt;</w:t>
      </w:r>
    </w:p>
    <w:p w14:paraId="4D5B1029" w14:textId="77777777" w:rsidR="00D53DC7" w:rsidRDefault="00D53DC7" w:rsidP="00D53DC7">
      <w:r>
        <w:t xml:space="preserve">      &lt;select id="date" name="date" required&gt;</w:t>
      </w:r>
    </w:p>
    <w:p w14:paraId="3987CFB5" w14:textId="77777777" w:rsidR="00D53DC7" w:rsidRDefault="00D53DC7" w:rsidP="00D53DC7">
      <w:r>
        <w:t xml:space="preserve">        &lt;option value=""&gt;-- Choose a Day --&lt;/option&gt;</w:t>
      </w:r>
    </w:p>
    <w:p w14:paraId="2A38324A" w14:textId="77777777" w:rsidR="00D53DC7" w:rsidRDefault="00D53DC7" w:rsidP="00D53DC7">
      <w:r>
        <w:lastRenderedPageBreak/>
        <w:t xml:space="preserve">        &lt;option value="day1"&gt;Day 1 - Friday, October 16&lt;/option&gt;</w:t>
      </w:r>
    </w:p>
    <w:p w14:paraId="48EE0B10" w14:textId="77777777" w:rsidR="00D53DC7" w:rsidRDefault="00D53DC7" w:rsidP="00D53DC7">
      <w:r>
        <w:t xml:space="preserve">        &lt;option value="day2"&gt;Day 2 - Saturday, October 17&lt;/option&gt;</w:t>
      </w:r>
    </w:p>
    <w:p w14:paraId="6F2B37E8" w14:textId="77777777" w:rsidR="00D53DC7" w:rsidRDefault="00D53DC7" w:rsidP="00D53DC7">
      <w:r>
        <w:t xml:space="preserve">        &lt;option value="day3"&gt;Day 3 - Sunday, October 18&lt;/option&gt;</w:t>
      </w:r>
    </w:p>
    <w:p w14:paraId="680CA9FA" w14:textId="77777777" w:rsidR="00D53DC7" w:rsidRDefault="00D53DC7" w:rsidP="00D53DC7">
      <w:r>
        <w:t xml:space="preserve">      &lt;/select&gt;</w:t>
      </w:r>
    </w:p>
    <w:p w14:paraId="48E1CED6" w14:textId="77777777" w:rsidR="00D53DC7" w:rsidRDefault="00D53DC7" w:rsidP="00D53DC7"/>
    <w:p w14:paraId="19C8BA9E" w14:textId="77777777" w:rsidR="00D53DC7" w:rsidRDefault="00D53DC7" w:rsidP="00D53DC7">
      <w:r>
        <w:t xml:space="preserve">      &lt;label for="tickets"&gt;Number of Tickets&lt;/label&gt;</w:t>
      </w:r>
    </w:p>
    <w:p w14:paraId="44ABEED4" w14:textId="77777777" w:rsidR="00D53DC7" w:rsidRDefault="00D53DC7" w:rsidP="00D53DC7">
      <w:r>
        <w:t xml:space="preserve">      &lt;input type="number" id="tickets" name="tickets" min="1" max="10" required /&gt;</w:t>
      </w:r>
    </w:p>
    <w:p w14:paraId="12F61409" w14:textId="77777777" w:rsidR="00D53DC7" w:rsidRDefault="00D53DC7" w:rsidP="00D53DC7"/>
    <w:p w14:paraId="056B48A8" w14:textId="77777777" w:rsidR="00D53DC7" w:rsidRDefault="00D53DC7" w:rsidP="00D53DC7">
      <w:r>
        <w:t xml:space="preserve">      &lt;label for="type"&gt;Ticket Type&lt;/label&gt;</w:t>
      </w:r>
    </w:p>
    <w:p w14:paraId="7FCF0F06" w14:textId="77777777" w:rsidR="00D53DC7" w:rsidRDefault="00D53DC7" w:rsidP="00D53DC7">
      <w:r>
        <w:t xml:space="preserve">      &lt;select id="type" name="type" required&gt;</w:t>
      </w:r>
    </w:p>
    <w:p w14:paraId="458049A6" w14:textId="77777777" w:rsidR="00D53DC7" w:rsidRDefault="00D53DC7" w:rsidP="00D53DC7">
      <w:r>
        <w:t xml:space="preserve">        &lt;option value="standard"&gt;Standard - £60&lt;/option&gt;</w:t>
      </w:r>
    </w:p>
    <w:p w14:paraId="65963181" w14:textId="77777777" w:rsidR="00D53DC7" w:rsidRDefault="00D53DC7" w:rsidP="00D53DC7">
      <w:r>
        <w:t xml:space="preserve">        &lt;option value="</w:t>
      </w:r>
      <w:proofErr w:type="spellStart"/>
      <w:r>
        <w:t>vip</w:t>
      </w:r>
      <w:proofErr w:type="spellEnd"/>
      <w:r>
        <w:t>"&gt;VIP - £120&lt;/option&gt;</w:t>
      </w:r>
    </w:p>
    <w:p w14:paraId="4DF617A6" w14:textId="77777777" w:rsidR="00D53DC7" w:rsidRDefault="00D53DC7" w:rsidP="00D53DC7">
      <w:r>
        <w:t xml:space="preserve">        &lt;option value="backstage"&gt;Backstage - £250&lt;/option&gt;</w:t>
      </w:r>
    </w:p>
    <w:p w14:paraId="74F629D2" w14:textId="77777777" w:rsidR="00D53DC7" w:rsidRDefault="00D53DC7" w:rsidP="00D53DC7">
      <w:r>
        <w:t xml:space="preserve">      &lt;/select&gt;</w:t>
      </w:r>
    </w:p>
    <w:p w14:paraId="22AF5A6C" w14:textId="77777777" w:rsidR="00D53DC7" w:rsidRDefault="00D53DC7" w:rsidP="00D53DC7"/>
    <w:p w14:paraId="3C2CA1C0" w14:textId="77777777" w:rsidR="00D53DC7" w:rsidRDefault="00D53DC7" w:rsidP="00D53DC7">
      <w:r>
        <w:t xml:space="preserve">      &lt;button type="submit"&gt;Book Tickets&lt;/button&gt;</w:t>
      </w:r>
    </w:p>
    <w:p w14:paraId="1746054A" w14:textId="77777777" w:rsidR="00D53DC7" w:rsidRDefault="00D53DC7" w:rsidP="00D53DC7">
      <w:r>
        <w:t xml:space="preserve">    &lt;/form&gt;</w:t>
      </w:r>
    </w:p>
    <w:p w14:paraId="7445A6BF" w14:textId="77777777" w:rsidR="00D53DC7" w:rsidRDefault="00D53DC7" w:rsidP="00D53DC7"/>
    <w:p w14:paraId="2F1AD670" w14:textId="77777777" w:rsidR="00D53DC7" w:rsidRDefault="00D53DC7" w:rsidP="00D53DC7">
      <w:r>
        <w:t>&lt;footer id="</w:t>
      </w:r>
      <w:proofErr w:type="gramStart"/>
      <w:r>
        <w:t>main-footer</w:t>
      </w:r>
      <w:proofErr w:type="gramEnd"/>
      <w:r>
        <w:t>"&gt;</w:t>
      </w:r>
    </w:p>
    <w:p w14:paraId="33A1537D" w14:textId="77777777" w:rsidR="00D53DC7" w:rsidRDefault="00D53DC7" w:rsidP="00D53DC7">
      <w:r>
        <w:t xml:space="preserve">&lt;p&gt; Copyright &amp;copy; </w:t>
      </w:r>
      <w:proofErr w:type="gramStart"/>
      <w:r>
        <w:t>2025  Beats</w:t>
      </w:r>
      <w:proofErr w:type="gramEnd"/>
      <w:r>
        <w:t xml:space="preserve"> &amp; Lights Festival &lt;/p&gt;</w:t>
      </w:r>
    </w:p>
    <w:p w14:paraId="4F0CC338" w14:textId="77777777" w:rsidR="00D53DC7" w:rsidRDefault="00D53DC7" w:rsidP="00D53DC7">
      <w:r>
        <w:t>&lt;/footer&gt;</w:t>
      </w:r>
    </w:p>
    <w:p w14:paraId="37AA08E5" w14:textId="77777777" w:rsidR="00D53DC7" w:rsidRDefault="00D53DC7" w:rsidP="00D53DC7"/>
    <w:p w14:paraId="112412F5" w14:textId="77777777" w:rsidR="00D53DC7" w:rsidRDefault="00D53DC7" w:rsidP="00D53DC7">
      <w:r>
        <w:t xml:space="preserve">  &lt;/div&gt;</w:t>
      </w:r>
    </w:p>
    <w:p w14:paraId="2FF80BB5" w14:textId="77777777" w:rsidR="00D53DC7" w:rsidRDefault="00D53DC7" w:rsidP="00D53DC7">
      <w:r>
        <w:t>&lt;/body&gt;</w:t>
      </w:r>
    </w:p>
    <w:p w14:paraId="127E03AF" w14:textId="77777777" w:rsidR="00D53DC7" w:rsidRDefault="00D53DC7" w:rsidP="00D53DC7">
      <w:r>
        <w:t>&lt;/html&gt;</w:t>
      </w:r>
    </w:p>
    <w:p w14:paraId="0BA77FF5" w14:textId="77777777" w:rsidR="00D53DC7" w:rsidRDefault="00D53DC7" w:rsidP="00D53DC7"/>
    <w:p w14:paraId="095E7046" w14:textId="3C6AD735" w:rsidR="00D53DC7" w:rsidRDefault="00D53DC7" w:rsidP="00D53DC7">
      <w:pPr>
        <w:pStyle w:val="Heading2"/>
      </w:pPr>
      <w:bookmarkStart w:id="24" w:name="_Toc214628540"/>
      <w:r>
        <w:lastRenderedPageBreak/>
        <w:t>CSS</w:t>
      </w:r>
      <w:bookmarkEnd w:id="24"/>
    </w:p>
    <w:p w14:paraId="6E2C8693" w14:textId="77777777" w:rsidR="00D53DC7" w:rsidRDefault="00D53DC7" w:rsidP="00D53DC7">
      <w:r>
        <w:t>@import url('https://fonts.googleapis.com/css2?family=Montserrat:ital,wght@0,100..</w:t>
      </w:r>
      <w:proofErr w:type="gramStart"/>
      <w:r>
        <w:t>900;1,100..</w:t>
      </w:r>
      <w:proofErr w:type="gramEnd"/>
      <w:r>
        <w:t>900&amp;display=swap'</w:t>
      </w:r>
      <w:proofErr w:type="gramStart"/>
      <w:r>
        <w:t>);</w:t>
      </w:r>
      <w:proofErr w:type="gramEnd"/>
    </w:p>
    <w:p w14:paraId="3D33B90D" w14:textId="77777777" w:rsidR="00D53DC7" w:rsidRDefault="00D53DC7" w:rsidP="00D53DC7"/>
    <w:p w14:paraId="044F071C" w14:textId="77777777" w:rsidR="00D53DC7" w:rsidRDefault="00D53DC7" w:rsidP="00D53DC7">
      <w:r>
        <w:t>p {</w:t>
      </w:r>
    </w:p>
    <w:p w14:paraId="66D0796A" w14:textId="77777777" w:rsidR="00D53DC7" w:rsidRDefault="00D53DC7" w:rsidP="00D53DC7">
      <w:r>
        <w:t xml:space="preserve">        font-size: </w:t>
      </w:r>
      <w:proofErr w:type="gramStart"/>
      <w:r>
        <w:t>18px;</w:t>
      </w:r>
      <w:proofErr w:type="gramEnd"/>
    </w:p>
    <w:p w14:paraId="66CEB2D8" w14:textId="77777777" w:rsidR="00D53DC7" w:rsidRDefault="00D53DC7" w:rsidP="00D53DC7">
      <w:r>
        <w:t xml:space="preserve">        font-family: "Montserrat</w:t>
      </w:r>
      <w:proofErr w:type="gramStart"/>
      <w:r>
        <w:t>";</w:t>
      </w:r>
      <w:proofErr w:type="gramEnd"/>
    </w:p>
    <w:p w14:paraId="22AFF26B" w14:textId="77777777" w:rsidR="00D53DC7" w:rsidRDefault="00D53DC7" w:rsidP="00D53DC7">
      <w:r>
        <w:t xml:space="preserve">    }</w:t>
      </w:r>
    </w:p>
    <w:p w14:paraId="52F3C691" w14:textId="77777777" w:rsidR="00D53DC7" w:rsidRDefault="00D53DC7" w:rsidP="00D53DC7"/>
    <w:p w14:paraId="6D157E64" w14:textId="77777777" w:rsidR="00D53DC7" w:rsidRDefault="00D53DC7" w:rsidP="00D53DC7">
      <w:r>
        <w:t>h1 {</w:t>
      </w:r>
    </w:p>
    <w:p w14:paraId="6C9EBABC" w14:textId="77777777" w:rsidR="00D53DC7" w:rsidRDefault="00D53DC7" w:rsidP="00D53DC7">
      <w:r>
        <w:t xml:space="preserve">    font-weight: </w:t>
      </w:r>
      <w:proofErr w:type="gramStart"/>
      <w:r>
        <w:t>600;</w:t>
      </w:r>
      <w:proofErr w:type="gramEnd"/>
    </w:p>
    <w:p w14:paraId="206EBA9B" w14:textId="77777777" w:rsidR="00D53DC7" w:rsidRDefault="00D53DC7" w:rsidP="00D53DC7">
      <w:r>
        <w:t>}</w:t>
      </w:r>
    </w:p>
    <w:p w14:paraId="52F98CF9" w14:textId="77777777" w:rsidR="00D53DC7" w:rsidRDefault="00D53DC7" w:rsidP="00D53DC7">
      <w:r>
        <w:t>body {</w:t>
      </w:r>
    </w:p>
    <w:p w14:paraId="4AA1FCEE" w14:textId="77777777" w:rsidR="00D53DC7" w:rsidRDefault="00D53DC7" w:rsidP="00D53DC7">
      <w:r>
        <w:t xml:space="preserve">  margin: </w:t>
      </w:r>
      <w:proofErr w:type="gramStart"/>
      <w:r>
        <w:t>0;</w:t>
      </w:r>
      <w:proofErr w:type="gramEnd"/>
    </w:p>
    <w:p w14:paraId="43711372" w14:textId="77777777" w:rsidR="00D53DC7" w:rsidRDefault="00D53DC7" w:rsidP="00D53DC7">
      <w:r>
        <w:t xml:space="preserve">  height: </w:t>
      </w:r>
      <w:proofErr w:type="gramStart"/>
      <w:r>
        <w:t>100%;</w:t>
      </w:r>
      <w:proofErr w:type="gramEnd"/>
    </w:p>
    <w:p w14:paraId="6403E636" w14:textId="77777777" w:rsidR="00D53DC7" w:rsidRDefault="00D53DC7" w:rsidP="00D53DC7">
      <w:r>
        <w:t xml:space="preserve">  display: </w:t>
      </w:r>
      <w:proofErr w:type="gramStart"/>
      <w:r>
        <w:t>flex;</w:t>
      </w:r>
      <w:proofErr w:type="gramEnd"/>
    </w:p>
    <w:p w14:paraId="04A391BE" w14:textId="77777777" w:rsidR="00D53DC7" w:rsidRDefault="00D53DC7" w:rsidP="00D53DC7">
      <w:r>
        <w:t xml:space="preserve">  flex-direction: </w:t>
      </w:r>
      <w:proofErr w:type="gramStart"/>
      <w:r>
        <w:t>column;</w:t>
      </w:r>
      <w:proofErr w:type="gramEnd"/>
    </w:p>
    <w:p w14:paraId="121ADDA0" w14:textId="77777777" w:rsidR="00D53DC7" w:rsidRDefault="00D53DC7" w:rsidP="00D53DC7">
      <w:r>
        <w:t xml:space="preserve">  background-</w:t>
      </w:r>
      <w:proofErr w:type="spellStart"/>
      <w:r>
        <w:t>color</w:t>
      </w:r>
      <w:proofErr w:type="spellEnd"/>
      <w:r>
        <w:t>: #</w:t>
      </w:r>
      <w:proofErr w:type="gramStart"/>
      <w:r>
        <w:t>6E8CFB;</w:t>
      </w:r>
      <w:proofErr w:type="gramEnd"/>
    </w:p>
    <w:p w14:paraId="2BB4EE0F" w14:textId="77777777" w:rsidR="00D53DC7" w:rsidRDefault="00D53DC7" w:rsidP="00D53DC7">
      <w:r>
        <w:t xml:space="preserve">  background-size: auto 100%; /* maintain natural width */</w:t>
      </w:r>
    </w:p>
    <w:p w14:paraId="571D925C" w14:textId="77777777" w:rsidR="00D53DC7" w:rsidRDefault="00D53DC7" w:rsidP="00D53DC7">
      <w:r>
        <w:t xml:space="preserve">  font-family: sans-</w:t>
      </w:r>
      <w:proofErr w:type="gramStart"/>
      <w:r>
        <w:t>serif;</w:t>
      </w:r>
      <w:proofErr w:type="gramEnd"/>
    </w:p>
    <w:p w14:paraId="2484B641" w14:textId="77777777" w:rsidR="00D53DC7" w:rsidRDefault="00D53DC7" w:rsidP="00D53DC7">
      <w:r>
        <w:t>}</w:t>
      </w:r>
    </w:p>
    <w:p w14:paraId="1250A57F" w14:textId="77777777" w:rsidR="00D53DC7" w:rsidRDefault="00D53DC7" w:rsidP="00D53DC7">
      <w:r>
        <w:t>header {</w:t>
      </w:r>
    </w:p>
    <w:p w14:paraId="3AE9B05C" w14:textId="77777777" w:rsidR="00D53DC7" w:rsidRDefault="00D53DC7" w:rsidP="00D53DC7">
      <w:r>
        <w:t xml:space="preserve">        background-</w:t>
      </w:r>
      <w:proofErr w:type="spellStart"/>
      <w:r>
        <w:t>color</w:t>
      </w:r>
      <w:proofErr w:type="spellEnd"/>
      <w:r>
        <w:t>: #</w:t>
      </w:r>
      <w:proofErr w:type="gramStart"/>
      <w:r>
        <w:t>50589C;</w:t>
      </w:r>
      <w:proofErr w:type="gramEnd"/>
    </w:p>
    <w:p w14:paraId="321F8E3E" w14:textId="77777777" w:rsidR="00D53DC7" w:rsidRDefault="00D53DC7" w:rsidP="00D53DC7">
      <w:r>
        <w:t xml:space="preserve">        padding: </w:t>
      </w:r>
      <w:proofErr w:type="gramStart"/>
      <w:r>
        <w:t>0;</w:t>
      </w:r>
      <w:proofErr w:type="gramEnd"/>
    </w:p>
    <w:p w14:paraId="7FA0ABAC" w14:textId="77777777" w:rsidR="00D53DC7" w:rsidRDefault="00D53DC7" w:rsidP="00D53DC7">
      <w:r>
        <w:t xml:space="preserve">        text-align: </w:t>
      </w:r>
      <w:proofErr w:type="spellStart"/>
      <w:proofErr w:type="gramStart"/>
      <w:r>
        <w:t>center</w:t>
      </w:r>
      <w:proofErr w:type="spellEnd"/>
      <w:r>
        <w:t>;</w:t>
      </w:r>
      <w:proofErr w:type="gramEnd"/>
    </w:p>
    <w:p w14:paraId="51E6ECCE" w14:textId="77777777" w:rsidR="00D53DC7" w:rsidRDefault="00D53DC7" w:rsidP="00D53DC7">
      <w:r>
        <w:t xml:space="preserve">    }</w:t>
      </w:r>
    </w:p>
    <w:p w14:paraId="23177653" w14:textId="77777777" w:rsidR="00D53DC7" w:rsidRDefault="00D53DC7" w:rsidP="00D53DC7"/>
    <w:p w14:paraId="56231FAC" w14:textId="77777777" w:rsidR="00D53DC7" w:rsidRDefault="00D53DC7" w:rsidP="00D53DC7">
      <w:r>
        <w:lastRenderedPageBreak/>
        <w:t>#</w:t>
      </w:r>
      <w:proofErr w:type="gramStart"/>
      <w:r>
        <w:t>navbar{</w:t>
      </w:r>
      <w:proofErr w:type="gramEnd"/>
    </w:p>
    <w:p w14:paraId="1C82FB4E" w14:textId="77777777" w:rsidR="00D53DC7" w:rsidRDefault="00D53DC7" w:rsidP="00D53DC7">
      <w:proofErr w:type="spellStart"/>
      <w:r>
        <w:t>color</w:t>
      </w:r>
      <w:proofErr w:type="spellEnd"/>
      <w:r>
        <w:t xml:space="preserve">: </w:t>
      </w:r>
      <w:proofErr w:type="gramStart"/>
      <w:r>
        <w:t>#000;</w:t>
      </w:r>
      <w:proofErr w:type="gramEnd"/>
    </w:p>
    <w:p w14:paraId="67EF8F70" w14:textId="77777777" w:rsidR="00D53DC7" w:rsidRDefault="00D53DC7" w:rsidP="00D53DC7">
      <w:r>
        <w:t xml:space="preserve">text-align: </w:t>
      </w:r>
      <w:proofErr w:type="spellStart"/>
      <w:proofErr w:type="gramStart"/>
      <w:r>
        <w:t>center</w:t>
      </w:r>
      <w:proofErr w:type="spellEnd"/>
      <w:r>
        <w:t>;</w:t>
      </w:r>
      <w:proofErr w:type="gramEnd"/>
    </w:p>
    <w:p w14:paraId="6C5EAD0D" w14:textId="77777777" w:rsidR="00D53DC7" w:rsidRDefault="00D53DC7" w:rsidP="00D53DC7"/>
    <w:p w14:paraId="0721C51C" w14:textId="77777777" w:rsidR="00D53DC7" w:rsidRDefault="00D53DC7" w:rsidP="00D53DC7">
      <w:r>
        <w:t>}</w:t>
      </w:r>
    </w:p>
    <w:p w14:paraId="3593808A" w14:textId="77777777" w:rsidR="00D53DC7" w:rsidRDefault="00D53DC7" w:rsidP="00D53DC7"/>
    <w:p w14:paraId="76B6FEE7" w14:textId="77777777" w:rsidR="00D53DC7" w:rsidRDefault="00D53DC7" w:rsidP="00D53DC7">
      <w:r>
        <w:t xml:space="preserve">#navbar </w:t>
      </w:r>
      <w:proofErr w:type="gramStart"/>
      <w:r>
        <w:t>ul{</w:t>
      </w:r>
      <w:proofErr w:type="gramEnd"/>
    </w:p>
    <w:p w14:paraId="655DDCC6" w14:textId="77777777" w:rsidR="00D53DC7" w:rsidRDefault="00D53DC7" w:rsidP="00D53DC7">
      <w:r>
        <w:t xml:space="preserve">padding: </w:t>
      </w:r>
      <w:proofErr w:type="gramStart"/>
      <w:r>
        <w:t>10px;</w:t>
      </w:r>
      <w:proofErr w:type="gramEnd"/>
    </w:p>
    <w:p w14:paraId="5CEB97AE" w14:textId="77777777" w:rsidR="00D53DC7" w:rsidRDefault="00D53DC7" w:rsidP="00D53DC7">
      <w:proofErr w:type="spellStart"/>
      <w:r>
        <w:t>list-</w:t>
      </w:r>
      <w:proofErr w:type="gramStart"/>
      <w:r>
        <w:t>style:none</w:t>
      </w:r>
      <w:proofErr w:type="spellEnd"/>
      <w:proofErr w:type="gramEnd"/>
      <w:r>
        <w:t>;</w:t>
      </w:r>
    </w:p>
    <w:p w14:paraId="5526E2CC" w14:textId="77777777" w:rsidR="00D53DC7" w:rsidRDefault="00D53DC7" w:rsidP="00D53DC7">
      <w:r>
        <w:t>}</w:t>
      </w:r>
    </w:p>
    <w:p w14:paraId="4FD79E39" w14:textId="77777777" w:rsidR="00D53DC7" w:rsidRDefault="00D53DC7" w:rsidP="00D53DC7">
      <w:r>
        <w:t xml:space="preserve">#navbar </w:t>
      </w:r>
      <w:proofErr w:type="gramStart"/>
      <w:r>
        <w:t>li{</w:t>
      </w:r>
      <w:proofErr w:type="gramEnd"/>
    </w:p>
    <w:p w14:paraId="1DDDE30D" w14:textId="77777777" w:rsidR="00D53DC7" w:rsidRDefault="00D53DC7" w:rsidP="00D53DC7">
      <w:proofErr w:type="spellStart"/>
      <w:proofErr w:type="gramStart"/>
      <w:r>
        <w:t>display:inline</w:t>
      </w:r>
      <w:proofErr w:type="spellEnd"/>
      <w:proofErr w:type="gramEnd"/>
      <w:r>
        <w:t>;</w:t>
      </w:r>
    </w:p>
    <w:p w14:paraId="645C243D" w14:textId="77777777" w:rsidR="00D53DC7" w:rsidRDefault="00D53DC7" w:rsidP="00D53DC7">
      <w:r>
        <w:t>}</w:t>
      </w:r>
    </w:p>
    <w:p w14:paraId="3DE7330B" w14:textId="77777777" w:rsidR="00D53DC7" w:rsidRDefault="00D53DC7" w:rsidP="00D53DC7">
      <w:r>
        <w:t xml:space="preserve">#navbar </w:t>
      </w:r>
      <w:proofErr w:type="gramStart"/>
      <w:r>
        <w:t>a{</w:t>
      </w:r>
      <w:proofErr w:type="gramEnd"/>
    </w:p>
    <w:p w14:paraId="699E02A3" w14:textId="77777777" w:rsidR="00D53DC7" w:rsidRDefault="00D53DC7" w:rsidP="00D53DC7">
      <w:r>
        <w:t>font-size:</w:t>
      </w:r>
      <w:proofErr w:type="gramStart"/>
      <w:r>
        <w:t>18px;</w:t>
      </w:r>
      <w:proofErr w:type="gramEnd"/>
    </w:p>
    <w:p w14:paraId="6DD818A7" w14:textId="77777777" w:rsidR="00D53DC7" w:rsidRDefault="00D53DC7" w:rsidP="00D53DC7">
      <w:r>
        <w:t>padding-right:</w:t>
      </w:r>
      <w:proofErr w:type="gramStart"/>
      <w:r>
        <w:t>25px;</w:t>
      </w:r>
      <w:proofErr w:type="gramEnd"/>
    </w:p>
    <w:p w14:paraId="1636BF06" w14:textId="77777777" w:rsidR="00D53DC7" w:rsidRDefault="00D53DC7" w:rsidP="00D53DC7">
      <w:proofErr w:type="spellStart"/>
      <w:r>
        <w:t>color</w:t>
      </w:r>
      <w:proofErr w:type="spellEnd"/>
      <w:r>
        <w:t xml:space="preserve">: </w:t>
      </w:r>
      <w:proofErr w:type="gramStart"/>
      <w:r>
        <w:t>black;</w:t>
      </w:r>
      <w:proofErr w:type="gramEnd"/>
    </w:p>
    <w:p w14:paraId="4D4B0280" w14:textId="77777777" w:rsidR="00D53DC7" w:rsidRDefault="00D53DC7" w:rsidP="00D53DC7">
      <w:r>
        <w:t>}</w:t>
      </w:r>
    </w:p>
    <w:p w14:paraId="51ABC09D" w14:textId="77777777" w:rsidR="00D53DC7" w:rsidRDefault="00D53DC7" w:rsidP="00D53DC7">
      <w:r>
        <w:t xml:space="preserve">#navbar </w:t>
      </w:r>
      <w:proofErr w:type="spellStart"/>
      <w:proofErr w:type="gramStart"/>
      <w:r>
        <w:t>a:hover</w:t>
      </w:r>
      <w:proofErr w:type="spellEnd"/>
      <w:proofErr w:type="gramEnd"/>
      <w:r>
        <w:t>{</w:t>
      </w:r>
    </w:p>
    <w:p w14:paraId="45093840" w14:textId="77777777" w:rsidR="00D53DC7" w:rsidRDefault="00D53DC7" w:rsidP="00D53DC7">
      <w:r>
        <w:tab/>
      </w:r>
      <w:proofErr w:type="spellStart"/>
      <w:proofErr w:type="gramStart"/>
      <w:r>
        <w:t>color:white</w:t>
      </w:r>
      <w:proofErr w:type="spellEnd"/>
      <w:proofErr w:type="gramEnd"/>
      <w:r>
        <w:t>;</w:t>
      </w:r>
    </w:p>
    <w:p w14:paraId="0DBFDAB3" w14:textId="77777777" w:rsidR="00D53DC7" w:rsidRDefault="00D53DC7" w:rsidP="00D53DC7">
      <w:r>
        <w:t>}</w:t>
      </w:r>
    </w:p>
    <w:p w14:paraId="1435CAA4" w14:textId="77777777" w:rsidR="00D53DC7" w:rsidRDefault="00D53DC7" w:rsidP="00D53DC7"/>
    <w:p w14:paraId="6EAB9F3C" w14:textId="77777777" w:rsidR="00D53DC7" w:rsidRDefault="00D53DC7" w:rsidP="00D53DC7">
      <w:r>
        <w:t>table {</w:t>
      </w:r>
    </w:p>
    <w:p w14:paraId="4908C0B3" w14:textId="77777777" w:rsidR="00D53DC7" w:rsidRDefault="00D53DC7" w:rsidP="00D53DC7">
      <w:r>
        <w:t xml:space="preserve">  width: </w:t>
      </w:r>
      <w:proofErr w:type="gramStart"/>
      <w:r>
        <w:t>80%;</w:t>
      </w:r>
      <w:proofErr w:type="gramEnd"/>
    </w:p>
    <w:p w14:paraId="6FD56F43" w14:textId="77777777" w:rsidR="00D53DC7" w:rsidRDefault="00D53DC7" w:rsidP="00D53DC7">
      <w:r>
        <w:t xml:space="preserve">  margin: 20px </w:t>
      </w:r>
      <w:proofErr w:type="gramStart"/>
      <w:r>
        <w:t>auto;</w:t>
      </w:r>
      <w:proofErr w:type="gramEnd"/>
    </w:p>
    <w:p w14:paraId="6A1A4E2E" w14:textId="77777777" w:rsidR="00D53DC7" w:rsidRDefault="00D53DC7" w:rsidP="00D53DC7">
      <w:r>
        <w:t xml:space="preserve">  border-collapse: </w:t>
      </w:r>
      <w:proofErr w:type="gramStart"/>
      <w:r>
        <w:t>collapse;</w:t>
      </w:r>
      <w:proofErr w:type="gramEnd"/>
    </w:p>
    <w:p w14:paraId="0E3629AF" w14:textId="77777777" w:rsidR="00D53DC7" w:rsidRDefault="00D53DC7" w:rsidP="00D53DC7">
      <w:r>
        <w:t xml:space="preserve">  font-family: Arial, sans-</w:t>
      </w:r>
      <w:proofErr w:type="gramStart"/>
      <w:r>
        <w:t>serif;</w:t>
      </w:r>
      <w:proofErr w:type="gramEnd"/>
    </w:p>
    <w:p w14:paraId="4EE9D26D" w14:textId="77777777" w:rsidR="00D53DC7" w:rsidRDefault="00D53DC7" w:rsidP="00D53DC7">
      <w:r>
        <w:t xml:space="preserve">  text-align: </w:t>
      </w:r>
      <w:proofErr w:type="gramStart"/>
      <w:r>
        <w:t>left;</w:t>
      </w:r>
      <w:proofErr w:type="gramEnd"/>
    </w:p>
    <w:p w14:paraId="7B3A6DBF" w14:textId="77777777" w:rsidR="00D53DC7" w:rsidRDefault="00D53DC7" w:rsidP="00D53DC7">
      <w:r>
        <w:lastRenderedPageBreak/>
        <w:t xml:space="preserve">  </w:t>
      </w:r>
      <w:proofErr w:type="spellStart"/>
      <w:r>
        <w:t>color</w:t>
      </w:r>
      <w:proofErr w:type="spellEnd"/>
      <w:r>
        <w:t xml:space="preserve">: </w:t>
      </w:r>
      <w:proofErr w:type="gramStart"/>
      <w:r>
        <w:t>black;</w:t>
      </w:r>
      <w:proofErr w:type="gramEnd"/>
    </w:p>
    <w:p w14:paraId="0B91238A" w14:textId="77777777" w:rsidR="00D53DC7" w:rsidRDefault="00D53DC7" w:rsidP="00D53DC7">
      <w:r>
        <w:t xml:space="preserve">  background-</w:t>
      </w:r>
      <w:proofErr w:type="spellStart"/>
      <w:proofErr w:type="gramStart"/>
      <w:r>
        <w:t>color</w:t>
      </w:r>
      <w:proofErr w:type="spellEnd"/>
      <w:r>
        <w:t>:#6E8CFB;</w:t>
      </w:r>
      <w:proofErr w:type="gramEnd"/>
    </w:p>
    <w:p w14:paraId="5A0D0EDE" w14:textId="77777777" w:rsidR="00D53DC7" w:rsidRDefault="00D53DC7" w:rsidP="00D53DC7">
      <w:r>
        <w:t>}</w:t>
      </w:r>
    </w:p>
    <w:p w14:paraId="42003B28" w14:textId="77777777" w:rsidR="00D53DC7" w:rsidRDefault="00D53DC7" w:rsidP="00D53DC7"/>
    <w:p w14:paraId="1DEA4593" w14:textId="77777777" w:rsidR="00D53DC7" w:rsidRDefault="00D53DC7" w:rsidP="00D53DC7">
      <w:proofErr w:type="spellStart"/>
      <w:r>
        <w:t>th</w:t>
      </w:r>
      <w:proofErr w:type="spellEnd"/>
      <w:r>
        <w:t>, td {</w:t>
      </w:r>
    </w:p>
    <w:p w14:paraId="3F7BDC4A" w14:textId="77777777" w:rsidR="00D53DC7" w:rsidRDefault="00D53DC7" w:rsidP="00D53DC7">
      <w:r>
        <w:t xml:space="preserve">  padding: 10px </w:t>
      </w:r>
      <w:proofErr w:type="gramStart"/>
      <w:r>
        <w:t>15px;</w:t>
      </w:r>
      <w:proofErr w:type="gramEnd"/>
    </w:p>
    <w:p w14:paraId="0DBECC17" w14:textId="77777777" w:rsidR="00D53DC7" w:rsidRDefault="00D53DC7" w:rsidP="00D53DC7">
      <w:r>
        <w:t xml:space="preserve">  border-bottom: 1px solid #</w:t>
      </w:r>
      <w:proofErr w:type="gramStart"/>
      <w:r>
        <w:t>ddd;</w:t>
      </w:r>
      <w:proofErr w:type="gramEnd"/>
    </w:p>
    <w:p w14:paraId="6BA85396" w14:textId="77777777" w:rsidR="00D53DC7" w:rsidRDefault="00D53DC7" w:rsidP="00D53DC7">
      <w:r>
        <w:t>}</w:t>
      </w:r>
    </w:p>
    <w:p w14:paraId="339B9B67" w14:textId="77777777" w:rsidR="00D53DC7" w:rsidRDefault="00D53DC7" w:rsidP="00D53DC7"/>
    <w:p w14:paraId="73A58645" w14:textId="77777777" w:rsidR="00D53DC7" w:rsidRDefault="00D53DC7" w:rsidP="00D53DC7">
      <w:proofErr w:type="spellStart"/>
      <w:r>
        <w:t>thead</w:t>
      </w:r>
      <w:proofErr w:type="spellEnd"/>
      <w:r>
        <w:t xml:space="preserve"> {</w:t>
      </w:r>
    </w:p>
    <w:p w14:paraId="301D0CB0" w14:textId="77777777" w:rsidR="00D53DC7" w:rsidRDefault="00D53DC7" w:rsidP="00D53DC7">
      <w:r>
        <w:t xml:space="preserve">  background-</w:t>
      </w:r>
      <w:proofErr w:type="spellStart"/>
      <w:r>
        <w:t>color</w:t>
      </w:r>
      <w:proofErr w:type="spellEnd"/>
      <w:r>
        <w:t xml:space="preserve">: </w:t>
      </w:r>
      <w:proofErr w:type="gramStart"/>
      <w:r>
        <w:t>navy;</w:t>
      </w:r>
      <w:proofErr w:type="gramEnd"/>
    </w:p>
    <w:p w14:paraId="657C8CEF" w14:textId="77777777" w:rsidR="00D53DC7" w:rsidRDefault="00D53DC7" w:rsidP="00D53DC7">
      <w:r>
        <w:t xml:space="preserve">  </w:t>
      </w:r>
      <w:proofErr w:type="spellStart"/>
      <w:r>
        <w:t>color</w:t>
      </w:r>
      <w:proofErr w:type="spellEnd"/>
      <w:r>
        <w:t xml:space="preserve">: </w:t>
      </w:r>
      <w:proofErr w:type="gramStart"/>
      <w:r>
        <w:t>white;</w:t>
      </w:r>
      <w:proofErr w:type="gramEnd"/>
    </w:p>
    <w:p w14:paraId="76379439" w14:textId="77777777" w:rsidR="00D53DC7" w:rsidRDefault="00D53DC7" w:rsidP="00D53DC7">
      <w:r>
        <w:t>}</w:t>
      </w:r>
    </w:p>
    <w:p w14:paraId="4D3E4205" w14:textId="77777777" w:rsidR="00D53DC7" w:rsidRDefault="00D53DC7" w:rsidP="00D53DC7"/>
    <w:p w14:paraId="6877A8A2" w14:textId="77777777" w:rsidR="00D53DC7" w:rsidRDefault="00D53DC7" w:rsidP="00D53DC7">
      <w:proofErr w:type="spellStart"/>
      <w:proofErr w:type="gramStart"/>
      <w:r>
        <w:t>tr:nth</w:t>
      </w:r>
      <w:proofErr w:type="gramEnd"/>
      <w:r>
        <w:t>-child</w:t>
      </w:r>
      <w:proofErr w:type="spellEnd"/>
      <w:r>
        <w:t>(even) {</w:t>
      </w:r>
    </w:p>
    <w:p w14:paraId="518D417E" w14:textId="77777777" w:rsidR="00D53DC7" w:rsidRDefault="00D53DC7" w:rsidP="00D53DC7">
      <w:r>
        <w:t xml:space="preserve">  background-</w:t>
      </w:r>
      <w:proofErr w:type="spellStart"/>
      <w:r>
        <w:t>color</w:t>
      </w:r>
      <w:proofErr w:type="spellEnd"/>
      <w:r>
        <w:t xml:space="preserve">: </w:t>
      </w:r>
      <w:proofErr w:type="spellStart"/>
      <w:proofErr w:type="gramStart"/>
      <w:r>
        <w:t>lightblue</w:t>
      </w:r>
      <w:proofErr w:type="spellEnd"/>
      <w:r>
        <w:t>;</w:t>
      </w:r>
      <w:proofErr w:type="gramEnd"/>
    </w:p>
    <w:p w14:paraId="3316552B" w14:textId="77777777" w:rsidR="00D53DC7" w:rsidRDefault="00D53DC7" w:rsidP="00D53DC7">
      <w:r>
        <w:t>}</w:t>
      </w:r>
    </w:p>
    <w:p w14:paraId="7ACE16A7" w14:textId="77777777" w:rsidR="00D53DC7" w:rsidRDefault="00D53DC7" w:rsidP="00D53DC7"/>
    <w:p w14:paraId="4F48022C" w14:textId="77777777" w:rsidR="00D53DC7" w:rsidRDefault="00D53DC7" w:rsidP="00D53DC7">
      <w:proofErr w:type="spellStart"/>
      <w:proofErr w:type="gramStart"/>
      <w:r>
        <w:t>tr:hover</w:t>
      </w:r>
      <w:proofErr w:type="spellEnd"/>
      <w:proofErr w:type="gramEnd"/>
      <w:r>
        <w:t xml:space="preserve"> {</w:t>
      </w:r>
    </w:p>
    <w:p w14:paraId="1888356B" w14:textId="77777777" w:rsidR="00D53DC7" w:rsidRDefault="00D53DC7" w:rsidP="00D53DC7">
      <w:r>
        <w:t xml:space="preserve">  background-</w:t>
      </w:r>
      <w:proofErr w:type="spellStart"/>
      <w:r>
        <w:t>color</w:t>
      </w:r>
      <w:proofErr w:type="spellEnd"/>
      <w:r>
        <w:t>: #</w:t>
      </w:r>
      <w:proofErr w:type="gramStart"/>
      <w:r>
        <w:t>eaf3ff;</w:t>
      </w:r>
      <w:proofErr w:type="gramEnd"/>
    </w:p>
    <w:p w14:paraId="3C75FEC5" w14:textId="77777777" w:rsidR="00D53DC7" w:rsidRDefault="00D53DC7" w:rsidP="00D53DC7">
      <w:r>
        <w:t>}</w:t>
      </w:r>
    </w:p>
    <w:p w14:paraId="15BBAE8D" w14:textId="77777777" w:rsidR="00D53DC7" w:rsidRDefault="00D53DC7" w:rsidP="00D53DC7"/>
    <w:p w14:paraId="5C2408AD" w14:textId="77777777" w:rsidR="00D53DC7" w:rsidRDefault="00D53DC7" w:rsidP="00D53DC7"/>
    <w:p w14:paraId="6D6DAA30" w14:textId="77777777" w:rsidR="00D53DC7" w:rsidRDefault="00D53DC7" w:rsidP="00D53DC7">
      <w:r>
        <w:t>strong {</w:t>
      </w:r>
    </w:p>
    <w:p w14:paraId="2326EF5F" w14:textId="77777777" w:rsidR="00D53DC7" w:rsidRDefault="00D53DC7" w:rsidP="00D53DC7">
      <w:r>
        <w:t xml:space="preserve">    font-weight: </w:t>
      </w:r>
      <w:proofErr w:type="gramStart"/>
      <w:r>
        <w:t>800;</w:t>
      </w:r>
      <w:proofErr w:type="gramEnd"/>
    </w:p>
    <w:p w14:paraId="27B9D3A0" w14:textId="77777777" w:rsidR="00D53DC7" w:rsidRDefault="00D53DC7" w:rsidP="00D53DC7">
      <w:r>
        <w:t>}</w:t>
      </w:r>
    </w:p>
    <w:p w14:paraId="1EF858E0" w14:textId="77777777" w:rsidR="00D53DC7" w:rsidRDefault="00D53DC7" w:rsidP="00D53DC7"/>
    <w:p w14:paraId="3876423F" w14:textId="77777777" w:rsidR="00D53DC7" w:rsidRDefault="00D53DC7" w:rsidP="00D53DC7"/>
    <w:p w14:paraId="2BD83F8F" w14:textId="77777777" w:rsidR="00D53DC7" w:rsidRDefault="00D53DC7" w:rsidP="00D53DC7">
      <w:r>
        <w:lastRenderedPageBreak/>
        <w:t>/* Contact Form – Apple Liquid Glass style */</w:t>
      </w:r>
    </w:p>
    <w:p w14:paraId="220B0E2B" w14:textId="77777777" w:rsidR="00D53DC7" w:rsidRDefault="00D53DC7" w:rsidP="00D53DC7">
      <w:r>
        <w:t>form {</w:t>
      </w:r>
    </w:p>
    <w:p w14:paraId="1D2B4A76" w14:textId="4835D1E9" w:rsidR="00D53DC7" w:rsidRDefault="00D53DC7" w:rsidP="00D53DC7">
      <w:r>
        <w:t xml:space="preserve">  background: </w:t>
      </w:r>
      <w:proofErr w:type="spellStart"/>
      <w:proofErr w:type="gramStart"/>
      <w:r>
        <w:t>rgba</w:t>
      </w:r>
      <w:proofErr w:type="spellEnd"/>
      <w:r>
        <w:t>(</w:t>
      </w:r>
      <w:proofErr w:type="gramEnd"/>
      <w:r>
        <w:t xml:space="preserve">255, 255, 255, 0.08); /* </w:t>
      </w:r>
      <w:proofErr w:type="gramStart"/>
      <w:r w:rsidR="00911B20">
        <w:t xml:space="preserve">a more </w:t>
      </w:r>
      <w:r>
        <w:t>softer</w:t>
      </w:r>
      <w:r w:rsidR="00911B20">
        <w:t xml:space="preserve"> and subtle</w:t>
      </w:r>
      <w:proofErr w:type="gramEnd"/>
      <w:r>
        <w:t xml:space="preserve"> transparency */</w:t>
      </w:r>
    </w:p>
    <w:p w14:paraId="20D4453F" w14:textId="77777777" w:rsidR="00D53DC7" w:rsidRDefault="00D53DC7" w:rsidP="00D53DC7">
      <w:r>
        <w:t xml:space="preserve">  backdrop-filter: blur(25px) </w:t>
      </w:r>
      <w:proofErr w:type="gramStart"/>
      <w:r>
        <w:t>saturate(</w:t>
      </w:r>
      <w:proofErr w:type="gramEnd"/>
      <w:r>
        <w:t xml:space="preserve">180%) </w:t>
      </w:r>
      <w:proofErr w:type="gramStart"/>
      <w:r>
        <w:t>brightness(</w:t>
      </w:r>
      <w:proofErr w:type="gramEnd"/>
      <w:r>
        <w:t>0.9</w:t>
      </w:r>
      <w:proofErr w:type="gramStart"/>
      <w:r>
        <w:t>);</w:t>
      </w:r>
      <w:proofErr w:type="gramEnd"/>
    </w:p>
    <w:p w14:paraId="0A713418" w14:textId="77777777" w:rsidR="00D53DC7" w:rsidRDefault="00D53DC7" w:rsidP="00D53DC7">
      <w:r>
        <w:t xml:space="preserve">  -</w:t>
      </w:r>
      <w:proofErr w:type="spellStart"/>
      <w:r>
        <w:t>webkit</w:t>
      </w:r>
      <w:proofErr w:type="spellEnd"/>
      <w:r>
        <w:t xml:space="preserve">-backdrop-filter: blur(25px) </w:t>
      </w:r>
      <w:proofErr w:type="gramStart"/>
      <w:r>
        <w:t>saturate(</w:t>
      </w:r>
      <w:proofErr w:type="gramEnd"/>
      <w:r>
        <w:t xml:space="preserve">180%) </w:t>
      </w:r>
      <w:proofErr w:type="gramStart"/>
      <w:r>
        <w:t>brightness(</w:t>
      </w:r>
      <w:proofErr w:type="gramEnd"/>
      <w:r>
        <w:t>0.9</w:t>
      </w:r>
      <w:proofErr w:type="gramStart"/>
      <w:r>
        <w:t>);</w:t>
      </w:r>
      <w:proofErr w:type="gramEnd"/>
    </w:p>
    <w:p w14:paraId="33E824A8" w14:textId="77777777" w:rsidR="00D53DC7" w:rsidRDefault="00D53DC7" w:rsidP="00D53DC7">
      <w:r>
        <w:t xml:space="preserve">  border-radius: </w:t>
      </w:r>
      <w:proofErr w:type="gramStart"/>
      <w:r>
        <w:t>20px;</w:t>
      </w:r>
      <w:proofErr w:type="gramEnd"/>
    </w:p>
    <w:p w14:paraId="6BD313C0" w14:textId="77777777" w:rsidR="00D53DC7" w:rsidRDefault="00D53DC7" w:rsidP="00D53DC7">
      <w:r>
        <w:t xml:space="preserve">  padding: </w:t>
      </w:r>
      <w:proofErr w:type="gramStart"/>
      <w:r>
        <w:t>40px;</w:t>
      </w:r>
      <w:proofErr w:type="gramEnd"/>
    </w:p>
    <w:p w14:paraId="1BA99AF9" w14:textId="77777777" w:rsidR="00D53DC7" w:rsidRDefault="00D53DC7" w:rsidP="00D53DC7">
      <w:r>
        <w:t xml:space="preserve">  </w:t>
      </w:r>
      <w:proofErr w:type="gramStart"/>
      <w:r>
        <w:t>max-width</w:t>
      </w:r>
      <w:proofErr w:type="gramEnd"/>
      <w:r>
        <w:t xml:space="preserve">: </w:t>
      </w:r>
      <w:proofErr w:type="gramStart"/>
      <w:r>
        <w:t>1000px;</w:t>
      </w:r>
      <w:proofErr w:type="gramEnd"/>
    </w:p>
    <w:p w14:paraId="54AAFD6D" w14:textId="77777777" w:rsidR="00D53DC7" w:rsidRDefault="00D53DC7" w:rsidP="00D53DC7">
      <w:r>
        <w:t xml:space="preserve">  width: </w:t>
      </w:r>
      <w:proofErr w:type="gramStart"/>
      <w:r>
        <w:t>100%;</w:t>
      </w:r>
      <w:proofErr w:type="gramEnd"/>
    </w:p>
    <w:p w14:paraId="3EC91690" w14:textId="77777777" w:rsidR="00D53DC7" w:rsidRDefault="00D53DC7" w:rsidP="00D53DC7">
      <w:r>
        <w:t xml:space="preserve">  border: 1px solid </w:t>
      </w:r>
      <w:proofErr w:type="spellStart"/>
      <w:proofErr w:type="gramStart"/>
      <w:r>
        <w:t>rgba</w:t>
      </w:r>
      <w:proofErr w:type="spellEnd"/>
      <w:r>
        <w:t>(</w:t>
      </w:r>
      <w:proofErr w:type="gramEnd"/>
      <w:r>
        <w:t>255, 255, 255, 0.25</w:t>
      </w:r>
      <w:proofErr w:type="gramStart"/>
      <w:r>
        <w:t>);</w:t>
      </w:r>
      <w:proofErr w:type="gramEnd"/>
    </w:p>
    <w:p w14:paraId="43737598" w14:textId="77777777" w:rsidR="00D53DC7" w:rsidRDefault="00D53DC7" w:rsidP="00D53DC7">
      <w:r>
        <w:t xml:space="preserve">  box-shadow:</w:t>
      </w:r>
    </w:p>
    <w:p w14:paraId="3F73158C" w14:textId="77777777" w:rsidR="00D53DC7" w:rsidRDefault="00D53DC7" w:rsidP="00D53DC7">
      <w:r>
        <w:t xml:space="preserve">    0 8px 30px </w:t>
      </w:r>
      <w:proofErr w:type="spellStart"/>
      <w:proofErr w:type="gramStart"/>
      <w:r>
        <w:t>rgba</w:t>
      </w:r>
      <w:proofErr w:type="spellEnd"/>
      <w:r>
        <w:t>(</w:t>
      </w:r>
      <w:proofErr w:type="gramEnd"/>
      <w:r>
        <w:t>0, 0, 0, 0.25),</w:t>
      </w:r>
    </w:p>
    <w:p w14:paraId="3D0E60B8" w14:textId="77777777" w:rsidR="00D53DC7" w:rsidRDefault="00D53DC7" w:rsidP="00D53DC7">
      <w:r>
        <w:t xml:space="preserve">    inset 0 0 0.5px </w:t>
      </w:r>
      <w:proofErr w:type="spellStart"/>
      <w:proofErr w:type="gramStart"/>
      <w:r>
        <w:t>rgba</w:t>
      </w:r>
      <w:proofErr w:type="spellEnd"/>
      <w:r>
        <w:t>(</w:t>
      </w:r>
      <w:proofErr w:type="gramEnd"/>
      <w:r>
        <w:t>255, 255, 255, 0.4</w:t>
      </w:r>
      <w:proofErr w:type="gramStart"/>
      <w:r>
        <w:t>);</w:t>
      </w:r>
      <w:proofErr w:type="gramEnd"/>
    </w:p>
    <w:p w14:paraId="6BA149E8" w14:textId="77777777" w:rsidR="00D53DC7" w:rsidRDefault="00D53DC7" w:rsidP="00D53DC7">
      <w:r>
        <w:t xml:space="preserve">  </w:t>
      </w:r>
      <w:proofErr w:type="spellStart"/>
      <w:r>
        <w:t>color</w:t>
      </w:r>
      <w:proofErr w:type="spellEnd"/>
      <w:r>
        <w:t>: #</w:t>
      </w:r>
      <w:proofErr w:type="gramStart"/>
      <w:r>
        <w:t>fff;</w:t>
      </w:r>
      <w:proofErr w:type="gramEnd"/>
    </w:p>
    <w:p w14:paraId="259D4C08" w14:textId="77777777" w:rsidR="00D53DC7" w:rsidRDefault="00D53DC7" w:rsidP="00D53DC7">
      <w:r>
        <w:t xml:space="preserve">  animation: </w:t>
      </w:r>
      <w:proofErr w:type="spellStart"/>
      <w:r>
        <w:t>fadeIn</w:t>
      </w:r>
      <w:proofErr w:type="spellEnd"/>
      <w:r>
        <w:t xml:space="preserve"> 0.8s </w:t>
      </w:r>
      <w:proofErr w:type="gramStart"/>
      <w:r>
        <w:t>ease;</w:t>
      </w:r>
      <w:proofErr w:type="gramEnd"/>
    </w:p>
    <w:p w14:paraId="1E7AA766" w14:textId="77777777" w:rsidR="00D53DC7" w:rsidRDefault="00D53DC7" w:rsidP="00D53DC7"/>
    <w:p w14:paraId="6274BB62" w14:textId="77777777" w:rsidR="00D53DC7" w:rsidRDefault="00D53DC7" w:rsidP="00D53DC7">
      <w:r>
        <w:t>}</w:t>
      </w:r>
    </w:p>
    <w:p w14:paraId="33459BCF" w14:textId="77777777" w:rsidR="00D53DC7" w:rsidRDefault="00D53DC7" w:rsidP="00D53DC7"/>
    <w:p w14:paraId="10771BAF" w14:textId="77777777" w:rsidR="00D53DC7" w:rsidRDefault="00D53DC7" w:rsidP="00D53DC7"/>
    <w:p w14:paraId="446DC6FD" w14:textId="77777777" w:rsidR="00D53DC7" w:rsidRDefault="00D53DC7" w:rsidP="00D53DC7">
      <w:r>
        <w:t>/* Labels */</w:t>
      </w:r>
    </w:p>
    <w:p w14:paraId="4277BD83" w14:textId="77777777" w:rsidR="00D53DC7" w:rsidRDefault="00D53DC7" w:rsidP="00D53DC7">
      <w:r>
        <w:t>label {</w:t>
      </w:r>
    </w:p>
    <w:p w14:paraId="06AE301F" w14:textId="77777777" w:rsidR="00D53DC7" w:rsidRDefault="00D53DC7" w:rsidP="00D53DC7">
      <w:r>
        <w:t xml:space="preserve">  display: </w:t>
      </w:r>
      <w:proofErr w:type="gramStart"/>
      <w:r>
        <w:t>block;</w:t>
      </w:r>
      <w:proofErr w:type="gramEnd"/>
    </w:p>
    <w:p w14:paraId="6378CD75" w14:textId="77777777" w:rsidR="00D53DC7" w:rsidRDefault="00D53DC7" w:rsidP="00D53DC7">
      <w:r>
        <w:t xml:space="preserve">  font-weight: </w:t>
      </w:r>
      <w:proofErr w:type="gramStart"/>
      <w:r>
        <w:t>500;</w:t>
      </w:r>
      <w:proofErr w:type="gramEnd"/>
    </w:p>
    <w:p w14:paraId="2C6EE430" w14:textId="77777777" w:rsidR="00D53DC7" w:rsidRDefault="00D53DC7" w:rsidP="00D53DC7">
      <w:r>
        <w:t xml:space="preserve">  margin-bottom: </w:t>
      </w:r>
      <w:proofErr w:type="gramStart"/>
      <w:r>
        <w:t>6px;</w:t>
      </w:r>
      <w:proofErr w:type="gramEnd"/>
    </w:p>
    <w:p w14:paraId="3534C162" w14:textId="77777777" w:rsidR="00D53DC7" w:rsidRDefault="00D53DC7" w:rsidP="00D53DC7">
      <w:r>
        <w:t xml:space="preserve">  margin-top: </w:t>
      </w:r>
      <w:proofErr w:type="gramStart"/>
      <w:r>
        <w:t>15px;</w:t>
      </w:r>
      <w:proofErr w:type="gramEnd"/>
    </w:p>
    <w:p w14:paraId="43EB8C11" w14:textId="77777777" w:rsidR="00D53DC7" w:rsidRDefault="00D53DC7" w:rsidP="00D53DC7">
      <w:r>
        <w:t xml:space="preserve">  font-size: 0.</w:t>
      </w:r>
      <w:proofErr w:type="gramStart"/>
      <w:r>
        <w:t>9em;</w:t>
      </w:r>
      <w:proofErr w:type="gramEnd"/>
    </w:p>
    <w:p w14:paraId="3E693C3F" w14:textId="77777777" w:rsidR="00D53DC7" w:rsidRDefault="00D53DC7" w:rsidP="00D53DC7">
      <w:r>
        <w:t xml:space="preserve">  </w:t>
      </w:r>
      <w:proofErr w:type="spellStart"/>
      <w:r>
        <w:t>color</w:t>
      </w:r>
      <w:proofErr w:type="spellEnd"/>
      <w:r>
        <w:t xml:space="preserve">: </w:t>
      </w:r>
      <w:proofErr w:type="spellStart"/>
      <w:proofErr w:type="gramStart"/>
      <w:r>
        <w:t>rgba</w:t>
      </w:r>
      <w:proofErr w:type="spellEnd"/>
      <w:r>
        <w:t>(</w:t>
      </w:r>
      <w:proofErr w:type="gramEnd"/>
      <w:r>
        <w:t>0, 0, 0, 0.9</w:t>
      </w:r>
      <w:proofErr w:type="gramStart"/>
      <w:r>
        <w:t>);</w:t>
      </w:r>
      <w:proofErr w:type="gramEnd"/>
    </w:p>
    <w:p w14:paraId="66390F15" w14:textId="77777777" w:rsidR="00D53DC7" w:rsidRDefault="00D53DC7" w:rsidP="00D53DC7">
      <w:r>
        <w:t xml:space="preserve">  font-family: 'Montserrat</w:t>
      </w:r>
      <w:proofErr w:type="gramStart"/>
      <w:r>
        <w:t>';</w:t>
      </w:r>
      <w:proofErr w:type="gramEnd"/>
    </w:p>
    <w:p w14:paraId="36047C6F" w14:textId="77777777" w:rsidR="00D53DC7" w:rsidRDefault="00D53DC7" w:rsidP="00D53DC7">
      <w:r>
        <w:lastRenderedPageBreak/>
        <w:t xml:space="preserve">  font-weight: </w:t>
      </w:r>
      <w:proofErr w:type="gramStart"/>
      <w:r>
        <w:t>700;</w:t>
      </w:r>
      <w:proofErr w:type="gramEnd"/>
    </w:p>
    <w:p w14:paraId="65268610" w14:textId="77777777" w:rsidR="00D53DC7" w:rsidRDefault="00D53DC7" w:rsidP="00D53DC7"/>
    <w:p w14:paraId="11F2088E" w14:textId="77777777" w:rsidR="00D53DC7" w:rsidRDefault="00D53DC7" w:rsidP="00D53DC7">
      <w:r>
        <w:t>}</w:t>
      </w:r>
    </w:p>
    <w:p w14:paraId="0D3EE2EA" w14:textId="77777777" w:rsidR="00D53DC7" w:rsidRDefault="00D53DC7" w:rsidP="00D53DC7"/>
    <w:p w14:paraId="4093EEBE" w14:textId="77777777" w:rsidR="00D53DC7" w:rsidRDefault="00D53DC7" w:rsidP="00D53DC7">
      <w:r>
        <w:t xml:space="preserve">/* Inputs + selects + </w:t>
      </w:r>
      <w:proofErr w:type="spellStart"/>
      <w:r>
        <w:t>textarea</w:t>
      </w:r>
      <w:proofErr w:type="spellEnd"/>
      <w:r>
        <w:t xml:space="preserve"> */</w:t>
      </w:r>
    </w:p>
    <w:p w14:paraId="063AD0A9" w14:textId="77777777" w:rsidR="00D53DC7" w:rsidRDefault="00D53DC7" w:rsidP="00D53DC7">
      <w:r>
        <w:t>input,</w:t>
      </w:r>
    </w:p>
    <w:p w14:paraId="19638A83" w14:textId="77777777" w:rsidR="00D53DC7" w:rsidRDefault="00D53DC7" w:rsidP="00D53DC7">
      <w:r>
        <w:t>select,</w:t>
      </w:r>
    </w:p>
    <w:p w14:paraId="1AC57006" w14:textId="77777777" w:rsidR="00D53DC7" w:rsidRDefault="00D53DC7" w:rsidP="00D53DC7">
      <w:proofErr w:type="spellStart"/>
      <w:r>
        <w:t>textarea</w:t>
      </w:r>
      <w:proofErr w:type="spellEnd"/>
      <w:r>
        <w:t xml:space="preserve"> {</w:t>
      </w:r>
    </w:p>
    <w:p w14:paraId="23676502" w14:textId="77777777" w:rsidR="00D53DC7" w:rsidRDefault="00D53DC7" w:rsidP="00D53DC7">
      <w:r>
        <w:t xml:space="preserve">  width: </w:t>
      </w:r>
      <w:proofErr w:type="gramStart"/>
      <w:r>
        <w:t>100%;</w:t>
      </w:r>
      <w:proofErr w:type="gramEnd"/>
    </w:p>
    <w:p w14:paraId="509AB480" w14:textId="77777777" w:rsidR="00D53DC7" w:rsidRDefault="00D53DC7" w:rsidP="00D53DC7">
      <w:r>
        <w:t xml:space="preserve">  padding: </w:t>
      </w:r>
      <w:proofErr w:type="gramStart"/>
      <w:r>
        <w:t>12px;</w:t>
      </w:r>
      <w:proofErr w:type="gramEnd"/>
    </w:p>
    <w:p w14:paraId="5A0B63DF" w14:textId="77777777" w:rsidR="00D53DC7" w:rsidRDefault="00D53DC7" w:rsidP="00D53DC7">
      <w:r>
        <w:t xml:space="preserve">  border-radius: </w:t>
      </w:r>
      <w:proofErr w:type="gramStart"/>
      <w:r>
        <w:t>12px;</w:t>
      </w:r>
      <w:proofErr w:type="gramEnd"/>
    </w:p>
    <w:p w14:paraId="020345E5" w14:textId="77777777" w:rsidR="00D53DC7" w:rsidRDefault="00D53DC7" w:rsidP="00D53DC7">
      <w:r>
        <w:t xml:space="preserve">  border: 1px solid </w:t>
      </w:r>
      <w:proofErr w:type="spellStart"/>
      <w:proofErr w:type="gramStart"/>
      <w:r>
        <w:t>rgba</w:t>
      </w:r>
      <w:proofErr w:type="spellEnd"/>
      <w:r>
        <w:t>(</w:t>
      </w:r>
      <w:proofErr w:type="gramEnd"/>
      <w:r>
        <w:t>255, 255, 255, 0.25</w:t>
      </w:r>
      <w:proofErr w:type="gramStart"/>
      <w:r>
        <w:t>);</w:t>
      </w:r>
      <w:proofErr w:type="gramEnd"/>
    </w:p>
    <w:p w14:paraId="529D1A89" w14:textId="77777777" w:rsidR="00D53DC7" w:rsidRDefault="00D53DC7" w:rsidP="00D53DC7">
      <w:r>
        <w:t xml:space="preserve">  font-size: </w:t>
      </w:r>
      <w:proofErr w:type="gramStart"/>
      <w:r>
        <w:t>15px;</w:t>
      </w:r>
      <w:proofErr w:type="gramEnd"/>
    </w:p>
    <w:p w14:paraId="700FEA63" w14:textId="77777777" w:rsidR="00D53DC7" w:rsidRDefault="00D53DC7" w:rsidP="00D53DC7">
      <w:r>
        <w:t xml:space="preserve">  background: </w:t>
      </w:r>
      <w:proofErr w:type="spellStart"/>
      <w:proofErr w:type="gramStart"/>
      <w:r>
        <w:t>rgba</w:t>
      </w:r>
      <w:proofErr w:type="spellEnd"/>
      <w:r>
        <w:t>(</w:t>
      </w:r>
      <w:proofErr w:type="gramEnd"/>
      <w:r>
        <w:t>255, 255, 255, 0.08</w:t>
      </w:r>
      <w:proofErr w:type="gramStart"/>
      <w:r>
        <w:t>);</w:t>
      </w:r>
      <w:proofErr w:type="gramEnd"/>
    </w:p>
    <w:p w14:paraId="2D9FC908" w14:textId="77777777" w:rsidR="00D53DC7" w:rsidRDefault="00D53DC7" w:rsidP="00D53DC7">
      <w:r>
        <w:t xml:space="preserve">  </w:t>
      </w:r>
      <w:proofErr w:type="spellStart"/>
      <w:r>
        <w:t>color</w:t>
      </w:r>
      <w:proofErr w:type="spellEnd"/>
      <w:r>
        <w:t xml:space="preserve">: </w:t>
      </w:r>
      <w:proofErr w:type="gramStart"/>
      <w:r>
        <w:t>black;</w:t>
      </w:r>
      <w:proofErr w:type="gramEnd"/>
    </w:p>
    <w:p w14:paraId="65F0157D" w14:textId="77777777" w:rsidR="00D53DC7" w:rsidRDefault="00D53DC7" w:rsidP="00D53DC7">
      <w:r>
        <w:t xml:space="preserve">  transition: all 0.3s </w:t>
      </w:r>
      <w:proofErr w:type="gramStart"/>
      <w:r>
        <w:t>ease;</w:t>
      </w:r>
      <w:proofErr w:type="gramEnd"/>
    </w:p>
    <w:p w14:paraId="46755798" w14:textId="77777777" w:rsidR="00D53DC7" w:rsidRDefault="00D53DC7" w:rsidP="00D53DC7">
      <w:r>
        <w:t xml:space="preserve">  outline: </w:t>
      </w:r>
      <w:proofErr w:type="gramStart"/>
      <w:r>
        <w:t>none;</w:t>
      </w:r>
      <w:proofErr w:type="gramEnd"/>
    </w:p>
    <w:p w14:paraId="1EAE2D60" w14:textId="77777777" w:rsidR="00D53DC7" w:rsidRDefault="00D53DC7" w:rsidP="00D53DC7">
      <w:r>
        <w:t xml:space="preserve">  resize: </w:t>
      </w:r>
      <w:proofErr w:type="gramStart"/>
      <w:r>
        <w:t>vertical;</w:t>
      </w:r>
      <w:proofErr w:type="gramEnd"/>
    </w:p>
    <w:p w14:paraId="1B0F7679" w14:textId="77777777" w:rsidR="00D53DC7" w:rsidRDefault="00D53DC7" w:rsidP="00D53DC7">
      <w:r>
        <w:t>}</w:t>
      </w:r>
    </w:p>
    <w:p w14:paraId="3B40B515" w14:textId="77777777" w:rsidR="00D53DC7" w:rsidRDefault="00D53DC7" w:rsidP="00D53DC7"/>
    <w:p w14:paraId="3C6FB827" w14:textId="77777777" w:rsidR="00D53DC7" w:rsidRDefault="00D53DC7" w:rsidP="00D53DC7">
      <w:proofErr w:type="gramStart"/>
      <w:r>
        <w:t>input::</w:t>
      </w:r>
      <w:proofErr w:type="gramEnd"/>
      <w:r>
        <w:t>placeholder,</w:t>
      </w:r>
    </w:p>
    <w:p w14:paraId="24F87B9F" w14:textId="77777777" w:rsidR="00D53DC7" w:rsidRDefault="00D53DC7" w:rsidP="00D53DC7">
      <w:proofErr w:type="spellStart"/>
      <w:proofErr w:type="gramStart"/>
      <w:r>
        <w:t>textarea</w:t>
      </w:r>
      <w:proofErr w:type="spellEnd"/>
      <w:r>
        <w:t>::</w:t>
      </w:r>
      <w:proofErr w:type="gramEnd"/>
      <w:r>
        <w:t>placeholder {</w:t>
      </w:r>
    </w:p>
    <w:p w14:paraId="6BAB593A" w14:textId="77777777" w:rsidR="00D53DC7" w:rsidRDefault="00D53DC7" w:rsidP="00D53DC7">
      <w:r>
        <w:t xml:space="preserve">  </w:t>
      </w:r>
      <w:proofErr w:type="spellStart"/>
      <w:r>
        <w:t>color</w:t>
      </w:r>
      <w:proofErr w:type="spellEnd"/>
      <w:r>
        <w:t xml:space="preserve">: </w:t>
      </w:r>
      <w:proofErr w:type="spellStart"/>
      <w:proofErr w:type="gramStart"/>
      <w:r>
        <w:t>rgb</w:t>
      </w:r>
      <w:proofErr w:type="spellEnd"/>
      <w:r>
        <w:t>(</w:t>
      </w:r>
      <w:proofErr w:type="gramEnd"/>
      <w:r>
        <w:t>0, 0, 0</w:t>
      </w:r>
      <w:proofErr w:type="gramStart"/>
      <w:r>
        <w:t>);</w:t>
      </w:r>
      <w:proofErr w:type="gramEnd"/>
    </w:p>
    <w:p w14:paraId="278AF770" w14:textId="77777777" w:rsidR="00D53DC7" w:rsidRDefault="00D53DC7" w:rsidP="00D53DC7">
      <w:r>
        <w:t>}</w:t>
      </w:r>
    </w:p>
    <w:p w14:paraId="194356C9" w14:textId="77777777" w:rsidR="00D53DC7" w:rsidRDefault="00D53DC7" w:rsidP="00D53DC7"/>
    <w:p w14:paraId="4765215B" w14:textId="77777777" w:rsidR="00D53DC7" w:rsidRDefault="00D53DC7" w:rsidP="00D53DC7">
      <w:proofErr w:type="spellStart"/>
      <w:proofErr w:type="gramStart"/>
      <w:r>
        <w:t>input:focus</w:t>
      </w:r>
      <w:proofErr w:type="spellEnd"/>
      <w:proofErr w:type="gramEnd"/>
      <w:r>
        <w:t>,</w:t>
      </w:r>
    </w:p>
    <w:p w14:paraId="0DBD6CB7" w14:textId="77777777" w:rsidR="00D53DC7" w:rsidRDefault="00D53DC7" w:rsidP="00D53DC7">
      <w:proofErr w:type="spellStart"/>
      <w:proofErr w:type="gramStart"/>
      <w:r>
        <w:t>select:focus</w:t>
      </w:r>
      <w:proofErr w:type="spellEnd"/>
      <w:proofErr w:type="gramEnd"/>
      <w:r>
        <w:t>,</w:t>
      </w:r>
    </w:p>
    <w:p w14:paraId="370054FD" w14:textId="77777777" w:rsidR="00D53DC7" w:rsidRDefault="00D53DC7" w:rsidP="00D53DC7">
      <w:proofErr w:type="spellStart"/>
      <w:proofErr w:type="gramStart"/>
      <w:r>
        <w:t>textarea:focus</w:t>
      </w:r>
      <w:proofErr w:type="spellEnd"/>
      <w:proofErr w:type="gramEnd"/>
      <w:r>
        <w:t xml:space="preserve"> {</w:t>
      </w:r>
    </w:p>
    <w:p w14:paraId="22C943B5" w14:textId="77777777" w:rsidR="00D53DC7" w:rsidRDefault="00D53DC7" w:rsidP="00D53DC7">
      <w:r>
        <w:lastRenderedPageBreak/>
        <w:t xml:space="preserve">  background: </w:t>
      </w:r>
      <w:proofErr w:type="spellStart"/>
      <w:proofErr w:type="gramStart"/>
      <w:r>
        <w:t>rgb</w:t>
      </w:r>
      <w:proofErr w:type="spellEnd"/>
      <w:r>
        <w:t>(</w:t>
      </w:r>
      <w:proofErr w:type="gramEnd"/>
      <w:r>
        <w:t>255, 255, 255</w:t>
      </w:r>
      <w:proofErr w:type="gramStart"/>
      <w:r>
        <w:t>);</w:t>
      </w:r>
      <w:proofErr w:type="gramEnd"/>
    </w:p>
    <w:p w14:paraId="1E372968" w14:textId="77777777" w:rsidR="00D53DC7" w:rsidRDefault="00D53DC7" w:rsidP="00D53DC7">
      <w:r>
        <w:t xml:space="preserve">  border-</w:t>
      </w:r>
      <w:proofErr w:type="spellStart"/>
      <w:r>
        <w:t>color</w:t>
      </w:r>
      <w:proofErr w:type="spellEnd"/>
      <w:r>
        <w:t xml:space="preserve">: </w:t>
      </w:r>
      <w:proofErr w:type="spellStart"/>
      <w:proofErr w:type="gramStart"/>
      <w:r>
        <w:t>rgb</w:t>
      </w:r>
      <w:proofErr w:type="spellEnd"/>
      <w:r>
        <w:t>(</w:t>
      </w:r>
      <w:proofErr w:type="gramEnd"/>
      <w:r>
        <w:t>255, 255, 255</w:t>
      </w:r>
      <w:proofErr w:type="gramStart"/>
      <w:r>
        <w:t>);</w:t>
      </w:r>
      <w:proofErr w:type="gramEnd"/>
    </w:p>
    <w:p w14:paraId="453C4C87" w14:textId="77777777" w:rsidR="00D53DC7" w:rsidRDefault="00D53DC7" w:rsidP="00D53DC7">
      <w:r>
        <w:t xml:space="preserve">  box-shadow: 0 0 15px </w:t>
      </w:r>
      <w:proofErr w:type="spellStart"/>
      <w:proofErr w:type="gramStart"/>
      <w:r>
        <w:t>rgb</w:t>
      </w:r>
      <w:proofErr w:type="spellEnd"/>
      <w:r>
        <w:t>(</w:t>
      </w:r>
      <w:proofErr w:type="gramEnd"/>
      <w:r>
        <w:t>255, 255, 255</w:t>
      </w:r>
      <w:proofErr w:type="gramStart"/>
      <w:r>
        <w:t>);</w:t>
      </w:r>
      <w:proofErr w:type="gramEnd"/>
    </w:p>
    <w:p w14:paraId="3550B767" w14:textId="77777777" w:rsidR="00D53DC7" w:rsidRDefault="00D53DC7" w:rsidP="00D53DC7">
      <w:r>
        <w:t xml:space="preserve">  transform: </w:t>
      </w:r>
      <w:proofErr w:type="spellStart"/>
      <w:r>
        <w:t>translateY</w:t>
      </w:r>
      <w:proofErr w:type="spellEnd"/>
      <w:r>
        <w:t>(-1px</w:t>
      </w:r>
      <w:proofErr w:type="gramStart"/>
      <w:r>
        <w:t>);</w:t>
      </w:r>
      <w:proofErr w:type="gramEnd"/>
    </w:p>
    <w:p w14:paraId="7498B485" w14:textId="77777777" w:rsidR="00D53DC7" w:rsidRDefault="00D53DC7" w:rsidP="00D53DC7">
      <w:r>
        <w:t>}</w:t>
      </w:r>
    </w:p>
    <w:p w14:paraId="215244CF" w14:textId="77777777" w:rsidR="00D53DC7" w:rsidRDefault="00D53DC7" w:rsidP="00D53DC7"/>
    <w:p w14:paraId="6C2681A7" w14:textId="77777777" w:rsidR="00D53DC7" w:rsidRDefault="00D53DC7" w:rsidP="00D53DC7">
      <w:r>
        <w:t>/* Button */</w:t>
      </w:r>
    </w:p>
    <w:p w14:paraId="1C48D650" w14:textId="77777777" w:rsidR="00D53DC7" w:rsidRDefault="00D53DC7" w:rsidP="00D53DC7">
      <w:r>
        <w:t>button {</w:t>
      </w:r>
    </w:p>
    <w:p w14:paraId="31526B18" w14:textId="77777777" w:rsidR="00D53DC7" w:rsidRDefault="00D53DC7" w:rsidP="00D53DC7">
      <w:r>
        <w:t xml:space="preserve">  width: </w:t>
      </w:r>
      <w:proofErr w:type="gramStart"/>
      <w:r>
        <w:t>100%;</w:t>
      </w:r>
      <w:proofErr w:type="gramEnd"/>
    </w:p>
    <w:p w14:paraId="41E33BC1" w14:textId="77777777" w:rsidR="00D53DC7" w:rsidRDefault="00D53DC7" w:rsidP="00D53DC7">
      <w:r>
        <w:t xml:space="preserve">  margin-top: </w:t>
      </w:r>
      <w:proofErr w:type="gramStart"/>
      <w:r>
        <w:t>25px;</w:t>
      </w:r>
      <w:proofErr w:type="gramEnd"/>
    </w:p>
    <w:p w14:paraId="45783241" w14:textId="77777777" w:rsidR="00D53DC7" w:rsidRDefault="00D53DC7" w:rsidP="00D53DC7">
      <w:r>
        <w:t xml:space="preserve">  padding: </w:t>
      </w:r>
      <w:proofErr w:type="gramStart"/>
      <w:r>
        <w:t>14px;</w:t>
      </w:r>
      <w:proofErr w:type="gramEnd"/>
    </w:p>
    <w:p w14:paraId="2F2CCAF8" w14:textId="77777777" w:rsidR="00D53DC7" w:rsidRDefault="00D53DC7" w:rsidP="00D53DC7">
      <w:r>
        <w:t xml:space="preserve">  font-size: </w:t>
      </w:r>
      <w:proofErr w:type="gramStart"/>
      <w:r>
        <w:t>1em;</w:t>
      </w:r>
      <w:proofErr w:type="gramEnd"/>
    </w:p>
    <w:p w14:paraId="64736063" w14:textId="77777777" w:rsidR="00D53DC7" w:rsidRDefault="00D53DC7" w:rsidP="00D53DC7">
      <w:r>
        <w:t xml:space="preserve">  border: 1px solid </w:t>
      </w:r>
      <w:proofErr w:type="spellStart"/>
      <w:proofErr w:type="gramStart"/>
      <w:r>
        <w:t>rgba</w:t>
      </w:r>
      <w:proofErr w:type="spellEnd"/>
      <w:r>
        <w:t>(</w:t>
      </w:r>
      <w:proofErr w:type="gramEnd"/>
      <w:r>
        <w:t>255, 255, 255, 0.25</w:t>
      </w:r>
      <w:proofErr w:type="gramStart"/>
      <w:r>
        <w:t>);</w:t>
      </w:r>
      <w:proofErr w:type="gramEnd"/>
    </w:p>
    <w:p w14:paraId="39459D11" w14:textId="77777777" w:rsidR="00D53DC7" w:rsidRDefault="00D53DC7" w:rsidP="00D53DC7">
      <w:r>
        <w:t xml:space="preserve">  border-radius: </w:t>
      </w:r>
      <w:proofErr w:type="gramStart"/>
      <w:r>
        <w:t>999px;</w:t>
      </w:r>
      <w:proofErr w:type="gramEnd"/>
    </w:p>
    <w:p w14:paraId="3EA76C9E" w14:textId="77777777" w:rsidR="00D53DC7" w:rsidRDefault="00D53DC7" w:rsidP="00D53DC7">
      <w:r>
        <w:t xml:space="preserve">  background: linear-</w:t>
      </w:r>
      <w:proofErr w:type="gramStart"/>
      <w:r>
        <w:t>gradient(</w:t>
      </w:r>
      <w:proofErr w:type="gramEnd"/>
      <w:r>
        <w:t xml:space="preserve">135deg, </w:t>
      </w:r>
      <w:proofErr w:type="spellStart"/>
      <w:proofErr w:type="gramStart"/>
      <w:r>
        <w:t>rgba</w:t>
      </w:r>
      <w:proofErr w:type="spellEnd"/>
      <w:r>
        <w:t>(</w:t>
      </w:r>
      <w:proofErr w:type="gramEnd"/>
      <w:r>
        <w:t xml:space="preserve">255,255,255,0.25), </w:t>
      </w:r>
      <w:proofErr w:type="spellStart"/>
      <w:proofErr w:type="gramStart"/>
      <w:r>
        <w:t>rgba</w:t>
      </w:r>
      <w:proofErr w:type="spellEnd"/>
      <w:r>
        <w:t>(</w:t>
      </w:r>
      <w:proofErr w:type="gramEnd"/>
      <w:r>
        <w:t>255,255,255,0.15)</w:t>
      </w:r>
      <w:proofErr w:type="gramStart"/>
      <w:r>
        <w:t>);</w:t>
      </w:r>
      <w:proofErr w:type="gramEnd"/>
    </w:p>
    <w:p w14:paraId="37FEC244" w14:textId="77777777" w:rsidR="00D53DC7" w:rsidRDefault="00D53DC7" w:rsidP="00D53DC7">
      <w:r>
        <w:t xml:space="preserve">  </w:t>
      </w:r>
      <w:proofErr w:type="spellStart"/>
      <w:r>
        <w:t>color</w:t>
      </w:r>
      <w:proofErr w:type="spellEnd"/>
      <w:r>
        <w:t>: #</w:t>
      </w:r>
      <w:proofErr w:type="gramStart"/>
      <w:r>
        <w:t>fff;</w:t>
      </w:r>
      <w:proofErr w:type="gramEnd"/>
    </w:p>
    <w:p w14:paraId="436F6E83" w14:textId="77777777" w:rsidR="00D53DC7" w:rsidRDefault="00D53DC7" w:rsidP="00D53DC7">
      <w:r>
        <w:t xml:space="preserve">  font-weight: </w:t>
      </w:r>
      <w:proofErr w:type="gramStart"/>
      <w:r>
        <w:t>600;</w:t>
      </w:r>
      <w:proofErr w:type="gramEnd"/>
    </w:p>
    <w:p w14:paraId="24EF8031" w14:textId="77777777" w:rsidR="00D53DC7" w:rsidRDefault="00D53DC7" w:rsidP="00D53DC7">
      <w:r>
        <w:t xml:space="preserve">  cursor: </w:t>
      </w:r>
      <w:proofErr w:type="gramStart"/>
      <w:r>
        <w:t>pointer;</w:t>
      </w:r>
      <w:proofErr w:type="gramEnd"/>
    </w:p>
    <w:p w14:paraId="1315A129" w14:textId="77777777" w:rsidR="00D53DC7" w:rsidRDefault="00D53DC7" w:rsidP="00D53DC7">
      <w:r>
        <w:t xml:space="preserve">  transition: all 0.3s </w:t>
      </w:r>
      <w:proofErr w:type="gramStart"/>
      <w:r>
        <w:t>ease;</w:t>
      </w:r>
      <w:proofErr w:type="gramEnd"/>
    </w:p>
    <w:p w14:paraId="3FD44EB4" w14:textId="77777777" w:rsidR="00D53DC7" w:rsidRDefault="00D53DC7" w:rsidP="00D53DC7">
      <w:r>
        <w:t xml:space="preserve">  backdrop-filter: blur(12px</w:t>
      </w:r>
      <w:proofErr w:type="gramStart"/>
      <w:r>
        <w:t>);</w:t>
      </w:r>
      <w:proofErr w:type="gramEnd"/>
    </w:p>
    <w:p w14:paraId="4EDC1AB1" w14:textId="77777777" w:rsidR="00D53DC7" w:rsidRDefault="00D53DC7" w:rsidP="00D53DC7">
      <w:r>
        <w:t xml:space="preserve">  -</w:t>
      </w:r>
      <w:proofErr w:type="spellStart"/>
      <w:r>
        <w:t>webkit</w:t>
      </w:r>
      <w:proofErr w:type="spellEnd"/>
      <w:r>
        <w:t>-backdrop-filter: blur(12px</w:t>
      </w:r>
      <w:proofErr w:type="gramStart"/>
      <w:r>
        <w:t>);</w:t>
      </w:r>
      <w:proofErr w:type="gramEnd"/>
    </w:p>
    <w:p w14:paraId="6CF8E731" w14:textId="77777777" w:rsidR="00D53DC7" w:rsidRDefault="00D53DC7" w:rsidP="00D53DC7">
      <w:r>
        <w:t xml:space="preserve">  box-shadow:</w:t>
      </w:r>
    </w:p>
    <w:p w14:paraId="23CA3C69" w14:textId="77777777" w:rsidR="00D53DC7" w:rsidRDefault="00D53DC7" w:rsidP="00D53DC7">
      <w:r>
        <w:t xml:space="preserve">    0 6px 20px </w:t>
      </w:r>
      <w:proofErr w:type="spellStart"/>
      <w:proofErr w:type="gramStart"/>
      <w:r>
        <w:t>rgba</w:t>
      </w:r>
      <w:proofErr w:type="spellEnd"/>
      <w:r>
        <w:t>(</w:t>
      </w:r>
      <w:proofErr w:type="gramEnd"/>
      <w:r>
        <w:t>0, 0, 0, 0.25),</w:t>
      </w:r>
    </w:p>
    <w:p w14:paraId="207C5A7E" w14:textId="77777777" w:rsidR="00D53DC7" w:rsidRDefault="00D53DC7" w:rsidP="00D53DC7">
      <w:r>
        <w:t xml:space="preserve">    inset 0 0 0.5px </w:t>
      </w:r>
      <w:proofErr w:type="spellStart"/>
      <w:proofErr w:type="gramStart"/>
      <w:r>
        <w:t>rgba</w:t>
      </w:r>
      <w:proofErr w:type="spellEnd"/>
      <w:r>
        <w:t>(</w:t>
      </w:r>
      <w:proofErr w:type="gramEnd"/>
      <w:r>
        <w:t>255, 255, 255, 0.4</w:t>
      </w:r>
      <w:proofErr w:type="gramStart"/>
      <w:r>
        <w:t>);</w:t>
      </w:r>
      <w:proofErr w:type="gramEnd"/>
    </w:p>
    <w:p w14:paraId="5DA85F26" w14:textId="77777777" w:rsidR="00D53DC7" w:rsidRDefault="00D53DC7" w:rsidP="00D53DC7">
      <w:r>
        <w:t>}</w:t>
      </w:r>
    </w:p>
    <w:p w14:paraId="1F572AAB" w14:textId="77777777" w:rsidR="00D53DC7" w:rsidRDefault="00D53DC7" w:rsidP="00D53DC7"/>
    <w:p w14:paraId="6E0CB13E" w14:textId="77777777" w:rsidR="00D53DC7" w:rsidRDefault="00D53DC7" w:rsidP="00D53DC7">
      <w:proofErr w:type="spellStart"/>
      <w:proofErr w:type="gramStart"/>
      <w:r>
        <w:t>button:hover</w:t>
      </w:r>
      <w:proofErr w:type="spellEnd"/>
      <w:proofErr w:type="gramEnd"/>
      <w:r>
        <w:t xml:space="preserve"> {</w:t>
      </w:r>
    </w:p>
    <w:p w14:paraId="77F89088" w14:textId="77777777" w:rsidR="00D53DC7" w:rsidRDefault="00D53DC7" w:rsidP="00D53DC7">
      <w:r>
        <w:t xml:space="preserve">  background: linear-</w:t>
      </w:r>
      <w:proofErr w:type="gramStart"/>
      <w:r>
        <w:t>gradient(</w:t>
      </w:r>
      <w:proofErr w:type="gramEnd"/>
      <w:r>
        <w:t xml:space="preserve">135deg, </w:t>
      </w:r>
      <w:proofErr w:type="spellStart"/>
      <w:proofErr w:type="gramStart"/>
      <w:r>
        <w:t>rgba</w:t>
      </w:r>
      <w:proofErr w:type="spellEnd"/>
      <w:r>
        <w:t>(</w:t>
      </w:r>
      <w:proofErr w:type="gramEnd"/>
      <w:r>
        <w:t xml:space="preserve">255,255,255,0.35), </w:t>
      </w:r>
      <w:proofErr w:type="spellStart"/>
      <w:proofErr w:type="gramStart"/>
      <w:r>
        <w:t>rgba</w:t>
      </w:r>
      <w:proofErr w:type="spellEnd"/>
      <w:r>
        <w:t>(</w:t>
      </w:r>
      <w:proofErr w:type="gramEnd"/>
      <w:r>
        <w:t>255,255,255,0.2)</w:t>
      </w:r>
      <w:proofErr w:type="gramStart"/>
      <w:r>
        <w:t>);</w:t>
      </w:r>
      <w:proofErr w:type="gramEnd"/>
    </w:p>
    <w:p w14:paraId="15CD98BC" w14:textId="77777777" w:rsidR="00D53DC7" w:rsidRDefault="00D53DC7" w:rsidP="00D53DC7">
      <w:r>
        <w:lastRenderedPageBreak/>
        <w:t xml:space="preserve">  box-shadow:</w:t>
      </w:r>
    </w:p>
    <w:p w14:paraId="0B692A5C" w14:textId="77777777" w:rsidR="00D53DC7" w:rsidRDefault="00D53DC7" w:rsidP="00D53DC7">
      <w:r>
        <w:t xml:space="preserve">    0 8px 25px </w:t>
      </w:r>
      <w:proofErr w:type="spellStart"/>
      <w:proofErr w:type="gramStart"/>
      <w:r>
        <w:t>rgba</w:t>
      </w:r>
      <w:proofErr w:type="spellEnd"/>
      <w:r>
        <w:t>(</w:t>
      </w:r>
      <w:proofErr w:type="gramEnd"/>
      <w:r>
        <w:t>0, 0, 0, 0.3),</w:t>
      </w:r>
    </w:p>
    <w:p w14:paraId="5C8AB887" w14:textId="77777777" w:rsidR="00D53DC7" w:rsidRDefault="00D53DC7" w:rsidP="00D53DC7">
      <w:r>
        <w:t xml:space="preserve">    inset 0 0 1px </w:t>
      </w:r>
      <w:proofErr w:type="spellStart"/>
      <w:proofErr w:type="gramStart"/>
      <w:r>
        <w:t>rgba</w:t>
      </w:r>
      <w:proofErr w:type="spellEnd"/>
      <w:r>
        <w:t>(</w:t>
      </w:r>
      <w:proofErr w:type="gramEnd"/>
      <w:r>
        <w:t>255, 255, 255, 0.6</w:t>
      </w:r>
      <w:proofErr w:type="gramStart"/>
      <w:r>
        <w:t>);</w:t>
      </w:r>
      <w:proofErr w:type="gramEnd"/>
    </w:p>
    <w:p w14:paraId="50D5FA38" w14:textId="77777777" w:rsidR="00D53DC7" w:rsidRDefault="00D53DC7" w:rsidP="00D53DC7">
      <w:r>
        <w:t xml:space="preserve">  transform: </w:t>
      </w:r>
      <w:proofErr w:type="spellStart"/>
      <w:r>
        <w:t>translateY</w:t>
      </w:r>
      <w:proofErr w:type="spellEnd"/>
      <w:r>
        <w:t>(-2px</w:t>
      </w:r>
      <w:proofErr w:type="gramStart"/>
      <w:r>
        <w:t>);</w:t>
      </w:r>
      <w:proofErr w:type="gramEnd"/>
    </w:p>
    <w:p w14:paraId="3BED14C1" w14:textId="77777777" w:rsidR="00D53DC7" w:rsidRDefault="00D53DC7" w:rsidP="00D53DC7">
      <w:r>
        <w:t>}</w:t>
      </w:r>
    </w:p>
    <w:p w14:paraId="114204DC" w14:textId="77777777" w:rsidR="00D53DC7" w:rsidRDefault="00D53DC7" w:rsidP="00D53DC7"/>
    <w:p w14:paraId="2CC1301C" w14:textId="77777777" w:rsidR="00D53DC7" w:rsidRDefault="00D53DC7" w:rsidP="00D53DC7">
      <w:proofErr w:type="spellStart"/>
      <w:proofErr w:type="gramStart"/>
      <w:r>
        <w:t>button:active</w:t>
      </w:r>
      <w:proofErr w:type="spellEnd"/>
      <w:proofErr w:type="gramEnd"/>
      <w:r>
        <w:t xml:space="preserve"> {</w:t>
      </w:r>
    </w:p>
    <w:p w14:paraId="0A5F60E4" w14:textId="77777777" w:rsidR="00D53DC7" w:rsidRDefault="00D53DC7" w:rsidP="00D53DC7">
      <w:r>
        <w:t xml:space="preserve">  transform: </w:t>
      </w:r>
      <w:proofErr w:type="spellStart"/>
      <w:proofErr w:type="gramStart"/>
      <w:r>
        <w:t>translateY</w:t>
      </w:r>
      <w:proofErr w:type="spellEnd"/>
      <w:r>
        <w:t>(</w:t>
      </w:r>
      <w:proofErr w:type="gramEnd"/>
      <w:r>
        <w:t>0</w:t>
      </w:r>
      <w:proofErr w:type="gramStart"/>
      <w:r>
        <w:t>);</w:t>
      </w:r>
      <w:proofErr w:type="gramEnd"/>
    </w:p>
    <w:p w14:paraId="0814BF95" w14:textId="77777777" w:rsidR="00D53DC7" w:rsidRDefault="00D53DC7" w:rsidP="00D53DC7">
      <w:r>
        <w:t xml:space="preserve">  box-shadow: 0 3px 10px </w:t>
      </w:r>
      <w:proofErr w:type="spellStart"/>
      <w:proofErr w:type="gramStart"/>
      <w:r>
        <w:t>rgba</w:t>
      </w:r>
      <w:proofErr w:type="spellEnd"/>
      <w:r>
        <w:t>(</w:t>
      </w:r>
      <w:proofErr w:type="gramEnd"/>
      <w:r>
        <w:t>0, 0, 0, 0.3</w:t>
      </w:r>
      <w:proofErr w:type="gramStart"/>
      <w:r>
        <w:t>);</w:t>
      </w:r>
      <w:proofErr w:type="gramEnd"/>
    </w:p>
    <w:p w14:paraId="1F0665D0" w14:textId="77777777" w:rsidR="00D53DC7" w:rsidRDefault="00D53DC7" w:rsidP="00D53DC7">
      <w:r>
        <w:t>}</w:t>
      </w:r>
    </w:p>
    <w:p w14:paraId="43435BA7" w14:textId="77777777" w:rsidR="00D53DC7" w:rsidRDefault="00D53DC7" w:rsidP="00D53DC7"/>
    <w:p w14:paraId="0A1FDCA1" w14:textId="77777777" w:rsidR="00D53DC7" w:rsidRDefault="00D53DC7" w:rsidP="00D53DC7"/>
    <w:p w14:paraId="035FC07E" w14:textId="77777777" w:rsidR="00D53DC7" w:rsidRDefault="00D53DC7" w:rsidP="00D53DC7">
      <w:r>
        <w:t>main {</w:t>
      </w:r>
    </w:p>
    <w:p w14:paraId="0B685780" w14:textId="77777777" w:rsidR="00D53DC7" w:rsidRDefault="00D53DC7" w:rsidP="00D53DC7">
      <w:r>
        <w:t xml:space="preserve">    padding: </w:t>
      </w:r>
      <w:proofErr w:type="gramStart"/>
      <w:r>
        <w:t>20px;</w:t>
      </w:r>
      <w:proofErr w:type="gramEnd"/>
    </w:p>
    <w:p w14:paraId="3CF1860B" w14:textId="77777777" w:rsidR="00D53DC7" w:rsidRDefault="00D53DC7" w:rsidP="00D53DC7">
      <w:r>
        <w:t>}</w:t>
      </w:r>
    </w:p>
    <w:p w14:paraId="18B024D9" w14:textId="77777777" w:rsidR="00D53DC7" w:rsidRDefault="00D53DC7" w:rsidP="00D53DC7">
      <w:r>
        <w:t>footer {</w:t>
      </w:r>
    </w:p>
    <w:p w14:paraId="38824BEF" w14:textId="77777777" w:rsidR="00D53DC7" w:rsidRDefault="00D53DC7" w:rsidP="00D53DC7">
      <w:r>
        <w:t xml:space="preserve">    background-</w:t>
      </w:r>
      <w:proofErr w:type="spellStart"/>
      <w:r>
        <w:t>color</w:t>
      </w:r>
      <w:proofErr w:type="spellEnd"/>
      <w:r>
        <w:t>: #</w:t>
      </w:r>
      <w:proofErr w:type="gramStart"/>
      <w:r>
        <w:t>50589C;</w:t>
      </w:r>
      <w:proofErr w:type="gramEnd"/>
    </w:p>
    <w:p w14:paraId="79A7E504" w14:textId="77777777" w:rsidR="00D53DC7" w:rsidRDefault="00D53DC7" w:rsidP="00D53DC7">
      <w:r>
        <w:t xml:space="preserve">    </w:t>
      </w:r>
      <w:proofErr w:type="spellStart"/>
      <w:r>
        <w:t>color</w:t>
      </w:r>
      <w:proofErr w:type="spellEnd"/>
      <w:r>
        <w:t xml:space="preserve">: </w:t>
      </w:r>
      <w:proofErr w:type="spellStart"/>
      <w:proofErr w:type="gramStart"/>
      <w:r>
        <w:t>rgb</w:t>
      </w:r>
      <w:proofErr w:type="spellEnd"/>
      <w:r>
        <w:t>(</w:t>
      </w:r>
      <w:proofErr w:type="gramEnd"/>
      <w:r>
        <w:t>0, 0, 0</w:t>
      </w:r>
      <w:proofErr w:type="gramStart"/>
      <w:r>
        <w:t>);</w:t>
      </w:r>
      <w:proofErr w:type="gramEnd"/>
    </w:p>
    <w:p w14:paraId="3909B873" w14:textId="77777777" w:rsidR="00D53DC7" w:rsidRDefault="00D53DC7" w:rsidP="00D53DC7">
      <w:r>
        <w:t xml:space="preserve">    text-align: </w:t>
      </w:r>
      <w:proofErr w:type="spellStart"/>
      <w:proofErr w:type="gramStart"/>
      <w:r>
        <w:t>center</w:t>
      </w:r>
      <w:proofErr w:type="spellEnd"/>
      <w:r>
        <w:t>;</w:t>
      </w:r>
      <w:proofErr w:type="gramEnd"/>
    </w:p>
    <w:p w14:paraId="44F5E021" w14:textId="77777777" w:rsidR="00D53DC7" w:rsidRDefault="00D53DC7" w:rsidP="00D53DC7">
      <w:r>
        <w:t xml:space="preserve">    padding: </w:t>
      </w:r>
      <w:proofErr w:type="gramStart"/>
      <w:r>
        <w:t>20px;</w:t>
      </w:r>
      <w:proofErr w:type="gramEnd"/>
    </w:p>
    <w:p w14:paraId="27A42F5A" w14:textId="77777777" w:rsidR="00D53DC7" w:rsidRDefault="00D53DC7" w:rsidP="00D53DC7">
      <w:r>
        <w:t xml:space="preserve">    margin-top: </w:t>
      </w:r>
      <w:proofErr w:type="gramStart"/>
      <w:r>
        <w:t>100px;</w:t>
      </w:r>
      <w:proofErr w:type="gramEnd"/>
    </w:p>
    <w:p w14:paraId="70E61291" w14:textId="45633152" w:rsidR="00D53DC7" w:rsidRDefault="00D53DC7" w:rsidP="0024080E">
      <w:r>
        <w:t>}</w:t>
      </w:r>
    </w:p>
    <w:p w14:paraId="467988AA" w14:textId="77777777" w:rsidR="0024080E" w:rsidRDefault="0024080E" w:rsidP="0024080E"/>
    <w:p w14:paraId="2DA9001A" w14:textId="77777777" w:rsidR="0024080E" w:rsidRDefault="0024080E" w:rsidP="0024080E"/>
    <w:p w14:paraId="0A24319C" w14:textId="77777777" w:rsidR="0024080E" w:rsidRDefault="0024080E" w:rsidP="0024080E"/>
    <w:p w14:paraId="1177EC90" w14:textId="77777777" w:rsidR="0024080E" w:rsidRDefault="0024080E" w:rsidP="0024080E"/>
    <w:p w14:paraId="641C9091" w14:textId="77777777" w:rsidR="0024080E" w:rsidRDefault="0024080E" w:rsidP="0024080E"/>
    <w:p w14:paraId="3C3F8CC7" w14:textId="77777777" w:rsidR="0024080E" w:rsidRDefault="0024080E" w:rsidP="0024080E"/>
    <w:p w14:paraId="79A665AE" w14:textId="77777777" w:rsidR="0024080E" w:rsidRDefault="0024080E" w:rsidP="0024080E"/>
    <w:p w14:paraId="7868D584" w14:textId="77777777" w:rsidR="0024080E" w:rsidRDefault="0024080E" w:rsidP="0024080E"/>
    <w:p w14:paraId="2CE8848A" w14:textId="77777777" w:rsidR="0024080E" w:rsidRDefault="0024080E" w:rsidP="0024080E"/>
    <w:p w14:paraId="578ABB58" w14:textId="77777777" w:rsidR="0024080E" w:rsidRDefault="0024080E" w:rsidP="0024080E"/>
    <w:p w14:paraId="00B04F52" w14:textId="77777777" w:rsidR="0024080E" w:rsidRDefault="0024080E" w:rsidP="0024080E"/>
    <w:p w14:paraId="4D324F7E" w14:textId="77777777" w:rsidR="0024080E" w:rsidRDefault="0024080E" w:rsidP="0024080E"/>
    <w:p w14:paraId="5D08F937" w14:textId="77777777" w:rsidR="0024080E" w:rsidRDefault="0024080E" w:rsidP="0024080E"/>
    <w:p w14:paraId="06B59F3D" w14:textId="77777777" w:rsidR="0024080E" w:rsidRDefault="0024080E" w:rsidP="0024080E"/>
    <w:p w14:paraId="2E4B563F" w14:textId="77777777" w:rsidR="0024080E" w:rsidRDefault="0024080E" w:rsidP="0024080E"/>
    <w:p w14:paraId="62132E0E" w14:textId="77777777" w:rsidR="0024080E" w:rsidRDefault="0024080E" w:rsidP="0024080E"/>
    <w:p w14:paraId="242926E4" w14:textId="77777777" w:rsidR="0024080E" w:rsidRDefault="0024080E" w:rsidP="0024080E"/>
    <w:p w14:paraId="1158A807" w14:textId="77777777" w:rsidR="0024080E" w:rsidRDefault="0024080E" w:rsidP="0024080E"/>
    <w:p w14:paraId="629DCB98" w14:textId="77777777" w:rsidR="0024080E" w:rsidRDefault="0024080E" w:rsidP="0024080E"/>
    <w:p w14:paraId="22D22F50" w14:textId="77777777" w:rsidR="0024080E" w:rsidRDefault="0024080E" w:rsidP="0024080E"/>
    <w:p w14:paraId="34BC36BC" w14:textId="77777777" w:rsidR="0024080E" w:rsidRDefault="0024080E" w:rsidP="0024080E"/>
    <w:p w14:paraId="31C18F95" w14:textId="77777777" w:rsidR="0024080E" w:rsidRDefault="0024080E" w:rsidP="0024080E"/>
    <w:p w14:paraId="5770248F" w14:textId="77777777" w:rsidR="0024080E" w:rsidRDefault="0024080E" w:rsidP="0024080E"/>
    <w:p w14:paraId="5C7852A8" w14:textId="77777777" w:rsidR="0024080E" w:rsidRDefault="0024080E" w:rsidP="0024080E"/>
    <w:p w14:paraId="392CD4F6" w14:textId="77777777" w:rsidR="0024080E" w:rsidRDefault="0024080E" w:rsidP="0024080E"/>
    <w:p w14:paraId="06A86BCA" w14:textId="77777777" w:rsidR="007F1A0D" w:rsidRDefault="007F1A0D">
      <w:pPr>
        <w:divId w:val="1938362601"/>
      </w:pPr>
      <w:r>
        <w:br/>
      </w:r>
    </w:p>
    <w:p w14:paraId="5DDF0792" w14:textId="15E8605C" w:rsidR="007F1A0D" w:rsidRDefault="007F1A0D" w:rsidP="0024080E"/>
    <w:p w14:paraId="1A27C180" w14:textId="77777777" w:rsidR="007F1A0D" w:rsidRDefault="007F1A0D">
      <w:pPr>
        <w:divId w:val="440686697"/>
      </w:pPr>
      <w:r>
        <w:br/>
      </w:r>
    </w:p>
    <w:p w14:paraId="13293C4C" w14:textId="5D9A808E" w:rsidR="007F1A0D" w:rsidRDefault="007F1A0D" w:rsidP="0024080E"/>
    <w:p w14:paraId="7D45338F" w14:textId="464D00EC" w:rsidR="0024080E" w:rsidRPr="0024080E" w:rsidRDefault="0024080E" w:rsidP="0024080E"/>
    <w:sectPr w:rsidR="0024080E" w:rsidRPr="0024080E" w:rsidSect="00A102E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3634E" w14:textId="77777777" w:rsidR="00B13F5D" w:rsidRDefault="00B13F5D" w:rsidP="00E7199D">
      <w:pPr>
        <w:spacing w:after="0" w:line="240" w:lineRule="auto"/>
      </w:pPr>
      <w:r>
        <w:separator/>
      </w:r>
    </w:p>
  </w:endnote>
  <w:endnote w:type="continuationSeparator" w:id="0">
    <w:p w14:paraId="6D9BBFF5" w14:textId="77777777" w:rsidR="00B13F5D" w:rsidRDefault="00B13F5D" w:rsidP="00E71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9D706" w14:textId="77777777" w:rsidR="00B13F5D" w:rsidRDefault="00B13F5D" w:rsidP="00E7199D">
      <w:pPr>
        <w:spacing w:after="0" w:line="240" w:lineRule="auto"/>
      </w:pPr>
      <w:r>
        <w:separator/>
      </w:r>
    </w:p>
  </w:footnote>
  <w:footnote w:type="continuationSeparator" w:id="0">
    <w:p w14:paraId="7BCA3839" w14:textId="77777777" w:rsidR="00B13F5D" w:rsidRDefault="00B13F5D" w:rsidP="00E719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988"/>
    <w:multiLevelType w:val="multilevel"/>
    <w:tmpl w:val="ED26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E0BA9"/>
    <w:multiLevelType w:val="multilevel"/>
    <w:tmpl w:val="1B76D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17BE9"/>
    <w:multiLevelType w:val="hybridMultilevel"/>
    <w:tmpl w:val="BDACF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31B4D"/>
    <w:multiLevelType w:val="hybridMultilevel"/>
    <w:tmpl w:val="36304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83CD0"/>
    <w:multiLevelType w:val="multilevel"/>
    <w:tmpl w:val="7974C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325DC"/>
    <w:multiLevelType w:val="multilevel"/>
    <w:tmpl w:val="663E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D72C1"/>
    <w:multiLevelType w:val="hybridMultilevel"/>
    <w:tmpl w:val="29782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0F74A0"/>
    <w:multiLevelType w:val="hybridMultilevel"/>
    <w:tmpl w:val="EB968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CD1A1B"/>
    <w:multiLevelType w:val="hybridMultilevel"/>
    <w:tmpl w:val="8A5C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9C2DD4"/>
    <w:multiLevelType w:val="hybridMultilevel"/>
    <w:tmpl w:val="D39EF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00BF0"/>
    <w:multiLevelType w:val="multilevel"/>
    <w:tmpl w:val="5E64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7E419D"/>
    <w:multiLevelType w:val="multilevel"/>
    <w:tmpl w:val="CD4A2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5C0C51"/>
    <w:multiLevelType w:val="multilevel"/>
    <w:tmpl w:val="5B6A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7327C9"/>
    <w:multiLevelType w:val="multilevel"/>
    <w:tmpl w:val="2206A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4E3C9E"/>
    <w:multiLevelType w:val="hybridMultilevel"/>
    <w:tmpl w:val="677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7D074C"/>
    <w:multiLevelType w:val="hybridMultilevel"/>
    <w:tmpl w:val="1CAA2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E708B4"/>
    <w:multiLevelType w:val="multilevel"/>
    <w:tmpl w:val="3096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5275A2"/>
    <w:multiLevelType w:val="multilevel"/>
    <w:tmpl w:val="114E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BA293C"/>
    <w:multiLevelType w:val="multilevel"/>
    <w:tmpl w:val="17AE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D75874"/>
    <w:multiLevelType w:val="hybridMultilevel"/>
    <w:tmpl w:val="4846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E374C4"/>
    <w:multiLevelType w:val="multilevel"/>
    <w:tmpl w:val="9904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2686029">
    <w:abstractNumId w:val="2"/>
  </w:num>
  <w:num w:numId="2" w16cid:durableId="922492962">
    <w:abstractNumId w:val="17"/>
  </w:num>
  <w:num w:numId="3" w16cid:durableId="21788597">
    <w:abstractNumId w:val="18"/>
  </w:num>
  <w:num w:numId="4" w16cid:durableId="438531933">
    <w:abstractNumId w:val="5"/>
  </w:num>
  <w:num w:numId="5" w16cid:durableId="593779457">
    <w:abstractNumId w:val="1"/>
  </w:num>
  <w:num w:numId="6" w16cid:durableId="794912029">
    <w:abstractNumId w:val="20"/>
  </w:num>
  <w:num w:numId="7" w16cid:durableId="1385714073">
    <w:abstractNumId w:val="16"/>
  </w:num>
  <w:num w:numId="8" w16cid:durableId="846216968">
    <w:abstractNumId w:val="12"/>
  </w:num>
  <w:num w:numId="9" w16cid:durableId="108284226">
    <w:abstractNumId w:val="13"/>
  </w:num>
  <w:num w:numId="10" w16cid:durableId="530186743">
    <w:abstractNumId w:val="10"/>
  </w:num>
  <w:num w:numId="11" w16cid:durableId="703024819">
    <w:abstractNumId w:val="0"/>
  </w:num>
  <w:num w:numId="12" w16cid:durableId="900677506">
    <w:abstractNumId w:val="3"/>
  </w:num>
  <w:num w:numId="13" w16cid:durableId="787505446">
    <w:abstractNumId w:val="9"/>
  </w:num>
  <w:num w:numId="14" w16cid:durableId="581716947">
    <w:abstractNumId w:val="6"/>
  </w:num>
  <w:num w:numId="15" w16cid:durableId="939876105">
    <w:abstractNumId w:val="4"/>
  </w:num>
  <w:num w:numId="16" w16cid:durableId="813760599">
    <w:abstractNumId w:val="7"/>
  </w:num>
  <w:num w:numId="17" w16cid:durableId="477653898">
    <w:abstractNumId w:val="14"/>
  </w:num>
  <w:num w:numId="18" w16cid:durableId="713427543">
    <w:abstractNumId w:val="11"/>
  </w:num>
  <w:num w:numId="19" w16cid:durableId="1023625966">
    <w:abstractNumId w:val="15"/>
  </w:num>
  <w:num w:numId="20" w16cid:durableId="889612417">
    <w:abstractNumId w:val="19"/>
  </w:num>
  <w:num w:numId="21" w16cid:durableId="5590963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FBD"/>
    <w:rsid w:val="001020B8"/>
    <w:rsid w:val="002225B9"/>
    <w:rsid w:val="00230526"/>
    <w:rsid w:val="0024080E"/>
    <w:rsid w:val="002550A1"/>
    <w:rsid w:val="002B45B6"/>
    <w:rsid w:val="002D0E90"/>
    <w:rsid w:val="002F4F40"/>
    <w:rsid w:val="00327B43"/>
    <w:rsid w:val="0039479A"/>
    <w:rsid w:val="003D11D3"/>
    <w:rsid w:val="00473060"/>
    <w:rsid w:val="0049256B"/>
    <w:rsid w:val="004A4503"/>
    <w:rsid w:val="004F3FBD"/>
    <w:rsid w:val="00664357"/>
    <w:rsid w:val="00683C52"/>
    <w:rsid w:val="0069050A"/>
    <w:rsid w:val="006E6672"/>
    <w:rsid w:val="00711282"/>
    <w:rsid w:val="007B512E"/>
    <w:rsid w:val="007C2EF6"/>
    <w:rsid w:val="007F1A0D"/>
    <w:rsid w:val="00800FC1"/>
    <w:rsid w:val="008156D2"/>
    <w:rsid w:val="00865941"/>
    <w:rsid w:val="00911B20"/>
    <w:rsid w:val="009209D1"/>
    <w:rsid w:val="00940652"/>
    <w:rsid w:val="009552E9"/>
    <w:rsid w:val="00996D3C"/>
    <w:rsid w:val="009B502C"/>
    <w:rsid w:val="009C15EC"/>
    <w:rsid w:val="009E4E1D"/>
    <w:rsid w:val="00A102ED"/>
    <w:rsid w:val="00A351FF"/>
    <w:rsid w:val="00A37DC5"/>
    <w:rsid w:val="00A62C3E"/>
    <w:rsid w:val="00A66D35"/>
    <w:rsid w:val="00A75A52"/>
    <w:rsid w:val="00AC1451"/>
    <w:rsid w:val="00AC2D09"/>
    <w:rsid w:val="00B13F5D"/>
    <w:rsid w:val="00B66F07"/>
    <w:rsid w:val="00BE251A"/>
    <w:rsid w:val="00C1241A"/>
    <w:rsid w:val="00C30E9D"/>
    <w:rsid w:val="00CC268F"/>
    <w:rsid w:val="00D20449"/>
    <w:rsid w:val="00D23D24"/>
    <w:rsid w:val="00D53DC7"/>
    <w:rsid w:val="00D53FC6"/>
    <w:rsid w:val="00DB2E83"/>
    <w:rsid w:val="00E0391B"/>
    <w:rsid w:val="00E30DB4"/>
    <w:rsid w:val="00E7199D"/>
    <w:rsid w:val="00E84D61"/>
    <w:rsid w:val="00ED3D90"/>
    <w:rsid w:val="00F05086"/>
    <w:rsid w:val="00F05A50"/>
    <w:rsid w:val="00F361A9"/>
    <w:rsid w:val="00F5510E"/>
    <w:rsid w:val="00F56988"/>
    <w:rsid w:val="00FB1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C4D82"/>
  <w15:chartTrackingRefBased/>
  <w15:docId w15:val="{C8766867-C159-0542-B341-668085850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DC7"/>
  </w:style>
  <w:style w:type="paragraph" w:styleId="Heading1">
    <w:name w:val="heading 1"/>
    <w:basedOn w:val="Normal"/>
    <w:next w:val="Normal"/>
    <w:link w:val="Heading1Char"/>
    <w:uiPriority w:val="9"/>
    <w:qFormat/>
    <w:rsid w:val="00A102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02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102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02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02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02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2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2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2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2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2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2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2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2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2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2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2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2ED"/>
    <w:rPr>
      <w:rFonts w:eastAsiaTheme="majorEastAsia" w:cstheme="majorBidi"/>
      <w:color w:val="272727" w:themeColor="text1" w:themeTint="D8"/>
    </w:rPr>
  </w:style>
  <w:style w:type="paragraph" w:styleId="Title">
    <w:name w:val="Title"/>
    <w:basedOn w:val="Normal"/>
    <w:next w:val="Normal"/>
    <w:link w:val="TitleChar"/>
    <w:uiPriority w:val="10"/>
    <w:qFormat/>
    <w:rsid w:val="00A102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2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2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2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2ED"/>
    <w:pPr>
      <w:spacing w:before="160"/>
      <w:jc w:val="center"/>
    </w:pPr>
    <w:rPr>
      <w:i/>
      <w:iCs/>
      <w:color w:val="404040" w:themeColor="text1" w:themeTint="BF"/>
    </w:rPr>
  </w:style>
  <w:style w:type="character" w:customStyle="1" w:styleId="QuoteChar">
    <w:name w:val="Quote Char"/>
    <w:basedOn w:val="DefaultParagraphFont"/>
    <w:link w:val="Quote"/>
    <w:uiPriority w:val="29"/>
    <w:rsid w:val="00A102ED"/>
    <w:rPr>
      <w:i/>
      <w:iCs/>
      <w:color w:val="404040" w:themeColor="text1" w:themeTint="BF"/>
    </w:rPr>
  </w:style>
  <w:style w:type="paragraph" w:styleId="ListParagraph">
    <w:name w:val="List Paragraph"/>
    <w:basedOn w:val="Normal"/>
    <w:uiPriority w:val="34"/>
    <w:qFormat/>
    <w:rsid w:val="00A102ED"/>
    <w:pPr>
      <w:ind w:left="720"/>
      <w:contextualSpacing/>
    </w:pPr>
  </w:style>
  <w:style w:type="character" w:styleId="IntenseEmphasis">
    <w:name w:val="Intense Emphasis"/>
    <w:basedOn w:val="DefaultParagraphFont"/>
    <w:uiPriority w:val="21"/>
    <w:qFormat/>
    <w:rsid w:val="00A102ED"/>
    <w:rPr>
      <w:i/>
      <w:iCs/>
      <w:color w:val="0F4761" w:themeColor="accent1" w:themeShade="BF"/>
    </w:rPr>
  </w:style>
  <w:style w:type="paragraph" w:styleId="IntenseQuote">
    <w:name w:val="Intense Quote"/>
    <w:basedOn w:val="Normal"/>
    <w:next w:val="Normal"/>
    <w:link w:val="IntenseQuoteChar"/>
    <w:uiPriority w:val="30"/>
    <w:qFormat/>
    <w:rsid w:val="00A102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02ED"/>
    <w:rPr>
      <w:i/>
      <w:iCs/>
      <w:color w:val="0F4761" w:themeColor="accent1" w:themeShade="BF"/>
    </w:rPr>
  </w:style>
  <w:style w:type="character" w:styleId="IntenseReference">
    <w:name w:val="Intense Reference"/>
    <w:basedOn w:val="DefaultParagraphFont"/>
    <w:uiPriority w:val="32"/>
    <w:qFormat/>
    <w:rsid w:val="00A102ED"/>
    <w:rPr>
      <w:b/>
      <w:bCs/>
      <w:smallCaps/>
      <w:color w:val="0F4761" w:themeColor="accent1" w:themeShade="BF"/>
      <w:spacing w:val="5"/>
    </w:rPr>
  </w:style>
  <w:style w:type="paragraph" w:styleId="NoSpacing">
    <w:name w:val="No Spacing"/>
    <w:link w:val="NoSpacingChar"/>
    <w:uiPriority w:val="1"/>
    <w:qFormat/>
    <w:rsid w:val="00A102E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102ED"/>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A102ED"/>
    <w:rPr>
      <w:color w:val="467886" w:themeColor="hyperlink"/>
      <w:u w:val="single"/>
    </w:rPr>
  </w:style>
  <w:style w:type="character" w:styleId="UnresolvedMention">
    <w:name w:val="Unresolved Mention"/>
    <w:basedOn w:val="DefaultParagraphFont"/>
    <w:uiPriority w:val="99"/>
    <w:semiHidden/>
    <w:unhideWhenUsed/>
    <w:rsid w:val="00A102ED"/>
    <w:rPr>
      <w:color w:val="605E5C"/>
      <w:shd w:val="clear" w:color="auto" w:fill="E1DFDD"/>
    </w:rPr>
  </w:style>
  <w:style w:type="character" w:styleId="FollowedHyperlink">
    <w:name w:val="FollowedHyperlink"/>
    <w:basedOn w:val="DefaultParagraphFont"/>
    <w:uiPriority w:val="99"/>
    <w:semiHidden/>
    <w:unhideWhenUsed/>
    <w:rsid w:val="00C30E9D"/>
    <w:rPr>
      <w:color w:val="96607D" w:themeColor="followedHyperlink"/>
      <w:u w:val="single"/>
    </w:rPr>
  </w:style>
  <w:style w:type="paragraph" w:styleId="TOCHeading">
    <w:name w:val="TOC Heading"/>
    <w:basedOn w:val="Heading1"/>
    <w:next w:val="Normal"/>
    <w:uiPriority w:val="39"/>
    <w:unhideWhenUsed/>
    <w:qFormat/>
    <w:rsid w:val="00C30E9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30E9D"/>
    <w:pPr>
      <w:spacing w:before="120" w:after="0"/>
    </w:pPr>
    <w:rPr>
      <w:b/>
      <w:bCs/>
      <w:i/>
      <w:iCs/>
    </w:rPr>
  </w:style>
  <w:style w:type="paragraph" w:styleId="TOC2">
    <w:name w:val="toc 2"/>
    <w:basedOn w:val="Normal"/>
    <w:next w:val="Normal"/>
    <w:autoRedefine/>
    <w:uiPriority w:val="39"/>
    <w:unhideWhenUsed/>
    <w:rsid w:val="00C30E9D"/>
    <w:pPr>
      <w:spacing w:before="120" w:after="0"/>
      <w:ind w:left="240"/>
    </w:pPr>
    <w:rPr>
      <w:b/>
      <w:bCs/>
      <w:sz w:val="22"/>
      <w:szCs w:val="22"/>
    </w:rPr>
  </w:style>
  <w:style w:type="paragraph" w:styleId="TOC3">
    <w:name w:val="toc 3"/>
    <w:basedOn w:val="Normal"/>
    <w:next w:val="Normal"/>
    <w:autoRedefine/>
    <w:uiPriority w:val="39"/>
    <w:unhideWhenUsed/>
    <w:rsid w:val="00C30E9D"/>
    <w:pPr>
      <w:spacing w:after="0"/>
      <w:ind w:left="480"/>
    </w:pPr>
    <w:rPr>
      <w:sz w:val="20"/>
      <w:szCs w:val="20"/>
    </w:rPr>
  </w:style>
  <w:style w:type="paragraph" w:styleId="TOC4">
    <w:name w:val="toc 4"/>
    <w:basedOn w:val="Normal"/>
    <w:next w:val="Normal"/>
    <w:autoRedefine/>
    <w:uiPriority w:val="39"/>
    <w:semiHidden/>
    <w:unhideWhenUsed/>
    <w:rsid w:val="00C30E9D"/>
    <w:pPr>
      <w:spacing w:after="0"/>
      <w:ind w:left="720"/>
    </w:pPr>
    <w:rPr>
      <w:sz w:val="20"/>
      <w:szCs w:val="20"/>
    </w:rPr>
  </w:style>
  <w:style w:type="paragraph" w:styleId="TOC5">
    <w:name w:val="toc 5"/>
    <w:basedOn w:val="Normal"/>
    <w:next w:val="Normal"/>
    <w:autoRedefine/>
    <w:uiPriority w:val="39"/>
    <w:semiHidden/>
    <w:unhideWhenUsed/>
    <w:rsid w:val="00C30E9D"/>
    <w:pPr>
      <w:spacing w:after="0"/>
      <w:ind w:left="960"/>
    </w:pPr>
    <w:rPr>
      <w:sz w:val="20"/>
      <w:szCs w:val="20"/>
    </w:rPr>
  </w:style>
  <w:style w:type="paragraph" w:styleId="TOC6">
    <w:name w:val="toc 6"/>
    <w:basedOn w:val="Normal"/>
    <w:next w:val="Normal"/>
    <w:autoRedefine/>
    <w:uiPriority w:val="39"/>
    <w:semiHidden/>
    <w:unhideWhenUsed/>
    <w:rsid w:val="00C30E9D"/>
    <w:pPr>
      <w:spacing w:after="0"/>
      <w:ind w:left="1200"/>
    </w:pPr>
    <w:rPr>
      <w:sz w:val="20"/>
      <w:szCs w:val="20"/>
    </w:rPr>
  </w:style>
  <w:style w:type="paragraph" w:styleId="TOC7">
    <w:name w:val="toc 7"/>
    <w:basedOn w:val="Normal"/>
    <w:next w:val="Normal"/>
    <w:autoRedefine/>
    <w:uiPriority w:val="39"/>
    <w:semiHidden/>
    <w:unhideWhenUsed/>
    <w:rsid w:val="00C30E9D"/>
    <w:pPr>
      <w:spacing w:after="0"/>
      <w:ind w:left="1440"/>
    </w:pPr>
    <w:rPr>
      <w:sz w:val="20"/>
      <w:szCs w:val="20"/>
    </w:rPr>
  </w:style>
  <w:style w:type="paragraph" w:styleId="TOC8">
    <w:name w:val="toc 8"/>
    <w:basedOn w:val="Normal"/>
    <w:next w:val="Normal"/>
    <w:autoRedefine/>
    <w:uiPriority w:val="39"/>
    <w:semiHidden/>
    <w:unhideWhenUsed/>
    <w:rsid w:val="00C30E9D"/>
    <w:pPr>
      <w:spacing w:after="0"/>
      <w:ind w:left="1680"/>
    </w:pPr>
    <w:rPr>
      <w:sz w:val="20"/>
      <w:szCs w:val="20"/>
    </w:rPr>
  </w:style>
  <w:style w:type="paragraph" w:styleId="TOC9">
    <w:name w:val="toc 9"/>
    <w:basedOn w:val="Normal"/>
    <w:next w:val="Normal"/>
    <w:autoRedefine/>
    <w:uiPriority w:val="39"/>
    <w:semiHidden/>
    <w:unhideWhenUsed/>
    <w:rsid w:val="00C30E9D"/>
    <w:pPr>
      <w:spacing w:after="0"/>
      <w:ind w:left="1920"/>
    </w:pPr>
    <w:rPr>
      <w:sz w:val="20"/>
      <w:szCs w:val="20"/>
    </w:rPr>
  </w:style>
  <w:style w:type="character" w:styleId="Strong">
    <w:name w:val="Strong"/>
    <w:basedOn w:val="DefaultParagraphFont"/>
    <w:uiPriority w:val="22"/>
    <w:qFormat/>
    <w:rsid w:val="001020B8"/>
    <w:rPr>
      <w:b/>
      <w:bCs/>
    </w:rPr>
  </w:style>
  <w:style w:type="paragraph" w:styleId="NormalWeb">
    <w:name w:val="Normal (Web)"/>
    <w:basedOn w:val="Normal"/>
    <w:uiPriority w:val="99"/>
    <w:semiHidden/>
    <w:unhideWhenUsed/>
    <w:rsid w:val="00F0508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F05086"/>
    <w:rPr>
      <w:rFonts w:ascii="Courier New" w:eastAsia="Times New Roman" w:hAnsi="Courier New" w:cs="Courier New"/>
      <w:sz w:val="20"/>
      <w:szCs w:val="20"/>
    </w:rPr>
  </w:style>
  <w:style w:type="character" w:styleId="Emphasis">
    <w:name w:val="Emphasis"/>
    <w:basedOn w:val="DefaultParagraphFont"/>
    <w:uiPriority w:val="20"/>
    <w:qFormat/>
    <w:rsid w:val="009E4E1D"/>
    <w:rPr>
      <w:i/>
      <w:iCs/>
    </w:rPr>
  </w:style>
  <w:style w:type="paragraph" w:styleId="Header">
    <w:name w:val="header"/>
    <w:basedOn w:val="Normal"/>
    <w:link w:val="HeaderChar"/>
    <w:uiPriority w:val="99"/>
    <w:unhideWhenUsed/>
    <w:rsid w:val="00E71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99D"/>
  </w:style>
  <w:style w:type="paragraph" w:styleId="Footer">
    <w:name w:val="footer"/>
    <w:basedOn w:val="Normal"/>
    <w:link w:val="FooterChar"/>
    <w:uiPriority w:val="99"/>
    <w:unhideWhenUsed/>
    <w:rsid w:val="00E71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99D"/>
  </w:style>
  <w:style w:type="character" w:customStyle="1" w:styleId="ms-1">
    <w:name w:val="ms-1"/>
    <w:basedOn w:val="DefaultParagraphFont"/>
    <w:rsid w:val="00E84D61"/>
  </w:style>
  <w:style w:type="character" w:customStyle="1" w:styleId="max-w-15ch">
    <w:name w:val="max-w-[15ch]"/>
    <w:basedOn w:val="DefaultParagraphFont"/>
    <w:rsid w:val="00E84D61"/>
  </w:style>
  <w:style w:type="character" w:styleId="PlaceholderText">
    <w:name w:val="Placeholder Text"/>
    <w:basedOn w:val="DefaultParagraphFont"/>
    <w:uiPriority w:val="99"/>
    <w:semiHidden/>
    <w:rsid w:val="00E30DB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901">
      <w:marLeft w:val="0"/>
      <w:marRight w:val="0"/>
      <w:marTop w:val="0"/>
      <w:marBottom w:val="0"/>
      <w:divBdr>
        <w:top w:val="none" w:sz="0" w:space="0" w:color="auto"/>
        <w:left w:val="none" w:sz="0" w:space="0" w:color="auto"/>
        <w:bottom w:val="none" w:sz="0" w:space="0" w:color="auto"/>
        <w:right w:val="none" w:sz="0" w:space="0" w:color="auto"/>
      </w:divBdr>
      <w:divsChild>
        <w:div w:id="1125152192">
          <w:marLeft w:val="0"/>
          <w:marRight w:val="0"/>
          <w:marTop w:val="0"/>
          <w:marBottom w:val="0"/>
          <w:divBdr>
            <w:top w:val="none" w:sz="0" w:space="0" w:color="auto"/>
            <w:left w:val="none" w:sz="0" w:space="0" w:color="auto"/>
            <w:bottom w:val="none" w:sz="0" w:space="0" w:color="auto"/>
            <w:right w:val="none" w:sz="0" w:space="0" w:color="auto"/>
          </w:divBdr>
          <w:divsChild>
            <w:div w:id="1938362601">
              <w:marLeft w:val="0"/>
              <w:marRight w:val="0"/>
              <w:marTop w:val="0"/>
              <w:marBottom w:val="0"/>
              <w:divBdr>
                <w:top w:val="none" w:sz="0" w:space="0" w:color="auto"/>
                <w:left w:val="none" w:sz="0" w:space="0" w:color="auto"/>
                <w:bottom w:val="none" w:sz="0" w:space="0" w:color="auto"/>
                <w:right w:val="none" w:sz="0" w:space="0" w:color="auto"/>
              </w:divBdr>
            </w:div>
            <w:div w:id="2066026042">
              <w:marLeft w:val="0"/>
              <w:marRight w:val="0"/>
              <w:marTop w:val="0"/>
              <w:marBottom w:val="0"/>
              <w:divBdr>
                <w:top w:val="none" w:sz="0" w:space="0" w:color="auto"/>
                <w:left w:val="none" w:sz="0" w:space="0" w:color="auto"/>
                <w:bottom w:val="none" w:sz="0" w:space="0" w:color="auto"/>
                <w:right w:val="none" w:sz="0" w:space="0" w:color="auto"/>
              </w:divBdr>
            </w:div>
          </w:divsChild>
        </w:div>
        <w:div w:id="1626615366">
          <w:marLeft w:val="0"/>
          <w:marRight w:val="0"/>
          <w:marTop w:val="0"/>
          <w:marBottom w:val="0"/>
          <w:divBdr>
            <w:top w:val="none" w:sz="0" w:space="0" w:color="auto"/>
            <w:left w:val="none" w:sz="0" w:space="0" w:color="auto"/>
            <w:bottom w:val="none" w:sz="0" w:space="0" w:color="auto"/>
            <w:right w:val="none" w:sz="0" w:space="0" w:color="auto"/>
          </w:divBdr>
          <w:divsChild>
            <w:div w:id="1189683419">
              <w:marLeft w:val="0"/>
              <w:marRight w:val="0"/>
              <w:marTop w:val="0"/>
              <w:marBottom w:val="0"/>
              <w:divBdr>
                <w:top w:val="none" w:sz="0" w:space="0" w:color="auto"/>
                <w:left w:val="none" w:sz="0" w:space="0" w:color="auto"/>
                <w:bottom w:val="none" w:sz="0" w:space="0" w:color="auto"/>
                <w:right w:val="none" w:sz="0" w:space="0" w:color="auto"/>
              </w:divBdr>
            </w:div>
            <w:div w:id="800270852">
              <w:marLeft w:val="0"/>
              <w:marRight w:val="0"/>
              <w:marTop w:val="0"/>
              <w:marBottom w:val="0"/>
              <w:divBdr>
                <w:top w:val="none" w:sz="0" w:space="0" w:color="auto"/>
                <w:left w:val="none" w:sz="0" w:space="0" w:color="auto"/>
                <w:bottom w:val="none" w:sz="0" w:space="0" w:color="auto"/>
                <w:right w:val="none" w:sz="0" w:space="0" w:color="auto"/>
              </w:divBdr>
            </w:div>
          </w:divsChild>
        </w:div>
        <w:div w:id="2067484330">
          <w:marLeft w:val="0"/>
          <w:marRight w:val="0"/>
          <w:marTop w:val="0"/>
          <w:marBottom w:val="0"/>
          <w:divBdr>
            <w:top w:val="none" w:sz="0" w:space="0" w:color="auto"/>
            <w:left w:val="none" w:sz="0" w:space="0" w:color="auto"/>
            <w:bottom w:val="none" w:sz="0" w:space="0" w:color="auto"/>
            <w:right w:val="none" w:sz="0" w:space="0" w:color="auto"/>
          </w:divBdr>
          <w:divsChild>
            <w:div w:id="155996781">
              <w:marLeft w:val="0"/>
              <w:marRight w:val="0"/>
              <w:marTop w:val="0"/>
              <w:marBottom w:val="0"/>
              <w:divBdr>
                <w:top w:val="none" w:sz="0" w:space="0" w:color="auto"/>
                <w:left w:val="none" w:sz="0" w:space="0" w:color="auto"/>
                <w:bottom w:val="none" w:sz="0" w:space="0" w:color="auto"/>
                <w:right w:val="none" w:sz="0" w:space="0" w:color="auto"/>
              </w:divBdr>
            </w:div>
            <w:div w:id="61174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692415">
      <w:marLeft w:val="0"/>
      <w:marRight w:val="0"/>
      <w:marTop w:val="0"/>
      <w:marBottom w:val="0"/>
      <w:divBdr>
        <w:top w:val="none" w:sz="0" w:space="0" w:color="auto"/>
        <w:left w:val="none" w:sz="0" w:space="0" w:color="auto"/>
        <w:bottom w:val="none" w:sz="0" w:space="0" w:color="auto"/>
        <w:right w:val="none" w:sz="0" w:space="0" w:color="auto"/>
      </w:divBdr>
      <w:divsChild>
        <w:div w:id="170535331">
          <w:marLeft w:val="0"/>
          <w:marRight w:val="0"/>
          <w:marTop w:val="0"/>
          <w:marBottom w:val="0"/>
          <w:divBdr>
            <w:top w:val="none" w:sz="0" w:space="0" w:color="auto"/>
            <w:left w:val="none" w:sz="0" w:space="0" w:color="auto"/>
            <w:bottom w:val="none" w:sz="0" w:space="0" w:color="auto"/>
            <w:right w:val="none" w:sz="0" w:space="0" w:color="auto"/>
          </w:divBdr>
          <w:divsChild>
            <w:div w:id="1846823953">
              <w:marLeft w:val="0"/>
              <w:marRight w:val="0"/>
              <w:marTop w:val="0"/>
              <w:marBottom w:val="0"/>
              <w:divBdr>
                <w:top w:val="none" w:sz="0" w:space="0" w:color="auto"/>
                <w:left w:val="none" w:sz="0" w:space="0" w:color="auto"/>
                <w:bottom w:val="none" w:sz="0" w:space="0" w:color="auto"/>
                <w:right w:val="none" w:sz="0" w:space="0" w:color="auto"/>
              </w:divBdr>
            </w:div>
            <w:div w:id="861020292">
              <w:marLeft w:val="0"/>
              <w:marRight w:val="0"/>
              <w:marTop w:val="0"/>
              <w:marBottom w:val="0"/>
              <w:divBdr>
                <w:top w:val="none" w:sz="0" w:space="0" w:color="auto"/>
                <w:left w:val="none" w:sz="0" w:space="0" w:color="auto"/>
                <w:bottom w:val="none" w:sz="0" w:space="0" w:color="auto"/>
                <w:right w:val="none" w:sz="0" w:space="0" w:color="auto"/>
              </w:divBdr>
            </w:div>
          </w:divsChild>
        </w:div>
        <w:div w:id="1706515693">
          <w:marLeft w:val="0"/>
          <w:marRight w:val="0"/>
          <w:marTop w:val="0"/>
          <w:marBottom w:val="0"/>
          <w:divBdr>
            <w:top w:val="none" w:sz="0" w:space="0" w:color="auto"/>
            <w:left w:val="none" w:sz="0" w:space="0" w:color="auto"/>
            <w:bottom w:val="none" w:sz="0" w:space="0" w:color="auto"/>
            <w:right w:val="none" w:sz="0" w:space="0" w:color="auto"/>
          </w:divBdr>
          <w:divsChild>
            <w:div w:id="577324289">
              <w:marLeft w:val="0"/>
              <w:marRight w:val="0"/>
              <w:marTop w:val="0"/>
              <w:marBottom w:val="0"/>
              <w:divBdr>
                <w:top w:val="none" w:sz="0" w:space="0" w:color="auto"/>
                <w:left w:val="none" w:sz="0" w:space="0" w:color="auto"/>
                <w:bottom w:val="none" w:sz="0" w:space="0" w:color="auto"/>
                <w:right w:val="none" w:sz="0" w:space="0" w:color="auto"/>
              </w:divBdr>
            </w:div>
            <w:div w:id="1933927700">
              <w:marLeft w:val="0"/>
              <w:marRight w:val="0"/>
              <w:marTop w:val="0"/>
              <w:marBottom w:val="0"/>
              <w:divBdr>
                <w:top w:val="none" w:sz="0" w:space="0" w:color="auto"/>
                <w:left w:val="none" w:sz="0" w:space="0" w:color="auto"/>
                <w:bottom w:val="none" w:sz="0" w:space="0" w:color="auto"/>
                <w:right w:val="none" w:sz="0" w:space="0" w:color="auto"/>
              </w:divBdr>
            </w:div>
          </w:divsChild>
        </w:div>
        <w:div w:id="89013106">
          <w:marLeft w:val="0"/>
          <w:marRight w:val="0"/>
          <w:marTop w:val="0"/>
          <w:marBottom w:val="0"/>
          <w:divBdr>
            <w:top w:val="none" w:sz="0" w:space="0" w:color="auto"/>
            <w:left w:val="none" w:sz="0" w:space="0" w:color="auto"/>
            <w:bottom w:val="none" w:sz="0" w:space="0" w:color="auto"/>
            <w:right w:val="none" w:sz="0" w:space="0" w:color="auto"/>
          </w:divBdr>
          <w:divsChild>
            <w:div w:id="2141342140">
              <w:marLeft w:val="0"/>
              <w:marRight w:val="0"/>
              <w:marTop w:val="0"/>
              <w:marBottom w:val="0"/>
              <w:divBdr>
                <w:top w:val="none" w:sz="0" w:space="0" w:color="auto"/>
                <w:left w:val="none" w:sz="0" w:space="0" w:color="auto"/>
                <w:bottom w:val="none" w:sz="0" w:space="0" w:color="auto"/>
                <w:right w:val="none" w:sz="0" w:space="0" w:color="auto"/>
              </w:divBdr>
            </w:div>
            <w:div w:id="185895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691322">
      <w:marLeft w:val="0"/>
      <w:marRight w:val="0"/>
      <w:marTop w:val="0"/>
      <w:marBottom w:val="0"/>
      <w:divBdr>
        <w:top w:val="none" w:sz="0" w:space="0" w:color="auto"/>
        <w:left w:val="none" w:sz="0" w:space="0" w:color="auto"/>
        <w:bottom w:val="none" w:sz="0" w:space="0" w:color="auto"/>
        <w:right w:val="none" w:sz="0" w:space="0" w:color="auto"/>
      </w:divBdr>
      <w:divsChild>
        <w:div w:id="1493788120">
          <w:marLeft w:val="0"/>
          <w:marRight w:val="0"/>
          <w:marTop w:val="0"/>
          <w:marBottom w:val="0"/>
          <w:divBdr>
            <w:top w:val="none" w:sz="0" w:space="0" w:color="auto"/>
            <w:left w:val="none" w:sz="0" w:space="0" w:color="auto"/>
            <w:bottom w:val="none" w:sz="0" w:space="0" w:color="auto"/>
            <w:right w:val="none" w:sz="0" w:space="0" w:color="auto"/>
          </w:divBdr>
          <w:divsChild>
            <w:div w:id="44068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searchportal.port.ac.uk/en/publications/an-investigation-into-the-usability-amp-accessibility-of-uk-he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accessibility-monitoring-of-public-sector-websites-and-mobile-apps-from-2022-to-2024/accessibility-monitoring-of-public-sector-websites-and-mobile-apps-from-2022-to-202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sh%20Jones/Downloads/Assignment%201%20-%20E-Portfolio%20(Josh%20J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6610EF9B9FC5E4F81EA5AA1B6B5436E"/>
        <w:category>
          <w:name w:val="General"/>
          <w:gallery w:val="placeholder"/>
        </w:category>
        <w:types>
          <w:type w:val="bbPlcHdr"/>
        </w:types>
        <w:behaviors>
          <w:behavior w:val="content"/>
        </w:behaviors>
        <w:guid w:val="{20ED78B9-9CD1-5146-A34D-D714E0357F4F}"/>
      </w:docPartPr>
      <w:docPartBody>
        <w:p w:rsidR="00000000" w:rsidRDefault="00333644">
          <w:r w:rsidRPr="00FD3207">
            <w:rPr>
              <w:rStyle w:val="PlaceholderText"/>
            </w:rPr>
            <w:t>Formatting...</w:t>
          </w:r>
        </w:p>
      </w:docPartBody>
    </w:docPart>
    <w:docPart>
      <w:docPartPr>
        <w:name w:val="D3AC2C24CB5162469CBFB729CBD0AED9"/>
        <w:category>
          <w:name w:val="General"/>
          <w:gallery w:val="placeholder"/>
        </w:category>
        <w:types>
          <w:type w:val="bbPlcHdr"/>
        </w:types>
        <w:behaviors>
          <w:behavior w:val="content"/>
        </w:behaviors>
        <w:guid w:val="{7638A183-0393-8147-AB80-EFA0B424DD64}"/>
      </w:docPartPr>
      <w:docPartBody>
        <w:p w:rsidR="00000000" w:rsidRDefault="00333644">
          <w:r w:rsidRPr="00FD3207">
            <w:rPr>
              <w:rStyle w:val="PlaceholderText"/>
            </w:rPr>
            <w:t>Formatting...</w:t>
          </w:r>
        </w:p>
      </w:docPartBody>
    </w:docPart>
    <w:docPart>
      <w:docPartPr>
        <w:name w:val="F3C8855134A0D742B09A142FF485713E"/>
        <w:category>
          <w:name w:val="General"/>
          <w:gallery w:val="placeholder"/>
        </w:category>
        <w:types>
          <w:type w:val="bbPlcHdr"/>
        </w:types>
        <w:behaviors>
          <w:behavior w:val="content"/>
        </w:behaviors>
        <w:guid w:val="{518F7970-2F3D-1E45-84FD-382ACBB97815}"/>
      </w:docPartPr>
      <w:docPartBody>
        <w:p w:rsidR="00000000" w:rsidRDefault="00333644">
          <w:r w:rsidRPr="00FD3207">
            <w:rPr>
              <w:rStyle w:val="PlaceholderText"/>
            </w:rPr>
            <w:t>Formatting...</w:t>
          </w:r>
        </w:p>
      </w:docPartBody>
    </w:docPart>
    <w:docPart>
      <w:docPartPr>
        <w:name w:val="57E1E99A4A5FBA4880A70F26858915E7"/>
        <w:category>
          <w:name w:val="General"/>
          <w:gallery w:val="placeholder"/>
        </w:category>
        <w:types>
          <w:type w:val="bbPlcHdr"/>
        </w:types>
        <w:behaviors>
          <w:behavior w:val="content"/>
        </w:behaviors>
        <w:guid w:val="{59AF8626-186E-DE41-904B-F6670D88BD91}"/>
      </w:docPartPr>
      <w:docPartBody>
        <w:p w:rsidR="00000000" w:rsidRDefault="00333644">
          <w:r w:rsidRPr="00FD3207">
            <w:rPr>
              <w:rStyle w:val="PlaceholderText"/>
            </w:rPr>
            <w:t>Formatting...</w:t>
          </w:r>
        </w:p>
      </w:docPartBody>
    </w:docPart>
    <w:docPart>
      <w:docPartPr>
        <w:name w:val="93B891A007FAEB489C6B87894C1DEC56"/>
        <w:category>
          <w:name w:val="General"/>
          <w:gallery w:val="placeholder"/>
        </w:category>
        <w:types>
          <w:type w:val="bbPlcHdr"/>
        </w:types>
        <w:behaviors>
          <w:behavior w:val="content"/>
        </w:behaviors>
        <w:guid w:val="{FD81BB56-F088-2841-A50B-5B7202B0FB06}"/>
      </w:docPartPr>
      <w:docPartBody>
        <w:p w:rsidR="00000000" w:rsidRDefault="00333644" w:rsidP="00333644">
          <w:pPr>
            <w:pStyle w:val="93B891A007FAEB489C6B87894C1DEC56"/>
          </w:pPr>
          <w:r w:rsidRPr="00FD3207">
            <w:rPr>
              <w:rStyle w:val="PlaceholderText"/>
            </w:rPr>
            <w:t>Formatting Bibliography...</w:t>
          </w:r>
        </w:p>
      </w:docPartBody>
    </w:docPart>
    <w:docPart>
      <w:docPartPr>
        <w:name w:val="7AA39E6A9997384489C8E12D54E5C3CF"/>
        <w:category>
          <w:name w:val="General"/>
          <w:gallery w:val="placeholder"/>
        </w:category>
        <w:types>
          <w:type w:val="bbPlcHdr"/>
        </w:types>
        <w:behaviors>
          <w:behavior w:val="content"/>
        </w:behaviors>
        <w:guid w:val="{9D84CB91-F381-3249-A297-0ECC751B8087}"/>
      </w:docPartPr>
      <w:docPartBody>
        <w:p w:rsidR="00000000" w:rsidRDefault="00333644">
          <w:r w:rsidRPr="00FD320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644"/>
    <w:rsid w:val="00214A2F"/>
    <w:rsid w:val="002F4F40"/>
    <w:rsid w:val="00333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3644"/>
    <w:rPr>
      <w:color w:val="666666"/>
    </w:rPr>
  </w:style>
  <w:style w:type="paragraph" w:customStyle="1" w:styleId="B29DB08F2EF0E84ABB9ACBC6B9AA41A5">
    <w:name w:val="B29DB08F2EF0E84ABB9ACBC6B9AA41A5"/>
    <w:rsid w:val="00333644"/>
  </w:style>
  <w:style w:type="paragraph" w:customStyle="1" w:styleId="93B891A007FAEB489C6B87894C1DEC56">
    <w:name w:val="93B891A007FAEB489C6B87894C1DEC56"/>
    <w:rsid w:val="003336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F6A846-BFEF-AC4C-985C-C3E78347AB22}">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281922322&quot;:{&quot;referencesIds&quot;:[&quot;doc:692073c6bf84a11b27f6948f&quot;],&quot;referencesOptions&quot;:{&quot;doc:692073c6bf84a11b27f694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1922322,&quot;citationText&quot;:&quot;&lt;span style=\&quot;font-family:Aptos;font-size:16px;color:#000000\&quot;&gt;[2]&lt;/span&gt;&quot;},&quot;668526027&quot;:{&quot;referencesIds&quot;:[&quot;doc:69207397f19b84594fc7cdaf&quot;],&quot;referencesOptions&quot;:{&quot;doc:69207397f19b84594fc7cd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8526027,&quot;citationText&quot;:&quot;&lt;span style=\&quot;font-family:Aptos;font-size:16px;color:#000000\&quot;&gt;[1, No. 4]&lt;/span&gt;&quot;},&quot;1074094586&quot;:{&quot;referencesIds&quot;:[&quot;doc:69207397f19b84594fc7cdaf&quot;],&quot;referencesOptions&quot;:{&quot;doc:69207397f19b84594fc7cd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4094586,&quot;citationText&quot;:&quot;&lt;span style=\&quot;font-family:Aptos;font-size:16px;color:#000000\&quot;&gt;[1, No. 4]&lt;/span&gt;&quot;},&quot;1369029790&quot;:{&quot;referencesIds&quot;:[&quot;doc:692073e859f9175e67df5dd2&quot;],&quot;referencesOptions&quot;:{&quot;doc:692073e859f9175e67df5d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9029790,&quot;citationText&quot;:&quot;&lt;span style=\&quot;font-family:Aptos;font-size:16px;color:#000000\&quot;&gt;[3, pp. 72–79]&lt;/span&gt;&quot;},&quot;-771159979&quot;:{&quot;referencesIds&quot;:[&quot;doc:692073e859f9175e67df5dd2&quot;],&quot;referencesOptions&quot;:{&quot;doc:692073e859f9175e67df5d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1159979,&quot;citationText&quot;:&quot;&lt;span style=\&quot;font-family:Aptos;font-size:16px;color:#000000\&quot;&gt;[3, pp. 72–79]&lt;/span&gt;&quot;}}"/>
    <we:property name="currentFolder" value="{&quot;depth&quot;:0,&quot;id&quot;:&quot;all&quot;,&quot;name&quot;:&quot;All references&quot;,&quot;parentId&quot;:null,&quot;position&quot;:-2,&quot;isShared&quot;:false}"/>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D48C958-AA46-9C4C-AABD-DC6461D9C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1 - E-Portfolio (Josh Jones).dotx</Template>
  <TotalTime>214</TotalTime>
  <Pages>31</Pages>
  <Words>3427</Words>
  <Characters>23033</Characters>
  <Application>Microsoft Office Word</Application>
  <DocSecurity>0</DocSecurity>
  <Lines>1001</Lines>
  <Paragraphs>678</Paragraphs>
  <ScaleCrop>false</ScaleCrop>
  <HeadingPairs>
    <vt:vector size="2" baseType="variant">
      <vt:variant>
        <vt:lpstr>Title</vt:lpstr>
      </vt:variant>
      <vt:variant>
        <vt:i4>1</vt:i4>
      </vt:variant>
    </vt:vector>
  </HeadingPairs>
  <TitlesOfParts>
    <vt:vector size="1" baseType="lpstr">
      <vt:lpstr>ASSIGNMENT 1: Html &amp; css web development</vt:lpstr>
    </vt:vector>
  </TitlesOfParts>
  <Company/>
  <LinksUpToDate>false</LinksUpToDate>
  <CharactersWithSpaces>25782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Html &amp; css web development</dc:title>
  <dc:subject>Learning in the Digital Era</dc:subject>
  <dc:creator>Josh Jones</dc:creator>
  <cp:keywords/>
  <dc:description/>
  <cp:lastModifiedBy>Josh Jones (2501946)</cp:lastModifiedBy>
  <cp:revision>5</cp:revision>
  <dcterms:created xsi:type="dcterms:W3CDTF">2025-11-20T18:34:00Z</dcterms:created>
  <dcterms:modified xsi:type="dcterms:W3CDTF">2025-11-21T14:46:00Z</dcterms:modified>
</cp:coreProperties>
</file>