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7D4F9" w14:textId="77777777" w:rsidR="002D5B3F" w:rsidRPr="00DB1001" w:rsidRDefault="001A24F3" w:rsidP="005F3A53">
      <w:pPr>
        <w:pStyle w:val="Pennyn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  <w:lang w:val="cy-GB"/>
        </w:rPr>
      </w:pPr>
      <w:r w:rsidRPr="00DB1001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40" behindDoc="0" locked="0" layoutInCell="1" allowOverlap="1" wp14:anchorId="0141E943" wp14:editId="589E513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 w:rsidRPr="00DB1001">
        <w:rPr>
          <w:rFonts w:ascii="Arial" w:hAnsi="Arial" w:cs="Arial"/>
          <w:lang w:val="cy-GB"/>
        </w:rPr>
        <w:t xml:space="preserve"> </w:t>
      </w:r>
      <w:r w:rsidR="005F3A53" w:rsidRPr="00DB1001">
        <w:rPr>
          <w:rFonts w:ascii="Arial" w:hAnsi="Arial" w:cs="Arial"/>
          <w:lang w:val="cy-GB"/>
        </w:rPr>
        <w:br w:type="textWrapping" w:clear="all"/>
      </w:r>
      <w:r w:rsidR="00E5293F" w:rsidRPr="00DB1001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06023A97" w14:textId="77777777" w:rsidR="002D5B3F" w:rsidRPr="00DB1001" w:rsidRDefault="002D5B3F" w:rsidP="002D5B3F">
      <w:pPr>
        <w:rPr>
          <w:rFonts w:ascii="Arial" w:hAnsi="Arial" w:cs="Arial"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DB1001" w14:paraId="5588D89D" w14:textId="77777777" w:rsidTr="009E4559">
        <w:tc>
          <w:tcPr>
            <w:tcW w:w="9922" w:type="dxa"/>
            <w:shd w:val="clear" w:color="auto" w:fill="C0C0C0"/>
          </w:tcPr>
          <w:p w14:paraId="1E8E5613" w14:textId="77777777" w:rsidR="00681FA9" w:rsidRPr="00DB1001" w:rsidRDefault="00367C88" w:rsidP="00553B4B">
            <w:pPr>
              <w:pStyle w:val="Pennawd4"/>
              <w:rPr>
                <w:rFonts w:ascii="Arial" w:hAnsi="Arial" w:cs="Arial"/>
                <w:b/>
                <w:lang w:val="cy-GB"/>
              </w:rPr>
            </w:pPr>
            <w:r w:rsidRPr="00DB1001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DB1001">
              <w:rPr>
                <w:rFonts w:ascii="Arial" w:hAnsi="Arial" w:cs="Arial"/>
                <w:b/>
                <w:lang w:val="cy-GB"/>
              </w:rPr>
              <w:t xml:space="preserve"> </w:t>
            </w:r>
          </w:p>
        </w:tc>
      </w:tr>
    </w:tbl>
    <w:p w14:paraId="7DEAE456" w14:textId="77777777" w:rsidR="003A3CE5" w:rsidRPr="00DB1001" w:rsidRDefault="003A3CE5" w:rsidP="002D5B3F">
      <w:pPr>
        <w:jc w:val="center"/>
        <w:rPr>
          <w:rFonts w:ascii="Arial" w:hAnsi="Arial" w:cs="Arial"/>
          <w:b/>
          <w:i/>
          <w:sz w:val="32"/>
          <w:lang w:val="cy-GB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DB1001" w14:paraId="77B58957" w14:textId="77777777" w:rsidTr="008F1308">
        <w:tc>
          <w:tcPr>
            <w:tcW w:w="2093" w:type="dxa"/>
            <w:shd w:val="pct15" w:color="auto" w:fill="auto"/>
          </w:tcPr>
          <w:p w14:paraId="3746A743" w14:textId="77777777" w:rsidR="003B3F9D" w:rsidRPr="00DB1001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2C8B7E19" w14:textId="77777777" w:rsidR="003B3F9D" w:rsidRPr="00DB1001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instrText xml:space="preserve"> FORMTEXT </w:instrText>
            </w: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</w: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separate"/>
            </w:r>
            <w:r w:rsidR="003B3F9D" w:rsidRPr="00DB1001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DB1001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DB1001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DB1001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DB1001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7E7146DE" w14:textId="77777777" w:rsidR="003B3F9D" w:rsidRPr="00DB1001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5AB89EEB" w14:textId="77777777" w:rsidR="003B3F9D" w:rsidRPr="00DB1001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</w:tr>
      <w:tr w:rsidR="00DB116D" w:rsidRPr="00DB1001" w14:paraId="598090B9" w14:textId="77777777" w:rsidTr="00A406E5">
        <w:tc>
          <w:tcPr>
            <w:tcW w:w="2093" w:type="dxa"/>
            <w:shd w:val="pct15" w:color="auto" w:fill="auto"/>
          </w:tcPr>
          <w:p w14:paraId="0A62C4FF" w14:textId="77777777" w:rsidR="00DB116D" w:rsidRPr="00DB1001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A2C1DD1" w14:textId="5D4627D1" w:rsidR="00DB116D" w:rsidRPr="00DB1001" w:rsidRDefault="006C7CF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BSc </w:t>
            </w:r>
            <w:r w:rsid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Iechyd, Maeth a Ffordd o Fyw</w:t>
            </w: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/ BSc </w:t>
            </w:r>
            <w:r w:rsid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Gwyddor Chwaraeon ac Ymarfer Corff</w:t>
            </w: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/ BA </w:t>
            </w:r>
            <w:r w:rsid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Addysg Gorfforol</w:t>
            </w: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/ BA </w:t>
            </w:r>
            <w:r w:rsid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Addysg Antur Awyr Agored</w:t>
            </w:r>
          </w:p>
        </w:tc>
      </w:tr>
      <w:tr w:rsidR="008F1308" w:rsidRPr="00DB1001" w14:paraId="1E1331E6" w14:textId="77777777" w:rsidTr="00866A6D">
        <w:tc>
          <w:tcPr>
            <w:tcW w:w="2093" w:type="dxa"/>
            <w:shd w:val="pct15" w:color="auto" w:fill="auto"/>
          </w:tcPr>
          <w:p w14:paraId="343CF315" w14:textId="77777777" w:rsidR="008F1308" w:rsidRPr="00DB1001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146395C" w14:textId="7EB80764" w:rsidR="008F1308" w:rsidRPr="00DB1001" w:rsidRDefault="006C7CF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Prosiect Annibynnol</w:t>
            </w:r>
          </w:p>
        </w:tc>
      </w:tr>
      <w:tr w:rsidR="00B84B5B" w:rsidRPr="00DB1001" w14:paraId="1E1A0EF0" w14:textId="77777777" w:rsidTr="008F1308">
        <w:tc>
          <w:tcPr>
            <w:tcW w:w="2093" w:type="dxa"/>
            <w:shd w:val="pct15" w:color="auto" w:fill="auto"/>
          </w:tcPr>
          <w:p w14:paraId="616E163A" w14:textId="77777777" w:rsidR="00B84B5B" w:rsidRPr="00DB1001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57578875" w14:textId="44CD44D3" w:rsidR="00B84B5B" w:rsidRPr="00DB1001" w:rsidRDefault="006C7CF4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4203F4">
              <w:rPr>
                <w:rFonts w:ascii="Arial" w:hAnsi="Arial" w:cs="Arial"/>
                <w:b/>
                <w:sz w:val="22"/>
                <w:szCs w:val="22"/>
                <w:highlight w:val="yellow"/>
                <w:lang w:val="cy-GB"/>
              </w:rPr>
              <w:t>BMSS6007</w:t>
            </w:r>
            <w:r w:rsidR="004203F4" w:rsidRPr="004203F4">
              <w:rPr>
                <w:rFonts w:ascii="Arial" w:hAnsi="Arial" w:cs="Arial"/>
                <w:b/>
                <w:sz w:val="22"/>
                <w:szCs w:val="22"/>
                <w:highlight w:val="yellow"/>
                <w:lang w:val="cy-GB"/>
              </w:rPr>
              <w:t>C</w:t>
            </w:r>
          </w:p>
        </w:tc>
        <w:tc>
          <w:tcPr>
            <w:tcW w:w="2268" w:type="dxa"/>
            <w:shd w:val="clear" w:color="auto" w:fill="D9D9D9"/>
          </w:tcPr>
          <w:p w14:paraId="541AE517" w14:textId="77777777" w:rsidR="00B84B5B" w:rsidRPr="00DB1001" w:rsidRDefault="00367C88" w:rsidP="00553B4B">
            <w:pPr>
              <w:pStyle w:val="Pennawd2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26D39579" w14:textId="1EC83DCA" w:rsidR="00B84B5B" w:rsidRPr="00DB1001" w:rsidRDefault="006C7CF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10%</w:t>
            </w:r>
          </w:p>
        </w:tc>
      </w:tr>
      <w:tr w:rsidR="00DB116D" w:rsidRPr="00DB1001" w14:paraId="7570142B" w14:textId="77777777" w:rsidTr="008F1308">
        <w:tc>
          <w:tcPr>
            <w:tcW w:w="2093" w:type="dxa"/>
            <w:shd w:val="pct15" w:color="auto" w:fill="auto"/>
          </w:tcPr>
          <w:p w14:paraId="68BBC7B4" w14:textId="77777777" w:rsidR="00DB116D" w:rsidRPr="00DB1001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06E93F47" w14:textId="5F3A3A65" w:rsidR="00DB116D" w:rsidRPr="00DB1001" w:rsidRDefault="00045D1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Alison Connaughton</w:t>
            </w:r>
          </w:p>
        </w:tc>
        <w:tc>
          <w:tcPr>
            <w:tcW w:w="2268" w:type="dxa"/>
            <w:shd w:val="clear" w:color="auto" w:fill="D9D9D9"/>
          </w:tcPr>
          <w:p w14:paraId="3D2D3613" w14:textId="77777777" w:rsidR="00DB116D" w:rsidRPr="00DB1001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0A8041FC" w14:textId="69534356" w:rsidR="00DB116D" w:rsidRPr="00DB1001" w:rsidRDefault="006C7CF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Graham Harvey</w:t>
            </w:r>
          </w:p>
        </w:tc>
      </w:tr>
      <w:tr w:rsidR="00DB116D" w:rsidRPr="00DB1001" w14:paraId="17B36C60" w14:textId="77777777" w:rsidTr="008F1308">
        <w:tc>
          <w:tcPr>
            <w:tcW w:w="2093" w:type="dxa"/>
            <w:shd w:val="pct15" w:color="auto" w:fill="auto"/>
          </w:tcPr>
          <w:p w14:paraId="67C2BB97" w14:textId="77777777" w:rsidR="00DB116D" w:rsidRPr="00DB1001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34A3875E" w14:textId="7F2F4C04" w:rsidR="00DB116D" w:rsidRPr="00DB1001" w:rsidRDefault="00DB1001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Cyflwyniad Llafar</w:t>
            </w:r>
            <w:r w:rsidR="006C7CF4"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/ Poster</w:t>
            </w:r>
          </w:p>
        </w:tc>
        <w:tc>
          <w:tcPr>
            <w:tcW w:w="2268" w:type="dxa"/>
            <w:shd w:val="pct15" w:color="auto" w:fill="auto"/>
          </w:tcPr>
          <w:p w14:paraId="008CF021" w14:textId="77777777" w:rsidR="00DB116D" w:rsidRPr="00DB1001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39E4C056" w14:textId="7C0BF8DB" w:rsidR="00DB116D" w:rsidRPr="00DB1001" w:rsidRDefault="006C7CF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Cyfwerth â </w:t>
            </w: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1000</w:t>
            </w: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o eiriau</w:t>
            </w:r>
          </w:p>
        </w:tc>
      </w:tr>
      <w:tr w:rsidR="00B84B5B" w:rsidRPr="00DB1001" w14:paraId="5CB49CC4" w14:textId="77777777" w:rsidTr="008F1308">
        <w:tc>
          <w:tcPr>
            <w:tcW w:w="2093" w:type="dxa"/>
            <w:shd w:val="pct15" w:color="auto" w:fill="auto"/>
          </w:tcPr>
          <w:p w14:paraId="5951689A" w14:textId="77777777" w:rsidR="00B84B5B" w:rsidRPr="00DB1001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020FE733" w14:textId="56FEBA5F" w:rsidR="00045D10" w:rsidRPr="00DB1001" w:rsidRDefault="00D43968" w:rsidP="00045D10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Cyflwynwch gopi o’r </w:t>
            </w:r>
            <w:r w:rsidR="006C7CF4"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poster / </w:t>
            </w: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cyflwyniad</w:t>
            </w:r>
            <w:r w:rsidR="006C7CF4"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drwy Turnitin</w:t>
            </w:r>
            <w:r w:rsidR="00045D10"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– 9</w:t>
            </w:r>
            <w:r w:rsidRPr="00DB1001">
              <w:rPr>
                <w:rFonts w:ascii="Arial" w:hAnsi="Arial" w:cs="Arial"/>
                <w:b/>
                <w:sz w:val="22"/>
                <w:szCs w:val="22"/>
                <w:vertAlign w:val="superscript"/>
                <w:lang w:val="cy-GB"/>
              </w:rPr>
              <w:t>fed</w:t>
            </w:r>
            <w:r w:rsidR="00045D10"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Ma</w:t>
            </w: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i</w:t>
            </w:r>
            <w:r w:rsidR="00045D10"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, 2025</w:t>
            </w:r>
          </w:p>
          <w:p w14:paraId="2326D1F6" w14:textId="16388156" w:rsidR="00B84B5B" w:rsidRPr="00DB1001" w:rsidRDefault="00D43968" w:rsidP="00045D10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Cynhadledd </w:t>
            </w:r>
            <w:r w:rsidR="004E0C90">
              <w:rPr>
                <w:rFonts w:ascii="Arial" w:hAnsi="Arial" w:cs="Arial"/>
                <w:b/>
                <w:sz w:val="22"/>
                <w:szCs w:val="22"/>
                <w:lang w:val="cy-GB"/>
              </w:rPr>
              <w:t>y</w:t>
            </w: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mchwil</w:t>
            </w:r>
            <w:r w:rsidR="00045D10"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– </w:t>
            </w:r>
            <w:r w:rsidR="006C7CF4"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 Mawrth </w:t>
            </w:r>
            <w:r w:rsidR="00045D10"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13</w:t>
            </w:r>
            <w:r w:rsidRPr="00DB1001">
              <w:rPr>
                <w:rFonts w:ascii="Arial" w:hAnsi="Arial" w:cs="Arial"/>
                <w:b/>
                <w:sz w:val="22"/>
                <w:szCs w:val="22"/>
                <w:vertAlign w:val="superscript"/>
                <w:lang w:val="cy-GB"/>
              </w:rPr>
              <w:t>eg</w:t>
            </w:r>
            <w:r w:rsidR="00045D10"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Ma</w:t>
            </w: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i</w:t>
            </w:r>
            <w:r w:rsidR="00045D10"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, 2025</w:t>
            </w:r>
          </w:p>
        </w:tc>
        <w:tc>
          <w:tcPr>
            <w:tcW w:w="2268" w:type="dxa"/>
            <w:shd w:val="pct15" w:color="auto" w:fill="auto"/>
          </w:tcPr>
          <w:p w14:paraId="23518111" w14:textId="77777777" w:rsidR="00B84B5B" w:rsidRPr="00DB1001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08D13395" w14:textId="0C6C9E75" w:rsidR="00B84B5B" w:rsidRPr="00DB1001" w:rsidRDefault="00D43968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Cyn pen </w:t>
            </w:r>
            <w:r w:rsidR="00045D10"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4 w</w:t>
            </w: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ythnos waith yn ystod y tymor</w:t>
            </w:r>
            <w:r w:rsidR="00045D10"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.</w:t>
            </w:r>
          </w:p>
        </w:tc>
      </w:tr>
      <w:tr w:rsidR="00152E9D" w:rsidRPr="00DB1001" w14:paraId="051733D2" w14:textId="77777777" w:rsidTr="00A406E5">
        <w:tc>
          <w:tcPr>
            <w:tcW w:w="2093" w:type="dxa"/>
            <w:shd w:val="pct15" w:color="auto" w:fill="auto"/>
          </w:tcPr>
          <w:p w14:paraId="17EEE98A" w14:textId="77777777" w:rsidR="00152E9D" w:rsidRPr="00DB1001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38220E9" w14:textId="77777777" w:rsidR="00A406E5" w:rsidRPr="00DB1001" w:rsidRDefault="00367C88" w:rsidP="00A406E5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DB1001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DB1001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723552F3" w14:textId="77777777" w:rsidR="00A406E5" w:rsidRPr="00DB1001" w:rsidRDefault="00367C88" w:rsidP="009E455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1A176133" w14:textId="77777777" w:rsidR="007F34F8" w:rsidRPr="00DB1001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7F34F8"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380825ED" w14:textId="358A06D3" w:rsidR="007F34F8" w:rsidRPr="00DB1001" w:rsidRDefault="007F34F8" w:rsidP="007F34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sz w:val="22"/>
                <w:szCs w:val="22"/>
                <w:lang w:val="cy-GB"/>
              </w:rPr>
              <w:t>Bydd gwaith a gyflwynir hyd at wythnos yn hwyr yn cael ei gapio ar 40% ar gyfer y cynnig cyntaf a dyfernir marc o 0% am waith ail-asesu. Dim ond os oes hawliad amgylchiadau esgusodol cymeradwy y gellir diddymu cosbau am gyflwyno'n hwyr.</w:t>
            </w:r>
          </w:p>
          <w:p w14:paraId="02BC18FC" w14:textId="2BA3B4B7" w:rsidR="00A406E5" w:rsidRPr="00DB1001" w:rsidRDefault="007F34F8" w:rsidP="007F34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ail-asesu os caiff ei gynnig gan Fwrdd Arholi neu os oes hawliad amgylchiadau esgusodol cymeradwy.</w:t>
            </w:r>
            <w:r w:rsidR="00367C88" w:rsidRPr="00DB1001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A406E5" w:rsidRPr="00DB1001" w14:paraId="6CD5FFFA" w14:textId="77777777" w:rsidTr="00A406E5">
        <w:tc>
          <w:tcPr>
            <w:tcW w:w="2093" w:type="dxa"/>
            <w:shd w:val="pct15" w:color="auto" w:fill="auto"/>
          </w:tcPr>
          <w:p w14:paraId="662BC293" w14:textId="77777777" w:rsidR="00A406E5" w:rsidRPr="00DB1001" w:rsidRDefault="00367C88" w:rsidP="00553B4B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7D47695" w14:textId="77777777" w:rsidR="00A406E5" w:rsidRPr="00DB1001" w:rsidRDefault="00367C88" w:rsidP="00553B4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DB1001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DB1001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DB1001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DB1001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DB1001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</w:p>
        </w:tc>
      </w:tr>
    </w:tbl>
    <w:p w14:paraId="0CEB14E9" w14:textId="77777777" w:rsidR="00152E9D" w:rsidRPr="00DB1001" w:rsidRDefault="00152E9D" w:rsidP="00DB116D">
      <w:pPr>
        <w:rPr>
          <w:rFonts w:ascii="Arial" w:hAnsi="Arial" w:cs="Arial"/>
          <w:sz w:val="32"/>
          <w:lang w:val="cy-GB"/>
        </w:rPr>
      </w:pPr>
    </w:p>
    <w:p w14:paraId="318DF8F9" w14:textId="77777777" w:rsidR="00152E9D" w:rsidRPr="00DB1001" w:rsidRDefault="00152E9D" w:rsidP="00DB116D">
      <w:pPr>
        <w:rPr>
          <w:rFonts w:ascii="Arial" w:hAnsi="Arial" w:cs="Arial"/>
          <w:sz w:val="32"/>
          <w:lang w:val="cy-GB"/>
        </w:rPr>
      </w:pPr>
    </w:p>
    <w:p w14:paraId="2E95497E" w14:textId="77777777" w:rsidR="00A406E5" w:rsidRPr="00DB1001" w:rsidRDefault="00A406E5">
      <w:pPr>
        <w:rPr>
          <w:rFonts w:ascii="Arial" w:hAnsi="Arial" w:cs="Arial"/>
          <w:sz w:val="32"/>
          <w:lang w:val="cy-GB"/>
        </w:rPr>
      </w:pPr>
      <w:r w:rsidRPr="00DB1001">
        <w:rPr>
          <w:rFonts w:ascii="Arial" w:hAnsi="Arial" w:cs="Arial"/>
          <w:sz w:val="32"/>
          <w:lang w:val="cy-GB"/>
        </w:rPr>
        <w:br w:type="page"/>
      </w:r>
    </w:p>
    <w:p w14:paraId="303122DE" w14:textId="77777777" w:rsidR="00152E9D" w:rsidRPr="00DB1001" w:rsidRDefault="00152E9D" w:rsidP="00DB116D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DB1001" w14:paraId="41ACC62B" w14:textId="77777777" w:rsidTr="00A406E5">
        <w:tc>
          <w:tcPr>
            <w:tcW w:w="9747" w:type="dxa"/>
            <w:shd w:val="pct10" w:color="auto" w:fill="auto"/>
          </w:tcPr>
          <w:p w14:paraId="68136C0C" w14:textId="77777777" w:rsidR="00C01A3F" w:rsidRPr="00DB1001" w:rsidRDefault="00367C88" w:rsidP="00273FEE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4C24FA8D" w14:textId="77777777" w:rsidR="00C01A3F" w:rsidRPr="00DB1001" w:rsidRDefault="00367C88" w:rsidP="00553B4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DB1001" w14:paraId="01ED85F6" w14:textId="77777777" w:rsidTr="00A406E5">
        <w:tc>
          <w:tcPr>
            <w:tcW w:w="9747" w:type="dxa"/>
          </w:tcPr>
          <w:p w14:paraId="1C3B3C63" w14:textId="77777777" w:rsidR="00C01A3F" w:rsidRPr="00DB1001" w:rsidRDefault="00C01A3F" w:rsidP="00273FEE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3666F775" w14:textId="77777777" w:rsidR="00DB1001" w:rsidRPr="00DB1001" w:rsidRDefault="00DB1001" w:rsidP="00DB1001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</w:pPr>
            <w:r w:rsidRPr="00DB1001"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  <w:t>Arddangos sgiliau deallusol wrth ddynodi pwnc, problem neu her briodol i’w harchwilio sy’n berthnasol i’w maes astudio a ffurfio cynllun addas i’w ymchwilio ymhellach gan ddefnyddio dulliau archwiliadol perthnasol er mwyn llunio ymateb.</w:t>
            </w:r>
          </w:p>
          <w:p w14:paraId="27301B8C" w14:textId="77777777" w:rsidR="00DB1001" w:rsidRPr="00DB1001" w:rsidRDefault="00DB1001" w:rsidP="00DB1001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</w:pPr>
            <w:r w:rsidRPr="00DB1001"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  <w:t xml:space="preserve">Dangos gwybodaeth fanwl a dealltwriaeth feirniadol o’r egwyddorion sy’n angenrheidiol i ategu eu haddysg o fewn eu maes astudio dewisol a thechnegau datrys problemau sy’n berthnasol i hyn. </w:t>
            </w:r>
          </w:p>
          <w:p w14:paraId="7B9D8DBE" w14:textId="77777777" w:rsidR="00DB1001" w:rsidRPr="00DB1001" w:rsidRDefault="00DB1001" w:rsidP="00DB1001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</w:pPr>
            <w:r w:rsidRPr="00DB1001"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  <w:t>Dangos meddwl annibynnol a gwerthuso beirniadol wrth lunio darn o waith annibynnol, gan arddangos sgiliau trosglwyddadwy trwy ddefnyddio menter a chyfrifoldeb personol wrth gynllunio eu dysgu eu hunain a’u hunanreolaeth.</w:t>
            </w:r>
          </w:p>
          <w:p w14:paraId="0A2B009A" w14:textId="280011BF" w:rsidR="00C01A3F" w:rsidRPr="00DB1001" w:rsidRDefault="00DB1001" w:rsidP="00A85BFE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</w:pPr>
            <w:r w:rsidRPr="00DB1001"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  <w:t xml:space="preserve">Trefnu eu gwybodaeth a’u dysgu trwy ddefnyddio amrywiaeth o gyfryngau, a chyflwyno’u gwaith yn briodol mewn ffordd sy’n ddealladwy i gynulleidfaoedd arbenigol ac anarbenigol. </w:t>
            </w:r>
          </w:p>
          <w:p w14:paraId="2EC2CADE" w14:textId="77777777" w:rsidR="00C01A3F" w:rsidRPr="00DB1001" w:rsidRDefault="00C01A3F" w:rsidP="004D5E9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</w:tbl>
    <w:p w14:paraId="1038E3A5" w14:textId="77777777" w:rsidR="00C01A3F" w:rsidRPr="00DB1001" w:rsidRDefault="00C01A3F" w:rsidP="00BA1176">
      <w:pPr>
        <w:rPr>
          <w:rFonts w:ascii="Arial" w:hAnsi="Arial" w:cs="Arial"/>
          <w:b/>
          <w:lang w:val="cy-GB"/>
        </w:rPr>
      </w:pPr>
    </w:p>
    <w:p w14:paraId="7181EA09" w14:textId="77777777" w:rsidR="00C01A3F" w:rsidRPr="00DB1001" w:rsidRDefault="00C01A3F" w:rsidP="00BA1176">
      <w:pPr>
        <w:rPr>
          <w:rFonts w:ascii="Arial" w:hAnsi="Arial" w:cs="Arial"/>
          <w:b/>
          <w:lang w:val="cy-GB"/>
        </w:rPr>
      </w:pPr>
    </w:p>
    <w:p w14:paraId="1FFC5BD9" w14:textId="77777777" w:rsidR="0028204E" w:rsidRPr="00DB1001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DB1001" w14:paraId="0627C556" w14:textId="77777777" w:rsidTr="009E4559">
        <w:tc>
          <w:tcPr>
            <w:tcW w:w="9781" w:type="dxa"/>
            <w:shd w:val="clear" w:color="auto" w:fill="C0C0C0"/>
          </w:tcPr>
          <w:p w14:paraId="2F5C61FC" w14:textId="77777777" w:rsidR="005969E2" w:rsidRPr="00DB1001" w:rsidRDefault="00933F10" w:rsidP="00553B4B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cy-GB"/>
              </w:rPr>
            </w:pPr>
            <w:r w:rsidRPr="00DB1001">
              <w:rPr>
                <w:rFonts w:ascii="Arial" w:hAnsi="Arial" w:cs="Arial"/>
                <w:sz w:val="32"/>
                <w:lang w:val="cy-GB"/>
              </w:rPr>
              <w:br w:type="page"/>
            </w:r>
            <w:r w:rsidR="00367C88" w:rsidRPr="00DB1001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3ECA1DFA" w14:textId="77777777" w:rsidR="00EE6F25" w:rsidRPr="00DB1001" w:rsidRDefault="00EE6F25" w:rsidP="005969E2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8946359" w14:textId="7CFFB9A1" w:rsidR="006C7CF4" w:rsidRPr="00DB1001" w:rsidRDefault="006C7CF4" w:rsidP="006C7CF4">
      <w:pPr>
        <w:pStyle w:val="CorffyTestun"/>
        <w:rPr>
          <w:rFonts w:ascii="Arial" w:hAnsi="Arial" w:cs="Arial"/>
          <w:color w:val="FF0000"/>
          <w:sz w:val="24"/>
          <w:szCs w:val="24"/>
          <w:lang w:val="cy-GB"/>
        </w:rPr>
      </w:pPr>
      <w:bookmarkStart w:id="0" w:name="_Hlk157420541"/>
      <w:r w:rsidRPr="00DB1001">
        <w:rPr>
          <w:rFonts w:ascii="Arial" w:hAnsi="Arial" w:cs="Arial"/>
          <w:b/>
          <w:bCs/>
          <w:sz w:val="24"/>
          <w:szCs w:val="24"/>
          <w:lang w:val="cy-GB"/>
        </w:rPr>
        <w:t>Tas</w:t>
      </w:r>
      <w:r w:rsidR="00DB1001">
        <w:rPr>
          <w:rFonts w:ascii="Arial" w:hAnsi="Arial" w:cs="Arial"/>
          <w:b/>
          <w:bCs/>
          <w:sz w:val="24"/>
          <w:szCs w:val="24"/>
          <w:lang w:val="cy-GB"/>
        </w:rPr>
        <w:t>g</w:t>
      </w:r>
      <w:r w:rsidRPr="00DB1001">
        <w:rPr>
          <w:rFonts w:ascii="Arial" w:hAnsi="Arial" w:cs="Arial"/>
          <w:b/>
          <w:bCs/>
          <w:sz w:val="24"/>
          <w:szCs w:val="24"/>
          <w:lang w:val="cy-GB"/>
        </w:rPr>
        <w:t>:</w:t>
      </w:r>
      <w:r w:rsidRPr="00DB1001">
        <w:rPr>
          <w:rFonts w:ascii="Arial" w:hAnsi="Arial" w:cs="Arial"/>
          <w:sz w:val="24"/>
          <w:szCs w:val="24"/>
          <w:lang w:val="cy-GB"/>
        </w:rPr>
        <w:t xml:space="preserve"> </w:t>
      </w:r>
      <w:r w:rsidR="00DB1001">
        <w:rPr>
          <w:rFonts w:ascii="Arial" w:hAnsi="Arial" w:cs="Arial"/>
          <w:sz w:val="24"/>
          <w:szCs w:val="24"/>
          <w:lang w:val="cy-GB"/>
        </w:rPr>
        <w:t>Cyflwyn</w:t>
      </w:r>
      <w:r w:rsidR="004E0C90">
        <w:rPr>
          <w:rFonts w:ascii="Arial" w:hAnsi="Arial" w:cs="Arial"/>
          <w:sz w:val="24"/>
          <w:szCs w:val="24"/>
          <w:lang w:val="cy-GB"/>
        </w:rPr>
        <w:t>wch</w:t>
      </w:r>
      <w:r w:rsidR="00DB1001">
        <w:rPr>
          <w:rFonts w:ascii="Arial" w:hAnsi="Arial" w:cs="Arial"/>
          <w:sz w:val="24"/>
          <w:szCs w:val="24"/>
          <w:lang w:val="cy-GB"/>
        </w:rPr>
        <w:t xml:space="preserve"> </w:t>
      </w:r>
      <w:r w:rsidR="004E0C90">
        <w:rPr>
          <w:rFonts w:ascii="Arial" w:hAnsi="Arial" w:cs="Arial"/>
          <w:sz w:val="24"/>
          <w:szCs w:val="24"/>
          <w:lang w:val="cy-GB"/>
        </w:rPr>
        <w:t>g</w:t>
      </w:r>
      <w:r w:rsidR="00DB1001">
        <w:rPr>
          <w:rFonts w:ascii="Arial" w:hAnsi="Arial" w:cs="Arial"/>
          <w:sz w:val="24"/>
          <w:szCs w:val="24"/>
          <w:lang w:val="cy-GB"/>
        </w:rPr>
        <w:t xml:space="preserve">rynodeb ffurfiol o’ch prosiect annibynnol i gynulleidfa o’ch </w:t>
      </w:r>
      <w:r w:rsidR="004E0C90">
        <w:rPr>
          <w:rFonts w:ascii="Arial" w:hAnsi="Arial" w:cs="Arial"/>
          <w:sz w:val="24"/>
          <w:szCs w:val="24"/>
          <w:lang w:val="cy-GB"/>
        </w:rPr>
        <w:t>cymheiriaid</w:t>
      </w:r>
      <w:r w:rsidRPr="00DB1001">
        <w:rPr>
          <w:rFonts w:ascii="Arial" w:hAnsi="Arial" w:cs="Arial"/>
          <w:sz w:val="24"/>
          <w:szCs w:val="24"/>
          <w:lang w:val="cy-GB"/>
        </w:rPr>
        <w:t xml:space="preserve">.  </w:t>
      </w:r>
    </w:p>
    <w:p w14:paraId="0916498E" w14:textId="438A58C7" w:rsidR="00DB1001" w:rsidRDefault="00DB1001" w:rsidP="006C7CF4">
      <w:pPr>
        <w:pStyle w:val="Pennawd8"/>
        <w:rPr>
          <w:rFonts w:ascii="Arial" w:hAnsi="Arial" w:cs="Arial"/>
          <w:bCs/>
          <w:sz w:val="24"/>
          <w:szCs w:val="24"/>
          <w:lang w:val="cy-GB"/>
        </w:rPr>
      </w:pPr>
      <w:r>
        <w:rPr>
          <w:rFonts w:ascii="Arial" w:hAnsi="Arial" w:cs="Arial"/>
          <w:bCs/>
          <w:sz w:val="24"/>
          <w:szCs w:val="24"/>
          <w:lang w:val="cy-GB"/>
        </w:rPr>
        <w:t xml:space="preserve">Mae’r meini prawf asesu yn seiliedig ar werthusiad o’ch gallu i gyflwyno crynodeb o’ch prosiect annibynnol gorffenedig i’ch </w:t>
      </w:r>
      <w:r w:rsidR="004E0C90">
        <w:rPr>
          <w:rFonts w:ascii="Arial" w:hAnsi="Arial" w:cs="Arial"/>
          <w:bCs/>
          <w:sz w:val="24"/>
          <w:szCs w:val="24"/>
          <w:lang w:val="cy-GB"/>
        </w:rPr>
        <w:t>cymheiriaid</w:t>
      </w:r>
      <w:r>
        <w:rPr>
          <w:rFonts w:ascii="Arial" w:hAnsi="Arial" w:cs="Arial"/>
          <w:bCs/>
          <w:sz w:val="24"/>
          <w:szCs w:val="24"/>
          <w:lang w:val="cy-GB"/>
        </w:rPr>
        <w:t xml:space="preserve">. </w:t>
      </w:r>
    </w:p>
    <w:p w14:paraId="5EDF22AE" w14:textId="77777777" w:rsidR="006C7CF4" w:rsidRDefault="006C7CF4" w:rsidP="006C7CF4">
      <w:pPr>
        <w:pStyle w:val="Teitl"/>
        <w:tabs>
          <w:tab w:val="left" w:pos="1560"/>
        </w:tabs>
        <w:jc w:val="left"/>
        <w:rPr>
          <w:rFonts w:ascii="Arial" w:hAnsi="Arial" w:cs="Arial"/>
          <w:b w:val="0"/>
          <w:sz w:val="24"/>
          <w:szCs w:val="24"/>
          <w:lang w:val="cy-GB"/>
        </w:rPr>
      </w:pPr>
    </w:p>
    <w:p w14:paraId="7F9E9BA7" w14:textId="6134B4FD" w:rsidR="00DB1001" w:rsidRDefault="00DB1001" w:rsidP="006C7CF4">
      <w:pPr>
        <w:pStyle w:val="Teitl"/>
        <w:tabs>
          <w:tab w:val="left" w:pos="1560"/>
        </w:tabs>
        <w:jc w:val="left"/>
        <w:rPr>
          <w:rFonts w:ascii="Arial" w:hAnsi="Arial" w:cs="Arial"/>
          <w:b w:val="0"/>
          <w:sz w:val="24"/>
          <w:szCs w:val="24"/>
          <w:lang w:val="cy-GB"/>
        </w:rPr>
      </w:pPr>
      <w:r>
        <w:rPr>
          <w:rFonts w:ascii="Arial" w:hAnsi="Arial" w:cs="Arial"/>
          <w:b w:val="0"/>
          <w:sz w:val="24"/>
          <w:szCs w:val="24"/>
          <w:lang w:val="cy-GB"/>
        </w:rPr>
        <w:t>Dylai h</w:t>
      </w:r>
      <w:r w:rsidR="004203F4">
        <w:rPr>
          <w:rFonts w:ascii="Arial" w:hAnsi="Arial" w:cs="Arial"/>
          <w:b w:val="0"/>
          <w:sz w:val="24"/>
          <w:szCs w:val="24"/>
          <w:lang w:val="cy-GB"/>
        </w:rPr>
        <w:t>w</w:t>
      </w:r>
      <w:r>
        <w:rPr>
          <w:rFonts w:ascii="Arial" w:hAnsi="Arial" w:cs="Arial"/>
          <w:b w:val="0"/>
          <w:sz w:val="24"/>
          <w:szCs w:val="24"/>
          <w:lang w:val="cy-GB"/>
        </w:rPr>
        <w:t>n fod ar ffurf cyflwyniad llafar 5 munud</w:t>
      </w:r>
      <w:r w:rsidR="004203F4">
        <w:rPr>
          <w:rFonts w:ascii="Arial" w:hAnsi="Arial" w:cs="Arial"/>
          <w:b w:val="0"/>
          <w:sz w:val="24"/>
          <w:szCs w:val="24"/>
          <w:lang w:val="cy-GB"/>
        </w:rPr>
        <w:t xml:space="preserve"> o hyd</w:t>
      </w:r>
      <w:r>
        <w:rPr>
          <w:rFonts w:ascii="Arial" w:hAnsi="Arial" w:cs="Arial"/>
          <w:b w:val="0"/>
          <w:sz w:val="24"/>
          <w:szCs w:val="24"/>
          <w:lang w:val="cy-GB"/>
        </w:rPr>
        <w:t xml:space="preserve"> </w:t>
      </w:r>
      <w:r w:rsidRPr="004E0C90">
        <w:rPr>
          <w:rFonts w:ascii="Arial" w:hAnsi="Arial" w:cs="Arial"/>
          <w:bCs w:val="0"/>
          <w:sz w:val="24"/>
          <w:szCs w:val="24"/>
          <w:u w:val="single"/>
          <w:lang w:val="cy-GB"/>
        </w:rPr>
        <w:t>neu</w:t>
      </w:r>
      <w:r>
        <w:rPr>
          <w:rFonts w:ascii="Arial" w:hAnsi="Arial" w:cs="Arial"/>
          <w:b w:val="0"/>
          <w:sz w:val="24"/>
          <w:szCs w:val="24"/>
          <w:lang w:val="cy-GB"/>
        </w:rPr>
        <w:t xml:space="preserve"> gyflwyniad poster ysgrifenedig. Rhoddir 5 munud ychwanegol ar gyfer holi.</w:t>
      </w:r>
    </w:p>
    <w:p w14:paraId="4FFEB765" w14:textId="77777777" w:rsidR="00DB1001" w:rsidRPr="00DB1001" w:rsidRDefault="00DB1001" w:rsidP="006C7CF4">
      <w:pPr>
        <w:pStyle w:val="Teitl"/>
        <w:tabs>
          <w:tab w:val="left" w:pos="1560"/>
        </w:tabs>
        <w:jc w:val="left"/>
        <w:rPr>
          <w:rFonts w:ascii="Arial" w:hAnsi="Arial" w:cs="Arial"/>
          <w:b w:val="0"/>
          <w:sz w:val="24"/>
          <w:szCs w:val="24"/>
          <w:lang w:val="cy-GB"/>
        </w:rPr>
      </w:pPr>
    </w:p>
    <w:p w14:paraId="32FFEDE9" w14:textId="47C0C8FC" w:rsidR="006C7CF4" w:rsidRPr="00DB1001" w:rsidRDefault="00DB1001" w:rsidP="006C7CF4">
      <w:pPr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b/>
          <w:bCs/>
          <w:sz w:val="24"/>
          <w:szCs w:val="24"/>
          <w:lang w:val="cy-GB"/>
        </w:rPr>
        <w:t>Pwysiad</w:t>
      </w:r>
      <w:r w:rsidR="006C7CF4" w:rsidRPr="00DB1001">
        <w:rPr>
          <w:rFonts w:ascii="Arial" w:hAnsi="Arial" w:cs="Arial"/>
          <w:b/>
          <w:bCs/>
          <w:sz w:val="24"/>
          <w:szCs w:val="24"/>
          <w:lang w:val="cy-GB"/>
        </w:rPr>
        <w:t>:</w:t>
      </w:r>
      <w:r w:rsidR="006C7CF4" w:rsidRPr="00DB1001">
        <w:rPr>
          <w:rFonts w:ascii="Arial" w:hAnsi="Arial" w:cs="Arial"/>
          <w:sz w:val="24"/>
          <w:szCs w:val="24"/>
          <w:lang w:val="cy-GB"/>
        </w:rPr>
        <w:t xml:space="preserve"> </w:t>
      </w:r>
      <w:r>
        <w:rPr>
          <w:rFonts w:ascii="Arial" w:hAnsi="Arial" w:cs="Arial"/>
          <w:sz w:val="24"/>
          <w:szCs w:val="24"/>
          <w:lang w:val="cy-GB"/>
        </w:rPr>
        <w:t>gwerth</w:t>
      </w:r>
      <w:r w:rsidR="006C7CF4" w:rsidRPr="00DB1001">
        <w:rPr>
          <w:rFonts w:ascii="Arial" w:hAnsi="Arial" w:cs="Arial"/>
          <w:sz w:val="24"/>
          <w:szCs w:val="24"/>
          <w:lang w:val="cy-GB"/>
        </w:rPr>
        <w:t xml:space="preserve"> 10% o</w:t>
      </w:r>
      <w:r>
        <w:rPr>
          <w:rFonts w:ascii="Arial" w:hAnsi="Arial" w:cs="Arial"/>
          <w:sz w:val="24"/>
          <w:szCs w:val="24"/>
          <w:lang w:val="cy-GB"/>
        </w:rPr>
        <w:t xml:space="preserve"> farc cyffredinol y modwl</w:t>
      </w:r>
      <w:r w:rsidR="006C7CF4" w:rsidRPr="00DB1001">
        <w:rPr>
          <w:rFonts w:ascii="Arial" w:hAnsi="Arial" w:cs="Arial"/>
          <w:sz w:val="22"/>
          <w:szCs w:val="22"/>
          <w:lang w:val="cy-GB"/>
        </w:rPr>
        <w:t>.</w:t>
      </w:r>
    </w:p>
    <w:p w14:paraId="1F56DCBD" w14:textId="77777777" w:rsidR="006C7CF4" w:rsidRPr="00DB1001" w:rsidRDefault="006C7CF4" w:rsidP="006C7CF4">
      <w:pPr>
        <w:rPr>
          <w:rFonts w:ascii="Arial" w:hAnsi="Arial" w:cs="Arial"/>
          <w:sz w:val="24"/>
          <w:szCs w:val="24"/>
          <w:lang w:val="cy-GB"/>
        </w:rPr>
      </w:pPr>
    </w:p>
    <w:p w14:paraId="625EF103" w14:textId="1D199B8C" w:rsidR="006C7CF4" w:rsidRPr="00DB1001" w:rsidRDefault="00DB1001" w:rsidP="006C7CF4">
      <w:pPr>
        <w:rPr>
          <w:rFonts w:ascii="Arial" w:hAnsi="Arial" w:cs="Arial"/>
          <w:b/>
          <w:bCs/>
          <w:sz w:val="24"/>
          <w:szCs w:val="24"/>
          <w:lang w:val="cy-GB"/>
        </w:rPr>
      </w:pPr>
      <w:r>
        <w:rPr>
          <w:rFonts w:ascii="Arial" w:hAnsi="Arial" w:cs="Arial"/>
          <w:b/>
          <w:bCs/>
          <w:sz w:val="24"/>
          <w:szCs w:val="24"/>
          <w:lang w:val="cy-GB"/>
        </w:rPr>
        <w:t>Dylech allu dangos y gallu i</w:t>
      </w:r>
      <w:r w:rsidR="006C7CF4" w:rsidRPr="00DB1001">
        <w:rPr>
          <w:rFonts w:ascii="Arial" w:hAnsi="Arial" w:cs="Arial"/>
          <w:b/>
          <w:bCs/>
          <w:sz w:val="24"/>
          <w:szCs w:val="24"/>
          <w:lang w:val="cy-GB"/>
        </w:rPr>
        <w:t>:</w:t>
      </w:r>
    </w:p>
    <w:p w14:paraId="6F50DC53" w14:textId="77777777" w:rsidR="006C7CF4" w:rsidRPr="00DB1001" w:rsidRDefault="006C7CF4" w:rsidP="006C7CF4">
      <w:pPr>
        <w:rPr>
          <w:rFonts w:ascii="Arial" w:hAnsi="Arial" w:cs="Arial"/>
          <w:b/>
          <w:bCs/>
          <w:sz w:val="24"/>
          <w:szCs w:val="24"/>
          <w:lang w:val="cy-GB"/>
        </w:rPr>
      </w:pPr>
    </w:p>
    <w:p w14:paraId="36D18F21" w14:textId="77777777" w:rsidR="00DB1001" w:rsidRPr="00DB1001" w:rsidRDefault="00DB1001" w:rsidP="00DB1001">
      <w:pPr>
        <w:numPr>
          <w:ilvl w:val="0"/>
          <w:numId w:val="18"/>
        </w:numPr>
        <w:rPr>
          <w:rFonts w:ascii="Arial" w:hAnsi="Arial" w:cs="Arial"/>
          <w:bCs/>
          <w:sz w:val="24"/>
          <w:szCs w:val="24"/>
          <w:lang w:val="cy-GB"/>
        </w:rPr>
      </w:pPr>
      <w:r w:rsidRPr="00DB1001">
        <w:rPr>
          <w:rFonts w:ascii="Arial" w:hAnsi="Arial" w:cs="Arial"/>
          <w:bCs/>
          <w:sz w:val="24"/>
          <w:szCs w:val="24"/>
          <w:lang w:val="cy-GB"/>
        </w:rPr>
        <w:t>Nodi’r darnau ymchwil cefndirol allweddol a arweiniodd at eich cwestiwn ymchwil.</w:t>
      </w:r>
    </w:p>
    <w:p w14:paraId="206CAD99" w14:textId="77777777" w:rsidR="00DB1001" w:rsidRPr="00DB1001" w:rsidRDefault="00DB1001" w:rsidP="00DB1001">
      <w:pPr>
        <w:numPr>
          <w:ilvl w:val="0"/>
          <w:numId w:val="18"/>
        </w:numPr>
        <w:rPr>
          <w:rFonts w:ascii="Arial" w:hAnsi="Arial" w:cs="Arial"/>
          <w:bCs/>
          <w:sz w:val="24"/>
          <w:szCs w:val="24"/>
          <w:lang w:val="cy-GB"/>
        </w:rPr>
      </w:pPr>
      <w:r w:rsidRPr="00DB1001">
        <w:rPr>
          <w:rFonts w:ascii="Arial" w:hAnsi="Arial" w:cs="Arial"/>
          <w:bCs/>
          <w:sz w:val="24"/>
          <w:szCs w:val="24"/>
          <w:lang w:val="cy-GB"/>
        </w:rPr>
        <w:t>Egluro’r rhesymwaith ar gyfer eich cwestiwn ymchwil a nodi amcan (neu amcanion) y prosiect.</w:t>
      </w:r>
    </w:p>
    <w:p w14:paraId="044C7A70" w14:textId="77777777" w:rsidR="00DB1001" w:rsidRPr="00DB1001" w:rsidRDefault="00DB1001" w:rsidP="00DB1001">
      <w:pPr>
        <w:numPr>
          <w:ilvl w:val="0"/>
          <w:numId w:val="18"/>
        </w:numPr>
        <w:rPr>
          <w:rFonts w:ascii="Arial" w:hAnsi="Arial" w:cs="Arial"/>
          <w:bCs/>
          <w:sz w:val="24"/>
          <w:szCs w:val="24"/>
          <w:lang w:val="cy-GB"/>
        </w:rPr>
      </w:pPr>
      <w:r w:rsidRPr="00DB1001">
        <w:rPr>
          <w:rFonts w:ascii="Arial" w:hAnsi="Arial" w:cs="Arial"/>
          <w:bCs/>
          <w:sz w:val="24"/>
          <w:szCs w:val="24"/>
          <w:lang w:val="cy-GB"/>
        </w:rPr>
        <w:t>Amlinellu’r dull a ddefnyddiwyd ar gyfer y prosiect (e.e., cyfranogwyr, offer, gweithdrefnau casglu data, dadansoddi data).</w:t>
      </w:r>
    </w:p>
    <w:p w14:paraId="0501C27A" w14:textId="77777777" w:rsidR="00DB1001" w:rsidRPr="00DB1001" w:rsidRDefault="00DB1001" w:rsidP="00DB1001">
      <w:pPr>
        <w:numPr>
          <w:ilvl w:val="0"/>
          <w:numId w:val="18"/>
        </w:numPr>
        <w:rPr>
          <w:rFonts w:ascii="Arial" w:hAnsi="Arial" w:cs="Arial"/>
          <w:bCs/>
          <w:sz w:val="24"/>
          <w:szCs w:val="24"/>
          <w:lang w:val="cy-GB"/>
        </w:rPr>
      </w:pPr>
      <w:r w:rsidRPr="00DB1001">
        <w:rPr>
          <w:rFonts w:ascii="Arial" w:hAnsi="Arial" w:cs="Arial"/>
          <w:bCs/>
          <w:sz w:val="24"/>
          <w:szCs w:val="24"/>
          <w:lang w:val="cy-GB"/>
        </w:rPr>
        <w:t>Nodi canfyddiadau allweddol eich prosiect.</w:t>
      </w:r>
    </w:p>
    <w:p w14:paraId="2F8E871B" w14:textId="77777777" w:rsidR="00DB1001" w:rsidRPr="00DB1001" w:rsidRDefault="00DB1001" w:rsidP="00DB1001">
      <w:pPr>
        <w:numPr>
          <w:ilvl w:val="0"/>
          <w:numId w:val="18"/>
        </w:numPr>
        <w:rPr>
          <w:rFonts w:ascii="Arial" w:hAnsi="Arial" w:cs="Arial"/>
          <w:bCs/>
          <w:sz w:val="24"/>
          <w:szCs w:val="24"/>
          <w:lang w:val="cy-GB"/>
        </w:rPr>
      </w:pPr>
      <w:r w:rsidRPr="00DB1001">
        <w:rPr>
          <w:rFonts w:ascii="Arial" w:hAnsi="Arial" w:cs="Arial"/>
          <w:bCs/>
          <w:sz w:val="24"/>
          <w:szCs w:val="24"/>
          <w:lang w:val="cy-GB"/>
        </w:rPr>
        <w:t>Trafod eich canfyddiadau mewn perthynas ag ymchwil ac egluro goblygiadau ymarferol eich gwaith.</w:t>
      </w:r>
    </w:p>
    <w:p w14:paraId="09E1E6E9" w14:textId="565EC270" w:rsidR="00DB1001" w:rsidRPr="00DB1001" w:rsidRDefault="00DB1001" w:rsidP="00DB1001">
      <w:pPr>
        <w:numPr>
          <w:ilvl w:val="0"/>
          <w:numId w:val="18"/>
        </w:numPr>
        <w:rPr>
          <w:rFonts w:ascii="Arial" w:hAnsi="Arial" w:cs="Arial"/>
          <w:bCs/>
          <w:sz w:val="24"/>
          <w:szCs w:val="24"/>
          <w:lang w:val="cy-GB"/>
        </w:rPr>
      </w:pPr>
      <w:r w:rsidRPr="00DB1001">
        <w:rPr>
          <w:rFonts w:ascii="Arial" w:hAnsi="Arial" w:cs="Arial"/>
          <w:bCs/>
          <w:sz w:val="24"/>
          <w:szCs w:val="24"/>
          <w:lang w:val="cy-GB"/>
        </w:rPr>
        <w:t xml:space="preserve">Adfyfyrio’n </w:t>
      </w:r>
      <w:r>
        <w:rPr>
          <w:rFonts w:ascii="Arial" w:hAnsi="Arial" w:cs="Arial"/>
          <w:bCs/>
          <w:sz w:val="24"/>
          <w:szCs w:val="24"/>
          <w:lang w:val="cy-GB"/>
        </w:rPr>
        <w:t>gryno</w:t>
      </w:r>
      <w:r w:rsidRPr="00DB1001">
        <w:rPr>
          <w:rFonts w:ascii="Arial" w:hAnsi="Arial" w:cs="Arial"/>
          <w:bCs/>
          <w:sz w:val="24"/>
          <w:szCs w:val="24"/>
          <w:lang w:val="cy-GB"/>
        </w:rPr>
        <w:t xml:space="preserve"> ar y broses ymchwil a chynnig unrhyw gyngor ar gyfer myfyrwyr lefel 5 presennol.</w:t>
      </w:r>
    </w:p>
    <w:p w14:paraId="01FA614A" w14:textId="77777777" w:rsidR="00DB1001" w:rsidRDefault="00DB1001" w:rsidP="00DB1001">
      <w:p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4"/>
          <w:szCs w:val="24"/>
          <w:lang w:val="cy-GB"/>
        </w:rPr>
      </w:pPr>
    </w:p>
    <w:p w14:paraId="68D637F3" w14:textId="791B57F3" w:rsidR="006C7CF4" w:rsidRPr="00DB1001" w:rsidRDefault="00DB1001" w:rsidP="00DB1001">
      <w:p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Bydd angen i chi gyflwyno’r wybodaeth hon naill ai ar ffurf cyflwyniad llafar 5 munud o hyd, neu</w:t>
      </w:r>
      <w:r w:rsidR="004E0C90">
        <w:rPr>
          <w:rFonts w:ascii="Arial" w:hAnsi="Arial" w:cs="Arial"/>
          <w:sz w:val="24"/>
          <w:szCs w:val="24"/>
          <w:lang w:val="cy-GB"/>
        </w:rPr>
        <w:t xml:space="preserve"> ar ffurf</w:t>
      </w:r>
      <w:r>
        <w:rPr>
          <w:rFonts w:ascii="Arial" w:hAnsi="Arial" w:cs="Arial"/>
          <w:sz w:val="24"/>
          <w:szCs w:val="24"/>
          <w:lang w:val="cy-GB"/>
        </w:rPr>
        <w:t xml:space="preserve"> cyflwyniad poster gan ddefnyddio’r fformat a amlinellir isod.</w:t>
      </w:r>
      <w:r w:rsidR="006C7CF4" w:rsidRPr="00DB1001"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7D2D43C2" w14:textId="77777777" w:rsidR="006C7CF4" w:rsidRPr="00DB1001" w:rsidRDefault="006C7CF4" w:rsidP="006C7CF4">
      <w:pPr>
        <w:pStyle w:val="Teitl"/>
        <w:tabs>
          <w:tab w:val="left" w:pos="1560"/>
        </w:tabs>
        <w:jc w:val="left"/>
        <w:rPr>
          <w:rFonts w:ascii="Arial" w:hAnsi="Arial" w:cs="Arial"/>
          <w:b w:val="0"/>
          <w:sz w:val="24"/>
          <w:szCs w:val="24"/>
          <w:lang w:val="cy-GB"/>
        </w:rPr>
      </w:pPr>
    </w:p>
    <w:p w14:paraId="5B9453C2" w14:textId="77777777" w:rsidR="006C7CF4" w:rsidRDefault="006C7CF4" w:rsidP="006C7CF4">
      <w:pPr>
        <w:pStyle w:val="Teitl"/>
        <w:tabs>
          <w:tab w:val="left" w:pos="1560"/>
        </w:tabs>
        <w:spacing w:line="360" w:lineRule="auto"/>
        <w:jc w:val="left"/>
        <w:rPr>
          <w:rFonts w:ascii="Arial" w:hAnsi="Arial" w:cs="Arial"/>
          <w:b w:val="0"/>
          <w:sz w:val="24"/>
          <w:szCs w:val="24"/>
          <w:lang w:val="cy-GB"/>
        </w:rPr>
      </w:pPr>
    </w:p>
    <w:p w14:paraId="11720D25" w14:textId="77777777" w:rsidR="004203F4" w:rsidRPr="00DB1001" w:rsidRDefault="004203F4" w:rsidP="006C7CF4">
      <w:pPr>
        <w:pStyle w:val="Teitl"/>
        <w:tabs>
          <w:tab w:val="left" w:pos="1560"/>
        </w:tabs>
        <w:spacing w:line="360" w:lineRule="auto"/>
        <w:jc w:val="left"/>
        <w:rPr>
          <w:rFonts w:ascii="Arial" w:hAnsi="Arial" w:cs="Arial"/>
          <w:b w:val="0"/>
          <w:sz w:val="24"/>
          <w:szCs w:val="24"/>
          <w:lang w:val="cy-GB"/>
        </w:rPr>
      </w:pPr>
    </w:p>
    <w:p w14:paraId="42FE2851" w14:textId="61D1433B" w:rsidR="00DB1001" w:rsidRPr="00DB1001" w:rsidRDefault="00DB1001" w:rsidP="00DB1001">
      <w:pPr>
        <w:tabs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4"/>
          <w:szCs w:val="24"/>
          <w:lang w:val="cy-GB"/>
        </w:rPr>
      </w:pPr>
      <w:r w:rsidRPr="00DB1001">
        <w:rPr>
          <w:rFonts w:ascii="Arial" w:hAnsi="Arial" w:cs="Arial"/>
          <w:b/>
          <w:bCs/>
          <w:sz w:val="24"/>
          <w:szCs w:val="24"/>
          <w:lang w:val="cy-GB"/>
        </w:rPr>
        <w:lastRenderedPageBreak/>
        <w:t xml:space="preserve">Dylech gynnwys yr adrannau canlynol yn eich cyflwyniad </w:t>
      </w:r>
      <w:r>
        <w:rPr>
          <w:rFonts w:ascii="Arial" w:hAnsi="Arial" w:cs="Arial"/>
          <w:b/>
          <w:bCs/>
          <w:sz w:val="24"/>
          <w:szCs w:val="24"/>
          <w:lang w:val="cy-GB"/>
        </w:rPr>
        <w:t xml:space="preserve">llafar / cyflwyniad </w:t>
      </w:r>
      <w:r w:rsidRPr="00DB1001">
        <w:rPr>
          <w:rFonts w:ascii="Arial" w:hAnsi="Arial" w:cs="Arial"/>
          <w:b/>
          <w:bCs/>
          <w:sz w:val="24"/>
          <w:szCs w:val="24"/>
          <w:lang w:val="cy-GB"/>
        </w:rPr>
        <w:t>poster:</w:t>
      </w:r>
      <w:r w:rsidRPr="00DB1001"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2B5D90E1" w14:textId="77777777" w:rsidR="00DB1001" w:rsidRPr="00DB1001" w:rsidRDefault="00DB1001" w:rsidP="00DB1001">
      <w:pPr>
        <w:tabs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4"/>
          <w:szCs w:val="24"/>
          <w:lang w:val="cy-GB"/>
        </w:rPr>
      </w:pPr>
    </w:p>
    <w:p w14:paraId="3F8BDF54" w14:textId="77777777" w:rsidR="00DB1001" w:rsidRPr="00DB1001" w:rsidRDefault="00DB1001" w:rsidP="00DB1001">
      <w:pPr>
        <w:pStyle w:val="ParagraffRhestr"/>
        <w:numPr>
          <w:ilvl w:val="0"/>
          <w:numId w:val="19"/>
        </w:numPr>
        <w:tabs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4"/>
          <w:szCs w:val="24"/>
          <w:lang w:val="cy-GB"/>
        </w:rPr>
      </w:pPr>
      <w:r w:rsidRPr="00DB1001">
        <w:rPr>
          <w:rFonts w:ascii="Arial" w:hAnsi="Arial" w:cs="Arial"/>
          <w:b/>
          <w:sz w:val="24"/>
          <w:szCs w:val="24"/>
          <w:lang w:val="cy-GB"/>
        </w:rPr>
        <w:t>Teitl.</w:t>
      </w:r>
    </w:p>
    <w:p w14:paraId="74038050" w14:textId="77777777" w:rsidR="00DB1001" w:rsidRPr="00DB1001" w:rsidRDefault="00DB1001" w:rsidP="00DB1001">
      <w:pPr>
        <w:pStyle w:val="ParagraffRhestr"/>
        <w:numPr>
          <w:ilvl w:val="0"/>
          <w:numId w:val="19"/>
        </w:numPr>
        <w:tabs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4"/>
          <w:szCs w:val="24"/>
          <w:lang w:val="cy-GB"/>
        </w:rPr>
      </w:pPr>
      <w:r w:rsidRPr="00DB1001">
        <w:rPr>
          <w:rFonts w:ascii="Arial" w:hAnsi="Arial" w:cs="Arial"/>
          <w:b/>
          <w:sz w:val="24"/>
          <w:szCs w:val="24"/>
          <w:lang w:val="cy-GB"/>
        </w:rPr>
        <w:t>Cyflwyniad.</w:t>
      </w:r>
      <w:r w:rsidRPr="00DB1001">
        <w:rPr>
          <w:rFonts w:ascii="Arial" w:hAnsi="Arial" w:cs="Arial"/>
          <w:sz w:val="24"/>
          <w:szCs w:val="24"/>
          <w:lang w:val="cy-GB"/>
        </w:rPr>
        <w:t xml:space="preserve"> </w:t>
      </w:r>
      <w:r w:rsidRPr="00DB1001">
        <w:rPr>
          <w:rFonts w:ascii="Arial" w:hAnsi="Arial" w:cs="Arial"/>
          <w:bCs/>
          <w:sz w:val="24"/>
          <w:szCs w:val="24"/>
          <w:lang w:val="cy-GB"/>
        </w:rPr>
        <w:t>Nodwch y darnau ymchwil cefndirol allweddol a arweiniodd at eich cwestiwn ymchwil.</w:t>
      </w:r>
    </w:p>
    <w:p w14:paraId="455E855B" w14:textId="77777777" w:rsidR="00DB1001" w:rsidRPr="00DB1001" w:rsidRDefault="00DB1001" w:rsidP="00DB1001">
      <w:pPr>
        <w:numPr>
          <w:ilvl w:val="0"/>
          <w:numId w:val="18"/>
        </w:numPr>
        <w:rPr>
          <w:rFonts w:ascii="Arial" w:hAnsi="Arial" w:cs="Arial"/>
          <w:sz w:val="24"/>
          <w:szCs w:val="24"/>
          <w:lang w:val="cy-GB"/>
        </w:rPr>
      </w:pPr>
      <w:r w:rsidRPr="00DB1001">
        <w:rPr>
          <w:rFonts w:ascii="Arial" w:hAnsi="Arial" w:cs="Arial"/>
          <w:b/>
          <w:sz w:val="24"/>
          <w:szCs w:val="24"/>
          <w:lang w:val="cy-GB"/>
        </w:rPr>
        <w:t>Amcanion.</w:t>
      </w:r>
      <w:r w:rsidRPr="00DB1001">
        <w:rPr>
          <w:rFonts w:ascii="Arial" w:hAnsi="Arial" w:cs="Arial"/>
          <w:sz w:val="24"/>
          <w:szCs w:val="24"/>
          <w:lang w:val="cy-GB"/>
        </w:rPr>
        <w:t xml:space="preserve"> Nodwch amcan neu amcanion y prosiect.</w:t>
      </w:r>
    </w:p>
    <w:p w14:paraId="562EDD7B" w14:textId="77777777" w:rsidR="00DB1001" w:rsidRPr="00DB1001" w:rsidRDefault="00DB1001" w:rsidP="00DB1001">
      <w:pPr>
        <w:numPr>
          <w:ilvl w:val="0"/>
          <w:numId w:val="18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4"/>
          <w:szCs w:val="24"/>
          <w:lang w:val="cy-GB"/>
        </w:rPr>
      </w:pPr>
      <w:r w:rsidRPr="00DB1001">
        <w:rPr>
          <w:rFonts w:ascii="Arial" w:hAnsi="Arial" w:cs="Arial"/>
          <w:b/>
          <w:sz w:val="24"/>
          <w:szCs w:val="24"/>
          <w:lang w:val="cy-GB"/>
        </w:rPr>
        <w:t>Dull.</w:t>
      </w:r>
      <w:r w:rsidRPr="00DB1001">
        <w:rPr>
          <w:rFonts w:ascii="Arial" w:hAnsi="Arial" w:cs="Arial"/>
          <w:sz w:val="24"/>
          <w:szCs w:val="24"/>
          <w:lang w:val="cy-GB"/>
        </w:rPr>
        <w:t xml:space="preserve"> Amlinellwch y dull a ddefnyddiwyd ar gyfer y prosiect (e.e., cyfranogwyr, offer, gweithdrefnau casglu data, dadansoddi data).</w:t>
      </w:r>
    </w:p>
    <w:p w14:paraId="5EF3A753" w14:textId="77777777" w:rsidR="00DB1001" w:rsidRPr="00DB1001" w:rsidRDefault="00DB1001" w:rsidP="00DB1001">
      <w:pPr>
        <w:numPr>
          <w:ilvl w:val="0"/>
          <w:numId w:val="18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4"/>
          <w:szCs w:val="24"/>
          <w:lang w:val="cy-GB"/>
        </w:rPr>
      </w:pPr>
      <w:r w:rsidRPr="00DB1001">
        <w:rPr>
          <w:rFonts w:ascii="Arial" w:hAnsi="Arial" w:cs="Arial"/>
          <w:b/>
          <w:sz w:val="24"/>
          <w:szCs w:val="24"/>
          <w:lang w:val="cy-GB"/>
        </w:rPr>
        <w:t xml:space="preserve">Canlyniadau. </w:t>
      </w:r>
      <w:r w:rsidRPr="00DB1001">
        <w:rPr>
          <w:rFonts w:ascii="Arial" w:hAnsi="Arial" w:cs="Arial"/>
          <w:sz w:val="24"/>
          <w:szCs w:val="24"/>
          <w:lang w:val="cy-GB"/>
        </w:rPr>
        <w:t xml:space="preserve">Nodwch ganfyddiadau allweddol y prosiect. </w:t>
      </w:r>
    </w:p>
    <w:p w14:paraId="44670DB8" w14:textId="77777777" w:rsidR="00DB1001" w:rsidRPr="00DB1001" w:rsidRDefault="00DB1001" w:rsidP="00DB1001">
      <w:pPr>
        <w:numPr>
          <w:ilvl w:val="0"/>
          <w:numId w:val="18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4"/>
          <w:szCs w:val="24"/>
          <w:lang w:val="cy-GB"/>
        </w:rPr>
      </w:pPr>
      <w:r w:rsidRPr="00DB1001">
        <w:rPr>
          <w:rFonts w:ascii="Arial" w:hAnsi="Arial" w:cs="Arial"/>
          <w:b/>
          <w:bCs/>
          <w:sz w:val="24"/>
          <w:szCs w:val="24"/>
          <w:lang w:val="cy-GB"/>
        </w:rPr>
        <w:t xml:space="preserve">Trafodaeth. </w:t>
      </w:r>
      <w:r w:rsidRPr="00DB1001">
        <w:rPr>
          <w:rFonts w:ascii="Arial" w:hAnsi="Arial" w:cs="Arial"/>
          <w:sz w:val="24"/>
          <w:szCs w:val="24"/>
          <w:lang w:val="cy-GB"/>
        </w:rPr>
        <w:t xml:space="preserve">Eglurwch sut mae’r canfyddiadau’n berthnasol i ymchwil blaenorol a nodwch unrhyw oblygiadau ymarferol. </w:t>
      </w:r>
    </w:p>
    <w:p w14:paraId="40861B45" w14:textId="77777777" w:rsidR="00DB1001" w:rsidRPr="00DB1001" w:rsidRDefault="00DB1001" w:rsidP="00DB1001">
      <w:pPr>
        <w:numPr>
          <w:ilvl w:val="0"/>
          <w:numId w:val="18"/>
        </w:numPr>
        <w:tabs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b/>
          <w:bCs/>
          <w:i/>
          <w:iCs/>
          <w:sz w:val="24"/>
          <w:szCs w:val="24"/>
          <w:lang w:val="cy-GB"/>
        </w:rPr>
      </w:pPr>
      <w:r w:rsidRPr="00DB1001">
        <w:rPr>
          <w:rFonts w:ascii="Arial" w:hAnsi="Arial" w:cs="Arial"/>
          <w:b/>
          <w:bCs/>
          <w:sz w:val="24"/>
          <w:szCs w:val="24"/>
          <w:lang w:val="cy-GB"/>
        </w:rPr>
        <w:t xml:space="preserve">Adfyfyrio.  </w:t>
      </w:r>
      <w:r w:rsidRPr="00DB1001">
        <w:rPr>
          <w:rFonts w:ascii="Arial" w:hAnsi="Arial" w:cs="Arial"/>
          <w:sz w:val="24"/>
          <w:szCs w:val="24"/>
          <w:lang w:val="cy-GB"/>
        </w:rPr>
        <w:t>Adfyfyriwch yn gryno ar y broses ymchwil a chynigiwch unrhyw gyngor ar gyfer myfyrwyr lefel 5 presennol.</w:t>
      </w:r>
    </w:p>
    <w:p w14:paraId="31FEE50A" w14:textId="77777777" w:rsidR="006C7CF4" w:rsidRPr="00DB1001" w:rsidRDefault="006C7CF4" w:rsidP="00DB1001">
      <w:p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i/>
          <w:sz w:val="24"/>
          <w:szCs w:val="24"/>
          <w:lang w:val="cy-GB"/>
        </w:rPr>
      </w:pPr>
    </w:p>
    <w:p w14:paraId="6B90BFB9" w14:textId="72329723" w:rsidR="00DB1001" w:rsidRDefault="00DB1001" w:rsidP="006C7CF4">
      <w:p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i/>
          <w:sz w:val="24"/>
          <w:szCs w:val="24"/>
          <w:lang w:val="cy-GB"/>
        </w:rPr>
      </w:pPr>
      <w:r>
        <w:rPr>
          <w:rFonts w:ascii="Arial" w:hAnsi="Arial" w:cs="Arial"/>
          <w:i/>
          <w:sz w:val="24"/>
          <w:szCs w:val="24"/>
          <w:lang w:val="cy-GB"/>
        </w:rPr>
        <w:t>O ran amseriadau ar gyfer y cyflwyniad llafar, dylech neilltuo tua 1 munud o’r cyflwyniad i bob un o’r canlynol:</w:t>
      </w:r>
    </w:p>
    <w:p w14:paraId="5BEEF36E" w14:textId="77777777" w:rsidR="006C7CF4" w:rsidRPr="00DB1001" w:rsidRDefault="006C7CF4" w:rsidP="006C7CF4">
      <w:p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i/>
          <w:sz w:val="24"/>
          <w:szCs w:val="24"/>
          <w:lang w:val="cy-GB"/>
        </w:rPr>
      </w:pPr>
    </w:p>
    <w:p w14:paraId="78FDA304" w14:textId="1B4C1D53" w:rsidR="006C7CF4" w:rsidRPr="00DB1001" w:rsidRDefault="006C7CF4" w:rsidP="006C7CF4">
      <w:pPr>
        <w:pStyle w:val="ParagraffRhestr"/>
        <w:numPr>
          <w:ilvl w:val="0"/>
          <w:numId w:val="21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iCs/>
          <w:sz w:val="24"/>
          <w:szCs w:val="24"/>
          <w:lang w:val="cy-GB"/>
        </w:rPr>
      </w:pPr>
      <w:r w:rsidRPr="00DB1001">
        <w:rPr>
          <w:rFonts w:ascii="Arial" w:hAnsi="Arial" w:cs="Arial"/>
          <w:iCs/>
          <w:sz w:val="24"/>
          <w:szCs w:val="24"/>
          <w:lang w:val="cy-GB"/>
        </w:rPr>
        <w:t>T</w:t>
      </w:r>
      <w:r w:rsidR="00DB1001">
        <w:rPr>
          <w:rFonts w:ascii="Arial" w:hAnsi="Arial" w:cs="Arial"/>
          <w:iCs/>
          <w:sz w:val="24"/>
          <w:szCs w:val="24"/>
          <w:lang w:val="cy-GB"/>
        </w:rPr>
        <w:t>e</w:t>
      </w:r>
      <w:r w:rsidRPr="00DB1001">
        <w:rPr>
          <w:rFonts w:ascii="Arial" w:hAnsi="Arial" w:cs="Arial"/>
          <w:iCs/>
          <w:sz w:val="24"/>
          <w:szCs w:val="24"/>
          <w:lang w:val="cy-GB"/>
        </w:rPr>
        <w:t xml:space="preserve">itl a </w:t>
      </w:r>
      <w:r w:rsidR="00DB1001">
        <w:rPr>
          <w:rFonts w:ascii="Arial" w:hAnsi="Arial" w:cs="Arial"/>
          <w:iCs/>
          <w:sz w:val="24"/>
          <w:szCs w:val="24"/>
          <w:lang w:val="cy-GB"/>
        </w:rPr>
        <w:t>chyflwyniad</w:t>
      </w:r>
    </w:p>
    <w:p w14:paraId="3563CB69" w14:textId="72D073D0" w:rsidR="006C7CF4" w:rsidRPr="00DB1001" w:rsidRDefault="006C7CF4" w:rsidP="006C7CF4">
      <w:pPr>
        <w:pStyle w:val="ParagraffRhestr"/>
        <w:numPr>
          <w:ilvl w:val="0"/>
          <w:numId w:val="21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iCs/>
          <w:sz w:val="24"/>
          <w:szCs w:val="24"/>
          <w:lang w:val="cy-GB"/>
        </w:rPr>
      </w:pPr>
      <w:r w:rsidRPr="00DB1001">
        <w:rPr>
          <w:rFonts w:ascii="Arial" w:hAnsi="Arial" w:cs="Arial"/>
          <w:iCs/>
          <w:sz w:val="24"/>
          <w:szCs w:val="24"/>
          <w:lang w:val="cy-GB"/>
        </w:rPr>
        <w:t>A</w:t>
      </w:r>
      <w:r w:rsidR="00DB1001">
        <w:rPr>
          <w:rFonts w:ascii="Arial" w:hAnsi="Arial" w:cs="Arial"/>
          <w:iCs/>
          <w:sz w:val="24"/>
          <w:szCs w:val="24"/>
          <w:lang w:val="cy-GB"/>
        </w:rPr>
        <w:t>mcanion a dull</w:t>
      </w:r>
      <w:r w:rsidRPr="00DB1001">
        <w:rPr>
          <w:rFonts w:ascii="Arial" w:hAnsi="Arial" w:cs="Arial"/>
          <w:iCs/>
          <w:sz w:val="24"/>
          <w:szCs w:val="24"/>
          <w:lang w:val="cy-GB"/>
        </w:rPr>
        <w:t xml:space="preserve"> </w:t>
      </w:r>
    </w:p>
    <w:p w14:paraId="507F57D5" w14:textId="22147752" w:rsidR="006C7CF4" w:rsidRPr="00DB1001" w:rsidRDefault="00DB1001" w:rsidP="006C7CF4">
      <w:pPr>
        <w:pStyle w:val="ParagraffRhestr"/>
        <w:numPr>
          <w:ilvl w:val="0"/>
          <w:numId w:val="21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iCs/>
          <w:sz w:val="24"/>
          <w:szCs w:val="24"/>
          <w:lang w:val="cy-GB"/>
        </w:rPr>
      </w:pPr>
      <w:r>
        <w:rPr>
          <w:rFonts w:ascii="Arial" w:hAnsi="Arial" w:cs="Arial"/>
          <w:iCs/>
          <w:sz w:val="24"/>
          <w:szCs w:val="24"/>
          <w:lang w:val="cy-GB"/>
        </w:rPr>
        <w:t>Canlyniadau</w:t>
      </w:r>
    </w:p>
    <w:p w14:paraId="4059544E" w14:textId="72A842E4" w:rsidR="006C7CF4" w:rsidRPr="00DB1001" w:rsidRDefault="00DB1001" w:rsidP="006C7CF4">
      <w:pPr>
        <w:pStyle w:val="ParagraffRhestr"/>
        <w:numPr>
          <w:ilvl w:val="0"/>
          <w:numId w:val="21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iCs/>
          <w:sz w:val="24"/>
          <w:szCs w:val="24"/>
          <w:lang w:val="cy-GB"/>
        </w:rPr>
      </w:pPr>
      <w:r>
        <w:rPr>
          <w:rFonts w:ascii="Arial" w:hAnsi="Arial" w:cs="Arial"/>
          <w:iCs/>
          <w:sz w:val="24"/>
          <w:szCs w:val="24"/>
          <w:lang w:val="cy-GB"/>
        </w:rPr>
        <w:t>Trafodaeth</w:t>
      </w:r>
    </w:p>
    <w:p w14:paraId="3E040A94" w14:textId="7D6E9582" w:rsidR="006C7CF4" w:rsidRPr="00DB1001" w:rsidRDefault="00DB1001" w:rsidP="006C7CF4">
      <w:pPr>
        <w:pStyle w:val="ParagraffRhestr"/>
        <w:numPr>
          <w:ilvl w:val="0"/>
          <w:numId w:val="21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iCs/>
          <w:sz w:val="24"/>
          <w:szCs w:val="24"/>
          <w:lang w:val="cy-GB"/>
        </w:rPr>
      </w:pPr>
      <w:r>
        <w:rPr>
          <w:rFonts w:ascii="Arial" w:hAnsi="Arial" w:cs="Arial"/>
          <w:iCs/>
          <w:sz w:val="24"/>
          <w:szCs w:val="24"/>
          <w:lang w:val="cy-GB"/>
        </w:rPr>
        <w:t>Adfyfyrio</w:t>
      </w:r>
    </w:p>
    <w:p w14:paraId="00F9F1C7" w14:textId="77777777" w:rsidR="00045D10" w:rsidRPr="00DB1001" w:rsidRDefault="00045D10" w:rsidP="00045D10">
      <w:p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iCs/>
          <w:sz w:val="24"/>
          <w:szCs w:val="24"/>
          <w:lang w:val="cy-GB"/>
        </w:rPr>
      </w:pPr>
    </w:p>
    <w:p w14:paraId="5C1DE9B0" w14:textId="7E4B67AB" w:rsidR="00ED32C9" w:rsidRPr="00DB1001" w:rsidRDefault="00ED32C9" w:rsidP="00045D10">
      <w:pPr>
        <w:tabs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4"/>
          <w:szCs w:val="24"/>
          <w:lang w:val="cy-GB"/>
        </w:rPr>
      </w:pPr>
      <w:r w:rsidRPr="00DB1001">
        <w:rPr>
          <w:rFonts w:ascii="Arial" w:hAnsi="Arial" w:cs="Arial"/>
          <w:sz w:val="24"/>
          <w:szCs w:val="24"/>
          <w:lang w:val="cy-GB"/>
        </w:rPr>
        <w:t>Bydd</w:t>
      </w:r>
      <w:r w:rsidR="00774F6A" w:rsidRPr="00DB1001">
        <w:rPr>
          <w:rFonts w:ascii="Arial" w:hAnsi="Arial" w:cs="Arial"/>
          <w:sz w:val="24"/>
          <w:szCs w:val="24"/>
          <w:lang w:val="cy-GB"/>
        </w:rPr>
        <w:t xml:space="preserve"> y</w:t>
      </w:r>
      <w:r w:rsidR="00DB1001">
        <w:rPr>
          <w:rFonts w:ascii="Arial" w:hAnsi="Arial" w:cs="Arial"/>
          <w:sz w:val="24"/>
          <w:szCs w:val="24"/>
          <w:lang w:val="cy-GB"/>
        </w:rPr>
        <w:t xml:space="preserve"> cyflwyniadau /</w:t>
      </w:r>
      <w:r w:rsidRPr="00DB1001">
        <w:rPr>
          <w:rFonts w:ascii="Arial" w:hAnsi="Arial" w:cs="Arial"/>
          <w:sz w:val="24"/>
          <w:szCs w:val="24"/>
          <w:lang w:val="cy-GB"/>
        </w:rPr>
        <w:t xml:space="preserve"> arddangos posteri i gyd yn digwydd ar yr un diwrnod (13</w:t>
      </w:r>
      <w:r w:rsidRPr="00DB1001">
        <w:rPr>
          <w:rFonts w:ascii="Arial" w:hAnsi="Arial" w:cs="Arial"/>
          <w:sz w:val="24"/>
          <w:szCs w:val="24"/>
          <w:vertAlign w:val="superscript"/>
          <w:lang w:val="cy-GB"/>
        </w:rPr>
        <w:t>eg</w:t>
      </w:r>
      <w:r w:rsidRPr="00DB1001">
        <w:rPr>
          <w:rFonts w:ascii="Arial" w:hAnsi="Arial" w:cs="Arial"/>
          <w:sz w:val="24"/>
          <w:szCs w:val="24"/>
          <w:lang w:val="cy-GB"/>
        </w:rPr>
        <w:t xml:space="preserve"> Mai – </w:t>
      </w:r>
      <w:r w:rsidR="004E0C90">
        <w:rPr>
          <w:rFonts w:ascii="Arial" w:hAnsi="Arial" w:cs="Arial"/>
          <w:sz w:val="24"/>
          <w:szCs w:val="24"/>
          <w:lang w:val="cy-GB"/>
        </w:rPr>
        <w:t>l</w:t>
      </w:r>
      <w:r w:rsidRPr="00DB1001">
        <w:rPr>
          <w:rFonts w:ascii="Arial" w:hAnsi="Arial" w:cs="Arial"/>
          <w:sz w:val="24"/>
          <w:szCs w:val="24"/>
          <w:lang w:val="cy-GB"/>
        </w:rPr>
        <w:t>leoliad i’w gadarnhau) ac mae</w:t>
      </w:r>
      <w:r w:rsidR="004E0C90">
        <w:rPr>
          <w:rFonts w:ascii="Arial" w:hAnsi="Arial" w:cs="Arial"/>
          <w:sz w:val="24"/>
          <w:szCs w:val="24"/>
          <w:lang w:val="cy-GB"/>
        </w:rPr>
        <w:t xml:space="preserve"> disgwyl </w:t>
      </w:r>
      <w:r w:rsidRPr="00DB1001">
        <w:rPr>
          <w:rFonts w:ascii="Arial" w:hAnsi="Arial" w:cs="Arial"/>
          <w:sz w:val="24"/>
          <w:szCs w:val="24"/>
          <w:lang w:val="cy-GB"/>
        </w:rPr>
        <w:t>i bob myfyriwr f</w:t>
      </w:r>
      <w:r w:rsidR="001D2B0F" w:rsidRPr="00DB1001">
        <w:rPr>
          <w:rFonts w:ascii="Arial" w:hAnsi="Arial" w:cs="Arial"/>
          <w:sz w:val="24"/>
          <w:szCs w:val="24"/>
          <w:lang w:val="cy-GB"/>
        </w:rPr>
        <w:t>od yn bresennol</w:t>
      </w:r>
      <w:r w:rsidRPr="00DB1001">
        <w:rPr>
          <w:rFonts w:ascii="Arial" w:hAnsi="Arial" w:cs="Arial"/>
          <w:sz w:val="24"/>
          <w:szCs w:val="24"/>
          <w:lang w:val="cy-GB"/>
        </w:rPr>
        <w:t>.</w:t>
      </w:r>
    </w:p>
    <w:p w14:paraId="31939068" w14:textId="598139C6" w:rsidR="00ED32C9" w:rsidRPr="00DB1001" w:rsidRDefault="00ED32C9" w:rsidP="00045D10">
      <w:p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iCs/>
          <w:sz w:val="24"/>
          <w:szCs w:val="24"/>
          <w:lang w:val="cy-GB"/>
        </w:rPr>
      </w:pPr>
      <w:r w:rsidRPr="00DB1001">
        <w:rPr>
          <w:rFonts w:ascii="Arial" w:hAnsi="Arial" w:cs="Arial"/>
          <w:iCs/>
          <w:sz w:val="24"/>
          <w:szCs w:val="24"/>
          <w:lang w:val="cy-GB"/>
        </w:rPr>
        <w:t>Darperir rhagor o arweiniad ac adnoddau yn ystod darlithoedd ac ar Moodle.</w:t>
      </w:r>
    </w:p>
    <w:p w14:paraId="0C1CB5E4" w14:textId="77777777" w:rsidR="00045D10" w:rsidRPr="00DB1001" w:rsidRDefault="00045D10" w:rsidP="00045D10">
      <w:pPr>
        <w:pStyle w:val="Pennawd2"/>
        <w:ind w:left="567" w:firstLine="142"/>
        <w:rPr>
          <w:rFonts w:ascii="Arial" w:hAnsi="Arial" w:cs="Arial"/>
          <w:sz w:val="22"/>
          <w:szCs w:val="22"/>
          <w:lang w:val="cy-GB"/>
        </w:rPr>
      </w:pPr>
    </w:p>
    <w:p w14:paraId="3F8BE4BD" w14:textId="77777777" w:rsidR="00045D10" w:rsidRPr="00DB1001" w:rsidRDefault="00045D10" w:rsidP="00E6629A">
      <w:pPr>
        <w:pStyle w:val="Pennawd2"/>
        <w:ind w:left="284"/>
        <w:rPr>
          <w:rFonts w:ascii="Arial" w:hAnsi="Arial" w:cs="Arial"/>
          <w:sz w:val="22"/>
          <w:szCs w:val="22"/>
          <w:lang w:val="cy-GB"/>
        </w:rPr>
      </w:pPr>
    </w:p>
    <w:p w14:paraId="60451FA3" w14:textId="77777777" w:rsidR="00045D10" w:rsidRPr="00DB1001" w:rsidRDefault="00045D10" w:rsidP="00045D10">
      <w:pPr>
        <w:rPr>
          <w:lang w:val="cy-GB"/>
        </w:rPr>
      </w:pPr>
    </w:p>
    <w:p w14:paraId="143845C8" w14:textId="2F0DCD5B" w:rsidR="00E6629A" w:rsidRPr="00DB1001" w:rsidRDefault="00E6629A" w:rsidP="00E6629A">
      <w:pPr>
        <w:pStyle w:val="Pennawd2"/>
        <w:ind w:left="284"/>
        <w:rPr>
          <w:rFonts w:ascii="Arial" w:hAnsi="Arial" w:cs="Arial"/>
          <w:sz w:val="22"/>
          <w:szCs w:val="22"/>
          <w:lang w:val="cy-GB"/>
        </w:rPr>
      </w:pPr>
      <w:r w:rsidRPr="00DB1001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p w14:paraId="4DD9D782" w14:textId="77777777" w:rsidR="00E6629A" w:rsidRPr="00DB1001" w:rsidRDefault="00E6629A" w:rsidP="00E6629A">
      <w:pPr>
        <w:ind w:left="284"/>
        <w:rPr>
          <w:rFonts w:ascii="Arial" w:eastAsia="Calibri" w:hAnsi="Arial" w:cs="Arial"/>
          <w:lang w:val="cy-GB"/>
        </w:rPr>
      </w:pPr>
      <w:r w:rsidRPr="00DB1001">
        <w:rPr>
          <w:rFonts w:ascii="Arial" w:eastAsia="Calibri" w:hAnsi="Arial" w:cs="Arial"/>
          <w:lang w:val="cy-GB"/>
        </w:rPr>
        <w:t>(Y darlithydd i ddynodi Gallwch/Na allwch neu Gywir/Anghywir yn erbyn pob elfen)</w:t>
      </w:r>
    </w:p>
    <w:p w14:paraId="392D6580" w14:textId="77777777" w:rsidR="00E6629A" w:rsidRPr="00DB1001" w:rsidRDefault="00E6629A" w:rsidP="00E6629A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GridTabl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E6629A" w:rsidRPr="00DB1001" w14:paraId="14FE5E05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1D9BC016" w14:textId="77777777" w:rsidR="00E6629A" w:rsidRPr="00DB1001" w:rsidRDefault="00E6629A" w:rsidP="000E3CFB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B24C4A2" w14:textId="77777777" w:rsidR="00E6629A" w:rsidRPr="00DB1001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i’ch cefnogi wrth ymchwilio, yn cynnwys chwilio am lyfryddiaeth, defnyddio offer i grynhoi, cymharu deunyddiau a’u dadansoddi. </w:t>
            </w:r>
          </w:p>
        </w:tc>
        <w:tc>
          <w:tcPr>
            <w:tcW w:w="1559" w:type="dxa"/>
          </w:tcPr>
          <w:p w14:paraId="4C988757" w14:textId="620DB3C5" w:rsidR="00E6629A" w:rsidRPr="00DB1001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D10" w:rsidRPr="00DB1001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128D04A0" w14:textId="77777777" w:rsidR="00E6629A" w:rsidRPr="00DB1001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6F736CE" w14:textId="77777777" w:rsidR="00E6629A" w:rsidRPr="00DB1001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001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E6629A" w:rsidRPr="00DB1001" w14:paraId="6434EE7A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7D69AFD8" w14:textId="77777777" w:rsidR="00E6629A" w:rsidRPr="00DB1001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A8BDCFD" w14:textId="77777777" w:rsidR="00E6629A" w:rsidRPr="00DB1001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42A9C8ED" w14:textId="2929C653" w:rsidR="00E6629A" w:rsidRPr="00DB1001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D10" w:rsidRPr="00DB1001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068DFEF9" w14:textId="77777777" w:rsidR="00E6629A" w:rsidRPr="00DB1001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07B45E4" w14:textId="77777777" w:rsidR="00E6629A" w:rsidRPr="00DB1001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001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E6629A" w:rsidRPr="00DB1001" w14:paraId="1755EF0F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5DADB66E" w14:textId="77777777" w:rsidR="00E6629A" w:rsidRPr="00DB1001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6C3C7A51" w14:textId="77777777" w:rsidR="00E6629A" w:rsidRPr="00DB1001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wirio eich testun/creadigaeth eich hun am wallau gramadegol a chystrawennol, yn cynnwys aralleirio eich gwaith eich hun o fewn safonau penodol.</w:t>
            </w:r>
          </w:p>
        </w:tc>
        <w:tc>
          <w:tcPr>
            <w:tcW w:w="1559" w:type="dxa"/>
          </w:tcPr>
          <w:p w14:paraId="672D65E4" w14:textId="65AA1702" w:rsidR="00E6629A" w:rsidRPr="00DB1001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D10" w:rsidRPr="00DB1001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53AACE65" w14:textId="77777777" w:rsidR="00E6629A" w:rsidRPr="00DB1001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ABCC81D" w14:textId="77777777" w:rsidR="00E6629A" w:rsidRPr="00DB1001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001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E6629A" w:rsidRPr="00DB1001" w14:paraId="5AE28640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56C0C2DA" w14:textId="77777777" w:rsidR="00E6629A" w:rsidRPr="00DB1001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3C000C13" w14:textId="77777777" w:rsidR="00E6629A" w:rsidRPr="00DB1001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68DBF770" w14:textId="77777777" w:rsidR="00E6629A" w:rsidRPr="00DB1001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001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59B068EA" w14:textId="77777777" w:rsidR="00E6629A" w:rsidRPr="00DB1001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FB5C20E" w14:textId="0238A317" w:rsidR="00E6629A" w:rsidRPr="00DB1001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D10" w:rsidRPr="00DB1001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DB1001" w14:paraId="78F6EF98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3F45260F" w14:textId="77777777" w:rsidR="00E6629A" w:rsidRPr="00DB1001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AD1DB00" w14:textId="77777777" w:rsidR="00E6629A" w:rsidRPr="00DB1001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3FCB68C4" w14:textId="77777777" w:rsidR="00E6629A" w:rsidRPr="00DB1001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001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797EF1E7" w14:textId="77777777" w:rsidR="00E6629A" w:rsidRPr="00DB1001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6132ECB" w14:textId="7EC3B290" w:rsidR="00E6629A" w:rsidRPr="00DB1001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D10" w:rsidRPr="00DB1001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DB1001" w14:paraId="0595EFCB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34528FDB" w14:textId="77777777" w:rsidR="00E6629A" w:rsidRPr="00DB1001" w:rsidRDefault="00E6629A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E65A54A" w14:textId="77777777" w:rsidR="00E6629A" w:rsidRPr="00DB1001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7C82F4D3" w14:textId="77777777" w:rsidR="00E6629A" w:rsidRPr="00DB1001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001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46F746E7" w14:textId="77777777" w:rsidR="00E6629A" w:rsidRPr="00DB1001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767D653" w14:textId="09D8F413" w:rsidR="00E6629A" w:rsidRPr="00DB1001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D10" w:rsidRPr="00DB1001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DB1001" w14:paraId="61BFBE3C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641CF6B7" w14:textId="77777777" w:rsidR="00E6629A" w:rsidRPr="00DB1001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lastRenderedPageBreak/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631BE9F" w14:textId="77777777" w:rsidR="00E6629A" w:rsidRPr="00DB1001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DB1001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7D6AA210" w14:textId="77777777" w:rsidR="00E6629A" w:rsidRPr="00DB1001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Cywir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704392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001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7ED84AE0" w14:textId="77777777" w:rsidR="00E6629A" w:rsidRPr="00DB1001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ABD785F" w14:textId="6F30FB27" w:rsidR="00E6629A" w:rsidRPr="00DB1001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DB1001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Anghywir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D10" w:rsidRPr="00DB1001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bookmarkEnd w:id="0"/>
    </w:tbl>
    <w:p w14:paraId="13F1E8F4" w14:textId="77777777" w:rsidR="00E6629A" w:rsidRPr="00DB1001" w:rsidRDefault="00E6629A" w:rsidP="00E6629A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p w14:paraId="4282945C" w14:textId="77777777" w:rsidR="00E6629A" w:rsidRPr="00DB1001" w:rsidRDefault="00E6629A" w:rsidP="00E6629A">
      <w:pPr>
        <w:ind w:left="720"/>
        <w:rPr>
          <w:rFonts w:ascii="Arial" w:hAnsi="Arial" w:cs="Arial"/>
          <w:sz w:val="22"/>
          <w:szCs w:val="22"/>
          <w:lang w:val="cy-GB"/>
        </w:rPr>
      </w:pPr>
    </w:p>
    <w:p w14:paraId="6AECE053" w14:textId="77777777" w:rsidR="00A67FB1" w:rsidRPr="00DB1001" w:rsidRDefault="00A67FB1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C66CE8F" w14:textId="77777777" w:rsidR="00152E9D" w:rsidRPr="00DB1001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2F0F07E9" w14:textId="77777777" w:rsidR="00152E9D" w:rsidRPr="00DB1001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6EAF45D1" w14:textId="77777777" w:rsidR="00152E9D" w:rsidRPr="00DB1001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5164A67" w14:textId="77777777" w:rsidR="00152E9D" w:rsidRPr="00DB1001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3312569" w14:textId="77777777" w:rsidR="00152E9D" w:rsidRPr="00DB1001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6910DFC5" w14:textId="77777777" w:rsidR="00774F6A" w:rsidRPr="00DB1001" w:rsidRDefault="00774F6A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885758F" w14:textId="77777777" w:rsidR="00774F6A" w:rsidRPr="00DB1001" w:rsidRDefault="00774F6A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B2E3A4A" w14:textId="77777777" w:rsidR="00774F6A" w:rsidRPr="00DB1001" w:rsidRDefault="00774F6A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9EC7AAE" w14:textId="77777777" w:rsidR="00774F6A" w:rsidRPr="00DB1001" w:rsidRDefault="00774F6A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F751EBD" w14:textId="5F6EED93" w:rsidR="004203F4" w:rsidRDefault="004203F4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DB1001" w14:paraId="4DB2CFE2" w14:textId="77777777" w:rsidTr="00045D10">
        <w:trPr>
          <w:trHeight w:val="414"/>
        </w:trPr>
        <w:tc>
          <w:tcPr>
            <w:tcW w:w="10444" w:type="dxa"/>
            <w:shd w:val="clear" w:color="auto" w:fill="D9D9D9"/>
          </w:tcPr>
          <w:p w14:paraId="6A3350E2" w14:textId="77777777" w:rsidR="00D22D9C" w:rsidRPr="00DB1001" w:rsidRDefault="00367C88" w:rsidP="00553B4B">
            <w:pPr>
              <w:jc w:val="center"/>
              <w:rPr>
                <w:rFonts w:ascii="Arial" w:hAnsi="Arial" w:cs="Arial"/>
                <w:b/>
                <w:caps/>
                <w:sz w:val="40"/>
                <w:lang w:val="cy-GB"/>
              </w:rPr>
            </w:pPr>
            <w:r w:rsidRPr="00DB1001">
              <w:rPr>
                <w:rFonts w:ascii="Arial" w:hAnsi="Arial" w:cs="Arial"/>
                <w:b/>
                <w:caps/>
                <w:sz w:val="40"/>
                <w:lang w:val="cy-GB"/>
              </w:rPr>
              <w:lastRenderedPageBreak/>
              <w:t>CANLLAWIAU I FYFYRWYR WRTH GWBLHAU TASGAU</w:t>
            </w:r>
          </w:p>
        </w:tc>
      </w:tr>
    </w:tbl>
    <w:p w14:paraId="5FDDEC83" w14:textId="77777777" w:rsidR="00D22D9C" w:rsidRPr="00DB1001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FC74E81" w14:textId="77777777" w:rsidR="00D22D9C" w:rsidRPr="00DB1001" w:rsidRDefault="00367C88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DB1001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DB1001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DB1001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7C1BA0CC" w14:textId="77777777" w:rsidR="004D5E9B" w:rsidRPr="00DB1001" w:rsidRDefault="004D5E9B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4AF4AE91" w14:textId="77777777" w:rsidR="00D22D9C" w:rsidRPr="00DB1001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DB1001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27D9BF47" w14:textId="77777777" w:rsidR="00D22D9C" w:rsidRPr="00DB1001" w:rsidRDefault="00367C88" w:rsidP="00FE565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DB1001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DB1001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DB1001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DB1001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DB1001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   </w:t>
      </w:r>
      <w:r w:rsidRPr="00DB1001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i </w:t>
      </w:r>
      <w:r w:rsidRPr="00DB1001">
        <w:rPr>
          <w:rFonts w:ascii="Arial" w:hAnsi="Arial" w:cs="Arial"/>
          <w:i/>
          <w:sz w:val="22"/>
          <w:szCs w:val="22"/>
          <w:lang w:val="cy-GB"/>
        </w:rPr>
        <w:t>ystod</w:t>
      </w:r>
      <w:r w:rsidRPr="00DB1001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 </w:t>
      </w:r>
      <w:r w:rsidRPr="00DB1001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DB1001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DB1001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  </w:t>
      </w:r>
      <w:r w:rsidRPr="00DB1001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 </w:t>
      </w:r>
      <w:r w:rsidRPr="00DB1001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DB1001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DB1001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678BCF06" w14:textId="77777777" w:rsidR="00C01A3F" w:rsidRPr="00DB1001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991F6E9" w14:textId="77777777" w:rsidR="00C01A3F" w:rsidRPr="00DB1001" w:rsidRDefault="00367C88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DB100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DB1001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46D22927" w14:textId="00D22755" w:rsidR="00ED32C9" w:rsidRPr="00DB1001" w:rsidRDefault="00ED32C9" w:rsidP="00045D10">
      <w:pPr>
        <w:spacing w:after="120"/>
        <w:rPr>
          <w:rFonts w:ascii="Arial" w:hAnsi="Arial" w:cs="Arial"/>
          <w:color w:val="0070C0"/>
          <w:sz w:val="22"/>
          <w:szCs w:val="22"/>
          <w:lang w:val="cy-GB"/>
        </w:rPr>
      </w:pPr>
      <w:r w:rsidRPr="00DB1001">
        <w:rPr>
          <w:rFonts w:ascii="Arial" w:hAnsi="Arial" w:cs="Arial"/>
          <w:color w:val="0070C0"/>
          <w:sz w:val="22"/>
          <w:szCs w:val="22"/>
          <w:lang w:val="cy-GB"/>
        </w:rPr>
        <w:t>Dylai llenyddiaeth a ddewis</w:t>
      </w:r>
      <w:r w:rsidR="00774F6A" w:rsidRPr="00DB1001">
        <w:rPr>
          <w:rFonts w:ascii="Arial" w:hAnsi="Arial" w:cs="Arial"/>
          <w:color w:val="0070C0"/>
          <w:sz w:val="22"/>
          <w:szCs w:val="22"/>
          <w:lang w:val="cy-GB"/>
        </w:rPr>
        <w:t>ir</w:t>
      </w:r>
      <w:r w:rsidRPr="00DB1001">
        <w:rPr>
          <w:rFonts w:ascii="Arial" w:hAnsi="Arial" w:cs="Arial"/>
          <w:color w:val="0070C0"/>
          <w:sz w:val="22"/>
          <w:szCs w:val="22"/>
          <w:lang w:val="cy-GB"/>
        </w:rPr>
        <w:t xml:space="preserve"> i’w gynnwys fod yn briodol ac yn berthnasol ar gyfer cyflwyniad o’r math hwn. (15 marc ar gael)</w:t>
      </w:r>
    </w:p>
    <w:p w14:paraId="59DF8F43" w14:textId="77777777" w:rsidR="00D22D9C" w:rsidRPr="00DB1001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087ED0E" w14:textId="77777777" w:rsidR="00D22D9C" w:rsidRPr="00DB1001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DB1001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99E2B9F" w14:textId="77777777" w:rsidR="00D22D9C" w:rsidRPr="00DB1001" w:rsidRDefault="00367C88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DB1001">
        <w:rPr>
          <w:rFonts w:ascii="Arial" w:hAnsi="Arial" w:cs="Arial"/>
          <w:sz w:val="22"/>
          <w:szCs w:val="22"/>
          <w:lang w:val="cy-GB"/>
        </w:rPr>
        <w:t>Ar lefel 6, dylech allu arddangos gwybodaeth gydlynol a manwl a dealltwriaeth systematig o'r maes pwnc, y mae o leiaf rhywfaint o’r rhain wedi’i seilio ar yr ymchwil diweddaraf a/neu ysgolheictod uwch o fewn y ddisgyblaeth.</w:t>
      </w:r>
      <w:r w:rsidR="004D5E9B" w:rsidRPr="00DB1001">
        <w:rPr>
          <w:rFonts w:ascii="Arial" w:hAnsi="Arial" w:cs="Arial"/>
          <w:sz w:val="22"/>
          <w:szCs w:val="22"/>
          <w:lang w:val="cy-GB"/>
        </w:rPr>
        <w:t xml:space="preserve"> </w:t>
      </w:r>
      <w:r w:rsidRPr="00DB1001">
        <w:rPr>
          <w:rFonts w:ascii="Arial" w:hAnsi="Arial" w:cs="Arial"/>
          <w:sz w:val="22"/>
          <w:szCs w:val="22"/>
          <w:lang w:val="cy-GB"/>
        </w:rPr>
        <w:t xml:space="preserve">Dylech fod yn ymwybodol o ansicrwydd ac amwysedd gwybodaeth a’r cyfyngiadau arni. </w:t>
      </w:r>
      <w:r w:rsidR="00C073F1" w:rsidRPr="00DB1001">
        <w:rPr>
          <w:rFonts w:ascii="Arial" w:hAnsi="Arial" w:cs="Arial"/>
          <w:sz w:val="22"/>
          <w:szCs w:val="22"/>
          <w:lang w:val="cy-GB"/>
        </w:rPr>
        <w:t xml:space="preserve"> </w:t>
      </w:r>
      <w:r w:rsidRPr="00DB1001">
        <w:rPr>
          <w:rFonts w:ascii="Arial" w:hAnsi="Arial" w:cs="Arial"/>
          <w:sz w:val="22"/>
          <w:szCs w:val="22"/>
          <w:lang w:val="cy-GB"/>
        </w:rPr>
        <w:t>Mae’n rhaid i’ch gwaith ddangos ehangder cynyddol eich gwybodaeth a</w:t>
      </w:r>
      <w:r w:rsidR="00A45FA0" w:rsidRPr="00DB1001">
        <w:rPr>
          <w:rFonts w:ascii="Arial" w:hAnsi="Arial" w:cs="Arial"/>
          <w:sz w:val="22"/>
          <w:szCs w:val="22"/>
          <w:lang w:val="cy-GB"/>
        </w:rPr>
        <w:t>’ch</w:t>
      </w:r>
      <w:r w:rsidRPr="00DB1001">
        <w:rPr>
          <w:rFonts w:ascii="Arial" w:hAnsi="Arial" w:cs="Arial"/>
          <w:sz w:val="22"/>
          <w:szCs w:val="22"/>
          <w:lang w:val="cy-GB"/>
        </w:rPr>
        <w:t xml:space="preserve"> dealltwriaeth systematig o gysyniadau ac egwyddorion </w:t>
      </w:r>
      <w:r w:rsidR="009E4559" w:rsidRPr="00DB1001">
        <w:rPr>
          <w:rFonts w:ascii="Arial" w:hAnsi="Arial" w:cs="Arial"/>
          <w:sz w:val="22"/>
          <w:szCs w:val="22"/>
          <w:lang w:val="cy-GB"/>
        </w:rPr>
        <w:t>gwaelod</w:t>
      </w:r>
      <w:r w:rsidRPr="00DB1001">
        <w:rPr>
          <w:rFonts w:ascii="Arial" w:hAnsi="Arial" w:cs="Arial"/>
          <w:sz w:val="22"/>
          <w:szCs w:val="22"/>
          <w:lang w:val="cy-GB"/>
        </w:rPr>
        <w:t>ol sy’n gysylltiedig â’r maes pwnc.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 </w:t>
      </w:r>
      <w:r w:rsidR="00A45FA0" w:rsidRPr="00DB1001">
        <w:rPr>
          <w:rFonts w:ascii="Arial" w:hAnsi="Arial" w:cs="Arial"/>
          <w:sz w:val="22"/>
          <w:szCs w:val="22"/>
          <w:lang w:val="cy-GB"/>
        </w:rPr>
        <w:t xml:space="preserve">Mae  </w:t>
      </w:r>
      <w:r w:rsidR="00A45FA0" w:rsidRPr="00DB1001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="00A45FA0" w:rsidRPr="00DB1001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 </w:t>
      </w:r>
      <w:r w:rsidR="00A45FA0" w:rsidRPr="00DB1001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="00A45FA0" w:rsidRPr="00DB1001">
        <w:rPr>
          <w:rFonts w:ascii="Arial" w:hAnsi="Arial" w:cs="Arial"/>
          <w:i/>
          <w:sz w:val="22"/>
          <w:szCs w:val="22"/>
          <w:lang w:val="cy-GB"/>
        </w:rPr>
        <w:t>dealltwriaeth</w:t>
      </w:r>
      <w:r w:rsidR="00A45FA0" w:rsidRPr="00DB1001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</w:t>
      </w:r>
      <w:r w:rsidR="00A45FA0" w:rsidRPr="00DB1001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 </w:t>
      </w:r>
      <w:r w:rsidR="009E4559" w:rsidRPr="00DB1001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 </w:t>
      </w:r>
      <w:r w:rsidR="00A45FA0" w:rsidRPr="00DB1001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="00A45FA0" w:rsidRPr="00DB1001">
        <w:rPr>
          <w:rFonts w:ascii="Arial" w:hAnsi="Arial" w:cs="Arial"/>
          <w:i/>
          <w:sz w:val="22"/>
          <w:szCs w:val="22"/>
          <w:lang w:val="cy-GB"/>
        </w:rPr>
        <w:t>graddau</w:t>
      </w:r>
      <w:r w:rsidR="00A45FA0" w:rsidRPr="00DB1001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DB1001">
        <w:rPr>
          <w:lang w:val="cy-GB"/>
        </w:rPr>
        <w:t xml:space="preserve"> </w:t>
      </w:r>
    </w:p>
    <w:p w14:paraId="33FC3E37" w14:textId="77777777" w:rsidR="00C01A3F" w:rsidRPr="00DB1001" w:rsidRDefault="00C01A3F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6EEB9A72" w14:textId="77777777" w:rsidR="00C01A3F" w:rsidRPr="00DB1001" w:rsidRDefault="00A45FA0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DB100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DB1001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5F90F8C7" w14:textId="77777777" w:rsidR="00D22D9C" w:rsidRPr="00DB1001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F8C0EFC" w14:textId="61F1EC56" w:rsidR="00ED32C9" w:rsidRPr="00DB1001" w:rsidRDefault="00ED32C9" w:rsidP="00045D1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70C0"/>
          <w:sz w:val="22"/>
          <w:szCs w:val="22"/>
          <w:lang w:val="cy-GB"/>
        </w:rPr>
      </w:pPr>
      <w:r w:rsidRPr="00DB1001">
        <w:rPr>
          <w:rStyle w:val="normaltextrun"/>
          <w:rFonts w:ascii="Arial" w:hAnsi="Arial" w:cs="Arial"/>
          <w:color w:val="0070C0"/>
          <w:sz w:val="22"/>
          <w:szCs w:val="22"/>
          <w:lang w:val="cy-GB"/>
        </w:rPr>
        <w:t>Dylai’r cyflwyniad ddangos tystiolaeth eich bod wedi deall y prosiect annibynnol ar lefel uwch, gan gynnwys y cynllun ymchwil a ddewiswyd, y dulliau a’r dadansoddiad data a gynhaliwyd. (30 marc ar gael)</w:t>
      </w:r>
    </w:p>
    <w:p w14:paraId="57A4E3C0" w14:textId="77777777" w:rsidR="00D22D9C" w:rsidRPr="00DB1001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6778C6F4" w14:textId="77777777" w:rsidR="00045D10" w:rsidRPr="00DB1001" w:rsidRDefault="00045D10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6BC22772" w14:textId="77777777" w:rsidR="00D22D9C" w:rsidRPr="00DB1001" w:rsidRDefault="00A45FA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DB1001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270336F" w14:textId="77777777" w:rsidR="00D22D9C" w:rsidRPr="00DB1001" w:rsidRDefault="00866A6D" w:rsidP="00FE565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DB1001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DB1001">
        <w:rPr>
          <w:rFonts w:ascii="Arial" w:hAnsi="Arial" w:cs="Arial"/>
          <w:sz w:val="22"/>
          <w:szCs w:val="22"/>
          <w:lang w:val="cy-GB"/>
        </w:rPr>
        <w:t xml:space="preserve"> </w:t>
      </w:r>
      <w:r w:rsidRPr="00DB1001">
        <w:rPr>
          <w:rFonts w:ascii="Arial" w:hAnsi="Arial" w:cs="Arial"/>
          <w:sz w:val="22"/>
          <w:szCs w:val="22"/>
          <w:lang w:val="cy-GB"/>
        </w:rPr>
        <w:t xml:space="preserve">gwerthuso’n feirniadol dystiolaeth, dadleuon, tybiaethau, cysyniadau haniaethol a data y mae rhai ohonynt ar ben blaen disgyblaeth (ac a allai fod yn anghyflawn) er mwyn dyfeisio a chynnal dadleuon, ffurfio barn a/neu ddatrys problemau; disgrifio a rhoi sylwadau ar agweddau penodol ar ymchwil cyfredol, neu ysgolheictod uwch cyfatebol, yn y ddisgyblaeth. </w:t>
      </w:r>
      <w:r w:rsidR="00FE5651" w:rsidRPr="00DB1001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DB1001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DB1001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 </w:t>
      </w:r>
      <w:r w:rsidR="00BA5017" w:rsidRPr="00DB1001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DB1001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DB1001">
        <w:rPr>
          <w:rFonts w:ascii="Arial" w:hAnsi="Arial" w:cs="Arial"/>
          <w:sz w:val="22"/>
          <w:szCs w:val="22"/>
          <w:lang w:val="cy-GB"/>
        </w:rPr>
        <w:t>Pam?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DB1001">
        <w:rPr>
          <w:rFonts w:ascii="Arial" w:hAnsi="Arial" w:cs="Arial"/>
          <w:sz w:val="22"/>
          <w:szCs w:val="22"/>
          <w:lang w:val="cy-GB"/>
        </w:rPr>
        <w:t>Sut?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DB1001">
        <w:rPr>
          <w:rFonts w:ascii="Arial" w:hAnsi="Arial" w:cs="Arial"/>
          <w:sz w:val="22"/>
          <w:szCs w:val="22"/>
          <w:lang w:val="cy-GB"/>
        </w:rPr>
        <w:t>Pryd?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DB1001">
        <w:rPr>
          <w:rFonts w:ascii="Arial" w:hAnsi="Arial" w:cs="Arial"/>
          <w:sz w:val="22"/>
          <w:szCs w:val="22"/>
          <w:lang w:val="cy-GB"/>
        </w:rPr>
        <w:t>Pwy?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DB1001">
        <w:rPr>
          <w:rFonts w:ascii="Arial" w:hAnsi="Arial" w:cs="Arial"/>
          <w:sz w:val="22"/>
          <w:szCs w:val="22"/>
          <w:lang w:val="cy-GB"/>
        </w:rPr>
        <w:t>Ble?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DB1001">
        <w:rPr>
          <w:rFonts w:ascii="Arial" w:hAnsi="Arial" w:cs="Arial"/>
          <w:sz w:val="22"/>
          <w:szCs w:val="22"/>
          <w:lang w:val="cy-GB"/>
        </w:rPr>
        <w:t>Ar ba gost?</w:t>
      </w:r>
      <w:r w:rsidR="00C073F1" w:rsidRPr="00DB1001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DB1001">
        <w:rPr>
          <w:rFonts w:ascii="Arial" w:hAnsi="Arial" w:cs="Arial"/>
          <w:sz w:val="22"/>
          <w:szCs w:val="22"/>
          <w:lang w:val="cy-GB"/>
        </w:rPr>
        <w:t xml:space="preserve">Dylech bob amser ddarparu cyfiawnhad </w:t>
      </w:r>
      <w:r w:rsidR="009E4559" w:rsidRPr="00DB1001">
        <w:rPr>
          <w:rFonts w:ascii="Arial" w:hAnsi="Arial" w:cs="Arial"/>
          <w:sz w:val="22"/>
          <w:szCs w:val="22"/>
          <w:lang w:val="cy-GB"/>
        </w:rPr>
        <w:t>ar gyfer eich</w:t>
      </w:r>
      <w:r w:rsidR="00BA5017" w:rsidRPr="00DB1001">
        <w:rPr>
          <w:rFonts w:ascii="Arial" w:hAnsi="Arial" w:cs="Arial"/>
          <w:sz w:val="22"/>
          <w:szCs w:val="22"/>
          <w:lang w:val="cy-GB"/>
        </w:rPr>
        <w:t xml:space="preserve"> dadleuon a’ch </w:t>
      </w:r>
      <w:r w:rsidR="009E4559" w:rsidRPr="00DB1001">
        <w:rPr>
          <w:rFonts w:ascii="Arial" w:hAnsi="Arial" w:cs="Arial"/>
          <w:sz w:val="22"/>
          <w:szCs w:val="22"/>
          <w:lang w:val="cy-GB"/>
        </w:rPr>
        <w:t>barn</w:t>
      </w:r>
      <w:r w:rsidR="00BA5017" w:rsidRPr="00DB1001">
        <w:rPr>
          <w:rFonts w:ascii="Arial" w:hAnsi="Arial" w:cs="Arial"/>
          <w:sz w:val="22"/>
          <w:szCs w:val="22"/>
          <w:lang w:val="cy-GB"/>
        </w:rPr>
        <w:t>.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 </w:t>
      </w:r>
      <w:r w:rsidR="00BA5017" w:rsidRPr="00DB1001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 </w:t>
      </w:r>
      <w:r w:rsidR="00BA5017" w:rsidRPr="00DB1001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 </w:t>
      </w:r>
      <w:r w:rsidR="00BA5017" w:rsidRPr="00DB1001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 w:rsidRPr="00DB1001">
        <w:rPr>
          <w:rFonts w:ascii="Arial" w:hAnsi="Arial" w:cs="Arial"/>
          <w:sz w:val="22"/>
          <w:szCs w:val="22"/>
          <w:lang w:val="cy-GB"/>
        </w:rPr>
        <w:t xml:space="preserve"> 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 </w:t>
      </w:r>
      <w:r w:rsidR="00BA5017" w:rsidRPr="00DB1001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7571D5E7" w14:textId="77777777" w:rsidR="00D22D9C" w:rsidRPr="00DB1001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B28020B" w14:textId="77777777" w:rsidR="00C01A3F" w:rsidRPr="00DB1001" w:rsidRDefault="00BA5017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DB100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DB1001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1A22F8BE" w14:textId="363B3CC6" w:rsidR="00ED32C9" w:rsidRPr="00DB1001" w:rsidRDefault="00ED32C9" w:rsidP="00045D10">
      <w:pPr>
        <w:spacing w:after="120"/>
        <w:rPr>
          <w:rFonts w:ascii="Arial" w:hAnsi="Arial" w:cs="Arial"/>
          <w:color w:val="0070C0"/>
          <w:sz w:val="22"/>
          <w:szCs w:val="22"/>
          <w:lang w:val="cy-GB"/>
        </w:rPr>
      </w:pPr>
      <w:r w:rsidRPr="00DB1001">
        <w:rPr>
          <w:rFonts w:ascii="Arial" w:hAnsi="Arial" w:cs="Arial"/>
          <w:color w:val="0070C0"/>
          <w:sz w:val="22"/>
          <w:szCs w:val="22"/>
          <w:lang w:val="cy-GB"/>
        </w:rPr>
        <w:lastRenderedPageBreak/>
        <w:t>Dylai’r cyflwyniad ddangos tystiolaeth o’r gallu i grynhoi prosiect ymchwil a’i gyflwyno yn y fformat priodol. Dylid gwneud detholiad priodol o wybodaeth o bob adran o’r prosiect. (30 marc ar gael)</w:t>
      </w:r>
    </w:p>
    <w:p w14:paraId="38E3350A" w14:textId="77777777" w:rsidR="00C01A3F" w:rsidRPr="00DB1001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F76A0B0" w14:textId="77777777" w:rsidR="00D22D9C" w:rsidRPr="00DB1001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04FF7AE6" w14:textId="77777777" w:rsidR="00D22D9C" w:rsidRPr="00DB1001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DB1001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581A7FE0" w14:textId="77777777" w:rsidR="00D22D9C" w:rsidRPr="00DB1001" w:rsidRDefault="00BA5017" w:rsidP="006D6B5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DB1001">
        <w:rPr>
          <w:rFonts w:ascii="Arial" w:hAnsi="Arial" w:cs="Arial"/>
          <w:sz w:val="22"/>
          <w:szCs w:val="22"/>
          <w:lang w:val="cy-GB"/>
        </w:rPr>
        <w:t>Ar lefel 6, dylech allu cymhwyso’r dulliau a’r technegau rydych wedi’u dysgu er mwyn adolygu, cadarnhau, ymestyn a chymhwyso eich gwybodaeth a’ch dealltwriaeth, a chychwyn a chyflawni prosiectau.</w:t>
      </w:r>
      <w:r w:rsidR="006D6B5E" w:rsidRPr="00DB1001">
        <w:rPr>
          <w:rFonts w:ascii="Arial" w:hAnsi="Arial" w:cs="Arial"/>
          <w:sz w:val="22"/>
          <w:szCs w:val="22"/>
          <w:lang w:val="cy-GB"/>
        </w:rPr>
        <w:t xml:space="preserve"> </w:t>
      </w:r>
      <w:r w:rsidRPr="00DB1001">
        <w:rPr>
          <w:rFonts w:ascii="Arial" w:hAnsi="Arial" w:cs="Arial"/>
          <w:sz w:val="22"/>
          <w:szCs w:val="22"/>
          <w:lang w:val="cy-GB"/>
        </w:rPr>
        <w:t xml:space="preserve">Byddwch yn defnyddio’n gywir dechnegau dadansoddi ac ymholi sefydledig sy’n berthnasol i’r ddisgyblaeth, a’u cymhwyso mewn cyd-destunau cymhleth ac anrhagweladwy, er mwyn dyfeisio a chynnal dadleuon a/neu ddatrys problemau. </w:t>
      </w:r>
      <w:r w:rsidR="00C073F1" w:rsidRPr="00DB1001">
        <w:rPr>
          <w:rFonts w:ascii="Arial" w:hAnsi="Arial" w:cs="Arial"/>
          <w:sz w:val="22"/>
          <w:szCs w:val="22"/>
          <w:lang w:val="cy-GB"/>
        </w:rPr>
        <w:t xml:space="preserve"> </w:t>
      </w:r>
      <w:r w:rsidRPr="00DB1001">
        <w:rPr>
          <w:rFonts w:ascii="Arial" w:hAnsi="Arial" w:cs="Arial"/>
          <w:sz w:val="22"/>
          <w:szCs w:val="22"/>
          <w:lang w:val="cy-GB"/>
        </w:rPr>
        <w:t xml:space="preserve">Dylech allu llunio cwestiynau priodol er mwyn cyrraedd ateb - neu ddynodi ystod o atebion. </w:t>
      </w:r>
      <w:r w:rsidR="00C073F1" w:rsidRPr="00DB1001">
        <w:rPr>
          <w:rFonts w:ascii="Arial" w:hAnsi="Arial" w:cs="Arial"/>
          <w:sz w:val="22"/>
          <w:szCs w:val="22"/>
          <w:lang w:val="cy-GB"/>
        </w:rPr>
        <w:t xml:space="preserve"> </w:t>
      </w:r>
      <w:r w:rsidRPr="00DB1001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 </w:t>
      </w:r>
      <w:r w:rsidRPr="00DB1001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 </w:t>
      </w:r>
      <w:r w:rsidRPr="00DB1001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 neu’r amgylchiadau hynny, i asesu sefyllfaoedd presennol, efallai er mwyn llunio cynlluniau neu atebion i ddatrys problemau, neu i greu arteffactau, y gall rhai ohonynt fod yn arloesol ac yn greadigol.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 </w:t>
      </w:r>
      <w:r w:rsidRPr="00DB1001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 </w:t>
      </w:r>
      <w:r w:rsidRPr="00DB1001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0BA8A8AB" w14:textId="77777777" w:rsidR="00D22D9C" w:rsidRPr="00DB1001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05B5800" w14:textId="77777777" w:rsidR="00C01A3F" w:rsidRPr="00DB1001" w:rsidRDefault="00BA5017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DB100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DB1001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41772E9B" w14:textId="1F63A35B" w:rsidR="00ED32C9" w:rsidRPr="00DB1001" w:rsidRDefault="00ED32C9" w:rsidP="00045D10">
      <w:pPr>
        <w:spacing w:after="120"/>
        <w:rPr>
          <w:rFonts w:ascii="Arial" w:hAnsi="Arial" w:cs="Arial"/>
          <w:color w:val="0070C0"/>
          <w:sz w:val="22"/>
          <w:szCs w:val="22"/>
          <w:lang w:val="cy-GB"/>
        </w:rPr>
      </w:pPr>
      <w:r w:rsidRPr="00DB1001">
        <w:rPr>
          <w:rFonts w:ascii="Arial" w:hAnsi="Arial" w:cs="Arial"/>
          <w:color w:val="0070C0"/>
          <w:sz w:val="22"/>
          <w:szCs w:val="22"/>
          <w:lang w:val="cy-GB"/>
        </w:rPr>
        <w:t>Dylid nodi goblygiadau ymarferol y prosiect a dylech allu adfyfyrio ar y broses ymchwil. (10 marc ar gael)</w:t>
      </w:r>
    </w:p>
    <w:p w14:paraId="2B4BD477" w14:textId="77777777" w:rsidR="00C01A3F" w:rsidRPr="00DB1001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7229241" w14:textId="77777777" w:rsidR="008566E5" w:rsidRPr="00DB1001" w:rsidRDefault="008566E5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45183DC" w14:textId="77777777" w:rsidR="00D22D9C" w:rsidRPr="00DB1001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DB1001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DB1001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14:paraId="663C43E5" w14:textId="77777777" w:rsidR="00995D51" w:rsidRPr="00DB1001" w:rsidRDefault="00BA5017" w:rsidP="0010350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DB1001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raddedigion sy’n gofyn am arfer menter a chyfrifoldeb personol a gwneud penderfyniadau mewn amgylchiadau cymhleth ac anrhagweladwy. 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 </w:t>
      </w:r>
      <w:r w:rsidR="00CB1FD6" w:rsidRPr="00DB1001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DB1001">
        <w:rPr>
          <w:rFonts w:ascii="Arial" w:hAnsi="Arial" w:cs="Arial"/>
          <w:sz w:val="22"/>
          <w:szCs w:val="22"/>
          <w:lang w:val="cy-GB"/>
        </w:rPr>
        <w:t xml:space="preserve"> </w:t>
      </w:r>
      <w:r w:rsidR="00CB1FD6" w:rsidRPr="00DB1001">
        <w:rPr>
          <w:rFonts w:ascii="Arial" w:hAnsi="Arial" w:cs="Arial"/>
          <w:sz w:val="22"/>
          <w:szCs w:val="22"/>
          <w:lang w:val="cy-GB"/>
        </w:rPr>
        <w:t xml:space="preserve">y gallu i ddysgu ar gyfer datblygiad proffesiynol i wella sgiliau presennol a chaffael cymwyseddau newydd o natur broffesiynol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 </w:t>
      </w:r>
      <w:r w:rsidR="00995D51" w:rsidRPr="00DB1001">
        <w:rPr>
          <w:rFonts w:ascii="Arial" w:hAnsi="Arial" w:cs="Arial"/>
          <w:sz w:val="22"/>
          <w:szCs w:val="22"/>
          <w:lang w:val="cy-GB"/>
        </w:rPr>
        <w:t xml:space="preserve"> </w:t>
      </w:r>
      <w:r w:rsidR="00CB1FD6" w:rsidRPr="00DB100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31059224" w14:textId="77777777" w:rsidR="00995D51" w:rsidRPr="00DB1001" w:rsidRDefault="00995D51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DC442C6" w14:textId="77777777" w:rsidR="00D22D9C" w:rsidRPr="00DB1001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D427BA6" w14:textId="77777777" w:rsidR="00C01A3F" w:rsidRPr="00DB1001" w:rsidRDefault="00CB1FD6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DB100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DB1001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6A8E6159" w14:textId="77777777" w:rsidR="00C01A3F" w:rsidRPr="00DB1001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8BF6136" w14:textId="7C0FC0D4" w:rsidR="00ED32C9" w:rsidRPr="00DB1001" w:rsidRDefault="00ED32C9" w:rsidP="00045D10">
      <w:pPr>
        <w:spacing w:after="120"/>
        <w:rPr>
          <w:rFonts w:ascii="Arial" w:hAnsi="Arial" w:cs="Arial"/>
          <w:color w:val="0070C0"/>
          <w:sz w:val="22"/>
          <w:szCs w:val="22"/>
          <w:lang w:val="cy-GB"/>
        </w:rPr>
      </w:pPr>
      <w:r w:rsidRPr="00DB1001">
        <w:rPr>
          <w:rFonts w:ascii="Arial" w:hAnsi="Arial" w:cs="Arial"/>
          <w:color w:val="0070C0"/>
          <w:sz w:val="22"/>
          <w:szCs w:val="22"/>
          <w:lang w:val="cy-GB"/>
        </w:rPr>
        <w:t xml:space="preserve">Dangoswch y gallu i gyfathrebu trwy gyflwyniad llafar </w:t>
      </w:r>
      <w:r w:rsidR="006C7CF4" w:rsidRPr="00DB1001">
        <w:rPr>
          <w:rFonts w:ascii="Arial" w:hAnsi="Arial" w:cs="Arial"/>
          <w:color w:val="0070C0"/>
          <w:sz w:val="22"/>
          <w:szCs w:val="22"/>
          <w:lang w:val="cy-GB"/>
        </w:rPr>
        <w:t>neu</w:t>
      </w:r>
      <w:r w:rsidRPr="00DB1001">
        <w:rPr>
          <w:rFonts w:ascii="Arial" w:hAnsi="Arial" w:cs="Arial"/>
          <w:color w:val="0070C0"/>
          <w:sz w:val="22"/>
          <w:szCs w:val="22"/>
          <w:lang w:val="cy-GB"/>
        </w:rPr>
        <w:t xml:space="preserve"> </w:t>
      </w:r>
      <w:r w:rsidR="004E0C90">
        <w:rPr>
          <w:rFonts w:ascii="Arial" w:hAnsi="Arial" w:cs="Arial"/>
          <w:color w:val="0070C0"/>
          <w:sz w:val="22"/>
          <w:szCs w:val="22"/>
          <w:lang w:val="cy-GB"/>
        </w:rPr>
        <w:t>b</w:t>
      </w:r>
      <w:r w:rsidR="004E0C90" w:rsidRPr="00DB1001">
        <w:rPr>
          <w:rFonts w:ascii="Arial" w:hAnsi="Arial" w:cs="Arial"/>
          <w:color w:val="0070C0"/>
          <w:sz w:val="22"/>
          <w:szCs w:val="22"/>
          <w:lang w:val="cy-GB"/>
        </w:rPr>
        <w:t xml:space="preserve">oster </w:t>
      </w:r>
      <w:r w:rsidRPr="00DB1001">
        <w:rPr>
          <w:rFonts w:ascii="Arial" w:hAnsi="Arial" w:cs="Arial"/>
          <w:color w:val="0070C0"/>
          <w:sz w:val="22"/>
          <w:szCs w:val="22"/>
          <w:lang w:val="cy-GB"/>
        </w:rPr>
        <w:t>ysgrifenedig sy’n addas i’w rannu ag eraill. (15 marc ar gael)</w:t>
      </w:r>
    </w:p>
    <w:p w14:paraId="73398F8F" w14:textId="77777777" w:rsidR="00FB3B4E" w:rsidRPr="00DB1001" w:rsidRDefault="00FB3B4E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245674D" w14:textId="77777777" w:rsidR="00D22D9C" w:rsidRPr="00DB1001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B989C50" w14:textId="77777777" w:rsidR="00C01A3F" w:rsidRPr="00DB1001" w:rsidRDefault="00C01A3F">
      <w:pPr>
        <w:rPr>
          <w:rFonts w:ascii="Arial" w:hAnsi="Arial" w:cs="Arial"/>
          <w:sz w:val="22"/>
          <w:szCs w:val="22"/>
          <w:lang w:val="cy-GB"/>
        </w:rPr>
      </w:pPr>
      <w:r w:rsidRPr="00DB1001">
        <w:rPr>
          <w:rFonts w:ascii="Arial" w:hAnsi="Arial" w:cs="Arial"/>
          <w:sz w:val="22"/>
          <w:szCs w:val="22"/>
          <w:lang w:val="cy-GB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DB1001" w14:paraId="794BCAE1" w14:textId="77777777" w:rsidTr="009E4559">
        <w:trPr>
          <w:jc w:val="center"/>
        </w:trPr>
        <w:tc>
          <w:tcPr>
            <w:tcW w:w="10670" w:type="dxa"/>
            <w:shd w:val="clear" w:color="auto" w:fill="BFBFBF"/>
          </w:tcPr>
          <w:p w14:paraId="68B16A66" w14:textId="77777777" w:rsidR="00152E9D" w:rsidRPr="00DB1001" w:rsidRDefault="00152E9D" w:rsidP="00553B4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sz w:val="32"/>
                <w:szCs w:val="32"/>
                <w:lang w:val="cy-GB"/>
              </w:rPr>
              <w:lastRenderedPageBreak/>
              <w:br w:type="page"/>
            </w:r>
            <w:r w:rsidR="004D5E9B" w:rsidRPr="00DB1001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    </w:t>
            </w:r>
            <w:r w:rsidR="00CB1FD6" w:rsidRPr="00DB100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BB3154B" w14:textId="77777777" w:rsidR="00152E9D" w:rsidRPr="00DB1001" w:rsidRDefault="00152E9D" w:rsidP="00152E9D">
      <w:pPr>
        <w:rPr>
          <w:rFonts w:ascii="Arial" w:hAnsi="Arial" w:cs="Arial"/>
          <w:lang w:val="cy-GB"/>
        </w:rPr>
      </w:pPr>
    </w:p>
    <w:p w14:paraId="5044CC51" w14:textId="77777777" w:rsidR="00152E9D" w:rsidRPr="00DB1001" w:rsidRDefault="00CB1FD6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cy-GB"/>
        </w:rPr>
      </w:pPr>
      <w:r w:rsidRPr="00DB1001">
        <w:rPr>
          <w:rFonts w:ascii="Arial" w:hAnsi="Arial" w:cs="Arial"/>
          <w:sz w:val="20"/>
          <w:lang w:val="cy-GB"/>
        </w:rPr>
        <w:t xml:space="preserve">Noda’r adran hon y </w:t>
      </w:r>
      <w:r w:rsidRPr="00DB1001">
        <w:rPr>
          <w:rFonts w:ascii="Arial" w:hAnsi="Arial" w:cs="Arial"/>
          <w:i/>
          <w:sz w:val="20"/>
          <w:lang w:val="cy-GB"/>
        </w:rPr>
        <w:t>graddau</w:t>
      </w:r>
      <w:r w:rsidRPr="00DB100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DB1001">
        <w:rPr>
          <w:rFonts w:ascii="Arial" w:hAnsi="Arial" w:cs="Arial"/>
          <w:sz w:val="20"/>
          <w:lang w:val="cy-GB"/>
        </w:rPr>
        <w:t xml:space="preserve"> </w:t>
      </w:r>
      <w:r w:rsidRPr="00DB100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DB1001">
        <w:rPr>
          <w:rFonts w:ascii="Arial" w:hAnsi="Arial" w:cs="Arial"/>
          <w:sz w:val="20"/>
          <w:lang w:val="cy-GB"/>
        </w:rPr>
        <w:t xml:space="preserve"> </w:t>
      </w:r>
      <w:r w:rsidRPr="00DB100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7A5F12D1" w14:textId="77777777" w:rsidR="00152E9D" w:rsidRPr="00DB1001" w:rsidRDefault="00152E9D" w:rsidP="00152E9D">
      <w:pPr>
        <w:rPr>
          <w:rFonts w:ascii="Arial" w:hAnsi="Arial" w:cs="Arial"/>
          <w:b/>
          <w:sz w:val="22"/>
          <w:szCs w:val="22"/>
          <w:lang w:val="cy-GB"/>
        </w:rPr>
        <w:sectPr w:rsidR="00152E9D" w:rsidRPr="00DB1001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2C61E280" w14:textId="77777777" w:rsidR="00152E9D" w:rsidRPr="00DB1001" w:rsidRDefault="00152E9D" w:rsidP="00152E9D">
      <w:pPr>
        <w:rPr>
          <w:rFonts w:ascii="Arial" w:hAnsi="Arial" w:cs="Arial"/>
          <w:b/>
          <w:sz w:val="22"/>
          <w:szCs w:val="22"/>
          <w:lang w:val="cy-GB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DB1001" w14:paraId="1BD1CF15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23B04AB" w14:textId="77777777" w:rsidR="00152E9D" w:rsidRPr="00DB1001" w:rsidRDefault="00CB1FD6" w:rsidP="00553B4B">
            <w:pPr>
              <w:rPr>
                <w:rFonts w:ascii="Arial" w:hAnsi="Arial" w:cs="Arial"/>
                <w:b/>
                <w:sz w:val="22"/>
                <w:lang w:val="cy-GB"/>
              </w:rPr>
            </w:pPr>
            <w:r w:rsidRPr="00DB100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DB1001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6D2EE87D" w14:textId="77777777" w:rsidR="00152E9D" w:rsidRPr="00DB1001" w:rsidRDefault="00CB1FD6" w:rsidP="00553B4B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B99F17B" w14:textId="77777777" w:rsidR="00152E9D" w:rsidRPr="00DB1001" w:rsidRDefault="00CB1FD6" w:rsidP="00553B4B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DB1001" w14:paraId="0C2C4FED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B021279" w14:textId="77777777" w:rsidR="00152E9D" w:rsidRPr="00DB1001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DB1001">
              <w:rPr>
                <w:rFonts w:ascii="Arial" w:hAnsi="Arial" w:cs="Arial"/>
                <w:b/>
                <w:szCs w:val="16"/>
                <w:lang w:val="cy-GB"/>
              </w:rPr>
              <w:t xml:space="preserve">1. </w:t>
            </w:r>
            <w:r w:rsidR="00CB1FD6" w:rsidRPr="00DB100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798B8E7C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  <w:r w:rsidRPr="00DB1001">
              <w:rPr>
                <w:rFonts w:ascii="Arial" w:hAnsi="Arial" w:cs="Arial"/>
                <w:sz w:val="14"/>
                <w:szCs w:val="14"/>
                <w:lang w:val="cy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9E625C7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D443184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DB1001" w14:paraId="59D4E1ED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02E8B4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9A5FE4E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019EA06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D33D368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841ED7D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4408A6F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0B9CBE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E562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DB1001" w14:paraId="5857F7D1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2EB7" w14:textId="77777777" w:rsidR="00152E9D" w:rsidRPr="00DB1001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18B8" w14:textId="21B6B039" w:rsidR="00152E9D" w:rsidRPr="00DB1001" w:rsidRDefault="006C7CF4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DB1001">
              <w:rPr>
                <w:rFonts w:ascii="Arial" w:hAnsi="Arial" w:cs="Arial"/>
                <w:sz w:val="32"/>
                <w:lang w:val="cy-GB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61672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DB1001" w14:paraId="5C7F2FFD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1CAF60D" w14:textId="77777777" w:rsidR="00152E9D" w:rsidRPr="00DB1001" w:rsidRDefault="00152E9D" w:rsidP="00152E9D">
            <w:pPr>
              <w:rPr>
                <w:rFonts w:ascii="Arial" w:hAnsi="Arial" w:cs="Arial"/>
                <w:b/>
                <w:lang w:val="cy-GB"/>
              </w:rPr>
            </w:pPr>
            <w:r w:rsidRPr="00DB1001">
              <w:rPr>
                <w:rFonts w:ascii="Arial" w:hAnsi="Arial" w:cs="Arial"/>
                <w:b/>
                <w:szCs w:val="16"/>
                <w:lang w:val="cy-GB"/>
              </w:rPr>
              <w:t xml:space="preserve">2. </w:t>
            </w:r>
            <w:r w:rsidR="00CB1FD6" w:rsidRPr="00DB100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224E247F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ADAD276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C8C6CB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DB1001" w14:paraId="56C4E93F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60D960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C7FF0E6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734963CB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1866472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7BC8536F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F35CA5A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A0B071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BF68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DB1001" w14:paraId="082C9D26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0873" w14:textId="77777777" w:rsidR="00152E9D" w:rsidRPr="00DB1001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1991" w14:textId="423FC8A9" w:rsidR="00152E9D" w:rsidRPr="00DB1001" w:rsidRDefault="006C7CF4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DB1001">
              <w:rPr>
                <w:rFonts w:ascii="Arial" w:hAnsi="Arial" w:cs="Arial"/>
                <w:sz w:val="32"/>
                <w:lang w:val="cy-GB"/>
              </w:rPr>
              <w:t>30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97D5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DB1001" w14:paraId="3A04B1B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2957B52" w14:textId="77777777" w:rsidR="00152E9D" w:rsidRPr="00DB1001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DB1001">
              <w:rPr>
                <w:rFonts w:ascii="Arial" w:hAnsi="Arial" w:cs="Arial"/>
                <w:b/>
                <w:szCs w:val="16"/>
                <w:lang w:val="cy-GB"/>
              </w:rPr>
              <w:t xml:space="preserve">3. </w:t>
            </w:r>
            <w:r w:rsidR="00CB1FD6" w:rsidRPr="00DB100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2BA8BB54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3274462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477264A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DB1001" w14:paraId="1962E639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217E62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CFA6073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C52F65E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5C23EC6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7EF2ED5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DE499B6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E9D062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FD58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DB1001" w14:paraId="79A093B4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D69A" w14:textId="77777777" w:rsidR="00152E9D" w:rsidRPr="00DB1001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86C6" w14:textId="731F4A55" w:rsidR="00152E9D" w:rsidRPr="00DB1001" w:rsidRDefault="006C7CF4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DB1001">
              <w:rPr>
                <w:rFonts w:ascii="Arial" w:hAnsi="Arial" w:cs="Arial"/>
                <w:sz w:val="32"/>
                <w:lang w:val="cy-GB"/>
              </w:rPr>
              <w:t>30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0F95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DB1001" w14:paraId="426F285C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04F52A9" w14:textId="77777777" w:rsidR="00152E9D" w:rsidRPr="00DB1001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DB1001">
              <w:rPr>
                <w:rFonts w:ascii="Arial" w:hAnsi="Arial" w:cs="Arial"/>
                <w:b/>
                <w:szCs w:val="16"/>
                <w:lang w:val="cy-GB"/>
              </w:rPr>
              <w:t xml:space="preserve">4. </w:t>
            </w:r>
            <w:r w:rsidR="00CB1FD6" w:rsidRPr="00DB100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1E22D106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8B98C6D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4D02BF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DB1001" w14:paraId="26BA39F8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6C3C7F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7C599D43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4F31E56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DDF7A9F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16FF424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EF5BC68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49A585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9A96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DB1001" w14:paraId="58291D35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1E4" w14:textId="77777777" w:rsidR="00152E9D" w:rsidRPr="00DB1001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46A7" w14:textId="75A29D4A" w:rsidR="00152E9D" w:rsidRPr="00DB1001" w:rsidRDefault="006C7CF4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DB1001">
              <w:rPr>
                <w:rFonts w:ascii="Arial" w:hAnsi="Arial" w:cs="Arial"/>
                <w:sz w:val="32"/>
                <w:lang w:val="cy-GB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251CD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DB1001" w14:paraId="53D30879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525E49" w14:textId="77777777" w:rsidR="00152E9D" w:rsidRPr="00DB1001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DB1001">
              <w:rPr>
                <w:rFonts w:ascii="Arial" w:hAnsi="Arial" w:cs="Arial"/>
                <w:b/>
                <w:szCs w:val="16"/>
                <w:lang w:val="cy-GB"/>
              </w:rPr>
              <w:t xml:space="preserve">5. </w:t>
            </w:r>
            <w:r w:rsidR="00CB1FD6" w:rsidRPr="00DB100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EF7DCCD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5DE8CD9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5CE3BA6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DB1001" w14:paraId="7B08DFDB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F8FA7F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7AED399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78F858EA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A77FC05" w14:textId="77777777" w:rsidR="00152E9D" w:rsidRPr="00DB100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0C4521" w14:textId="14D09228" w:rsidR="00152E9D" w:rsidRPr="00DB1001" w:rsidRDefault="006C7CF4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DB1001">
              <w:rPr>
                <w:rFonts w:ascii="Arial" w:hAnsi="Arial" w:cs="Arial"/>
                <w:sz w:val="32"/>
                <w:lang w:val="cy-GB"/>
              </w:rPr>
              <w:t>15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4B963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DB1001" w14:paraId="41EE7686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0CD0C" w14:textId="77777777" w:rsidR="00152E9D" w:rsidRPr="00DB1001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FBD5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F63E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</w:tbl>
    <w:p w14:paraId="7445CFE3" w14:textId="77777777" w:rsidR="00152E9D" w:rsidRPr="00DB1001" w:rsidRDefault="00152E9D" w:rsidP="00152E9D">
      <w:pPr>
        <w:ind w:left="284" w:right="531"/>
        <w:rPr>
          <w:rFonts w:ascii="Arial" w:hAnsi="Arial"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DB1001" w14:paraId="06460FC7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3545362B" w14:textId="77777777" w:rsidR="00152E9D" w:rsidRPr="00DB1001" w:rsidRDefault="00CB1FD6" w:rsidP="00553B4B">
            <w:pPr>
              <w:rPr>
                <w:rFonts w:ascii="Arial" w:hAnsi="Arial" w:cs="Arial"/>
                <w:sz w:val="16"/>
                <w:szCs w:val="16"/>
                <w:lang w:val="cy-GB"/>
              </w:rPr>
            </w:pPr>
            <w:r w:rsidRPr="00DB100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DB100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DB1001">
              <w:rPr>
                <w:rFonts w:ascii="Arial" w:hAnsi="Arial" w:cs="Arial"/>
                <w:sz w:val="16"/>
                <w:szCs w:val="16"/>
                <w:lang w:val="cy-GB"/>
              </w:rPr>
              <w:t xml:space="preserve">  </w:t>
            </w:r>
            <w:r w:rsidRPr="00DB1001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3B3BEF74" w14:textId="77777777" w:rsidR="00152E9D" w:rsidRPr="00DB1001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DB1001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55E1B32" w14:textId="77777777" w:rsidR="00152E9D" w:rsidRPr="00DB1001" w:rsidRDefault="00152E9D" w:rsidP="00152E9D">
            <w:pPr>
              <w:jc w:val="right"/>
              <w:rPr>
                <w:rFonts w:ascii="Arial" w:hAnsi="Arial" w:cs="Arial"/>
                <w:b/>
                <w:bCs/>
                <w:lang w:val="cy-GB"/>
              </w:rPr>
            </w:pPr>
            <w:r w:rsidRPr="00DB1001">
              <w:rPr>
                <w:rFonts w:ascii="Arial" w:hAnsi="Arial" w:cs="Arial"/>
                <w:b/>
                <w:bCs/>
                <w:lang w:val="cy-GB"/>
              </w:rPr>
              <w:t>%</w:t>
            </w:r>
          </w:p>
        </w:tc>
      </w:tr>
      <w:tr w:rsidR="00152E9D" w:rsidRPr="00DB1001" w14:paraId="48CBC802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48D80B20" w14:textId="77777777" w:rsidR="00152E9D" w:rsidRPr="00DB1001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232FAF8E" w14:textId="77777777" w:rsidR="00152E9D" w:rsidRPr="00DB1001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DB1001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776EA7C2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6B26C120" w14:textId="77777777" w:rsidR="00152E9D" w:rsidRPr="00DB1001" w:rsidRDefault="00152E9D" w:rsidP="00152E9D">
            <w:pPr>
              <w:ind w:leftChars="71" w:left="142"/>
              <w:rPr>
                <w:rFonts w:ascii="Arial" w:hAnsi="Arial" w:cs="Arial"/>
                <w:lang w:val="cy-GB"/>
              </w:rPr>
            </w:pPr>
          </w:p>
        </w:tc>
      </w:tr>
      <w:tr w:rsidR="00152E9D" w:rsidRPr="00DB1001" w14:paraId="3CE08F9E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4CC4D768" w14:textId="77777777" w:rsidR="00152E9D" w:rsidRPr="00DB1001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36889317" w14:textId="77777777" w:rsidR="00152E9D" w:rsidRPr="00DB1001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DB1001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307F98D2" w14:textId="77777777" w:rsidR="00152E9D" w:rsidRPr="00DB1001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2A16845C" w14:textId="77777777" w:rsidR="00152E9D" w:rsidRPr="00DB1001" w:rsidRDefault="00152E9D" w:rsidP="00152E9D">
            <w:pPr>
              <w:ind w:firstLineChars="141" w:firstLine="282"/>
              <w:rPr>
                <w:rFonts w:ascii="Arial" w:hAnsi="Arial" w:cs="Arial"/>
                <w:lang w:val="cy-GB"/>
              </w:rPr>
            </w:pPr>
          </w:p>
        </w:tc>
      </w:tr>
    </w:tbl>
    <w:p w14:paraId="0DF28435" w14:textId="77777777" w:rsidR="00C073F1" w:rsidRPr="00DB1001" w:rsidRDefault="00C073F1" w:rsidP="00152E9D">
      <w:pPr>
        <w:rPr>
          <w:rFonts w:ascii="Arial" w:hAnsi="Arial" w:cs="Arial"/>
          <w:lang w:val="cy-GB"/>
        </w:rPr>
      </w:pPr>
    </w:p>
    <w:p w14:paraId="2BC696A2" w14:textId="77777777" w:rsidR="00C073F1" w:rsidRPr="00DB1001" w:rsidRDefault="00C073F1" w:rsidP="00152E9D">
      <w:pPr>
        <w:rPr>
          <w:rFonts w:ascii="Arial" w:hAnsi="Arial" w:cs="Arial"/>
          <w:vanish/>
          <w:lang w:val="cy-GB"/>
        </w:rPr>
        <w:sectPr w:rsidR="00C073F1" w:rsidRPr="00DB100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52AFC58E" w14:textId="77777777" w:rsidR="00C073F1" w:rsidRPr="00DB1001" w:rsidRDefault="00C073F1" w:rsidP="00152E9D">
      <w:pPr>
        <w:rPr>
          <w:rFonts w:ascii="Arial" w:hAnsi="Arial" w:cs="Arial"/>
          <w:vanish/>
          <w:lang w:val="cy-GB"/>
        </w:rPr>
      </w:pPr>
    </w:p>
    <w:tbl>
      <w:tblPr>
        <w:tblStyle w:val="GridTabl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3858"/>
      </w:tblGrid>
      <w:tr w:rsidR="00C073F1" w:rsidRPr="00DB1001" w14:paraId="08358DE9" w14:textId="77777777" w:rsidTr="009E4559">
        <w:tc>
          <w:tcPr>
            <w:tcW w:w="13858" w:type="dxa"/>
            <w:shd w:val="clear" w:color="auto" w:fill="C2D69B" w:themeFill="accent3" w:themeFillTint="99"/>
          </w:tcPr>
          <w:p w14:paraId="222889A7" w14:textId="77777777" w:rsidR="00C073F1" w:rsidRPr="00DB1001" w:rsidRDefault="00CB1FD6" w:rsidP="00553B4B">
            <w:pPr>
              <w:pStyle w:val="NormalGwe"/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</w:pPr>
            <w:r w:rsidRPr="00DB1001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0991C6A4" w14:textId="77777777" w:rsidR="00F217F6" w:rsidRPr="00DB1001" w:rsidRDefault="00F217F6" w:rsidP="001F50B6">
      <w:pPr>
        <w:pStyle w:val="NormalGwe"/>
        <w:rPr>
          <w:rFonts w:ascii="Arial" w:hAnsi="Arial" w:cs="Arial"/>
          <w:color w:val="303B44"/>
          <w:sz w:val="22"/>
          <w:szCs w:val="22"/>
          <w:lang w:val="cy-GB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217F6" w:rsidRPr="00DB1001" w14:paraId="5BC65744" w14:textId="77777777" w:rsidTr="00AA4930">
        <w:tc>
          <w:tcPr>
            <w:tcW w:w="13948" w:type="dxa"/>
            <w:shd w:val="clear" w:color="auto" w:fill="C2D69B" w:themeFill="accent3" w:themeFillTint="99"/>
          </w:tcPr>
          <w:p w14:paraId="387E2E63" w14:textId="77777777" w:rsidR="00F217F6" w:rsidRPr="00DB1001" w:rsidRDefault="00F217F6" w:rsidP="00357A2B">
            <w:pPr>
              <w:rPr>
                <w:rFonts w:ascii="Arial" w:hAnsi="Arial" w:cs="Arial"/>
                <w:b/>
                <w:lang w:val="cy-GB"/>
              </w:rPr>
            </w:pPr>
            <w:r w:rsidRPr="00DB1001">
              <w:rPr>
                <w:rFonts w:ascii="Arial" w:hAnsi="Arial" w:cs="Arial"/>
                <w:b/>
                <w:lang w:val="cy-GB"/>
              </w:rPr>
              <w:t>Lefel 6</w:t>
            </w:r>
          </w:p>
        </w:tc>
      </w:tr>
      <w:tr w:rsidR="00F217F6" w:rsidRPr="00DB1001" w14:paraId="471952D4" w14:textId="77777777" w:rsidTr="00AA4930">
        <w:tc>
          <w:tcPr>
            <w:tcW w:w="13948" w:type="dxa"/>
            <w:shd w:val="clear" w:color="auto" w:fill="EAF1DD" w:themeFill="accent3" w:themeFillTint="33"/>
          </w:tcPr>
          <w:p w14:paraId="630EBA98" w14:textId="77777777" w:rsidR="00F217F6" w:rsidRPr="00DB1001" w:rsidRDefault="00F217F6" w:rsidP="00357A2B">
            <w:pPr>
              <w:rPr>
                <w:rFonts w:ascii="Arial" w:eastAsia="Arial" w:hAnsi="Arial" w:cs="Arial"/>
                <w:spacing w:val="-1"/>
                <w:lang w:val="cy-GB"/>
              </w:rPr>
            </w:pPr>
            <w:r w:rsidRPr="00DB1001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DB1001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DB1001">
              <w:rPr>
                <w:rFonts w:ascii="Arial" w:eastAsia="Arial" w:hAnsi="Arial" w:cs="Arial"/>
                <w:spacing w:val="-1"/>
                <w:lang w:val="cy-GB"/>
              </w:rPr>
              <w:t xml:space="preserve">, ar ddiwedd Lefel 6 dylai fod gan fyfyrwyr wybodaeth gydlynol a manwl a dealltwriaeth systematig o’u maes pwnc, y mae o leiaf rhywfaint o’r rhain wedi’i seilio ar yr ymchwil diweddaraf a/neu ysgolheictod uwch o fewn y ddisgyblaeth.  Byddant yn gallu defnyddio technegau dadansoddi ac ymholi sefydledig yn gywir o fewn disgyblaeth, gan ddefnyddio’u dealltwriaeth gysyniadol i ddyfeisio a chynnal dadleuon a/neu i ddatrys problemau.  Dylent fod yn ymwybodol o ansicrwydd ac amwysedd gwybodaeth a’r cyfyngiadau arni.  Dylent allu gwerthuso’n feirniadol dystiolaeth, dadleuon, tybiaethau, cysyniadau haniaethol a data (a allai fod yn anghyflawn), i lunio barn, ac i fframio cwestiynau priodol er mwyn cyrraedd ateb - neu ddynodi ystod o atebion. Byddant yn cymhwyso’r dulliau a’r technegau maent wedi’u dysgu i adolygu, cadarnhau, ymestyn a chymhwyso eu gwybodaeth a’u dealltwriaeth, a chychwyn a chyflawni prosiectau. Bydd ganddynt y gallu i reoli eu dysgu eu hunain, a manteisio ar adolygiadau ysgolheigaidd a ffynonellau gwreiddiol (er enghraifft, erthyglau ymchwil a adolygwyd a/neu ddeunyddiau gwreiddiol sy’n briodol i’r ddisgyblaeth). Byddant yn arddangos y rhinweddau a'r sgiliau trosglwyddadwy angenrheidiol ar gyfer cyflogaeth sy’n gofyn am y canlynol: arfer menter a chyfrifoldeb personol; gwneud penderfyniadau mewn cyd-destunau cymhleth ac anrhagweladwy; y gallu i ddysgu sydd ei angen i ymgymryd â hyfforddiant pellach priodol o natur broffesiynol neu gyfatebol. </w:t>
            </w:r>
          </w:p>
        </w:tc>
      </w:tr>
    </w:tbl>
    <w:p w14:paraId="318B614A" w14:textId="77777777" w:rsidR="00F217F6" w:rsidRPr="00DB1001" w:rsidRDefault="00F217F6" w:rsidP="00F217F6">
      <w:pPr>
        <w:rPr>
          <w:rFonts w:ascii="Arial" w:hAnsi="Arial" w:cs="Arial"/>
          <w:lang w:val="cy-GB"/>
        </w:rPr>
      </w:pPr>
    </w:p>
    <w:tbl>
      <w:tblPr>
        <w:tblStyle w:val="GridTabl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F217F6" w:rsidRPr="00DB1001" w14:paraId="338AF78A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4B20184B" w14:textId="77777777" w:rsidR="00F217F6" w:rsidRPr="00DB1001" w:rsidRDefault="00F217F6" w:rsidP="00357A2B">
            <w:pPr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6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2950C8DE" w14:textId="77777777" w:rsidR="00F217F6" w:rsidRPr="00DB1001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B36BB67" w14:textId="77777777" w:rsidR="00F217F6" w:rsidRPr="00DB1001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DC00E3A" w14:textId="77777777" w:rsidR="00F217F6" w:rsidRPr="00DB1001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6BEE7633" w14:textId="77777777" w:rsidR="00F217F6" w:rsidRPr="00DB1001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DB100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36396608" w14:textId="77777777" w:rsidR="00F217F6" w:rsidRPr="00DB1001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530C2323" w14:textId="77777777" w:rsidR="00F217F6" w:rsidRPr="00DB1001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3ACD494" w14:textId="77777777" w:rsidR="00F217F6" w:rsidRPr="00DB1001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6863E397" w14:textId="77777777" w:rsidR="00F217F6" w:rsidRPr="00DB1001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5B1F100A" w14:textId="77777777" w:rsidR="00F217F6" w:rsidRPr="00DB1001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51B736F5" w14:textId="77777777" w:rsidR="00F217F6" w:rsidRPr="00DB1001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DB100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af </w:t>
            </w: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>/ Rhagoriaeth)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7CC44159" w14:textId="77777777" w:rsidR="00F217F6" w:rsidRPr="00DB1001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00BE633" w14:textId="77777777" w:rsidR="00F217F6" w:rsidRPr="00DB1001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DB100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F217F6" w:rsidRPr="00DB1001" w14:paraId="3FD7E181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754727C5" w14:textId="77777777" w:rsidR="00F217F6" w:rsidRPr="00DB1001" w:rsidRDefault="00F217F6" w:rsidP="00357A2B">
            <w:pPr>
              <w:ind w:left="171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DB1001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45CDAB13" w14:textId="77777777" w:rsidR="00F217F6" w:rsidRPr="00DB1001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>0-29%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7E28D123" w14:textId="77777777" w:rsidR="00F217F6" w:rsidRPr="00DB1001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>30-39%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7EEC38BA" w14:textId="77777777" w:rsidR="00F217F6" w:rsidRPr="00DB1001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>40-49%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47493214" w14:textId="77777777" w:rsidR="00F217F6" w:rsidRPr="00DB1001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>50-59%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5E130281" w14:textId="77777777" w:rsidR="00F217F6" w:rsidRPr="00DB1001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>60-69%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1A53F585" w14:textId="77777777" w:rsidR="00F217F6" w:rsidRPr="00DB1001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>70-84%</w:t>
            </w:r>
          </w:p>
        </w:tc>
        <w:tc>
          <w:tcPr>
            <w:tcW w:w="1736" w:type="dxa"/>
            <w:shd w:val="clear" w:color="auto" w:fill="C2D69B" w:themeFill="accent3" w:themeFillTint="99"/>
          </w:tcPr>
          <w:p w14:paraId="21FE9CF3" w14:textId="77777777" w:rsidR="00F217F6" w:rsidRPr="00DB1001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b/>
                <w:sz w:val="18"/>
                <w:szCs w:val="18"/>
                <w:lang w:val="cy-GB"/>
              </w:rPr>
              <w:t>85-100%</w:t>
            </w:r>
          </w:p>
        </w:tc>
      </w:tr>
      <w:tr w:rsidR="00F217F6" w:rsidRPr="00DB1001" w14:paraId="12916458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57F2F9CA" w14:textId="77777777" w:rsidR="00F217F6" w:rsidRPr="00DB1001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DB1001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1F6591C0" w14:textId="77777777" w:rsidR="00F217F6" w:rsidRPr="00DB1001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DB100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 w:rsidRPr="00DB1001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69544A6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77775C3C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391A5206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1C97D22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Ymgysylltu gwael â darllen hanfodol.  Dim tystiolaeth o ddarllen ehangach.  Yn dibynnu ar ffynonellau amhriodol, a/neu yn defnyddio ffynonellau’n ddiofal. Yn ddibynnol iawn ar wybodaeth a gafwyd drwy gyswllt â’r dosbarth.  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9D249BB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Ymgysylltu ag ystod gyfyngedig o ffynonellau perthnasol a chredadwy ar y cyfan. Peth esgeulustod a mân wallau. </w:t>
            </w:r>
          </w:p>
          <w:p w14:paraId="4363769B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9C9F2D2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 Rhywfaint o orddibyniaeth ar destunau.  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3754C50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35FD73BA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>Detholiad o ffynonellau perthnasol a chredadwy.  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4D782B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 Cymhwyso cyfeirnodi’n gyson gywir.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207DC0B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>Ymgysylltu eithriadol ag ystod helaeth o lenyddiaeth berthnasol a chredadwy, sydd wedi’i seilio ar yr ymchwil diweddaraf.  Sgiliau cyfeirnodi ar lefel uchel, wedi’u cymhwyso’n gyson ac yn broffesiynol.</w:t>
            </w:r>
          </w:p>
        </w:tc>
      </w:tr>
      <w:tr w:rsidR="00F217F6" w:rsidRPr="00DB1001" w14:paraId="0ED6778E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6EC34F58" w14:textId="77777777" w:rsidR="00F217F6" w:rsidRPr="00DB1001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DB1001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55C7D8D4" w14:textId="77777777" w:rsidR="00F217F6" w:rsidRPr="00DB1001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DB100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gydlynol a manwl a dealltwriaeth systematig o'r maes pwnc, </w:t>
            </w:r>
            <w:r w:rsidRPr="00DB1001">
              <w:rPr>
                <w:rFonts w:ascii="Arial" w:eastAsia="Arial" w:hAnsi="Arial" w:cs="Arial"/>
                <w:spacing w:val="-1"/>
                <w:lang w:val="cy-GB"/>
              </w:rPr>
              <w:t>y mae o leiaf rhywfaint o’r rhain wedi’i seilio ar yr ymchwil diweddaraf a/neu ysgolheictod uwch o fewn y ddisgyblaeth.)</w:t>
            </w:r>
          </w:p>
          <w:p w14:paraId="6ED63293" w14:textId="77777777" w:rsidR="00F217F6" w:rsidRPr="00DB1001" w:rsidRDefault="00F217F6" w:rsidP="00357A2B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A5F3162" w14:textId="77777777" w:rsidR="00F217F6" w:rsidRPr="00DB1001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Bylchau mawr yn y wybodaeth a’r ddealltwriaeth systematig o’r maes pwnc.  Anghywirdebau sylweddol. Dim ymwybyddiaeth o wybodaeth am yr ymchwil diweddaraf a/neu o ysgolheictod uwch yn y ddisgyblaeth. </w:t>
            </w:r>
          </w:p>
          <w:p w14:paraId="20F6395F" w14:textId="77777777" w:rsidR="00F217F6" w:rsidRPr="00DB1001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103B0E7" w14:textId="77777777" w:rsidR="00F217F6" w:rsidRPr="00DB1001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Bylchau yn y wybodaeth, gyda dealltwriaeth systematig arwynebol yn unig. Rhai anghywirdebau sylweddol a/neu ddeunydd amherthnasol.   Dim ymwybyddiaeth o wybodaeth am yr ymchwil diweddaraf a/neu o ysgolheictod uwch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5A65B05" w14:textId="77777777" w:rsidR="00F217F6" w:rsidRPr="00DB1001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perthnasol yn y maes pwnc sydd i raddau cyfyngedig, wedi’u seilio ar ymchwil ac ysgolheictod cyfredol.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9FEA521" w14:textId="77777777" w:rsidR="00F217F6" w:rsidRPr="00DB1001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Mae’r wybodaeth yn gymharol fanwl a chywir gyda dealltwriaeth systematig dda o’r maes astudio ac i ryw raddau, o ymchwil ac ysgolheictod cyfredol.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11ECC8" w14:textId="77777777" w:rsidR="00F217F6" w:rsidRPr="00DB1001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Mae’r wybodaeth yn gymharol helaeth, gydlynol a manwl.   Arddengys ddealltwriaeth dda iawn o ehangder a manylder safbwyntiau sefydledig, ac mae’r gwaith, yn rhannol o leiaf, wedi’i seilio’n dda ar ymchwil ac ysgolheictod cyfredol.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FB58FFE" w14:textId="77777777" w:rsidR="00F217F6" w:rsidRPr="00DB1001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>Gwybodaeth a dealltwriaeth systematig gydlynol, fanwl, ragorol o egwyddorion a theorïau ymchwil ac ysgolheictod cyfredol.  Ymwybyddiaeth glir o heriau i safbwyntiau sefydledig a chyfyngiadau’r sail wybodaeth.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61ED38" w14:textId="77777777" w:rsidR="00F217F6" w:rsidRPr="00DB1001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Gwybodaeth a dealltwriaeth systematig gydlynol, fanwl, eithriadol o egwyddorion a theorïau’r pwnc, wedi’u seilio’n dda ar ymchwil ac ysgolheictod cyfredol.  Ymwybyddiaeth feirniadol, soffistigedig a manwl o amwyseddau a’r cyfyngiadau ar wybodaeth. </w:t>
            </w:r>
          </w:p>
        </w:tc>
      </w:tr>
      <w:tr w:rsidR="00F217F6" w:rsidRPr="00DB1001" w14:paraId="78FA1B53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54B53FF4" w14:textId="77777777" w:rsidR="00F217F6" w:rsidRPr="00DB1001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DB1001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 w:rsidRPr="00DB1001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  <w:p w14:paraId="4863446A" w14:textId="77777777" w:rsidR="00F217F6" w:rsidRPr="00DB1001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DB100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(Meddwl cysyniadol a beirniadol, dadansoddi, synthesis a gwerthuso ymchwil, tybiaethau, cysyniadau haniaethol a data (a allai fod yn anghyflawn); rhesymeg, dadl a barn).  </w:t>
            </w:r>
          </w:p>
        </w:tc>
        <w:tc>
          <w:tcPr>
            <w:tcW w:w="1736" w:type="dxa"/>
          </w:tcPr>
          <w:p w14:paraId="23446902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Gwaith hollol neu bron yn hollol ddisgrifiadol.  Fawr ddim neu ddim dadansoddi, synthesis neu werthuso. </w:t>
            </w:r>
          </w:p>
          <w:p w14:paraId="127D24AE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Wedi methu datblygu dadleuon, gan arwain at farn afresymegol neu annilys.  Cyffredinoliadau heb sail, wedi’u gwneud heb ddefnyddio unrhyw </w:t>
            </w:r>
            <w:r w:rsidRPr="00DB1001">
              <w:rPr>
                <w:rFonts w:ascii="Arial" w:hAnsi="Arial" w:cs="Arial"/>
                <w:lang w:val="cy-GB"/>
              </w:rPr>
              <w:lastRenderedPageBreak/>
              <w:t>dystiolaeth gredadwy.</w:t>
            </w:r>
          </w:p>
          <w:p w14:paraId="65F4EE77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006D4179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beirniadol.  Datblygu gwan ar ddadleuon a barn.  Derbynnir gwybodaeth yn anfeirniadol, defnyddia ddatganiadau cyffredinol heb fawr o dystiolaeth a barn heb sail.  Syniadau weithiau’n afresymegol ac </w:t>
            </w:r>
            <w:r w:rsidRPr="00DB1001">
              <w:rPr>
                <w:rFonts w:ascii="Arial" w:hAnsi="Arial" w:cs="Arial"/>
                <w:lang w:val="cy-GB"/>
              </w:rPr>
              <w:lastRenderedPageBreak/>
              <w:t>yn gwrthddweud ei gilydd.</w:t>
            </w:r>
          </w:p>
        </w:tc>
        <w:tc>
          <w:tcPr>
            <w:tcW w:w="1736" w:type="dxa"/>
          </w:tcPr>
          <w:p w14:paraId="7A756431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lastRenderedPageBreak/>
              <w:t xml:space="preserve">Ymgais cyfyngedig at feddwl beirniadol, dadansoddi, synthesis a gwerthuso, gan dueddu tuag at ddisgrifio. </w:t>
            </w:r>
          </w:p>
          <w:p w14:paraId="0491B693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Peth tystiolaeth i gefnogi dadleuon a barn cynyddol ond gall y rhain fod heb eu datblygu’n ddigonol neu ag ychydig o anghysondeb / camddehongli. </w:t>
            </w:r>
          </w:p>
          <w:p w14:paraId="6515CD56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lastRenderedPageBreak/>
              <w:t xml:space="preserve">Yn haeru’n hytrach na dadlau achos. </w:t>
            </w:r>
          </w:p>
          <w:p w14:paraId="10735554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39D3F5F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lastRenderedPageBreak/>
              <w:t>Rhywfaint o feddwl beirniadol, dadansoddi, synthesis a gwerthuso. Gall ddadansoddi cysyniadau a data newydd a/neu haniaethol heb arweiniad.</w:t>
            </w:r>
          </w:p>
          <w:p w14:paraId="329500C5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>Ymwybyddiaeth gynyddol o wahanol safbwyntiau, a gallu i ddefnyddio tystiolaeth (a allai fod yn anghyflawn) i gefnogi’r ddadl.</w:t>
            </w:r>
          </w:p>
          <w:p w14:paraId="194B5691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lastRenderedPageBreak/>
              <w:t xml:space="preserve">Dadleuon dilys a barn resymegol ar y cyfan. </w:t>
            </w:r>
            <w:r w:rsidRPr="00DB1001">
              <w:rPr>
                <w:lang w:val="cy-GB"/>
              </w:rPr>
              <w:t xml:space="preserve"> </w:t>
            </w:r>
            <w:r w:rsidRPr="00DB1001">
              <w:rPr>
                <w:rFonts w:ascii="Arial" w:hAnsi="Arial" w:cs="Arial"/>
                <w:lang w:val="cy-GB"/>
              </w:rPr>
              <w:t xml:space="preserve">Rhywfaint o duedd i haeru / datgan barn yn hytrach na dadlau ar sail rheswm a thystiolaeth. </w:t>
            </w:r>
          </w:p>
        </w:tc>
        <w:tc>
          <w:tcPr>
            <w:tcW w:w="1736" w:type="dxa"/>
          </w:tcPr>
          <w:p w14:paraId="7A44B9B6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cadarn gan arddangos meddwl beirniadol.  Gallu i ddyfeisio a chynnal dadleuon argyhoeddiadol ac i adolygu dibynadwyedd, dilysrwydd ac arwyddocâd tystiolaeth (a allai fod yn anghyflawn) er mwyn llunio barn </w:t>
            </w:r>
            <w:r w:rsidRPr="00DB1001">
              <w:rPr>
                <w:rFonts w:ascii="Arial" w:hAnsi="Arial" w:cs="Arial"/>
                <w:lang w:val="cy-GB"/>
              </w:rPr>
              <w:lastRenderedPageBreak/>
              <w:t xml:space="preserve">briodol a dilys ar y cyfan. </w:t>
            </w:r>
          </w:p>
          <w:p w14:paraId="39956E6F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4BA60C8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rhagorol. Gallu i ymchwilio i wybodaeth groes neu anghyflawn a llunio dadleuon cadarn, argyhoeddiadol a barn soffistigedig. </w:t>
            </w:r>
            <w:r w:rsidRPr="00DB1001">
              <w:rPr>
                <w:lang w:val="cy-GB"/>
              </w:rPr>
              <w:t xml:space="preserve"> </w:t>
            </w:r>
            <w:r w:rsidRPr="00DB1001">
              <w:rPr>
                <w:rFonts w:ascii="Arial" w:hAnsi="Arial" w:cs="Arial"/>
                <w:lang w:val="cy-GB"/>
              </w:rPr>
              <w:t xml:space="preserve">Rhywfaint o dystiolaeth o feddwl yn annibynnol a gallu i ‘weld y tu hwnt i’r </w:t>
            </w:r>
            <w:r w:rsidRPr="00DB1001">
              <w:rPr>
                <w:rFonts w:ascii="Arial" w:hAnsi="Arial" w:cs="Arial"/>
                <w:lang w:val="cy-GB"/>
              </w:rPr>
              <w:lastRenderedPageBreak/>
              <w:t xml:space="preserve">cwestiwn', gan awgrymu gafael ar y maes a’r cysyniadau ehangach.  </w:t>
            </w:r>
          </w:p>
          <w:p w14:paraId="6D1FA4EE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72073B37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eithriadol wedi’u seilio ar dystiolaeth a ddewiswyd yn ddoeth.  </w:t>
            </w:r>
          </w:p>
          <w:p w14:paraId="1A779775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 Tystiolaeth o </w:t>
            </w:r>
            <w:r w:rsidRPr="00DB1001">
              <w:rPr>
                <w:rFonts w:ascii="Arial" w:hAnsi="Arial" w:cs="Arial"/>
                <w:lang w:val="cy-GB"/>
              </w:rPr>
              <w:lastRenderedPageBreak/>
              <w:t xml:space="preserve">feddwl yn annibynnol a gallu i ‘weld y tu hwnt i’r cwestiwn', gan awgrymu gafael ragorol ar y maes a’r cysyniadau ehangach.  </w:t>
            </w:r>
          </w:p>
        </w:tc>
      </w:tr>
      <w:tr w:rsidR="00F217F6" w:rsidRPr="00DB1001" w14:paraId="6A17D385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2DF7255B" w14:textId="77777777" w:rsidR="00F217F6" w:rsidRPr="00DB1001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DB1001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7D60E49A" w14:textId="77777777" w:rsidR="00F217F6" w:rsidRPr="00DB1001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  <w:lang w:val="cy-GB"/>
              </w:rPr>
            </w:pPr>
            <w:r w:rsidRPr="00DB100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(Cymhwyso / defnyddio offer a thechnegau sefydledig yn gywir; cychwyn a chyflawni prosiectau; llunio atebion i ddatrys problemau mewn cyd-destunau cymhleth ac anrhagweladwy.) </w:t>
            </w:r>
          </w:p>
        </w:tc>
        <w:tc>
          <w:tcPr>
            <w:tcW w:w="1736" w:type="dxa"/>
          </w:tcPr>
          <w:p w14:paraId="092EF244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6910DA2A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468E77B1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6292937F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 </w:t>
            </w:r>
          </w:p>
        </w:tc>
        <w:tc>
          <w:tcPr>
            <w:tcW w:w="1736" w:type="dxa"/>
          </w:tcPr>
          <w:p w14:paraId="2C3152F1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Cymhwyso dulliau, deunyddiau, offer a/neu dechnegau mewn modd elfennol ond heb ystyriaeth na chymhwysedd. Gwerthfawrogiad diffygiol o gyd-destun y cymhwyso. </w:t>
            </w:r>
          </w:p>
          <w:p w14:paraId="7B47BF4A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 Sgiliau datrys problemau gwan mewn cyd-destunau cymhleth ac anrhagweladwy.  </w:t>
            </w:r>
          </w:p>
          <w:p w14:paraId="0A826EA0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</w:p>
          <w:p w14:paraId="48DAA39A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06C31C9F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lastRenderedPageBreak/>
              <w:t>Ymwybyddiaeth ddigonol a chymhwyso dulliau, deunyddiau, offer a/neu dechnegau sefydledig mewn modd priodol ar y cyfan.</w:t>
            </w:r>
          </w:p>
          <w:p w14:paraId="062DB2CB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Gwerthfawrogiad sylfaenol o gyd-destun y cymhwyso.  Gwybodaeth a dealltwriaeth ddamcaniaethol wedi’u cymhwyso’n ymarferol, ond heb wneud cysylltiadau rhesymegol rhwng y ddau bob tro. </w:t>
            </w:r>
          </w:p>
          <w:p w14:paraId="2230BD9C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Gall ddynodi problemau a chynnig atebion sylfaenol mewn cyd-destunau </w:t>
            </w:r>
            <w:r w:rsidRPr="00DB1001">
              <w:rPr>
                <w:rFonts w:ascii="Arial" w:hAnsi="Arial" w:cs="Arial"/>
                <w:lang w:val="cy-GB"/>
              </w:rPr>
              <w:lastRenderedPageBreak/>
              <w:t xml:space="preserve">cymhleth ac anrhagweladwy heb werthfawrogi’r cymhlethdod yn llawn.  </w:t>
            </w:r>
          </w:p>
        </w:tc>
        <w:tc>
          <w:tcPr>
            <w:tcW w:w="1736" w:type="dxa"/>
          </w:tcPr>
          <w:p w14:paraId="42E6D56D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da a phriodol.</w:t>
            </w:r>
          </w:p>
          <w:p w14:paraId="2C968294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Gwerthfawrogiad eglur o gyd-destun y cymhwyso.  Cymhwyso theori i arfer mewn modd cyson, cywir a rhesymegol ar y cyfan, gan wneud cysylltiadau priodol rhwng y ddau. </w:t>
            </w:r>
          </w:p>
          <w:p w14:paraId="251C2249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>Gall ddynodi problemau a chynnig atebion priodol ar y cyfan mewn cyd-destunau cymhleth ac anrhagweladwy.</w:t>
            </w:r>
          </w:p>
        </w:tc>
        <w:tc>
          <w:tcPr>
            <w:tcW w:w="1736" w:type="dxa"/>
          </w:tcPr>
          <w:p w14:paraId="435C1F0A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>Cymhwyso ystod o ddulliau, deunyddiau, offer a/neu dechnegau mewn modd da iawn.</w:t>
            </w:r>
          </w:p>
          <w:p w14:paraId="401F9847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>Ystyriaeth dda iawn o gyd-destun y cymhwyso, gyda mewnwelediad treiddgar.   Gall ddynodi problemau a chynnig atebion priodol mewn cyd-destunau cymhleth ac anrhagweladwy.</w:t>
            </w:r>
          </w:p>
          <w:p w14:paraId="1721A6E0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Tystiolaeth o beth arloesi a chreadigrwydd. </w:t>
            </w:r>
          </w:p>
        </w:tc>
        <w:tc>
          <w:tcPr>
            <w:tcW w:w="1736" w:type="dxa"/>
          </w:tcPr>
          <w:p w14:paraId="010B9301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>Cymhwyso ystod o ddulliau, deunyddiau, offer a/neu dechnegau mewn modd uwch.</w:t>
            </w:r>
          </w:p>
          <w:p w14:paraId="3413469C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62889FD2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>Mae’r cymhwyso a’r defnyddio’n mynd y tu hwnt i gonfensiynau sefydledig.  Gall ddynodi problemau cymhleth a chynnig atebion rhagorol.  Arloesi a chreadigrwydd yn amlwg.</w:t>
            </w:r>
          </w:p>
        </w:tc>
        <w:tc>
          <w:tcPr>
            <w:tcW w:w="1736" w:type="dxa"/>
          </w:tcPr>
          <w:p w14:paraId="2E6815C4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>Lefelau eithriadol o sgiliau cymhwyso a defnyddio mewn cyd-destunau ymarferol, anrhagweladwy, gan dynnu’n fedrus ar yr ymchwil diweddaraf yn y ddisgyblaeth.  Gall ddynodi problemau cymhleth a chynnig atebion soffistigedig.  Cymathu a datblygu prosesau a thechnegau blaenllaw.</w:t>
            </w:r>
          </w:p>
        </w:tc>
      </w:tr>
      <w:tr w:rsidR="00F217F6" w:rsidRPr="00DB1001" w14:paraId="2D73A5F7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2F1A94EC" w14:textId="77777777" w:rsidR="00F217F6" w:rsidRPr="00DB1001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DB1001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29CFE206" w14:textId="77777777" w:rsidR="00F217F6" w:rsidRPr="00DB1001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  <w:lang w:val="cy-GB"/>
              </w:rPr>
            </w:pPr>
            <w:r w:rsidRPr="00DB1001">
              <w:rPr>
                <w:rFonts w:ascii="Arial" w:hAnsi="Arial" w:cs="Arial"/>
                <w:sz w:val="18"/>
                <w:szCs w:val="18"/>
                <w:lang w:val="cy-GB"/>
              </w:rPr>
              <w:t>(Arfer menter a chyfrifoldeb personol; datblygiad proffesiynol; cychwyn  a chwblhau tasgau a gweithdrefnau: yn unigol a / neu’n gydweithredol; defnyddio cyfryngau priodol i gyfathrebu’n effeithiol; rhuglder mynegiant; eglurder ac effeithiolrwydd o ran cyflwyniad a threfn.)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71ED42D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64BE8D93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>Mae’r gwaith wedi’i strwythuro’n wael, yn ddi-drefn, a/neu wedi’i fynegi’n ddryslyd.  Defnydd gwan iawn o iaith a/neu arddull amhriodol iawn.  Fawr ddim neu ddim tystiolaeth o ymreolaeth (neu o gydweithio, pan fo’n berthnasol) wrth gwblhau tasgau.</w:t>
            </w:r>
            <w:r w:rsidRPr="00DB1001">
              <w:rPr>
                <w:lang w:val="cy-GB"/>
              </w:rPr>
              <w:t xml:space="preserve"> </w:t>
            </w:r>
            <w:r w:rsidRPr="00DB1001">
              <w:rPr>
                <w:rFonts w:ascii="Arial" w:hAnsi="Arial" w:cs="Arial"/>
                <w:lang w:val="cy-GB"/>
              </w:rPr>
              <w:t xml:space="preserve">Fawr ddim neu ddim tystiolaeth o’r sgiliau sy’n ofynnol ar gyfer cyflogaeth i raddedigion. </w:t>
            </w:r>
          </w:p>
          <w:p w14:paraId="7D4A2853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</w:p>
          <w:p w14:paraId="20F9F5E2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05AB126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Cyfrwng cyfathrebu wedi’i ddylunio’n wael a/neu ddim yn addas at y gynulleidfa. </w:t>
            </w:r>
          </w:p>
          <w:p w14:paraId="224AD4AD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Mae’r gwaith wedi’i gyflwyno’n wael mewn modd digyswllt.  Mae wedi’i strwythuro’n llac, ac ar brydiau’n anghydlynol, a gwybodaeth a syniadau wedi’u mynegi’n wael yn aml.  Defnydd gwan o iaith a/neu arddull amhriodol.  Menter annibynnol (neu gydweithio, os ydy’n berthnasol), wan. Tystiolaeth gyfyngedig o’r sgiliau sy’n ofynnol ar gyfer cyflogaeth i raddedigion.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BCDAA78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Gall gyfathrebu mewn cyfrwng addas ond gyda lle i wella. </w:t>
            </w:r>
          </w:p>
          <w:p w14:paraId="0C118B39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 Gall fod diffyg cydlyniad mewn mannau yn y gwaith.  Gall weithio fel rhan o dîm, ond gyda chyfranogiad cyfyngedig mewn gweithgareddau grŵp. </w:t>
            </w:r>
          </w:p>
          <w:p w14:paraId="1816C414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Arddengys y sgiliau sylfaenol sy’n ofynnol ar gyfer cyflogaeth i raddedigion,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6CF9D9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>Gall gyfathrebu’n effeithiol mewn fformat addas, ond gall fod â mân wallau.</w:t>
            </w:r>
          </w:p>
          <w:p w14:paraId="3BB9D7B8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>Mae’r gwaith yn gydlynol a threfnus ar y cyfan, mewn strwythur addas ac ar y cyfan mae wedi’i fynegi’n eglur.  Gall weithio’n effeithiol yn annibynnol a/neu fel rhan o dîm, gyda chyfraniadau eglur at weithgareddau grŵp</w:t>
            </w:r>
          </w:p>
          <w:p w14:paraId="6395782C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>Arddengys y sgiliau sy’n ofynnol ar gyfer cyflogaeth i</w:t>
            </w:r>
          </w:p>
          <w:p w14:paraId="78301103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raddedigion,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709A8E8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>Gall gyfathrebu’n dda, yn hyderus ac yn gyson mewn fformat addas.</w:t>
            </w:r>
          </w:p>
          <w:p w14:paraId="78A1C031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 Gall weithio’n dda iawn yn ymreolaethol a/neu fel rhan o dîm, gyda chyfraniadau da iawn at weithgareddau grŵp. </w:t>
            </w:r>
          </w:p>
          <w:p w14:paraId="705717ED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Arddengys sgiliau da iawn ar gyfer cyflogaeth i raddedigion, gyda mân wendid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83DD050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14:paraId="566D7895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Mae’r gwaith yn gydlynol, yn rhugl iawn ac wedi’i gyflwyno’n broffesiynol. Gall weithio’n ymreolaethol gyda menter.  Lle bo’n berthnasol gall weithio’n broffesiynol o fewn tîm, gan ddangos sgiliau arwain fel y bo’n briodol, gan reoli gwrthdaro a chan fodloni ymrwymiadau. Arddengys sgiliau rhagorol ar gyfer cyflogaeth i raddedigion ac awydd i ddatblygu ymhellach.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0B7DF12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 xml:space="preserve">Gall gyfathrebu gyda lefel eithriadol o uchel o broffesiynoldeb. </w:t>
            </w:r>
          </w:p>
          <w:p w14:paraId="68F58170" w14:textId="77777777" w:rsidR="00F217F6" w:rsidRPr="00DB1001" w:rsidRDefault="00F217F6" w:rsidP="00357A2B">
            <w:pPr>
              <w:rPr>
                <w:rFonts w:ascii="Arial" w:hAnsi="Arial" w:cs="Arial"/>
                <w:lang w:val="cy-GB"/>
              </w:rPr>
            </w:pPr>
            <w:r w:rsidRPr="00DB1001">
              <w:rPr>
                <w:rFonts w:ascii="Arial" w:hAnsi="Arial" w:cs="Arial"/>
                <w:lang w:val="cy-GB"/>
              </w:rPr>
              <w:t>Mae’r gwaith yn eithriadol o gydlynol, yn rhugl iawn ac wedi’i gyflwyno’n broffesiynol. Gall weithio’n eithriadol o dda a phroffesiynol o fewn tîm, gan ddangos sgiliau arwain uwch.</w:t>
            </w:r>
            <w:r w:rsidRPr="00DB1001">
              <w:rPr>
                <w:lang w:val="cy-GB"/>
              </w:rPr>
              <w:t xml:space="preserve"> </w:t>
            </w:r>
            <w:r w:rsidRPr="00DB1001">
              <w:rPr>
                <w:rFonts w:ascii="Arial" w:hAnsi="Arial" w:cs="Arial"/>
                <w:lang w:val="cy-GB"/>
              </w:rPr>
              <w:t xml:space="preserve">Arddengys sgiliau eithriadol ar gyfer cyflogaeth i raddedigion ac awydd i ddatblygu ymhellach. </w:t>
            </w:r>
          </w:p>
        </w:tc>
      </w:tr>
    </w:tbl>
    <w:p w14:paraId="48B2CD5F" w14:textId="77777777" w:rsidR="00F217F6" w:rsidRPr="00DB1001" w:rsidRDefault="00F217F6" w:rsidP="00F217F6">
      <w:pPr>
        <w:rPr>
          <w:rFonts w:ascii="Arial" w:hAnsi="Arial" w:cs="Arial"/>
          <w:lang w:val="cy-GB"/>
        </w:rPr>
      </w:pPr>
    </w:p>
    <w:p w14:paraId="0E7D8AC9" w14:textId="77777777" w:rsidR="000376F8" w:rsidRPr="00DB1001" w:rsidRDefault="000376F8" w:rsidP="00F217F6">
      <w:pPr>
        <w:rPr>
          <w:rFonts w:ascii="Arial" w:hAnsi="Arial" w:cs="Arial"/>
          <w:lang w:val="cy-GB"/>
        </w:rPr>
      </w:pPr>
      <w:r w:rsidRPr="00DB1001">
        <w:rPr>
          <w:rFonts w:ascii="Arial" w:hAnsi="Arial" w:cs="Arial"/>
          <w:b/>
          <w:bCs/>
          <w:lang w:val="cy-GB"/>
        </w:rPr>
        <w:lastRenderedPageBreak/>
        <w:t>MAE'R DDOGFEN HON AR GAEL HEFYD YN SAESNEG</w:t>
      </w:r>
    </w:p>
    <w:sectPr w:rsidR="000376F8" w:rsidRPr="00DB1001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F303E" w14:textId="77777777" w:rsidR="00866A6D" w:rsidRDefault="00866A6D">
      <w:r>
        <w:separator/>
      </w:r>
    </w:p>
  </w:endnote>
  <w:endnote w:type="continuationSeparator" w:id="0">
    <w:p w14:paraId="453FA7C9" w14:textId="77777777" w:rsidR="00866A6D" w:rsidRDefault="00866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841F1" w14:textId="77777777" w:rsidR="00866A6D" w:rsidRPr="00F217F6" w:rsidRDefault="00F217F6">
    <w:pPr>
      <w:pStyle w:val="Troedyn"/>
      <w:jc w:val="center"/>
      <w:rPr>
        <w:lang w:val="cy-GB"/>
      </w:rPr>
    </w:pPr>
    <w:r w:rsidRPr="00F217F6">
      <w:rPr>
        <w:lang w:val="cy-GB"/>
      </w:rPr>
      <w:t>Tudalen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PAGE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287F88">
      <w:rPr>
        <w:b/>
        <w:noProof/>
        <w:lang w:val="cy-GB"/>
      </w:rPr>
      <w:t>5</w:t>
    </w:r>
    <w:r w:rsidR="00866A6D" w:rsidRPr="00F217F6">
      <w:rPr>
        <w:b/>
        <w:sz w:val="24"/>
        <w:szCs w:val="24"/>
        <w:lang w:val="cy-GB"/>
      </w:rPr>
      <w:fldChar w:fldCharType="end"/>
    </w:r>
    <w:r w:rsidRPr="00F217F6">
      <w:rPr>
        <w:lang w:val="cy-GB"/>
      </w:rPr>
      <w:t xml:space="preserve"> o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NUMPAGES 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287F88">
      <w:rPr>
        <w:b/>
        <w:noProof/>
        <w:lang w:val="cy-GB"/>
      </w:rPr>
      <w:t>10</w:t>
    </w:r>
    <w:r w:rsidR="00866A6D" w:rsidRPr="00F217F6">
      <w:rPr>
        <w:b/>
        <w:sz w:val="24"/>
        <w:szCs w:val="24"/>
        <w:lang w:val="cy-GB"/>
      </w:rPr>
      <w:fldChar w:fldCharType="end"/>
    </w:r>
  </w:p>
  <w:p w14:paraId="2D56A8B2" w14:textId="77777777" w:rsidR="00866A6D" w:rsidRDefault="00866A6D">
    <w:pPr>
      <w:pStyle w:val="Troedyn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2FBC2" w14:textId="77777777" w:rsidR="00866A6D" w:rsidRDefault="00866A6D">
    <w:pPr>
      <w:pStyle w:val="Troedyn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E3BFD" w14:textId="77777777" w:rsidR="00866A6D" w:rsidRDefault="00866A6D">
      <w:r>
        <w:separator/>
      </w:r>
    </w:p>
  </w:footnote>
  <w:footnote w:type="continuationSeparator" w:id="0">
    <w:p w14:paraId="07659E40" w14:textId="77777777" w:rsidR="00866A6D" w:rsidRDefault="00866A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B44CD0"/>
    <w:multiLevelType w:val="hybridMultilevel"/>
    <w:tmpl w:val="F68C2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844C16"/>
    <w:multiLevelType w:val="hybridMultilevel"/>
    <w:tmpl w:val="33BE8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BC1E59E"/>
    <w:multiLevelType w:val="hybridMultilevel"/>
    <w:tmpl w:val="AE52170A"/>
    <w:lvl w:ilvl="0" w:tplc="6366C2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6A6E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BC63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D673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36F4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DC01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C20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2038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2A90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507C86"/>
    <w:multiLevelType w:val="hybridMultilevel"/>
    <w:tmpl w:val="D408E3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22420689">
    <w:abstractNumId w:val="2"/>
  </w:num>
  <w:num w:numId="2" w16cid:durableId="2025861155">
    <w:abstractNumId w:val="11"/>
  </w:num>
  <w:num w:numId="3" w16cid:durableId="1833132064">
    <w:abstractNumId w:val="18"/>
  </w:num>
  <w:num w:numId="4" w16cid:durableId="1708290908">
    <w:abstractNumId w:val="14"/>
  </w:num>
  <w:num w:numId="5" w16cid:durableId="2135635616">
    <w:abstractNumId w:val="9"/>
  </w:num>
  <w:num w:numId="6" w16cid:durableId="1818302675">
    <w:abstractNumId w:val="17"/>
  </w:num>
  <w:num w:numId="7" w16cid:durableId="1051463324">
    <w:abstractNumId w:val="3"/>
  </w:num>
  <w:num w:numId="8" w16cid:durableId="1166048835">
    <w:abstractNumId w:val="16"/>
  </w:num>
  <w:num w:numId="9" w16cid:durableId="1989359036">
    <w:abstractNumId w:val="12"/>
  </w:num>
  <w:num w:numId="10" w16cid:durableId="1764107379">
    <w:abstractNumId w:val="5"/>
  </w:num>
  <w:num w:numId="11" w16cid:durableId="617760255">
    <w:abstractNumId w:val="6"/>
  </w:num>
  <w:num w:numId="12" w16cid:durableId="2021159188">
    <w:abstractNumId w:val="10"/>
  </w:num>
  <w:num w:numId="13" w16cid:durableId="760679624">
    <w:abstractNumId w:val="15"/>
  </w:num>
  <w:num w:numId="14" w16cid:durableId="1798403154">
    <w:abstractNumId w:val="4"/>
  </w:num>
  <w:num w:numId="15" w16cid:durableId="2135175533">
    <w:abstractNumId w:val="0"/>
  </w:num>
  <w:num w:numId="16" w16cid:durableId="307632808">
    <w:abstractNumId w:val="8"/>
  </w:num>
  <w:num w:numId="17" w16cid:durableId="350691625">
    <w:abstractNumId w:val="13"/>
  </w:num>
  <w:num w:numId="18" w16cid:durableId="1147623792">
    <w:abstractNumId w:val="20"/>
  </w:num>
  <w:num w:numId="19" w16cid:durableId="746460406">
    <w:abstractNumId w:val="7"/>
  </w:num>
  <w:num w:numId="20" w16cid:durableId="427701510">
    <w:abstractNumId w:val="19"/>
  </w:num>
  <w:num w:numId="21" w16cid:durableId="17097198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376F8"/>
    <w:rsid w:val="00045D10"/>
    <w:rsid w:val="000822E5"/>
    <w:rsid w:val="000971FC"/>
    <w:rsid w:val="000A2A3A"/>
    <w:rsid w:val="000A492A"/>
    <w:rsid w:val="000B5966"/>
    <w:rsid w:val="000D2F80"/>
    <w:rsid w:val="000E413A"/>
    <w:rsid w:val="000F5AA3"/>
    <w:rsid w:val="00100396"/>
    <w:rsid w:val="00100B5C"/>
    <w:rsid w:val="00103507"/>
    <w:rsid w:val="001106E9"/>
    <w:rsid w:val="00124CA5"/>
    <w:rsid w:val="00134F77"/>
    <w:rsid w:val="00135A05"/>
    <w:rsid w:val="00152E9D"/>
    <w:rsid w:val="00154487"/>
    <w:rsid w:val="0017512A"/>
    <w:rsid w:val="00196958"/>
    <w:rsid w:val="001A1E39"/>
    <w:rsid w:val="001A24F3"/>
    <w:rsid w:val="001B405C"/>
    <w:rsid w:val="001B5F45"/>
    <w:rsid w:val="001D2B0F"/>
    <w:rsid w:val="001E1050"/>
    <w:rsid w:val="001E1E1F"/>
    <w:rsid w:val="001E2007"/>
    <w:rsid w:val="001E57C1"/>
    <w:rsid w:val="001F07EF"/>
    <w:rsid w:val="001F50B6"/>
    <w:rsid w:val="001F6D7A"/>
    <w:rsid w:val="002254BE"/>
    <w:rsid w:val="0022746E"/>
    <w:rsid w:val="00235F71"/>
    <w:rsid w:val="002444CA"/>
    <w:rsid w:val="00260DE6"/>
    <w:rsid w:val="00273FEE"/>
    <w:rsid w:val="0028204E"/>
    <w:rsid w:val="0028591B"/>
    <w:rsid w:val="00287F88"/>
    <w:rsid w:val="00291841"/>
    <w:rsid w:val="002C449B"/>
    <w:rsid w:val="002C6040"/>
    <w:rsid w:val="002D5B3F"/>
    <w:rsid w:val="002E272E"/>
    <w:rsid w:val="002F5778"/>
    <w:rsid w:val="00301E9A"/>
    <w:rsid w:val="003223E0"/>
    <w:rsid w:val="00352C4A"/>
    <w:rsid w:val="00362560"/>
    <w:rsid w:val="00363610"/>
    <w:rsid w:val="00367C88"/>
    <w:rsid w:val="003732FD"/>
    <w:rsid w:val="003753B2"/>
    <w:rsid w:val="00375D63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03F4"/>
    <w:rsid w:val="00423934"/>
    <w:rsid w:val="00426244"/>
    <w:rsid w:val="00470A38"/>
    <w:rsid w:val="004874DE"/>
    <w:rsid w:val="004B5334"/>
    <w:rsid w:val="004B6C14"/>
    <w:rsid w:val="004C4F19"/>
    <w:rsid w:val="004C51E3"/>
    <w:rsid w:val="004D5E9B"/>
    <w:rsid w:val="004D63D9"/>
    <w:rsid w:val="004E0C90"/>
    <w:rsid w:val="004E6585"/>
    <w:rsid w:val="0050249F"/>
    <w:rsid w:val="00524566"/>
    <w:rsid w:val="00530BEF"/>
    <w:rsid w:val="00552351"/>
    <w:rsid w:val="00553B4B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5F68E7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0124"/>
    <w:rsid w:val="006716C7"/>
    <w:rsid w:val="00681208"/>
    <w:rsid w:val="00681FA9"/>
    <w:rsid w:val="00691EA9"/>
    <w:rsid w:val="006934D4"/>
    <w:rsid w:val="006A6DC3"/>
    <w:rsid w:val="006C1480"/>
    <w:rsid w:val="006C7CF4"/>
    <w:rsid w:val="006D49ED"/>
    <w:rsid w:val="006D55CE"/>
    <w:rsid w:val="006D637A"/>
    <w:rsid w:val="006D6B5E"/>
    <w:rsid w:val="006D6F24"/>
    <w:rsid w:val="006E3E4E"/>
    <w:rsid w:val="006F45BF"/>
    <w:rsid w:val="006F60E0"/>
    <w:rsid w:val="00702F71"/>
    <w:rsid w:val="007366DF"/>
    <w:rsid w:val="00757839"/>
    <w:rsid w:val="00770C81"/>
    <w:rsid w:val="00774F6A"/>
    <w:rsid w:val="00791024"/>
    <w:rsid w:val="00793F0A"/>
    <w:rsid w:val="007A2657"/>
    <w:rsid w:val="007C682C"/>
    <w:rsid w:val="007D2385"/>
    <w:rsid w:val="007D2BCB"/>
    <w:rsid w:val="007E6F99"/>
    <w:rsid w:val="007F214F"/>
    <w:rsid w:val="007F34F8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66A6D"/>
    <w:rsid w:val="00896134"/>
    <w:rsid w:val="008A62BC"/>
    <w:rsid w:val="008B43E7"/>
    <w:rsid w:val="008D1232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B1B43"/>
    <w:rsid w:val="009C0CF5"/>
    <w:rsid w:val="009D3EA4"/>
    <w:rsid w:val="009D649C"/>
    <w:rsid w:val="009E4559"/>
    <w:rsid w:val="009E4BC1"/>
    <w:rsid w:val="009F5CB2"/>
    <w:rsid w:val="00A03BB8"/>
    <w:rsid w:val="00A3505D"/>
    <w:rsid w:val="00A4036F"/>
    <w:rsid w:val="00A406E5"/>
    <w:rsid w:val="00A45FA0"/>
    <w:rsid w:val="00A4641C"/>
    <w:rsid w:val="00A55876"/>
    <w:rsid w:val="00A67FB1"/>
    <w:rsid w:val="00A85BFE"/>
    <w:rsid w:val="00AA4930"/>
    <w:rsid w:val="00AB6FE7"/>
    <w:rsid w:val="00AB7AD7"/>
    <w:rsid w:val="00AC5F32"/>
    <w:rsid w:val="00AD2430"/>
    <w:rsid w:val="00AE41A6"/>
    <w:rsid w:val="00AF0E34"/>
    <w:rsid w:val="00AF271D"/>
    <w:rsid w:val="00AF56C2"/>
    <w:rsid w:val="00B004E6"/>
    <w:rsid w:val="00B0744D"/>
    <w:rsid w:val="00B1119E"/>
    <w:rsid w:val="00B50EA8"/>
    <w:rsid w:val="00B64082"/>
    <w:rsid w:val="00B72325"/>
    <w:rsid w:val="00B81AD3"/>
    <w:rsid w:val="00B829D8"/>
    <w:rsid w:val="00B84B5B"/>
    <w:rsid w:val="00B86446"/>
    <w:rsid w:val="00BA1176"/>
    <w:rsid w:val="00BA5017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6338B"/>
    <w:rsid w:val="00C705F9"/>
    <w:rsid w:val="00C80F0F"/>
    <w:rsid w:val="00C8667A"/>
    <w:rsid w:val="00C93BCB"/>
    <w:rsid w:val="00CB1FD6"/>
    <w:rsid w:val="00CC241A"/>
    <w:rsid w:val="00CD01C0"/>
    <w:rsid w:val="00CE4035"/>
    <w:rsid w:val="00CE65AB"/>
    <w:rsid w:val="00CF4266"/>
    <w:rsid w:val="00D22D9C"/>
    <w:rsid w:val="00D241F1"/>
    <w:rsid w:val="00D275CB"/>
    <w:rsid w:val="00D30DFA"/>
    <w:rsid w:val="00D31978"/>
    <w:rsid w:val="00D43968"/>
    <w:rsid w:val="00D463A5"/>
    <w:rsid w:val="00D4710D"/>
    <w:rsid w:val="00D47D25"/>
    <w:rsid w:val="00D62ACD"/>
    <w:rsid w:val="00D83652"/>
    <w:rsid w:val="00DA36EE"/>
    <w:rsid w:val="00DB1001"/>
    <w:rsid w:val="00DB116D"/>
    <w:rsid w:val="00DD17CC"/>
    <w:rsid w:val="00DE217A"/>
    <w:rsid w:val="00DF321B"/>
    <w:rsid w:val="00E05287"/>
    <w:rsid w:val="00E230E0"/>
    <w:rsid w:val="00E45034"/>
    <w:rsid w:val="00E51AAC"/>
    <w:rsid w:val="00E5293F"/>
    <w:rsid w:val="00E6629A"/>
    <w:rsid w:val="00E66CC0"/>
    <w:rsid w:val="00E728A9"/>
    <w:rsid w:val="00E807D9"/>
    <w:rsid w:val="00EA0F4E"/>
    <w:rsid w:val="00EA295B"/>
    <w:rsid w:val="00EA3B9B"/>
    <w:rsid w:val="00EA6801"/>
    <w:rsid w:val="00EB4F96"/>
    <w:rsid w:val="00ED32C9"/>
    <w:rsid w:val="00ED7072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1163"/>
    <w:rsid w:val="00F31C04"/>
    <w:rsid w:val="00F442A7"/>
    <w:rsid w:val="00F57A89"/>
    <w:rsid w:val="00F61A20"/>
    <w:rsid w:val="00F63DD9"/>
    <w:rsid w:val="00F67644"/>
    <w:rsid w:val="00F8381F"/>
    <w:rsid w:val="00F86DE0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."/>
  <w:listSeparator w:val=","/>
  <w14:docId w14:val="04C42FDF"/>
  <w15:docId w15:val="{CF46A7DC-82B3-4533-8A52-03F24EB05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Pennawd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Pennawd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Pennawd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Pennawd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Pennawd6">
    <w:name w:val="heading 6"/>
    <w:basedOn w:val="Normal"/>
    <w:next w:val="Normal"/>
    <w:link w:val="Pennawd6Nod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paragraph" w:styleId="Pennawd8">
    <w:name w:val="heading 8"/>
    <w:basedOn w:val="Normal"/>
    <w:next w:val="Normal"/>
    <w:link w:val="Pennawd8Nod"/>
    <w:semiHidden/>
    <w:unhideWhenUsed/>
    <w:qFormat/>
    <w:rsid w:val="006C7CF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link w:val="PennynNod"/>
    <w:pPr>
      <w:tabs>
        <w:tab w:val="center" w:pos="4153"/>
        <w:tab w:val="right" w:pos="8306"/>
      </w:tabs>
    </w:pPr>
  </w:style>
  <w:style w:type="paragraph" w:styleId="Troedyn">
    <w:name w:val="footer"/>
    <w:basedOn w:val="Normal"/>
    <w:link w:val="TroedynNod"/>
    <w:uiPriority w:val="99"/>
    <w:pPr>
      <w:tabs>
        <w:tab w:val="center" w:pos="4153"/>
        <w:tab w:val="right" w:pos="8306"/>
      </w:tabs>
    </w:pPr>
  </w:style>
  <w:style w:type="paragraph" w:styleId="NormalGwe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GridTabl">
    <w:name w:val="Table Grid"/>
    <w:basedOn w:val="Tabl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ffyTestun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TestunmewnSwigen">
    <w:name w:val="Balloon Text"/>
    <w:basedOn w:val="Normal"/>
    <w:link w:val="TestunmewnSwigenNod"/>
    <w:rsid w:val="00A55876"/>
    <w:rPr>
      <w:rFonts w:ascii="Tahoma" w:hAnsi="Tahoma" w:cs="Tahoma"/>
      <w:sz w:val="16"/>
      <w:szCs w:val="16"/>
    </w:rPr>
  </w:style>
  <w:style w:type="character" w:customStyle="1" w:styleId="TestunmewnSwigenNod">
    <w:name w:val="Testun mewn Swigen Nod"/>
    <w:link w:val="TestunmewnSwigen"/>
    <w:rsid w:val="00A55876"/>
    <w:rPr>
      <w:rFonts w:ascii="Tahoma" w:hAnsi="Tahoma" w:cs="Tahoma"/>
      <w:sz w:val="16"/>
      <w:szCs w:val="16"/>
    </w:rPr>
  </w:style>
  <w:style w:type="character" w:customStyle="1" w:styleId="TroedynNod">
    <w:name w:val="Troedyn Nod"/>
    <w:basedOn w:val="FfontParagraffDdiofyn"/>
    <w:link w:val="Troedyn"/>
    <w:uiPriority w:val="99"/>
    <w:rsid w:val="00EA0F4E"/>
  </w:style>
  <w:style w:type="character" w:customStyle="1" w:styleId="Pennawd6Nod">
    <w:name w:val="Pennawd 6 Nod"/>
    <w:link w:val="Pennawd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PennynNod">
    <w:name w:val="Pennyn Nod"/>
    <w:basedOn w:val="FfontParagraffDdiofyn"/>
    <w:link w:val="Pennyn"/>
    <w:rsid w:val="00F61A20"/>
  </w:style>
  <w:style w:type="character" w:styleId="Hyperddolen">
    <w:name w:val="Hyperlink"/>
    <w:uiPriority w:val="99"/>
    <w:unhideWhenUsed/>
    <w:rsid w:val="001E2007"/>
    <w:rPr>
      <w:color w:val="0000FF"/>
      <w:u w:val="single"/>
    </w:rPr>
  </w:style>
  <w:style w:type="paragraph" w:styleId="ParagraffRhestr">
    <w:name w:val="List Paragraph"/>
    <w:basedOn w:val="Normal"/>
    <w:link w:val="ParagraffRhestrNod"/>
    <w:uiPriority w:val="34"/>
    <w:qFormat/>
    <w:rsid w:val="001E2007"/>
    <w:pPr>
      <w:ind w:left="720"/>
      <w:contextualSpacing/>
    </w:pPr>
  </w:style>
  <w:style w:type="character" w:styleId="Pwyslais">
    <w:name w:val="Emphasis"/>
    <w:uiPriority w:val="20"/>
    <w:qFormat/>
    <w:rsid w:val="00DF321B"/>
    <w:rPr>
      <w:i/>
      <w:iCs/>
    </w:rPr>
  </w:style>
  <w:style w:type="character" w:customStyle="1" w:styleId="ParagraffRhestrNod">
    <w:name w:val="Paragraff Rhestr Nod"/>
    <w:link w:val="ParagraffRhestr"/>
    <w:uiPriority w:val="34"/>
    <w:locked/>
    <w:rsid w:val="00045D10"/>
    <w:rPr>
      <w:lang w:eastAsia="en-GB"/>
    </w:rPr>
  </w:style>
  <w:style w:type="paragraph" w:styleId="CorffyTestun">
    <w:name w:val="Body Text"/>
    <w:basedOn w:val="Normal"/>
    <w:link w:val="CorffyTestunNod"/>
    <w:unhideWhenUsed/>
    <w:rsid w:val="00045D10"/>
    <w:pPr>
      <w:spacing w:after="120"/>
    </w:pPr>
  </w:style>
  <w:style w:type="character" w:customStyle="1" w:styleId="CorffyTestunNod">
    <w:name w:val="Corff y Testun Nod"/>
    <w:basedOn w:val="FfontParagraffDdiofyn"/>
    <w:link w:val="CorffyTestun"/>
    <w:rsid w:val="00045D10"/>
    <w:rPr>
      <w:lang w:eastAsia="en-GB"/>
    </w:rPr>
  </w:style>
  <w:style w:type="paragraph" w:styleId="Teitl">
    <w:name w:val="Title"/>
    <w:basedOn w:val="Normal"/>
    <w:link w:val="TeitlNod"/>
    <w:uiPriority w:val="10"/>
    <w:qFormat/>
    <w:rsid w:val="00045D10"/>
    <w:pPr>
      <w:jc w:val="center"/>
    </w:pPr>
    <w:rPr>
      <w:rFonts w:eastAsia="MS Minngs"/>
      <w:b/>
      <w:bCs/>
      <w:sz w:val="28"/>
      <w:szCs w:val="28"/>
    </w:rPr>
  </w:style>
  <w:style w:type="character" w:customStyle="1" w:styleId="TeitlNod">
    <w:name w:val="Teitl Nod"/>
    <w:basedOn w:val="FfontParagraffDdiofyn"/>
    <w:link w:val="Teitl"/>
    <w:uiPriority w:val="10"/>
    <w:rsid w:val="00045D10"/>
    <w:rPr>
      <w:rFonts w:eastAsia="MS Minngs"/>
      <w:b/>
      <w:bCs/>
      <w:sz w:val="28"/>
      <w:szCs w:val="28"/>
      <w:lang w:eastAsia="en-GB"/>
    </w:rPr>
  </w:style>
  <w:style w:type="character" w:customStyle="1" w:styleId="normaltextrun">
    <w:name w:val="normaltextrun"/>
    <w:basedOn w:val="FfontParagraffDdiofyn"/>
    <w:rsid w:val="00045D10"/>
  </w:style>
  <w:style w:type="paragraph" w:customStyle="1" w:styleId="paragraph">
    <w:name w:val="paragraph"/>
    <w:basedOn w:val="Normal"/>
    <w:rsid w:val="00045D10"/>
    <w:pPr>
      <w:spacing w:before="100" w:beforeAutospacing="1" w:after="100" w:afterAutospacing="1"/>
    </w:pPr>
    <w:rPr>
      <w:sz w:val="24"/>
      <w:szCs w:val="24"/>
    </w:rPr>
  </w:style>
  <w:style w:type="paragraph" w:customStyle="1" w:styleId="bullet">
    <w:name w:val="bullet"/>
    <w:link w:val="bulletChar"/>
    <w:rsid w:val="00D43968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  <w:lang w:eastAsia="en-GB"/>
    </w:rPr>
  </w:style>
  <w:style w:type="character" w:customStyle="1" w:styleId="bulletChar">
    <w:name w:val="bullet Char"/>
    <w:link w:val="bullet"/>
    <w:rsid w:val="00D43968"/>
    <w:rPr>
      <w:sz w:val="24"/>
      <w:lang w:eastAsia="en-GB"/>
    </w:rPr>
  </w:style>
  <w:style w:type="character" w:customStyle="1" w:styleId="Pennawd8Nod">
    <w:name w:val="Pennawd 8 Nod"/>
    <w:basedOn w:val="FfontParagraffDdiofyn"/>
    <w:link w:val="Pennawd8"/>
    <w:semiHidden/>
    <w:rsid w:val="006C7C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CFEAC-3AE6-4C35-BB8F-628598BBB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33</TotalTime>
  <Pages>12</Pages>
  <Words>4134</Words>
  <Characters>24315</Characters>
  <Application>Microsoft Office Word</Application>
  <DocSecurity>0</DocSecurity>
  <Lines>202</Lines>
  <Paragraphs>56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GA36c Lefel 6</vt:lpstr>
      <vt:lpstr/>
    </vt:vector>
  </TitlesOfParts>
  <Company>S.I.H.E.</Company>
  <LinksUpToDate>false</LinksUpToDate>
  <CharactersWithSpaces>28393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creator>fad-lc</dc:creator>
  <dc:description>Awst 2018</dc:description>
  <cp:lastModifiedBy>Lisa Morgan</cp:lastModifiedBy>
  <cp:revision>6</cp:revision>
  <cp:lastPrinted>2014-10-10T07:42:00Z</cp:lastPrinted>
  <dcterms:created xsi:type="dcterms:W3CDTF">2025-03-27T11:10:00Z</dcterms:created>
  <dcterms:modified xsi:type="dcterms:W3CDTF">2025-03-27T11:46:00Z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