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9B" w:rsidRDefault="00DC3963" w:rsidP="002B207F">
      <w:pPr>
        <w:jc w:val="center"/>
        <w:rPr>
          <w:rFonts w:ascii="Monotype Corsiva" w:hAnsi="Monotype Corsiva"/>
          <w:b/>
          <w:sz w:val="40"/>
        </w:rPr>
      </w:pPr>
      <w:r>
        <w:rPr>
          <w:noProof/>
          <w:lang w:eastAsia="en-GB"/>
        </w:rPr>
        <w:drawing>
          <wp:inline distT="0" distB="0" distL="0" distR="0">
            <wp:extent cx="6638925" cy="8382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2C9B">
        <w:rPr>
          <w:rFonts w:ascii="Monotype Corsiva" w:hAnsi="Monotype Corsiva"/>
          <w:b/>
          <w:sz w:val="40"/>
        </w:rPr>
        <w:t>Faculty of Applied Design and Engineering</w:t>
      </w:r>
    </w:p>
    <w:p w:rsidR="002B207F" w:rsidRPr="002B207F" w:rsidRDefault="002B207F" w:rsidP="002B207F">
      <w:pPr>
        <w:jc w:val="center"/>
        <w:rPr>
          <w:rFonts w:ascii="Monotype Corsiva" w:hAnsi="Monotype Corsiva"/>
          <w:b/>
          <w:sz w:val="28"/>
          <w:szCs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C92C9B">
        <w:tc>
          <w:tcPr>
            <w:tcW w:w="10638" w:type="dxa"/>
            <w:gridSpan w:val="6"/>
            <w:shd w:val="pct15" w:color="auto" w:fill="auto"/>
          </w:tcPr>
          <w:p w:rsidR="00C92C9B" w:rsidRDefault="00C92C9B" w:rsidP="0069769D">
            <w:pPr>
              <w:pStyle w:val="Heading4"/>
              <w:rPr>
                <w:b/>
              </w:rPr>
            </w:pPr>
            <w:r>
              <w:rPr>
                <w:b/>
              </w:rPr>
              <w:t>EXAM</w:t>
            </w:r>
            <w:r w:rsidR="0069769D">
              <w:rPr>
                <w:b/>
              </w:rPr>
              <w:t xml:space="preserve">INATION </w:t>
            </w:r>
            <w:proofErr w:type="gramStart"/>
            <w:r w:rsidR="0069769D">
              <w:rPr>
                <w:b/>
              </w:rPr>
              <w:t>SOLUTIONS :</w:t>
            </w:r>
            <w:proofErr w:type="gramEnd"/>
            <w:r w:rsidR="0069769D">
              <w:rPr>
                <w:b/>
              </w:rPr>
              <w:t xml:space="preserve"> SESSION 2013</w:t>
            </w:r>
            <w:r w:rsidR="00E11AA9">
              <w:rPr>
                <w:b/>
              </w:rPr>
              <w:t xml:space="preserve"> /20</w:t>
            </w:r>
            <w:r w:rsidR="00AC65BA">
              <w:rPr>
                <w:b/>
              </w:rPr>
              <w:t>1</w:t>
            </w:r>
            <w:r w:rsidR="0069769D">
              <w:rPr>
                <w:b/>
              </w:rPr>
              <w:t>4</w:t>
            </w:r>
          </w:p>
        </w:tc>
      </w:tr>
      <w:tr w:rsidR="00C92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BEng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Year:</w:t>
            </w:r>
          </w:p>
        </w:tc>
        <w:tc>
          <w:tcPr>
            <w:tcW w:w="1980" w:type="dxa"/>
            <w:gridSpan w:val="2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</w:tr>
      <w:tr w:rsidR="00C92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9000" w:type="dxa"/>
            <w:gridSpan w:val="4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</w:tr>
      <w:tr w:rsidR="00C92C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Author: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Kevin Palmer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C92C9B" w:rsidRDefault="00C92C9B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1      </w:t>
            </w:r>
            <w:r w:rsidR="004822AB">
              <w:rPr>
                <w:sz w:val="24"/>
              </w:rPr>
              <w:t xml:space="preserve">of  </w:t>
            </w:r>
            <w:r w:rsidR="00B20FE9">
              <w:rPr>
                <w:sz w:val="24"/>
              </w:rPr>
              <w:t>6</w:t>
            </w:r>
          </w:p>
        </w:tc>
      </w:tr>
      <w:tr w:rsidR="00C92C9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Question </w:t>
            </w:r>
          </w:p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E11AA9" w:rsidTr="00062BC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</w:tcPr>
          <w:p w:rsidR="00E11AA9" w:rsidRDefault="006E0230" w:rsidP="00062BC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E11AA9">
              <w:rPr>
                <w:sz w:val="24"/>
              </w:rPr>
              <w:t>(a)</w:t>
            </w: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jc w:val="center"/>
              <w:rPr>
                <w:sz w:val="24"/>
              </w:rPr>
            </w:pPr>
          </w:p>
          <w:p w:rsidR="00E11AA9" w:rsidRDefault="00E11AA9" w:rsidP="00062BCB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AC65BA" w:rsidRDefault="00AC65BA" w:rsidP="00AC65BA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 typical diagram is shown below.</w:t>
            </w:r>
          </w:p>
          <w:p w:rsidR="00AC65BA" w:rsidRDefault="00AC65BA" w:rsidP="00AC65BA">
            <w:pPr>
              <w:jc w:val="both"/>
              <w:rPr>
                <w:b/>
                <w:sz w:val="24"/>
              </w:rPr>
            </w:pPr>
          </w:p>
          <w:p w:rsidR="00AC65BA" w:rsidRDefault="00AC65BA" w:rsidP="00AC65BA">
            <w:pPr>
              <w:jc w:val="both"/>
              <w:rPr>
                <w:b/>
                <w:sz w:val="24"/>
              </w:rPr>
            </w:pPr>
          </w:p>
          <w:p w:rsidR="00034A52" w:rsidRDefault="00AC7421" w:rsidP="00AC65BA">
            <w:pPr>
              <w:rPr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2967355</wp:posOffset>
                      </wp:positionH>
                      <wp:positionV relativeFrom="paragraph">
                        <wp:posOffset>3909695</wp:posOffset>
                      </wp:positionV>
                      <wp:extent cx="934720" cy="251460"/>
                      <wp:effectExtent l="0" t="4445" r="3175" b="1270"/>
                      <wp:wrapNone/>
                      <wp:docPr id="89" name="Rectangle 9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472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&lt;&lt;</w:t>
                                  </w:r>
                                  <w:proofErr w:type="gramStart"/>
                                  <w:r>
                                    <w:t>includes</w:t>
                                  </w:r>
                                  <w:proofErr w:type="gramEnd"/>
                                  <w:r>
                                    <w:t>&gt;&gt;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09" o:spid="_x0000_s1026" style="position:absolute;margin-left:233.65pt;margin-top:307.85pt;width:73.6pt;height:19.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&lt;&lt;</w:t>
                            </w:r>
                            <w:proofErr w:type="gramStart"/>
                            <w:r>
                              <w:t>includes</w:t>
                            </w:r>
                            <w:proofErr w:type="gramEnd"/>
                            <w:r>
                              <w:t>&gt;&gt;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2820035</wp:posOffset>
                      </wp:positionH>
                      <wp:positionV relativeFrom="paragraph">
                        <wp:posOffset>3724910</wp:posOffset>
                      </wp:positionV>
                      <wp:extent cx="74295" cy="621030"/>
                      <wp:effectExtent l="57785" t="29210" r="10795" b="6985"/>
                      <wp:wrapNone/>
                      <wp:docPr id="88" name="AutoShape 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74295" cy="6210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08" o:spid="_x0000_s1026" type="#_x0000_t32" style="position:absolute;margin-left:222.05pt;margin-top:293.3pt;width:5.85pt;height:48.9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">
                      <v:stroke dashstyle="dash" endarrow="block"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720725</wp:posOffset>
                      </wp:positionV>
                      <wp:extent cx="950595" cy="2477770"/>
                      <wp:effectExtent l="7620" t="6350" r="13335" b="11430"/>
                      <wp:wrapNone/>
                      <wp:docPr id="87" name="Line 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0595" cy="24777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0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1pt,56.75pt" to="121.95pt,2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3073400</wp:posOffset>
                      </wp:positionV>
                      <wp:extent cx="760095" cy="388620"/>
                      <wp:effectExtent l="13335" t="6350" r="7620" b="5080"/>
                      <wp:wrapNone/>
                      <wp:docPr id="86" name="Line 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0095" cy="3886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99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pt,242pt" to="112.65pt,2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1598295</wp:posOffset>
                      </wp:positionH>
                      <wp:positionV relativeFrom="paragraph">
                        <wp:posOffset>3285490</wp:posOffset>
                      </wp:positionV>
                      <wp:extent cx="1208405" cy="343535"/>
                      <wp:effectExtent l="0" t="0" r="3175" b="0"/>
                      <wp:wrapNone/>
                      <wp:docPr id="85" name="Rectangle 8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8405" cy="343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B50D7F" w:rsidP="00AC65BA">
                                  <w:pPr>
                                    <w:jc w:val="center"/>
                                  </w:pPr>
                                  <w:r>
                                    <w:t>Process payment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95" o:spid="_x0000_s1027" style="position:absolute;margin-left:125.85pt;margin-top:258.7pt;width:95.15pt;height:27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" stroked="f">
                      <v:textbox inset="1pt,1pt,1pt,1pt">
                        <w:txbxContent>
                          <w:p w:rsidR="00AC65BA" w:rsidRDefault="00B50D7F" w:rsidP="00AC65BA">
                            <w:pPr>
                              <w:jc w:val="center"/>
                            </w:pPr>
                            <w:r>
                              <w:t>Process payment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1470025</wp:posOffset>
                      </wp:positionH>
                      <wp:positionV relativeFrom="paragraph">
                        <wp:posOffset>3123565</wp:posOffset>
                      </wp:positionV>
                      <wp:extent cx="1520825" cy="688340"/>
                      <wp:effectExtent l="12700" t="8890" r="9525" b="7620"/>
                      <wp:wrapNone/>
                      <wp:docPr id="84" name="Oval 8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0825" cy="688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89" o:spid="_x0000_s1026" style="position:absolute;margin-left:115.75pt;margin-top:245.95pt;width:119.75pt;height:5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"/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4757420</wp:posOffset>
                      </wp:positionV>
                      <wp:extent cx="1005840" cy="326390"/>
                      <wp:effectExtent l="635" t="4445" r="3175" b="2540"/>
                      <wp:wrapNone/>
                      <wp:docPr id="83" name="Rectangle 9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5840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Flight database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04" o:spid="_x0000_s1028" style="position:absolute;margin-left:-3.7pt;margin-top:374.6pt;width:79.2pt;height:25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Flight database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3462020</wp:posOffset>
                      </wp:positionV>
                      <wp:extent cx="1005840" cy="326390"/>
                      <wp:effectExtent l="635" t="4445" r="3175" b="2540"/>
                      <wp:wrapNone/>
                      <wp:docPr id="82" name="Rectangle 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5840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Secure Server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05" o:spid="_x0000_s1029" style="position:absolute;margin-left:-3.7pt;margin-top:272.6pt;width:79.2pt;height:25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Secure Server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1584960</wp:posOffset>
                      </wp:positionH>
                      <wp:positionV relativeFrom="paragraph">
                        <wp:posOffset>4235450</wp:posOffset>
                      </wp:positionV>
                      <wp:extent cx="1166495" cy="398780"/>
                      <wp:effectExtent l="3810" t="0" r="1270" b="4445"/>
                      <wp:wrapNone/>
                      <wp:docPr id="81" name="Rectangle 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6495" cy="398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Update flight records</w:t>
                                  </w:r>
                                </w:p>
                                <w:p w:rsidR="00AC65BA" w:rsidRPr="0049314C" w:rsidRDefault="00AC65BA" w:rsidP="00AC65BA"/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96" o:spid="_x0000_s1030" style="position:absolute;margin-left:124.8pt;margin-top:333.5pt;width:91.85pt;height:31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Update flight records</w:t>
                            </w:r>
                          </w:p>
                          <w:p w:rsidR="00AC65BA" w:rsidRPr="0049314C" w:rsidRDefault="00AC65BA" w:rsidP="00AC65BA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1373505</wp:posOffset>
                      </wp:positionH>
                      <wp:positionV relativeFrom="paragraph">
                        <wp:posOffset>4074160</wp:posOffset>
                      </wp:positionV>
                      <wp:extent cx="1520825" cy="688340"/>
                      <wp:effectExtent l="11430" t="6985" r="10795" b="9525"/>
                      <wp:wrapNone/>
                      <wp:docPr id="80" name="Oval 8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0825" cy="688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90" o:spid="_x0000_s1026" style="position:absolute;margin-left:108.15pt;margin-top:320.8pt;width:119.75pt;height:5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"/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720725</wp:posOffset>
                      </wp:positionV>
                      <wp:extent cx="950595" cy="1407160"/>
                      <wp:effectExtent l="7620" t="6350" r="13335" b="5715"/>
                      <wp:wrapNone/>
                      <wp:docPr id="79" name="Line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0595" cy="1407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0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1pt,56.75pt" to="121.95pt,1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3024505</wp:posOffset>
                      </wp:positionH>
                      <wp:positionV relativeFrom="paragraph">
                        <wp:posOffset>1071245</wp:posOffset>
                      </wp:positionV>
                      <wp:extent cx="934720" cy="251460"/>
                      <wp:effectExtent l="0" t="4445" r="3175" b="1270"/>
                      <wp:wrapNone/>
                      <wp:docPr id="78" name="Rectangle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4720" cy="251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&lt;&lt;</w:t>
                                  </w:r>
                                  <w:proofErr w:type="gramStart"/>
                                  <w:r>
                                    <w:t>extends</w:t>
                                  </w:r>
                                  <w:proofErr w:type="gramEnd"/>
                                  <w:r>
                                    <w:t>&gt;&gt;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03" o:spid="_x0000_s1031" style="position:absolute;margin-left:238.15pt;margin-top:84.35pt;width:73.6pt;height:19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&lt;&lt;</w:t>
                            </w:r>
                            <w:proofErr w:type="gramStart"/>
                            <w:r>
                              <w:t>extends</w:t>
                            </w:r>
                            <w:proofErr w:type="gramEnd"/>
                            <w:r>
                              <w:t>&gt;&gt;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1090295</wp:posOffset>
                      </wp:positionV>
                      <wp:extent cx="1005840" cy="307340"/>
                      <wp:effectExtent l="635" t="4445" r="3175" b="2540"/>
                      <wp:wrapNone/>
                      <wp:docPr id="77" name="Rectangle 9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05840" cy="307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Passenger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02" o:spid="_x0000_s1032" style="position:absolute;margin-left:-3.7pt;margin-top:85.85pt;width:79.2pt;height:24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Passenger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2806700</wp:posOffset>
                      </wp:positionH>
                      <wp:positionV relativeFrom="paragraph">
                        <wp:posOffset>1025525</wp:posOffset>
                      </wp:positionV>
                      <wp:extent cx="245110" cy="417830"/>
                      <wp:effectExtent l="53975" t="44450" r="5715" b="13970"/>
                      <wp:wrapNone/>
                      <wp:docPr id="76" name="AutoShape 9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45110" cy="4178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1" o:spid="_x0000_s1026" type="#_x0000_t32" style="position:absolute;margin-left:221pt;margin-top:80.75pt;width:19.3pt;height:32.9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">
                      <v:stroke dashstyle="dash" endarrow="block"/>
                    </v:shap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4267200</wp:posOffset>
                      </wp:positionV>
                      <wp:extent cx="760095" cy="272415"/>
                      <wp:effectExtent l="13335" t="9525" r="7620" b="13335"/>
                      <wp:wrapNone/>
                      <wp:docPr id="75" name="Line 9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0095" cy="2724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00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pt,336pt" to="112.65pt,3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720725</wp:posOffset>
                      </wp:positionV>
                      <wp:extent cx="832485" cy="69215"/>
                      <wp:effectExtent l="7620" t="6350" r="7620" b="10160"/>
                      <wp:wrapNone/>
                      <wp:docPr id="74" name="Line 8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2485" cy="6921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lg"/>
                                <a:tailEnd type="none" w="sm" len="lg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98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1pt,56.75pt" to="112.6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">
                      <v:stroke startarrowwidth="narrow" startarrowlength="long" endarrowwidth="narrow" endarrowlength="long"/>
                    </v:line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1611630</wp:posOffset>
                      </wp:positionH>
                      <wp:positionV relativeFrom="paragraph">
                        <wp:posOffset>2239645</wp:posOffset>
                      </wp:positionV>
                      <wp:extent cx="1158875" cy="398780"/>
                      <wp:effectExtent l="1905" t="1270" r="1270" b="0"/>
                      <wp:wrapNone/>
                      <wp:docPr id="73" name="Rectangle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875" cy="398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Enter passenger details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94" o:spid="_x0000_s1033" style="position:absolute;margin-left:126.9pt;margin-top:176.35pt;width:91.25pt;height:3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Enter passenger details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1784985</wp:posOffset>
                      </wp:positionH>
                      <wp:positionV relativeFrom="paragraph">
                        <wp:posOffset>1443355</wp:posOffset>
                      </wp:positionV>
                      <wp:extent cx="1158875" cy="326390"/>
                      <wp:effectExtent l="3810" t="0" r="0" b="1905"/>
                      <wp:wrapNone/>
                      <wp:docPr id="72" name="Rectangle 8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875" cy="326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Select options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93" o:spid="_x0000_s1034" style="position:absolute;margin-left:140.55pt;margin-top:113.65pt;width:91.25pt;height:25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Select options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1647825</wp:posOffset>
                      </wp:positionH>
                      <wp:positionV relativeFrom="paragraph">
                        <wp:posOffset>647065</wp:posOffset>
                      </wp:positionV>
                      <wp:extent cx="1158875" cy="378460"/>
                      <wp:effectExtent l="0" t="0" r="3175" b="3175"/>
                      <wp:wrapNone/>
                      <wp:docPr id="71" name="Rectangle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58875" cy="378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C65BA" w:rsidRDefault="00AC65BA" w:rsidP="00AC65BA">
                                  <w:pPr>
                                    <w:jc w:val="center"/>
                                  </w:pPr>
                                  <w:r>
                                    <w:t>Specify flight requirements</w:t>
                                  </w:r>
                                </w:p>
                              </w:txbxContent>
                            </wps:txbx>
                            <wps:bodyPr rot="0" vert="horz" wrap="square" lIns="12700" tIns="12700" rIns="12700" bIns="127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92" o:spid="_x0000_s1035" style="position:absolute;margin-left:129.75pt;margin-top:50.95pt;width:91.25pt;height:29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" stroked="f">
                      <v:textbox inset="1pt,1pt,1pt,1pt">
                        <w:txbxContent>
                          <w:p w:rsidR="00AC65BA" w:rsidRDefault="00AC65BA" w:rsidP="00AC65BA">
                            <w:pPr>
                              <w:jc w:val="center"/>
                            </w:pPr>
                            <w:r>
                              <w:t>Specify flight requirements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1430655</wp:posOffset>
                      </wp:positionH>
                      <wp:positionV relativeFrom="paragraph">
                        <wp:posOffset>2058670</wp:posOffset>
                      </wp:positionV>
                      <wp:extent cx="1520825" cy="688340"/>
                      <wp:effectExtent l="11430" t="10795" r="10795" b="5715"/>
                      <wp:wrapNone/>
                      <wp:docPr id="70" name="Oval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0825" cy="688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88" o:spid="_x0000_s1026" style="position:absolute;margin-left:112.65pt;margin-top:162.1pt;width:119.75pt;height:5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"/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1611630</wp:posOffset>
                      </wp:positionH>
                      <wp:positionV relativeFrom="paragraph">
                        <wp:posOffset>1262380</wp:posOffset>
                      </wp:positionV>
                      <wp:extent cx="1520825" cy="688340"/>
                      <wp:effectExtent l="11430" t="5080" r="10795" b="11430"/>
                      <wp:wrapNone/>
                      <wp:docPr id="69" name="Oval 8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0825" cy="688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87" o:spid="_x0000_s1026" style="position:absolute;margin-left:126.9pt;margin-top:99.4pt;width:119.75pt;height:54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"/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466090</wp:posOffset>
                      </wp:positionV>
                      <wp:extent cx="1520825" cy="688340"/>
                      <wp:effectExtent l="9525" t="8890" r="12700" b="7620"/>
                      <wp:wrapNone/>
                      <wp:docPr id="68" name="Oval 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0825" cy="6883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886" o:spid="_x0000_s1026" style="position:absolute;margin-left:115.5pt;margin-top:36.7pt;width:119.75pt;height:54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"/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357505</wp:posOffset>
                      </wp:positionV>
                      <wp:extent cx="1846580" cy="4742180"/>
                      <wp:effectExtent l="7620" t="5080" r="12700" b="5715"/>
                      <wp:wrapNone/>
                      <wp:docPr id="67" name="Rectangle 8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6580" cy="4742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85" o:spid="_x0000_s1026" style="position:absolute;margin-left:104.1pt;margin-top:28.15pt;width:145.4pt;height:37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"/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3850640</wp:posOffset>
                      </wp:positionV>
                      <wp:extent cx="326390" cy="688340"/>
                      <wp:effectExtent l="13335" t="12065" r="12700" b="13970"/>
                      <wp:wrapNone/>
                      <wp:docPr id="61" name="Group 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6390" cy="688340"/>
                                <a:chOff x="0" y="0"/>
                                <a:chExt cx="20000" cy="19998"/>
                              </a:xfrm>
                            </wpg:grpSpPr>
                            <wps:wsp>
                              <wps:cNvPr id="62" name="Oval 8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18" y="0"/>
                                  <a:ext cx="13346" cy="632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3" name="Line 881"/>
                              <wps:cNvCnPr/>
                              <wps:spPr bwMode="auto">
                                <a:xfrm>
                                  <a:off x="8872" y="6310"/>
                                  <a:ext cx="38" cy="94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882"/>
                              <wps:cNvCnPr/>
                              <wps:spPr bwMode="auto">
                                <a:xfrm>
                                  <a:off x="0" y="10516"/>
                                  <a:ext cx="20000" cy="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Line 883"/>
                              <wps:cNvCnPr/>
                              <wps:spPr bwMode="auto">
                                <a:xfrm flipH="1">
                                  <a:off x="2218" y="15774"/>
                                  <a:ext cx="6693" cy="4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884"/>
                              <wps:cNvCnPr/>
                              <wps:spPr bwMode="auto">
                                <a:xfrm>
                                  <a:off x="8872" y="15773"/>
                                  <a:ext cx="6692" cy="4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79" o:spid="_x0000_s1026" style="position:absolute;margin-left:24.3pt;margin-top:303.2pt;width:25.7pt;height:54.2pt;z-index:251664384" coordsize="20000,19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">
                      <v:oval id="Oval 880" o:spid="_x0000_s1027" style="position:absolute;left:2218;width:13346;height:6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fkxcMA&#10;AADbAAAADwAAAGRycy9kb3ducmV2LnhtbESPQWvCQBSE70L/w/IK3nSjwVBSV5GKoAcPje39kX0m&#10;wezbkH2N6b/vCkKPw8x8w6y3o2vVQH1oPBtYzBNQxKW3DVcGvi6H2RuoIMgWW89k4JcCbDcvkzXm&#10;1t/5k4ZCKhUhHHI0UIt0udahrMlhmPuOOHpX3zuUKPtK2x7vEe5avUySTDtsOC7U2NFHTeWt+HEG&#10;9tWuyAadyiq97o+yun2fT+nCmOnruHsHJTTKf/jZPloD2RIeX+I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fkxcMAAADbAAAADwAAAAAAAAAAAAAAAACYAgAAZHJzL2Rv&#10;d25yZXYueG1sUEsFBgAAAAAEAAQA9QAAAIgDAAAAAA==&#10;"/>
                      <v:line id="Line 881" o:spid="_x0000_s1028" style="position:absolute;visibility:visible;mso-wrap-style:square" from="8872,6310" to="8910,15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sn+28QAAADbAAAADwAAAGRycy9kb3ducmV2LnhtbESPT2sCMRTE7wW/Q3hCL0WzVpCyGkUF&#10;QQoe/HPp7bF53YRuXpYk7m776Ruh0OMwM79hVpvBNaKjEK1nBbNpAYK48tpyreB2PUzeQMSErLHx&#10;TAq+KcJmPXpaYal9z2fqLqkWGcKxRAUmpbaUMlaGHMapb4mz9+mDw5RlqKUO2Ge4a+RrUSykQ8t5&#10;wWBLe0PV1+XuFMjz7r2vbx/BoO1+Tuban+zLVqnn8bBdgkg0pP/wX/uoFSzm8PiSf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yf7bxAAAANsAAAAPAAAAAAAAAAAA&#10;AAAAAKECAABkcnMvZG93bnJldi54bWxQSwUGAAAAAAQABAD5AAAAkgMAAAAA&#10;">
                        <v:stroke startarrowwidth="narrow" startarrowlength="long" endarrowwidth="narrow" endarrowlength="long"/>
                      </v:line>
                      <v:line id="Line 882" o:spid="_x0000_s1029" style="position:absolute;visibility:visible;mso-wrap-style:square" from="0,10516" to="20000,10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Bmr8QAAADbAAAADwAAAGRycy9kb3ducmV2LnhtbESPT2sCMRTE7wW/Q3hCL0WzFpGyGkUF&#10;QQoe/HPp7bF53YRuXpYk7m776Ruh0OMwM79hVpvBNaKjEK1nBbNpAYK48tpyreB2PUzeQMSErLHx&#10;TAq+KcJmPXpaYal9z2fqLqkWGcKxRAUmpbaUMlaGHMapb4mz9+mDw5RlqKUO2Ge4a+RrUSykQ8t5&#10;wWBLe0PV1+XuFMjz7r2vbx/BoO1+Tuban+zLVqnn8bBdgkg0pP/wX/uoFSzm8PiSf4Bc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IGavxAAAANsAAAAPAAAAAAAAAAAA&#10;AAAAAKECAABkcnMvZG93bnJldi54bWxQSwUGAAAAAAQABAD5AAAAkgMAAAAA&#10;">
                        <v:stroke startarrowwidth="narrow" startarrowlength="long" endarrowwidth="narrow" endarrowlength="long"/>
                      </v:line>
                      <v:line id="Line 883" o:spid="_x0000_s1030" style="position:absolute;flip:x;visibility:visible;mso-wrap-style:square" from="2218,15774" to="8911,19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7MdMIAAADbAAAADwAAAGRycy9kb3ducmV2LnhtbESPT4vCMBTE78J+h/AW9qbpClu0GsUV&#10;RNGTVvb8tnn9g81LaWKt394IgsdhZn7DzJe9qUVHrassK/geRSCIM6srLhSc081wAsJ5ZI21ZVJw&#10;JwfLxcdgjom2Nz5Sd/KFCBB2CSoovW8SKV1WkkE3sg1x8HLbGvRBtoXULd4C3NRyHEWxNFhxWCix&#10;oXVJ2eV0NQrS/8N2v700O2Pj6W+6N/lf3OVKfX32qxkIT71/h1/tnVYQ/8DzS/gBcvE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k7MdMIAAADbAAAADwAAAAAAAAAAAAAA&#10;AAChAgAAZHJzL2Rvd25yZXYueG1sUEsFBgAAAAAEAAQA+QAAAJADAAAAAA==&#10;">
                        <v:stroke startarrowwidth="narrow" startarrowlength="long" endarrowwidth="narrow" endarrowlength="long"/>
                      </v:line>
                      <v:line id="Line 884" o:spid="_x0000_s1031" style="position:absolute;visibility:visible;mso-wrap-style:square" from="8872,15773" to="15564,19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r5dQ8QAAADbAAAADwAAAGRycy9kb3ducmV2LnhtbESPzWrDMBCE74G+g9hCLqGRm4MpbpSQ&#10;FgqlkEN+Lrkt1sYSsVZGUm03Tx8FAj0OM/MNs1yPrhU9hWg9K3idFyCIa68tNwqOh6+XNxAxIWts&#10;PZOCP4qwXj1NllhpP/CO+n1qRIZwrFCBSamrpIy1IYdx7jvi7J19cJiyDI3UAYcMd61cFEUpHVrO&#10;CwY7+jRUX/a/ToHcffwMzfEUDNr+ujWHYWtnG6Wmz+PmHUSiMf2HH+1vraAs4f4l/wC5u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vl1DxAAAANsAAAAPAAAAAAAAAAAA&#10;AAAAAKECAABkcnMvZG93bnJldi54bWxQSwUGAAAAAAQABAD5AAAAkgMAAAAA&#10;">
                        <v:stroke startarrowwidth="narrow" startarrowlength="long" endarrowwidth="narrow" endarrowlength="long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2654935</wp:posOffset>
                      </wp:positionV>
                      <wp:extent cx="326390" cy="688340"/>
                      <wp:effectExtent l="13335" t="6985" r="12700" b="9525"/>
                      <wp:wrapNone/>
                      <wp:docPr id="55" name="Group 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6390" cy="688340"/>
                                <a:chOff x="0" y="0"/>
                                <a:chExt cx="20000" cy="19998"/>
                              </a:xfrm>
                            </wpg:grpSpPr>
                            <wps:wsp>
                              <wps:cNvPr id="56" name="Oval 8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18" y="0"/>
                                  <a:ext cx="13346" cy="632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Line 875"/>
                              <wps:cNvCnPr/>
                              <wps:spPr bwMode="auto">
                                <a:xfrm>
                                  <a:off x="8872" y="6310"/>
                                  <a:ext cx="38" cy="94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876"/>
                              <wps:cNvCnPr/>
                              <wps:spPr bwMode="auto">
                                <a:xfrm>
                                  <a:off x="0" y="10516"/>
                                  <a:ext cx="20000" cy="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877"/>
                              <wps:cNvCnPr/>
                              <wps:spPr bwMode="auto">
                                <a:xfrm flipH="1">
                                  <a:off x="2218" y="15774"/>
                                  <a:ext cx="6693" cy="4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878"/>
                              <wps:cNvCnPr/>
                              <wps:spPr bwMode="auto">
                                <a:xfrm>
                                  <a:off x="8872" y="15773"/>
                                  <a:ext cx="6692" cy="4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73" o:spid="_x0000_s1026" style="position:absolute;margin-left:24.3pt;margin-top:209.05pt;width:25.7pt;height:54.2pt;z-index:251663360" coordsize="20000,19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">
                      <v:oval id="Oval 874" o:spid="_x0000_s1027" style="position:absolute;left:2218;width:13346;height:6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oe8MA&#10;AADbAAAADwAAAGRycy9kb3ducmV2LnhtbESPwWrDMBBE74H+g9hCb7GcGpviRgmhoZAccqjb3hdr&#10;Y5tYK2NtHffvq0Cgx2Fm3jDr7ex6NdEYOs8GVkkKirj2tuPGwNfn+/IFVBBki71nMvBLAbabh8Ua&#10;S+uv/EFTJY2KEA4lGmhFhlLrULfkMCR+II7e2Y8OJcqx0XbEa4S7Xj+naaEddhwXWhzoraX6Uv04&#10;A/tmVxWTziTPzvuD5Jfv0zFbGfP0OO9eQQnN8h++tw/WQF7A7Uv8AXr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oe8MAAADbAAAADwAAAAAAAAAAAAAAAACYAgAAZHJzL2Rv&#10;d25yZXYueG1sUEsFBgAAAAAEAAQA9QAAAIgDAAAAAA==&#10;"/>
                      <v:line id="Line 875" o:spid="_x0000_s1028" style="position:absolute;visibility:visible;mso-wrap-style:square" from="8872,6310" to="8910,15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4yZcUAAADbAAAADwAAAGRycy9kb3ducmV2LnhtbESPT2sCMRTE74V+h/AKvZSatVAtW6NY&#10;QZCCB/9cvD02r5vQzcuSxN3VT28KBY/DzPyGmS0G14iOQrSeFYxHBQjiymvLtYLjYf36ASImZI2N&#10;Z1JwoQiL+ePDDEvte95Rt0+1yBCOJSowKbWllLEy5DCOfEucvR8fHKYsQy11wD7DXSPfimIiHVrO&#10;CwZbWhmqfvdnp0Duvr77+ngKBm133ZpDv7UvS6Wen4blJ4hEQ7qH/9sbreB9Cn9f8g+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54yZcUAAADbAAAADwAAAAAAAAAA&#10;AAAAAAChAgAAZHJzL2Rvd25yZXYueG1sUEsFBgAAAAAEAAQA+QAAAJMDAAAAAA==&#10;">
                        <v:stroke startarrowwidth="narrow" startarrowlength="long" endarrowwidth="narrow" endarrowlength="long"/>
                      </v:line>
                      <v:line id="Line 876" o:spid="_x0000_s1029" style="position:absolute;visibility:visible;mso-wrap-style:square" from="0,10516" to="20000,10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gGmF8EAAADbAAAADwAAAGRycy9kb3ducmV2LnhtbERPy2oCMRTdF/yHcAU3RTMKLWU0igqC&#10;FFz42HR3mVwnwcnNkMSZab++WRS6PJz3ajO4RnQUovWsYD4rQBBXXluuFdyuh+kHiJiQNTaeScE3&#10;RdisRy8rLLXv+UzdJdUih3AsUYFJqS2ljJUhh3HmW+LM3X1wmDIMtdQB+xzuGrkoinfp0HJuMNjS&#10;3lD1uDydAnneffb17SsYtN3PyVz7k33dKjUZD9sliERD+hf/uY9awVsem7/kHyD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AaYXwQAAANsAAAAPAAAAAAAAAAAAAAAA&#10;AKECAABkcnMvZG93bnJldi54bWxQSwUGAAAAAAQABAD5AAAAjwMAAAAA&#10;">
                        <v:stroke startarrowwidth="narrow" startarrowlength="long" endarrowwidth="narrow" endarrowlength="long"/>
                      </v:line>
                      <v:line id="Line 877" o:spid="_x0000_s1030" style="position:absolute;flip:x;visibility:visible;mso-wrap-style:square" from="2218,15774" to="8911,19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8MzMIAAADbAAAADwAAAGRycy9kb3ducmV2LnhtbESPT4vCMBTE78J+h/CEvWmqsEWrUVxh&#10;UfSklT2/bV7/YPNSmmyt394IgsdhZn7DLNe9qUVHrassK5iMIxDEmdUVFwou6c9oBsJ5ZI21ZVJw&#10;Jwfr1cdgiYm2Nz5Rd/aFCBB2CSoovW8SKV1WkkE3tg1x8HLbGvRBtoXULd4C3NRyGkWxNFhxWCix&#10;oW1J2fX8bxSkf8fdYXdt9sbG8+/0YPLfuMuV+hz2mwUIT71/h1/tvVbwNYfnl/AD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W8MzMIAAADbAAAADwAAAAAAAAAAAAAA&#10;AAChAgAAZHJzL2Rvd25yZXYueG1sUEsFBgAAAAAEAAQA+QAAAJADAAAAAA==&#10;">
                        <v:stroke startarrowwidth="narrow" startarrowlength="long" endarrowwidth="narrow" endarrowlength="long"/>
                      </v:line>
                      <v:line id="Line 878" o:spid="_x0000_s1031" style="position:absolute;visibility:visible;mso-wrap-style:square" from="8872,15773" to="15564,19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htgrMEAAADbAAAADwAAAGRycy9kb3ducmV2LnhtbERPu2rDMBTdC/kHcQNdSiM3QyhuZJMU&#10;CiGQIY+l28W6tUSsKyOpttOvj4ZAx8N5r+vJdWKgEK1nBW+LAgRx47XlVsHl/PX6DiImZI2dZ1Jw&#10;owh1NXtaY6n9yEcaTqkVOYRjiQpMSn0pZWwMOYwL3xNn7scHhynD0EodcMzhrpPLolhJh5Zzg8Ge&#10;Pg0119OvUyCP2/3YXr6DQTv8Hcx5PNiXjVLP82nzASLRlP7FD/dOK1jl9flL/gGyu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G2CswQAAANsAAAAPAAAAAAAAAAAAAAAA&#10;AKECAABkcnMvZG93bnJldi54bWxQSwUGAAAAAAQABAD5AAAAjwMAAAAA&#10;">
                        <v:stroke startarrowwidth="narrow" startarrowlength="long" endarrowwidth="narrow" endarrowlength="long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285115</wp:posOffset>
                      </wp:positionV>
                      <wp:extent cx="326390" cy="688340"/>
                      <wp:effectExtent l="11430" t="8890" r="5080" b="7620"/>
                      <wp:wrapNone/>
                      <wp:docPr id="49" name="Group 8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6390" cy="688340"/>
                                <a:chOff x="0" y="0"/>
                                <a:chExt cx="20000" cy="19998"/>
                              </a:xfrm>
                            </wpg:grpSpPr>
                            <wps:wsp>
                              <wps:cNvPr id="50" name="Oval 8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18" y="0"/>
                                  <a:ext cx="13346" cy="6328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Line 869"/>
                              <wps:cNvCnPr/>
                              <wps:spPr bwMode="auto">
                                <a:xfrm>
                                  <a:off x="8872" y="6310"/>
                                  <a:ext cx="38" cy="948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870"/>
                              <wps:cNvCnPr/>
                              <wps:spPr bwMode="auto">
                                <a:xfrm>
                                  <a:off x="0" y="10516"/>
                                  <a:ext cx="20000" cy="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Line 871"/>
                              <wps:cNvCnPr/>
                              <wps:spPr bwMode="auto">
                                <a:xfrm flipH="1">
                                  <a:off x="2218" y="15774"/>
                                  <a:ext cx="6693" cy="422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872"/>
                              <wps:cNvCnPr/>
                              <wps:spPr bwMode="auto">
                                <a:xfrm>
                                  <a:off x="8872" y="15773"/>
                                  <a:ext cx="6692" cy="42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 type="none" w="sm" len="lg"/>
                                  <a:tailEnd type="none" w="sm" len="lg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867" o:spid="_x0000_s1026" style="position:absolute;margin-left:27.15pt;margin-top:22.45pt;width:25.7pt;height:54.2pt;z-index:251662336" coordsize="20000,199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">
                      <v:oval id="Oval 868" o:spid="_x0000_s1027" style="position:absolute;left:2218;width:13346;height:6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UVlMAA&#10;AADbAAAADwAAAGRycy9kb3ducmV2LnhtbERPTWvCQBC9C/6HZYTezMaGSEldRSoFe/BgbO9DdkyC&#10;2dmQncb033cPgsfH+97sJtepkYbQejawSlJQxJW3LdcGvi+fyzdQQZAtdp7JwB8F2G3nsw0W1t/5&#10;TGMptYohHAo00Ij0hdahashhSHxPHLmrHxxKhEOt7YD3GO46/Zqma+2w5djQYE8fDVW38tcZONT7&#10;cj3qTPLsejhKfvs5fWUrY14W0/4dlNAkT/HDfbQG8rg+fok/QG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UVlMAAAADbAAAADwAAAAAAAAAAAAAAAACYAgAAZHJzL2Rvd25y&#10;ZXYueG1sUEsFBgAAAAAEAAQA9QAAAIUDAAAAAA==&#10;"/>
                      <v:line id="Line 869" o:spid="_x0000_s1028" style="position:absolute;visibility:visible;mso-wrap-style:square" from="8872,6310" to="8910,157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zsPisQAAADbAAAADwAAAGRycy9kb3ducmV2LnhtbESPT2sCMRTE7wW/Q3iCl1KzCi1laxRb&#10;EETw4J9Lb4/NcxPcvCxJ3F399E2h0OMwM79hFqvBNaKjEK1nBbNpAYK48tpyreB82ry8g4gJWWPj&#10;mRTcKcJqOXpaYKl9zwfqjqkWGcKxRAUmpbaUMlaGHMapb4mzd/HBYcoy1FIH7DPcNXJeFG/SoeW8&#10;YLClL0PV9XhzCuThc9fX5+9g0HaPvTn1e/u8VmoyHtYfIBIN6T/8195qBa8z+P2Sf4Bc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Ow+KxAAAANsAAAAPAAAAAAAAAAAA&#10;AAAAAKECAABkcnMvZG93bnJldi54bWxQSwUGAAAAAAQABAD5AAAAkgMAAAAA&#10;">
                        <v:stroke startarrowwidth="narrow" startarrowlength="long" endarrowwidth="narrow" endarrowlength="long"/>
                      </v:line>
                      <v:line id="Line 870" o:spid="_x0000_s1029" style="position:absolute;visibility:visible;mso-wrap-style:square" from="0,10516" to="20000,10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+mR/cQAAADbAAAADwAAAGRycy9kb3ducmV2LnhtbESPT2sCMRTE7wW/Q3hCL6VmK1jK1ii2&#10;IIjgwT+X3h6b5ya4eVmSdHfrpzeC0OMwM79h5svBNaKjEK1nBW+TAgRx5bXlWsHpuH79ABETssbG&#10;Myn4owjLxehpjqX2Pe+pO6RaZAjHEhWYlNpSylgZchgnviXO3tkHhynLUEsdsM9w18hpUbxLh5bz&#10;gsGWvg1Vl8OvUyD3X9u+Pv0Eg7a77syx39mXlVLP42H1CSLRkP7Dj/ZGK5hN4f4l/wC5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6ZH9xAAAANsAAAAPAAAAAAAAAAAA&#10;AAAAAKECAABkcnMvZG93bnJldi54bWxQSwUGAAAAAAQABAD5AAAAkgMAAAAA&#10;">
                        <v:stroke startarrowwidth="narrow" startarrowlength="long" endarrowwidth="narrow" endarrowlength="long"/>
                      </v:line>
                      <v:line id="Line 871" o:spid="_x0000_s1030" style="position:absolute;flip:x;visibility:visible;mso-wrap-style:square" from="2218,15774" to="8911,19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c7JsMAAADbAAAADwAAAGRycy9kb3ducmV2LnhtbESPT2vCQBTE7wW/w/KE3nRjpUGjq9iC&#10;KHrSiOdn9uUPZt+G7Dam374rCD0OM/MbZrnuTS06al1lWcFkHIEgzqyuuFBwSbejGQjnkTXWlknB&#10;LzlYrwZvS0y0ffCJurMvRICwS1BB6X2TSOmykgy6sW2Ig5fb1qAPsi2kbvER4KaWH1EUS4MVh4US&#10;G/ouKbuff4yC9HbcHXb3Zm9sPP9KDya/xl2u1Puw3yxAeOr9f/jV3msFn1N4fgk/QK7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CHOybDAAAA2wAAAA8AAAAAAAAAAAAA&#10;AAAAoQIAAGRycy9kb3ducmV2LnhtbFBLBQYAAAAABAAEAPkAAACRAwAAAAA=&#10;">
                        <v:stroke startarrowwidth="narrow" startarrowlength="long" endarrowwidth="narrow" endarrowlength="long"/>
                      </v:line>
                      <v:line id="Line 872" o:spid="_x0000_s1031" style="position:absolute;visibility:visible;mso-wrap-style:square" from="8872,15773" to="15564,199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0ysEsUAAADbAAAADwAAAGRycy9kb3ducmV2LnhtbESPT2sCMRTE74V+h/AKvZSatVQpW6NY&#10;QZCCB/9cvD02r5vQzcuSxN3VT28KBY/DzPyGmS0G14iOQrSeFYxHBQjiymvLtYLjYf36ASImZI2N&#10;Z1JwoQiL+ePDDEvte95Rt0+1yBCOJSowKbWllLEy5DCOfEucvR8fHKYsQy11wD7DXSPfimIqHVrO&#10;CwZbWhmqfvdnp0Duvr77+ngKBm133ZpDv7UvS6Wen4blJ4hEQ7qH/9sbrWDyDn9f8g+Q8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0ysEsUAAADbAAAADwAAAAAAAAAA&#10;AAAAAAChAgAAZHJzL2Rvd25yZXYueG1sUEsFBgAAAAAEAAQA+QAAAJMDAAAAAA==&#10;">
                        <v:stroke startarrowwidth="narrow" startarrowlength="long" endarrowwidth="narrow" endarrowlength="long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2983230</wp:posOffset>
                      </wp:positionH>
                      <wp:positionV relativeFrom="paragraph">
                        <wp:posOffset>789940</wp:posOffset>
                      </wp:positionV>
                      <wp:extent cx="182880" cy="1188720"/>
                      <wp:effectExtent l="59055" t="27940" r="5715" b="12065"/>
                      <wp:wrapNone/>
                      <wp:docPr id="48" name="Line 8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82880" cy="118872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66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9pt,62.2pt" to="249.3pt,1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">
                      <v:stroke dashstyle="dash" endarrow="block"/>
                    </v:line>
                  </w:pict>
                </mc:Fallback>
              </mc:AlternateContent>
            </w:r>
          </w:p>
        </w:tc>
        <w:tc>
          <w:tcPr>
            <w:tcW w:w="1080" w:type="dxa"/>
          </w:tcPr>
          <w:p w:rsidR="00DC3963" w:rsidRDefault="00DC3963" w:rsidP="00DC3963">
            <w:pPr>
              <w:jc w:val="both"/>
              <w:rPr>
                <w:b/>
                <w:sz w:val="24"/>
              </w:rPr>
            </w:pPr>
          </w:p>
          <w:p w:rsidR="00DC3963" w:rsidRDefault="00DC3963" w:rsidP="00DC3963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AC65BA" w:rsidRDefault="00AC65BA" w:rsidP="00062BCB">
            <w:pPr>
              <w:jc w:val="both"/>
              <w:rPr>
                <w:b/>
                <w:sz w:val="24"/>
              </w:rPr>
            </w:pPr>
          </w:p>
          <w:p w:rsidR="00E11AA9" w:rsidRPr="00AC65BA" w:rsidRDefault="00AC65BA" w:rsidP="00062BCB">
            <w:pPr>
              <w:jc w:val="both"/>
              <w:rPr>
                <w:b/>
              </w:rPr>
            </w:pPr>
            <w:r w:rsidRPr="00AC65BA">
              <w:rPr>
                <w:b/>
              </w:rPr>
              <w:t xml:space="preserve">10 </w:t>
            </w:r>
            <w:r w:rsidR="00DC3963" w:rsidRPr="00AC65BA">
              <w:rPr>
                <w:b/>
              </w:rPr>
              <w:t>marks</w:t>
            </w:r>
          </w:p>
        </w:tc>
      </w:tr>
    </w:tbl>
    <w:p w:rsidR="00C92C9B" w:rsidRDefault="00C92C9B">
      <w:pPr>
        <w:pStyle w:val="Heading5"/>
      </w:pPr>
      <w:r>
        <w:lastRenderedPageBreak/>
        <w:t>Continuation Sheet</w:t>
      </w:r>
    </w:p>
    <w:p w:rsidR="00C92C9B" w:rsidRDefault="00C92C9B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6030"/>
        <w:gridCol w:w="990"/>
        <w:gridCol w:w="1980"/>
      </w:tblGrid>
      <w:tr w:rsidR="00C92C9B">
        <w:tc>
          <w:tcPr>
            <w:tcW w:w="1638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</w:tcPr>
          <w:p w:rsidR="00C92C9B" w:rsidRDefault="00C92C9B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2    </w:t>
            </w:r>
            <w:r w:rsidR="004822AB">
              <w:rPr>
                <w:sz w:val="24"/>
              </w:rPr>
              <w:t xml:space="preserve">of </w:t>
            </w:r>
            <w:r w:rsidR="00B20FE9">
              <w:rPr>
                <w:sz w:val="24"/>
              </w:rPr>
              <w:t>6</w:t>
            </w:r>
            <w:bookmarkStart w:id="0" w:name="_GoBack"/>
            <w:bookmarkEnd w:id="0"/>
          </w:p>
        </w:tc>
      </w:tr>
    </w:tbl>
    <w:p w:rsidR="00C92C9B" w:rsidRDefault="00C92C9B">
      <w:pPr>
        <w:jc w:val="center"/>
        <w:rPr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8370"/>
        <w:gridCol w:w="1080"/>
      </w:tblGrid>
      <w:tr w:rsidR="00C92C9B"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6E0230" w:rsidTr="00804188">
        <w:tc>
          <w:tcPr>
            <w:tcW w:w="1188" w:type="dxa"/>
          </w:tcPr>
          <w:p w:rsidR="006E0230" w:rsidRDefault="006E0230" w:rsidP="008041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1(b)</w:t>
            </w: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jc w:val="center"/>
              <w:rPr>
                <w:sz w:val="24"/>
              </w:rPr>
            </w:pPr>
          </w:p>
          <w:p w:rsidR="006E0230" w:rsidRDefault="006E0230" w:rsidP="00804188">
            <w:pPr>
              <w:rPr>
                <w:sz w:val="24"/>
              </w:rPr>
            </w:pPr>
          </w:p>
        </w:tc>
        <w:tc>
          <w:tcPr>
            <w:tcW w:w="8370" w:type="dxa"/>
          </w:tcPr>
          <w:p w:rsidR="006E0230" w:rsidRDefault="006E0230" w:rsidP="00804188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 typical diagram is shown below.</w:t>
            </w:r>
          </w:p>
          <w:p w:rsidR="006E0230" w:rsidRDefault="00CE5B2D" w:rsidP="00804188">
            <w:pPr>
              <w:jc w:val="both"/>
              <w:rPr>
                <w:sz w:val="24"/>
              </w:rPr>
            </w:pPr>
            <w:r>
              <w:object w:dxaOrig="9494" w:dyaOrig="111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7.25pt;height:386.25pt" o:ole="">
                  <v:imagedata r:id="rId9" o:title=""/>
                </v:shape>
                <o:OLEObject Type="Embed" ProgID="Visio.Drawing.11" ShapeID="_x0000_i1025" DrawAspect="Content" ObjectID="_1450262621" r:id="rId10"/>
              </w:object>
            </w:r>
          </w:p>
          <w:p w:rsidR="00DB6384" w:rsidRDefault="00DB6384" w:rsidP="00DB6384">
            <w:pPr>
              <w:rPr>
                <w:sz w:val="24"/>
              </w:rPr>
            </w:pPr>
            <w:r>
              <w:rPr>
                <w:sz w:val="24"/>
              </w:rPr>
              <w:tab/>
            </w:r>
          </w:p>
          <w:p w:rsidR="00DB6384" w:rsidRDefault="00DB6384" w:rsidP="00DB6384">
            <w:pPr>
              <w:rPr>
                <w:sz w:val="24"/>
              </w:rPr>
            </w:pPr>
          </w:p>
          <w:p w:rsidR="00DB6384" w:rsidRDefault="00DB6384" w:rsidP="00DB6384">
            <w:pPr>
              <w:rPr>
                <w:sz w:val="24"/>
              </w:rPr>
            </w:pPr>
          </w:p>
          <w:p w:rsidR="00DB6384" w:rsidRDefault="00DB6384" w:rsidP="00DB6384">
            <w:pPr>
              <w:rPr>
                <w:sz w:val="24"/>
              </w:rPr>
            </w:pPr>
          </w:p>
          <w:p w:rsidR="00DB6384" w:rsidRDefault="00DB6384" w:rsidP="00DB6384">
            <w:pPr>
              <w:rPr>
                <w:sz w:val="24"/>
              </w:rPr>
            </w:pPr>
          </w:p>
          <w:p w:rsidR="00DB6384" w:rsidRDefault="00DB6384" w:rsidP="00DB6384">
            <w:pPr>
              <w:rPr>
                <w:sz w:val="24"/>
              </w:rPr>
            </w:pPr>
          </w:p>
          <w:p w:rsidR="00DB6384" w:rsidRDefault="00DB6384" w:rsidP="00DB6384">
            <w:pPr>
              <w:rPr>
                <w:sz w:val="24"/>
              </w:rPr>
            </w:pPr>
            <w:r>
              <w:rPr>
                <w:sz w:val="24"/>
              </w:rPr>
              <w:t xml:space="preserve">      </w:t>
            </w:r>
          </w:p>
          <w:p w:rsidR="006E0230" w:rsidRDefault="00DB6384" w:rsidP="00DB6384">
            <w:pPr>
              <w:jc w:val="both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</w:tc>
        <w:tc>
          <w:tcPr>
            <w:tcW w:w="1080" w:type="dxa"/>
          </w:tcPr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Pr="00DB6384" w:rsidRDefault="00DB6384" w:rsidP="00804188">
            <w:pPr>
              <w:jc w:val="both"/>
              <w:rPr>
                <w:b/>
              </w:rPr>
            </w:pPr>
            <w:r w:rsidRPr="00DB6384">
              <w:rPr>
                <w:b/>
              </w:rPr>
              <w:t>10</w:t>
            </w:r>
            <w:r w:rsidR="006E0230" w:rsidRPr="00DB6384">
              <w:rPr>
                <w:b/>
              </w:rPr>
              <w:t xml:space="preserve"> marks</w:t>
            </w: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b/>
                <w:sz w:val="24"/>
              </w:rPr>
            </w:pPr>
          </w:p>
          <w:p w:rsidR="006E0230" w:rsidRDefault="006E0230" w:rsidP="00804188">
            <w:pPr>
              <w:jc w:val="both"/>
              <w:rPr>
                <w:sz w:val="24"/>
              </w:rPr>
            </w:pPr>
          </w:p>
        </w:tc>
      </w:tr>
    </w:tbl>
    <w:p w:rsidR="00C92C9B" w:rsidRDefault="00C92C9B">
      <w:pPr>
        <w:pStyle w:val="Heading5"/>
      </w:pPr>
      <w:r>
        <w:br w:type="page"/>
      </w:r>
      <w:r>
        <w:lastRenderedPageBreak/>
        <w:t>Continuation Sheet</w:t>
      </w:r>
    </w:p>
    <w:p w:rsidR="00C92C9B" w:rsidRDefault="00C92C9B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6030"/>
        <w:gridCol w:w="990"/>
        <w:gridCol w:w="1980"/>
      </w:tblGrid>
      <w:tr w:rsidR="00C92C9B">
        <w:tc>
          <w:tcPr>
            <w:tcW w:w="1638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</w:tcPr>
          <w:p w:rsidR="00C92C9B" w:rsidRDefault="00C92C9B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3    </w:t>
            </w:r>
            <w:r w:rsidR="004822AB">
              <w:rPr>
                <w:sz w:val="24"/>
              </w:rPr>
              <w:t xml:space="preserve">of </w:t>
            </w:r>
            <w:r w:rsidR="00B20FE9">
              <w:rPr>
                <w:sz w:val="24"/>
              </w:rPr>
              <w:t>6</w:t>
            </w:r>
          </w:p>
        </w:tc>
      </w:tr>
    </w:tbl>
    <w:p w:rsidR="00C92C9B" w:rsidRDefault="00C92C9B">
      <w:pPr>
        <w:jc w:val="center"/>
        <w:rPr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8370"/>
        <w:gridCol w:w="1080"/>
      </w:tblGrid>
      <w:tr w:rsidR="00C92C9B"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C92C9B" w:rsidRDefault="00C92C9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EA35FD" w:rsidTr="00804188">
        <w:tc>
          <w:tcPr>
            <w:tcW w:w="1188" w:type="dxa"/>
          </w:tcPr>
          <w:p w:rsidR="00EA35FD" w:rsidRDefault="00EA35FD" w:rsidP="0080418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jc w:val="center"/>
              <w:rPr>
                <w:sz w:val="24"/>
              </w:rPr>
            </w:pPr>
          </w:p>
          <w:p w:rsidR="00EA35FD" w:rsidRDefault="00EA35FD" w:rsidP="00804188">
            <w:pPr>
              <w:rPr>
                <w:sz w:val="24"/>
              </w:rPr>
            </w:pPr>
          </w:p>
        </w:tc>
        <w:tc>
          <w:tcPr>
            <w:tcW w:w="8370" w:type="dxa"/>
          </w:tcPr>
          <w:p w:rsidR="004E6EA6" w:rsidRDefault="004E6EA6" w:rsidP="004E6EA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The answer should include a discussion of the following points :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Statechart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 diagram – possible states of an object, 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transition between states caused by events, 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proofErr w:type="gramStart"/>
            <w:r>
              <w:rPr>
                <w:snapToGrid w:val="0"/>
                <w:color w:val="000000"/>
                <w:sz w:val="24"/>
                <w:lang w:val="en-US"/>
              </w:rPr>
              <w:t>transition</w:t>
            </w:r>
            <w:proofErr w:type="gramEnd"/>
            <w:r>
              <w:rPr>
                <w:snapToGrid w:val="0"/>
                <w:color w:val="000000"/>
                <w:sz w:val="24"/>
                <w:lang w:val="en-US"/>
              </w:rPr>
              <w:t xml:space="preserve"> to a state results in action ( do, on entry etc.)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guard conditions control transition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initial and final states dummies,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possible to have multiple states (threads), 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synchronisation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, 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Sample diagram showing expected features</w:t>
            </w:r>
          </w:p>
          <w:p w:rsidR="003042E7" w:rsidRDefault="003042E7" w:rsidP="003042E7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noProof/>
                <w:color w:val="000000"/>
                <w:sz w:val="24"/>
                <w:lang w:eastAsia="en-GB"/>
              </w:rPr>
              <mc:AlternateContent>
                <mc:Choice Requires="wpc">
                  <w:drawing>
                    <wp:inline distT="0" distB="0" distL="0" distR="0" wp14:anchorId="661DB03F" wp14:editId="1BFF5507">
                      <wp:extent cx="5177790" cy="2661285"/>
                      <wp:effectExtent l="9525" t="0" r="13335" b="5715"/>
                      <wp:docPr id="121" name="Canvas 12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90" name="Oval 9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3056" y="1765167"/>
                                  <a:ext cx="149364" cy="14935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wgp>
                              <wpg:cNvPr id="91" name="Group 96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46977" y="2461992"/>
                                  <a:ext cx="199307" cy="199293"/>
                                  <a:chOff x="2857" y="3097"/>
                                  <a:chExt cx="192" cy="192"/>
                                </a:xfrm>
                              </wpg:grpSpPr>
                              <wps:wsp>
                                <wps:cNvPr id="92" name="Oval 96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80" y="3120"/>
                                    <a:ext cx="144" cy="144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000000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93" name="Oval 9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857" y="3097"/>
                                    <a:ext cx="192" cy="192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BBE0E3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94" name="AutoShape 9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72810"/>
                                  <a:ext cx="2738025" cy="74629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95" name="AutoShape 9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31551" y="72810"/>
                                  <a:ext cx="846239" cy="596946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96" name="Text Box 9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681276" y="1530869"/>
                                  <a:ext cx="480765" cy="2856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042E7" w:rsidRPr="00E0294B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</w:pPr>
                                    <w:proofErr w:type="gramStart"/>
                                    <w:r w:rsidRPr="00E0294B"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  <w:t>state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59436" tIns="29718" rIns="59436" bIns="29718" upright="1">
                                <a:spAutoFit/>
                              </wps:bodyPr>
                            </wps:wsp>
                            <wps:wsp>
                              <wps:cNvPr id="97" name="AutoShape 9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548249" y="1565874"/>
                                  <a:ext cx="846706" cy="597412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98" name="Text Box 96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85334" y="0"/>
                                  <a:ext cx="480765" cy="2856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042E7" w:rsidRPr="00E0294B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</w:pPr>
                                    <w:proofErr w:type="gramStart"/>
                                    <w:r w:rsidRPr="00E0294B"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  <w:t>state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59436" tIns="29718" rIns="59436" bIns="29718" upright="1">
                                <a:spAutoFit/>
                              </wps:bodyPr>
                            </wps:wsp>
                            <wps:wsp>
                              <wps:cNvPr id="99" name="Line 968"/>
                              <wps:cNvCnPr/>
                              <wps:spPr bwMode="auto">
                                <a:xfrm>
                                  <a:off x="0" y="271636"/>
                                  <a:ext cx="27380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969"/>
                              <wps:cNvCnPr/>
                              <wps:spPr bwMode="auto">
                                <a:xfrm flipV="1">
                                  <a:off x="1697613" y="819108"/>
                                  <a:ext cx="0" cy="746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970"/>
                              <wps:cNvCnPr/>
                              <wps:spPr bwMode="auto">
                                <a:xfrm>
                                  <a:off x="2245592" y="819108"/>
                                  <a:ext cx="0" cy="74676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Text Box 9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11254" y="22870"/>
                                  <a:ext cx="480298" cy="28563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042E7" w:rsidRPr="00E0294B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</w:pPr>
                                    <w:proofErr w:type="gramStart"/>
                                    <w:r w:rsidRPr="00E0294B"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  <w:t>state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59436" tIns="29718" rIns="59436" bIns="29718" upright="1">
                                <a:spAutoFit/>
                              </wps:bodyPr>
                            </wps:wsp>
                            <wps:wsp>
                              <wps:cNvPr id="103" name="Line 972"/>
                              <wps:cNvCnPr/>
                              <wps:spPr bwMode="auto">
                                <a:xfrm>
                                  <a:off x="4331551" y="271636"/>
                                  <a:ext cx="8462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wgp>
                              <wpg:cNvPr id="104" name="Group 9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89821" y="669755"/>
                                  <a:ext cx="2091093" cy="1045471"/>
                                  <a:chOff x="2256" y="1920"/>
                                  <a:chExt cx="1392" cy="1008"/>
                                </a:xfrm>
                              </wpg:grpSpPr>
                              <wps:wsp>
                                <wps:cNvPr id="105" name="Line 974"/>
                                <wps:cNvCnPr/>
                                <wps:spPr bwMode="auto">
                                  <a:xfrm>
                                    <a:off x="2256" y="2928"/>
                                    <a:ext cx="1392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6" name="Line 975"/>
                                <wps:cNvCnPr/>
                                <wps:spPr bwMode="auto">
                                  <a:xfrm flipV="1">
                                    <a:off x="3648" y="1920"/>
                                    <a:ext cx="0" cy="100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g:wgp>
                              <wpg:cNvPr id="107" name="Group 9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389821" y="669755"/>
                                  <a:ext cx="2638605" cy="1344178"/>
                                  <a:chOff x="2256" y="1920"/>
                                  <a:chExt cx="1920" cy="1296"/>
                                </a:xfrm>
                              </wpg:grpSpPr>
                              <wps:wsp>
                                <wps:cNvPr id="108" name="Line 977"/>
                                <wps:cNvCnPr/>
                                <wps:spPr bwMode="auto">
                                  <a:xfrm>
                                    <a:off x="4176" y="1920"/>
                                    <a:ext cx="0" cy="129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09" name="Line 978"/>
                                <wps:cNvCnPr/>
                                <wps:spPr bwMode="auto">
                                  <a:xfrm flipH="1">
                                    <a:off x="2256" y="3216"/>
                                    <a:ext cx="192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wgp>
                            <wpg:wgp>
                              <wpg:cNvPr id="110" name="Group 9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2420" y="1543471"/>
                                  <a:ext cx="795829" cy="306641"/>
                                  <a:chOff x="672" y="2762"/>
                                  <a:chExt cx="768" cy="296"/>
                                </a:xfrm>
                              </wpg:grpSpPr>
                              <wps:wsp>
                                <wps:cNvPr id="111" name="Line 980"/>
                                <wps:cNvCnPr/>
                                <wps:spPr bwMode="auto">
                                  <a:xfrm>
                                    <a:off x="672" y="3058"/>
                                    <a:ext cx="768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2" name="Text Box 9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0" y="2762"/>
                                    <a:ext cx="531" cy="2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BBE0E3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42E7" w:rsidRPr="00E0294B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color w:val="000000"/>
                                          <w:sz w:val="31"/>
                                          <w:szCs w:val="48"/>
                                        </w:rPr>
                                      </w:pPr>
                                      <w:proofErr w:type="gramStart"/>
                                      <w:r w:rsidRPr="00E0294B">
                                        <w:rPr>
                                          <w:color w:val="000000"/>
                                          <w:sz w:val="31"/>
                                          <w:szCs w:val="48"/>
                                        </w:rPr>
                                        <w:t>event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rot="0" vert="horz" wrap="square" lIns="59436" tIns="29718" rIns="59436" bIns="29718" upright="1">
                                  <a:noAutofit/>
                                </wps:bodyPr>
                              </wps:wsp>
                            </wpg:wgp>
                            <wpg:wgp>
                              <wpg:cNvPr id="113" name="Group 9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946864" y="2140416"/>
                                  <a:ext cx="160099" cy="321576"/>
                                  <a:chOff x="1824" y="3338"/>
                                  <a:chExt cx="154" cy="310"/>
                                </a:xfrm>
                              </wpg:grpSpPr>
                              <wps:wsp>
                                <wps:cNvPr id="114" name="Line 983"/>
                                <wps:cNvCnPr/>
                                <wps:spPr bwMode="auto">
                                  <a:xfrm>
                                    <a:off x="1824" y="3360"/>
                                    <a:ext cx="0" cy="288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15" name="Text Box 98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862" y="3338"/>
                                    <a:ext cx="116" cy="2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BBE0E3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42E7" w:rsidRPr="00E0294B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color w:val="000000"/>
                                          <w:sz w:val="31"/>
                                          <w:szCs w:val="4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59436" tIns="29718" rIns="59436" bIns="29718" upright="1">
                                  <a:noAutofit/>
                                </wps:bodyPr>
                              </wps:wsp>
                            </wpg:wgp>
                            <wps:wsp>
                              <wps:cNvPr id="116" name="Text Box 98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32056" y="897985"/>
                                  <a:ext cx="1912790" cy="2272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042E7" w:rsidRPr="00E0294B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color w:val="000000"/>
                                        <w:sz w:val="31"/>
                                        <w:szCs w:val="48"/>
                                      </w:rPr>
                                    </w:pPr>
                                    <w:r w:rsidRPr="00E0294B">
                                      <w:rPr>
                                        <w:color w:val="000000"/>
                                        <w:sz w:val="23"/>
                                        <w:szCs w:val="36"/>
                                      </w:rPr>
                                      <w:t>Event [guard condition]/action</w:t>
                                    </w:r>
                                  </w:p>
                                </w:txbxContent>
                              </wps:txbx>
                              <wps:bodyPr rot="0" vert="horz" wrap="none" lIns="59436" tIns="29718" rIns="59436" bIns="29718" upright="1">
                                <a:spAutoFit/>
                              </wps:bodyPr>
                            </wps:wsp>
                            <wps:wsp>
                              <wps:cNvPr id="117" name="Line 986"/>
                              <wps:cNvCnPr/>
                              <wps:spPr bwMode="auto">
                                <a:xfrm>
                                  <a:off x="2738025" y="321576"/>
                                  <a:ext cx="1593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Line 987"/>
                              <wps:cNvCnPr/>
                              <wps:spPr bwMode="auto">
                                <a:xfrm flipH="1">
                                  <a:off x="2738025" y="520869"/>
                                  <a:ext cx="1593525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Line 988"/>
                              <wps:cNvCnPr/>
                              <wps:spPr bwMode="auto">
                                <a:xfrm>
                                  <a:off x="1545449" y="1781969"/>
                                  <a:ext cx="84623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Text Box 98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6436" y="272569"/>
                                  <a:ext cx="598856" cy="2272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BBE0E3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042E7" w:rsidRPr="00E0294B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23"/>
                                        <w:szCs w:val="36"/>
                                      </w:rPr>
                                    </w:pPr>
                                    <w:r w:rsidRPr="00E0294B">
                                      <w:rPr>
                                        <w:rFonts w:ascii="Arial" w:hAnsi="Arial" w:cs="Arial"/>
                                        <w:color w:val="000000"/>
                                        <w:sz w:val="23"/>
                                        <w:szCs w:val="36"/>
                                      </w:rPr>
                                      <w:t>Actions</w:t>
                                    </w:r>
                                  </w:p>
                                </w:txbxContent>
                              </wps:txbx>
                              <wps:bodyPr rot="0" vert="horz" wrap="none" lIns="59436" tIns="29718" rIns="59436" bIns="29718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121" o:spid="_x0000_s1036" editas="canvas" style="width:407.7pt;height:209.55pt;mso-position-horizontal-relative:char;mso-position-vertical-relative:line" coordsize="51777,26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">
                      <v:shape id="_x0000_s1037" type="#_x0000_t75" style="position:absolute;width:51777;height:26612;visibility:visible;mso-wrap-style:square">
                        <v:fill o:detectmouseclick="t"/>
                        <v:path o:connecttype="none"/>
                      </v:shape>
                      <v:oval id="Oval 959" o:spid="_x0000_s1038" style="position:absolute;left:6030;top:17651;width:1494;height:149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pC9cAA&#10;AADbAAAADwAAAGRycy9kb3ducmV2LnhtbERPTWuDQBC9B/Iflgn0lqwWDNG6SmJpCb3V9tLb4E5U&#10;4s6Ku4n232cPhR4f7zsvFzOIO02ut6wg3kUgiBure24VfH+9bQ8gnEfWOFgmBb/koCzWqxwzbWf+&#10;pHvtWxFC2GWooPN+zKR0TUcG3c6OxIG72MmgD3BqpZ5wDuFmkM9RtJcGew4NHY5UddRc65tRkJx+&#10;Grol+Fqlun2vDn6fxvWHUk+b5fgCwtPi/8V/7rNWkIb14Uv4AbJ4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ypC9cAAAADbAAAADwAAAAAAAAAAAAAAAACYAgAAZHJzL2Rvd25y&#10;ZXYueG1sUEsFBgAAAAAEAAQA9QAAAIUDAAAAAA==&#10;" fillcolor="black"/>
                      <v:group id="Group 960" o:spid="_x0000_s1039" style="position:absolute;left:18469;top:24619;width:1993;height:1993" coordorigin="2857,3097" coordsize="192,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          <v:oval id="Oval 961" o:spid="_x0000_s1040" style="position:absolute;left:2880;top:3120;width:144;height: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4LvcIA&#10;AADbAAAADwAAAGRycy9kb3ducmV2LnhtbESP0YrCMBRE3wX/IVxhX0TTFRHtGmURXXxU6wdcm2vb&#10;tbkJTdTq15uFBR+HmTnDzJetqcWNGl9ZVvA5TEAQ51ZXXCg4ZpvBFIQPyBpry6TgQR6Wi25njqm2&#10;d97T7RAKESHsU1RQhuBSKX1ekkE/tI44emfbGAxRNoXUDd4j3NRylCQTabDiuFCio1VJ+eVwNQpO&#10;v4/qMu4X64yfK3c9u+2P31mlPnrt9xeIQG14h//bW61gNoK/L/EH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Hgu9wgAAANsAAAAPAAAAAAAAAAAAAAAAAJgCAABkcnMvZG93&#10;bnJldi54bWxQSwUGAAAAAAQABAD1AAAAhwMAAAAA&#10;" fillcolor="black"/>
                        <v:oval id="Oval 962" o:spid="_x0000_s1041" style="position:absolute;left:2857;top:3097;width:192;height: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oFoMQA&#10;AADbAAAADwAAAGRycy9kb3ducmV2LnhtbESPT2sCMRTE74LfIbyCt5ptxVZXo/gHxZNQFb0+Nq+7&#10;Szcv2yS667c3hYLHYWZ+w0znranEjZwvLSt46ycgiDOrS84VnI6b1xEIH5A1VpZJwZ08zGfdzhRT&#10;bRv+otsh5CJC2KeooAihTqX0WUEGfd/WxNH7ts5giNLlUjtsItxU8j1JPqTBkuNCgTWtCsp+Dlej&#10;oN2edu64Gu7Hzae+8O99vTy7tVK9l3YxARGoDc/wf3unFYwH8Pcl/gA5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aBaDEAAAA2wAAAA8AAAAAAAAAAAAAAAAAmAIAAGRycy9k&#10;b3ducmV2LnhtbFBLBQYAAAAABAAEAPUAAACJAwAAAAA=&#10;" filled="f" fillcolor="#bbe0e3"/>
                      </v:group>
                      <v:roundrect id="AutoShape 963" o:spid="_x0000_s1042" style="position:absolute;top:728;width:27380;height:7463;visibility:visible;mso-wrap-style:non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5jrMUA&#10;AADbAAAADwAAAGRycy9kb3ducmV2LnhtbESPQWvCQBSE7wX/w/IKXkqz0ZRSU1cRIRgQD5pevD2y&#10;r0lo9m3Irkn8992C0OMwM98w6+1kWjFQ7xrLChZRDIK4tLrhSsFXkb1+gHAeWWNrmRTcycF2M3ta&#10;Y6rtyGcaLr4SAcIuRQW1910qpStrMugi2xEH79v2Bn2QfSV1j2OAm1Yu4/hdGmw4LNTY0b6m8udy&#10;Mwr4VpzytqFkyA7HJFvsXpLTlZSaP0+7TxCeJv8ffrRzrWD1Bn9fw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fmOsxQAAANsAAAAPAAAAAAAAAAAAAAAAAJgCAABkcnMv&#10;ZG93bnJldi54bWxQSwUGAAAAAAQABAD1AAAAigMAAAAA&#10;" filled="f" fillcolor="#bbe0e3"/>
                      <v:roundrect id="AutoShape 964" o:spid="_x0000_s1043" style="position:absolute;left:43315;top:728;width:8462;height:5969;visibility:visible;mso-wrap-style:non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LGN8UA&#10;AADbAAAADwAAAGRycy9kb3ducmV2LnhtbESPQWvCQBSE7wX/w/IKXkqz0dBSU1cRIRgQD5pevD2y&#10;r0lo9m3Irkn8992C0OMwM98w6+1kWjFQ7xrLChZRDIK4tLrhSsFXkb1+gHAeWWNrmRTcycF2M3ta&#10;Y6rtyGcaLr4SAcIuRQW1910qpStrMugi2xEH79v2Bn2QfSV1j2OAm1Yu4/hdGmw4LNTY0b6m8udy&#10;Mwr4VpzytqFkyA7HJFvsXpLTlZSaP0+7TxCeJv8ffrRzrWD1Bn9fw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MsY3xQAAANsAAAAPAAAAAAAAAAAAAAAAAJgCAABkcnMv&#10;ZG93bnJldi54bWxQSwUGAAAAAAQABAD1AAAAigMAAAAA&#10;" filled="f" fillcolor="#bbe0e3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965" o:spid="_x0000_s1044" type="#_x0000_t202" style="position:absolute;left:16812;top:15308;width:4808;height:285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gCMQA&#10;AADbAAAADwAAAGRycy9kb3ducmV2LnhtbESP3WrCQBCF7wXfYRnBG6kbLQ02ZhVpKbUoiLYPMGYn&#10;P5idDdk1pm/vFgpeHs7Px0nXvalFR62rLCuYTSMQxJnVFRcKfr4/nhYgnEfWWFsmBb/kYL0aDlJM&#10;tL3xkbqTL0QYYZeggtL7JpHSZSUZdFPbEAcvt61BH2RbSN3iLYybWs6jKJYGKw6EEht6Kym7nK4m&#10;QL428fH88rmTky6u3uvnHPfXg1LjUb9ZgvDU+0f4v73VCl5j+PsSfoB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V4AjEAAAA2wAAAA8AAAAAAAAAAAAAAAAAmAIAAGRycy9k&#10;b3ducmV2LnhtbFBLBQYAAAAABAAEAPUAAACJAwAAAAA=&#10;" filled="f" fillcolor="#bbe0e3" stroked="f">
                        <v:textbox style="mso-fit-shape-to-text:t" inset="4.68pt,2.34pt,4.68pt,2.34pt">
                          <w:txbxContent>
                            <w:p w:rsidR="003042E7" w:rsidRPr="00E0294B" w:rsidRDefault="003042E7" w:rsidP="003042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</w:pPr>
                              <w:proofErr w:type="gramStart"/>
                              <w:r w:rsidRPr="00E0294B"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  <w:t>state</w:t>
                              </w:r>
                              <w:proofErr w:type="gramEnd"/>
                            </w:p>
                          </w:txbxContent>
                        </v:textbox>
                      </v:shape>
                      <v:roundrect id="AutoShape 966" o:spid="_x0000_s1045" style="position:absolute;left:15482;top:15658;width:8467;height:5974;visibility:visible;mso-wrap-style:non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z928UA&#10;AADbAAAADwAAAGRycy9kb3ducmV2LnhtbESPQWvCQBSE7wX/w/IKXkqz0UBbU1cRIRgQD5pevD2y&#10;r0lo9m3Irkn8992C0OMwM98w6+1kWjFQ7xrLChZRDIK4tLrhSsFXkb1+gHAeWWNrmRTcycF2M3ta&#10;Y6rtyGcaLr4SAcIuRQW1910qpStrMugi2xEH79v2Bn2QfSV1j2OAm1Yu4/hNGmw4LNTY0b6m8udy&#10;Mwr4VpzytqFkyA7HJFvsXpLTlZSaP0+7TxCeJv8ffrRzrWD1Dn9fwg+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rP3bxQAAANsAAAAPAAAAAAAAAAAAAAAAAJgCAABkcnMv&#10;ZG93bnJldi54bWxQSwUGAAAAAAQABAD1AAAAigMAAAAA&#10;" filled="f" fillcolor="#bbe0e3"/>
                      <v:shape id="Text Box 967" o:spid="_x0000_s1046" type="#_x0000_t202" style="position:absolute;left:9853;width:4807;height:2856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bR4cIA&#10;AADbAAAADwAAAGRycy9kb3ducmV2LnhtbERPzWrCQBC+F/oOyxR6KbqxYmijq0hLqaJQ1D7AmB2T&#10;YHY2ZNcY3945FHr8+P5ni97VqqM2VJ4NjIYJKOLc24oLA7+Hr8EbqBCRLdaeycCNAizmjw8zzKy/&#10;8o66fSyUhHDI0EAZY5NpHfKSHIahb4iFO/nWYRTYFtq2eJVwV+vXJEm1w4qlocSGPkrKz/uLk5L1&#10;Mt0dJ98b/dKl1Wc9PuH28mPM81O/nIKK1Md/8Z97ZQ28y1j5Ij9Az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BtHhwgAAANsAAAAPAAAAAAAAAAAAAAAAAJgCAABkcnMvZG93&#10;bnJldi54bWxQSwUGAAAAAAQABAD1AAAAhwMAAAAA&#10;" filled="f" fillcolor="#bbe0e3" stroked="f">
                        <v:textbox style="mso-fit-shape-to-text:t" inset="4.68pt,2.34pt,4.68pt,2.34pt">
                          <w:txbxContent>
                            <w:p w:rsidR="003042E7" w:rsidRPr="00E0294B" w:rsidRDefault="003042E7" w:rsidP="003042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</w:pPr>
                              <w:proofErr w:type="gramStart"/>
                              <w:r w:rsidRPr="00E0294B"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  <w:t>state</w:t>
                              </w:r>
                              <w:proofErr w:type="gramEnd"/>
                            </w:p>
                          </w:txbxContent>
                        </v:textbox>
                      </v:shape>
                      <v:line id="Line 968" o:spid="_x0000_s1047" style="position:absolute;visibility:visible;mso-wrap-style:square" from="0,2716" to="27380,2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      <v:line id="Line 969" o:spid="_x0000_s1048" style="position:absolute;flip:y;visibility:visible;mso-wrap-style:square" from="16976,8191" to="16976,15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6X2cQAAADcAAAADwAAAGRycy9kb3ducmV2LnhtbESPQUsDQQyF74L/YYjgZbEzbUF07bTY&#10;1kJBPFg9eAw7cXdxJ7PspO36782h4C2PvO/lZbEaY2dONOQ2sYfpxIEhrlJoufbw+bG7ewCTBTlg&#10;l5g8/FKG1fL6aoFlSGd+p9NBaqMhnEv00Ij0pbW5aihinqSeWHffaYgoKofahgHPGh47O3Pu3kZs&#10;WS802NOmoerncIxaY/fG2/m8WEdbFI/08iWvzor3tzfj8xMYoVH+zRd6H5RzWl+f0Qns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vpfZxAAAANwAAAAPAAAAAAAAAAAA&#10;AAAAAKECAABkcnMvZG93bnJldi54bWxQSwUGAAAAAAQABAD5AAAAkgMAAAAA&#10;">
                        <v:stroke endarrow="block"/>
                      </v:line>
                      <v:line id="Line 970" o:spid="_x0000_s1049" style="position:absolute;visibility:visible;mso-wrap-style:square" from="22455,8191" to="22455,156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110cIAAADc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WQ6PZ9IF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Y110cIAAADcAAAADwAAAAAAAAAAAAAA&#10;AAChAgAAZHJzL2Rvd25yZXYueG1sUEsFBgAAAAAEAAQA+QAAAJADAAAAAA==&#10;">
                        <v:stroke endarrow="block"/>
                      </v:line>
                      <v:shape id="Text Box 971" o:spid="_x0000_s1050" type="#_x0000_t202" style="position:absolute;left:45112;top:228;width:4803;height:285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e/Q8YA&#10;AADcAAAADwAAAGRycy9kb3ducmV2LnhtbESP0WrCQBBF34X+wzKFvpS6UTFI6hqCIrUoSNJ+wDQ7&#10;JqHZ2ZBdY/r33ULBtxnunXvurNPRtGKg3jWWFcymEQji0uqGKwWfH/uXFQjnkTW2lknBDzlINw+T&#10;NSba3jinofCVCCHsElRQe98lUrqyJoNuajvioF1sb9CHta+k7vEWwk0r51EUS4MNB0KNHW1rKr+L&#10;qwmQ9yzOv5ZvR/k8xM2uXVzwdD0r9fQ4Zq8gPI3+bv6/PuhQP5rD3zNhAr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e/Q8YAAADcAAAADwAAAAAAAAAAAAAAAACYAgAAZHJz&#10;L2Rvd25yZXYueG1sUEsFBgAAAAAEAAQA9QAAAIsDAAAAAA==&#10;" filled="f" fillcolor="#bbe0e3" stroked="f">
                        <v:textbox style="mso-fit-shape-to-text:t" inset="4.68pt,2.34pt,4.68pt,2.34pt">
                          <w:txbxContent>
                            <w:p w:rsidR="003042E7" w:rsidRPr="00E0294B" w:rsidRDefault="003042E7" w:rsidP="003042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</w:pPr>
                              <w:proofErr w:type="gramStart"/>
                              <w:r w:rsidRPr="00E0294B"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  <w:t>state</w:t>
                              </w:r>
                              <w:proofErr w:type="gramEnd"/>
                            </w:p>
                          </w:txbxContent>
                        </v:textbox>
                      </v:shape>
                      <v:line id="Line 972" o:spid="_x0000_s1051" style="position:absolute;visibility:visible;mso-wrap-style:square" from="43315,2716" to="51777,27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ueq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c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K56pxAAAANwAAAAPAAAAAAAAAAAA&#10;AAAAAKECAABkcnMvZG93bnJldi54bWxQSwUGAAAAAAQABAD5AAAAkgMAAAAA&#10;"/>
                      <v:group id="Group 973" o:spid="_x0000_s1052" style="position:absolute;left:23898;top:6697;width:20911;height:10455" coordorigin="2256,1920" coordsize="1392,10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Line 974" o:spid="_x0000_s1053" style="position:absolute;visibility:visible;mso-wrap-style:square" from="2256,2928" to="3648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6jR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y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jqNGxAAAANwAAAAPAAAAAAAAAAAA&#10;AAAAAKECAABkcnMvZG93bnJldi54bWxQSwUGAAAAAAQABAD5AAAAkgMAAAAA&#10;"/>
                        <v:line id="Line 975" o:spid="_x0000_s1054" style="position:absolute;flip:y;visibility:visible;mso-wrap-style:square" from="3648,1920" to="3648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uqNsUAAADcAAAADwAAAGRycy9kb3ducmV2LnhtbESPT2vCQBDF7wW/wzIFL6HuVkHa1FWs&#10;f0AoPdR68Dhkp0lodjZkR43f3hUKvc3w3u/Nm9mi9406UxfrwBaeRwYUcRFczaWFw/f26QVUFGSH&#10;TWCycKUIi/ngYYa5Cxf+ovNeSpVCOOZooRJpc61jUZHHOAotcdJ+QudR0tqV2nV4SeG+0WNjptpj&#10;zelChS2tKip+9yefamw/eT2ZZO9eZ9krbY7yYbRYO3zsl2+ghHr5N//RO5c4M4X7M2kCP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uqNsUAAADcAAAADwAAAAAAAAAA&#10;AAAAAAChAgAAZHJzL2Rvd25yZXYueG1sUEsFBgAAAAAEAAQA+QAAAJMDAAAAAA==&#10;">
                          <v:stroke endarrow="block"/>
                        </v:line>
                      </v:group>
                      <v:group id="Group 976" o:spid="_x0000_s1055" style="position:absolute;left:23898;top:6697;width:26386;height:13442" coordorigin="2256,1920" coordsize="1920,1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      <v:line id="Line 977" o:spid="_x0000_s1056" style="position:absolute;visibility:visible;mso-wrap-style:square" from="4176,1920" to="4176,3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8M2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jwzYxwAAANwAAAAPAAAAAAAA&#10;AAAAAAAAAKECAABkcnMvZG93bnJldi54bWxQSwUGAAAAAAQABAD5AAAAlQMAAAAA&#10;"/>
                        <v:line id="Line 978" o:spid="_x0000_s1057" style="position:absolute;flip:x;visibility:visible;mso-wrap-style:square" from="2256,3216" to="4176,32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Q+RMUAAADcAAAADwAAAGRycy9kb3ducmV2LnhtbESPT2vCQBDF74V+h2UKXkLdVaHU6Cr+&#10;qSAUD9oePA7ZaRKanQ3ZUdNv7xYKvc3w3u/Nm/my9426UhfrwBZGQwOKuAiu5tLC58fu+RVUFGSH&#10;TWCy8EMRlovHhznmLtz4SNeTlCqFcMzRQiXS5lrHoiKPcRha4qR9hc6jpLUrtevwlsJ9o8fGvGiP&#10;NacLFba0qaj4Pl18qrE78HYyydZeZ9mU3s7ybrRYO3jqVzNQQr38m//ovUucmcLvM2kCv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IQ+RMUAAADcAAAADwAAAAAAAAAA&#10;AAAAAAChAgAAZHJzL2Rvd25yZXYueG1sUEsFBgAAAAAEAAQA+QAAAJMDAAAAAA==&#10;">
                          <v:stroke endarrow="block"/>
                        </v:line>
                      </v:group>
                      <v:group id="Group 979" o:spid="_x0000_s1058" style="position:absolute;left:7524;top:15434;width:7958;height:3067" coordorigin="672,2762" coordsize="768,2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      <v:line id="Line 980" o:spid="_x0000_s1059" style="position:absolute;visibility:visible;mso-wrap-style:square" from="672,3058" to="1440,30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jDMIAAADc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eQ6PZ9IF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FTjDMIAAADcAAAADwAAAAAAAAAAAAAA&#10;AAChAgAAZHJzL2Rvd25yZXYueG1sUEsFBgAAAAAEAAQA+QAAAJADAAAAAA==&#10;">
                          <v:stroke endarrow="block"/>
                        </v:line>
                        <v:shape id="Text Box 981" o:spid="_x0000_s1060" type="#_x0000_t202" style="position:absolute;left:710;top:2762;width:531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oVKsMA&#10;AADcAAAADwAAAGRycy9kb3ducmV2LnhtbERPTYvCMBC9C/sfwix4EU0VkaUaZVcRxIOiK3gdmrHt&#10;bjMpTbS1v94Igrd5vM+ZLRpTiBtVLresYDiIQBAnVuecKjj9rvtfIJxH1lhYJgV3crCYf3RmGGtb&#10;84FuR5+KEMIuRgWZ92UspUsyMugGtiQO3MVWBn2AVSp1hXUIN4UcRdFEGsw5NGRY0jKj5P94NQrO&#10;fz1a71bXujdeptvN7tLuf9pWqe5n8z0F4anxb/HLvdFh/nAEz2fCB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oVKsMAAADcAAAADwAAAAAAAAAAAAAAAACYAgAAZHJzL2Rv&#10;d25yZXYueG1sUEsFBgAAAAAEAAQA9QAAAIgDAAAAAA==&#10;" filled="f" fillcolor="#bbe0e3" stroked="f">
                          <v:textbox inset="4.68pt,2.34pt,4.68pt,2.34pt">
                            <w:txbxContent>
                              <w:p w:rsidR="003042E7" w:rsidRPr="00E0294B" w:rsidRDefault="003042E7" w:rsidP="003042E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color w:val="000000"/>
                                    <w:sz w:val="31"/>
                                    <w:szCs w:val="48"/>
                                  </w:rPr>
                                </w:pPr>
                                <w:proofErr w:type="gramStart"/>
                                <w:r w:rsidRPr="00E0294B">
                                  <w:rPr>
                                    <w:color w:val="000000"/>
                                    <w:sz w:val="31"/>
                                    <w:szCs w:val="48"/>
                                  </w:rPr>
                                  <w:t>event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</v:group>
                      <v:group id="Group 982" o:spid="_x0000_s1061" style="position:absolute;left:19468;top:21404;width:1601;height:3215" coordorigin="1824,3338" coordsize="154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s+S9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Ps+S9sEAAADcAAAADwAA&#10;AAAAAAAAAAAAAACqAgAAZHJzL2Rvd25yZXYueG1sUEsFBgAAAAAEAAQA+gAAAJgDAAAAAA==&#10;">
                        <v:line id="Line 983" o:spid="_x0000_s1062" style="position:absolute;visibility:visible;mso-wrap-style:square" from="1824,3360" to="1824,3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NAlMIAAADcAAAADwAAAGRycy9kb3ducmV2LnhtbERP32vCMBB+H/g/hBP2NtOK6OyMIhZh&#10;D9tAHXu+NWdTbC6liTX7781gsLf7+H7eahNtKwbqfeNYQT7JQBBXTjdcK/g87Z+eQfiArLF1TAp+&#10;yMNmPXpYYaHdjQ80HEMtUgj7AhWYELpCSl8ZsugnriNO3Nn1FkOCfS11j7cUbls5zbK5tNhwajDY&#10;0c5QdTlerYKFKQ9yIcu300c5NPkyvsev76VSj+O4fQERKIZ/8Z/7Vaf5+Qx+n0kX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CNAlMIAAADcAAAADwAAAAAAAAAAAAAA&#10;AAChAgAAZHJzL2Rvd25yZXYueG1sUEsFBgAAAAAEAAQA+QAAAJADAAAAAA==&#10;">
                          <v:stroke endarrow="block"/>
                        </v:line>
                        <v:shape id="Text Box 984" o:spid="_x0000_s1063" type="#_x0000_t202" style="position:absolute;left:1862;top:3338;width:116;height: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ONXsQA&#10;AADcAAAADwAAAGRycy9kb3ducmV2LnhtbERPS2vCQBC+C/6HZYRepG6UtpToKj4QxINSW/A6ZMck&#10;mp0N2dXE/HpXKHibj+85k1ljCnGjyuWWFQwHEQjixOqcUwV/v+v3bxDOI2ssLJOCOzmYTbudCcba&#10;1vxDt4NPRQhhF6OCzPsyltIlGRl0A1sSB+5kK4M+wCqVusI6hJtCjqLoSxrMOTRkWNIyo+RyuBoF&#10;x3Of1rvVte5/LNPtZndq94u2Veqt18zHIDw1/iX+d290mD/8hOcz4QI5f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jjV7EAAAA3AAAAA8AAAAAAAAAAAAAAAAAmAIAAGRycy9k&#10;b3ducmV2LnhtbFBLBQYAAAAABAAEAPUAAACJAwAAAAA=&#10;" filled="f" fillcolor="#bbe0e3" stroked="f">
                          <v:textbox inset="4.68pt,2.34pt,4.68pt,2.34pt">
                            <w:txbxContent>
                              <w:p w:rsidR="003042E7" w:rsidRPr="00E0294B" w:rsidRDefault="003042E7" w:rsidP="003042E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color w:val="000000"/>
                                    <w:sz w:val="31"/>
                                    <w:szCs w:val="48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  <v:shape id="Text Box 985" o:spid="_x0000_s1064" type="#_x0000_t202" style="position:absolute;left:22320;top:8979;width:19128;height:227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UvncYA&#10;AADcAAAADwAAAGRycy9kb3ducmV2LnhtbESP0WrCQBBF34X+wzIFX0rdWDFI6hqCUrQoSNJ+wDQ7&#10;JqHZ2ZBdY/r33ULBtxnunXvurNPRtGKg3jWWFcxnEQji0uqGKwWfH2/PKxDOI2tsLZOCH3KQbh4m&#10;a0y0vXFOQ+ErEULYJaig9r5LpHRlTQbdzHbEQbvY3qAPa19J3eMthJtWvkRRLA02HAg1drStqfwu&#10;riZA3rM4/1ruj/JpiJtdu7jg6XpWavo4Zq8gPI3+bv6/PuhQfx7D3zNhAr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UvncYAAADcAAAADwAAAAAAAAAAAAAAAACYAgAAZHJz&#10;L2Rvd25yZXYueG1sUEsFBgAAAAAEAAQA9QAAAIsDAAAAAA==&#10;" filled="f" fillcolor="#bbe0e3" stroked="f">
                        <v:textbox style="mso-fit-shape-to-text:t" inset="4.68pt,2.34pt,4.68pt,2.34pt">
                          <w:txbxContent>
                            <w:p w:rsidR="003042E7" w:rsidRPr="00E0294B" w:rsidRDefault="003042E7" w:rsidP="003042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color w:val="000000"/>
                                  <w:sz w:val="31"/>
                                  <w:szCs w:val="48"/>
                                </w:rPr>
                              </w:pPr>
                              <w:r w:rsidRPr="00E0294B">
                                <w:rPr>
                                  <w:color w:val="000000"/>
                                  <w:sz w:val="23"/>
                                  <w:szCs w:val="36"/>
                                </w:rPr>
                                <w:t>Event [guard condition]/action</w:t>
                              </w:r>
                            </w:p>
                          </w:txbxContent>
                        </v:textbox>
                      </v:shape>
                      <v:line id="Line 986" o:spid="_x0000_s1065" style="position:absolute;visibility:visible;mso-wrap-style:square" from="27380,3215" to="43315,3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He48MAAADcAAAADwAAAGRycy9kb3ducmV2LnhtbERPyWrDMBC9B/oPYgq9JbJ7qBMnSig1&#10;gR7aQhZ6nloTy9QaGUtxlL+PCoXc5vHWWW2i7cRIg28dK8hnGQji2umWGwXHw3Y6B+EDssbOMSm4&#10;kofN+mGywlK7C+9o3IdGpBD2JSowIfSllL42ZNHPXE+cuJMbLIYEh0bqAS8p3HbyOctepMWWU4PB&#10;nt4M1b/7s1VQmGonC1l9HL6qsc0X8TN+/yyUenqMr0sQgWK4i//d7zrNzwv4eyZdIN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Dx3uPDAAAA3AAAAA8AAAAAAAAAAAAA&#10;AAAAoQIAAGRycy9kb3ducmV2LnhtbFBLBQYAAAAABAAEAPkAAACRAwAAAAA=&#10;">
                        <v:stroke endarrow="block"/>
                      </v:line>
                      <v:line id="Line 987" o:spid="_x0000_s1066" style="position:absolute;flip:x;visibility:visible;mso-wrap-style:square" from="27380,5208" to="43315,5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ENAsUAAADcAAAADwAAAGRycy9kb3ducmV2LnhtbESPQWvCQBCF7wX/wzJCL0E3Vig2dRVt&#10;KxSKB62HHofsmASzsyE71fTfdw6F3uYx73vzZrkeQmuu1KcmsoPZNAdDXEbfcOXg9LmbLMAkQfbY&#10;RiYHP5RgvRrdLbHw8cYHuh6lMhrCqUAHtUhXWJvKmgKmaeyIdXeOfUBR2VfW93jT8NDahzx/tAEb&#10;1gs1dvRSU3k5fgetsdvz63yebYPNsid6+5KP3Ipz9+Nh8wxGaJB/8x/97pWbaVt9Riew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ENAsUAAADcAAAADwAAAAAAAAAA&#10;AAAAAAChAgAAZHJzL2Rvd25yZXYueG1sUEsFBgAAAAAEAAQA+QAAAJMDAAAAAA==&#10;">
                        <v:stroke endarrow="block"/>
                      </v:line>
                      <v:line id="Line 988" o:spid="_x0000_s1067" style="position:absolute;visibility:visible;mso-wrap-style:square" from="15454,17819" to="23916,178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o/n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oA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j+exAAAANwAAAAPAAAAAAAAAAAA&#10;AAAAAKECAABkcnMvZG93bnJldi54bWxQSwUGAAAAAAQABAD5AAAAkgMAAAAA&#10;"/>
                      <v:shape id="Text Box 989" o:spid="_x0000_s1068" type="#_x0000_t202" style="position:absolute;left:1764;top:2725;width:5988;height:227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zYz8UA&#10;AADcAAAADwAAAGRycy9kb3ducmV2LnhtbESP22rCQBCG7wXfYZlCb0Q3WgySuooopS0WiocHmGbH&#10;JDQ7G7JrTN++cyF4N8P8h2+W697VqqM2VJ4NTCcJKOLc24oLA+fT23gBKkRki7VnMvBHAdar4WCJ&#10;mfU3PlB3jIWSEA4ZGihjbDKtQ16SwzDxDbHcLr51GGVtC21bvEm4q/UsSVLtsGJpKLGhbUn57/Hq&#10;pORzkx5+5u97PerSale/XPDr+m3M81O/eQUVqY8P8d39YQV/JvjyjE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HNjPxQAAANwAAAAPAAAAAAAAAAAAAAAAAJgCAABkcnMv&#10;ZG93bnJldi54bWxQSwUGAAAAAAQABAD1AAAAigMAAAAA&#10;" filled="f" fillcolor="#bbe0e3" stroked="f">
                        <v:textbox style="mso-fit-shape-to-text:t" inset="4.68pt,2.34pt,4.68pt,2.34pt">
                          <w:txbxContent>
                            <w:p w:rsidR="003042E7" w:rsidRPr="00E0294B" w:rsidRDefault="003042E7" w:rsidP="003042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36"/>
                                </w:rPr>
                              </w:pPr>
                              <w:r w:rsidRPr="00E0294B">
                                <w:rPr>
                                  <w:rFonts w:ascii="Arial" w:hAnsi="Arial" w:cs="Arial"/>
                                  <w:color w:val="000000"/>
                                  <w:sz w:val="23"/>
                                  <w:szCs w:val="36"/>
                                </w:rPr>
                                <w:t>Actions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EA35FD" w:rsidRDefault="00EA35FD" w:rsidP="00804188">
            <w:pPr>
              <w:jc w:val="both"/>
              <w:rPr>
                <w:sz w:val="24"/>
              </w:rPr>
            </w:pPr>
          </w:p>
          <w:p w:rsidR="00EA35FD" w:rsidRDefault="00EA35FD" w:rsidP="00804188">
            <w:pPr>
              <w:jc w:val="both"/>
              <w:rPr>
                <w:sz w:val="24"/>
              </w:rPr>
            </w:pPr>
          </w:p>
          <w:p w:rsidR="00650FF2" w:rsidRDefault="00650FF2" w:rsidP="00804188">
            <w:pPr>
              <w:jc w:val="both"/>
              <w:rPr>
                <w:sz w:val="24"/>
              </w:rPr>
            </w:pPr>
          </w:p>
          <w:p w:rsidR="00650FF2" w:rsidRDefault="00650FF2" w:rsidP="00804188">
            <w:pPr>
              <w:jc w:val="both"/>
              <w:rPr>
                <w:sz w:val="24"/>
              </w:rPr>
            </w:pPr>
          </w:p>
          <w:p w:rsidR="00650FF2" w:rsidRDefault="00650FF2" w:rsidP="00804188">
            <w:pPr>
              <w:jc w:val="both"/>
              <w:rPr>
                <w:sz w:val="24"/>
              </w:rPr>
            </w:pPr>
          </w:p>
          <w:p w:rsidR="00650FF2" w:rsidRDefault="00650FF2" w:rsidP="00804188">
            <w:pPr>
              <w:jc w:val="both"/>
              <w:rPr>
                <w:sz w:val="24"/>
              </w:rPr>
            </w:pPr>
          </w:p>
          <w:p w:rsidR="00650FF2" w:rsidRDefault="00650FF2" w:rsidP="00804188">
            <w:pPr>
              <w:jc w:val="both"/>
              <w:rPr>
                <w:sz w:val="24"/>
              </w:rPr>
            </w:pPr>
          </w:p>
          <w:p w:rsidR="00EA35FD" w:rsidRDefault="00EA35FD" w:rsidP="00804188">
            <w:pPr>
              <w:jc w:val="both"/>
              <w:rPr>
                <w:sz w:val="24"/>
              </w:rPr>
            </w:pPr>
          </w:p>
        </w:tc>
        <w:tc>
          <w:tcPr>
            <w:tcW w:w="1080" w:type="dxa"/>
          </w:tcPr>
          <w:p w:rsidR="003042E7" w:rsidRDefault="003042E7" w:rsidP="003042E7">
            <w:pPr>
              <w:jc w:val="both"/>
              <w:rPr>
                <w:b/>
                <w:sz w:val="24"/>
              </w:rPr>
            </w:pPr>
          </w:p>
          <w:p w:rsidR="003042E7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Default="003042E7" w:rsidP="003042E7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4 marks</w:t>
            </w:r>
          </w:p>
          <w:p w:rsidR="003042E7" w:rsidRDefault="003042E7" w:rsidP="003042E7">
            <w:pPr>
              <w:jc w:val="both"/>
              <w:rPr>
                <w:b/>
                <w:sz w:val="24"/>
              </w:rPr>
            </w:pPr>
          </w:p>
          <w:p w:rsidR="00EA35FD" w:rsidRDefault="00EA35FD" w:rsidP="00804188">
            <w:pPr>
              <w:jc w:val="both"/>
              <w:rPr>
                <w:sz w:val="24"/>
              </w:rPr>
            </w:pPr>
          </w:p>
        </w:tc>
      </w:tr>
    </w:tbl>
    <w:p w:rsidR="00EA35FD" w:rsidRDefault="00EA35FD">
      <w:pPr>
        <w:pStyle w:val="Heading5"/>
      </w:pPr>
    </w:p>
    <w:p w:rsidR="00C92C9B" w:rsidRPr="00EA35FD" w:rsidRDefault="00EA35FD" w:rsidP="00EA35FD">
      <w:pPr>
        <w:jc w:val="center"/>
        <w:rPr>
          <w:b/>
          <w:sz w:val="36"/>
          <w:szCs w:val="36"/>
        </w:rPr>
      </w:pPr>
      <w:r>
        <w:br w:type="page"/>
      </w:r>
      <w:r w:rsidR="00C92C9B" w:rsidRPr="00EA35FD">
        <w:rPr>
          <w:b/>
          <w:sz w:val="36"/>
          <w:szCs w:val="36"/>
        </w:rPr>
        <w:lastRenderedPageBreak/>
        <w:t>Continuation Sheet</w:t>
      </w:r>
    </w:p>
    <w:p w:rsidR="00C92C9B" w:rsidRDefault="00C92C9B">
      <w:pPr>
        <w:jc w:val="both"/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C92C9B"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C92C9B" w:rsidRDefault="00C92C9B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4    </w:t>
            </w:r>
            <w:r w:rsidR="004822AB">
              <w:rPr>
                <w:sz w:val="24"/>
              </w:rPr>
              <w:t xml:space="preserve">of </w:t>
            </w:r>
            <w:r w:rsidR="00B20FE9">
              <w:rPr>
                <w:sz w:val="24"/>
              </w:rPr>
              <w:t>6</w:t>
            </w:r>
          </w:p>
        </w:tc>
      </w:tr>
      <w:tr w:rsidR="003337C4" w:rsidTr="00375ED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3337C4" w:rsidRDefault="003337C4" w:rsidP="00375E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3337C4" w:rsidRDefault="003337C4" w:rsidP="00375E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3337C4" w:rsidRDefault="003337C4" w:rsidP="00375E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3337C4" w:rsidTr="00375ED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</w:tcPr>
          <w:p w:rsidR="003337C4" w:rsidRDefault="003042E7" w:rsidP="00375E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2 (</w:t>
            </w:r>
            <w:proofErr w:type="spellStart"/>
            <w:r>
              <w:rPr>
                <w:sz w:val="24"/>
              </w:rPr>
              <w:t>contd</w:t>
            </w:r>
            <w:proofErr w:type="spellEnd"/>
            <w:r>
              <w:rPr>
                <w:sz w:val="24"/>
              </w:rPr>
              <w:t>)</w:t>
            </w: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AB064B" w:rsidRDefault="00AB064B" w:rsidP="003337C4">
            <w:pPr>
              <w:pStyle w:val="BodyText2"/>
            </w:pPr>
          </w:p>
          <w:p w:rsidR="003337C4" w:rsidRDefault="003337C4" w:rsidP="003337C4">
            <w:pPr>
              <w:pStyle w:val="BodyText2"/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jc w:val="center"/>
              <w:rPr>
                <w:sz w:val="24"/>
              </w:rPr>
            </w:pPr>
          </w:p>
          <w:p w:rsidR="003337C4" w:rsidRDefault="003337C4" w:rsidP="00375ED0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Activity diagram – 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behaviour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 of system, system functions,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 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flow of activities in a process, associated actions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transition from one activity to the next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often considered to be an extension to flow charts, 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swimlane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 separate objects, showing responsibility for activity</w:t>
            </w: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forks and joins (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synchronisation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) to represent parallel activities </w:t>
            </w:r>
          </w:p>
          <w:p w:rsidR="003042E7" w:rsidRDefault="003042E7" w:rsidP="003042E7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</w:p>
          <w:p w:rsidR="003042E7" w:rsidRDefault="003042E7" w:rsidP="003042E7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Sample diagram showing expected features</w:t>
            </w:r>
          </w:p>
          <w:p w:rsidR="003042E7" w:rsidRDefault="003042E7" w:rsidP="003042E7">
            <w:pPr>
              <w:spacing w:before="100" w:after="100"/>
              <w:rPr>
                <w:rFonts w:ascii="Arial" w:hAnsi="Arial" w:cs="Arial"/>
                <w:color w:val="000000"/>
                <w:sz w:val="17"/>
              </w:rPr>
            </w:pPr>
          </w:p>
          <w:p w:rsidR="003337C4" w:rsidRDefault="003042E7" w:rsidP="006C403C">
            <w:pPr>
              <w:rPr>
                <w:sz w:val="24"/>
              </w:rPr>
            </w:pPr>
            <w:r>
              <w:rPr>
                <w:rFonts w:ascii="Arial" w:hAnsi="Arial" w:cs="Arial"/>
                <w:noProof/>
                <w:color w:val="000000"/>
                <w:sz w:val="17"/>
                <w:lang w:eastAsia="en-GB"/>
              </w:rPr>
              <mc:AlternateContent>
                <mc:Choice Requires="wpc">
                  <w:drawing>
                    <wp:inline distT="0" distB="0" distL="0" distR="0" wp14:anchorId="00FE60C7" wp14:editId="39D361A6">
                      <wp:extent cx="5143500" cy="5295900"/>
                      <wp:effectExtent l="9525" t="9525" r="0" b="0"/>
                      <wp:docPr id="171" name="Canvas 17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g:wgp>
                              <wpg:cNvPr id="122" name="Group 99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5143500" cy="5295900"/>
                                  <a:chOff x="1620" y="900"/>
                                  <a:chExt cx="8100" cy="8340"/>
                                </a:xfrm>
                              </wpg:grpSpPr>
                              <wpg:grpSp>
                                <wpg:cNvPr id="123" name="Group 99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620" y="900"/>
                                    <a:ext cx="7530" cy="8340"/>
                                    <a:chOff x="1620" y="900"/>
                                    <a:chExt cx="7530" cy="8340"/>
                                  </a:xfrm>
                                </wpg:grpSpPr>
                                <wpg:grpSp>
                                  <wpg:cNvPr id="124" name="Group 994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1620" y="900"/>
                                      <a:ext cx="6660" cy="8340"/>
                                      <a:chOff x="1620" y="900"/>
                                      <a:chExt cx="6660" cy="8340"/>
                                    </a:xfrm>
                                  </wpg:grpSpPr>
                                  <wps:wsp>
                                    <wps:cNvPr id="125" name="Rectangle 99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1620" y="900"/>
                                        <a:ext cx="6660" cy="774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g:grpSp>
                                    <wpg:cNvPr id="126" name="Group 99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004" y="7325"/>
                                        <a:ext cx="506" cy="505"/>
                                        <a:chOff x="884" y="935"/>
                                        <a:chExt cx="363" cy="363"/>
                                      </a:xfrm>
                                    </wpg:grpSpPr>
                                    <wps:wsp>
                                      <wps:cNvPr id="127" name="Oval 99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930" y="981"/>
                                          <a:ext cx="272" cy="272"/>
                                        </a:xfrm>
                                        <a:prstGeom prst="ellipse">
                                          <a:avLst/>
                                        </a:prstGeom>
                                        <a:solidFill>
                                          <a:srgbClr val="000000"/>
                                        </a:solidFill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28" name="Oval 998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884" y="935"/>
                                          <a:ext cx="363" cy="363"/>
                                        </a:xfrm>
                                        <a:prstGeom prst="ellips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29" name="Line 999"/>
                                    <wps:cNvCnPr/>
                                    <wps:spPr bwMode="auto">
                                      <a:xfrm>
                                        <a:off x="2700" y="6540"/>
                                        <a:ext cx="1260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016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30" name="Oval 100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120" y="1080"/>
                                        <a:ext cx="379" cy="379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000000"/>
                                      </a:solidFill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g:grpSp>
                                    <wpg:cNvPr id="131" name="Group 1001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400" y="1885"/>
                                        <a:ext cx="1894" cy="758"/>
                                        <a:chOff x="204" y="935"/>
                                        <a:chExt cx="1361" cy="545"/>
                                      </a:xfrm>
                                    </wpg:grpSpPr>
                                    <wps:wsp>
                                      <wps:cNvPr id="132" name="AutoShape 1002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04" y="935"/>
                                          <a:ext cx="1361" cy="545"/>
                                        </a:xfrm>
                                        <a:prstGeom prst="flowChartTerminator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33" name="Text Box 1003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55" y="1093"/>
                                          <a:ext cx="692" cy="2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3042E7" w:rsidRDefault="003042E7" w:rsidP="003042E7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</w:rPr>
                                              <w:t>Activity 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1206" tIns="25603" rIns="51206" bIns="25603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34" name="Text Box 100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826" y="3300"/>
                                        <a:ext cx="1194" cy="54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BBE0E3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3042E7" w:rsidRDefault="003042E7" w:rsidP="003042E7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</w:rPr>
                                            <w:t>Activity 2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51206" tIns="25603" rIns="51206" bIns="25603" upright="1">
                                      <a:noAutofit/>
                                    </wps:bodyPr>
                                  </wps:wsp>
                                  <wpg:grpSp>
                                    <wpg:cNvPr id="135" name="Group 100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196" y="1885"/>
                                        <a:ext cx="1894" cy="758"/>
                                        <a:chOff x="204" y="935"/>
                                        <a:chExt cx="1361" cy="545"/>
                                      </a:xfrm>
                                    </wpg:grpSpPr>
                                    <wps:wsp>
                                      <wps:cNvPr id="136" name="AutoShape 1006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04" y="935"/>
                                          <a:ext cx="1361" cy="545"/>
                                        </a:xfrm>
                                        <a:prstGeom prst="flowChartTerminator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37" name="Text Box 1007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55" y="1093"/>
                                          <a:ext cx="612" cy="2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3042E7" w:rsidRDefault="003042E7" w:rsidP="003042E7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</w:rPr>
                                              <w:t xml:space="preserve">Activity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1206" tIns="25603" rIns="51206" bIns="25603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38" name="AutoShape 1008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5622" y="3067"/>
                                        <a:ext cx="1074" cy="695"/>
                                      </a:xfrm>
                                      <a:prstGeom prst="flowChartDecision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BBE0E3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39" name="Line 1009"/>
                                    <wps:cNvCnPr/>
                                    <wps:spPr bwMode="auto">
                                      <a:xfrm>
                                        <a:off x="3300" y="1440"/>
                                        <a:ext cx="1" cy="4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0" name="Line 1010"/>
                                    <wps:cNvCnPr/>
                                    <wps:spPr bwMode="auto">
                                      <a:xfrm>
                                        <a:off x="6149" y="2640"/>
                                        <a:ext cx="1" cy="4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1" name="Line 1011"/>
                                    <wps:cNvCnPr/>
                                    <wps:spPr bwMode="auto">
                                      <a:xfrm>
                                        <a:off x="4290" y="2250"/>
                                        <a:ext cx="900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2" name="AutoShape 1012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400" y="3060"/>
                                        <a:ext cx="1894" cy="759"/>
                                      </a:xfrm>
                                      <a:prstGeom prst="flowChartTerminator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BBE0E3"/>
                                            </a:solidFill>
                                          </a14:hiddenFill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ctr" anchorCtr="0" upright="1">
                                      <a:noAutofit/>
                                    </wps:bodyPr>
                                  </wps:wsp>
                                  <wps:wsp>
                                    <wps:cNvPr id="143" name="Line 1013"/>
                                    <wps:cNvCnPr/>
                                    <wps:spPr bwMode="auto">
                                      <a:xfrm flipH="1">
                                        <a:off x="4308" y="3408"/>
                                        <a:ext cx="1332" cy="12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4" name="Line 1014"/>
                                    <wps:cNvCnPr/>
                                    <wps:spPr bwMode="auto">
                                      <a:xfrm>
                                        <a:off x="5557" y="4275"/>
                                        <a:ext cx="1260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0160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45" name="Line 1015"/>
                                    <wps:cNvCnPr/>
                                    <wps:spPr bwMode="auto">
                                      <a:xfrm>
                                        <a:off x="6179" y="3765"/>
                                        <a:ext cx="1" cy="4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46" name="Group 101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2400" y="5002"/>
                                        <a:ext cx="1894" cy="758"/>
                                        <a:chOff x="204" y="935"/>
                                        <a:chExt cx="1361" cy="545"/>
                                      </a:xfrm>
                                    </wpg:grpSpPr>
                                    <wps:wsp>
                                      <wps:cNvPr id="147" name="AutoShape 1017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04" y="935"/>
                                          <a:ext cx="1361" cy="545"/>
                                        </a:xfrm>
                                        <a:prstGeom prst="flowChartTerminator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48" name="Text Box 1018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55" y="1093"/>
                                          <a:ext cx="692" cy="2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3042E7" w:rsidRDefault="003042E7" w:rsidP="003042E7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</w:rPr>
                                              <w:t>Activity 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1206" tIns="25603" rIns="51206" bIns="25603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49" name="Line 1019"/>
                                    <wps:cNvCnPr/>
                                    <wps:spPr bwMode="auto">
                                      <a:xfrm>
                                        <a:off x="3300" y="2625"/>
                                        <a:ext cx="1" cy="4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0" name="Line 1020"/>
                                    <wps:cNvCnPr/>
                                    <wps:spPr bwMode="auto">
                                      <a:xfrm>
                                        <a:off x="3299" y="4575"/>
                                        <a:ext cx="1" cy="4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1" name="Line 1021"/>
                                    <wps:cNvCnPr/>
                                    <wps:spPr bwMode="auto">
                                      <a:xfrm>
                                        <a:off x="3300" y="4575"/>
                                        <a:ext cx="2520" cy="1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52" name="Line 1022"/>
                                    <wps:cNvCnPr/>
                                    <wps:spPr bwMode="auto">
                                      <a:xfrm flipV="1">
                                        <a:off x="5820" y="4275"/>
                                        <a:ext cx="1" cy="29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53" name="Group 1023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5186" y="5002"/>
                                        <a:ext cx="1894" cy="758"/>
                                        <a:chOff x="204" y="935"/>
                                        <a:chExt cx="1361" cy="545"/>
                                      </a:xfrm>
                                    </wpg:grpSpPr>
                                    <wps:wsp>
                                      <wps:cNvPr id="154" name="AutoShape 1024"/>
                                      <wps:cNvSpPr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204" y="935"/>
                                          <a:ext cx="1361" cy="545"/>
                                        </a:xfrm>
                                        <a:prstGeom prst="flowChartTerminator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ctr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5" name="Text Box 1025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555" y="1093"/>
                                          <a:ext cx="692" cy="2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BBE0E3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:rsidR="003042E7" w:rsidRDefault="003042E7" w:rsidP="003042E7">
                                            <w:pPr>
                                              <w:autoSpaceDE w:val="0"/>
                                              <w:autoSpaceDN w:val="0"/>
                                              <w:adjustRightInd w:val="0"/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  <w:sz w:val="36"/>
                                                <w:szCs w:val="36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Arial" w:hAnsi="Arial" w:cs="Arial"/>
                                                <w:color w:val="000000"/>
                                              </w:rPr>
                                              <w:t>Activity 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51206" tIns="25603" rIns="51206" bIns="25603" upright="1"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156" name="Line 1026"/>
                                    <wps:cNvCnPr/>
                                    <wps:spPr bwMode="auto">
                                      <a:xfrm>
                                        <a:off x="6540" y="4275"/>
                                        <a:ext cx="1" cy="72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157" name="Group 1027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3628" y="5745"/>
                                        <a:ext cx="2522" cy="735"/>
                                        <a:chOff x="3539" y="5565"/>
                                        <a:chExt cx="2522" cy="735"/>
                                      </a:xfrm>
                                    </wpg:grpSpPr>
                                    <wps:wsp>
                                      <wps:cNvPr id="158" name="Line 1028"/>
                                      <wps:cNvCnPr/>
                                      <wps:spPr bwMode="auto">
                                        <a:xfrm>
                                          <a:off x="3539" y="5865"/>
                                          <a:ext cx="1" cy="43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 type="arrow" w="med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59" name="Line 1029"/>
                                      <wps:cNvCnPr/>
                                      <wps:spPr bwMode="auto">
                                        <a:xfrm>
                                          <a:off x="3540" y="5865"/>
                                          <a:ext cx="2520" cy="1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160" name="Line 1030"/>
                                      <wps:cNvCnPr/>
                                      <wps:spPr bwMode="auto">
                                        <a:xfrm flipV="1">
                                          <a:off x="6060" y="5565"/>
                                          <a:ext cx="1" cy="295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161" name="Line 1031"/>
                                    <wps:cNvCnPr/>
                                    <wps:spPr bwMode="auto">
                                      <a:xfrm>
                                        <a:off x="3015" y="5760"/>
                                        <a:ext cx="1" cy="72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2" name="Line 1032"/>
                                    <wps:cNvCnPr/>
                                    <wps:spPr bwMode="auto">
                                      <a:xfrm>
                                        <a:off x="3255" y="6615"/>
                                        <a:ext cx="1" cy="72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3" name="Text Box 1033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960" y="6300"/>
                                        <a:ext cx="2880" cy="4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3042E7" w:rsidRDefault="003042E7" w:rsidP="003042E7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join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4" name="Text Box 1034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420" y="1020"/>
                                        <a:ext cx="2880" cy="4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3042E7" w:rsidRDefault="003042E7" w:rsidP="003042E7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start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5" name="Text Box 1035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3420" y="7320"/>
                                        <a:ext cx="2880" cy="4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3042E7" w:rsidRDefault="003042E7" w:rsidP="003042E7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proofErr w:type="gramStart"/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end</w:t>
                                          </w:r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166" name="Line 1036"/>
                                    <wps:cNvCnPr/>
                                    <wps:spPr bwMode="auto">
                                      <a:xfrm>
                                        <a:off x="4950" y="900"/>
                                        <a:ext cx="0" cy="774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167" name="Text Box 1037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20" y="8820"/>
                                        <a:ext cx="2880" cy="4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solidFill>
                                              <a:srgbClr val="FFFFFF"/>
                                            </a:solidFill>
                                          </a14:hiddenFill>
                                        </a:ext>
                                        <a:ext uri="{91240B29-F687-4F45-9708-019B960494DF}">
                                          <a14:hiddenLine xmlns:a14="http://schemas.microsoft.com/office/drawing/2010/main" w="952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txbx>
                                      <w:txbxContent>
                                        <w:p w:rsidR="003042E7" w:rsidRDefault="003042E7" w:rsidP="003042E7">
                                          <w:pPr>
                                            <w:autoSpaceDE w:val="0"/>
                                            <w:autoSpaceDN w:val="0"/>
                                            <w:adjustRightInd w:val="0"/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36"/>
                                              <w:szCs w:val="36"/>
                                            </w:rPr>
                                          </w:pPr>
                                          <w:proofErr w:type="spellStart"/>
                                          <w:proofErr w:type="gramStart"/>
                                          <w:r>
                                            <w:rPr>
                                              <w:rFonts w:ascii="Arial" w:hAnsi="Arial" w:cs="Arial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  <w:t>swimlane</w:t>
                                          </w:r>
                                          <w:proofErr w:type="spellEnd"/>
                                          <w:proofErr w:type="gramEnd"/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168" name="Text Box 1038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270" y="3690"/>
                                      <a:ext cx="2880" cy="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3042E7" w:rsidRDefault="003042E7" w:rsidP="003042E7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rPr>
                                            <w:rFonts w:ascii="Arial" w:hAnsi="Arial" w:cs="Arial"/>
                                            <w:color w:val="000000"/>
                                            <w:sz w:val="36"/>
                                            <w:szCs w:val="36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color w:val="000000"/>
                                            <w:sz w:val="24"/>
                                            <w:szCs w:val="24"/>
                                          </w:rPr>
                                          <w:t>[</w:t>
                                        </w:r>
                                        <w:proofErr w:type="gramStart"/>
                                        <w:r>
                                          <w:rPr>
                                            <w:rFonts w:ascii="Arial" w:hAnsi="Arial" w:cs="Arial"/>
                                            <w:color w:val="000000"/>
                                            <w:sz w:val="24"/>
                                            <w:szCs w:val="24"/>
                                          </w:rPr>
                                          <w:t>guard</w:t>
                                        </w:r>
                                        <w:proofErr w:type="gramEnd"/>
                                        <w:r>
                                          <w:rPr>
                                            <w:rFonts w:ascii="Arial" w:hAnsi="Arial" w:cs="Arial"/>
                                            <w:color w:val="000000"/>
                                            <w:sz w:val="24"/>
                                            <w:szCs w:val="24"/>
                                          </w:rPr>
                                          <w:t xml:space="preserve"> condition]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69" name="Text Box 103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840" y="4050"/>
                                    <a:ext cx="2880" cy="4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042E7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Arial" w:hAnsi="Arial" w:cs="Arial"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  <w:sz w:val="24"/>
                                          <w:szCs w:val="24"/>
                                        </w:rPr>
                                        <w:t>fork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wgp>
                            <wps:wsp>
                              <wps:cNvPr id="170" name="Text Box 10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200400" y="1371662"/>
                                  <a:ext cx="1828800" cy="26647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042E7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branch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Canvas 171" o:spid="_x0000_s1069" editas="canvas" style="width:405pt;height:417pt;mso-position-horizontal-relative:char;mso-position-vertical-relative:line" coordsize="51435,52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">
                      <v:shape id="_x0000_s1070" type="#_x0000_t75" style="position:absolute;width:51435;height:52959;visibility:visible;mso-wrap-style:square">
                        <v:fill o:detectmouseclick="t"/>
                        <v:path o:connecttype="none"/>
                      </v:shape>
                      <v:group id="Group 992" o:spid="_x0000_s1071" style="position:absolute;width:51435;height:52959" coordorigin="1620,900" coordsize="8100,8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+/90MQAAADcAAAA&#10;DwAAAAAAAAAAAAAAAACqAgAAZHJzL2Rvd25yZXYueG1sUEsFBgAAAAAEAAQA+gAAAJsDAAAAAA==&#10;">
                        <v:group id="Group 993" o:spid="_x0000_s1072" style="position:absolute;left:1620;top:900;width:7530;height:8340" coordorigin="1620,900" coordsize="7530,8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        <v:group id="Group 994" o:spid="_x0000_s1073" style="position:absolute;left:1620;top:900;width:6660;height:8340" coordorigin="1620,900" coordsize="6660,8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              <v:rect id="Rectangle 995" o:spid="_x0000_s1074" style="position:absolute;left:1620;top:900;width:6660;height:7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2AasMA&#10;AADcAAAADwAAAGRycy9kb3ducmV2LnhtbERPTWvCQBC9F/wPyxR6azZNsdToKqJY7NEkl97G7Jik&#10;zc6G7GpSf71bKHibx/ucxWo0rbhQ7xrLCl6iGARxaXXDlYIi3z2/g3AeWWNrmRT8koPVcvKwwFTb&#10;gQ90yXwlQgi7FBXU3neplK6syaCLbEccuJPtDfoA+0rqHocQblqZxPGbNNhwaKixo01N5U92NgqO&#10;TVLg9ZB/xGa2e/WfY/59/toq9fQ4rucgPI3+Lv5373WYn0zh75lwgVz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2AasMAAADcAAAADwAAAAAAAAAAAAAAAACYAgAAZHJzL2Rv&#10;d25yZXYueG1sUEsFBgAAAAAEAAQA9QAAAIgDAAAAAA==&#10;"/>
                            <v:group id="Group 996" o:spid="_x0000_s1075" style="position:absolute;left:3004;top:7325;width:506;height:505" coordorigin="884,935" coordsize="363,36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                <v:oval id="Oval 997" o:spid="_x0000_s1076" style="position:absolute;left:930;top:981;width:272;height:27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lPSMEA&#10;AADcAAAADwAAAGRycy9kb3ducmV2LnhtbERPzYrCMBC+C75DGGEvoumKqHSNsoguHtX6AGMztl2b&#10;SWiiVp/eLCx4m4/vd+bL1tTiRo2vLCv4HCYgiHOrKy4UHLPNYAbCB2SNtWVS8CAPy0W3M8dU2zvv&#10;6XYIhYgh7FNUUIbgUil9XpJBP7SOOHJn2xgMETaF1A3eY7ip5ShJJtJgxbGhREerkvLL4WoUnH4f&#10;1WXcL9YZP1fuenbbH7+zSn302u8vEIHa8Bb/u7c6zh9N4e+ZeIF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pT0jBAAAA3AAAAA8AAAAAAAAAAAAAAAAAmAIAAGRycy9kb3du&#10;cmV2LnhtbFBLBQYAAAAABAAEAPUAAACGAwAAAAA=&#10;" fillcolor="black"/>
                              <v:oval id="Oval 998" o:spid="_x0000_s1077" style="position:absolute;left:884;top:935;width:363;height:3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qI0MYA&#10;AADcAAAADwAAAGRycy9kb3ducmV2LnhtbESPT2/CMAzF70j7DpEn7QbpkDa2QkAbCMRpEn8EV6sx&#10;bbXG6ZKMlm8/HyZxs/We3/t5tuhdo64UYu3ZwPMoA0VceFtzaeB4WA/fQMWEbLHxTAZuFGExfxjM&#10;MLe+4x1d96lUEsIxRwNVSm2udSwqchhHviUW7eKDwyRrKLUN2Em4a/Q4y161w5qlocKWlhUV3/tf&#10;Z6DfHLfhsHz5eu8m9sw/t9XnKayMeXrsP6agEvXpbv6/3lrBHwutPCMT6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RqI0MYAAADcAAAADwAAAAAAAAAAAAAAAACYAgAAZHJz&#10;L2Rvd25yZXYueG1sUEsFBgAAAAAEAAQA9QAAAIsDAAAAAA==&#10;" filled="f" fillcolor="#bbe0e3"/>
                            </v:group>
                            <v:line id="Line 999" o:spid="_x0000_s1078" style="position:absolute;visibility:visible;mso-wrap-style:square" from="2700,6540" to="3960,65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7ZEMIAAADcAAAADwAAAGRycy9kb3ducmV2LnhtbERPPWvDMBDdC/0P4grdarkZQuJaNnag&#10;0KkkroeMh3W1TK2TsdTEza+PAoFu93ifl5eLHcWJZj84VvCapCCIO6cH7hW0X+8vGxA+IGscHZOC&#10;P/JQFo8POWbanflApyb0Ioawz1CBCWHKpPSdIYs+cRNx5L7dbDFEOPdSz3iO4XaUqzRdS4sDxwaD&#10;E+0MdT/Nr1Vw2dvjurkEWXdmW02HzWe7q0mp56elegMRaAn/4rv7Q8f5qy3cnokXyOIK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L7ZEMIAAADcAAAADwAAAAAAAAAAAAAA&#10;AAChAgAAZHJzL2Rvd25yZXYueG1sUEsFBgAAAAAEAAQA+QAAAJADAAAAAA==&#10;" strokeweight="8pt"/>
                            <v:oval id="Oval 1000" o:spid="_x0000_s1079" style="position:absolute;left:3120;top:1080;width:379;height:3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lB4cQA&#10;AADcAAAADwAAAGRycy9kb3ducmV2LnhtbESPQW/CMAyF75P4D5En7TJBypgQKgSEEJs4bsAPMI1p&#10;OxonagIUfv18QOJm6z2/93m26FyjLtTG2rOB4SADRVx4W3NpYL/76k9AxYRssfFMBm4UYTHvvcww&#10;t/7Kv3TZplJJCMccDVQphVzrWFTkMA58IBbt6FuHSda21LbFq4S7Rn9k2Vg7rFkaKgy0qqg4bc/O&#10;wOHvVp8+38v1ju+rcD6GzXf88ca8vXbLKahEXXqaH9cbK/gjwZdnZAI9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ZQeHEAAAA3AAAAA8AAAAAAAAAAAAAAAAAmAIAAGRycy9k&#10;b3ducmV2LnhtbFBLBQYAAAAABAAEAPUAAACJAwAAAAA=&#10;" fillcolor="black"/>
                            <v:group id="Group 1001" o:spid="_x0000_s1080" style="position:absolute;left:2400;top:1885;width:1894;height:758" coordorigin="204,935" coordsize="1361,5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            <v:shapetype id="_x0000_t116" coordsize="21600,21600" o:spt="116" path="m3475,qx,10800,3475,21600l18125,21600qx21600,10800,18125,xe">
                                <v:stroke joinstyle="miter"/>
                                <v:path gradientshapeok="t" o:connecttype="rect" textboxrect="1018,3163,20582,18437"/>
                              </v:shapetype>
                              <v:shape id="AutoShape 1002" o:spid="_x0000_s1081" type="#_x0000_t116" style="position:absolute;left:204;top:935;width:1361;height: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px3sQA&#10;AADcAAAADwAAAGRycy9kb3ducmV2LnhtbERPTWvCQBC9C/6HZQq9iG5MxZbUTRBtqXgobfTQ45Ad&#10;k2B2NmS3Jv33XUHwNo/3OatsMI24UOdqywrmswgEcWF1zaWC4+F9+gLCeWSNjWVS8EcOsnQ8WmGi&#10;bc/fdMl9KUIIuwQVVN63iZSuqMigm9mWOHAn2xn0AXal1B32Idw0Mo6ipTRYc2iosKVNRcU5/zUK&#10;Pvcnvyg/yMUT2z9vv37eWr08KvX4MKxfQXga/F18c+90mP8Uw/WZcIF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acd7EAAAA3AAAAA8AAAAAAAAAAAAAAAAAmAIAAGRycy9k&#10;b3ducmV2LnhtbFBLBQYAAAAABAAEAPUAAACJAwAAAAA=&#10;" filled="f" fillcolor="#bbe0e3"/>
                              <v:shape id="Text Box 1003" o:spid="_x0000_s1082" type="#_x0000_t202" style="position:absolute;left:555;top:1093;width:69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E+xsEA&#10;AADcAAAADwAAAGRycy9kb3ducmV2LnhtbERPTYvCMBC9L/gfwgje1lQLItVYyoIgHgS7otexmW27&#10;20xqE7X+eyMseJvH+5xl2ptG3KhztWUFk3EEgriwuuZSweF7/TkH4TyyxsYyKXiQg3Q1+Fhiou2d&#10;93TLfSlCCLsEFVTet4mUrqjIoBvbljhwP7Yz6APsSqk7vIdw08hpFM2kwZpDQ4UtfVVU/OVXo+B0&#10;PW5/97vc7858ydfzI8cZxkqNhn22AOGp92/xv3ujw/w4htcz4QK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xPsbBAAAA3AAAAA8AAAAAAAAAAAAAAAAAmAIAAGRycy9kb3du&#10;cmV2LnhtbFBLBQYAAAAABAAEAPUAAACGAwAAAAA=&#10;" filled="f" fillcolor="#bbe0e3" stroked="f">
                                <v:textbox inset="1.42239mm,.71119mm,1.42239mm,.71119mm">
                                  <w:txbxContent>
                                    <w:p w:rsidR="003042E7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Arial" w:hAnsi="Arial" w:cs="Arial"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</w:rPr>
                                        <w:t>Activity 1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Text Box 1004" o:spid="_x0000_s1083" type="#_x0000_t202" style="position:absolute;left:2826;top:3300;width:1194;height:5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imssMA&#10;AADcAAAADwAAAGRycy9kb3ducmV2LnhtbERPTWvCQBC9F/wPyxR6azY1IpJmE0QQSg+CUdLrNDtN&#10;0mZnY3bV9N+7hYK3ebzPyYrJ9OJCo+ssK3iJYhDEtdUdNwqOh+3zCoTzyBp7y6TglxwU+ewhw1Tb&#10;K+/pUvpGhBB2KSpovR9SKV3dkkEX2YE4cF92NOgDHBupR7yGcNPLeRwvpcGOQ0OLA21aqn/Ks1Hw&#10;ca7ev/e70u8++VRuVxUna0yUenqc1q8gPE3+Lv53v+kwP1nA3zPhA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JimssMAAADcAAAADwAAAAAAAAAAAAAAAACYAgAAZHJzL2Rv&#10;d25yZXYueG1sUEsFBgAAAAAEAAQA9QAAAIgDAAAAAA==&#10;" filled="f" fillcolor="#bbe0e3" stroked="f">
                              <v:textbox inset="1.42239mm,.71119mm,1.42239mm,.71119mm">
                                <w:txbxContent>
                                  <w:p w:rsidR="003042E7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</w:rPr>
                                      <w:t>Activity 2</w:t>
                                    </w:r>
                                  </w:p>
                                </w:txbxContent>
                              </v:textbox>
                            </v:shape>
                            <v:group id="Group 1005" o:spid="_x0000_s1084" style="position:absolute;left:5196;top:1885;width:1894;height:758" coordorigin="204,935" coordsize="1361,5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            <v:shape id="AutoShape 1006" o:spid="_x0000_s1085" type="#_x0000_t116" style="position:absolute;left:204;top:935;width:1361;height: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F33cMA&#10;AADcAAAADwAAAGRycy9kb3ducmV2LnhtbERPS2vCQBC+C/6HZYReRDfVEiW6SvGBpQfxdfA4ZMck&#10;mJ0N2a2J/94tFHqbj+8582VrSvGg2hWWFbwPIxDEqdUFZwou5+1gCsJ5ZI2lZVLwJAfLRbczx0Tb&#10;ho/0OPlMhBB2CSrIva8SKV2ak0E3tBVx4G62NugDrDOpa2xCuCnlKIpiabDg0JBjRauc0vvpxyjY&#10;f9/8R7YjN+rbZrI+XDeVji9KvfXazxkIT63/F/+5v3SYP47h95lwgV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F33cMAAADcAAAADwAAAAAAAAAAAAAAAACYAgAAZHJzL2Rv&#10;d25yZXYueG1sUEsFBgAAAAAEAAQA9QAAAIgDAAAAAA==&#10;" filled="f" fillcolor="#bbe0e3"/>
                              <v:shape id="Text Box 1007" o:spid="_x0000_s1086" type="#_x0000_t202" style="position:absolute;left:555;top:1093;width:61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o4xcMA&#10;AADcAAAADwAAAGRycy9kb3ducmV2LnhtbERPTWvCQBC9F/wPyxR6azY1oJJmE0QQSg+CUdLrNDtN&#10;0mZnY3bV9N+7hYK3ebzPyYrJ9OJCo+ssK3iJYhDEtdUdNwqOh+3zCoTzyBp7y6TglxwU+ewhw1Tb&#10;K+/pUvpGhBB2KSpovR9SKV3dkkEX2YE4cF92NOgDHBupR7yGcNPLeRwvpMGOQ0OLA21aqn/Ks1Hw&#10;ca7ev/e70u8++VRuVxUna0yUenqc1q8gPE3+Lv53v+kwP1nC3zPhA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o4xcMAAADcAAAADwAAAAAAAAAAAAAAAACYAgAAZHJzL2Rv&#10;d25yZXYueG1sUEsFBgAAAAAEAAQA9QAAAIgDAAAAAA==&#10;" filled="f" fillcolor="#bbe0e3" stroked="f">
                                <v:textbox inset="1.42239mm,.71119mm,1.42239mm,.71119mm">
                                  <w:txbxContent>
                                    <w:p w:rsidR="003042E7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Arial" w:hAnsi="Arial" w:cs="Arial"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</w:rPr>
                                        <w:t xml:space="preserve">Activity 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type id="_x0000_t110" coordsize="21600,21600" o:spt="110" path="m10800,l,10800,10800,21600,21600,10800xe">
                              <v:stroke joinstyle="miter"/>
                              <v:path gradientshapeok="t" o:connecttype="rect" textboxrect="5400,5400,16200,16200"/>
                            </v:shapetype>
                            <v:shape id="AutoShape 1008" o:spid="_x0000_s1087" type="#_x0000_t110" style="position:absolute;left:5622;top:3067;width:1074;height:6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4GdMYA&#10;AADcAAAADwAAAGRycy9kb3ducmV2LnhtbESPT2vCQBDF74V+h2UKvRTdaCVI6ioiCF5a/FN6HrJj&#10;NjU7G7Orxm/vHAq9zfDevPeb2aL3jbpSF+vABkbDDBRxGWzNlYHvw3owBRUTssUmMBm4U4TF/Plp&#10;hoUNN97RdZ8qJSEcCzTgUmoLrWPpyGMchpZYtGPoPCZZu0rbDm8S7hs9zrJce6xZGhy2tHJUnvYX&#10;b+Bzcs/fJvk5O7nt1+9Z/7h8fdwZ8/rSLz9AJerTv/nvemMF/11o5RmZQM8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G4GdMYAAADcAAAADwAAAAAAAAAAAAAAAACYAgAAZHJz&#10;L2Rvd25yZXYueG1sUEsFBgAAAAAEAAQA9QAAAIsDAAAAAA==&#10;" filled="f" fillcolor="#bbe0e3"/>
                            <v:line id="Line 1009" o:spid="_x0000_s1088" style="position:absolute;visibility:visible;mso-wrap-style:square" from="3300,1440" to="3301,18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eazcMAAADcAAAADwAAAGRycy9kb3ducmV2LnhtbERPzWrCQBC+C32HZQpeRDe1tGp0FSkI&#10;pYeCqQ8wZsdkMTsbs2uMPr1bELzNx/c7i1VnK9FS441jBW+jBARx7rThQsHubzOcgvABWWPlmBRc&#10;ycNq+dJbYKrdhbfUZqEQMYR9igrKEOpUSp+XZNGPXE0cuYNrLIYIm0LqBi8x3FZynCSf0qLh2FBi&#10;TV8l5cfsbBV8mNNpcjj/Vu36B2d7exuYvSSl+q/deg4iUBee4of7W8f57zP4fyZe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4Hms3DAAAA3AAAAA8AAAAAAAAAAAAA&#10;AAAAoQIAAGRycy9kb3ducmV2LnhtbFBLBQYAAAAABAAEAPkAAACRAwAAAAA=&#10;">
                              <v:stroke endarrow="open"/>
                            </v:line>
                            <v:line id="Line 1010" o:spid="_x0000_s1089" style="position:absolute;visibility:visible;mso-wrap-style:square" from="6149,2640" to="6150,30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tALcYAAADcAAAADwAAAGRycy9kb3ducmV2LnhtbESPQWvCQBCF7wX/wzJCL0U3Sltt6ioi&#10;FEoPgtYfMGbHZDE7G7NrTPvrOwehtxnem/e+Wax6X6uO2ugCG5iMM1DERbCOSwOH74/RHFRMyBbr&#10;wGTghyKsloOHBeY23HhH3T6VSkI45migSqnJtY5FRR7jODTEop1C6zHJ2pbatniTcF/raZa9ao+O&#10;paHChjYVFef91Rt4cZfL7HTd1t36C9+O/vfJHTUZ8zjs1++gEvXp33y//rSC/yz48oxMo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c7QC3GAAAA3AAAAA8AAAAAAAAA&#10;AAAAAAAAoQIAAGRycy9kb3ducmV2LnhtbFBLBQYAAAAABAAEAPkAAACUAwAAAAA=&#10;">
                              <v:stroke endarrow="open"/>
                            </v:line>
                            <v:line id="Line 1011" o:spid="_x0000_s1090" style="position:absolute;visibility:visible;mso-wrap-style:square" from="4290,2250" to="5190,2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fltsMAAADcAAAADwAAAGRycy9kb3ducmV2LnhtbERPzWrCQBC+F3yHZQpeRDeKtTZ1FREE&#10;6aFg7AOM2TFZmp2N2TVGn94tCL3Nx/c7i1VnK9FS441jBeNRAoI4d9pwoeDnsB3OQfiArLFyTApu&#10;5GG17L0sMNXuyntqs1CIGMI+RQVlCHUqpc9LsuhHriaO3Mk1FkOETSF1g9cYbis5SZKZtGg4NpRY&#10;06ak/De7WAVv5nx+P12+q3b9hR9Hex+YoySl+q/d+hNEoC78i5/unY7zp2P4eyZe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35bbDAAAA3AAAAA8AAAAAAAAAAAAA&#10;AAAAoQIAAGRycy9kb3ducmV2LnhtbFBLBQYAAAAABAAEAPkAAACRAwAAAAA=&#10;">
                              <v:stroke endarrow="open"/>
                            </v:line>
                            <v:shape id="AutoShape 1012" o:spid="_x0000_s1091" type="#_x0000_t116" style="position:absolute;left:2400;top:3060;width:1894;height:7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wCo8IA&#10;AADcAAAADwAAAGRycy9kb3ducmV2LnhtbERPS4vCMBC+C/6HMIKXRVOLqFSjiLqs7EF8HTwOzdgW&#10;m0lpsrb7783Cgrf5+J6zWLWmFE+qXWFZwWgYgSBOrS44U3C9fA5mIJxH1lhaJgW/5GC17HYWmGjb&#10;8ImeZ5+JEMIuQQW591UipUtzMuiGtiIO3N3WBn2AdSZ1jU0IN6WMo2giDRYcGnKsaJNT+jj/GAWH&#10;77sfZ1/k4g/bTLfH267Sk6tS/V67noPw1Pq3+N+912H+OIa/Z8IF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HAKjwgAAANwAAAAPAAAAAAAAAAAAAAAAAJgCAABkcnMvZG93&#10;bnJldi54bWxQSwUGAAAAAAQABAD1AAAAhwMAAAAA&#10;" filled="f" fillcolor="#bbe0e3"/>
                            <v:line id="Line 1013" o:spid="_x0000_s1092" style="position:absolute;flip:x;visibility:visible;mso-wrap-style:square" from="4308,3408" to="5640,3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4gBQcAAAADcAAAADwAAAGRycy9kb3ducmV2LnhtbERPTYvCMBC9C/6HMMLeNNVVkWoUFRb2&#10;4kGt97EZ22ozKU2s9d8bQfA2j/c5i1VrStFQ7QrLCoaDCARxanXBmYLk+NefgXAeWWNpmRQ8ycFq&#10;2e0sMNb2wXtqDj4TIYRdjApy76tYSpfmZNANbEUcuIutDfoA60zqGh8h3JRyFEVTabDg0JBjRduc&#10;0tvhbhS09jzJTuvNbX8dD3f3ZpM8tY+U+um16zkIT63/ij/ufx3mj3/h/Uy4QC5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uIAUHAAAAA3AAAAA8AAAAAAAAAAAAAAAAA&#10;oQIAAGRycy9kb3ducmV2LnhtbFBLBQYAAAAABAAEAPkAAACOAwAAAAA=&#10;">
                              <v:stroke endarrow="open"/>
                            </v:line>
                            <v:line id="Line 1014" o:spid="_x0000_s1093" style="position:absolute;visibility:visible;mso-wrap-style:square" from="5557,4275" to="6817,42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CTLsIAAADcAAAADwAAAGRycy9kb3ducmV2LnhtbERPTWvCQBC9F/wPywi91Y0SRNNsRIVC&#10;T1KjB49DdpoNZmdDdtU0v94tFHqbx/ucfDPYVtyp941jBfNZAoK4crrhWsH59PG2AuEDssbWMSn4&#10;IQ+bYvKSY6bdg490L0MtYgj7DBWYELpMSl8ZsuhnriOO3LfrLYYI+1rqHh8x3LZykSRLabHh2GCw&#10;o72h6lrerILxy16W5RjkrjLrbXdcHc77HSn1Oh227yACDeFf/Of+1HF+msLvM/ECWT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2CTLsIAAADcAAAADwAAAAAAAAAAAAAA&#10;AAChAgAAZHJzL2Rvd25yZXYueG1sUEsFBgAAAAAEAAQA+QAAAJADAAAAAA==&#10;" strokeweight="8pt"/>
                            <v:line id="Line 1015" o:spid="_x0000_s1094" style="position:absolute;visibility:visible;mso-wrap-style:square" from="6179,3765" to="6180,4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0zjtcMAAADcAAAADwAAAGRycy9kb3ducmV2LnhtbERPzWrCQBC+F3yHZQQvRTeWam2aVaQg&#10;SA8FYx9gzE6SxexszK4x9um7hUJv8/H9TrYZbCN66rxxrGA+S0AQF04brhR8HXfTFQgfkDU2jknB&#10;nTxs1qOHDFPtbnygPg+ViCHsU1RQh9CmUvqiJot+5lriyJWusxgi7CqpO7zFcNvIpyRZSouGY0ON&#10;Lb3XVJzzq1WwMJfLS3n9bPrtB76e7PejOUlSajIetm8gAg3hX/zn3us4/3kBv8/EC+T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M47XDAAAA3AAAAA8AAAAAAAAAAAAA&#10;AAAAoQIAAGRycy9kb3ducmV2LnhtbFBLBQYAAAAABAAEAPkAAACRAwAAAAA=&#10;">
                              <v:stroke endarrow="open"/>
                            </v:line>
                            <v:group id="Group 1016" o:spid="_x0000_s1095" style="position:absolute;left:2400;top:5002;width:1894;height:758" coordorigin="204,935" coordsize="1361,5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    <v:shape id="AutoShape 1017" o:spid="_x0000_s1096" type="#_x0000_t116" style="position:absolute;left:204;top:935;width:1361;height: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uhO8IA&#10;AADcAAAADwAAAGRycy9kb3ducmV2LnhtbERPTYvCMBC9C/6HMMJeFk0VsVKNIrqL4kF21YPHoRnb&#10;YjMpTdbWf2+EBW/zeJ8zX7amFHeqXWFZwXAQgSBOrS44U3A+ffenIJxH1lhaJgUPcrBcdDtzTLRt&#10;+JfuR5+JEMIuQQW591UipUtzMugGtiIO3NXWBn2AdSZ1jU0IN6UcRdFEGiw4NORY0Tqn9Hb8MwoO&#10;+6sfZ1tyo0/bxJufy1elJ2elPnrtagbCU+vf4n/3Tof54xhez4QL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a6E7wgAAANwAAAAPAAAAAAAAAAAAAAAAAJgCAABkcnMvZG93&#10;bnJldi54bWxQSwUGAAAAAAQABAD1AAAAhwMAAAAA&#10;" filled="f" fillcolor="#bbe0e3"/>
                              <v:shape id="Text Box 1018" o:spid="_x0000_s1097" type="#_x0000_t202" style="position:absolute;left:555;top:1093;width:69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PfysQA&#10;AADcAAAADwAAAGRycy9kb3ducmV2LnhtbESPQWvCQBCF7wX/wzJCb3WjliLRVUQQxINgKnods2MS&#10;zc7G7Krpv+8cCr3N8N68981s0blaPakNlWcDw0ECijj3tuLCwOF7/TEBFSKyxdozGfihAIt5722G&#10;qfUv3tMzi4WSEA4pGihjbFKtQ16SwzDwDbFoF986jLK2hbYtviTc1XqUJF/aYcXSUGJDq5LyW/Zw&#10;Bk6P4/a632Vxd+Z7tp4cebzEsTHv/W45BRWpi//mv+uNFfxPoZVnZAI9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T38rEAAAA3AAAAA8AAAAAAAAAAAAAAAAAmAIAAGRycy9k&#10;b3ducmV2LnhtbFBLBQYAAAAABAAEAPUAAACJAwAAAAA=&#10;" filled="f" fillcolor="#bbe0e3" stroked="f">
                                <v:textbox inset="1.42239mm,.71119mm,1.42239mm,.71119mm">
                                  <w:txbxContent>
                                    <w:p w:rsidR="003042E7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Arial" w:hAnsi="Arial" w:cs="Arial"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</w:rPr>
                                        <w:t>Activity 3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line id="Line 1019" o:spid="_x0000_s1098" style="position:absolute;visibility:visible;mso-wrap-style:square" from="3300,2625" to="3301,30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HpsMMAAADcAAAADwAAAGRycy9kb3ducmV2LnhtbERPzWrCQBC+C32HZQpeRDeVtmp0FSkI&#10;pYeCqQ8wZsdkMTsbs2uMPr1bELzNx/c7i1VnK9FS441jBW+jBARx7rThQsHubzOcgvABWWPlmBRc&#10;ycNq+dJbYKrdhbfUZqEQMYR9igrKEOpUSp+XZNGPXE0cuYNrLIYIm0LqBi8x3FZynCSf0qLh2FBi&#10;TV8l5cfsbBV8mNNpcjj/Vu36B2d7exuYvSSl+q/deg4iUBee4of7W8f57zP4fyZe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YB6bDDAAAA3AAAAA8AAAAAAAAAAAAA&#10;AAAAoQIAAGRycy9kb3ducmV2LnhtbFBLBQYAAAAABAAEAPkAAACRAwAAAAA=&#10;">
                              <v:stroke endarrow="open"/>
                            </v:line>
                            <v:line id="Line 1020" o:spid="_x0000_s1099" style="position:absolute;visibility:visible;mso-wrap-style:square" from="3299,4575" to="3300,50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LW8MUAAADcAAAADwAAAGRycy9kb3ducmV2LnhtbESPQWvCQBCF7wX/wzKFXopuLNhqdBUp&#10;FMSDUO0PGLNjsjQ7G7NrjP5651DobYb35r1vFqve16qjNrrABsajDBRxEazj0sDP4Ws4BRUTssU6&#10;MBm4UYTVcvC0wNyGK39Tt0+lkhCOORqoUmpyrWNRkcc4Cg2xaKfQekyytqW2LV4l3Nf6LcvetUfH&#10;0lBhQ58VFb/7izcwcefzx+myq7v1FmdHf391R03GvDz36zmoRH36N/9db6zgTwRfnpEJ9PI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uLW8MUAAADcAAAADwAAAAAAAAAA&#10;AAAAAAChAgAAZHJzL2Rvd25yZXYueG1sUEsFBgAAAAAEAAQA+QAAAJMDAAAAAA==&#10;">
                              <v:stroke endarrow="open"/>
                            </v:line>
                            <v:line id="Line 1021" o:spid="_x0000_s1100" style="position:absolute;visibility:visible;mso-wrap-style:square" from="3300,4575" to="5820,4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              <v:line id="Line 1022" o:spid="_x0000_s1101" style="position:absolute;flip:y;visibility:visible;mso-wrap-style:square" from="5820,4275" to="5821,45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CVUMQAAADcAAAADwAAAGRycy9kb3ducmV2LnhtbERPS2sCMRC+C/6HMIVeSs0qbbFbo4hQ&#10;8ODFByu9TTfTzbKbyZpE3f57Uyh4m4/vObNFb1txIR9qxwrGowwEcel0zZWCw/7zeQoiRGSNrWNS&#10;8EsBFvPhYIa5dlfe0mUXK5FCOOSowMTY5VKG0pDFMHIdceJ+nLcYE/SV1B6vKdy2cpJlb9JizanB&#10;YEcrQ2WzO1sFcrp5Ovnl90tTNMfjuynKovvaKPX40C8/QETq4138717rNP91A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8JVQxAAAANwAAAAPAAAAAAAAAAAA&#10;AAAAAKECAABkcnMvZG93bnJldi54bWxQSwUGAAAAAAQABAD5AAAAkgMAAAAA&#10;"/>
                            <v:group id="Group 1023" o:spid="_x0000_s1102" style="position:absolute;left:5186;top:5002;width:1894;height:758" coordorigin="204,935" coordsize="1361,5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                <v:shape id="AutoShape 1024" o:spid="_x0000_s1103" type="#_x0000_t116" style="position:absolute;left:204;top:935;width:1361;height:54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CpkcQA&#10;AADcAAAADwAAAGRycy9kb3ducmV2LnhtbERPTWvCQBC9F/wPywi9FN00RC2payhtRfFQ1HrocciO&#10;SWh2NmS3Sfz3riD0No/3OctsMLXoqHWVZQXP0wgEcW51xYWC0/d68gLCeWSNtWVScCEH2Wr0sMRU&#10;254P1B19IUIIuxQVlN43qZQuL8mgm9qGOHBn2xr0AbaF1C32IdzUMo6iuTRYcWgosaH3kvLf459R&#10;8LU7+6TYkIufbL/42P98Nnp+UupxPLy9gvA0+H/x3b3VYf4sgdsz4QK5u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gqZHEAAAA3AAAAA8AAAAAAAAAAAAAAAAAmAIAAGRycy9k&#10;b3ducmV2LnhtbFBLBQYAAAAABAAEAPUAAACJAwAAAAA=&#10;" filled="f" fillcolor="#bbe0e3"/>
                              <v:shape id="Text Box 1025" o:spid="_x0000_s1104" type="#_x0000_t202" style="position:absolute;left:555;top:1093;width:69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vmicIA&#10;AADcAAAADwAAAGRycy9kb3ducmV2LnhtbERPTWvCQBC9F/oflin01myspEh0FRGE0oOQVOJ1zI5J&#10;NDsbs6vGf+8WCt7m8T5nthhMK67Uu8ayglEUgyAurW64UrD9XX9MQDiPrLG1TAru5GAxf32ZYart&#10;jTO65r4SIYRdigpq77tUSlfWZNBFtiMO3MH2Bn2AfSV1j7cQblr5Gcdf0mDDoaHGjlY1laf8YhTs&#10;LsXPMdvkfrPnc76eFDxe4lip97dhOQXhafBP8b/7W4f5SQJ/z4QL5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C+aJwgAAANwAAAAPAAAAAAAAAAAAAAAAAJgCAABkcnMvZG93&#10;bnJldi54bWxQSwUGAAAAAAQABAD1AAAAhwMAAAAA&#10;" filled="f" fillcolor="#bbe0e3" stroked="f">
                                <v:textbox inset="1.42239mm,.71119mm,1.42239mm,.71119mm">
                                  <w:txbxContent>
                                    <w:p w:rsidR="003042E7" w:rsidRDefault="003042E7" w:rsidP="003042E7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Arial" w:hAnsi="Arial" w:cs="Arial"/>
                                          <w:color w:val="00000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000000"/>
                                        </w:rPr>
                                        <w:t>Activity 1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line id="Line 1026" o:spid="_x0000_s1105" style="position:absolute;visibility:visible;mso-wrap-style:square" from="6540,4275" to="6541,49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kfrH8IAAADcAAAADwAAAGRycy9kb3ducmV2LnhtbERPzYrCMBC+C/sOYRa8iKYr6K7VKLIg&#10;iAdBdx9gbMY22ExqE2v16Y0geJuP73dmi9aWoqHaG8cKvgYJCOLMacO5gv+/Vf8HhA/IGkvHpOBG&#10;Hhbzj84MU+2uvKNmH3IRQ9inqKAIoUql9FlBFv3AVcSRO7raYoiwzqWu8RrDbSmHSTKWFg3HhgIr&#10;+i0oO+0vVsHInM/fx8u2bJYbnBzsvWcOkpTqfrbLKYhAbXiLX+61jvNHY3g+Ey+Q8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kfrH8IAAADcAAAADwAAAAAAAAAAAAAA&#10;AAChAgAAZHJzL2Rvd25yZXYueG1sUEsFBgAAAAAEAAQA+QAAAJADAAAAAA==&#10;">
                              <v:stroke endarrow="open"/>
                            </v:line>
                            <v:group id="Group 1027" o:spid="_x0000_s1106" style="position:absolute;left:3628;top:5745;width:2522;height:735" coordorigin="3539,5565" coordsize="2522,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54tN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6Rz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Xni01wwAAANwAAAAP&#10;AAAAAAAAAAAAAAAAAKoCAABkcnMvZG93bnJldi54bWxQSwUGAAAAAAQABAD6AAAAmgMAAAAA&#10;">
                              <v:line id="Line 1028" o:spid="_x0000_s1107" style="position:absolute;visibility:visible;mso-wrap-style:square" from="3539,5865" to="3540,6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Ta9sUAAADcAAAADwAAAGRycy9kb3ducmV2LnhtbESPQWvCQBCF7wX/wzKFXopuLNhqdBUp&#10;FMSDUO0PGLNjsjQ7G7NrjP5651DobYb35r1vFqve16qjNrrABsajDBRxEazj0sDP4Ws4BRUTssU6&#10;MBm4UYTVcvC0wNyGK39Tt0+lkhCOORqoUmpyrWNRkcc4Cg2xaKfQekyytqW2LV4l3Nf6LcvetUfH&#10;0lBhQ58VFb/7izcwcefzx+myq7v1FmdHf391R03GvDz36zmoRH36N/9db6zgT4RWnpEJ9PI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JTa9sUAAADcAAAADwAAAAAAAAAA&#10;AAAAAAChAgAAZHJzL2Rvd25yZXYueG1sUEsFBgAAAAAEAAQA+QAAAJMDAAAAAA==&#10;">
                                <v:stroke endarrow="open"/>
                              </v:line>
                              <v:line id="Line 1029" o:spid="_x0000_s1108" style="position:absolute;visibility:visible;mso-wrap-style:square" from="3540,5865" to="6060,5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CGXs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HCGXsUAAADcAAAADwAAAAAAAAAA&#10;AAAAAAChAgAAZHJzL2Rvd25yZXYueG1sUEsFBgAAAAAEAAQA+QAAAJMDAAAAAA==&#10;"/>
                              <v:line id="Line 1030" o:spid="_x0000_s1109" style="position:absolute;flip:y;visibility:visible;mso-wrap-style:square" from="6060,5565" to="6061,5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JkAccAAADcAAAADwAAAGRycy9kb3ducmV2LnhtbESPQUsDMRCF70L/QxjBi9isRUrdNi1F&#10;EHroxSpbvE0342bZzWSbxHb9985B8DbDe/PeN6vN6Ht1oZjawAYepwUo4jrYlhsDH++vDwtQKSNb&#10;7AOTgR9KsFlPblZY2nDlN7occqMkhFOJBlzOQ6l1qh15TNMwEIv2FaLHLGtstI14lXDf61lRzLXH&#10;lqXB4UAvjuru8O0N6MX+/hy3p6eu6o7HZ1fV1fC5N+budtwuQWUa87/573pnBX8u+PKMTKD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SAmQBxwAAANwAAAAPAAAAAAAA&#10;AAAAAAAAAKECAABkcnMvZG93bnJldi54bWxQSwUGAAAAAAQABAD5AAAAlQMAAAAA&#10;"/>
                            </v:group>
                            <v:line id="Line 1031" o:spid="_x0000_s1110" style="position:absolute;visibility:visible;mso-wrap-style:square" from="3015,5760" to="3016,64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8K51sIAAADcAAAADwAAAGRycy9kb3ducmV2LnhtbERP24rCMBB9X/Afwgi+LJoqeKtGEUGQ&#10;fVhY9QPGZmyDzaQ2sdb9erOw4NscznWW69aWoqHaG8cKhoMEBHHmtOFcwem4689A+ICssXRMCp7k&#10;Yb3qfCwx1e7BP9QcQi5iCPsUFRQhVKmUPivIoh+4ijhyF1dbDBHWudQ1PmK4LeUoSSbSouHYUGBF&#10;24Ky6+FuFYzN7Ta93L/LZvOF87P9/TRnSUr1uu1mASJQG97if/dex/mTIfw9Ey+Qq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8K51sIAAADcAAAADwAAAAAAAAAAAAAA&#10;AAChAgAAZHJzL2Rvd25yZXYueG1sUEsFBgAAAAAEAAQA+QAAAJADAAAAAA==&#10;">
                              <v:stroke endarrow="open"/>
                            </v:line>
                            <v:line id="Line 1032" o:spid="_x0000_s1111" style="position:absolute;visibility:visible;mso-wrap-style:square" from="3255,6615" to="3256,7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xAnocIAAADcAAAADwAAAGRycy9kb3ducmV2LnhtbERPzYrCMBC+C75DGMGLaLrCums1iiwI&#10;4kHQ3QcYm7ENNpPaxFp9+o0geJuP73fmy9aWoqHaG8cKPkYJCOLMacO5gr/f9fAbhA/IGkvHpOBO&#10;HpaLbmeOqXY33lNzCLmIIexTVFCEUKVS+qwgi37kKuLInVxtMURY51LXeIvhtpTjJJlIi4ZjQ4EV&#10;/RSUnQ9Xq+DTXC5fp+uubFZbnB7tY2COkpTq99rVDESgNrzFL/dGx/mTMTyfi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xAnocIAAADcAAAADwAAAAAAAAAAAAAA&#10;AAChAgAAZHJzL2Rvd25yZXYueG1sUEsFBgAAAAAEAAQA+QAAAJADAAAAAA==&#10;">
                              <v:stroke endarrow="open"/>
                            </v:line>
                            <v:shape id="Text Box 1033" o:spid="_x0000_s1112" type="#_x0000_t202" style="position:absolute;left:3960;top:6300;width:288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1kN8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n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FdZDfBAAAA3AAAAA8AAAAAAAAAAAAAAAAAmAIAAGRycy9kb3du&#10;cmV2LnhtbFBLBQYAAAAABAAEAPUAAACGAwAAAAA=&#10;" filled="f" stroked="f">
                              <v:textbox>
                                <w:txbxContent>
                                  <w:p w:rsidR="003042E7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join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1034" o:spid="_x0000_s1113" type="#_x0000_t202" style="position:absolute;left:3420;top:1020;width:288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T8Q8IA&#10;AADcAAAADwAAAGRycy9kb3ducmV2LnhtbERPTWvCQBC9C/6HZQRvZlexoaZZpVQKnlq0rdDbkB2T&#10;YHY2ZLdJ+u+7BcHbPN7n5LvRNqKnzteONSwTBYK4cKbmUsPnx+viEYQPyAYbx6ThlzzsttNJjplx&#10;Ax+pP4VSxBD2GWqoQmgzKX1RkUWfuJY4chfXWQwRdqU0HQ4x3DZypVQqLdYcGyps6aWi4nr6sRq+&#10;3i7f57V6L/f2oR3cqCTbjdR6Phufn0AEGsNdfHMfTJyfruH/mXiB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tPxDwgAAANwAAAAPAAAAAAAAAAAAAAAAAJgCAABkcnMvZG93&#10;bnJldi54bWxQSwUGAAAAAAQABAD1AAAAhwMAAAAA&#10;" filled="f" stroked="f">
                              <v:textbox>
                                <w:txbxContent>
                                  <w:p w:rsidR="003042E7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start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shape id="Text Box 1035" o:spid="_x0000_s1114" type="#_x0000_t202" style="position:absolute;left:3420;top:7320;width:288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hZ2MAA&#10;AADcAAAADwAAAGRycy9kb3ducmV2LnhtbERPS4vCMBC+C/6HMMLeNFFW0WoUUYQ9uawv8DY0Y1ts&#10;JqWJtvvvzcKCt/n4nrNYtbYUT6p94VjDcKBAEKfOFJxpOB13/SkIH5ANlo5Jwy95WC27nQUmxjX8&#10;Q89DyEQMYZ+ghjyEKpHSpzlZ9ANXEUfu5mqLIcI6k6bGJobbUo6UmkiLBceGHCva5JTeDw+r4by/&#10;XS+f6jvb2nHVuFZJtjOp9UevXc9BBGrDW/zv/jJx/mQMf8/EC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fhZ2MAAAADcAAAADwAAAAAAAAAAAAAAAACYAgAAZHJzL2Rvd25y&#10;ZXYueG1sUEsFBgAAAAAEAAQA9QAAAIUDAAAAAA==&#10;" filled="f" stroked="f">
                              <v:textbox>
                                <w:txbxContent>
                                  <w:p w:rsidR="003042E7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end</w:t>
                                    </w:r>
                                    <w:proofErr w:type="gramEnd"/>
                                  </w:p>
                                </w:txbxContent>
                              </v:textbox>
                            </v:shape>
                            <v:line id="Line 1036" o:spid="_x0000_s1115" style="position:absolute;visibility:visible;mso-wrap-style:square" from="4950,900" to="4950,86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            <v:shape id="Text Box 1037" o:spid="_x0000_s1116" type="#_x0000_t202" style="position:absolute;left:2520;top:8820;width:288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ZiNMIA&#10;AADcAAAADwAAAGRycy9kb3ducmV2LnhtbERPS2vCQBC+C/0PyxR6092Kjza6SlEKPSnGKvQ2ZMck&#10;mJ0N2a2J/94VBG/z8T1nvuxsJS7U+NKxhveBAkGcOVNyruF3/93/AOEDssHKMWm4kofl4qU3x8S4&#10;lnd0SUMuYgj7BDUUIdSJlD4ryKIfuJo4cifXWAwRNrk0DbYx3FZyqNREWiw5NhRY06qg7Jz+Ww2H&#10;zenvOFLbfG3Hdes6Jdl+Sq3fXruvGYhAXXiKH+4fE+dPpnB/Jl4gF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mI0wgAAANwAAAAPAAAAAAAAAAAAAAAAAJgCAABkcnMvZG93&#10;bnJldi54bWxQSwUGAAAAAAQABAD1AAAAhwMAAAAA&#10;" filled="f" stroked="f">
                              <v:textbox>
                                <w:txbxContent>
                                  <w:p w:rsidR="003042E7" w:rsidRDefault="003042E7" w:rsidP="003042E7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rFonts w:ascii="Arial" w:hAnsi="Arial" w:cs="Arial"/>
                                        <w:color w:val="000000"/>
                                        <w:sz w:val="36"/>
                                        <w:szCs w:val="36"/>
                                      </w:rPr>
                                    </w:pPr>
                                    <w:proofErr w:type="spellStart"/>
                                    <w:proofErr w:type="gramStart"/>
                                    <w:r>
                                      <w:rPr>
                                        <w:rFonts w:ascii="Arial" w:hAnsi="Arial" w:cs="Arial"/>
                                        <w:color w:val="000000"/>
                                        <w:sz w:val="24"/>
                                        <w:szCs w:val="24"/>
                                      </w:rPr>
                                      <w:t>swimlane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v:textbox>
                            </v:shape>
                          </v:group>
                          <v:shape id="Text Box 1038" o:spid="_x0000_s1117" type="#_x0000_t202" style="position:absolute;left:6270;top:3690;width:288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n2RsQA&#10;AADcAAAADwAAAGRycy9kb3ducmV2LnhtbESPQWvCQBCF70L/wzKF3nS3otJGVymK0FOl2grehuyY&#10;BLOzIbua9N87B6G3Gd6b975ZrHpfqxu1sQps4XVkQBHnwVVcWPg5bIdvoGJCdlgHJgt/FGG1fBos&#10;MHOh42+67VOhJIRjhhbKlJpM65iX5DGOQkMs2jm0HpOsbaFdi52E+1qPjZlpjxVLQ4kNrUvKL/ur&#10;t/D7dT4dJ2ZXbPy06UJvNPt3be3Lc/8xB5WoT//mx/WnE/yZ0MozMoFe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59kbEAAAA3AAAAA8AAAAAAAAAAAAAAAAAmAIAAGRycy9k&#10;b3ducmV2LnhtbFBLBQYAAAAABAAEAPUAAACJAwAAAAA=&#10;" filled="f" stroked="f">
                            <v:textbox>
                              <w:txbxContent>
                                <w:p w:rsidR="003042E7" w:rsidRDefault="003042E7" w:rsidP="003042E7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Arial" w:hAnsi="Arial" w:cs="Arial"/>
                                      <w:color w:val="00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[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>guard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4"/>
                                      <w:szCs w:val="24"/>
                                    </w:rPr>
                                    <w:t xml:space="preserve"> condition]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1039" o:spid="_x0000_s1118" type="#_x0000_t202" style="position:absolute;left:6840;top:4050;width:2880;height: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T3c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OkM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VT3cAAAADcAAAADwAAAAAAAAAAAAAAAACYAgAAZHJzL2Rvd25y&#10;ZXYueG1sUEsFBgAAAAAEAAQA9QAAAIUDAAAAAA==&#10;" filled="f" stroked="f">
                          <v:textbox>
                            <w:txbxContent>
                              <w:p w:rsidR="003042E7" w:rsidRDefault="003042E7" w:rsidP="003042E7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Arial" w:hAnsi="Arial" w:cs="Arial"/>
                                    <w:color w:val="000000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Arial" w:hAnsi="Arial" w:cs="Arial"/>
                                    <w:color w:val="000000"/>
                                    <w:sz w:val="24"/>
                                    <w:szCs w:val="24"/>
                                  </w:rPr>
                                  <w:t>fork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</v:group>
                      <v:shape id="Text Box 1040" o:spid="_x0000_s1119" type="#_x0000_t202" style="position:absolute;left:32004;top:13716;width:18288;height:2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ZsncUA&#10;AADcAAAADwAAAGRycy9kb3ducmV2LnhtbESPT2vCQBDF70K/wzKCN921qG1TVykVwZNF+wd6G7Jj&#10;EpqdDdnVxG/vHAreZnhv3vvNct37Wl2ojVVgC9OJAUWcB1dxYeHrczt+BhUTssM6MFm4UoT16mGw&#10;xMyFjg90OaZCSQjHDC2UKTWZ1jEvyWOchIZYtFNoPSZZ20K7FjsJ97V+NGahPVYsDSU29F5S/nc8&#10;ewvf+9Pvz8x8FBs/b7rQG83+RVs7GvZvr6AS9elu/r/eOcF/Enx5Rib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VmydxQAAANwAAAAPAAAAAAAAAAAAAAAAAJgCAABkcnMv&#10;ZG93bnJldi54bWxQSwUGAAAAAAQABAD1AAAAigMAAAAA&#10;" filled="f" stroked="f">
                        <v:textbox>
                          <w:txbxContent>
                            <w:p w:rsidR="003042E7" w:rsidRDefault="003042E7" w:rsidP="003042E7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color w:val="000000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 w:hAnsi="Arial" w:cs="Arial"/>
                                  <w:color w:val="000000"/>
                                  <w:sz w:val="24"/>
                                  <w:szCs w:val="24"/>
                                </w:rPr>
                                <w:t>branch</w:t>
                              </w:r>
                              <w:proofErr w:type="gramEnd"/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80" w:type="dxa"/>
          </w:tcPr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  <w:r w:rsidRPr="00F70EB0">
              <w:rPr>
                <w:b/>
                <w:sz w:val="24"/>
                <w:lang w:val="de-DE"/>
              </w:rPr>
              <w:t>1 mark</w:t>
            </w: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sz w:val="24"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042E7" w:rsidRPr="00F70EB0" w:rsidRDefault="003042E7" w:rsidP="003042E7">
            <w:pPr>
              <w:jc w:val="both"/>
              <w:rPr>
                <w:b/>
                <w:lang w:val="de-DE"/>
              </w:rPr>
            </w:pPr>
          </w:p>
          <w:p w:rsidR="003337C4" w:rsidRDefault="003042E7" w:rsidP="003042E7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4 marks</w:t>
            </w:r>
            <w:r>
              <w:rPr>
                <w:b/>
                <w:sz w:val="24"/>
              </w:rPr>
              <w:t xml:space="preserve"> </w:t>
            </w:r>
          </w:p>
          <w:p w:rsidR="003337C4" w:rsidRDefault="003337C4" w:rsidP="00375ED0">
            <w:pPr>
              <w:jc w:val="both"/>
              <w:rPr>
                <w:b/>
                <w:sz w:val="24"/>
              </w:rPr>
            </w:pPr>
          </w:p>
          <w:p w:rsidR="003337C4" w:rsidRDefault="003337C4" w:rsidP="00375ED0">
            <w:pPr>
              <w:jc w:val="both"/>
              <w:rPr>
                <w:b/>
                <w:sz w:val="24"/>
              </w:rPr>
            </w:pPr>
          </w:p>
          <w:p w:rsidR="003337C4" w:rsidRPr="00CE0808" w:rsidRDefault="003337C4" w:rsidP="00375ED0">
            <w:pPr>
              <w:jc w:val="both"/>
              <w:rPr>
                <w:sz w:val="24"/>
                <w:szCs w:val="24"/>
              </w:rPr>
            </w:pPr>
          </w:p>
        </w:tc>
      </w:tr>
    </w:tbl>
    <w:p w:rsidR="00C92C9B" w:rsidRDefault="00C92C9B">
      <w:pPr>
        <w:jc w:val="center"/>
        <w:rPr>
          <w:sz w:val="24"/>
        </w:rPr>
      </w:pPr>
    </w:p>
    <w:p w:rsidR="00C92C9B" w:rsidRDefault="00C92C9B">
      <w:pPr>
        <w:pStyle w:val="Heading5"/>
      </w:pPr>
      <w:r>
        <w:t>Continuation Sheet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C92C9B">
        <w:tc>
          <w:tcPr>
            <w:tcW w:w="1638" w:type="dxa"/>
            <w:gridSpan w:val="2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C92C9B" w:rsidRDefault="00C92C9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C92C9B" w:rsidRDefault="00C92C9B" w:rsidP="00B20FE9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5    </w:t>
            </w:r>
            <w:r w:rsidR="004822AB">
              <w:rPr>
                <w:sz w:val="24"/>
              </w:rPr>
              <w:t xml:space="preserve">of </w:t>
            </w:r>
            <w:r w:rsidR="00B20FE9">
              <w:rPr>
                <w:sz w:val="24"/>
              </w:rPr>
              <w:t>6</w:t>
            </w:r>
          </w:p>
        </w:tc>
      </w:tr>
      <w:tr w:rsidR="00966C07" w:rsidTr="00375ED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966C07" w:rsidRDefault="00966C07" w:rsidP="00375E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966C07" w:rsidRDefault="00966C07" w:rsidP="00375E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966C07" w:rsidRDefault="00966C07" w:rsidP="00375E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966C07" w:rsidTr="00375ED0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504"/>
        </w:trPr>
        <w:tc>
          <w:tcPr>
            <w:tcW w:w="1188" w:type="dxa"/>
          </w:tcPr>
          <w:p w:rsidR="00966C07" w:rsidRDefault="00444756" w:rsidP="00375E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3(a)</w:t>
            </w: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18445F" w:rsidP="00375E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3(b)</w:t>
            </w: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jc w:val="center"/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  <w:p w:rsidR="00966C07" w:rsidRDefault="00966C07" w:rsidP="00375ED0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444756" w:rsidRDefault="00444756" w:rsidP="0044475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The answer should include a discussion of the following points :</w:t>
            </w:r>
          </w:p>
          <w:p w:rsidR="00444756" w:rsidRDefault="00444756" w:rsidP="00444756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The ability of one class of objects to inherit properties from a higher class</w:t>
            </w:r>
          </w:p>
          <w:p w:rsidR="00444756" w:rsidRDefault="00444756" w:rsidP="00444756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A subclass that can inherit the definitions of one general class – single inheritance </w:t>
            </w:r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A subclass that can inherit the definitions of many general classes - multiple inheritance, C++ supports multiple inheritance</w:t>
            </w:r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To implement inheritance the class header must be modified to specify the super class, e.g.</w:t>
            </w:r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class 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doubleLink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 : public 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singleLink</w:t>
            </w:r>
            <w:proofErr w:type="spellEnd"/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 xml:space="preserve">(the 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doubleLink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 class will inherit attributes and methods from the </w:t>
            </w:r>
            <w:proofErr w:type="spellStart"/>
            <w:r>
              <w:rPr>
                <w:snapToGrid w:val="0"/>
                <w:color w:val="000000"/>
                <w:sz w:val="24"/>
                <w:lang w:val="en-US"/>
              </w:rPr>
              <w:t>singleLink</w:t>
            </w:r>
            <w:proofErr w:type="spellEnd"/>
            <w:r>
              <w:rPr>
                <w:snapToGrid w:val="0"/>
                <w:color w:val="000000"/>
                <w:sz w:val="24"/>
                <w:lang w:val="en-US"/>
              </w:rPr>
              <w:t xml:space="preserve"> class)</w:t>
            </w:r>
          </w:p>
          <w:p w:rsidR="00444756" w:rsidRPr="00D621BB" w:rsidRDefault="00444756" w:rsidP="00444756">
            <w:pPr>
              <w:pStyle w:val="BodyText3"/>
              <w:rPr>
                <w:szCs w:val="24"/>
              </w:rPr>
            </w:pPr>
            <w:r>
              <w:rPr>
                <w:szCs w:val="24"/>
              </w:rPr>
              <w:t>A</w:t>
            </w:r>
            <w:r w:rsidRPr="00D621BB">
              <w:rPr>
                <w:szCs w:val="24"/>
              </w:rPr>
              <w:t>n object in a subclass need not carry its own definition of data and methods that are generic to the class (or classes) of which it is a part</w:t>
            </w:r>
          </w:p>
          <w:p w:rsidR="00444756" w:rsidRDefault="00444756" w:rsidP="00444756">
            <w:pPr>
              <w:spacing w:before="100" w:after="100"/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Speeds up program development</w:t>
            </w:r>
          </w:p>
          <w:p w:rsidR="00444756" w:rsidRDefault="00444756" w:rsidP="00444756">
            <w:pPr>
              <w:rPr>
                <w:snapToGrid w:val="0"/>
                <w:color w:val="000000"/>
                <w:sz w:val="24"/>
                <w:lang w:val="en-US"/>
              </w:rPr>
            </w:pPr>
            <w:r>
              <w:rPr>
                <w:snapToGrid w:val="0"/>
                <w:color w:val="000000"/>
                <w:sz w:val="24"/>
                <w:lang w:val="en-US"/>
              </w:rPr>
              <w:t>Software developed should be more reliable (what works and is consistent about the class will also work for the subclass)</w:t>
            </w:r>
          </w:p>
          <w:p w:rsidR="00444756" w:rsidRDefault="00444756" w:rsidP="00444756">
            <w:pPr>
              <w:jc w:val="both"/>
              <w:rPr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The answer should include a discussion of the following points :</w:t>
            </w:r>
          </w:p>
          <w:p w:rsidR="00444756" w:rsidRDefault="00444756" w:rsidP="00444756">
            <w:pPr>
              <w:rPr>
                <w:sz w:val="24"/>
              </w:rPr>
            </w:pPr>
          </w:p>
          <w:p w:rsidR="00444756" w:rsidRDefault="00444756" w:rsidP="00444756">
            <w:pPr>
              <w:rPr>
                <w:sz w:val="24"/>
              </w:rPr>
            </w:pPr>
            <w:r>
              <w:rPr>
                <w:sz w:val="24"/>
              </w:rPr>
              <w:t>Operator overloading – ability to redefine operations e.g. +</w:t>
            </w:r>
          </w:p>
          <w:p w:rsidR="00444756" w:rsidRDefault="00444756" w:rsidP="00444756">
            <w:pPr>
              <w:rPr>
                <w:sz w:val="24"/>
              </w:rPr>
            </w:pPr>
            <w:r>
              <w:rPr>
                <w:sz w:val="24"/>
              </w:rPr>
              <w:t>context specific behaviour</w:t>
            </w:r>
          </w:p>
          <w:p w:rsidR="00444756" w:rsidRDefault="00444756" w:rsidP="00444756">
            <w:pPr>
              <w:rPr>
                <w:sz w:val="24"/>
              </w:rPr>
            </w:pPr>
            <w:r>
              <w:rPr>
                <w:sz w:val="24"/>
              </w:rPr>
              <w:t>Use of operator keyword</w:t>
            </w:r>
          </w:p>
          <w:p w:rsidR="00444756" w:rsidRDefault="00444756" w:rsidP="0044475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    </w:t>
            </w:r>
            <w:r w:rsidRPr="001B4422"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Vector </w:t>
            </w:r>
            <w:r w:rsidRPr="001B4422">
              <w:rPr>
                <w:rFonts w:ascii="Courier New" w:hAnsi="Courier New" w:cs="Courier New"/>
                <w:color w:val="0000FF"/>
                <w:sz w:val="24"/>
                <w:szCs w:val="24"/>
                <w:lang w:val="en-US"/>
              </w:rPr>
              <w:t>operator</w:t>
            </w:r>
            <w:r w:rsidRPr="001B4422"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+ (Vector);</w:t>
            </w:r>
          </w:p>
          <w:p w:rsidR="001B22F5" w:rsidRPr="001B4422" w:rsidRDefault="001B22F5" w:rsidP="00444756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</w:p>
          <w:p w:rsidR="00444756" w:rsidRDefault="00444756" w:rsidP="00444756">
            <w:pPr>
              <w:rPr>
                <w:sz w:val="24"/>
              </w:rPr>
            </w:pPr>
            <w:r>
              <w:rPr>
                <w:sz w:val="24"/>
              </w:rPr>
              <w:t>Some operators cannot be overloaded e.g</w:t>
            </w:r>
            <w:proofErr w:type="gramStart"/>
            <w:r>
              <w:rPr>
                <w:sz w:val="24"/>
              </w:rPr>
              <w:t>. :</w:t>
            </w:r>
            <w:proofErr w:type="gramEnd"/>
            <w:r>
              <w:rPr>
                <w:sz w:val="24"/>
              </w:rPr>
              <w:t>:,.</w:t>
            </w:r>
          </w:p>
          <w:p w:rsidR="00444756" w:rsidRDefault="00444756" w:rsidP="00444756">
            <w:pPr>
              <w:rPr>
                <w:sz w:val="24"/>
              </w:rPr>
            </w:pPr>
            <w:r>
              <w:rPr>
                <w:sz w:val="24"/>
              </w:rPr>
              <w:t>Distinction between binary and unary operators</w:t>
            </w:r>
          </w:p>
          <w:p w:rsidR="00444756" w:rsidRDefault="00444756" w:rsidP="00444756">
            <w:pPr>
              <w:rPr>
                <w:sz w:val="24"/>
              </w:rPr>
            </w:pPr>
          </w:p>
          <w:p w:rsidR="00444756" w:rsidRDefault="001B22F5" w:rsidP="00444756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Function overloading - s</w:t>
            </w:r>
            <w:r w:rsidR="00444756" w:rsidRPr="009770C7">
              <w:rPr>
                <w:sz w:val="24"/>
                <w:lang w:val="en-US"/>
              </w:rPr>
              <w:t>pecification of more than one function</w:t>
            </w:r>
            <w:r>
              <w:rPr>
                <w:sz w:val="24"/>
                <w:lang w:val="en-US"/>
              </w:rPr>
              <w:t>/method</w:t>
            </w:r>
            <w:r w:rsidR="00444756" w:rsidRPr="009770C7">
              <w:rPr>
                <w:sz w:val="24"/>
                <w:lang w:val="en-US"/>
              </w:rPr>
              <w:t xml:space="preserve"> of the same name in the same scope, e.g. duplicate constructor</w:t>
            </w:r>
          </w:p>
          <w:p w:rsidR="001B22F5" w:rsidRDefault="001B22F5" w:rsidP="00444756">
            <w:pPr>
              <w:rPr>
                <w:sz w:val="24"/>
                <w:lang w:val="en-US"/>
              </w:rPr>
            </w:pPr>
          </w:p>
          <w:p w:rsidR="00444756" w:rsidRPr="001B4422" w:rsidRDefault="00444756" w:rsidP="00444756">
            <w:pPr>
              <w:autoSpaceDE w:val="0"/>
              <w:autoSpaceDN w:val="0"/>
              <w:adjustRightInd w:val="0"/>
              <w:ind w:left="360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4422">
              <w:rPr>
                <w:rFonts w:ascii="Courier New" w:hAnsi="Courier New" w:cs="Courier New"/>
                <w:sz w:val="24"/>
                <w:szCs w:val="24"/>
                <w:lang w:val="en-US"/>
              </w:rPr>
              <w:t>Vector () ;</w:t>
            </w:r>
          </w:p>
          <w:p w:rsidR="00444756" w:rsidRDefault="00444756" w:rsidP="00444756">
            <w:pPr>
              <w:autoSpaceDE w:val="0"/>
              <w:autoSpaceDN w:val="0"/>
              <w:adjustRightInd w:val="0"/>
              <w:ind w:left="360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1B4422">
              <w:rPr>
                <w:rFonts w:ascii="Courier New" w:hAnsi="Courier New" w:cs="Courier New"/>
                <w:sz w:val="24"/>
                <w:szCs w:val="24"/>
                <w:lang w:val="en-US"/>
              </w:rPr>
              <w:t>Vector (</w:t>
            </w:r>
            <w:proofErr w:type="spellStart"/>
            <w:r w:rsidRPr="001B4422">
              <w:rPr>
                <w:rFonts w:ascii="Courier New" w:hAnsi="Courier New" w:cs="Courier New"/>
                <w:color w:val="0000FF"/>
                <w:sz w:val="24"/>
                <w:szCs w:val="24"/>
                <w:lang w:val="en-US"/>
              </w:rPr>
              <w:t>int</w:t>
            </w:r>
            <w:r w:rsidRPr="001B4422">
              <w:rPr>
                <w:rFonts w:ascii="Courier New" w:hAnsi="Courier New" w:cs="Courier New"/>
                <w:sz w:val="24"/>
                <w:szCs w:val="24"/>
                <w:lang w:val="en-US"/>
              </w:rPr>
              <w:t>,</w:t>
            </w:r>
            <w:r w:rsidRPr="001B4422">
              <w:rPr>
                <w:rFonts w:ascii="Courier New" w:hAnsi="Courier New" w:cs="Courier New"/>
                <w:color w:val="0000FF"/>
                <w:sz w:val="24"/>
                <w:szCs w:val="24"/>
                <w:lang w:val="en-US"/>
              </w:rPr>
              <w:t>int</w:t>
            </w:r>
            <w:proofErr w:type="spellEnd"/>
            <w:r w:rsidRPr="001B4422">
              <w:rPr>
                <w:rFonts w:ascii="Courier New" w:hAnsi="Courier New" w:cs="Courier New"/>
                <w:sz w:val="24"/>
                <w:szCs w:val="24"/>
                <w:lang w:val="en-US"/>
              </w:rPr>
              <w:t>);</w:t>
            </w:r>
          </w:p>
          <w:p w:rsidR="001B22F5" w:rsidRPr="001B4422" w:rsidRDefault="001B22F5" w:rsidP="00444756">
            <w:pPr>
              <w:autoSpaceDE w:val="0"/>
              <w:autoSpaceDN w:val="0"/>
              <w:adjustRightInd w:val="0"/>
              <w:ind w:left="360"/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</w:p>
          <w:p w:rsidR="00444756" w:rsidRPr="009770C7" w:rsidRDefault="00444756" w:rsidP="00444756">
            <w:pPr>
              <w:rPr>
                <w:sz w:val="24"/>
                <w:lang w:val="en-US"/>
              </w:rPr>
            </w:pPr>
            <w:r w:rsidRPr="009770C7">
              <w:rPr>
                <w:sz w:val="24"/>
                <w:lang w:val="en-US"/>
              </w:rPr>
              <w:t>Overloaded methods can differ in a number of ways</w:t>
            </w:r>
          </w:p>
          <w:p w:rsidR="00444756" w:rsidRPr="009770C7" w:rsidRDefault="00444756" w:rsidP="00444756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 d</w:t>
            </w:r>
            <w:r w:rsidRPr="009770C7">
              <w:rPr>
                <w:sz w:val="24"/>
                <w:lang w:val="en-US"/>
              </w:rPr>
              <w:t>ifferent number of parameters</w:t>
            </w:r>
          </w:p>
          <w:p w:rsidR="00444756" w:rsidRPr="009770C7" w:rsidRDefault="00444756" w:rsidP="00444756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 d</w:t>
            </w:r>
            <w:r w:rsidRPr="009770C7">
              <w:rPr>
                <w:sz w:val="24"/>
                <w:lang w:val="en-US"/>
              </w:rPr>
              <w:t>ifferent types of parameters</w:t>
            </w:r>
          </w:p>
          <w:p w:rsidR="00966C07" w:rsidRPr="00F424A9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sz w:val="24"/>
                <w:lang w:val="en-US"/>
              </w:rPr>
              <w:t xml:space="preserve">  d</w:t>
            </w:r>
            <w:r w:rsidRPr="009770C7">
              <w:rPr>
                <w:sz w:val="24"/>
                <w:lang w:val="en-US"/>
              </w:rPr>
              <w:t>ifferent return type (only if parameters differ)</w:t>
            </w:r>
            <w:r w:rsidR="00F424A9">
              <w:rPr>
                <w:rFonts w:ascii="Courier New" w:hAnsi="Courier New" w:cs="Courier New"/>
                <w:noProof/>
                <w:lang w:val="en-US"/>
              </w:rPr>
              <w:tab/>
            </w:r>
          </w:p>
        </w:tc>
        <w:tc>
          <w:tcPr>
            <w:tcW w:w="1080" w:type="dxa"/>
          </w:tcPr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1B22F5" w:rsidRDefault="001B22F5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5 marks</w:t>
            </w: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444756" w:rsidRDefault="00444756" w:rsidP="00444756">
            <w:pPr>
              <w:jc w:val="both"/>
              <w:rPr>
                <w:b/>
                <w:sz w:val="24"/>
              </w:rPr>
            </w:pPr>
          </w:p>
          <w:p w:rsidR="001B22F5" w:rsidRDefault="001B22F5" w:rsidP="00444756">
            <w:pPr>
              <w:jc w:val="center"/>
              <w:rPr>
                <w:b/>
                <w:sz w:val="24"/>
              </w:rPr>
            </w:pPr>
          </w:p>
          <w:p w:rsidR="001B22F5" w:rsidRDefault="001B22F5" w:rsidP="00444756">
            <w:pPr>
              <w:jc w:val="center"/>
              <w:rPr>
                <w:b/>
                <w:sz w:val="24"/>
              </w:rPr>
            </w:pPr>
          </w:p>
          <w:p w:rsidR="00966C07" w:rsidRDefault="00444756" w:rsidP="0044475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 marks</w:t>
            </w:r>
            <w:r>
              <w:t xml:space="preserve"> </w:t>
            </w: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375ED0">
            <w:pPr>
              <w:jc w:val="center"/>
              <w:rPr>
                <w:b/>
                <w:sz w:val="24"/>
              </w:rPr>
            </w:pPr>
          </w:p>
          <w:p w:rsidR="00966C07" w:rsidRDefault="00966C07" w:rsidP="00BC6397">
            <w:pPr>
              <w:jc w:val="center"/>
              <w:rPr>
                <w:sz w:val="24"/>
              </w:rPr>
            </w:pPr>
          </w:p>
        </w:tc>
      </w:tr>
    </w:tbl>
    <w:p w:rsidR="00C92C9B" w:rsidRDefault="00C92C9B">
      <w:pPr>
        <w:jc w:val="center"/>
        <w:rPr>
          <w:sz w:val="24"/>
        </w:rPr>
      </w:pPr>
    </w:p>
    <w:p w:rsidR="0018445F" w:rsidRDefault="0018445F" w:rsidP="0018445F">
      <w:pPr>
        <w:pStyle w:val="Heading5"/>
      </w:pPr>
      <w:r>
        <w:lastRenderedPageBreak/>
        <w:t>Continuation Sheet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450"/>
        <w:gridCol w:w="6030"/>
        <w:gridCol w:w="990"/>
        <w:gridCol w:w="900"/>
        <w:gridCol w:w="1080"/>
      </w:tblGrid>
      <w:tr w:rsidR="0018445F" w:rsidTr="00937556">
        <w:tc>
          <w:tcPr>
            <w:tcW w:w="1638" w:type="dxa"/>
            <w:gridSpan w:val="2"/>
            <w:shd w:val="pct15" w:color="auto" w:fill="auto"/>
          </w:tcPr>
          <w:p w:rsidR="0018445F" w:rsidRDefault="0018445F" w:rsidP="00937556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6030" w:type="dxa"/>
          </w:tcPr>
          <w:p w:rsidR="0018445F" w:rsidRDefault="0018445F" w:rsidP="00937556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Object-oriented Programming</w:t>
            </w:r>
          </w:p>
        </w:tc>
        <w:tc>
          <w:tcPr>
            <w:tcW w:w="990" w:type="dxa"/>
            <w:shd w:val="pct15" w:color="auto" w:fill="auto"/>
          </w:tcPr>
          <w:p w:rsidR="0018445F" w:rsidRDefault="0018445F" w:rsidP="00937556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Page:</w:t>
            </w:r>
          </w:p>
        </w:tc>
        <w:tc>
          <w:tcPr>
            <w:tcW w:w="1980" w:type="dxa"/>
            <w:gridSpan w:val="2"/>
          </w:tcPr>
          <w:p w:rsidR="0018445F" w:rsidRDefault="0018445F" w:rsidP="00B20FE9">
            <w:pPr>
              <w:spacing w:before="120" w:after="12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       </w:t>
            </w:r>
            <w:r w:rsidR="00B20FE9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   </w:t>
            </w:r>
            <w:r>
              <w:rPr>
                <w:sz w:val="24"/>
              </w:rPr>
              <w:t xml:space="preserve">of </w:t>
            </w:r>
            <w:r w:rsidR="00B20FE9">
              <w:rPr>
                <w:sz w:val="24"/>
              </w:rPr>
              <w:t>6</w:t>
            </w:r>
          </w:p>
        </w:tc>
      </w:tr>
      <w:tr w:rsidR="0018445F" w:rsidTr="0093755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1188" w:type="dxa"/>
            <w:tcBorders>
              <w:top w:val="single" w:sz="6" w:space="0" w:color="auto"/>
            </w:tcBorders>
            <w:shd w:val="pct15" w:color="auto" w:fill="auto"/>
          </w:tcPr>
          <w:p w:rsidR="0018445F" w:rsidRDefault="0018445F" w:rsidP="0093755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 No</w:t>
            </w:r>
          </w:p>
        </w:tc>
        <w:tc>
          <w:tcPr>
            <w:tcW w:w="8370" w:type="dxa"/>
            <w:gridSpan w:val="4"/>
            <w:tcBorders>
              <w:top w:val="single" w:sz="6" w:space="0" w:color="auto"/>
            </w:tcBorders>
            <w:shd w:val="pct15" w:color="auto" w:fill="auto"/>
          </w:tcPr>
          <w:p w:rsidR="0018445F" w:rsidRDefault="0018445F" w:rsidP="0093755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1080" w:type="dxa"/>
            <w:tcBorders>
              <w:top w:val="single" w:sz="6" w:space="0" w:color="auto"/>
            </w:tcBorders>
            <w:shd w:val="pct15" w:color="auto" w:fill="auto"/>
          </w:tcPr>
          <w:p w:rsidR="0018445F" w:rsidRDefault="0018445F" w:rsidP="0093755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Marks</w:t>
            </w:r>
          </w:p>
        </w:tc>
      </w:tr>
      <w:tr w:rsidR="0018445F" w:rsidTr="00937556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2504"/>
        </w:trPr>
        <w:tc>
          <w:tcPr>
            <w:tcW w:w="1188" w:type="dxa"/>
          </w:tcPr>
          <w:p w:rsidR="0018445F" w:rsidRDefault="0018445F" w:rsidP="009375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  <w:p w:rsidR="0018445F" w:rsidRDefault="0018445F" w:rsidP="00937556">
            <w:pPr>
              <w:rPr>
                <w:sz w:val="24"/>
              </w:rPr>
            </w:pPr>
          </w:p>
        </w:tc>
        <w:tc>
          <w:tcPr>
            <w:tcW w:w="8370" w:type="dxa"/>
            <w:gridSpan w:val="4"/>
          </w:tcPr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The answer should include a discussion of the following points :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1-2 import library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3-16 class definition (Resistor), attributes and methods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17-25 method (input), values less than 10 not allowed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26-36 method (adjust) modify input value to range 10 to 82, return multiplier band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37-44 method (preferred), identify E12 resistor value, accept required value (parameter), return nearest E12 value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45-52 method (colours), calculate and display colour code, accept E12 value (parameter)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53-63 method (display), output result, adjusts E12 value to correct decade, calls method colours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64-69 constructor/destructor (Resistor)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70-79 main function, start point of execution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 72 create object (</w:t>
            </w:r>
            <w:proofErr w:type="spellStart"/>
            <w:r>
              <w:rPr>
                <w:sz w:val="24"/>
              </w:rPr>
              <w:t>myResistor</w:t>
            </w:r>
            <w:proofErr w:type="spellEnd"/>
            <w:r>
              <w:rPr>
                <w:sz w:val="24"/>
              </w:rPr>
              <w:t>), calls constructor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Lines 73-74 declare local variables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 75 call input method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>Line 76 call adjust method, store result in variable resistor</w:t>
            </w:r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 xml:space="preserve">Line 77 call preferred method, pass resistor value to method and store result in </w:t>
            </w:r>
            <w:proofErr w:type="spellStart"/>
            <w:r>
              <w:rPr>
                <w:sz w:val="24"/>
              </w:rPr>
              <w:t>preferredVal</w:t>
            </w:r>
            <w:proofErr w:type="spellEnd"/>
          </w:p>
          <w:p w:rsidR="0018445F" w:rsidRDefault="0018445F" w:rsidP="0018445F">
            <w:pPr>
              <w:rPr>
                <w:sz w:val="24"/>
              </w:rPr>
            </w:pPr>
          </w:p>
          <w:p w:rsidR="0018445F" w:rsidRDefault="0018445F" w:rsidP="0018445F">
            <w:pPr>
              <w:rPr>
                <w:sz w:val="24"/>
              </w:rPr>
            </w:pPr>
            <w:r>
              <w:rPr>
                <w:sz w:val="24"/>
              </w:rPr>
              <w:t xml:space="preserve">Line 78 call display method, pass </w:t>
            </w:r>
            <w:proofErr w:type="spellStart"/>
            <w:r>
              <w:rPr>
                <w:sz w:val="24"/>
              </w:rPr>
              <w:t>preferredVal</w:t>
            </w:r>
            <w:proofErr w:type="spellEnd"/>
          </w:p>
          <w:p w:rsidR="0018445F" w:rsidRPr="00F424A9" w:rsidRDefault="0018445F" w:rsidP="00937556">
            <w:pPr>
              <w:jc w:val="both"/>
              <w:rPr>
                <w:b/>
                <w:sz w:val="24"/>
              </w:rPr>
            </w:pPr>
            <w:r>
              <w:rPr>
                <w:rFonts w:ascii="Courier New" w:hAnsi="Courier New" w:cs="Courier New"/>
                <w:noProof/>
                <w:lang w:val="en-US"/>
              </w:rPr>
              <w:tab/>
            </w:r>
          </w:p>
        </w:tc>
        <w:tc>
          <w:tcPr>
            <w:tcW w:w="1080" w:type="dxa"/>
          </w:tcPr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2 marks</w:t>
            </w: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both"/>
              <w:rPr>
                <w:b/>
                <w:sz w:val="24"/>
              </w:rPr>
            </w:pPr>
          </w:p>
          <w:p w:rsidR="0018445F" w:rsidRDefault="0018445F" w:rsidP="0018445F">
            <w:pPr>
              <w:jc w:val="center"/>
              <w:rPr>
                <w:sz w:val="24"/>
              </w:rPr>
            </w:pP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Pr="00BC6397" w:rsidRDefault="0018445F" w:rsidP="0018445F">
            <w:pPr>
              <w:jc w:val="center"/>
              <w:rPr>
                <w:b/>
                <w:sz w:val="24"/>
              </w:rPr>
            </w:pPr>
            <w:r w:rsidRPr="00BC6397">
              <w:rPr>
                <w:b/>
                <w:sz w:val="24"/>
              </w:rPr>
              <w:t>1 mark</w:t>
            </w: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Default="0018445F" w:rsidP="0018445F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b/>
                <w:sz w:val="24"/>
              </w:rPr>
            </w:pPr>
          </w:p>
          <w:p w:rsidR="0018445F" w:rsidRDefault="0018445F" w:rsidP="00937556">
            <w:pPr>
              <w:jc w:val="center"/>
              <w:rPr>
                <w:sz w:val="24"/>
              </w:rPr>
            </w:pPr>
          </w:p>
        </w:tc>
      </w:tr>
    </w:tbl>
    <w:p w:rsidR="00C92C9B" w:rsidRDefault="00C92C9B" w:rsidP="004822AB">
      <w:pPr>
        <w:jc w:val="both"/>
      </w:pPr>
    </w:p>
    <w:sectPr w:rsidR="00C92C9B" w:rsidSect="00FB3D6C">
      <w:footerReference w:type="default" r:id="rId11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7E3" w:rsidRDefault="001A17E3">
      <w:r>
        <w:separator/>
      </w:r>
    </w:p>
  </w:endnote>
  <w:endnote w:type="continuationSeparator" w:id="0">
    <w:p w:rsidR="001A17E3" w:rsidRDefault="001A1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07F" w:rsidRDefault="00C55705">
    <w:pPr>
      <w:pStyle w:val="Footer"/>
      <w:jc w:val="right"/>
      <w:rPr>
        <w:sz w:val="16"/>
      </w:rPr>
    </w:pPr>
    <w:r>
      <w:rPr>
        <w:snapToGrid w:val="0"/>
        <w:sz w:val="16"/>
      </w:rPr>
      <w:fldChar w:fldCharType="begin"/>
    </w:r>
    <w:r w:rsidR="002B207F">
      <w:rPr>
        <w:snapToGrid w:val="0"/>
        <w:sz w:val="16"/>
      </w:rPr>
      <w:instrText xml:space="preserve"> FILENAME \p </w:instrText>
    </w:r>
    <w:r>
      <w:rPr>
        <w:snapToGrid w:val="0"/>
        <w:sz w:val="16"/>
      </w:rPr>
      <w:fldChar w:fldCharType="separate"/>
    </w:r>
    <w:r w:rsidR="00AB7823">
      <w:rPr>
        <w:noProof/>
        <w:snapToGrid w:val="0"/>
        <w:sz w:val="16"/>
      </w:rPr>
      <w:t>E:\exams\oop08_soln.doc</w:t>
    </w:r>
    <w:r>
      <w:rPr>
        <w:snapToGrid w:val="0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7E3" w:rsidRDefault="001A17E3">
      <w:r>
        <w:separator/>
      </w:r>
    </w:p>
  </w:footnote>
  <w:footnote w:type="continuationSeparator" w:id="0">
    <w:p w:rsidR="001A17E3" w:rsidRDefault="001A1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B4D0F0D"/>
    <w:multiLevelType w:val="singleLevel"/>
    <w:tmpl w:val="1C10DF26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75604561"/>
    <w:multiLevelType w:val="hybridMultilevel"/>
    <w:tmpl w:val="CF824760"/>
    <w:lvl w:ilvl="0" w:tplc="9D9AB4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5C13E8">
      <w:start w:val="16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8C8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D287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EA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0949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5AA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C831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6EE9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64"/>
        </w:rPr>
      </w:lvl>
    </w:lvlOverride>
  </w:num>
  <w:num w:numId="3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Times New Roman" w:hAnsi="Times New Roman" w:hint="default"/>
          <w:sz w:val="56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48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349"/>
    <w:rsid w:val="00034A52"/>
    <w:rsid w:val="00062BCB"/>
    <w:rsid w:val="0018445F"/>
    <w:rsid w:val="001A17E3"/>
    <w:rsid w:val="001B22F5"/>
    <w:rsid w:val="0027008B"/>
    <w:rsid w:val="002A4C14"/>
    <w:rsid w:val="002B207F"/>
    <w:rsid w:val="003042E7"/>
    <w:rsid w:val="003337C4"/>
    <w:rsid w:val="00336D2F"/>
    <w:rsid w:val="00375ED0"/>
    <w:rsid w:val="00383226"/>
    <w:rsid w:val="0042035A"/>
    <w:rsid w:val="00444756"/>
    <w:rsid w:val="004822AB"/>
    <w:rsid w:val="004E6EA6"/>
    <w:rsid w:val="00607CBF"/>
    <w:rsid w:val="00623ACE"/>
    <w:rsid w:val="00650FF2"/>
    <w:rsid w:val="0069769D"/>
    <w:rsid w:val="006C403C"/>
    <w:rsid w:val="006E0230"/>
    <w:rsid w:val="007A314E"/>
    <w:rsid w:val="00804188"/>
    <w:rsid w:val="008951D6"/>
    <w:rsid w:val="00921B20"/>
    <w:rsid w:val="00966C07"/>
    <w:rsid w:val="00A326BF"/>
    <w:rsid w:val="00A37DF6"/>
    <w:rsid w:val="00AB064B"/>
    <w:rsid w:val="00AB7823"/>
    <w:rsid w:val="00AC65BA"/>
    <w:rsid w:val="00AC7421"/>
    <w:rsid w:val="00B20FE9"/>
    <w:rsid w:val="00B50D7F"/>
    <w:rsid w:val="00BC6397"/>
    <w:rsid w:val="00C40933"/>
    <w:rsid w:val="00C53C86"/>
    <w:rsid w:val="00C55705"/>
    <w:rsid w:val="00C86924"/>
    <w:rsid w:val="00C92C9B"/>
    <w:rsid w:val="00CB76E1"/>
    <w:rsid w:val="00CE5B2D"/>
    <w:rsid w:val="00D004B6"/>
    <w:rsid w:val="00D305C7"/>
    <w:rsid w:val="00D3406C"/>
    <w:rsid w:val="00D87557"/>
    <w:rsid w:val="00DB6384"/>
    <w:rsid w:val="00DC3963"/>
    <w:rsid w:val="00DE3469"/>
    <w:rsid w:val="00E11AA9"/>
    <w:rsid w:val="00E30349"/>
    <w:rsid w:val="00E61C1A"/>
    <w:rsid w:val="00EA35FD"/>
    <w:rsid w:val="00EE659A"/>
    <w:rsid w:val="00F24EFD"/>
    <w:rsid w:val="00F424A9"/>
    <w:rsid w:val="00FB3D6C"/>
    <w:rsid w:val="00FF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3D6C"/>
    <w:rPr>
      <w:lang w:eastAsia="en-US"/>
    </w:rPr>
  </w:style>
  <w:style w:type="paragraph" w:styleId="Heading1">
    <w:name w:val="heading 1"/>
    <w:basedOn w:val="Normal"/>
    <w:next w:val="Normal"/>
    <w:qFormat/>
    <w:rsid w:val="00FB3D6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FB3D6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FB3D6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FB3D6C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FB3D6C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link w:val="Heading6Char"/>
    <w:qFormat/>
    <w:rsid w:val="00FB3D6C"/>
    <w:pPr>
      <w:keepNext/>
      <w:outlineLvl w:val="5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B3D6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3D6C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FB3D6C"/>
    <w:rPr>
      <w:sz w:val="24"/>
    </w:rPr>
  </w:style>
  <w:style w:type="paragraph" w:styleId="BodyText2">
    <w:name w:val="Body Text 2"/>
    <w:basedOn w:val="Normal"/>
    <w:rsid w:val="00FB3D6C"/>
    <w:pPr>
      <w:jc w:val="center"/>
    </w:pPr>
    <w:rPr>
      <w:sz w:val="24"/>
    </w:rPr>
  </w:style>
  <w:style w:type="paragraph" w:styleId="BodyText3">
    <w:name w:val="Body Text 3"/>
    <w:basedOn w:val="Normal"/>
    <w:rsid w:val="00FB3D6C"/>
    <w:pPr>
      <w:spacing w:before="100" w:after="100"/>
    </w:pPr>
    <w:rPr>
      <w:snapToGrid w:val="0"/>
      <w:color w:val="000000"/>
      <w:sz w:val="24"/>
      <w:lang w:val="en-US"/>
    </w:rPr>
  </w:style>
  <w:style w:type="paragraph" w:styleId="BalloonText">
    <w:name w:val="Balloon Text"/>
    <w:basedOn w:val="Normal"/>
    <w:semiHidden/>
    <w:rsid w:val="00AB7823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AC65BA"/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B3D6C"/>
    <w:rPr>
      <w:lang w:eastAsia="en-US"/>
    </w:rPr>
  </w:style>
  <w:style w:type="paragraph" w:styleId="Heading1">
    <w:name w:val="heading 1"/>
    <w:basedOn w:val="Normal"/>
    <w:next w:val="Normal"/>
    <w:qFormat/>
    <w:rsid w:val="00FB3D6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FB3D6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FB3D6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FB3D6C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qFormat/>
    <w:rsid w:val="00FB3D6C"/>
    <w:pPr>
      <w:keepNext/>
      <w:jc w:val="center"/>
      <w:outlineLvl w:val="4"/>
    </w:pPr>
    <w:rPr>
      <w:b/>
      <w:sz w:val="36"/>
    </w:rPr>
  </w:style>
  <w:style w:type="paragraph" w:styleId="Heading6">
    <w:name w:val="heading 6"/>
    <w:basedOn w:val="Normal"/>
    <w:next w:val="Normal"/>
    <w:link w:val="Heading6Char"/>
    <w:qFormat/>
    <w:rsid w:val="00FB3D6C"/>
    <w:pPr>
      <w:keepNext/>
      <w:outlineLvl w:val="5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B3D6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FB3D6C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FB3D6C"/>
    <w:rPr>
      <w:sz w:val="24"/>
    </w:rPr>
  </w:style>
  <w:style w:type="paragraph" w:styleId="BodyText2">
    <w:name w:val="Body Text 2"/>
    <w:basedOn w:val="Normal"/>
    <w:rsid w:val="00FB3D6C"/>
    <w:pPr>
      <w:jc w:val="center"/>
    </w:pPr>
    <w:rPr>
      <w:sz w:val="24"/>
    </w:rPr>
  </w:style>
  <w:style w:type="paragraph" w:styleId="BodyText3">
    <w:name w:val="Body Text 3"/>
    <w:basedOn w:val="Normal"/>
    <w:rsid w:val="00FB3D6C"/>
    <w:pPr>
      <w:spacing w:before="100" w:after="100"/>
    </w:pPr>
    <w:rPr>
      <w:snapToGrid w:val="0"/>
      <w:color w:val="000000"/>
      <w:sz w:val="24"/>
      <w:lang w:val="en-US"/>
    </w:rPr>
  </w:style>
  <w:style w:type="paragraph" w:styleId="BalloonText">
    <w:name w:val="Balloon Text"/>
    <w:basedOn w:val="Normal"/>
    <w:semiHidden/>
    <w:rsid w:val="00AB7823"/>
    <w:rPr>
      <w:rFonts w:ascii="Tahoma" w:hAnsi="Tahoma" w:cs="Tahoma"/>
      <w:sz w:val="16"/>
      <w:szCs w:val="16"/>
    </w:rPr>
  </w:style>
  <w:style w:type="character" w:customStyle="1" w:styleId="Heading6Char">
    <w:name w:val="Heading 6 Char"/>
    <w:basedOn w:val="DefaultParagraphFont"/>
    <w:link w:val="Heading6"/>
    <w:rsid w:val="00AC65BA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\ExamSol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ExamSolFrm.dot</Template>
  <TotalTime>14</TotalTime>
  <Pages>6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fad-kp</dc:creator>
  <cp:lastModifiedBy>Palmer, Kevin</cp:lastModifiedBy>
  <cp:revision>8</cp:revision>
  <cp:lastPrinted>2008-03-06T08:34:00Z</cp:lastPrinted>
  <dcterms:created xsi:type="dcterms:W3CDTF">2014-01-03T13:38:00Z</dcterms:created>
  <dcterms:modified xsi:type="dcterms:W3CDTF">2014-01-03T13:57:00Z</dcterms:modified>
</cp:coreProperties>
</file>