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ABAE5" w14:textId="77777777" w:rsidR="005B29F4" w:rsidRDefault="00787B5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Team Lead-Fulfilment centre, Team Leader Operations (Level3)</w:t>
      </w:r>
    </w:p>
    <w:p w14:paraId="3EA0B11E" w14:textId="77777777" w:rsidR="005B29F4" w:rsidRDefault="00787B5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Role:</w:t>
      </w:r>
    </w:p>
    <w:p w14:paraId="35B7A224" w14:textId="77777777" w:rsidR="005B29F4" w:rsidRDefault="00787B58">
      <w:pPr>
        <w:pStyle w:val="ListParagraph"/>
        <w:numPr>
          <w:ilvl w:val="0"/>
          <w:numId w:val="1"/>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Managing, on a daily basis, end to end operations for either one large site. Executing inbound and outbound operations, ensure products are shipped on time to meet </w:t>
      </w:r>
      <w:r>
        <w:rPr>
          <w:rFonts w:ascii="Arial" w:eastAsia="Times New Roman" w:hAnsi="Arial" w:cs="Arial"/>
          <w:color w:val="222222"/>
          <w:sz w:val="24"/>
          <w:szCs w:val="24"/>
          <w:lang w:eastAsia="en-GB"/>
        </w:rPr>
        <w:t>customer delivery promise </w:t>
      </w:r>
    </w:p>
    <w:p w14:paraId="60D41B8A" w14:textId="77777777" w:rsidR="005B29F4" w:rsidRDefault="00787B58">
      <w:pPr>
        <w:pStyle w:val="ListParagraph"/>
        <w:numPr>
          <w:ilvl w:val="0"/>
          <w:numId w:val="1"/>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Continuously monitoring delivery process and performance improvement.</w:t>
      </w:r>
    </w:p>
    <w:p w14:paraId="44315C84" w14:textId="77777777" w:rsidR="005B29F4" w:rsidRDefault="00787B58">
      <w:pPr>
        <w:pStyle w:val="ListParagraph"/>
        <w:numPr>
          <w:ilvl w:val="0"/>
          <w:numId w:val="1"/>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Allocate labour from various sources, lead meetings, direct and assign job duties for FC Associates</w:t>
      </w:r>
    </w:p>
    <w:p w14:paraId="34B7168F" w14:textId="77777777" w:rsidR="005B29F4" w:rsidRDefault="005B29F4">
      <w:pPr>
        <w:shd w:val="clear" w:color="auto" w:fill="FFFFFF"/>
        <w:spacing w:after="0" w:line="240" w:lineRule="auto"/>
        <w:rPr>
          <w:rFonts w:ascii="Arial" w:eastAsia="Times New Roman" w:hAnsi="Arial" w:cs="Arial"/>
          <w:color w:val="222222"/>
          <w:sz w:val="24"/>
          <w:szCs w:val="24"/>
          <w:lang w:eastAsia="en-GB"/>
        </w:rPr>
      </w:pPr>
    </w:p>
    <w:p w14:paraId="6EE94749" w14:textId="77777777" w:rsidR="005B29F4" w:rsidRDefault="00787B58">
      <w:pPr>
        <w:shd w:val="clear" w:color="auto" w:fill="FFFFFF"/>
        <w:spacing w:after="0" w:line="240" w:lineRule="auto"/>
      </w:pPr>
      <w:r>
        <w:rPr>
          <w:rStyle w:val="normaltextrun"/>
          <w:rFonts w:ascii="Arial" w:hAnsi="Arial" w:cs="Arial"/>
          <w:color w:val="000000"/>
          <w:position w:val="1"/>
          <w:sz w:val="24"/>
          <w:szCs w:val="24"/>
        </w:rPr>
        <w:t>Person specification</w:t>
      </w:r>
    </w:p>
    <w:p w14:paraId="0660A579" w14:textId="77777777" w:rsidR="005B29F4" w:rsidRDefault="00787B58">
      <w:pPr>
        <w:pStyle w:val="ListParagraph"/>
        <w:numPr>
          <w:ilvl w:val="0"/>
          <w:numId w:val="2"/>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Problem solving skills</w:t>
      </w:r>
    </w:p>
    <w:p w14:paraId="44B8C070" w14:textId="77777777" w:rsidR="005B29F4" w:rsidRDefault="00787B58">
      <w:pPr>
        <w:pStyle w:val="ListParagraph"/>
        <w:numPr>
          <w:ilvl w:val="0"/>
          <w:numId w:val="2"/>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Digital skills</w:t>
      </w:r>
    </w:p>
    <w:p w14:paraId="7EBB6C57" w14:textId="77777777" w:rsidR="005B29F4" w:rsidRDefault="00787B58">
      <w:pPr>
        <w:pStyle w:val="ListParagraph"/>
        <w:numPr>
          <w:ilvl w:val="0"/>
          <w:numId w:val="2"/>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Communication and writing skills </w:t>
      </w:r>
    </w:p>
    <w:p w14:paraId="773835C5" w14:textId="77777777" w:rsidR="005B29F4" w:rsidRDefault="00787B58">
      <w:pPr>
        <w:pStyle w:val="ListParagraph"/>
        <w:numPr>
          <w:ilvl w:val="0"/>
          <w:numId w:val="2"/>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People skills</w:t>
      </w:r>
    </w:p>
    <w:p w14:paraId="4273C39F" w14:textId="77777777" w:rsidR="005B29F4" w:rsidRDefault="005B29F4">
      <w:pPr>
        <w:shd w:val="clear" w:color="auto" w:fill="FFFFFF"/>
        <w:spacing w:after="0" w:line="240" w:lineRule="auto"/>
        <w:rPr>
          <w:rFonts w:ascii="Arial" w:eastAsia="Times New Roman" w:hAnsi="Arial" w:cs="Arial"/>
          <w:color w:val="222222"/>
          <w:sz w:val="24"/>
          <w:szCs w:val="24"/>
          <w:lang w:eastAsia="en-GB"/>
        </w:rPr>
      </w:pPr>
    </w:p>
    <w:p w14:paraId="6E248ABE" w14:textId="77777777" w:rsidR="005B29F4" w:rsidRDefault="00787B58">
      <w:pPr>
        <w:pStyle w:val="paragraph"/>
        <w:spacing w:before="0" w:after="0"/>
        <w:textAlignment w:val="baseline"/>
      </w:pPr>
      <w:r>
        <w:rPr>
          <w:rStyle w:val="normaltextrun"/>
          <w:rFonts w:ascii="Arial" w:hAnsi="Arial" w:cs="Arial"/>
          <w:color w:val="000000"/>
          <w:position w:val="1"/>
        </w:rPr>
        <w:t>Q1 Give an example when you have worked as a member of a team, and something has </w:t>
      </w:r>
      <w:r>
        <w:rPr>
          <w:rStyle w:val="eop"/>
          <w:rFonts w:ascii="Arial" w:hAnsi="Arial" w:cs="Arial"/>
          <w:lang w:val="en-US"/>
        </w:rPr>
        <w:t>​</w:t>
      </w:r>
      <w:r>
        <w:rPr>
          <w:rStyle w:val="normaltextrun"/>
          <w:rFonts w:ascii="Arial" w:hAnsi="Arial" w:cs="Arial"/>
          <w:color w:val="000000"/>
          <w:position w:val="1"/>
        </w:rPr>
        <w:t>gone wrong. What did you learn from your experience?</w:t>
      </w:r>
    </w:p>
    <w:p w14:paraId="0AEB8F04" w14:textId="77777777" w:rsidR="005B29F4" w:rsidRDefault="005B29F4">
      <w:pPr>
        <w:pStyle w:val="paragraph"/>
        <w:spacing w:before="0" w:after="0"/>
        <w:textAlignment w:val="baseline"/>
        <w:rPr>
          <w:rFonts w:ascii="Arial" w:hAnsi="Arial" w:cs="Arial"/>
          <w:lang w:val="en-US"/>
        </w:rPr>
      </w:pPr>
    </w:p>
    <w:p w14:paraId="09DA46D3" w14:textId="77777777" w:rsidR="005B29F4" w:rsidRDefault="00787B58">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I was assigned as gate house supervisor. A driver arrived from </w:t>
      </w:r>
      <w:r>
        <w:rPr>
          <w:rFonts w:ascii="Arial" w:eastAsia="Times New Roman" w:hAnsi="Arial" w:cs="Arial"/>
          <w:color w:val="222222"/>
          <w:sz w:val="24"/>
          <w:szCs w:val="24"/>
          <w:lang w:eastAsia="en-GB"/>
        </w:rPr>
        <w:t xml:space="preserve">Royal Mail to drop a trailer with </w:t>
      </w:r>
      <w:proofErr w:type="spellStart"/>
      <w:r>
        <w:rPr>
          <w:rFonts w:ascii="Arial" w:eastAsia="Times New Roman" w:hAnsi="Arial" w:cs="Arial"/>
          <w:color w:val="222222"/>
          <w:sz w:val="24"/>
          <w:szCs w:val="24"/>
          <w:lang w:eastAsia="en-GB"/>
        </w:rPr>
        <w:t>yorks.</w:t>
      </w:r>
      <w:proofErr w:type="spellEnd"/>
      <w:r>
        <w:rPr>
          <w:rFonts w:ascii="Arial" w:eastAsia="Times New Roman" w:hAnsi="Arial" w:cs="Arial"/>
          <w:color w:val="222222"/>
          <w:sz w:val="24"/>
          <w:szCs w:val="24"/>
          <w:lang w:eastAsia="en-GB"/>
        </w:rPr>
        <w:t xml:space="preserve"> I asked him to provide a reference number, when he went back to the car to pick up his phone and he realized that he blocked himself outside of the truck with no phone. He was first in the queue, so I went outside t</w:t>
      </w:r>
      <w:r>
        <w:rPr>
          <w:rFonts w:ascii="Arial" w:eastAsia="Times New Roman" w:hAnsi="Arial" w:cs="Arial"/>
          <w:color w:val="222222"/>
          <w:sz w:val="24"/>
          <w:szCs w:val="24"/>
          <w:lang w:eastAsia="en-GB"/>
        </w:rPr>
        <w:t>o surround the area with safety cones to redirect the traffic. During that time my Lead was in break time and couldn’t reach him, I informed RME to see if they can help, but they said no. The queue has built up and decided to create a case with severity on</w:t>
      </w:r>
      <w:r>
        <w:rPr>
          <w:rFonts w:ascii="Arial" w:eastAsia="Times New Roman" w:hAnsi="Arial" w:cs="Arial"/>
          <w:color w:val="222222"/>
          <w:sz w:val="24"/>
          <w:szCs w:val="24"/>
          <w:lang w:eastAsia="en-GB"/>
        </w:rPr>
        <w:t>e to Royal Mail. In about 2 minutes Royal Mail replied and asked information about the driver, truck and trailer number plate. They informed me that they have sent someone to help the driver to open the door. I have informed the driver, and, in few minutes</w:t>
      </w:r>
      <w:r>
        <w:rPr>
          <w:rFonts w:ascii="Arial" w:eastAsia="Times New Roman" w:hAnsi="Arial" w:cs="Arial"/>
          <w:color w:val="222222"/>
          <w:sz w:val="24"/>
          <w:szCs w:val="24"/>
          <w:lang w:eastAsia="en-GB"/>
        </w:rPr>
        <w:t>, someone arrived and fixed the door. Finally, I checked I have removed the cones and check him in.</w:t>
      </w:r>
    </w:p>
    <w:p w14:paraId="15DBD33D" w14:textId="77777777" w:rsidR="005B29F4" w:rsidRDefault="00787B58">
      <w:pPr>
        <w:rPr>
          <w:rFonts w:ascii="Arial" w:hAnsi="Arial" w:cs="Arial"/>
          <w:sz w:val="24"/>
          <w:szCs w:val="24"/>
          <w:lang w:val="en-US"/>
        </w:rPr>
      </w:pPr>
      <w:r>
        <w:rPr>
          <w:rFonts w:ascii="Arial" w:hAnsi="Arial" w:cs="Arial"/>
          <w:sz w:val="24"/>
          <w:szCs w:val="24"/>
          <w:lang w:val="en-US"/>
        </w:rPr>
        <w:t xml:space="preserve">     </w:t>
      </w:r>
    </w:p>
    <w:p w14:paraId="2D4382AF" w14:textId="77777777" w:rsidR="005B29F4" w:rsidRDefault="00787B58">
      <w:pPr>
        <w:rPr>
          <w:rFonts w:ascii="Arial" w:hAnsi="Arial" w:cs="Arial"/>
          <w:sz w:val="24"/>
          <w:szCs w:val="24"/>
          <w:lang w:val="en-US"/>
        </w:rPr>
      </w:pPr>
      <w:r>
        <w:rPr>
          <w:rFonts w:ascii="Arial" w:hAnsi="Arial" w:cs="Arial"/>
          <w:sz w:val="24"/>
          <w:szCs w:val="24"/>
          <w:lang w:val="en-US"/>
        </w:rPr>
        <w:t>Q2 Where do you see yourself in 3 years’ time this company?</w:t>
      </w:r>
    </w:p>
    <w:p w14:paraId="11F93DE8" w14:textId="77777777" w:rsidR="005B29F4" w:rsidRDefault="00787B58">
      <w:r>
        <w:rPr>
          <w:rFonts w:ascii="Arial" w:eastAsia="Times New Roman" w:hAnsi="Arial" w:cs="Arial"/>
          <w:color w:val="222222"/>
          <w:sz w:val="24"/>
          <w:szCs w:val="24"/>
          <w:lang w:eastAsia="en-GB"/>
        </w:rPr>
        <w:t>I see myself in the next three years being part of the Amazon company and progressing as A</w:t>
      </w:r>
      <w:r>
        <w:rPr>
          <w:rFonts w:ascii="Arial" w:eastAsia="Times New Roman" w:hAnsi="Arial" w:cs="Arial"/>
          <w:color w:val="222222"/>
          <w:sz w:val="24"/>
          <w:szCs w:val="24"/>
          <w:lang w:eastAsia="en-GB"/>
        </w:rPr>
        <w:t>rea Manager.</w:t>
      </w:r>
    </w:p>
    <w:p w14:paraId="21C8A7F4" w14:textId="77777777" w:rsidR="005B29F4" w:rsidRDefault="005B29F4"/>
    <w:sectPr w:rsidR="005B29F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A61B4" w14:textId="77777777" w:rsidR="00787B58" w:rsidRDefault="00787B58">
      <w:pPr>
        <w:spacing w:after="0" w:line="240" w:lineRule="auto"/>
      </w:pPr>
      <w:r>
        <w:separator/>
      </w:r>
    </w:p>
  </w:endnote>
  <w:endnote w:type="continuationSeparator" w:id="0">
    <w:p w14:paraId="6E1B5908" w14:textId="77777777" w:rsidR="00787B58" w:rsidRDefault="00787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B425B" w14:textId="77777777" w:rsidR="00787B58" w:rsidRDefault="00787B58">
      <w:pPr>
        <w:spacing w:after="0" w:line="240" w:lineRule="auto"/>
      </w:pPr>
      <w:r>
        <w:rPr>
          <w:color w:val="000000"/>
        </w:rPr>
        <w:separator/>
      </w:r>
    </w:p>
  </w:footnote>
  <w:footnote w:type="continuationSeparator" w:id="0">
    <w:p w14:paraId="2B94B955" w14:textId="77777777" w:rsidR="00787B58" w:rsidRDefault="00787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417F6"/>
    <w:multiLevelType w:val="multilevel"/>
    <w:tmpl w:val="F7146F08"/>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44A7D67"/>
    <w:multiLevelType w:val="multilevel"/>
    <w:tmpl w:val="427039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41060802">
    <w:abstractNumId w:val="0"/>
  </w:num>
  <w:num w:numId="2" w16cid:durableId="1609776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B29F4"/>
    <w:rsid w:val="002B4BCD"/>
    <w:rsid w:val="005B29F4"/>
    <w:rsid w:val="00787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C93AA"/>
  <w15:docId w15:val="{45C179DF-CBB3-43FE-8BF6-3E612CCA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pPr>
      <w:spacing w:before="100" w:after="100"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1510</Characters>
  <Application>Microsoft Office Word</Application>
  <DocSecurity>0</DocSecurity>
  <Lines>12</Lines>
  <Paragraphs>3</Paragraphs>
  <ScaleCrop>false</ScaleCrop>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Alex</dc:creator>
  <dc:description/>
  <cp:lastModifiedBy>Robert Alex</cp:lastModifiedBy>
  <cp:revision>2</cp:revision>
  <dcterms:created xsi:type="dcterms:W3CDTF">2022-07-05T08:02:00Z</dcterms:created>
  <dcterms:modified xsi:type="dcterms:W3CDTF">2022-07-05T08:02:00Z</dcterms:modified>
</cp:coreProperties>
</file>