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0C849B" w14:textId="594183AB" w:rsidR="002E626B" w:rsidRPr="000040C5" w:rsidRDefault="00C72634" w:rsidP="00224640">
      <w:pPr>
        <w:pStyle w:val="Title"/>
      </w:pPr>
      <w:r>
        <w:rPr>
          <w:rStyle w:val="Emphasis"/>
        </w:rPr>
        <w:t>Academic and employability skills</w:t>
      </w:r>
    </w:p>
    <w:p w14:paraId="20480F45" w14:textId="26F06CCE" w:rsidR="00C31B26" w:rsidRPr="000040C5" w:rsidRDefault="00C31B26" w:rsidP="00224640">
      <w:pPr>
        <w:pStyle w:val="Subtitle"/>
      </w:pPr>
    </w:p>
    <w:p w14:paraId="077E7F32" w14:textId="77777777" w:rsidR="00C31B26" w:rsidRPr="000040C5" w:rsidRDefault="00675E48" w:rsidP="00224640">
      <w:pPr>
        <w:pStyle w:val="CoverHead1"/>
      </w:pPr>
      <w:sdt>
        <w:sdtPr>
          <w:id w:val="-30888360"/>
          <w:placeholder>
            <w:docPart w:val="FE21A9BFABDD4AD68C5A558B89DD5DFE"/>
          </w:placeholder>
          <w:temporary/>
          <w:showingPlcHdr/>
          <w15:appearance w15:val="hidden"/>
        </w:sdtPr>
        <w:sdtEndPr/>
        <w:sdtContent>
          <w:r w:rsidR="00224640" w:rsidRPr="000040C5">
            <w:t>Student:</w:t>
          </w:r>
        </w:sdtContent>
      </w:sdt>
    </w:p>
    <w:p w14:paraId="1AE24C53" w14:textId="636F98A0" w:rsidR="00C31B26" w:rsidRPr="000040C5" w:rsidRDefault="00C72634" w:rsidP="00224640">
      <w:pPr>
        <w:pStyle w:val="CoverHead2"/>
      </w:pPr>
      <w:r>
        <w:t>Carolina Nhongerayi</w:t>
      </w:r>
    </w:p>
    <w:p w14:paraId="7696D79A" w14:textId="602C5E4A" w:rsidR="00224640" w:rsidRPr="000040C5" w:rsidRDefault="00C72634" w:rsidP="00224640">
      <w:pPr>
        <w:pStyle w:val="CoverHead1"/>
      </w:pPr>
      <w:r>
        <w:t>Student ID:</w:t>
      </w:r>
    </w:p>
    <w:p w14:paraId="1BCA1DAE" w14:textId="24FC5253" w:rsidR="00C72634" w:rsidRPr="00C72634" w:rsidRDefault="00C72634" w:rsidP="00C72634">
      <w:pPr>
        <w:pStyle w:val="CoverHead2"/>
      </w:pPr>
      <w:r>
        <w:t>1917006</w:t>
      </w:r>
    </w:p>
    <w:p w14:paraId="33CE3C72" w14:textId="330CCB2F" w:rsidR="00224640" w:rsidRPr="000040C5" w:rsidRDefault="00C72634" w:rsidP="00224640">
      <w:pPr>
        <w:pStyle w:val="CoverHead1"/>
      </w:pPr>
      <w:r>
        <w:t>Lecturer:</w:t>
      </w:r>
    </w:p>
    <w:p w14:paraId="09F1C260" w14:textId="3634BCD4" w:rsidR="00EB6826" w:rsidRPr="000040C5" w:rsidRDefault="00675E48" w:rsidP="00224640">
      <w:pPr>
        <w:pStyle w:val="CoverHead2"/>
      </w:pPr>
      <w:sdt>
        <w:sdtPr>
          <w:alias w:val="Title"/>
          <w:tag w:val=""/>
          <w:id w:val="-1762127408"/>
          <w:placeholder>
            <w:docPart w:val="B81E9794FD124888B854350379CB472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15:appearance w15:val="hidden"/>
          <w:text/>
        </w:sdtPr>
        <w:sdtEndPr/>
        <w:sdtContent>
          <w:r w:rsidR="00214AB7">
            <w:t>Adesewa Ayaji</w:t>
          </w:r>
        </w:sdtContent>
      </w:sdt>
    </w:p>
    <w:p w14:paraId="1ABA9200" w14:textId="77777777" w:rsidR="00EB6826" w:rsidRPr="000040C5" w:rsidRDefault="00EB6826" w:rsidP="008606AB">
      <w:r w:rsidRPr="000040C5">
        <w:br w:type="page"/>
      </w:r>
    </w:p>
    <w:sdt>
      <w:sdtPr>
        <w:rPr>
          <w:rFonts w:asciiTheme="minorHAnsi" w:eastAsiaTheme="minorHAnsi" w:hAnsiTheme="minorHAnsi" w:cstheme="minorBidi"/>
          <w:color w:val="808080" w:themeColor="background1" w:themeShade="80"/>
          <w:sz w:val="26"/>
          <w:szCs w:val="26"/>
        </w:rPr>
        <w:id w:val="-161058089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48C98F7" w14:textId="5A7184CD" w:rsidR="00387D98" w:rsidRDefault="00387D98">
          <w:pPr>
            <w:pStyle w:val="TOCHeading"/>
          </w:pPr>
          <w:r>
            <w:t>Table of Contents</w:t>
          </w:r>
        </w:p>
        <w:p w14:paraId="1CE44121" w14:textId="1D47ACD9" w:rsidR="00E4666E" w:rsidRDefault="00387D98">
          <w:pPr>
            <w:pStyle w:val="TOC2"/>
            <w:tabs>
              <w:tab w:val="right" w:leader="dot" w:pos="9394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154615" w:history="1">
            <w:r w:rsidR="00E4666E" w:rsidRPr="00EB59DE">
              <w:rPr>
                <w:rStyle w:val="Hyperlink"/>
                <w:noProof/>
              </w:rPr>
              <w:t>Introduction</w:t>
            </w:r>
            <w:r w:rsidR="00E4666E">
              <w:rPr>
                <w:noProof/>
                <w:webHidden/>
              </w:rPr>
              <w:tab/>
            </w:r>
            <w:r w:rsidR="00E4666E">
              <w:rPr>
                <w:noProof/>
                <w:webHidden/>
              </w:rPr>
              <w:fldChar w:fldCharType="begin"/>
            </w:r>
            <w:r w:rsidR="00E4666E">
              <w:rPr>
                <w:noProof/>
                <w:webHidden/>
              </w:rPr>
              <w:instrText xml:space="preserve"> PAGEREF _Toc50154615 \h </w:instrText>
            </w:r>
            <w:r w:rsidR="00E4666E">
              <w:rPr>
                <w:noProof/>
                <w:webHidden/>
              </w:rPr>
            </w:r>
            <w:r w:rsidR="00E4666E">
              <w:rPr>
                <w:noProof/>
                <w:webHidden/>
              </w:rPr>
              <w:fldChar w:fldCharType="separate"/>
            </w:r>
            <w:r w:rsidR="00E4666E">
              <w:rPr>
                <w:noProof/>
                <w:webHidden/>
              </w:rPr>
              <w:t>2</w:t>
            </w:r>
            <w:r w:rsidR="00E4666E">
              <w:rPr>
                <w:noProof/>
                <w:webHidden/>
              </w:rPr>
              <w:fldChar w:fldCharType="end"/>
            </w:r>
          </w:hyperlink>
        </w:p>
        <w:p w14:paraId="7BA34C20" w14:textId="2C54042D" w:rsidR="00E4666E" w:rsidRDefault="00E4666E">
          <w:pPr>
            <w:pStyle w:val="TOC2"/>
            <w:tabs>
              <w:tab w:val="right" w:leader="dot" w:pos="9394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154616" w:history="1">
            <w:r w:rsidRPr="00EB59DE">
              <w:rPr>
                <w:rStyle w:val="Hyperlink"/>
                <w:noProof/>
              </w:rPr>
              <w:t>Feelings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_Toc50154616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AC7038" w14:textId="5A687878" w:rsidR="00E4666E" w:rsidRDefault="00E4666E">
          <w:pPr>
            <w:pStyle w:val="TOC2"/>
            <w:tabs>
              <w:tab w:val="right" w:leader="dot" w:pos="9394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154617" w:history="1">
            <w:r w:rsidRPr="00EB59DE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_Toc50154617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9F347" w14:textId="1DE095C2" w:rsidR="00E4666E" w:rsidRDefault="00E4666E">
          <w:pPr>
            <w:pStyle w:val="TOC2"/>
            <w:tabs>
              <w:tab w:val="right" w:leader="dot" w:pos="9394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154618" w:history="1">
            <w:r w:rsidRPr="00EB59DE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_Toc50154618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D6C9F3" w14:textId="261EF037" w:rsidR="00E4666E" w:rsidRDefault="00E4666E">
          <w:pPr>
            <w:pStyle w:val="TOC1"/>
            <w:tabs>
              <w:tab w:val="right" w:leader="dot" w:pos="9394"/>
            </w:tabs>
            <w:rPr>
              <w:noProof/>
            </w:rPr>
          </w:pPr>
          <w:hyperlink w:anchor="_Toc50154619" w:history="1">
            <w:r w:rsidRPr="00EB59D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_Toc50154619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821D8A" w14:textId="380E637E" w:rsidR="00387D98" w:rsidRDefault="00387D98" w:rsidP="00387D98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  <w:p w14:paraId="5E35AE08" w14:textId="20D2C952" w:rsidR="00387D98" w:rsidRDefault="00675E48" w:rsidP="00387D98"/>
      </w:sdtContent>
    </w:sdt>
    <w:p w14:paraId="75225774" w14:textId="07B40D4E" w:rsidR="00387D98" w:rsidRDefault="00387D98" w:rsidP="00C72634">
      <w:pPr>
        <w:pStyle w:val="Heading2"/>
      </w:pPr>
    </w:p>
    <w:p w14:paraId="216F1878" w14:textId="3E0A70BC" w:rsidR="00387D98" w:rsidRDefault="00387D98" w:rsidP="00387D98"/>
    <w:p w14:paraId="3193BE87" w14:textId="0C011FE8" w:rsidR="00387D98" w:rsidRDefault="00387D98" w:rsidP="00387D98"/>
    <w:p w14:paraId="2231B91C" w14:textId="689738FE" w:rsidR="00387D98" w:rsidRDefault="00387D98" w:rsidP="00387D98"/>
    <w:p w14:paraId="0C724F9A" w14:textId="18648CEE" w:rsidR="00387D98" w:rsidRDefault="00387D98" w:rsidP="00387D98"/>
    <w:p w14:paraId="647F52F6" w14:textId="77777777" w:rsidR="00387D98" w:rsidRPr="00387D98" w:rsidRDefault="00387D98" w:rsidP="00387D98"/>
    <w:p w14:paraId="339BC23C" w14:textId="77777777" w:rsidR="00387D98" w:rsidRDefault="00387D98" w:rsidP="00C72634">
      <w:pPr>
        <w:pStyle w:val="Heading2"/>
      </w:pPr>
    </w:p>
    <w:p w14:paraId="3FA14DD2" w14:textId="039E92AB" w:rsidR="00387D98" w:rsidRDefault="00387D98" w:rsidP="00C72634">
      <w:pPr>
        <w:pStyle w:val="Heading2"/>
      </w:pPr>
    </w:p>
    <w:p w14:paraId="756D61CA" w14:textId="004D8104" w:rsidR="00387D98" w:rsidRDefault="00387D98" w:rsidP="00387D98"/>
    <w:p w14:paraId="299382B9" w14:textId="0A1A01EB" w:rsidR="00214AB7" w:rsidRDefault="00214AB7" w:rsidP="00387D98"/>
    <w:p w14:paraId="22C83B56" w14:textId="76991719" w:rsidR="00214AB7" w:rsidRDefault="00214AB7" w:rsidP="00387D98"/>
    <w:p w14:paraId="6A181782" w14:textId="394AD921" w:rsidR="00214AB7" w:rsidRDefault="00214AB7" w:rsidP="00387D98"/>
    <w:p w14:paraId="077886FB" w14:textId="5A353721" w:rsidR="00214AB7" w:rsidRDefault="00214AB7" w:rsidP="00387D98"/>
    <w:p w14:paraId="4690C853" w14:textId="3B62021A" w:rsidR="004B7E55" w:rsidRDefault="004B7E55" w:rsidP="00387D98"/>
    <w:p w14:paraId="39F77324" w14:textId="77777777" w:rsidR="004B7E55" w:rsidRDefault="004B7E55" w:rsidP="00387D98"/>
    <w:p w14:paraId="38282D51" w14:textId="77777777" w:rsidR="00214AB7" w:rsidRDefault="00214AB7" w:rsidP="00387D98"/>
    <w:p w14:paraId="478EA30C" w14:textId="77777777" w:rsidR="00214AB7" w:rsidRDefault="00214AB7" w:rsidP="00387D98"/>
    <w:p w14:paraId="0ABCE967" w14:textId="0A1BCF85" w:rsidR="00387D98" w:rsidRDefault="00387D98" w:rsidP="00387D98"/>
    <w:p w14:paraId="501A5332" w14:textId="6142DF28" w:rsidR="0033017B" w:rsidRPr="00FC45F0" w:rsidRDefault="0033017B" w:rsidP="00387D98">
      <w:pPr>
        <w:rPr>
          <w:color w:val="FF0000"/>
        </w:rPr>
      </w:pPr>
    </w:p>
    <w:p w14:paraId="027FDB87" w14:textId="58E1E1D6" w:rsidR="00EB6826" w:rsidRDefault="00EA186D" w:rsidP="00C72634">
      <w:pPr>
        <w:pStyle w:val="Heading2"/>
      </w:pPr>
      <w:bookmarkStart w:id="0" w:name="_Toc50154615"/>
      <w:r>
        <w:lastRenderedPageBreak/>
        <w:t>Introduction</w:t>
      </w:r>
      <w:bookmarkEnd w:id="0"/>
      <w:r w:rsidR="00EC7EB3" w:rsidRPr="000040C5">
        <w:t xml:space="preserve"> </w:t>
      </w:r>
    </w:p>
    <w:p w14:paraId="3CAE10F0" w14:textId="7A5F30C5" w:rsidR="00C72634" w:rsidRDefault="00214AB7" w:rsidP="00C72634">
      <w:r>
        <w:t xml:space="preserve">This academic report will demonstrate my learning </w:t>
      </w:r>
      <w:r w:rsidR="006E1FA5">
        <w:t>during</w:t>
      </w:r>
      <w:r>
        <w:t xml:space="preserve"> this</w:t>
      </w:r>
      <w:r w:rsidR="00BD09FA">
        <w:t xml:space="preserve"> </w:t>
      </w:r>
      <w:r w:rsidR="008A11FC">
        <w:t xml:space="preserve">course </w:t>
      </w:r>
      <w:r w:rsidR="00262864">
        <w:t xml:space="preserve">of Health &amp; Social care </w:t>
      </w:r>
      <w:r w:rsidR="008A11FC">
        <w:t>by reflecting</w:t>
      </w:r>
      <w:r w:rsidR="00EA52D1">
        <w:t xml:space="preserve"> on </w:t>
      </w:r>
      <w:r w:rsidR="00D01EB8">
        <w:t xml:space="preserve">various </w:t>
      </w:r>
      <w:r w:rsidR="00B639EF">
        <w:t>lessons from</w:t>
      </w:r>
      <w:r w:rsidR="00F66AFE">
        <w:t xml:space="preserve"> </w:t>
      </w:r>
      <w:r w:rsidR="00AB61AD">
        <w:t>Term 1 and Term 2</w:t>
      </w:r>
      <w:r w:rsidR="007155DE">
        <w:t>,</w:t>
      </w:r>
      <w:r w:rsidR="00AB61AD">
        <w:t xml:space="preserve"> </w:t>
      </w:r>
      <w:r>
        <w:t>module</w:t>
      </w:r>
      <w:r w:rsidR="00DD2879">
        <w:t xml:space="preserve"> topics</w:t>
      </w:r>
      <w:r w:rsidR="002F0F96">
        <w:t xml:space="preserve"> &amp; work experience</w:t>
      </w:r>
      <w:r w:rsidR="00B639EF">
        <w:t>.</w:t>
      </w:r>
      <w:r>
        <w:t xml:space="preserve"> </w:t>
      </w:r>
      <w:r w:rsidR="00D41623">
        <w:t xml:space="preserve">Despite there being </w:t>
      </w:r>
      <w:r w:rsidR="00182908">
        <w:t>many reflective cycle frameworks,</w:t>
      </w:r>
      <w:r w:rsidR="00E12862">
        <w:t xml:space="preserve"> I</w:t>
      </w:r>
      <w:r w:rsidR="00B639EF">
        <w:t xml:space="preserve"> have chosen</w:t>
      </w:r>
      <w:r w:rsidR="00E12862">
        <w:t xml:space="preserve"> to incorporate</w:t>
      </w:r>
      <w:r w:rsidR="002F1AD6">
        <w:t xml:space="preserve"> </w:t>
      </w:r>
      <w:r w:rsidR="00F66AFE">
        <w:t>Gibbs</w:t>
      </w:r>
      <w:r>
        <w:t xml:space="preserve"> reflecti</w:t>
      </w:r>
      <w:r w:rsidR="00F66AFE">
        <w:t>ve cycle</w:t>
      </w:r>
      <w:r w:rsidR="00727BBF">
        <w:t>, as I believe</w:t>
      </w:r>
      <w:r w:rsidR="00D631D4">
        <w:t xml:space="preserve"> applying</w:t>
      </w:r>
      <w:r w:rsidR="00727BBF">
        <w:t xml:space="preserve"> this model</w:t>
      </w:r>
      <w:r w:rsidR="00D631D4">
        <w:t xml:space="preserve"> to reflect will </w:t>
      </w:r>
      <w:r w:rsidR="007155DE">
        <w:t>further</w:t>
      </w:r>
      <w:r w:rsidR="00D631D4">
        <w:t xml:space="preserve"> aid me to effectively </w:t>
      </w:r>
      <w:r w:rsidR="00655FD1">
        <w:t>give me structure</w:t>
      </w:r>
      <w:r w:rsidR="007155DE">
        <w:t xml:space="preserve"> to learn from experiences.</w:t>
      </w:r>
      <w:r w:rsidR="00D631D4">
        <w:t xml:space="preserve"> </w:t>
      </w:r>
    </w:p>
    <w:p w14:paraId="31C9B167" w14:textId="111B3444" w:rsidR="00387D98" w:rsidRPr="00CA2146" w:rsidRDefault="00A21D3E" w:rsidP="00CA2146">
      <w:r>
        <w:t xml:space="preserve"> </w:t>
      </w:r>
      <w:r w:rsidR="00C72634">
        <w:rPr>
          <w:rStyle w:val="Emphasis"/>
        </w:rPr>
        <w:t>Descr</w:t>
      </w:r>
      <w:r w:rsidR="00331619">
        <w:rPr>
          <w:rStyle w:val="Emphasis"/>
        </w:rPr>
        <w:t>iption</w:t>
      </w:r>
    </w:p>
    <w:p w14:paraId="2622F6C7" w14:textId="77777777" w:rsidR="00182908" w:rsidRDefault="000F40E6" w:rsidP="00391F8E">
      <w:r>
        <w:t>The first day I started my University course, Skills for the workplace</w:t>
      </w:r>
      <w:r w:rsidR="00A17F88">
        <w:t xml:space="preserve"> (Health and social care) in February 2020</w:t>
      </w:r>
      <w:r w:rsidR="00136FDC">
        <w:t xml:space="preserve">, I understood that we would be learning different programs that will help me develop transferable skills that </w:t>
      </w:r>
      <w:r w:rsidR="00892925">
        <w:t>a lot of different</w:t>
      </w:r>
      <w:r w:rsidR="00136FDC">
        <w:t xml:space="preserve"> </w:t>
      </w:r>
      <w:r w:rsidR="00AF026E">
        <w:t>o</w:t>
      </w:r>
      <w:r w:rsidR="00136FDC">
        <w:t>rganizations will want</w:t>
      </w:r>
      <w:r w:rsidR="00AF026E">
        <w:t xml:space="preserve"> from myself</w:t>
      </w:r>
      <w:r w:rsidR="00136FDC">
        <w:t xml:space="preserve">. </w:t>
      </w:r>
      <w:r w:rsidR="00C95773">
        <w:t xml:space="preserve">This </w:t>
      </w:r>
      <w:r w:rsidR="00A17F88">
        <w:t xml:space="preserve">was a step </w:t>
      </w:r>
      <w:r w:rsidR="0078531C">
        <w:t>further</w:t>
      </w:r>
      <w:r w:rsidR="00A17F88">
        <w:t xml:space="preserve"> to empower</w:t>
      </w:r>
      <w:r w:rsidR="00517553">
        <w:t>ing myself</w:t>
      </w:r>
      <w:r w:rsidR="003B18F4">
        <w:t xml:space="preserve"> that I could do anything I put my mind to</w:t>
      </w:r>
      <w:r w:rsidR="00C95773">
        <w:t xml:space="preserve"> </w:t>
      </w:r>
      <w:r w:rsidR="00D800F1">
        <w:t>&amp;</w:t>
      </w:r>
      <w:r w:rsidR="0080053F">
        <w:t xml:space="preserve"> eventually </w:t>
      </w:r>
      <w:r w:rsidR="00C52A4F">
        <w:t xml:space="preserve">include what I </w:t>
      </w:r>
      <w:r w:rsidR="00F46AD4">
        <w:t>will</w:t>
      </w:r>
      <w:r w:rsidR="00C52A4F">
        <w:t xml:space="preserve"> learn</w:t>
      </w:r>
      <w:r w:rsidR="00B87285">
        <w:t xml:space="preserve"> to aid me</w:t>
      </w:r>
      <w:r w:rsidR="00D800F1">
        <w:t xml:space="preserve"> </w:t>
      </w:r>
      <w:r w:rsidR="00E34182">
        <w:t xml:space="preserve">to start </w:t>
      </w:r>
      <w:r w:rsidR="00B87285">
        <w:t>my future career</w:t>
      </w:r>
      <w:r w:rsidR="00737523">
        <w:t xml:space="preserve"> &amp; to benefit </w:t>
      </w:r>
      <w:r w:rsidR="00C51183">
        <w:t>employers</w:t>
      </w:r>
      <w:r w:rsidR="003B18F4">
        <w:t>.</w:t>
      </w:r>
      <w:r w:rsidR="00136FDC">
        <w:t xml:space="preserve"> </w:t>
      </w:r>
      <w:r w:rsidR="00AB6C6C">
        <w:t xml:space="preserve">As I </w:t>
      </w:r>
      <w:r w:rsidR="0071237C">
        <w:t>attended my 1</w:t>
      </w:r>
      <w:r w:rsidR="0071237C" w:rsidRPr="0071237C">
        <w:rPr>
          <w:vertAlign w:val="superscript"/>
        </w:rPr>
        <w:t>st</w:t>
      </w:r>
      <w:r w:rsidR="0071237C">
        <w:t xml:space="preserve"> class </w:t>
      </w:r>
      <w:r w:rsidR="00D372C1">
        <w:t xml:space="preserve"> I was familiar with some of the students faces from th</w:t>
      </w:r>
      <w:r w:rsidR="007B3685">
        <w:t>e enrolment day we had before</w:t>
      </w:r>
      <w:r w:rsidR="00394F40">
        <w:t xml:space="preserve">, I quickly settled in eager to see </w:t>
      </w:r>
      <w:r w:rsidR="00BB4323">
        <w:t>the knowledge I will acquire from my new course</w:t>
      </w:r>
      <w:r w:rsidR="00401695">
        <w:t>, in the week</w:t>
      </w:r>
      <w:r w:rsidR="004B39F7">
        <w:t>s</w:t>
      </w:r>
      <w:r w:rsidR="00B67F47">
        <w:t xml:space="preserve"> of learning I realized that academic </w:t>
      </w:r>
      <w:r w:rsidR="00687F92">
        <w:t>writing was</w:t>
      </w:r>
      <w:r w:rsidR="00F868AE">
        <w:t xml:space="preserve"> </w:t>
      </w:r>
      <w:r w:rsidR="00F46AD4">
        <w:t xml:space="preserve">more </w:t>
      </w:r>
      <w:r w:rsidR="00F868AE">
        <w:t>complex</w:t>
      </w:r>
      <w:r w:rsidR="00A95473">
        <w:t>ed than what I had anticipated</w:t>
      </w:r>
      <w:r w:rsidR="00F97CB1">
        <w:t>,</w:t>
      </w:r>
      <w:r w:rsidR="00DC010D">
        <w:t xml:space="preserve"> In the weeks</w:t>
      </w:r>
      <w:r w:rsidR="003C5CFB">
        <w:t xml:space="preserve"> </w:t>
      </w:r>
      <w:r w:rsidR="00DC010D">
        <w:t>I</w:t>
      </w:r>
      <w:r w:rsidR="000F008F">
        <w:t xml:space="preserve"> learnt about the </w:t>
      </w:r>
      <w:r w:rsidR="00132B90">
        <w:t>importance</w:t>
      </w:r>
      <w:r w:rsidR="000F008F">
        <w:t xml:space="preserve"> of</w:t>
      </w:r>
      <w:r w:rsidR="00533BAC">
        <w:t xml:space="preserve"> </w:t>
      </w:r>
      <w:r w:rsidR="00833FBE">
        <w:t>referencing</w:t>
      </w:r>
      <w:r w:rsidR="00C4764C">
        <w:t xml:space="preserve">, </w:t>
      </w:r>
      <w:r w:rsidR="001D6F95">
        <w:t>summarizing</w:t>
      </w:r>
      <w:r w:rsidR="0025281A">
        <w:t xml:space="preserve"> and</w:t>
      </w:r>
      <w:r w:rsidR="00132B90">
        <w:t xml:space="preserve"> paraphrasing</w:t>
      </w:r>
      <w:r w:rsidR="000A7D43">
        <w:t xml:space="preserve"> </w:t>
      </w:r>
      <w:r w:rsidR="00122739">
        <w:t xml:space="preserve">in </w:t>
      </w:r>
      <w:r w:rsidR="00833FBE">
        <w:t>academic writing</w:t>
      </w:r>
      <w:r w:rsidR="00C4764C">
        <w:t xml:space="preserve">. </w:t>
      </w:r>
    </w:p>
    <w:p w14:paraId="7F7D408D" w14:textId="4823F2B5" w:rsidR="00AF5E94" w:rsidRDefault="00760D45" w:rsidP="00391F8E">
      <w:r>
        <w:t xml:space="preserve">Our assignment for Term </w:t>
      </w:r>
      <w:r w:rsidR="004D3258">
        <w:t xml:space="preserve">1, </w:t>
      </w:r>
      <w:r>
        <w:t xml:space="preserve">Digital skills and research </w:t>
      </w:r>
      <w:r w:rsidR="004D3258">
        <w:t xml:space="preserve">methods </w:t>
      </w:r>
      <w:r>
        <w:t xml:space="preserve">was to </w:t>
      </w:r>
      <w:r w:rsidR="00ED63D7">
        <w:t>do a</w:t>
      </w:r>
      <w:r w:rsidR="00D3295F">
        <w:t>n</w:t>
      </w:r>
      <w:r w:rsidR="00F57373">
        <w:t xml:space="preserve"> online</w:t>
      </w:r>
      <w:r w:rsidR="00ED63D7">
        <w:t xml:space="preserve"> presentation</w:t>
      </w:r>
      <w:r w:rsidR="00CA43D5">
        <w:t>,</w:t>
      </w:r>
      <w:r w:rsidR="00ED63D7">
        <w:t xml:space="preserve"> </w:t>
      </w:r>
      <w:r w:rsidR="004D2CEB">
        <w:t>where the group will produce</w:t>
      </w:r>
      <w:r w:rsidR="00B53BC1">
        <w:t xml:space="preserve"> 12-25</w:t>
      </w:r>
      <w:r w:rsidR="004D2CEB">
        <w:t xml:space="preserve"> </w:t>
      </w:r>
      <w:r w:rsidR="00B53BC1">
        <w:t>PowerPoint</w:t>
      </w:r>
      <w:r w:rsidR="004D2CEB">
        <w:t xml:space="preserve"> slides</w:t>
      </w:r>
      <w:r w:rsidR="00ED63D7">
        <w:t xml:space="preserve"> </w:t>
      </w:r>
      <w:r w:rsidR="00A2377E">
        <w:t xml:space="preserve">and speaker notes </w:t>
      </w:r>
      <w:r w:rsidR="00D86072">
        <w:t xml:space="preserve">for </w:t>
      </w:r>
      <w:r w:rsidR="000B54C7">
        <w:t xml:space="preserve">our chosen organization and research the impact </w:t>
      </w:r>
      <w:r w:rsidR="00D3295F">
        <w:t xml:space="preserve">of modern technology within </w:t>
      </w:r>
      <w:r w:rsidR="00AA7CE2">
        <w:t xml:space="preserve">that </w:t>
      </w:r>
      <w:r w:rsidR="00761FD7">
        <w:t xml:space="preserve">organization. </w:t>
      </w:r>
      <w:r w:rsidR="000D5D15">
        <w:t xml:space="preserve">A group was </w:t>
      </w:r>
      <w:r w:rsidR="005769A0">
        <w:t>formed</w:t>
      </w:r>
      <w:r w:rsidR="009D0436">
        <w:t xml:space="preserve"> of 5 students from my class</w:t>
      </w:r>
      <w:r w:rsidR="000D5D15">
        <w:t xml:space="preserve"> and I was chosen by the team to be Team leader</w:t>
      </w:r>
      <w:r w:rsidR="005D3428">
        <w:t xml:space="preserve"> for this </w:t>
      </w:r>
      <w:r w:rsidR="007E6866">
        <w:t>assignment</w:t>
      </w:r>
      <w:r w:rsidR="004D7633">
        <w:t>,</w:t>
      </w:r>
      <w:r w:rsidR="00BE0614">
        <w:t xml:space="preserve"> </w:t>
      </w:r>
      <w:r w:rsidR="0040681B">
        <w:t>a</w:t>
      </w:r>
      <w:r w:rsidR="00BE0614">
        <w:t xml:space="preserve">s team leader I helped </w:t>
      </w:r>
      <w:r w:rsidR="005769A0">
        <w:t xml:space="preserve">organize the </w:t>
      </w:r>
      <w:r w:rsidR="004D3258">
        <w:t>team</w:t>
      </w:r>
      <w:r w:rsidR="00C45DFC">
        <w:t xml:space="preserve"> by creating a </w:t>
      </w:r>
      <w:r w:rsidR="00E763E2">
        <w:t>WhatsApp</w:t>
      </w:r>
      <w:r w:rsidR="00C45DFC">
        <w:t xml:space="preserve"> group that work can be </w:t>
      </w:r>
      <w:r w:rsidR="00E763E2">
        <w:t>discussed, I</w:t>
      </w:r>
      <w:r w:rsidR="004D3258">
        <w:t xml:space="preserve"> g</w:t>
      </w:r>
      <w:r w:rsidR="00E763E2">
        <w:t>ave</w:t>
      </w:r>
      <w:r w:rsidR="001D3CB4">
        <w:t xml:space="preserve"> instruction</w:t>
      </w:r>
      <w:r w:rsidR="003C3784">
        <w:t xml:space="preserve"> &amp; assign</w:t>
      </w:r>
      <w:r w:rsidR="00E763E2">
        <w:t xml:space="preserve"> each team member </w:t>
      </w:r>
      <w:r w:rsidR="00B67B3D">
        <w:t>individually</w:t>
      </w:r>
      <w:r w:rsidR="00AA3DF4">
        <w:t xml:space="preserve">  the</w:t>
      </w:r>
      <w:r w:rsidR="005769A0">
        <w:t xml:space="preserve"> different </w:t>
      </w:r>
      <w:r w:rsidR="009F3152">
        <w:t>elements</w:t>
      </w:r>
      <w:r w:rsidR="007467B1">
        <w:t xml:space="preserve"> that</w:t>
      </w:r>
      <w:r w:rsidR="005769A0">
        <w:t xml:space="preserve"> w</w:t>
      </w:r>
      <w:r w:rsidR="007467B1">
        <w:t>ere</w:t>
      </w:r>
      <w:r w:rsidR="005769A0">
        <w:t xml:space="preserve"> to</w:t>
      </w:r>
      <w:r w:rsidR="007467B1">
        <w:t xml:space="preserve"> be </w:t>
      </w:r>
      <w:r w:rsidR="005769A0">
        <w:t>cover</w:t>
      </w:r>
      <w:r w:rsidR="007467B1">
        <w:t>ed</w:t>
      </w:r>
      <w:r w:rsidR="00AA3DF4">
        <w:t xml:space="preserve"> for our presentation to be successful</w:t>
      </w:r>
      <w:r w:rsidR="004D3258">
        <w:t>.</w:t>
      </w:r>
      <w:r w:rsidR="004874B9">
        <w:t xml:space="preserve"> </w:t>
      </w:r>
      <w:r w:rsidR="006510C7">
        <w:t xml:space="preserve">I learnt how to use the tool </w:t>
      </w:r>
      <w:r w:rsidR="002D5554">
        <w:t>Microsoft</w:t>
      </w:r>
      <w:r w:rsidR="006510C7">
        <w:t xml:space="preserve"> </w:t>
      </w:r>
      <w:r w:rsidR="002D5554">
        <w:t>PowerPoint</w:t>
      </w:r>
      <w:r w:rsidR="006510C7">
        <w:t xml:space="preserve"> to </w:t>
      </w:r>
      <w:r w:rsidR="0064269A">
        <w:t>create</w:t>
      </w:r>
      <w:r w:rsidR="002D5554">
        <w:t xml:space="preserve"> my</w:t>
      </w:r>
      <w:r w:rsidR="0064269A">
        <w:t xml:space="preserve"> desired slides</w:t>
      </w:r>
      <w:r w:rsidR="002D5554">
        <w:t xml:space="preserve"> and </w:t>
      </w:r>
      <w:r w:rsidR="00DF4BAA">
        <w:t xml:space="preserve">to organize and submit </w:t>
      </w:r>
      <w:r w:rsidR="00142AF9">
        <w:t>the Power point slides created onto the university Moodle</w:t>
      </w:r>
      <w:r w:rsidR="00D8588B">
        <w:t xml:space="preserve"> on</w:t>
      </w:r>
      <w:r w:rsidR="002D5554">
        <w:t xml:space="preserve"> behalf of my team</w:t>
      </w:r>
      <w:r w:rsidR="00AA0ACF">
        <w:t>.</w:t>
      </w:r>
      <w:r w:rsidR="00686069">
        <w:t xml:space="preserve"> </w:t>
      </w:r>
      <w:r w:rsidR="0017089F">
        <w:t>Unfortunately,</w:t>
      </w:r>
      <w:r w:rsidR="001E3942">
        <w:t xml:space="preserve"> as </w:t>
      </w:r>
      <w:r w:rsidR="001E35B1">
        <w:t>one team member did not submit work I as team leader</w:t>
      </w:r>
      <w:r w:rsidR="00F76054">
        <w:t xml:space="preserve"> took the responsibility to</w:t>
      </w:r>
      <w:r w:rsidR="001E35B1">
        <w:t xml:space="preserve"> </w:t>
      </w:r>
      <w:r w:rsidR="00B30DC8">
        <w:t xml:space="preserve">complete </w:t>
      </w:r>
      <w:r w:rsidR="008C602F">
        <w:t>the section missing to</w:t>
      </w:r>
      <w:r w:rsidR="00B50FCA">
        <w:t xml:space="preserve"> bring the presentation to </w:t>
      </w:r>
      <w:r w:rsidR="00F76054">
        <w:t>a</w:t>
      </w:r>
      <w:r w:rsidR="00B50FCA">
        <w:t xml:space="preserve"> </w:t>
      </w:r>
      <w:r w:rsidR="00CA7F10">
        <w:t>conclusion.</w:t>
      </w:r>
    </w:p>
    <w:p w14:paraId="54D47156" w14:textId="13B034BE" w:rsidR="00D3295F" w:rsidRDefault="00CA7F10" w:rsidP="00391F8E">
      <w:r>
        <w:t xml:space="preserve"> In</w:t>
      </w:r>
      <w:r w:rsidR="00D31D9E">
        <w:t xml:space="preserve"> Term 2 I went on to do another </w:t>
      </w:r>
      <w:r w:rsidR="00CE28E6">
        <w:t xml:space="preserve">group </w:t>
      </w:r>
      <w:r w:rsidR="00D31D9E">
        <w:t>presentation in</w:t>
      </w:r>
      <w:r w:rsidR="00CE28E6">
        <w:t xml:space="preserve"> </w:t>
      </w:r>
      <w:r w:rsidR="00FC5B00">
        <w:t xml:space="preserve">which I </w:t>
      </w:r>
      <w:r w:rsidR="00CE28E6">
        <w:t xml:space="preserve">was a team member who </w:t>
      </w:r>
      <w:r w:rsidR="00EB676F">
        <w:t>researched</w:t>
      </w:r>
      <w:r w:rsidR="00CE28E6">
        <w:t xml:space="preserve"> </w:t>
      </w:r>
      <w:r w:rsidR="00997087">
        <w:t xml:space="preserve">how </w:t>
      </w:r>
      <w:r w:rsidR="007540CB">
        <w:t>using</w:t>
      </w:r>
      <w:r w:rsidR="00997087">
        <w:t xml:space="preserve"> Belbin Team roles</w:t>
      </w:r>
      <w:r w:rsidR="0052343C">
        <w:t xml:space="preserve"> </w:t>
      </w:r>
      <w:r w:rsidR="00E439C5">
        <w:t xml:space="preserve">in an organization can </w:t>
      </w:r>
      <w:r w:rsidR="0052343C">
        <w:t xml:space="preserve">help </w:t>
      </w:r>
      <w:r w:rsidR="005F20B3">
        <w:t>manage existing teams</w:t>
      </w:r>
      <w:r w:rsidR="00FC5B00">
        <w:t xml:space="preserve"> &amp;</w:t>
      </w:r>
      <w:r w:rsidR="007548F6">
        <w:t xml:space="preserve"> </w:t>
      </w:r>
      <w:r w:rsidR="00E5538A">
        <w:t>create</w:t>
      </w:r>
      <w:r w:rsidR="005E233E">
        <w:t xml:space="preserve"> teams in a more balanced way</w:t>
      </w:r>
      <w:r w:rsidR="00CD0319">
        <w:t>.</w:t>
      </w:r>
      <w:r w:rsidR="00C657F7">
        <w:t xml:space="preserve"> As a group w</w:t>
      </w:r>
      <w:r w:rsidR="00B34E13">
        <w:t>e</w:t>
      </w:r>
      <w:r w:rsidR="00982EF2">
        <w:t xml:space="preserve"> presented our prestation online</w:t>
      </w:r>
      <w:r w:rsidR="00D563AA">
        <w:t xml:space="preserve"> </w:t>
      </w:r>
      <w:r w:rsidR="000C7FF1">
        <w:t>&amp; was assessed.</w:t>
      </w:r>
      <w:r w:rsidR="003D1136">
        <w:t xml:space="preserve"> </w:t>
      </w:r>
      <w:r w:rsidR="00A80F97">
        <w:t>Recently, in Term 2</w:t>
      </w:r>
      <w:r w:rsidR="0039550E">
        <w:t xml:space="preserve"> </w:t>
      </w:r>
      <w:r w:rsidR="00365B1E">
        <w:t>in Digital</w:t>
      </w:r>
      <w:r w:rsidR="006A5196">
        <w:t xml:space="preserve"> Skills</w:t>
      </w:r>
      <w:r w:rsidR="005C72E4">
        <w:t xml:space="preserve"> </w:t>
      </w:r>
      <w:r w:rsidR="00F74E18">
        <w:t>our assignment was based on the impact the Virtual learning environment has</w:t>
      </w:r>
      <w:r w:rsidR="00BD1636">
        <w:t xml:space="preserve"> on educational institutions in the U</w:t>
      </w:r>
      <w:r w:rsidR="004A23C5">
        <w:t>nited Kingdom</w:t>
      </w:r>
      <w:r w:rsidR="00365B1E">
        <w:t xml:space="preserve">. </w:t>
      </w:r>
      <w:r w:rsidR="0039550E">
        <w:t xml:space="preserve"> I learnt</w:t>
      </w:r>
      <w:r w:rsidR="003D1136">
        <w:t xml:space="preserve"> how to design</w:t>
      </w:r>
      <w:r w:rsidR="00045E18">
        <w:t xml:space="preserve"> and create</w:t>
      </w:r>
      <w:r w:rsidR="003D1136">
        <w:t xml:space="preserve"> interview </w:t>
      </w:r>
      <w:r w:rsidR="00E21DCD">
        <w:t>questions</w:t>
      </w:r>
      <w:r w:rsidR="00045E18">
        <w:t xml:space="preserve"> &amp;</w:t>
      </w:r>
      <w:r w:rsidR="005B10A7">
        <w:t xml:space="preserve"> incorporate them to an</w:t>
      </w:r>
      <w:r w:rsidR="00136529">
        <w:t xml:space="preserve"> online </w:t>
      </w:r>
      <w:r w:rsidR="00E21DCD">
        <w:t>survey</w:t>
      </w:r>
      <w:r w:rsidR="0039550E">
        <w:t>,</w:t>
      </w:r>
      <w:r w:rsidR="007737D2">
        <w:t xml:space="preserve"> </w:t>
      </w:r>
      <w:r w:rsidR="00365B1E">
        <w:t>and</w:t>
      </w:r>
      <w:r w:rsidR="00641CDD">
        <w:t xml:space="preserve"> how to carry out </w:t>
      </w:r>
      <w:r w:rsidR="00C74174">
        <w:t xml:space="preserve">Primary and secondary research to </w:t>
      </w:r>
      <w:r w:rsidR="00F8529A">
        <w:t>collect qualitive and quantitative data</w:t>
      </w:r>
      <w:r w:rsidR="0039550E">
        <w:t>,</w:t>
      </w:r>
      <w:r w:rsidR="003D1136">
        <w:t xml:space="preserve"> which I </w:t>
      </w:r>
      <w:r w:rsidR="00F813F0">
        <w:t xml:space="preserve">really enjoyed </w:t>
      </w:r>
      <w:r w:rsidR="00442ACD">
        <w:t>learning, It</w:t>
      </w:r>
      <w:r w:rsidR="00FC45F0">
        <w:t xml:space="preserve"> was a new experience for me.</w:t>
      </w:r>
      <w:r w:rsidR="00AB5BA6">
        <w:t xml:space="preserve"> For</w:t>
      </w:r>
      <w:r w:rsidR="00296238">
        <w:t xml:space="preserve"> </w:t>
      </w:r>
      <w:r w:rsidR="00A6783A">
        <w:t>one</w:t>
      </w:r>
      <w:r w:rsidR="00AB5BA6">
        <w:t xml:space="preserve"> </w:t>
      </w:r>
      <w:r w:rsidR="00A6783A">
        <w:t xml:space="preserve">of </w:t>
      </w:r>
      <w:r w:rsidR="00AB5BA6">
        <w:t>my module</w:t>
      </w:r>
      <w:r w:rsidR="007737D2">
        <w:t>s</w:t>
      </w:r>
      <w:r w:rsidR="00C40C75">
        <w:t xml:space="preserve"> </w:t>
      </w:r>
      <w:r w:rsidR="007737D2">
        <w:t>P</w:t>
      </w:r>
      <w:r w:rsidR="00C40C75">
        <w:t xml:space="preserve">rofessional </w:t>
      </w:r>
      <w:r w:rsidR="00296238">
        <w:t>C</w:t>
      </w:r>
      <w:r w:rsidR="00C40C75">
        <w:t xml:space="preserve">areer </w:t>
      </w:r>
      <w:r w:rsidR="00296238">
        <w:t>D</w:t>
      </w:r>
      <w:r w:rsidR="00C40C75">
        <w:t>evelopment</w:t>
      </w:r>
      <w:r w:rsidR="000D69EA">
        <w:t xml:space="preserve"> </w:t>
      </w:r>
      <w:r w:rsidR="000D69EA">
        <w:t>did not have any assignments in Term 1</w:t>
      </w:r>
      <w:r w:rsidR="000D69EA">
        <w:t>,</w:t>
      </w:r>
      <w:r w:rsidR="00A6783A">
        <w:t xml:space="preserve"> we</w:t>
      </w:r>
      <w:r w:rsidR="0069746E">
        <w:t xml:space="preserve"> had lessons</w:t>
      </w:r>
      <w:r w:rsidR="00442ACD">
        <w:t xml:space="preserve"> in which we learnt  lot about </w:t>
      </w:r>
      <w:r w:rsidR="000D69EA">
        <w:t xml:space="preserve">different </w:t>
      </w:r>
      <w:r w:rsidR="00F24600">
        <w:t>code of conduct</w:t>
      </w:r>
      <w:r w:rsidR="000D69EA">
        <w:t>s</w:t>
      </w:r>
      <w:r w:rsidR="0087086B">
        <w:t xml:space="preserve">, specific </w:t>
      </w:r>
      <w:r w:rsidR="0087086B">
        <w:lastRenderedPageBreak/>
        <w:t xml:space="preserve">job regulations, </w:t>
      </w:r>
      <w:r w:rsidR="0054100F">
        <w:t>Johari</w:t>
      </w:r>
      <w:r w:rsidR="0087086B">
        <w:t xml:space="preserve"> window </w:t>
      </w:r>
      <w:r w:rsidR="009F32F4">
        <w:t>model</w:t>
      </w:r>
      <w:r w:rsidR="007F00C3">
        <w:t>, which aids in</w:t>
      </w:r>
      <w:r w:rsidR="0026184A">
        <w:t xml:space="preserve"> </w:t>
      </w:r>
      <w:r w:rsidR="007F00C3">
        <w:t xml:space="preserve"> </w:t>
      </w:r>
      <w:r w:rsidR="00554F71">
        <w:t xml:space="preserve">better understanding of ourselves and learning </w:t>
      </w:r>
      <w:r w:rsidR="007F00C3">
        <w:t xml:space="preserve"> </w:t>
      </w:r>
      <w:r w:rsidR="00320C8C">
        <w:t xml:space="preserve">how </w:t>
      </w:r>
      <w:r w:rsidR="00DD504E">
        <w:t xml:space="preserve">we are </w:t>
      </w:r>
      <w:r w:rsidR="00320C8C">
        <w:t>perceive</w:t>
      </w:r>
      <w:r w:rsidR="00DD504E">
        <w:t>d</w:t>
      </w:r>
      <w:r w:rsidR="00966E4C">
        <w:t xml:space="preserve"> by</w:t>
      </w:r>
      <w:r w:rsidR="00320C8C">
        <w:t xml:space="preserve"> others</w:t>
      </w:r>
      <w:r w:rsidR="00577731">
        <w:t xml:space="preserve">. </w:t>
      </w:r>
      <w:r w:rsidR="00966E4C">
        <w:t xml:space="preserve">I found this knowledge </w:t>
      </w:r>
      <w:r w:rsidR="00F32FB7">
        <w:t xml:space="preserve">very beneficial </w:t>
      </w:r>
      <w:r w:rsidR="002032BC">
        <w:t xml:space="preserve">for </w:t>
      </w:r>
      <w:r w:rsidR="00F32FB7">
        <w:t xml:space="preserve">when </w:t>
      </w:r>
      <w:r w:rsidR="00AF5E94">
        <w:t xml:space="preserve">developing teams. </w:t>
      </w:r>
      <w:r w:rsidR="00616BC0">
        <w:t>F</w:t>
      </w:r>
      <w:r w:rsidR="002F379C">
        <w:t>or task 1</w:t>
      </w:r>
      <w:r w:rsidR="00616BC0">
        <w:t>, term 2</w:t>
      </w:r>
      <w:r w:rsidR="00184C6C">
        <w:t xml:space="preserve">. I was partnered with another </w:t>
      </w:r>
      <w:r w:rsidR="006D3DF8">
        <w:t>student</w:t>
      </w:r>
      <w:r w:rsidR="002032BC">
        <w:t xml:space="preserve"> from my class</w:t>
      </w:r>
      <w:r w:rsidR="006D3DF8">
        <w:t xml:space="preserve"> to</w:t>
      </w:r>
      <w:r w:rsidR="00AB5BA6">
        <w:t xml:space="preserve"> comp</w:t>
      </w:r>
      <w:r w:rsidR="00A14A38">
        <w:t xml:space="preserve">ose </w:t>
      </w:r>
      <w:r w:rsidR="003E6950">
        <w:t>5</w:t>
      </w:r>
      <w:r w:rsidR="00A14A38">
        <w:t xml:space="preserve"> key</w:t>
      </w:r>
      <w:r w:rsidR="003E6950">
        <w:t xml:space="preserve"> </w:t>
      </w:r>
      <w:r w:rsidR="00926DED">
        <w:t xml:space="preserve">interview </w:t>
      </w:r>
      <w:r w:rsidR="003E6950">
        <w:t xml:space="preserve">questions for </w:t>
      </w:r>
      <w:r w:rsidR="006B4B87">
        <w:t xml:space="preserve">our </w:t>
      </w:r>
      <w:r w:rsidR="00552FC9">
        <w:t>individual chosen</w:t>
      </w:r>
      <w:r w:rsidR="00560000">
        <w:t xml:space="preserve"> desired </w:t>
      </w:r>
      <w:r w:rsidR="00913A4D">
        <w:t>professional career</w:t>
      </w:r>
      <w:r w:rsidR="00926DED">
        <w:t>s</w:t>
      </w:r>
      <w:r w:rsidR="00CD1FE8">
        <w:t>.</w:t>
      </w:r>
      <w:r w:rsidR="00355FF5" w:rsidRPr="00355FF5">
        <w:t xml:space="preserve"> </w:t>
      </w:r>
      <w:r w:rsidR="00355FF5">
        <w:t xml:space="preserve">We presented a role play to switch roles of interviewer and interviewee. </w:t>
      </w:r>
      <w:r w:rsidR="00CD1FE8">
        <w:t xml:space="preserve"> </w:t>
      </w:r>
      <w:r w:rsidR="008E0C13">
        <w:t xml:space="preserve">Task 2 I wrote a reflective report </w:t>
      </w:r>
      <w:r w:rsidR="00B26ECE">
        <w:t>on the role play and created a personal career development plan</w:t>
      </w:r>
      <w:r w:rsidR="00F42503">
        <w:t>.</w:t>
      </w:r>
      <w:r w:rsidR="002728CB">
        <w:t xml:space="preserve"> </w:t>
      </w:r>
    </w:p>
    <w:p w14:paraId="109D47A8" w14:textId="1AFD214C" w:rsidR="00EC7EB3" w:rsidRDefault="00C72634" w:rsidP="00391F8E">
      <w:pPr>
        <w:pStyle w:val="Heading2"/>
      </w:pPr>
      <w:bookmarkStart w:id="1" w:name="_Toc50154616"/>
      <w:r>
        <w:t>F</w:t>
      </w:r>
      <w:r w:rsidR="00391F8E">
        <w:t>eelings</w:t>
      </w:r>
      <w:bookmarkEnd w:id="1"/>
    </w:p>
    <w:p w14:paraId="7E342030" w14:textId="44806B99" w:rsidR="00387D98" w:rsidRPr="00391F8E" w:rsidRDefault="000A3F58" w:rsidP="00391F8E">
      <w:r>
        <w:t>As I reflect back and I remember how I was feeling when I first started the university cours</w:t>
      </w:r>
      <w:r w:rsidR="0075045B">
        <w:t>e</w:t>
      </w:r>
      <w:r w:rsidR="00240CAF">
        <w:t xml:space="preserve"> back in February 2020</w:t>
      </w:r>
      <w:r w:rsidR="00F42503">
        <w:t>,</w:t>
      </w:r>
      <w:r w:rsidR="00240CAF">
        <w:t xml:space="preserve"> </w:t>
      </w:r>
      <w:r w:rsidR="0075045B">
        <w:t xml:space="preserve"> I remember </w:t>
      </w:r>
      <w:r w:rsidR="00030B18">
        <w:t xml:space="preserve">feeling a feeling of mixed emotions of </w:t>
      </w:r>
      <w:r w:rsidR="00C31256">
        <w:t>excitement</w:t>
      </w:r>
      <w:r w:rsidR="00030B18">
        <w:t xml:space="preserve"> </w:t>
      </w:r>
      <w:r w:rsidR="00474336">
        <w:t>of what I am going to learn</w:t>
      </w:r>
      <w:r w:rsidR="001600E0">
        <w:t xml:space="preserve"> and achieve, also</w:t>
      </w:r>
      <w:r w:rsidR="00BD2355">
        <w:t xml:space="preserve"> a feeling of </w:t>
      </w:r>
      <w:r w:rsidR="00030B18">
        <w:t>nerves</w:t>
      </w:r>
      <w:r w:rsidR="00387D98">
        <w:t xml:space="preserve"> </w:t>
      </w:r>
      <w:r w:rsidR="00BD2355">
        <w:t xml:space="preserve">because </w:t>
      </w:r>
      <w:r w:rsidR="00C00CFC">
        <w:t>it was a new journey for me</w:t>
      </w:r>
      <w:r w:rsidR="00F42503">
        <w:t xml:space="preserve"> that I never thought I will find myself on</w:t>
      </w:r>
      <w:r w:rsidR="00240CAF">
        <w:t>.</w:t>
      </w:r>
      <w:r w:rsidR="00A338F0">
        <w:t xml:space="preserve"> </w:t>
      </w:r>
      <w:r w:rsidR="007C3755">
        <w:t xml:space="preserve">For a while now I have been on this journey of </w:t>
      </w:r>
      <w:r w:rsidR="00FA33CC">
        <w:t>self-awareness</w:t>
      </w:r>
      <w:r w:rsidR="00925893">
        <w:t>, many years ago I took the conscious decision to free</w:t>
      </w:r>
      <w:r w:rsidR="00AD57AC">
        <w:t xml:space="preserve"> my mind from low vibrational thought patterns that held me back from progressing, a really common one</w:t>
      </w:r>
      <w:r w:rsidR="00A92FF3">
        <w:t xml:space="preserve"> ‘I can’t</w:t>
      </w:r>
      <w:r w:rsidR="007E6849">
        <w:t>’</w:t>
      </w:r>
      <w:r w:rsidR="00C646F3">
        <w:t xml:space="preserve"> &amp; ‘I will fail</w:t>
      </w:r>
      <w:r w:rsidR="006E76FE">
        <w:t>’</w:t>
      </w:r>
      <w:r w:rsidR="00D879EF">
        <w:t xml:space="preserve"> which was detrimental</w:t>
      </w:r>
      <w:r w:rsidR="00B50F2F">
        <w:t xml:space="preserve"> to me.</w:t>
      </w:r>
      <w:r w:rsidR="007E6849">
        <w:t xml:space="preserve"> When I d</w:t>
      </w:r>
      <w:r w:rsidR="003F2A90">
        <w:t>iscovered that I was the only one holding my self back it was so liberating</w:t>
      </w:r>
      <w:r w:rsidR="00B87E03">
        <w:t xml:space="preserve"> &amp; I started making more conscious </w:t>
      </w:r>
      <w:r w:rsidR="007C1DB5">
        <w:t xml:space="preserve">decisions about re programming my mind to </w:t>
      </w:r>
      <w:r w:rsidR="002A7394">
        <w:t xml:space="preserve">have unlimited </w:t>
      </w:r>
      <w:r w:rsidR="00C0693E">
        <w:t>beliefs</w:t>
      </w:r>
      <w:r w:rsidR="0007165B">
        <w:t xml:space="preserve"> and start making more achievements in my life</w:t>
      </w:r>
      <w:r w:rsidR="00C0693E">
        <w:t>. The</w:t>
      </w:r>
      <w:r w:rsidR="00AD474F">
        <w:t xml:space="preserve"> </w:t>
      </w:r>
      <w:r w:rsidR="00802FA0">
        <w:t>first</w:t>
      </w:r>
      <w:r w:rsidR="00685C0C">
        <w:t xml:space="preserve"> Term I fe</w:t>
      </w:r>
      <w:r w:rsidR="00D17F55">
        <w:t>el</w:t>
      </w:r>
      <w:r w:rsidR="00522483">
        <w:t xml:space="preserve"> allowed me to realize and tap into skills that</w:t>
      </w:r>
      <w:r w:rsidR="00920642">
        <w:t xml:space="preserve"> </w:t>
      </w:r>
      <w:r w:rsidR="00C17E48">
        <w:t xml:space="preserve">I had </w:t>
      </w:r>
      <w:r w:rsidR="00BA4388">
        <w:t>but</w:t>
      </w:r>
      <w:r w:rsidR="00920642">
        <w:t xml:space="preserve"> were</w:t>
      </w:r>
      <w:r w:rsidR="00522483">
        <w:t xml:space="preserve"> </w:t>
      </w:r>
      <w:r w:rsidR="00802FA0">
        <w:t>long forgotten</w:t>
      </w:r>
      <w:r w:rsidR="00522483">
        <w:t xml:space="preserve"> </w:t>
      </w:r>
      <w:r w:rsidR="00BA4388">
        <w:t xml:space="preserve"> by myself </w:t>
      </w:r>
      <w:r w:rsidR="00D17F55">
        <w:t xml:space="preserve">and where laying </w:t>
      </w:r>
      <w:r w:rsidR="009515C8">
        <w:t>dormant</w:t>
      </w:r>
      <w:r w:rsidR="00D17F55">
        <w:t xml:space="preserve">, reflecting back to my teenage years </w:t>
      </w:r>
      <w:r w:rsidR="00BA4388">
        <w:t>before</w:t>
      </w:r>
      <w:r w:rsidR="00204A44">
        <w:t xml:space="preserve"> </w:t>
      </w:r>
      <w:r w:rsidR="00D17F55">
        <w:t xml:space="preserve">I </w:t>
      </w:r>
      <w:r w:rsidR="00534889">
        <w:t xml:space="preserve">used to </w:t>
      </w:r>
      <w:r w:rsidR="00D17F55">
        <w:t>enjoy</w:t>
      </w:r>
      <w:r w:rsidR="00204A44">
        <w:t xml:space="preserve"> reading</w:t>
      </w:r>
      <w:r w:rsidR="00A8302B">
        <w:t>,</w:t>
      </w:r>
      <w:r w:rsidR="00D17F55">
        <w:t xml:space="preserve"> </w:t>
      </w:r>
      <w:r w:rsidR="005777DA">
        <w:t>creative writing of short stories and poetry</w:t>
      </w:r>
      <w:r w:rsidR="00204A44">
        <w:t xml:space="preserve"> in my spare time</w:t>
      </w:r>
      <w:r w:rsidR="005777DA">
        <w:t xml:space="preserve">, learning academic writing has </w:t>
      </w:r>
      <w:r w:rsidR="00A8302B">
        <w:t>developed a</w:t>
      </w:r>
      <w:r w:rsidR="009515C8">
        <w:t xml:space="preserve"> new identity for me to start writing again.</w:t>
      </w:r>
      <w:r w:rsidR="008C2F5D">
        <w:t xml:space="preserve"> Learning </w:t>
      </w:r>
      <w:r w:rsidR="006376F0">
        <w:t xml:space="preserve">how to write </w:t>
      </w:r>
      <w:r w:rsidR="002F3796">
        <w:t>academically</w:t>
      </w:r>
      <w:r w:rsidR="00D54F50">
        <w:t xml:space="preserve"> will benefit me </w:t>
      </w:r>
      <w:r w:rsidR="002F3796">
        <w:t>further</w:t>
      </w:r>
      <w:r w:rsidR="00D54F50">
        <w:t xml:space="preserve"> in my writing to </w:t>
      </w:r>
      <w:r w:rsidR="002F3796">
        <w:t>communicate my message clearer</w:t>
      </w:r>
      <w:r w:rsidR="00881F43">
        <w:t xml:space="preserve"> and focus on my own unique</w:t>
      </w:r>
      <w:r w:rsidR="003F7D27">
        <w:t xml:space="preserve"> method and style</w:t>
      </w:r>
      <w:r w:rsidR="00F47D3E">
        <w:t>s of writing.</w:t>
      </w:r>
      <w:r w:rsidR="00295361">
        <w:t xml:space="preserve"> I am not completely there but I </w:t>
      </w:r>
      <w:r w:rsidR="00927729">
        <w:t>am</w:t>
      </w:r>
      <w:r w:rsidR="00295361">
        <w:t xml:space="preserve"> develop</w:t>
      </w:r>
      <w:r w:rsidR="00927729">
        <w:t>ing</w:t>
      </w:r>
      <w:r w:rsidR="00295361">
        <w:t xml:space="preserve"> my</w:t>
      </w:r>
      <w:r w:rsidR="00067DBC">
        <w:t xml:space="preserve"> confidence to</w:t>
      </w:r>
      <w:r w:rsidR="00B6201F">
        <w:t xml:space="preserve"> be able to</w:t>
      </w:r>
      <w:r w:rsidR="00067DBC">
        <w:t xml:space="preserve"> speak in a room full of people</w:t>
      </w:r>
      <w:r w:rsidR="00852B28">
        <w:t>.</w:t>
      </w:r>
      <w:r w:rsidR="00067DBC">
        <w:t xml:space="preserve"> I</w:t>
      </w:r>
      <w:r w:rsidR="00852B28">
        <w:t xml:space="preserve"> have</w:t>
      </w:r>
      <w:r w:rsidR="00067DBC">
        <w:t xml:space="preserve"> always noti</w:t>
      </w:r>
      <w:r w:rsidR="00A54F0E">
        <w:t xml:space="preserve">ced </w:t>
      </w:r>
      <w:r w:rsidR="00852B28">
        <w:t xml:space="preserve">that public speaking is </w:t>
      </w:r>
      <w:r w:rsidR="00A54F0E">
        <w:t>a skill I</w:t>
      </w:r>
      <w:r w:rsidR="00F13BBA">
        <w:t xml:space="preserve"> lack and</w:t>
      </w:r>
      <w:r w:rsidR="00A54F0E">
        <w:t xml:space="preserve"> would greatly benefit </w:t>
      </w:r>
      <w:r w:rsidR="0004148B">
        <w:t>from</w:t>
      </w:r>
      <w:r w:rsidR="00A54F0E">
        <w:t xml:space="preserve"> and help me </w:t>
      </w:r>
      <w:r w:rsidR="00EF0A3B">
        <w:t xml:space="preserve">not only as a </w:t>
      </w:r>
      <w:r w:rsidR="00852B28">
        <w:t>student, in</w:t>
      </w:r>
      <w:r w:rsidR="00EF0A3B">
        <w:t xml:space="preserve"> my career and </w:t>
      </w:r>
      <w:r w:rsidR="00A54F0E">
        <w:t xml:space="preserve">in </w:t>
      </w:r>
      <w:r w:rsidR="00FC028C">
        <w:t>my</w:t>
      </w:r>
      <w:r w:rsidR="0004148B">
        <w:t xml:space="preserve"> personal life</w:t>
      </w:r>
      <w:r w:rsidR="00FC028C">
        <w:t xml:space="preserve"> to get </w:t>
      </w:r>
      <w:r w:rsidR="009B02B1">
        <w:t>further</w:t>
      </w:r>
      <w:r w:rsidR="00FC028C">
        <w:t>. I feel that doing this course</w:t>
      </w:r>
      <w:r w:rsidR="00852B28">
        <w:t xml:space="preserve"> was </w:t>
      </w:r>
      <w:r w:rsidR="00E84C33">
        <w:t>a very good decision that I made and</w:t>
      </w:r>
      <w:r w:rsidR="00FC028C">
        <w:t xml:space="preserve"> has started me on that journey of building my confidence</w:t>
      </w:r>
      <w:r w:rsidR="00A35D79">
        <w:t xml:space="preserve"> back</w:t>
      </w:r>
      <w:r w:rsidR="00FC028C">
        <w:t xml:space="preserve"> </w:t>
      </w:r>
      <w:r w:rsidR="00A35D79">
        <w:t xml:space="preserve">&amp; learning </w:t>
      </w:r>
      <w:r w:rsidR="00FC028C">
        <w:t>communicat</w:t>
      </w:r>
      <w:r w:rsidR="00A35D79">
        <w:t>e more</w:t>
      </w:r>
      <w:r w:rsidR="00FC028C">
        <w:t xml:space="preserve"> effectively</w:t>
      </w:r>
      <w:r w:rsidR="00E45986">
        <w:t xml:space="preserve">. Before starting this </w:t>
      </w:r>
      <w:r w:rsidR="00262864">
        <w:t>course,</w:t>
      </w:r>
      <w:r w:rsidR="00E45986">
        <w:t xml:space="preserve"> I </w:t>
      </w:r>
      <w:r w:rsidR="004561C7">
        <w:t>knew communication on a surface level</w:t>
      </w:r>
      <w:r w:rsidR="00F320A7">
        <w:t xml:space="preserve">, </w:t>
      </w:r>
      <w:r w:rsidR="008B2411">
        <w:t xml:space="preserve">it was very liberating to </w:t>
      </w:r>
      <w:r w:rsidR="00F320A7">
        <w:t>learn that it consists of so many things to be able to communicate effectively</w:t>
      </w:r>
      <w:r w:rsidR="00FC3466">
        <w:t>.</w:t>
      </w:r>
    </w:p>
    <w:p w14:paraId="3B321861" w14:textId="0C3E6DCD" w:rsidR="00535C31" w:rsidRDefault="00C72634" w:rsidP="00097245">
      <w:pPr>
        <w:pStyle w:val="Heading2"/>
      </w:pPr>
      <w:bookmarkStart w:id="2" w:name="_Toc50154617"/>
      <w:r>
        <w:t>Evaluation</w:t>
      </w:r>
      <w:bookmarkEnd w:id="2"/>
    </w:p>
    <w:p w14:paraId="57C479C7" w14:textId="5FDB8188" w:rsidR="00387D98" w:rsidRDefault="00FE23B3" w:rsidP="00387D98">
      <w:r>
        <w:t>Previously</w:t>
      </w:r>
      <w:r w:rsidR="001B7DA1">
        <w:t xml:space="preserve"> in my working experience</w:t>
      </w:r>
      <w:r>
        <w:t xml:space="preserve"> I worked temporarily as a </w:t>
      </w:r>
      <w:r w:rsidR="00603878">
        <w:t>Sales manager</w:t>
      </w:r>
      <w:r w:rsidR="001B7DA1">
        <w:t xml:space="preserve"> for </w:t>
      </w:r>
      <w:r w:rsidR="002B5865">
        <w:t>6 months</w:t>
      </w:r>
      <w:r w:rsidR="00D84681">
        <w:t xml:space="preserve">, the job consisted </w:t>
      </w:r>
      <w:r w:rsidR="007976E0">
        <w:t xml:space="preserve">of me managing a branded product at </w:t>
      </w:r>
      <w:r w:rsidR="002B5865">
        <w:t xml:space="preserve">various </w:t>
      </w:r>
      <w:r w:rsidR="009E5116">
        <w:t>exhibition</w:t>
      </w:r>
      <w:r w:rsidR="002B5865">
        <w:t xml:space="preserve"> </w:t>
      </w:r>
      <w:r w:rsidR="00FC3466">
        <w:t>locations around the Uk.</w:t>
      </w:r>
      <w:r w:rsidR="009E5116">
        <w:t xml:space="preserve"> I</w:t>
      </w:r>
      <w:r w:rsidR="00DF2B61">
        <w:t xml:space="preserve"> </w:t>
      </w:r>
      <w:r w:rsidR="000029A4">
        <w:t>managed a small team of 3</w:t>
      </w:r>
      <w:r w:rsidR="007E6B67">
        <w:t xml:space="preserve"> individuals</w:t>
      </w:r>
      <w:r w:rsidR="006B7915">
        <w:t xml:space="preserve">, </w:t>
      </w:r>
      <w:r w:rsidR="00DF2B61">
        <w:t>planned the layout of</w:t>
      </w:r>
      <w:r w:rsidR="007E6B67">
        <w:t xml:space="preserve"> exhibition</w:t>
      </w:r>
      <w:r w:rsidR="00DF2B61">
        <w:t xml:space="preserve"> stands,</w:t>
      </w:r>
      <w:r w:rsidR="00386864">
        <w:t xml:space="preserve"> counted stock &amp; done stock taking at the end of each show</w:t>
      </w:r>
      <w:r w:rsidR="005E3F3B">
        <w:t>.</w:t>
      </w:r>
      <w:r w:rsidR="007E6B67">
        <w:t xml:space="preserve"> Prior to coming to the </w:t>
      </w:r>
      <w:r w:rsidR="00533E81">
        <w:t>university,</w:t>
      </w:r>
      <w:r w:rsidR="00B13252">
        <w:t xml:space="preserve"> I had no knowledge of Belbin team roles</w:t>
      </w:r>
      <w:r w:rsidR="008550AE">
        <w:t xml:space="preserve"> &amp;</w:t>
      </w:r>
      <w:r w:rsidR="00751D93">
        <w:t xml:space="preserve"> how </w:t>
      </w:r>
      <w:r w:rsidR="00E865F9">
        <w:t>the</w:t>
      </w:r>
      <w:r w:rsidR="00751D93">
        <w:t xml:space="preserve"> t</w:t>
      </w:r>
      <w:r w:rsidR="00891EFC">
        <w:t>heory</w:t>
      </w:r>
      <w:r w:rsidR="00542AD6">
        <w:t xml:space="preserve"> help</w:t>
      </w:r>
      <w:r w:rsidR="000F02BC">
        <w:t>s in</w:t>
      </w:r>
      <w:r w:rsidR="00542AD6">
        <w:t xml:space="preserve"> manag</w:t>
      </w:r>
      <w:r w:rsidR="000F02BC">
        <w:t>ing</w:t>
      </w:r>
      <w:r w:rsidR="00542AD6">
        <w:t xml:space="preserve"> difference</w:t>
      </w:r>
      <w:r w:rsidR="00E865F9">
        <w:t>s</w:t>
      </w:r>
      <w:r w:rsidR="000E38BA">
        <w:t xml:space="preserve"> in existing teams, </w:t>
      </w:r>
      <w:r w:rsidR="005E3F3B">
        <w:t xml:space="preserve">if I had prior knowledge of the </w:t>
      </w:r>
      <w:r w:rsidR="005F7FE1">
        <w:t xml:space="preserve">theory </w:t>
      </w:r>
      <w:r w:rsidR="000E38BA">
        <w:t xml:space="preserve">I would </w:t>
      </w:r>
      <w:r w:rsidR="00A06C4C">
        <w:t>have</w:t>
      </w:r>
      <w:r w:rsidR="000E38BA">
        <w:t xml:space="preserve"> </w:t>
      </w:r>
      <w:r w:rsidR="00C602E9">
        <w:t xml:space="preserve">implemented steps to </w:t>
      </w:r>
      <w:r w:rsidR="005F7FE1">
        <w:t>resolve</w:t>
      </w:r>
      <w:r w:rsidR="00C602E9">
        <w:t xml:space="preserve"> challenges that</w:t>
      </w:r>
      <w:r w:rsidR="005F7FE1">
        <w:t xml:space="preserve"> rose</w:t>
      </w:r>
      <w:r w:rsidR="00685730">
        <w:t xml:space="preserve"> and</w:t>
      </w:r>
      <w:r w:rsidR="00C602E9">
        <w:t xml:space="preserve"> were faced at the time</w:t>
      </w:r>
      <w:r w:rsidR="00685730">
        <w:t>, mos</w:t>
      </w:r>
      <w:r w:rsidR="00244938">
        <w:t xml:space="preserve">t </w:t>
      </w:r>
      <w:r w:rsidR="00244938">
        <w:lastRenderedPageBreak/>
        <w:t xml:space="preserve">were personality </w:t>
      </w:r>
      <w:r w:rsidR="0063111E">
        <w:t>clashes</w:t>
      </w:r>
      <w:r w:rsidR="00244938">
        <w:t>, reflecting now</w:t>
      </w:r>
      <w:r w:rsidR="002E2C90">
        <w:t xml:space="preserve"> </w:t>
      </w:r>
      <w:r w:rsidR="007078BA">
        <w:t xml:space="preserve">if I had </w:t>
      </w:r>
      <w:r w:rsidR="00BA2872">
        <w:t>knowledge of the theories</w:t>
      </w:r>
      <w:r w:rsidR="00933BC6">
        <w:t xml:space="preserve">, </w:t>
      </w:r>
      <w:r w:rsidR="00FE6641">
        <w:t xml:space="preserve">implementing both Belbin </w:t>
      </w:r>
      <w:r w:rsidR="002F3ED0">
        <w:t xml:space="preserve">and </w:t>
      </w:r>
      <w:r w:rsidR="002E2C90">
        <w:t>Tuckman’s  would of helped</w:t>
      </w:r>
      <w:r w:rsidR="00933BC6">
        <w:t xml:space="preserve"> me</w:t>
      </w:r>
      <w:r w:rsidR="002E2C90">
        <w:t xml:space="preserve"> to </w:t>
      </w:r>
      <w:r w:rsidR="00B33E90">
        <w:t xml:space="preserve">tackle </w:t>
      </w:r>
      <w:r w:rsidR="007078BA">
        <w:t>problems, find</w:t>
      </w:r>
      <w:r w:rsidR="00B33E90">
        <w:t xml:space="preserve"> better solutions and deliver better performance and results</w:t>
      </w:r>
      <w:r w:rsidR="00933BC6">
        <w:t xml:space="preserve"> as a te</w:t>
      </w:r>
      <w:r w:rsidR="00FE3FFB">
        <w:t>am leader</w:t>
      </w:r>
      <w:r w:rsidR="007078BA">
        <w:t>.</w:t>
      </w:r>
      <w:r w:rsidR="00F77EA6">
        <w:t xml:space="preserve"> w</w:t>
      </w:r>
      <w:r w:rsidR="00884B0E">
        <w:t>hat I</w:t>
      </w:r>
      <w:r w:rsidR="00FE3FFB">
        <w:t xml:space="preserve"> have</w:t>
      </w:r>
      <w:r w:rsidR="00884B0E">
        <w:t xml:space="preserve"> learnt while researching</w:t>
      </w:r>
      <w:r w:rsidR="005975F0">
        <w:t xml:space="preserve"> </w:t>
      </w:r>
      <w:r w:rsidR="001C3BF5">
        <w:t xml:space="preserve">the subject </w:t>
      </w:r>
      <w:r w:rsidR="00800380">
        <w:t xml:space="preserve">has </w:t>
      </w:r>
      <w:r w:rsidR="00A06C4C">
        <w:t>impacted</w:t>
      </w:r>
      <w:r w:rsidR="00800380">
        <w:t xml:space="preserve"> how I would take steps to create teams in the future</w:t>
      </w:r>
      <w:r w:rsidR="00B93382">
        <w:t xml:space="preserve"> in a </w:t>
      </w:r>
      <w:r w:rsidR="00D71ECB">
        <w:t>Managing</w:t>
      </w:r>
      <w:r w:rsidR="00F77EA6">
        <w:t xml:space="preserve"> or</w:t>
      </w:r>
      <w:r w:rsidR="00FE3FFB">
        <w:t xml:space="preserve"> any</w:t>
      </w:r>
      <w:r w:rsidR="00B93382">
        <w:t xml:space="preserve"> position</w:t>
      </w:r>
      <w:r w:rsidR="00F8536D">
        <w:t>s that require me to work in teams</w:t>
      </w:r>
      <w:r w:rsidR="00A06C4C">
        <w:t>.</w:t>
      </w:r>
      <w:r w:rsidR="00A330AB">
        <w:t xml:space="preserve"> Being</w:t>
      </w:r>
      <w:r w:rsidR="00E60F4D">
        <w:t xml:space="preserve"> </w:t>
      </w:r>
      <w:r w:rsidR="004C746E">
        <w:t xml:space="preserve">a team leader </w:t>
      </w:r>
      <w:r w:rsidR="00E60F4D">
        <w:t xml:space="preserve">in Term 1 </w:t>
      </w:r>
      <w:r w:rsidR="004C746E">
        <w:t>and managing a team</w:t>
      </w:r>
      <w:r w:rsidR="00535C31">
        <w:t xml:space="preserve"> went well because </w:t>
      </w:r>
      <w:r w:rsidR="00211C7D">
        <w:t>managed to apply</w:t>
      </w:r>
      <w:r w:rsidR="00476E28">
        <w:t xml:space="preserve"> the knowledge I was learning</w:t>
      </w:r>
      <w:r w:rsidR="00452AB9">
        <w:t xml:space="preserve"> at the time</w:t>
      </w:r>
      <w:r w:rsidR="00476E28">
        <w:t xml:space="preserve"> into </w:t>
      </w:r>
      <w:r w:rsidR="00457B51">
        <w:t xml:space="preserve">practice, </w:t>
      </w:r>
      <w:r w:rsidR="008771A6">
        <w:t>although</w:t>
      </w:r>
      <w:r w:rsidR="00457B51">
        <w:t xml:space="preserve"> the presentation potentially co</w:t>
      </w:r>
      <w:r w:rsidR="00287B48">
        <w:t>uld of  gone well</w:t>
      </w:r>
      <w:r w:rsidR="00457B51">
        <w:t xml:space="preserve"> </w:t>
      </w:r>
      <w:r w:rsidR="00E01A6F">
        <w:t>due to one</w:t>
      </w:r>
      <w:r w:rsidR="00533E81">
        <w:t xml:space="preserve"> of the</w:t>
      </w:r>
      <w:r w:rsidR="00E01A6F">
        <w:t xml:space="preserve"> student</w:t>
      </w:r>
      <w:r w:rsidR="00533E81">
        <w:t>s</w:t>
      </w:r>
      <w:r w:rsidR="00E01A6F">
        <w:t xml:space="preserve"> not submitting her presentation slides</w:t>
      </w:r>
      <w:r w:rsidR="00535C31">
        <w:t xml:space="preserve"> </w:t>
      </w:r>
      <w:r w:rsidR="00FC5BB0">
        <w:t xml:space="preserve">I was happy to </w:t>
      </w:r>
      <w:r w:rsidR="00345636">
        <w:t xml:space="preserve">take the lead to </w:t>
      </w:r>
      <w:r w:rsidR="00FC5BB0">
        <w:t>contribut</w:t>
      </w:r>
      <w:r w:rsidR="005E5EFB">
        <w:t>e and complete</w:t>
      </w:r>
      <w:r w:rsidR="00DE2813">
        <w:t xml:space="preserve"> towards her work</w:t>
      </w:r>
      <w:r w:rsidR="00C0569F">
        <w:t xml:space="preserve"> &amp; complete the presentation</w:t>
      </w:r>
      <w:r w:rsidR="00F53314">
        <w:t xml:space="preserve">, because I had </w:t>
      </w:r>
      <w:r w:rsidR="009D4577">
        <w:t xml:space="preserve">previous </w:t>
      </w:r>
      <w:r w:rsidR="00F53314">
        <w:t xml:space="preserve">knowledge </w:t>
      </w:r>
      <w:r w:rsidR="009D4577">
        <w:t>of leadership</w:t>
      </w:r>
      <w:r w:rsidR="005760E6">
        <w:t>.</w:t>
      </w:r>
      <w:r w:rsidR="0062069D">
        <w:t xml:space="preserve"> </w:t>
      </w:r>
      <w:r w:rsidR="00C21753">
        <w:t>O</w:t>
      </w:r>
      <w:r w:rsidR="006C38A4">
        <w:t>btaining</w:t>
      </w:r>
      <w:r w:rsidR="00C21753">
        <w:t xml:space="preserve"> and learning from</w:t>
      </w:r>
      <w:r w:rsidR="0062069D">
        <w:t xml:space="preserve"> </w:t>
      </w:r>
      <w:r w:rsidR="006C38A4">
        <w:t>various</w:t>
      </w:r>
      <w:r w:rsidR="0062069D">
        <w:t xml:space="preserve"> tools</w:t>
      </w:r>
      <w:r w:rsidR="001968B8">
        <w:t xml:space="preserve"> from</w:t>
      </w:r>
      <w:r w:rsidR="00C658A4">
        <w:t xml:space="preserve"> my module,</w:t>
      </w:r>
      <w:r w:rsidR="001968B8">
        <w:t xml:space="preserve"> </w:t>
      </w:r>
      <w:r w:rsidR="006C38A4">
        <w:t xml:space="preserve">Digital </w:t>
      </w:r>
      <w:r w:rsidR="004900AB">
        <w:t>skills,</w:t>
      </w:r>
      <w:r w:rsidR="006C38A4">
        <w:t xml:space="preserve"> and research methods</w:t>
      </w:r>
      <w:r w:rsidR="0062069D">
        <w:t xml:space="preserve"> </w:t>
      </w:r>
      <w:r w:rsidR="00C658A4">
        <w:t>I was able to</w:t>
      </w:r>
      <w:r w:rsidR="00820225">
        <w:t xml:space="preserve"> create a Survey and re</w:t>
      </w:r>
      <w:r w:rsidR="00F016C1">
        <w:t>se</w:t>
      </w:r>
      <w:r w:rsidR="00820225">
        <w:t xml:space="preserve">arch </w:t>
      </w:r>
      <w:r w:rsidR="00785A6B">
        <w:t>quantitative</w:t>
      </w:r>
      <w:r w:rsidR="00FC0045">
        <w:t xml:space="preserve"> and qualitive information</w:t>
      </w:r>
      <w:r w:rsidR="00C658A4">
        <w:t>.</w:t>
      </w:r>
      <w:r w:rsidR="0018207E">
        <w:t xml:space="preserve"> </w:t>
      </w:r>
      <w:r w:rsidR="004900AB">
        <w:t>This was</w:t>
      </w:r>
      <w:r w:rsidR="0018207E">
        <w:t xml:space="preserve"> very </w:t>
      </w:r>
      <w:r w:rsidR="004900AB">
        <w:t>beneficial,</w:t>
      </w:r>
      <w:r w:rsidR="0018207E">
        <w:t xml:space="preserve"> and I feel</w:t>
      </w:r>
      <w:r w:rsidR="00D01BDF">
        <w:t xml:space="preserve"> will better help me benefit future employers</w:t>
      </w:r>
      <w:r w:rsidR="00FF57C5">
        <w:t xml:space="preserve"> by </w:t>
      </w:r>
      <w:r w:rsidR="003A6297">
        <w:t xml:space="preserve">being able to </w:t>
      </w:r>
      <w:r w:rsidR="00B76E61">
        <w:t>deliver</w:t>
      </w:r>
      <w:r w:rsidR="003A6297">
        <w:t xml:space="preserve"> more detailed information </w:t>
      </w:r>
      <w:r w:rsidR="00B76E61">
        <w:t>in difficult circumstances</w:t>
      </w:r>
      <w:r w:rsidR="000E043F">
        <w:t xml:space="preserve"> in a more inexpensive way.</w:t>
      </w:r>
    </w:p>
    <w:p w14:paraId="3ED3C8D9" w14:textId="56C78FFC" w:rsidR="005A63EE" w:rsidRDefault="005A63EE" w:rsidP="00387D98">
      <w:r>
        <w:t xml:space="preserve">Things went well because </w:t>
      </w:r>
      <w:r w:rsidR="00A36BE5">
        <w:t xml:space="preserve">when I resumed this </w:t>
      </w:r>
      <w:r w:rsidR="00431486">
        <w:t>course,</w:t>
      </w:r>
      <w:r w:rsidR="00A36BE5">
        <w:t xml:space="preserve"> </w:t>
      </w:r>
      <w:r>
        <w:t xml:space="preserve">I </w:t>
      </w:r>
      <w:r w:rsidR="00111A9A">
        <w:t xml:space="preserve">prepared my mind to </w:t>
      </w:r>
      <w:r>
        <w:t>have a positive attitude</w:t>
      </w:r>
      <w:r w:rsidR="00A378AE">
        <w:t xml:space="preserve"> towards</w:t>
      </w:r>
      <w:r>
        <w:t xml:space="preserve"> my learning</w:t>
      </w:r>
      <w:r w:rsidR="00111A9A">
        <w:t>,</w:t>
      </w:r>
      <w:r w:rsidR="00495088">
        <w:t xml:space="preserve"> </w:t>
      </w:r>
      <w:r w:rsidR="00111A9A">
        <w:t>this allows to</w:t>
      </w:r>
      <w:r w:rsidR="00495088">
        <w:t xml:space="preserve"> see</w:t>
      </w:r>
      <w:r w:rsidR="00BB1EDA">
        <w:t xml:space="preserve"> m</w:t>
      </w:r>
      <w:r w:rsidR="00495088">
        <w:t>any challenges as a platform to growth.</w:t>
      </w:r>
      <w:r w:rsidR="00E83E7A">
        <w:t xml:space="preserve"> </w:t>
      </w:r>
      <w:r w:rsidR="00431486">
        <w:t xml:space="preserve">The </w:t>
      </w:r>
      <w:r w:rsidR="008B3ACE">
        <w:t xml:space="preserve">interview </w:t>
      </w:r>
      <w:r w:rsidR="00431486">
        <w:t>role</w:t>
      </w:r>
      <w:r w:rsidR="008B3ACE">
        <w:t xml:space="preserve"> play</w:t>
      </w:r>
      <w:r w:rsidR="00C470F5">
        <w:t xml:space="preserve"> that I was assigned in this Term 2</w:t>
      </w:r>
      <w:r w:rsidR="00485BE0">
        <w:t xml:space="preserve"> I feel</w:t>
      </w:r>
      <w:r w:rsidR="00431486">
        <w:t xml:space="preserve"> did not go </w:t>
      </w:r>
      <w:r w:rsidR="000404F5">
        <w:t xml:space="preserve">as well as I had </w:t>
      </w:r>
      <w:r w:rsidR="00485BE0">
        <w:t xml:space="preserve">practiced or </w:t>
      </w:r>
      <w:r w:rsidR="000404F5">
        <w:t>predicted</w:t>
      </w:r>
      <w:r w:rsidR="00825522">
        <w:t>, I was consumed by nerves</w:t>
      </w:r>
      <w:r w:rsidR="000404F5">
        <w:t xml:space="preserve"> as I </w:t>
      </w:r>
      <w:r w:rsidR="00B525BE">
        <w:t>allowed limiting beliefs to seize</w:t>
      </w:r>
      <w:r w:rsidR="008B3ACE">
        <w:t xml:space="preserve"> </w:t>
      </w:r>
      <w:r w:rsidR="002B0BDB">
        <w:t>any</w:t>
      </w:r>
      <w:r w:rsidR="008B3ACE">
        <w:t xml:space="preserve"> positive thoughts</w:t>
      </w:r>
      <w:r w:rsidR="00C014E8">
        <w:t>.</w:t>
      </w:r>
      <w:r w:rsidR="00D95F92">
        <w:t xml:space="preserve"> It was a learning experience for me as </w:t>
      </w:r>
      <w:r w:rsidR="00BD2651">
        <w:t xml:space="preserve">this enabled me to find weaknesses </w:t>
      </w:r>
      <w:r w:rsidR="00543F8E">
        <w:t>and skills that are to be developed</w:t>
      </w:r>
      <w:r w:rsidR="007E6B67">
        <w:t>.</w:t>
      </w:r>
    </w:p>
    <w:p w14:paraId="21406287" w14:textId="09E1990D" w:rsidR="00387C37" w:rsidRDefault="00387C37" w:rsidP="00387D98">
      <w:r>
        <w:t>Literature review</w:t>
      </w:r>
    </w:p>
    <w:p w14:paraId="7E14487C" w14:textId="48DF7B8F" w:rsidR="006E1253" w:rsidRPr="000040C5" w:rsidRDefault="004A6EA6" w:rsidP="00CC0EDB">
      <w:r>
        <w:t xml:space="preserve">As </w:t>
      </w:r>
      <w:r w:rsidR="00772445">
        <w:t>complex</w:t>
      </w:r>
      <w:r>
        <w:t xml:space="preserve"> as the </w:t>
      </w:r>
      <w:r w:rsidR="00C143CF">
        <w:t>idea</w:t>
      </w:r>
      <w:r>
        <w:t xml:space="preserve"> </w:t>
      </w:r>
      <w:r w:rsidR="00C143CF">
        <w:t>of interview can be</w:t>
      </w:r>
      <w:r w:rsidR="00772445">
        <w:t xml:space="preserve">, it can be simply described as a form of </w:t>
      </w:r>
      <w:r w:rsidR="00C2521C">
        <w:t>conference</w:t>
      </w:r>
      <w:r w:rsidR="004D2A56">
        <w:t xml:space="preserve"> where a researcher looks to know more </w:t>
      </w:r>
      <w:r w:rsidR="00D73AB5">
        <w:t xml:space="preserve">of a subject </w:t>
      </w:r>
      <w:r w:rsidR="007C68FC">
        <w:t>from the opinion</w:t>
      </w:r>
      <w:r w:rsidR="00D73AB5">
        <w:t xml:space="preserve"> </w:t>
      </w:r>
      <w:r w:rsidR="00452E51">
        <w:t xml:space="preserve">of </w:t>
      </w:r>
      <w:r w:rsidR="00D73AB5">
        <w:t>the individual being asked</w:t>
      </w:r>
      <w:r w:rsidR="00452E51">
        <w:t>. In research this</w:t>
      </w:r>
      <w:r w:rsidR="00D84BD3">
        <w:t xml:space="preserve"> </w:t>
      </w:r>
      <w:r w:rsidR="00C2521C">
        <w:t>conference</w:t>
      </w:r>
      <w:r w:rsidR="00D84BD3">
        <w:t xml:space="preserve"> is encouraged by a reliable purpose</w:t>
      </w:r>
      <w:r w:rsidR="00291C91">
        <w:t xml:space="preserve">. An interview can be understood as a </w:t>
      </w:r>
      <w:r w:rsidR="00532FA8">
        <w:t>collaborative</w:t>
      </w:r>
      <w:r w:rsidR="00291C91">
        <w:t xml:space="preserve"> process where </w:t>
      </w:r>
      <w:r w:rsidR="00AB356F">
        <w:t xml:space="preserve">a person asks questions to seek </w:t>
      </w:r>
      <w:r w:rsidR="00C2521C">
        <w:t>information</w:t>
      </w:r>
      <w:sdt>
        <w:sdtPr>
          <w:id w:val="-2075186048"/>
          <w:citation/>
        </w:sdtPr>
        <w:sdtContent>
          <w:r w:rsidR="00947330">
            <w:fldChar w:fldCharType="begin"/>
          </w:r>
          <w:r w:rsidR="00947330">
            <w:rPr>
              <w:lang w:val="en-GB"/>
            </w:rPr>
            <w:instrText xml:space="preserve"> CITATION Ess17 \l 2057 </w:instrText>
          </w:r>
          <w:r w:rsidR="00947330">
            <w:fldChar w:fldCharType="separate"/>
          </w:r>
          <w:r w:rsidR="003E24F7">
            <w:rPr>
              <w:noProof/>
              <w:lang w:val="en-GB"/>
            </w:rPr>
            <w:t xml:space="preserve"> </w:t>
          </w:r>
          <w:r w:rsidR="003E24F7" w:rsidRPr="003E24F7">
            <w:rPr>
              <w:noProof/>
              <w:lang w:val="en-GB"/>
            </w:rPr>
            <w:t>(Essa Adhabi, 2017)</w:t>
          </w:r>
          <w:r w:rsidR="00947330">
            <w:fldChar w:fldCharType="end"/>
          </w:r>
        </w:sdtContent>
      </w:sdt>
      <w:r w:rsidR="00437DC3">
        <w:t xml:space="preserve">. Job </w:t>
      </w:r>
      <w:r w:rsidR="005D6BC2">
        <w:t>candidates</w:t>
      </w:r>
      <w:r w:rsidR="00437DC3">
        <w:t xml:space="preserve"> can </w:t>
      </w:r>
      <w:r w:rsidR="005D6BC2">
        <w:t>participate</w:t>
      </w:r>
      <w:r w:rsidR="00437DC3">
        <w:t xml:space="preserve"> in a self</w:t>
      </w:r>
      <w:r w:rsidR="002518EE">
        <w:t>-presentation</w:t>
      </w:r>
      <w:r w:rsidR="00E644B3">
        <w:t xml:space="preserve"> tactics </w:t>
      </w:r>
      <w:r w:rsidR="002518EE">
        <w:t>during</w:t>
      </w:r>
      <w:r w:rsidR="00E644B3">
        <w:t xml:space="preserve"> the process of a</w:t>
      </w:r>
      <w:r w:rsidR="002518EE">
        <w:t xml:space="preserve">n </w:t>
      </w:r>
      <w:r w:rsidR="00E644B3">
        <w:t>interview</w:t>
      </w:r>
      <w:r w:rsidR="005D6BC2">
        <w:t xml:space="preserve"> </w:t>
      </w:r>
      <w:r w:rsidR="009C7A6F">
        <w:t xml:space="preserve">to </w:t>
      </w:r>
      <w:r w:rsidR="002518EE">
        <w:t>produce</w:t>
      </w:r>
      <w:r w:rsidR="009C7A6F">
        <w:t xml:space="preserve"> affective</w:t>
      </w:r>
      <w:r w:rsidR="005D6BC2">
        <w:t xml:space="preserve"> </w:t>
      </w:r>
      <w:r w:rsidR="002518EE">
        <w:t>appraisals</w:t>
      </w:r>
      <w:r w:rsidR="005D6BC2">
        <w:t xml:space="preserve"> from the interviewer</w:t>
      </w:r>
      <w:r w:rsidR="00E159DC">
        <w:t>.</w:t>
      </w:r>
      <w:r w:rsidR="00441AD2">
        <w:t xml:space="preserve"> In social</w:t>
      </w:r>
      <w:r w:rsidR="008735FF">
        <w:t xml:space="preserve"> interactions such as interviews, </w:t>
      </w:r>
      <w:r w:rsidR="000045DD">
        <w:t>applicants</w:t>
      </w:r>
      <w:r w:rsidR="008735FF">
        <w:t xml:space="preserve"> purposely try and can be trained to </w:t>
      </w:r>
      <w:r w:rsidR="00705EF9">
        <w:t>exercise</w:t>
      </w:r>
      <w:r w:rsidR="008735FF">
        <w:t xml:space="preserve"> control over their verbal and non</w:t>
      </w:r>
      <w:r w:rsidR="000045DD">
        <w:t xml:space="preserve">verbal </w:t>
      </w:r>
      <w:r w:rsidR="00705EF9">
        <w:t>behaviors</w:t>
      </w:r>
      <w:sdt>
        <w:sdtPr>
          <w:id w:val="1049731433"/>
          <w:citation/>
        </w:sdtPr>
        <w:sdtContent>
          <w:r w:rsidR="00B7045F">
            <w:fldChar w:fldCharType="begin"/>
          </w:r>
          <w:r w:rsidR="00B7045F">
            <w:rPr>
              <w:lang w:val="en-GB"/>
            </w:rPr>
            <w:instrText xml:space="preserve"> CITATION Mur09 \l 2057 </w:instrText>
          </w:r>
          <w:r w:rsidR="00B7045F">
            <w:fldChar w:fldCharType="separate"/>
          </w:r>
          <w:r w:rsidR="00B7045F">
            <w:rPr>
              <w:noProof/>
              <w:lang w:val="en-GB"/>
            </w:rPr>
            <w:t xml:space="preserve"> </w:t>
          </w:r>
          <w:r w:rsidR="00B7045F" w:rsidRPr="00B7045F">
            <w:rPr>
              <w:noProof/>
              <w:lang w:val="en-GB"/>
            </w:rPr>
            <w:t>(Murray R. Barrick, 2009)</w:t>
          </w:r>
          <w:r w:rsidR="00B7045F">
            <w:fldChar w:fldCharType="end"/>
          </w:r>
        </w:sdtContent>
      </w:sdt>
      <w:r w:rsidR="00AF4091">
        <w:t>. Applicants</w:t>
      </w:r>
      <w:r w:rsidR="00EB0BAF">
        <w:t xml:space="preserve"> who can effectively engage in verbal and nonverbal </w:t>
      </w:r>
      <w:r w:rsidR="00D12384">
        <w:t>performances</w:t>
      </w:r>
      <w:r w:rsidR="00FF7F0F">
        <w:t xml:space="preserve">, such as </w:t>
      </w:r>
      <w:r w:rsidR="008E6FA2">
        <w:t>smiling,</w:t>
      </w:r>
      <w:r w:rsidR="00FF7F0F">
        <w:t xml:space="preserve"> and eye contact can </w:t>
      </w:r>
      <w:r w:rsidR="00E159DC">
        <w:t>prompt</w:t>
      </w:r>
      <w:r w:rsidR="00FF7F0F">
        <w:t xml:space="preserve"> an emotional</w:t>
      </w:r>
      <w:r w:rsidR="0081519A">
        <w:t xml:space="preserve">ly driven, affective </w:t>
      </w:r>
      <w:r w:rsidR="00DB4D41">
        <w:t>evaluation of themselve</w:t>
      </w:r>
      <w:r w:rsidR="00555369">
        <w:t xml:space="preserve">s from the interviewer. </w:t>
      </w:r>
      <w:r w:rsidR="00AA1235">
        <w:t xml:space="preserve">Verbal and </w:t>
      </w:r>
      <w:r w:rsidR="008E6FA2">
        <w:t>non-verbal</w:t>
      </w:r>
      <w:r w:rsidR="00AA1235">
        <w:t xml:space="preserve"> </w:t>
      </w:r>
      <w:r w:rsidR="008E6FA2">
        <w:t>behaviors</w:t>
      </w:r>
      <w:r w:rsidR="00AA1235">
        <w:t xml:space="preserve"> </w:t>
      </w:r>
      <w:r w:rsidR="00F8474C">
        <w:t>have a tendency</w:t>
      </w:r>
      <w:r w:rsidR="00AA1235">
        <w:t xml:space="preserve"> to have </w:t>
      </w:r>
      <w:r w:rsidR="00F8474C">
        <w:t>impacts</w:t>
      </w:r>
      <w:r w:rsidR="00AA1235">
        <w:t xml:space="preserve"> that </w:t>
      </w:r>
      <w:r w:rsidR="00F8474C">
        <w:t>expand</w:t>
      </w:r>
      <w:r w:rsidR="00663446">
        <w:t xml:space="preserve"> below the level of </w:t>
      </w:r>
      <w:r w:rsidR="008E6FA2">
        <w:t>consciousness (Neu &amp; Graham, 1994)</w:t>
      </w:r>
      <w:r w:rsidR="000708BC">
        <w:t>.</w:t>
      </w:r>
    </w:p>
    <w:p w14:paraId="603A6B0D" w14:textId="3FBC42C8" w:rsidR="00387D98" w:rsidRPr="00387D98" w:rsidRDefault="00C72634" w:rsidP="009E3171">
      <w:pPr>
        <w:pStyle w:val="Heading2"/>
      </w:pPr>
      <w:bookmarkStart w:id="3" w:name="_Toc50154618"/>
      <w:r>
        <w:t>Conclusion</w:t>
      </w:r>
      <w:bookmarkEnd w:id="3"/>
    </w:p>
    <w:p w14:paraId="6F580F1E" w14:textId="780FAA95" w:rsidR="00391F8E" w:rsidRDefault="0072515D" w:rsidP="00391F8E">
      <w:r>
        <w:t>Throughout</w:t>
      </w:r>
      <w:r w:rsidR="000178C7">
        <w:t xml:space="preserve"> my time on</w:t>
      </w:r>
      <w:r w:rsidR="006E277C">
        <w:t xml:space="preserve"> </w:t>
      </w:r>
      <w:r>
        <w:t xml:space="preserve">this </w:t>
      </w:r>
      <w:r w:rsidR="00D1758B">
        <w:t xml:space="preserve">course I </w:t>
      </w:r>
      <w:r w:rsidR="00FF1380">
        <w:t>have</w:t>
      </w:r>
      <w:r w:rsidR="00CE165F">
        <w:t xml:space="preserve"> </w:t>
      </w:r>
      <w:r w:rsidR="001D062B">
        <w:t>learnt</w:t>
      </w:r>
      <w:r w:rsidR="00CE165F">
        <w:t xml:space="preserve"> transferable skills</w:t>
      </w:r>
      <w:r w:rsidR="000178C7">
        <w:t xml:space="preserve"> and tools</w:t>
      </w:r>
      <w:r w:rsidR="001D062B">
        <w:t xml:space="preserve"> that I can apply </w:t>
      </w:r>
      <w:r w:rsidR="00E05528">
        <w:t>in</w:t>
      </w:r>
      <w:r w:rsidR="007E1B2B">
        <w:t xml:space="preserve"> various</w:t>
      </w:r>
      <w:r w:rsidR="000178C7">
        <w:t xml:space="preserve"> future</w:t>
      </w:r>
      <w:r>
        <w:t xml:space="preserve"> work</w:t>
      </w:r>
      <w:r w:rsidR="007E1B2B">
        <w:t>place</w:t>
      </w:r>
      <w:r w:rsidR="005F0C33">
        <w:t>s.</w:t>
      </w:r>
      <w:r w:rsidR="002122BE">
        <w:t xml:space="preserve"> I now have more confidence</w:t>
      </w:r>
      <w:r w:rsidR="005F0C33">
        <w:t xml:space="preserve"> </w:t>
      </w:r>
      <w:r w:rsidR="00795AED">
        <w:t>with managing</w:t>
      </w:r>
      <w:r w:rsidR="008B43FE">
        <w:t xml:space="preserve"> and</w:t>
      </w:r>
      <w:r w:rsidR="002122BE">
        <w:t xml:space="preserve"> </w:t>
      </w:r>
      <w:r w:rsidR="00C74D6E">
        <w:t xml:space="preserve"> working within teams</w:t>
      </w:r>
      <w:r w:rsidR="001C644D">
        <w:t>,</w:t>
      </w:r>
      <w:r w:rsidR="001A0E1A">
        <w:t xml:space="preserve"> being a team leader</w:t>
      </w:r>
      <w:r w:rsidR="0080720E">
        <w:t xml:space="preserve"> in Term 1 &amp; </w:t>
      </w:r>
      <w:r w:rsidR="008A101D">
        <w:t>re</w:t>
      </w:r>
      <w:r w:rsidR="003D7A0B">
        <w:t>search</w:t>
      </w:r>
      <w:r w:rsidR="007E1B2B">
        <w:t>ing</w:t>
      </w:r>
      <w:r w:rsidR="008A101D">
        <w:t xml:space="preserve"> </w:t>
      </w:r>
      <w:r w:rsidR="0040579E">
        <w:t>Belbin’s</w:t>
      </w:r>
      <w:r w:rsidR="008A101D">
        <w:t xml:space="preserve"> Team roles</w:t>
      </w:r>
      <w:r w:rsidR="003D7A0B">
        <w:t xml:space="preserve"> for my presentation in Term 2</w:t>
      </w:r>
      <w:r w:rsidR="00E563EE">
        <w:t>,</w:t>
      </w:r>
      <w:r w:rsidR="001A0E1A">
        <w:t xml:space="preserve"> helped</w:t>
      </w:r>
      <w:r w:rsidR="00C74D6E">
        <w:t xml:space="preserve"> </w:t>
      </w:r>
      <w:r w:rsidR="005179B7">
        <w:t xml:space="preserve">give me </w:t>
      </w:r>
      <w:r w:rsidR="001C644D">
        <w:t>more insight and</w:t>
      </w:r>
      <w:r w:rsidR="00633CDA">
        <w:t xml:space="preserve"> </w:t>
      </w:r>
      <w:r w:rsidR="00C74D6E">
        <w:t xml:space="preserve">understanding </w:t>
      </w:r>
      <w:r w:rsidR="001C644D">
        <w:t xml:space="preserve">of </w:t>
      </w:r>
      <w:r w:rsidR="00852ACE">
        <w:t xml:space="preserve">how </w:t>
      </w:r>
      <w:r w:rsidR="009B5BD6">
        <w:lastRenderedPageBreak/>
        <w:t xml:space="preserve">different </w:t>
      </w:r>
      <w:r w:rsidR="00EE1177">
        <w:t>people within teams</w:t>
      </w:r>
      <w:r w:rsidR="00E563EE">
        <w:t>,</w:t>
      </w:r>
      <w:r w:rsidR="00EE1177">
        <w:t xml:space="preserve"> behave and contribute in a </w:t>
      </w:r>
      <w:r w:rsidR="006746C9">
        <w:t>particular way</w:t>
      </w:r>
      <w:r w:rsidR="00E11C12">
        <w:t xml:space="preserve"> &amp; how to identify </w:t>
      </w:r>
      <w:r w:rsidR="008F134B">
        <w:t>individuals strengths &amp; Weaknesses to help create more balanced teams</w:t>
      </w:r>
      <w:r w:rsidR="008A101D">
        <w:t xml:space="preserve"> in the future</w:t>
      </w:r>
      <w:r w:rsidR="00EB743C">
        <w:t>.</w:t>
      </w:r>
      <w:r w:rsidR="007F6453">
        <w:t xml:space="preserve"> I have also learned </w:t>
      </w:r>
      <w:r w:rsidR="00006977">
        <w:t xml:space="preserve">how to bring </w:t>
      </w:r>
      <w:r w:rsidR="00424378">
        <w:t xml:space="preserve">together </w:t>
      </w:r>
      <w:r w:rsidR="00434DCD">
        <w:t xml:space="preserve">academic </w:t>
      </w:r>
      <w:r w:rsidR="00424378">
        <w:t>knowledge I have acquired for Term 1 &amp; 2</w:t>
      </w:r>
      <w:r w:rsidR="00311E7A">
        <w:t xml:space="preserve"> to make my assignments more meaningful</w:t>
      </w:r>
      <w:r w:rsidR="005E3B23">
        <w:t xml:space="preserve"> which will enable me to get better results than before</w:t>
      </w:r>
      <w:r w:rsidR="000C15A0">
        <w:t xml:space="preserve">. Each of my </w:t>
      </w:r>
      <w:r w:rsidR="001A3765">
        <w:t xml:space="preserve">module </w:t>
      </w:r>
      <w:r w:rsidR="000C15A0">
        <w:t xml:space="preserve">lecturers </w:t>
      </w:r>
      <w:r w:rsidR="004D5163">
        <w:t>conducted great</w:t>
      </w:r>
      <w:r w:rsidR="00A63926">
        <w:t xml:space="preserve"> </w:t>
      </w:r>
      <w:r w:rsidR="000056D9">
        <w:t>explanations</w:t>
      </w:r>
      <w:r w:rsidR="00A63926">
        <w:t xml:space="preserve"> of</w:t>
      </w:r>
      <w:r w:rsidR="000056D9">
        <w:t xml:space="preserve"> </w:t>
      </w:r>
      <w:r w:rsidR="00A63926">
        <w:t>various</w:t>
      </w:r>
      <w:r w:rsidR="00FD09CE">
        <w:t xml:space="preserve"> detailed</w:t>
      </w:r>
      <w:r w:rsidR="00A63926">
        <w:t xml:space="preserve"> slides</w:t>
      </w:r>
      <w:r w:rsidR="00FD09CE">
        <w:t xml:space="preserve"> </w:t>
      </w:r>
      <w:r w:rsidR="009E3171">
        <w:t xml:space="preserve">and video’s </w:t>
      </w:r>
      <w:r w:rsidR="00FD09CE">
        <w:t>on Moodle</w:t>
      </w:r>
      <w:r w:rsidR="00A63926">
        <w:t xml:space="preserve"> </w:t>
      </w:r>
      <w:r w:rsidR="00D60A3E">
        <w:t xml:space="preserve">to help us acquire the skills </w:t>
      </w:r>
      <w:r w:rsidR="00E35CE9">
        <w:t>for academic writing strategy’s and I look forward to continuing my studies.</w:t>
      </w:r>
    </w:p>
    <w:p w14:paraId="601CB1E4" w14:textId="526E9B81" w:rsidR="00391F8E" w:rsidRDefault="00391F8E" w:rsidP="000178C7">
      <w:pPr>
        <w:pStyle w:val="Heading2"/>
      </w:pPr>
    </w:p>
    <w:p w14:paraId="55B0BAE3" w14:textId="77777777" w:rsidR="0015430F" w:rsidRPr="00391F8E" w:rsidRDefault="0015430F" w:rsidP="00A75A9D"/>
    <w:bookmarkStart w:id="4" w:name="_Toc50154619" w:displacedByCustomXml="next"/>
    <w:sdt>
      <w:sdtPr>
        <w:id w:val="-845556385"/>
        <w:docPartObj>
          <w:docPartGallery w:val="Bibliographies"/>
          <w:docPartUnique/>
        </w:docPartObj>
      </w:sdtPr>
      <w:sdtEndPr>
        <w:rPr>
          <w:rFonts w:asciiTheme="minorHAnsi" w:hAnsiTheme="minorHAnsi"/>
          <w:b w:val="0"/>
          <w:bCs w:val="0"/>
          <w:sz w:val="26"/>
          <w:szCs w:val="26"/>
        </w:rPr>
      </w:sdtEndPr>
      <w:sdtContent>
        <w:p w14:paraId="2B06637E" w14:textId="520A0E23" w:rsidR="004A6EA6" w:rsidRDefault="004A6EA6">
          <w:pPr>
            <w:pStyle w:val="Heading1"/>
          </w:pPr>
          <w:r>
            <w:t>References</w:t>
          </w:r>
          <w:bookmarkEnd w:id="4"/>
        </w:p>
        <w:sdt>
          <w:sdtPr>
            <w:id w:val="-573587230"/>
            <w:bibliography/>
          </w:sdtPr>
          <w:sdtContent>
            <w:p w14:paraId="2287E0FB" w14:textId="77777777" w:rsidR="003E24F7" w:rsidRDefault="004A6EA6" w:rsidP="003E24F7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3E24F7">
                <w:rPr>
                  <w:noProof/>
                </w:rPr>
                <w:t xml:space="preserve">Essa Adhabi, C. B. A., 2017. Literature review for the type of interview in Qualitive research. </w:t>
              </w:r>
              <w:r w:rsidR="003E24F7">
                <w:rPr>
                  <w:i/>
                  <w:iCs/>
                  <w:noProof/>
                </w:rPr>
                <w:t xml:space="preserve">Macrothink institute , </w:t>
              </w:r>
              <w:r w:rsidR="003E24F7">
                <w:rPr>
                  <w:noProof/>
                </w:rPr>
                <w:t>9(3), pp. 1948-5476.</w:t>
              </w:r>
            </w:p>
            <w:p w14:paraId="51CED30E" w14:textId="77777777" w:rsidR="003E24F7" w:rsidRDefault="003E24F7" w:rsidP="003E24F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Murray R. Barrick, S. W. D. J. A. S., 2009. Journal of Applied Psychology. </w:t>
              </w:r>
              <w:r>
                <w:rPr>
                  <w:i/>
                  <w:iCs/>
                  <w:noProof/>
                </w:rPr>
                <w:t xml:space="preserve">What You see May Not Be what you get: Relationships Among Aelf-Presentation Tactics and Ratings of Interview and Job Performance, </w:t>
              </w:r>
              <w:r>
                <w:rPr>
                  <w:noProof/>
                </w:rPr>
                <w:t>94(6), pp. 1394-1411.</w:t>
              </w:r>
            </w:p>
            <w:p w14:paraId="2F2392D8" w14:textId="1312C486" w:rsidR="004A6EA6" w:rsidRDefault="004A6EA6" w:rsidP="003E24F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AB18264" w14:textId="26E3EBAE" w:rsidR="00391F8E" w:rsidRDefault="00391F8E" w:rsidP="00391F8E"/>
    <w:p w14:paraId="10D53247" w14:textId="5DF68CE2" w:rsidR="00391F8E" w:rsidRDefault="00391F8E" w:rsidP="00391F8E"/>
    <w:p w14:paraId="568791B1" w14:textId="77777777" w:rsidR="00391F8E" w:rsidRPr="00391F8E" w:rsidRDefault="00391F8E" w:rsidP="00391F8E"/>
    <w:p w14:paraId="49FFCD46" w14:textId="5893D671" w:rsidR="004A20D6" w:rsidRPr="000040C5" w:rsidRDefault="004A20D6" w:rsidP="00157987">
      <w:pPr>
        <w:spacing w:before="480" w:after="0"/>
        <w:ind w:left="-1418"/>
        <w:rPr>
          <w:noProof/>
        </w:rPr>
      </w:pPr>
    </w:p>
    <w:p w14:paraId="51986E22" w14:textId="421C7A36" w:rsidR="00EC7EB3" w:rsidRPr="000040C5" w:rsidRDefault="00EC7EB3" w:rsidP="00391F8E">
      <w:pPr>
        <w:pStyle w:val="Caption"/>
      </w:pPr>
    </w:p>
    <w:p w14:paraId="4771E593" w14:textId="2F335F31" w:rsidR="007D5A3F" w:rsidRPr="000040C5" w:rsidRDefault="007D5A3F" w:rsidP="00391F8E"/>
    <w:p w14:paraId="77811649" w14:textId="102376EF" w:rsidR="00EC7EB3" w:rsidRPr="000040C5" w:rsidRDefault="00EC7EB3" w:rsidP="00EC7EB3">
      <w:pPr>
        <w:pStyle w:val="Heading1"/>
      </w:pPr>
      <w:r w:rsidRPr="000040C5">
        <w:t xml:space="preserve"> </w:t>
      </w:r>
    </w:p>
    <w:p w14:paraId="32F57D5A" w14:textId="77777777" w:rsidR="007D5A3F" w:rsidRPr="000040C5" w:rsidRDefault="007D5A3F" w:rsidP="002868AC">
      <w:pPr>
        <w:rPr>
          <w:noProof/>
        </w:rPr>
      </w:pPr>
    </w:p>
    <w:sectPr w:rsidR="007D5A3F" w:rsidRPr="000040C5" w:rsidSect="00A06E32">
      <w:headerReference w:type="default" r:id="rId11"/>
      <w:footerReference w:type="default" r:id="rId12"/>
      <w:headerReference w:type="first" r:id="rId13"/>
      <w:pgSz w:w="12240" w:h="15840" w:code="1"/>
      <w:pgMar w:top="1418" w:right="1418" w:bottom="851" w:left="1418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6AC47D" w14:textId="77777777" w:rsidR="00F417F0" w:rsidRDefault="00F417F0" w:rsidP="008606AB">
      <w:r>
        <w:separator/>
      </w:r>
    </w:p>
  </w:endnote>
  <w:endnote w:type="continuationSeparator" w:id="0">
    <w:p w14:paraId="5682B369" w14:textId="77777777" w:rsidR="00F417F0" w:rsidRDefault="00F417F0" w:rsidP="00860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83B2A" w14:textId="6684C205" w:rsidR="008D187A" w:rsidRPr="00E81B4B" w:rsidRDefault="004E39FD" w:rsidP="00E81B4B">
    <w:pPr>
      <w:pStyle w:val="Footer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8B0B92" w14:textId="77777777" w:rsidR="00F417F0" w:rsidRDefault="00F417F0" w:rsidP="008606AB">
      <w:r>
        <w:separator/>
      </w:r>
    </w:p>
  </w:footnote>
  <w:footnote w:type="continuationSeparator" w:id="0">
    <w:p w14:paraId="2535F37A" w14:textId="77777777" w:rsidR="00F417F0" w:rsidRDefault="00F417F0" w:rsidP="00860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90F009" w14:textId="77777777" w:rsidR="0030312F" w:rsidRDefault="0030312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39" behindDoc="1" locked="0" layoutInCell="1" allowOverlap="1" wp14:anchorId="19185BD3" wp14:editId="568770D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43775" cy="10325100"/>
              <wp:effectExtent l="114300" t="114300" r="133350" b="133350"/>
              <wp:wrapNone/>
              <wp:docPr id="15" name="Rectangle 1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43775" cy="10325100"/>
                      </a:xfrm>
                      <a:prstGeom prst="rect">
                        <a:avLst/>
                      </a:prstGeom>
                      <a:noFill/>
                      <a:ln w="254000">
                        <a:solidFill>
                          <a:srgbClr val="D3D3D3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rect w14:anchorId="7F59D1DA" id="Rectangle 15" o:spid="_x0000_s1026" alt="&quot;&quot;" style="position:absolute;margin-left:0;margin-top:0;width:578.25pt;height:813pt;z-index:-251658241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" filled="f" strokecolor="#d3d3d3" strokeweight="20pt"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62CCD3" w14:textId="77777777" w:rsidR="00FA2A95" w:rsidRDefault="00FA2A9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B20DE6F" wp14:editId="57020B9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08000" cy="10440000"/>
              <wp:effectExtent l="114300" t="114300" r="133350" b="133350"/>
              <wp:wrapNone/>
              <wp:docPr id="16" name="Rectangle 1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08000" cy="10440000"/>
                      </a:xfrm>
                      <a:prstGeom prst="rect">
                        <a:avLst/>
                      </a:prstGeom>
                      <a:noFill/>
                      <a:ln w="254000">
                        <a:solidFill>
                          <a:srgbClr val="D3D3D3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rect w14:anchorId="6600B2C8" id="Rectangle 16" o:spid="_x0000_s1026" alt="&quot;&quot;" style="position:absolute;margin-left:0;margin-top:0;width:575.45pt;height:822.05pt;z-index:-251655168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" filled="f" strokecolor="#d3d3d3" strokeweight="20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287C6F8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AD02B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CAD545C"/>
    <w:multiLevelType w:val="hybridMultilevel"/>
    <w:tmpl w:val="4C445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D1011"/>
    <w:multiLevelType w:val="hybridMultilevel"/>
    <w:tmpl w:val="16DEC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E1162"/>
    <w:multiLevelType w:val="hybridMultilevel"/>
    <w:tmpl w:val="411E9FAA"/>
    <w:lvl w:ilvl="0" w:tplc="B15ED9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AF25E0"/>
    <w:multiLevelType w:val="hybridMultilevel"/>
    <w:tmpl w:val="7E888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ED451A"/>
    <w:multiLevelType w:val="hybridMultilevel"/>
    <w:tmpl w:val="26CA6F1C"/>
    <w:lvl w:ilvl="0" w:tplc="F234400C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EB0726"/>
    <w:multiLevelType w:val="hybridMultilevel"/>
    <w:tmpl w:val="F4282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8773FE"/>
    <w:multiLevelType w:val="hybridMultilevel"/>
    <w:tmpl w:val="4DE6F468"/>
    <w:lvl w:ilvl="0" w:tplc="75ACD0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145D7A"/>
    <w:multiLevelType w:val="multilevel"/>
    <w:tmpl w:val="7E5E73A2"/>
    <w:styleLink w:val="BullettedList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color w:val="4472C4" w:themeColor="accent1"/>
      </w:rPr>
    </w:lvl>
    <w:lvl w:ilvl="1">
      <w:start w:val="1"/>
      <w:numFmt w:val="bullet"/>
      <w:pStyle w:val="ListBullet2"/>
      <w:lvlText w:val="o"/>
      <w:lvlJc w:val="left"/>
      <w:pPr>
        <w:tabs>
          <w:tab w:val="num" w:pos="360"/>
        </w:tabs>
        <w:ind w:left="357" w:hanging="35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57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57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</w:abstractNum>
  <w:abstractNum w:abstractNumId="10" w15:restartNumberingAfterBreak="0">
    <w:nsid w:val="6EEB7DF2"/>
    <w:multiLevelType w:val="hybridMultilevel"/>
    <w:tmpl w:val="AF0A84D0"/>
    <w:lvl w:ilvl="0" w:tplc="9626D9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7"/>
  </w:num>
  <w:num w:numId="9">
    <w:abstractNumId w:val="1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removePersonalInformation/>
  <w:removeDateAndTime/>
  <w:proofState w:spelling="clean" w:grammar="clean"/>
  <w:attachedTemplate r:id="rId1"/>
  <w:stylePaneSortMethod w:val="00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6D"/>
    <w:rsid w:val="000029A4"/>
    <w:rsid w:val="00002EF4"/>
    <w:rsid w:val="000040C5"/>
    <w:rsid w:val="000045DD"/>
    <w:rsid w:val="000056D9"/>
    <w:rsid w:val="00006977"/>
    <w:rsid w:val="000178C7"/>
    <w:rsid w:val="00024037"/>
    <w:rsid w:val="0002791A"/>
    <w:rsid w:val="00030B18"/>
    <w:rsid w:val="0003687F"/>
    <w:rsid w:val="000404F5"/>
    <w:rsid w:val="0004148B"/>
    <w:rsid w:val="000419A8"/>
    <w:rsid w:val="00045E18"/>
    <w:rsid w:val="000630AD"/>
    <w:rsid w:val="000643B5"/>
    <w:rsid w:val="00067DBC"/>
    <w:rsid w:val="000708BC"/>
    <w:rsid w:val="0007165B"/>
    <w:rsid w:val="00080AB8"/>
    <w:rsid w:val="00082CC6"/>
    <w:rsid w:val="0009280B"/>
    <w:rsid w:val="00097245"/>
    <w:rsid w:val="000A3F58"/>
    <w:rsid w:val="000A7D43"/>
    <w:rsid w:val="000B48A7"/>
    <w:rsid w:val="000B54C7"/>
    <w:rsid w:val="000B63A9"/>
    <w:rsid w:val="000C15A0"/>
    <w:rsid w:val="000C7FF1"/>
    <w:rsid w:val="000D5D15"/>
    <w:rsid w:val="000D69EA"/>
    <w:rsid w:val="000E043F"/>
    <w:rsid w:val="000E38BA"/>
    <w:rsid w:val="000E4081"/>
    <w:rsid w:val="000F008F"/>
    <w:rsid w:val="000F02BC"/>
    <w:rsid w:val="000F40E6"/>
    <w:rsid w:val="000F64BF"/>
    <w:rsid w:val="00105A7C"/>
    <w:rsid w:val="00111A9A"/>
    <w:rsid w:val="00112A25"/>
    <w:rsid w:val="0011402B"/>
    <w:rsid w:val="00122739"/>
    <w:rsid w:val="001307F2"/>
    <w:rsid w:val="00132B90"/>
    <w:rsid w:val="00136529"/>
    <w:rsid w:val="00136FDC"/>
    <w:rsid w:val="00142AF9"/>
    <w:rsid w:val="00143D73"/>
    <w:rsid w:val="0015430F"/>
    <w:rsid w:val="00157987"/>
    <w:rsid w:val="001600E0"/>
    <w:rsid w:val="0017089F"/>
    <w:rsid w:val="00174340"/>
    <w:rsid w:val="0018207E"/>
    <w:rsid w:val="00182908"/>
    <w:rsid w:val="00184C6C"/>
    <w:rsid w:val="001968B8"/>
    <w:rsid w:val="001A0E1A"/>
    <w:rsid w:val="001A3765"/>
    <w:rsid w:val="001B7DA1"/>
    <w:rsid w:val="001C3BF5"/>
    <w:rsid w:val="001C44EC"/>
    <w:rsid w:val="001C644D"/>
    <w:rsid w:val="001C7707"/>
    <w:rsid w:val="001D062B"/>
    <w:rsid w:val="001D3CB4"/>
    <w:rsid w:val="001D6F95"/>
    <w:rsid w:val="001E35B1"/>
    <w:rsid w:val="001E3942"/>
    <w:rsid w:val="001F0420"/>
    <w:rsid w:val="001F5CD9"/>
    <w:rsid w:val="002032BC"/>
    <w:rsid w:val="00204A44"/>
    <w:rsid w:val="00211C7D"/>
    <w:rsid w:val="002122BE"/>
    <w:rsid w:val="00213BDD"/>
    <w:rsid w:val="00214AB7"/>
    <w:rsid w:val="00224640"/>
    <w:rsid w:val="00233809"/>
    <w:rsid w:val="00240CAF"/>
    <w:rsid w:val="00240FC4"/>
    <w:rsid w:val="00244938"/>
    <w:rsid w:val="00246138"/>
    <w:rsid w:val="002518EE"/>
    <w:rsid w:val="002521CA"/>
    <w:rsid w:val="0025281A"/>
    <w:rsid w:val="002603F3"/>
    <w:rsid w:val="0026184A"/>
    <w:rsid w:val="00262864"/>
    <w:rsid w:val="00266CED"/>
    <w:rsid w:val="0027148E"/>
    <w:rsid w:val="002728CB"/>
    <w:rsid w:val="002868AC"/>
    <w:rsid w:val="00287B48"/>
    <w:rsid w:val="00291C91"/>
    <w:rsid w:val="00295361"/>
    <w:rsid w:val="00296238"/>
    <w:rsid w:val="002A7394"/>
    <w:rsid w:val="002B0BDB"/>
    <w:rsid w:val="002B5865"/>
    <w:rsid w:val="002C254C"/>
    <w:rsid w:val="002C4C57"/>
    <w:rsid w:val="002D5554"/>
    <w:rsid w:val="002E2C90"/>
    <w:rsid w:val="002E626B"/>
    <w:rsid w:val="002F0F96"/>
    <w:rsid w:val="002F1AD6"/>
    <w:rsid w:val="002F3796"/>
    <w:rsid w:val="002F379C"/>
    <w:rsid w:val="002F3ED0"/>
    <w:rsid w:val="003022AB"/>
    <w:rsid w:val="0030312F"/>
    <w:rsid w:val="00311E7A"/>
    <w:rsid w:val="00320C8C"/>
    <w:rsid w:val="0033017B"/>
    <w:rsid w:val="00331619"/>
    <w:rsid w:val="00340545"/>
    <w:rsid w:val="00340AC7"/>
    <w:rsid w:val="00340C94"/>
    <w:rsid w:val="00345139"/>
    <w:rsid w:val="00345636"/>
    <w:rsid w:val="003515DC"/>
    <w:rsid w:val="00354F62"/>
    <w:rsid w:val="00355FF5"/>
    <w:rsid w:val="00365B1E"/>
    <w:rsid w:val="00384ED9"/>
    <w:rsid w:val="003850DA"/>
    <w:rsid w:val="00386864"/>
    <w:rsid w:val="00387C37"/>
    <w:rsid w:val="00387D98"/>
    <w:rsid w:val="00391F8E"/>
    <w:rsid w:val="00394F40"/>
    <w:rsid w:val="0039550E"/>
    <w:rsid w:val="00397AD4"/>
    <w:rsid w:val="003A6297"/>
    <w:rsid w:val="003B18F4"/>
    <w:rsid w:val="003C3784"/>
    <w:rsid w:val="003C5CFB"/>
    <w:rsid w:val="003D1136"/>
    <w:rsid w:val="003D656E"/>
    <w:rsid w:val="003D7A0B"/>
    <w:rsid w:val="003E24F7"/>
    <w:rsid w:val="003E6950"/>
    <w:rsid w:val="003F0C88"/>
    <w:rsid w:val="003F2A90"/>
    <w:rsid w:val="003F7D27"/>
    <w:rsid w:val="00401695"/>
    <w:rsid w:val="0040579E"/>
    <w:rsid w:val="0040681B"/>
    <w:rsid w:val="00420FAA"/>
    <w:rsid w:val="00424378"/>
    <w:rsid w:val="00431486"/>
    <w:rsid w:val="00434DCD"/>
    <w:rsid w:val="00437DC3"/>
    <w:rsid w:val="00441AD2"/>
    <w:rsid w:val="00442ACD"/>
    <w:rsid w:val="00452AB9"/>
    <w:rsid w:val="00452E51"/>
    <w:rsid w:val="004561C7"/>
    <w:rsid w:val="00457B51"/>
    <w:rsid w:val="00461C76"/>
    <w:rsid w:val="0046798E"/>
    <w:rsid w:val="00474336"/>
    <w:rsid w:val="00476E28"/>
    <w:rsid w:val="00485BE0"/>
    <w:rsid w:val="004874B9"/>
    <w:rsid w:val="004900AB"/>
    <w:rsid w:val="00492414"/>
    <w:rsid w:val="00494590"/>
    <w:rsid w:val="00495088"/>
    <w:rsid w:val="004A20D6"/>
    <w:rsid w:val="004A23C5"/>
    <w:rsid w:val="004A38EC"/>
    <w:rsid w:val="004A6EA6"/>
    <w:rsid w:val="004B39F7"/>
    <w:rsid w:val="004B7E55"/>
    <w:rsid w:val="004C252C"/>
    <w:rsid w:val="004C746E"/>
    <w:rsid w:val="004D14EE"/>
    <w:rsid w:val="004D2A56"/>
    <w:rsid w:val="004D2CEB"/>
    <w:rsid w:val="004D3258"/>
    <w:rsid w:val="004D5163"/>
    <w:rsid w:val="004D6E68"/>
    <w:rsid w:val="004D7633"/>
    <w:rsid w:val="004D78E7"/>
    <w:rsid w:val="004E39FD"/>
    <w:rsid w:val="004F260A"/>
    <w:rsid w:val="004F2E60"/>
    <w:rsid w:val="004F618A"/>
    <w:rsid w:val="00517553"/>
    <w:rsid w:val="005179B7"/>
    <w:rsid w:val="00522483"/>
    <w:rsid w:val="0052261B"/>
    <w:rsid w:val="0052343C"/>
    <w:rsid w:val="00524BAE"/>
    <w:rsid w:val="00532FA8"/>
    <w:rsid w:val="00533BAC"/>
    <w:rsid w:val="00533E81"/>
    <w:rsid w:val="00534889"/>
    <w:rsid w:val="00535C31"/>
    <w:rsid w:val="0054100F"/>
    <w:rsid w:val="00542AD6"/>
    <w:rsid w:val="00543F8E"/>
    <w:rsid w:val="00552FC9"/>
    <w:rsid w:val="00554F71"/>
    <w:rsid w:val="00555369"/>
    <w:rsid w:val="00560000"/>
    <w:rsid w:val="00563311"/>
    <w:rsid w:val="00564338"/>
    <w:rsid w:val="005760E6"/>
    <w:rsid w:val="005769A0"/>
    <w:rsid w:val="00577731"/>
    <w:rsid w:val="005777DA"/>
    <w:rsid w:val="0058022C"/>
    <w:rsid w:val="005975F0"/>
    <w:rsid w:val="005979D4"/>
    <w:rsid w:val="005A63EE"/>
    <w:rsid w:val="005B10A7"/>
    <w:rsid w:val="005B2E47"/>
    <w:rsid w:val="005B34DF"/>
    <w:rsid w:val="005B60AD"/>
    <w:rsid w:val="005B7140"/>
    <w:rsid w:val="005C0D8D"/>
    <w:rsid w:val="005C72E4"/>
    <w:rsid w:val="005D3428"/>
    <w:rsid w:val="005D6BC2"/>
    <w:rsid w:val="005D7EFC"/>
    <w:rsid w:val="005E233E"/>
    <w:rsid w:val="005E3B23"/>
    <w:rsid w:val="005E3F3B"/>
    <w:rsid w:val="005E5EFB"/>
    <w:rsid w:val="005F0C33"/>
    <w:rsid w:val="005F20B3"/>
    <w:rsid w:val="005F7FE1"/>
    <w:rsid w:val="006022F3"/>
    <w:rsid w:val="00603878"/>
    <w:rsid w:val="0060653F"/>
    <w:rsid w:val="00615616"/>
    <w:rsid w:val="00616BC0"/>
    <w:rsid w:val="0062069D"/>
    <w:rsid w:val="00623391"/>
    <w:rsid w:val="0063111E"/>
    <w:rsid w:val="00633CDA"/>
    <w:rsid w:val="006376F0"/>
    <w:rsid w:val="00641CDD"/>
    <w:rsid w:val="0064269A"/>
    <w:rsid w:val="006510C7"/>
    <w:rsid w:val="00654740"/>
    <w:rsid w:val="00655FD1"/>
    <w:rsid w:val="00663446"/>
    <w:rsid w:val="00671403"/>
    <w:rsid w:val="00672DA0"/>
    <w:rsid w:val="006746C9"/>
    <w:rsid w:val="00682792"/>
    <w:rsid w:val="00685730"/>
    <w:rsid w:val="00685C0C"/>
    <w:rsid w:val="00686069"/>
    <w:rsid w:val="00687F92"/>
    <w:rsid w:val="00692F0D"/>
    <w:rsid w:val="0069746E"/>
    <w:rsid w:val="006A5196"/>
    <w:rsid w:val="006B4673"/>
    <w:rsid w:val="006B4B87"/>
    <w:rsid w:val="006B7915"/>
    <w:rsid w:val="006C08BD"/>
    <w:rsid w:val="006C37F3"/>
    <w:rsid w:val="006C38A4"/>
    <w:rsid w:val="006C67DE"/>
    <w:rsid w:val="006D3DF8"/>
    <w:rsid w:val="006E1253"/>
    <w:rsid w:val="006E1E2D"/>
    <w:rsid w:val="006E1FA5"/>
    <w:rsid w:val="006E277C"/>
    <w:rsid w:val="006E3869"/>
    <w:rsid w:val="006E45F2"/>
    <w:rsid w:val="006E76FE"/>
    <w:rsid w:val="006F544B"/>
    <w:rsid w:val="00705EF9"/>
    <w:rsid w:val="007078BA"/>
    <w:rsid w:val="0071237C"/>
    <w:rsid w:val="007155DE"/>
    <w:rsid w:val="00720DC0"/>
    <w:rsid w:val="0072515D"/>
    <w:rsid w:val="00727BBF"/>
    <w:rsid w:val="00737523"/>
    <w:rsid w:val="0074607A"/>
    <w:rsid w:val="007467B1"/>
    <w:rsid w:val="0075045B"/>
    <w:rsid w:val="00751D93"/>
    <w:rsid w:val="007540CB"/>
    <w:rsid w:val="007548F6"/>
    <w:rsid w:val="00760D45"/>
    <w:rsid w:val="00761FD7"/>
    <w:rsid w:val="00772445"/>
    <w:rsid w:val="007737D2"/>
    <w:rsid w:val="0078531C"/>
    <w:rsid w:val="00785A6B"/>
    <w:rsid w:val="00795AED"/>
    <w:rsid w:val="007976E0"/>
    <w:rsid w:val="007A6BFB"/>
    <w:rsid w:val="007B04B0"/>
    <w:rsid w:val="007B14CB"/>
    <w:rsid w:val="007B3685"/>
    <w:rsid w:val="007C1DB5"/>
    <w:rsid w:val="007C3755"/>
    <w:rsid w:val="007C68FC"/>
    <w:rsid w:val="007D4515"/>
    <w:rsid w:val="007D5A3F"/>
    <w:rsid w:val="007E1B2B"/>
    <w:rsid w:val="007E6849"/>
    <w:rsid w:val="007E6866"/>
    <w:rsid w:val="007E6B67"/>
    <w:rsid w:val="007F00C3"/>
    <w:rsid w:val="007F242B"/>
    <w:rsid w:val="007F3514"/>
    <w:rsid w:val="007F6453"/>
    <w:rsid w:val="00800380"/>
    <w:rsid w:val="0080053F"/>
    <w:rsid w:val="00802FA0"/>
    <w:rsid w:val="0080720E"/>
    <w:rsid w:val="0080749A"/>
    <w:rsid w:val="0081519A"/>
    <w:rsid w:val="00820225"/>
    <w:rsid w:val="00825522"/>
    <w:rsid w:val="00833FBE"/>
    <w:rsid w:val="00837223"/>
    <w:rsid w:val="008525B9"/>
    <w:rsid w:val="00852ACE"/>
    <w:rsid w:val="00852B28"/>
    <w:rsid w:val="008550AE"/>
    <w:rsid w:val="008606AB"/>
    <w:rsid w:val="008642D3"/>
    <w:rsid w:val="00864665"/>
    <w:rsid w:val="00864A2A"/>
    <w:rsid w:val="0087086B"/>
    <w:rsid w:val="008735FF"/>
    <w:rsid w:val="008771A6"/>
    <w:rsid w:val="00881CB6"/>
    <w:rsid w:val="00881F43"/>
    <w:rsid w:val="00884B0E"/>
    <w:rsid w:val="00887A4E"/>
    <w:rsid w:val="00891EFC"/>
    <w:rsid w:val="00892925"/>
    <w:rsid w:val="00897707"/>
    <w:rsid w:val="008A0D41"/>
    <w:rsid w:val="008A101D"/>
    <w:rsid w:val="008A11FC"/>
    <w:rsid w:val="008A25DF"/>
    <w:rsid w:val="008B2411"/>
    <w:rsid w:val="008B3ACE"/>
    <w:rsid w:val="008B43FE"/>
    <w:rsid w:val="008C2381"/>
    <w:rsid w:val="008C2F5D"/>
    <w:rsid w:val="008C602F"/>
    <w:rsid w:val="008D187A"/>
    <w:rsid w:val="008D25F7"/>
    <w:rsid w:val="008D52CB"/>
    <w:rsid w:val="008E0C13"/>
    <w:rsid w:val="008E6FA2"/>
    <w:rsid w:val="008F134B"/>
    <w:rsid w:val="008F1B7F"/>
    <w:rsid w:val="008F4289"/>
    <w:rsid w:val="00907A72"/>
    <w:rsid w:val="00913A4D"/>
    <w:rsid w:val="00920642"/>
    <w:rsid w:val="009206A8"/>
    <w:rsid w:val="00925893"/>
    <w:rsid w:val="00926DED"/>
    <w:rsid w:val="00927729"/>
    <w:rsid w:val="00933BC6"/>
    <w:rsid w:val="00943598"/>
    <w:rsid w:val="00947330"/>
    <w:rsid w:val="00950B0F"/>
    <w:rsid w:val="009515C8"/>
    <w:rsid w:val="00961945"/>
    <w:rsid w:val="00966E4C"/>
    <w:rsid w:val="0097138B"/>
    <w:rsid w:val="00972AEF"/>
    <w:rsid w:val="00975549"/>
    <w:rsid w:val="00975EA7"/>
    <w:rsid w:val="00982EF2"/>
    <w:rsid w:val="0098733A"/>
    <w:rsid w:val="00987CC5"/>
    <w:rsid w:val="00997087"/>
    <w:rsid w:val="009A5E7C"/>
    <w:rsid w:val="009B02B1"/>
    <w:rsid w:val="009B5BD6"/>
    <w:rsid w:val="009C7A6F"/>
    <w:rsid w:val="009D0436"/>
    <w:rsid w:val="009D4577"/>
    <w:rsid w:val="009E2D8B"/>
    <w:rsid w:val="009E3171"/>
    <w:rsid w:val="009E5116"/>
    <w:rsid w:val="009F3152"/>
    <w:rsid w:val="009F32F4"/>
    <w:rsid w:val="009F6597"/>
    <w:rsid w:val="009F6AB2"/>
    <w:rsid w:val="009F725E"/>
    <w:rsid w:val="00A0684D"/>
    <w:rsid w:val="00A06C4C"/>
    <w:rsid w:val="00A06E32"/>
    <w:rsid w:val="00A10126"/>
    <w:rsid w:val="00A14A38"/>
    <w:rsid w:val="00A17802"/>
    <w:rsid w:val="00A17F88"/>
    <w:rsid w:val="00A21D3E"/>
    <w:rsid w:val="00A2377E"/>
    <w:rsid w:val="00A32524"/>
    <w:rsid w:val="00A330AB"/>
    <w:rsid w:val="00A338F0"/>
    <w:rsid w:val="00A35D79"/>
    <w:rsid w:val="00A36BE5"/>
    <w:rsid w:val="00A378AE"/>
    <w:rsid w:val="00A430E5"/>
    <w:rsid w:val="00A43F30"/>
    <w:rsid w:val="00A50A62"/>
    <w:rsid w:val="00A54F0E"/>
    <w:rsid w:val="00A55D83"/>
    <w:rsid w:val="00A63926"/>
    <w:rsid w:val="00A6783A"/>
    <w:rsid w:val="00A75A9D"/>
    <w:rsid w:val="00A777EF"/>
    <w:rsid w:val="00A80F97"/>
    <w:rsid w:val="00A8302B"/>
    <w:rsid w:val="00A91398"/>
    <w:rsid w:val="00A91C41"/>
    <w:rsid w:val="00A92FF3"/>
    <w:rsid w:val="00A95473"/>
    <w:rsid w:val="00A97E07"/>
    <w:rsid w:val="00AA0ACF"/>
    <w:rsid w:val="00AA1235"/>
    <w:rsid w:val="00AA3DF4"/>
    <w:rsid w:val="00AA7CE2"/>
    <w:rsid w:val="00AB356F"/>
    <w:rsid w:val="00AB45CE"/>
    <w:rsid w:val="00AB5BA6"/>
    <w:rsid w:val="00AB60FA"/>
    <w:rsid w:val="00AB61AD"/>
    <w:rsid w:val="00AB6C6C"/>
    <w:rsid w:val="00AC7D7B"/>
    <w:rsid w:val="00AD010B"/>
    <w:rsid w:val="00AD474F"/>
    <w:rsid w:val="00AD57AC"/>
    <w:rsid w:val="00AF026E"/>
    <w:rsid w:val="00AF4091"/>
    <w:rsid w:val="00AF5E94"/>
    <w:rsid w:val="00B13252"/>
    <w:rsid w:val="00B1591F"/>
    <w:rsid w:val="00B17421"/>
    <w:rsid w:val="00B26DBD"/>
    <w:rsid w:val="00B26ECE"/>
    <w:rsid w:val="00B30030"/>
    <w:rsid w:val="00B30DC8"/>
    <w:rsid w:val="00B33712"/>
    <w:rsid w:val="00B33E90"/>
    <w:rsid w:val="00B34E13"/>
    <w:rsid w:val="00B35EBD"/>
    <w:rsid w:val="00B4286F"/>
    <w:rsid w:val="00B50F2F"/>
    <w:rsid w:val="00B50FCA"/>
    <w:rsid w:val="00B525BE"/>
    <w:rsid w:val="00B5279B"/>
    <w:rsid w:val="00B53BC1"/>
    <w:rsid w:val="00B6201F"/>
    <w:rsid w:val="00B639EF"/>
    <w:rsid w:val="00B67B3D"/>
    <w:rsid w:val="00B67F47"/>
    <w:rsid w:val="00B7045F"/>
    <w:rsid w:val="00B71E3C"/>
    <w:rsid w:val="00B726D8"/>
    <w:rsid w:val="00B76E61"/>
    <w:rsid w:val="00B81AAE"/>
    <w:rsid w:val="00B87285"/>
    <w:rsid w:val="00B87E03"/>
    <w:rsid w:val="00B9015A"/>
    <w:rsid w:val="00B93382"/>
    <w:rsid w:val="00B9660E"/>
    <w:rsid w:val="00BA15AE"/>
    <w:rsid w:val="00BA2872"/>
    <w:rsid w:val="00BA4388"/>
    <w:rsid w:val="00BB1EDA"/>
    <w:rsid w:val="00BB4323"/>
    <w:rsid w:val="00BB7200"/>
    <w:rsid w:val="00BB76A1"/>
    <w:rsid w:val="00BC52C1"/>
    <w:rsid w:val="00BD09FA"/>
    <w:rsid w:val="00BD12F2"/>
    <w:rsid w:val="00BD1636"/>
    <w:rsid w:val="00BD2355"/>
    <w:rsid w:val="00BD2651"/>
    <w:rsid w:val="00BE0614"/>
    <w:rsid w:val="00C00CFC"/>
    <w:rsid w:val="00C014E8"/>
    <w:rsid w:val="00C0569F"/>
    <w:rsid w:val="00C0693E"/>
    <w:rsid w:val="00C13772"/>
    <w:rsid w:val="00C143CF"/>
    <w:rsid w:val="00C16233"/>
    <w:rsid w:val="00C17E48"/>
    <w:rsid w:val="00C21753"/>
    <w:rsid w:val="00C2521C"/>
    <w:rsid w:val="00C31256"/>
    <w:rsid w:val="00C31B26"/>
    <w:rsid w:val="00C40C75"/>
    <w:rsid w:val="00C45DFC"/>
    <w:rsid w:val="00C470F5"/>
    <w:rsid w:val="00C4764C"/>
    <w:rsid w:val="00C51183"/>
    <w:rsid w:val="00C52A4F"/>
    <w:rsid w:val="00C5543E"/>
    <w:rsid w:val="00C602E9"/>
    <w:rsid w:val="00C6208F"/>
    <w:rsid w:val="00C646F3"/>
    <w:rsid w:val="00C64AD0"/>
    <w:rsid w:val="00C657F7"/>
    <w:rsid w:val="00C658A4"/>
    <w:rsid w:val="00C72634"/>
    <w:rsid w:val="00C74174"/>
    <w:rsid w:val="00C74D6E"/>
    <w:rsid w:val="00C90B05"/>
    <w:rsid w:val="00C93B95"/>
    <w:rsid w:val="00C95773"/>
    <w:rsid w:val="00C96517"/>
    <w:rsid w:val="00C96E5D"/>
    <w:rsid w:val="00CA2146"/>
    <w:rsid w:val="00CA43D5"/>
    <w:rsid w:val="00CA7F10"/>
    <w:rsid w:val="00CC0EDB"/>
    <w:rsid w:val="00CC4DA5"/>
    <w:rsid w:val="00CD01D6"/>
    <w:rsid w:val="00CD0319"/>
    <w:rsid w:val="00CD1FE8"/>
    <w:rsid w:val="00CD2680"/>
    <w:rsid w:val="00CD50CB"/>
    <w:rsid w:val="00CE165F"/>
    <w:rsid w:val="00CE28E6"/>
    <w:rsid w:val="00CE47A1"/>
    <w:rsid w:val="00D01BDF"/>
    <w:rsid w:val="00D01EB8"/>
    <w:rsid w:val="00D05B00"/>
    <w:rsid w:val="00D12384"/>
    <w:rsid w:val="00D1758B"/>
    <w:rsid w:val="00D17F55"/>
    <w:rsid w:val="00D27F37"/>
    <w:rsid w:val="00D31D9E"/>
    <w:rsid w:val="00D3295F"/>
    <w:rsid w:val="00D359E1"/>
    <w:rsid w:val="00D372C1"/>
    <w:rsid w:val="00D41623"/>
    <w:rsid w:val="00D54778"/>
    <w:rsid w:val="00D54F50"/>
    <w:rsid w:val="00D563AA"/>
    <w:rsid w:val="00D60A3E"/>
    <w:rsid w:val="00D631D4"/>
    <w:rsid w:val="00D6410D"/>
    <w:rsid w:val="00D71ECB"/>
    <w:rsid w:val="00D73AB5"/>
    <w:rsid w:val="00D800F1"/>
    <w:rsid w:val="00D8227D"/>
    <w:rsid w:val="00D84681"/>
    <w:rsid w:val="00D84BD3"/>
    <w:rsid w:val="00D8588B"/>
    <w:rsid w:val="00D86072"/>
    <w:rsid w:val="00D879EF"/>
    <w:rsid w:val="00D95F92"/>
    <w:rsid w:val="00DB4D41"/>
    <w:rsid w:val="00DC010D"/>
    <w:rsid w:val="00DD2879"/>
    <w:rsid w:val="00DD504E"/>
    <w:rsid w:val="00DE2209"/>
    <w:rsid w:val="00DE2813"/>
    <w:rsid w:val="00DF2584"/>
    <w:rsid w:val="00DF2B61"/>
    <w:rsid w:val="00DF4BAA"/>
    <w:rsid w:val="00DF799F"/>
    <w:rsid w:val="00E00AB0"/>
    <w:rsid w:val="00E01A6F"/>
    <w:rsid w:val="00E05528"/>
    <w:rsid w:val="00E11C12"/>
    <w:rsid w:val="00E12862"/>
    <w:rsid w:val="00E159DC"/>
    <w:rsid w:val="00E20E57"/>
    <w:rsid w:val="00E21DCD"/>
    <w:rsid w:val="00E25ADD"/>
    <w:rsid w:val="00E34182"/>
    <w:rsid w:val="00E35CE9"/>
    <w:rsid w:val="00E40DB4"/>
    <w:rsid w:val="00E439C5"/>
    <w:rsid w:val="00E45986"/>
    <w:rsid w:val="00E4666E"/>
    <w:rsid w:val="00E5538A"/>
    <w:rsid w:val="00E563EE"/>
    <w:rsid w:val="00E60F4D"/>
    <w:rsid w:val="00E63CC9"/>
    <w:rsid w:val="00E644B3"/>
    <w:rsid w:val="00E763E2"/>
    <w:rsid w:val="00E77FDF"/>
    <w:rsid w:val="00E81B4B"/>
    <w:rsid w:val="00E83E7A"/>
    <w:rsid w:val="00E84C33"/>
    <w:rsid w:val="00E865F9"/>
    <w:rsid w:val="00E9099D"/>
    <w:rsid w:val="00EA186D"/>
    <w:rsid w:val="00EA52D1"/>
    <w:rsid w:val="00EB0BAF"/>
    <w:rsid w:val="00EB0CCF"/>
    <w:rsid w:val="00EB1181"/>
    <w:rsid w:val="00EB326C"/>
    <w:rsid w:val="00EB676F"/>
    <w:rsid w:val="00EB6826"/>
    <w:rsid w:val="00EB743C"/>
    <w:rsid w:val="00EC7EB3"/>
    <w:rsid w:val="00ED63D7"/>
    <w:rsid w:val="00ED7F81"/>
    <w:rsid w:val="00EE1177"/>
    <w:rsid w:val="00EE5753"/>
    <w:rsid w:val="00EE60EC"/>
    <w:rsid w:val="00EF0A3B"/>
    <w:rsid w:val="00F005BB"/>
    <w:rsid w:val="00F016C1"/>
    <w:rsid w:val="00F026F3"/>
    <w:rsid w:val="00F03E09"/>
    <w:rsid w:val="00F04116"/>
    <w:rsid w:val="00F04CC8"/>
    <w:rsid w:val="00F13BBA"/>
    <w:rsid w:val="00F24600"/>
    <w:rsid w:val="00F320A7"/>
    <w:rsid w:val="00F32FB7"/>
    <w:rsid w:val="00F417F0"/>
    <w:rsid w:val="00F42503"/>
    <w:rsid w:val="00F45333"/>
    <w:rsid w:val="00F46AD4"/>
    <w:rsid w:val="00F47D3E"/>
    <w:rsid w:val="00F53314"/>
    <w:rsid w:val="00F57373"/>
    <w:rsid w:val="00F66AFE"/>
    <w:rsid w:val="00F74E18"/>
    <w:rsid w:val="00F76054"/>
    <w:rsid w:val="00F77EA6"/>
    <w:rsid w:val="00F813F0"/>
    <w:rsid w:val="00F8474C"/>
    <w:rsid w:val="00F8529A"/>
    <w:rsid w:val="00F8536D"/>
    <w:rsid w:val="00F868AE"/>
    <w:rsid w:val="00F97CB1"/>
    <w:rsid w:val="00F97E23"/>
    <w:rsid w:val="00FA23C1"/>
    <w:rsid w:val="00FA2A95"/>
    <w:rsid w:val="00FA308C"/>
    <w:rsid w:val="00FA33CC"/>
    <w:rsid w:val="00FB7C1F"/>
    <w:rsid w:val="00FC0045"/>
    <w:rsid w:val="00FC028C"/>
    <w:rsid w:val="00FC12E7"/>
    <w:rsid w:val="00FC3466"/>
    <w:rsid w:val="00FC45F0"/>
    <w:rsid w:val="00FC5B00"/>
    <w:rsid w:val="00FC5BB0"/>
    <w:rsid w:val="00FC78B6"/>
    <w:rsid w:val="00FD09CE"/>
    <w:rsid w:val="00FD48D3"/>
    <w:rsid w:val="00FE23B3"/>
    <w:rsid w:val="00FE3FFB"/>
    <w:rsid w:val="00FE6641"/>
    <w:rsid w:val="00FF1380"/>
    <w:rsid w:val="00FF57C5"/>
    <w:rsid w:val="00FF78C6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045E0C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808080" w:themeColor="background1" w:themeShade="80"/>
        <w:sz w:val="26"/>
        <w:szCs w:val="26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D4"/>
  </w:style>
  <w:style w:type="paragraph" w:styleId="Heading1">
    <w:name w:val="heading 1"/>
    <w:basedOn w:val="Normal"/>
    <w:next w:val="Normal"/>
    <w:link w:val="Heading1Char"/>
    <w:uiPriority w:val="9"/>
    <w:qFormat/>
    <w:rsid w:val="00B30030"/>
    <w:pPr>
      <w:keepNext/>
      <w:spacing w:before="600" w:after="300"/>
      <w:outlineLvl w:val="0"/>
    </w:pPr>
    <w:rPr>
      <w:rFonts w:asciiTheme="majorHAnsi" w:hAnsiTheme="majorHAnsi"/>
      <w:b/>
      <w:bCs/>
      <w:sz w:val="72"/>
      <w:szCs w:val="1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0030"/>
    <w:pPr>
      <w:keepNext/>
      <w:spacing w:before="240" w:after="120"/>
      <w:outlineLvl w:val="1"/>
    </w:pPr>
    <w:rPr>
      <w:rFonts w:asciiTheme="majorHAnsi" w:hAnsiTheme="majorHAnsi"/>
      <w:bCs/>
      <w:color w:val="4472C4" w:themeColor="accent1"/>
      <w:sz w:val="36"/>
      <w:szCs w:val="56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D359E1"/>
    <w:pPr>
      <w:spacing w:before="480" w:after="120"/>
      <w:outlineLvl w:val="2"/>
    </w:pPr>
    <w:rPr>
      <w:color w:val="4472C4" w:themeColor="accent1"/>
      <w:sz w:val="36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24640"/>
    <w:pPr>
      <w:spacing w:before="1320" w:after="600" w:line="204" w:lineRule="auto"/>
      <w:contextualSpacing/>
    </w:pPr>
    <w:rPr>
      <w:rFonts w:asciiTheme="majorHAnsi" w:eastAsiaTheme="majorEastAsia" w:hAnsiTheme="majorHAnsi" w:cstheme="majorBidi"/>
      <w:b/>
      <w:bCs/>
      <w:spacing w:val="-10"/>
      <w:kern w:val="28"/>
      <w:sz w:val="160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24640"/>
    <w:rPr>
      <w:rFonts w:asciiTheme="majorHAnsi" w:eastAsiaTheme="majorEastAsia" w:hAnsiTheme="majorHAnsi" w:cstheme="majorBidi"/>
      <w:b/>
      <w:bCs/>
      <w:spacing w:val="-10"/>
      <w:kern w:val="28"/>
      <w:sz w:val="160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12F"/>
    <w:pPr>
      <w:numPr>
        <w:ilvl w:val="1"/>
      </w:numPr>
    </w:pPr>
    <w:rPr>
      <w:rFonts w:eastAsiaTheme="minorEastAsia"/>
      <w:b/>
      <w:bCs/>
      <w:color w:val="4472C4" w:themeColor="accent1"/>
      <w:spacing w:val="15"/>
      <w:sz w:val="4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312F"/>
    <w:rPr>
      <w:rFonts w:eastAsiaTheme="minorEastAsia"/>
      <w:b/>
      <w:bCs/>
      <w:color w:val="4472C4" w:themeColor="accent1"/>
      <w:spacing w:val="15"/>
      <w:sz w:val="4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B30030"/>
    <w:rPr>
      <w:rFonts w:asciiTheme="majorHAnsi" w:hAnsiTheme="majorHAnsi"/>
      <w:b/>
      <w:bCs/>
      <w:sz w:val="72"/>
      <w:szCs w:val="18"/>
    </w:rPr>
  </w:style>
  <w:style w:type="paragraph" w:styleId="Header">
    <w:name w:val="header"/>
    <w:basedOn w:val="Normal"/>
    <w:link w:val="HeaderChar"/>
    <w:uiPriority w:val="99"/>
    <w:semiHidden/>
    <w:rsid w:val="00EB6826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03E09"/>
  </w:style>
  <w:style w:type="paragraph" w:styleId="Footer">
    <w:name w:val="footer"/>
    <w:basedOn w:val="Normal"/>
    <w:link w:val="FooterChar"/>
    <w:uiPriority w:val="99"/>
    <w:unhideWhenUsed/>
    <w:rsid w:val="004E39FD"/>
    <w:pPr>
      <w:tabs>
        <w:tab w:val="center" w:pos="4844"/>
        <w:tab w:val="right" w:pos="8640"/>
        <w:tab w:val="right" w:pos="9689"/>
      </w:tabs>
      <w:spacing w:after="0"/>
    </w:pPr>
    <w:rPr>
      <w:rFonts w:asciiTheme="majorHAnsi" w:hAnsiTheme="majorHAnsi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4E39FD"/>
    <w:rPr>
      <w:rFonts w:asciiTheme="majorHAnsi" w:hAnsiTheme="majorHAnsi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B30030"/>
    <w:rPr>
      <w:rFonts w:asciiTheme="majorHAnsi" w:hAnsiTheme="majorHAnsi"/>
      <w:bCs/>
      <w:color w:val="4472C4" w:themeColor="accent1"/>
      <w:sz w:val="36"/>
      <w:szCs w:val="56"/>
    </w:rPr>
  </w:style>
  <w:style w:type="table" w:styleId="TableGrid">
    <w:name w:val="Table Grid"/>
    <w:basedOn w:val="TableNormal"/>
    <w:uiPriority w:val="39"/>
    <w:rsid w:val="0002791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F03E09"/>
    <w:rPr>
      <w:color w:val="4472C4" w:themeColor="accent1"/>
      <w:sz w:val="36"/>
      <w:szCs w:val="32"/>
    </w:rPr>
  </w:style>
  <w:style w:type="paragraph" w:styleId="ListParagraph">
    <w:name w:val="List Paragraph"/>
    <w:basedOn w:val="Normal"/>
    <w:uiPriority w:val="34"/>
    <w:semiHidden/>
    <w:rsid w:val="00CD01D6"/>
    <w:pPr>
      <w:numPr>
        <w:numId w:val="3"/>
      </w:numPr>
      <w:ind w:left="244" w:hanging="357"/>
    </w:pPr>
  </w:style>
  <w:style w:type="character" w:styleId="PlaceholderText">
    <w:name w:val="Placeholder Text"/>
    <w:basedOn w:val="DefaultParagraphFont"/>
    <w:uiPriority w:val="99"/>
    <w:semiHidden/>
    <w:rsid w:val="006C08BD"/>
    <w:rPr>
      <w:color w:val="808080"/>
    </w:rPr>
  </w:style>
  <w:style w:type="character" w:styleId="Emphasis">
    <w:name w:val="Emphasis"/>
    <w:basedOn w:val="DefaultParagraphFont"/>
    <w:uiPriority w:val="20"/>
    <w:qFormat/>
    <w:rsid w:val="00EC7EB3"/>
    <w:rPr>
      <w:i w:val="0"/>
      <w:iCs/>
      <w:color w:val="4472C4" w:themeColor="accent1"/>
    </w:rPr>
  </w:style>
  <w:style w:type="paragraph" w:styleId="ListBullet">
    <w:name w:val="List Bullet"/>
    <w:basedOn w:val="Normal"/>
    <w:uiPriority w:val="99"/>
    <w:qFormat/>
    <w:rsid w:val="0098733A"/>
    <w:pPr>
      <w:numPr>
        <w:numId w:val="10"/>
      </w:numPr>
      <w:tabs>
        <w:tab w:val="clear" w:pos="360"/>
      </w:tabs>
      <w:spacing w:after="0"/>
      <w:contextualSpacing/>
    </w:pPr>
  </w:style>
  <w:style w:type="numbering" w:customStyle="1" w:styleId="BullettedList">
    <w:name w:val="BullettedList"/>
    <w:uiPriority w:val="99"/>
    <w:rsid w:val="0098733A"/>
    <w:pPr>
      <w:numPr>
        <w:numId w:val="10"/>
      </w:numPr>
    </w:pPr>
  </w:style>
  <w:style w:type="paragraph" w:styleId="Caption">
    <w:name w:val="caption"/>
    <w:basedOn w:val="Normal"/>
    <w:next w:val="Normal"/>
    <w:uiPriority w:val="35"/>
    <w:qFormat/>
    <w:rsid w:val="008F4289"/>
    <w:pPr>
      <w:spacing w:before="480" w:after="120"/>
    </w:pPr>
    <w:rPr>
      <w:iCs/>
      <w:color w:val="4472C4" w:themeColor="accent1"/>
      <w:sz w:val="36"/>
      <w:szCs w:val="18"/>
    </w:rPr>
  </w:style>
  <w:style w:type="paragraph" w:styleId="ListBullet2">
    <w:name w:val="List Bullet 2"/>
    <w:basedOn w:val="Normal"/>
    <w:uiPriority w:val="99"/>
    <w:semiHidden/>
    <w:unhideWhenUsed/>
    <w:rsid w:val="0098733A"/>
    <w:pPr>
      <w:numPr>
        <w:ilvl w:val="1"/>
        <w:numId w:val="10"/>
      </w:numPr>
      <w:contextualSpacing/>
    </w:pPr>
  </w:style>
  <w:style w:type="character" w:styleId="PageNumber">
    <w:name w:val="page number"/>
    <w:basedOn w:val="DefaultParagraphFont"/>
    <w:uiPriority w:val="99"/>
    <w:rsid w:val="00AD010B"/>
    <w:rPr>
      <w:color w:val="4472C4" w:themeColor="accent1"/>
    </w:rPr>
  </w:style>
  <w:style w:type="paragraph" w:customStyle="1" w:styleId="CoverHead1">
    <w:name w:val="Cover Head 1"/>
    <w:basedOn w:val="Normal"/>
    <w:link w:val="CoverHead1Char"/>
    <w:uiPriority w:val="10"/>
    <w:qFormat/>
    <w:rsid w:val="00224640"/>
    <w:pPr>
      <w:spacing w:before="480" w:after="60"/>
    </w:pPr>
    <w:rPr>
      <w:color w:val="A6A6A6" w:themeColor="background1" w:themeShade="A6"/>
      <w:sz w:val="36"/>
    </w:rPr>
  </w:style>
  <w:style w:type="paragraph" w:customStyle="1" w:styleId="CoverHead2">
    <w:name w:val="Cover Head 2"/>
    <w:basedOn w:val="Normal"/>
    <w:next w:val="Normal"/>
    <w:link w:val="CoverHead2Char"/>
    <w:uiPriority w:val="10"/>
    <w:qFormat/>
    <w:rsid w:val="00224640"/>
    <w:rPr>
      <w:color w:val="4472C4" w:themeColor="accent1"/>
      <w:sz w:val="44"/>
      <w:szCs w:val="44"/>
    </w:rPr>
  </w:style>
  <w:style w:type="character" w:customStyle="1" w:styleId="CoverHead1Char">
    <w:name w:val="Cover Head 1 Char"/>
    <w:basedOn w:val="Heading1Char"/>
    <w:link w:val="CoverHead1"/>
    <w:uiPriority w:val="10"/>
    <w:rsid w:val="005979D4"/>
    <w:rPr>
      <w:rFonts w:asciiTheme="majorHAnsi" w:hAnsiTheme="majorHAnsi"/>
      <w:b w:val="0"/>
      <w:bCs w:val="0"/>
      <w:color w:val="A6A6A6" w:themeColor="background1" w:themeShade="A6"/>
      <w:sz w:val="36"/>
      <w:szCs w:val="18"/>
    </w:rPr>
  </w:style>
  <w:style w:type="character" w:customStyle="1" w:styleId="CoverHead2Char">
    <w:name w:val="Cover Head 2 Char"/>
    <w:basedOn w:val="DefaultParagraphFont"/>
    <w:link w:val="CoverHead2"/>
    <w:uiPriority w:val="10"/>
    <w:rsid w:val="005979D4"/>
    <w:rPr>
      <w:color w:val="4472C4" w:themeColor="accent1"/>
      <w:sz w:val="44"/>
      <w:szCs w:val="44"/>
    </w:rPr>
  </w:style>
  <w:style w:type="paragraph" w:styleId="TOCHeading">
    <w:name w:val="TOC Heading"/>
    <w:basedOn w:val="Heading1"/>
    <w:next w:val="Normal"/>
    <w:uiPriority w:val="39"/>
    <w:unhideWhenUsed/>
    <w:qFormat/>
    <w:rsid w:val="00387D98"/>
    <w:pPr>
      <w:keepLines/>
      <w:spacing w:before="240" w:after="0" w:line="259" w:lineRule="auto"/>
      <w:outlineLvl w:val="9"/>
    </w:pPr>
    <w:rPr>
      <w:rFonts w:eastAsiaTheme="majorEastAsia" w:cstheme="majorBidi"/>
      <w:b w:val="0"/>
      <w:bCs w:val="0"/>
      <w:color w:val="2F5496" w:themeColor="accent1" w:themeShade="BF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387D98"/>
    <w:pPr>
      <w:spacing w:after="100"/>
      <w:ind w:left="260"/>
    </w:pPr>
  </w:style>
  <w:style w:type="character" w:styleId="Hyperlink">
    <w:name w:val="Hyperlink"/>
    <w:basedOn w:val="DefaultParagraphFont"/>
    <w:uiPriority w:val="99"/>
    <w:unhideWhenUsed/>
    <w:rsid w:val="00387D98"/>
    <w:rPr>
      <w:color w:val="C6281D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4A6EA6"/>
  </w:style>
  <w:style w:type="paragraph" w:styleId="TOC1">
    <w:name w:val="toc 1"/>
    <w:basedOn w:val="Normal"/>
    <w:next w:val="Normal"/>
    <w:autoRedefine/>
    <w:uiPriority w:val="39"/>
    <w:unhideWhenUsed/>
    <w:rsid w:val="00E4666E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4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Queen\AppData\Roaming\Microsoft\Templates\Classic%20students%20repo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FE21A9BFABDD4AD68C5A558B89DD5D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F2238D-12E9-4066-86F1-E15E729B7A0E}"/>
      </w:docPartPr>
      <w:docPartBody>
        <w:p w:rsidR="00C31E4D" w:rsidRDefault="00282A47">
          <w:pPr>
            <w:pStyle w:val="FE21A9BFABDD4AD68C5A558B89DD5DFE"/>
          </w:pPr>
          <w:r w:rsidRPr="000040C5">
            <w:t>Student:</w:t>
          </w:r>
        </w:p>
      </w:docPartBody>
    </w:docPart>
    <w:docPart>
      <w:docPartPr>
        <w:name w:val="B81E9794FD124888B854350379CB4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2A8944-48BB-4E6F-AB7A-4F843AD70A4C}"/>
      </w:docPartPr>
      <w:docPartBody>
        <w:p w:rsidR="00C31E4D" w:rsidRDefault="00282A47">
          <w:pPr>
            <w:pStyle w:val="B81E9794FD124888B854350379CB4722"/>
          </w:pPr>
          <w:r w:rsidRPr="000040C5">
            <w:t>Course title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145D7A"/>
    <w:multiLevelType w:val="multilevel"/>
    <w:tmpl w:val="7E5E73A2"/>
    <w:styleLink w:val="BullettedList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color w:val="4472C4" w:themeColor="accent1"/>
      </w:rPr>
    </w:lvl>
    <w:lvl w:ilvl="1">
      <w:start w:val="1"/>
      <w:numFmt w:val="bullet"/>
      <w:pStyle w:val="ListBullet2"/>
      <w:lvlText w:val="o"/>
      <w:lvlJc w:val="left"/>
      <w:pPr>
        <w:tabs>
          <w:tab w:val="num" w:pos="360"/>
        </w:tabs>
        <w:ind w:left="357" w:hanging="35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57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57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A47"/>
    <w:rsid w:val="00282A47"/>
    <w:rsid w:val="00C3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spacing w:before="240" w:after="120" w:line="240" w:lineRule="auto"/>
      <w:outlineLvl w:val="1"/>
    </w:pPr>
    <w:rPr>
      <w:rFonts w:asciiTheme="majorHAnsi" w:eastAsiaTheme="minorHAnsi" w:hAnsiTheme="majorHAnsi"/>
      <w:bCs/>
      <w:color w:val="4472C4" w:themeColor="accent1"/>
      <w:sz w:val="36"/>
      <w:szCs w:val="5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i w:val="0"/>
      <w:iCs/>
      <w:color w:val="4472C4" w:themeColor="accent1"/>
    </w:rPr>
  </w:style>
  <w:style w:type="paragraph" w:customStyle="1" w:styleId="2A4C9B16442045DF95D24B5A6B471E63">
    <w:name w:val="2A4C9B16442045DF95D24B5A6B471E63"/>
  </w:style>
  <w:style w:type="paragraph" w:customStyle="1" w:styleId="66186971CFAA4DCCAE11D6BA0F918E90">
    <w:name w:val="66186971CFAA4DCCAE11D6BA0F918E90"/>
  </w:style>
  <w:style w:type="paragraph" w:customStyle="1" w:styleId="6E2436EEC0204EF59783F79AF047322D">
    <w:name w:val="6E2436EEC0204EF59783F79AF047322D"/>
  </w:style>
  <w:style w:type="paragraph" w:customStyle="1" w:styleId="FE21A9BFABDD4AD68C5A558B89DD5DFE">
    <w:name w:val="FE21A9BFABDD4AD68C5A558B89DD5DFE"/>
  </w:style>
  <w:style w:type="paragraph" w:customStyle="1" w:styleId="81854DB2D41B474DA6B7F5BC656013E6">
    <w:name w:val="81854DB2D41B474DA6B7F5BC656013E6"/>
  </w:style>
  <w:style w:type="paragraph" w:customStyle="1" w:styleId="8378540E2A5E454E8C7F70C8F4DC78D4">
    <w:name w:val="8378540E2A5E454E8C7F70C8F4DC78D4"/>
  </w:style>
  <w:style w:type="paragraph" w:customStyle="1" w:styleId="9AE0FFBC794F4D008E87FE4BC890F7DA">
    <w:name w:val="9AE0FFBC794F4D008E87FE4BC890F7DA"/>
  </w:style>
  <w:style w:type="paragraph" w:customStyle="1" w:styleId="62E834031992432C999B8C7B7C836E11">
    <w:name w:val="62E834031992432C999B8C7B7C836E11"/>
  </w:style>
  <w:style w:type="paragraph" w:customStyle="1" w:styleId="B81E9794FD124888B854350379CB4722">
    <w:name w:val="B81E9794FD124888B854350379CB4722"/>
  </w:style>
  <w:style w:type="paragraph" w:customStyle="1" w:styleId="FC3BA72095CD49FF9EAFB56F53E68D4A">
    <w:name w:val="FC3BA72095CD49FF9EAFB56F53E68D4A"/>
  </w:style>
  <w:style w:type="paragraph" w:customStyle="1" w:styleId="BE3C390D4FA0409BB563A01684081F40">
    <w:name w:val="BE3C390D4FA0409BB563A01684081F40"/>
  </w:style>
  <w:style w:type="paragraph" w:customStyle="1" w:styleId="2ABE7D9393DD4E7F8CE0CCA7ABEB0A89">
    <w:name w:val="2ABE7D9393DD4E7F8CE0CCA7ABEB0A89"/>
  </w:style>
  <w:style w:type="paragraph" w:customStyle="1" w:styleId="ADC20A6E63444D09A8E69576C6070416">
    <w:name w:val="ADC20A6E63444D09A8E69576C6070416"/>
  </w:style>
  <w:style w:type="paragraph" w:customStyle="1" w:styleId="A63CAC3D594E489C8B973E26BC9A3340">
    <w:name w:val="A63CAC3D594E489C8B973E26BC9A3340"/>
  </w:style>
  <w:style w:type="paragraph" w:customStyle="1" w:styleId="258E350E70874B10A47D3C74BCF9B17A">
    <w:name w:val="258E350E70874B10A47D3C74BCF9B17A"/>
  </w:style>
  <w:style w:type="paragraph" w:customStyle="1" w:styleId="54BE6C3E8F6D4225B444C65F048446C1">
    <w:name w:val="54BE6C3E8F6D4225B444C65F048446C1"/>
  </w:style>
  <w:style w:type="paragraph" w:customStyle="1" w:styleId="0E6B5C7BB33A41BA95FA7DA2D34DF721">
    <w:name w:val="0E6B5C7BB33A41BA95FA7DA2D34DF721"/>
  </w:style>
  <w:style w:type="paragraph" w:customStyle="1" w:styleId="3F3CFF9BD7A248809C061206E92FD28D">
    <w:name w:val="3F3CFF9BD7A248809C061206E92FD28D"/>
  </w:style>
  <w:style w:type="paragraph" w:customStyle="1" w:styleId="FD1531CA81A14BEA9B0E8400F970687D">
    <w:name w:val="FD1531CA81A14BEA9B0E8400F970687D"/>
  </w:style>
  <w:style w:type="paragraph" w:customStyle="1" w:styleId="B12026315EA6470D82FAC847A45894E3">
    <w:name w:val="B12026315EA6470D82FAC847A45894E3"/>
  </w:style>
  <w:style w:type="paragraph" w:customStyle="1" w:styleId="E462C5B6C1584F79A3C78FA50033CDA0">
    <w:name w:val="E462C5B6C1584F79A3C78FA50033CDA0"/>
  </w:style>
  <w:style w:type="paragraph" w:customStyle="1" w:styleId="FF92496836DC48868EC4D898B9190034">
    <w:name w:val="FF92496836DC48868EC4D898B9190034"/>
  </w:style>
  <w:style w:type="paragraph" w:customStyle="1" w:styleId="E174BCC3381340F6973CFE745DC0E517">
    <w:name w:val="E174BCC3381340F6973CFE745DC0E517"/>
  </w:style>
  <w:style w:type="paragraph" w:customStyle="1" w:styleId="9C6B1223EFF844D2AAA0349F762DA2A3">
    <w:name w:val="9C6B1223EFF844D2AAA0349F762DA2A3"/>
  </w:style>
  <w:style w:type="paragraph" w:customStyle="1" w:styleId="0ECE63888AF74ACFBC73E703E9BA736A">
    <w:name w:val="0ECE63888AF74ACFBC73E703E9BA736A"/>
  </w:style>
  <w:style w:type="paragraph" w:customStyle="1" w:styleId="A5EC5F944FE84818A0826A929C94CBF7">
    <w:name w:val="A5EC5F944FE84818A0826A929C94CBF7"/>
  </w:style>
  <w:style w:type="paragraph" w:styleId="ListBullet">
    <w:name w:val="List Bullet"/>
    <w:basedOn w:val="Normal"/>
    <w:uiPriority w:val="99"/>
    <w:qFormat/>
    <w:pPr>
      <w:numPr>
        <w:numId w:val="1"/>
      </w:numPr>
      <w:tabs>
        <w:tab w:val="clear" w:pos="360"/>
      </w:tabs>
      <w:spacing w:after="0" w:line="240" w:lineRule="auto"/>
      <w:contextualSpacing/>
    </w:pPr>
    <w:rPr>
      <w:rFonts w:eastAsiaTheme="minorHAnsi"/>
      <w:color w:val="808080" w:themeColor="background1" w:themeShade="80"/>
      <w:sz w:val="26"/>
      <w:szCs w:val="26"/>
      <w:lang w:val="en-US" w:eastAsia="en-US"/>
    </w:rPr>
  </w:style>
  <w:style w:type="numbering" w:customStyle="1" w:styleId="BullettedList">
    <w:name w:val="BullettedList"/>
    <w:uiPriority w:val="99"/>
    <w:pPr>
      <w:numPr>
        <w:numId w:val="1"/>
      </w:numPr>
    </w:pPr>
  </w:style>
  <w:style w:type="paragraph" w:styleId="ListBullet2">
    <w:name w:val="List Bullet 2"/>
    <w:basedOn w:val="Normal"/>
    <w:uiPriority w:val="99"/>
    <w:semiHidden/>
    <w:unhideWhenUsed/>
    <w:pPr>
      <w:numPr>
        <w:ilvl w:val="1"/>
        <w:numId w:val="1"/>
      </w:numPr>
      <w:spacing w:line="240" w:lineRule="auto"/>
      <w:contextualSpacing/>
    </w:pPr>
    <w:rPr>
      <w:rFonts w:eastAsiaTheme="minorHAnsi"/>
      <w:color w:val="808080" w:themeColor="background1" w:themeShade="80"/>
      <w:sz w:val="26"/>
      <w:szCs w:val="26"/>
      <w:lang w:val="en-US" w:eastAsia="en-US"/>
    </w:rPr>
  </w:style>
  <w:style w:type="paragraph" w:customStyle="1" w:styleId="47944FD0E31249AB841F8DE11E2F9E3D">
    <w:name w:val="47944FD0E31249AB841F8DE11E2F9E3D"/>
  </w:style>
  <w:style w:type="paragraph" w:customStyle="1" w:styleId="D2E362F747D54D2EA546497601E70FE8">
    <w:name w:val="D2E362F747D54D2EA546497601E70FE8"/>
  </w:style>
  <w:style w:type="paragraph" w:customStyle="1" w:styleId="9E9A4DAD69FD46548C28BCC9EBB0ECA3">
    <w:name w:val="9E9A4DAD69FD46548C28BCC9EBB0ECA3"/>
  </w:style>
  <w:style w:type="paragraph" w:customStyle="1" w:styleId="3DA92C75D45346C4975CE43A8F5B88FC">
    <w:name w:val="3DA92C75D45346C4975CE43A8F5B88FC"/>
  </w:style>
  <w:style w:type="paragraph" w:customStyle="1" w:styleId="E9513DDC1148495DB19582D1535802E1">
    <w:name w:val="E9513DDC1148495DB19582D1535802E1"/>
  </w:style>
  <w:style w:type="paragraph" w:customStyle="1" w:styleId="6E117069A6394208AC7F0E1D7B3FFB8E">
    <w:name w:val="6E117069A6394208AC7F0E1D7B3FFB8E"/>
  </w:style>
  <w:style w:type="paragraph" w:customStyle="1" w:styleId="F4DE0E22A3E3403EB9C9DA962F8B8F39">
    <w:name w:val="F4DE0E22A3E3403EB9C9DA962F8B8F39"/>
  </w:style>
  <w:style w:type="paragraph" w:customStyle="1" w:styleId="815882B837C94D4892BCCF3E9F949AA6">
    <w:name w:val="815882B837C94D4892BCCF3E9F949AA6"/>
  </w:style>
  <w:style w:type="paragraph" w:customStyle="1" w:styleId="D3504ED40FB64E75B6306A9B6DD8CD9C">
    <w:name w:val="D3504ED40FB64E75B6306A9B6DD8CD9C"/>
  </w:style>
  <w:style w:type="paragraph" w:customStyle="1" w:styleId="A860BA097FFD4FB69A74533A72EE6D02">
    <w:name w:val="A860BA097FFD4FB69A74533A72EE6D02"/>
  </w:style>
  <w:style w:type="paragraph" w:customStyle="1" w:styleId="5EDFFD53150B49AEA354CA7FDA811FF1">
    <w:name w:val="5EDFFD53150B49AEA354CA7FDA811FF1"/>
  </w:style>
  <w:style w:type="paragraph" w:customStyle="1" w:styleId="E570FA70FEB94BB18782697B7638A58E">
    <w:name w:val="E570FA70FEB94BB18782697B7638A58E"/>
  </w:style>
  <w:style w:type="paragraph" w:customStyle="1" w:styleId="3744683FD0C7490EB205CCC9C4D1F1F3">
    <w:name w:val="3744683FD0C7490EB205CCC9C4D1F1F3"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inorHAnsi" w:hAnsiTheme="majorHAnsi"/>
      <w:bCs/>
      <w:color w:val="4472C4" w:themeColor="accent1"/>
      <w:sz w:val="36"/>
      <w:szCs w:val="56"/>
      <w:lang w:val="en-US" w:eastAsia="en-US"/>
    </w:rPr>
  </w:style>
  <w:style w:type="paragraph" w:customStyle="1" w:styleId="22B44243583B4AAAACEC45F25A7ED0C2">
    <w:name w:val="22B44243583B4AAAACEC45F25A7ED0C2"/>
  </w:style>
  <w:style w:type="paragraph" w:customStyle="1" w:styleId="A745F6B64C394E409648460D132831BD">
    <w:name w:val="A745F6B64C394E409648460D132831BD"/>
  </w:style>
  <w:style w:type="paragraph" w:customStyle="1" w:styleId="8485049C869B43A3A9C45EB4C78B643C">
    <w:name w:val="8485049C869B43A3A9C45EB4C78B643C"/>
  </w:style>
  <w:style w:type="paragraph" w:customStyle="1" w:styleId="1D54857CF39545579163051BEA031469">
    <w:name w:val="1D54857CF39545579163051BEA031469"/>
  </w:style>
  <w:style w:type="paragraph" w:customStyle="1" w:styleId="D038B40500544244BC48541EBB95B026">
    <w:name w:val="D038B40500544244BC48541EBB95B026"/>
  </w:style>
  <w:style w:type="paragraph" w:customStyle="1" w:styleId="2C9EB273E50242E39561D3DEB5FC8742">
    <w:name w:val="2C9EB273E50242E39561D3DEB5FC8742"/>
  </w:style>
  <w:style w:type="paragraph" w:customStyle="1" w:styleId="7836124D2A6749DC87751A990EAA63BF">
    <w:name w:val="7836124D2A6749DC87751A990EAA63BF"/>
  </w:style>
  <w:style w:type="paragraph" w:customStyle="1" w:styleId="BE815FD632A34C2486D1B9465B2BA201">
    <w:name w:val="BE815FD632A34C2486D1B9465B2BA20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Custom 37">
      <a:dk1>
        <a:sysClr val="windowText" lastClr="000000"/>
      </a:dk1>
      <a:lt1>
        <a:sysClr val="window" lastClr="FFFFFF"/>
      </a:lt1>
      <a:dk2>
        <a:srgbClr val="C6281D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C6281D"/>
      </a:hlink>
      <a:folHlink>
        <a:srgbClr val="C6281D"/>
      </a:folHlink>
    </a:clrScheme>
    <a:fontScheme name="Classic Students Report">
      <a:majorFont>
        <a:latin typeface="Calibri Light"/>
        <a:ea typeface=""/>
        <a:cs typeface=""/>
      </a:majorFont>
      <a:minorFont>
        <a:latin typeface="Calibri Light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7" ma:contentTypeDescription="Create a new document." ma:contentTypeScope="" ma:versionID="763dd874b01d187de339dc7b40af8b6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242de329613ea47853d50eaf97580886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9902240c-f584-4322-946e-7b0be23bca9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Ess17</b:Tag>
    <b:SourceType>JournalArticle</b:SourceType>
    <b:Guid>{9388C8C7-4A62-4ACB-AE10-DA48E8E5F468}</b:Guid>
    <b:Title>Literature review for the type of interview in Qualitive research</b:Title>
    <b:Year>2017</b:Year>
    <b:Author>
      <b:Author>
        <b:NameList>
          <b:Person>
            <b:Last>Essa Adhabi</b:Last>
            <b:First>Christina</b:First>
            <b:Middle>Blash Anozie</b:Middle>
          </b:Person>
        </b:NameList>
      </b:Author>
    </b:Author>
    <b:JournalName>Macrothink institute </b:JournalName>
    <b:Pages>1948-5476</b:Pages>
    <b:Volume>9</b:Volume>
    <b:Issue>3</b:Issue>
    <b:RefOrder>1</b:RefOrder>
  </b:Source>
  <b:Source>
    <b:Tag>Mur09</b:Tag>
    <b:SourceType>JournalArticle</b:SourceType>
    <b:Guid>{A14AC9AD-8C78-40A0-B62F-B5E05C9D690F}</b:Guid>
    <b:Title>Journal of Applied Psychology</b:Title>
    <b:JournalName>What You see May Not Be what you get: Relationships Among Aelf-Presentation Tactics and Ratings of Interview and Job Performance</b:JournalName>
    <b:Year>2009</b:Year>
    <b:Pages>1394-1411</b:Pages>
    <b:Volume>94</b:Volume>
    <b:Issue>6</b:Issue>
    <b:Author>
      <b:Author>
        <b:NameList>
          <b:Person>
            <b:Last>Murray R. Barrick</b:Last>
            <b:First>Sandra</b:First>
            <b:Middle>W. DeGrassi, Jonathan A. Shaffer</b:Middle>
          </b:Person>
        </b:NameList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19CA6A17-239E-484B-BB91-FF39E8E7B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837835-72CB-4299-965D-EC30EB543F7B}">
  <ds:schemaRefs>
    <ds:schemaRef ds:uri="http://purl.org/dc/elements/1.1/"/>
    <ds:schemaRef ds:uri="http://purl.org/dc/terms/"/>
    <ds:schemaRef ds:uri="9902240c-f584-4322-946e-7b0be23bca91"/>
    <ds:schemaRef ds:uri="http://purl.org/dc/dcmitype/"/>
    <ds:schemaRef ds:uri="http://schemas.microsoft.com/office/infopath/2007/PartnerControls"/>
    <ds:schemaRef ds:uri="d2ec016d-25cf-4c07-aa6b-c53e267faa6f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FF75F1C-B41B-488A-9267-68864D3C15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E7539DC-AC0F-4717-8D2D-B8950E510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Classic students report</Template>
  <TotalTime>0</TotalTime>
  <Pages>6</Pages>
  <Words>1646</Words>
  <Characters>9385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Adesewa Ayaji</dc:title>
  <dc:subject/>
  <dc:creator/>
  <cp:keywords/>
  <dc:description/>
  <cp:lastModifiedBy/>
  <cp:revision>1</cp:revision>
  <dcterms:created xsi:type="dcterms:W3CDTF">2020-09-04T22:33:00Z</dcterms:created>
  <dcterms:modified xsi:type="dcterms:W3CDTF">2020-09-04T22:33:00Z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