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PlainTable4"/>
        <w:tblpPr w:leftFromText="180" w:rightFromText="180" w:vertAnchor="text" w:horzAnchor="page" w:tblpX="841" w:tblpY="10467"/>
        <w:tblW w:w="9499" w:type="dxa"/>
        <w:tblLook w:val="04A0" w:firstRow="1" w:lastRow="0" w:firstColumn="1" w:lastColumn="0" w:noHBand="0" w:noVBand="1"/>
      </w:tblPr>
      <w:tblGrid>
        <w:gridCol w:w="9499"/>
      </w:tblGrid>
      <w:tr w:rsidR="000F1DCE" w:rsidRPr="009F28D7" w14:paraId="255C4D96" w14:textId="77777777" w:rsidTr="00CB4A4D">
        <w:trPr>
          <w:cnfStyle w:val="100000000000" w:firstRow="1" w:lastRow="0" w:firstColumn="0" w:lastColumn="0" w:oddVBand="0" w:evenVBand="0" w:oddHBand="0" w:evenHBand="0" w:firstRowFirstColumn="0" w:firstRowLastColumn="0" w:lastRowFirstColumn="0" w:lastRowLastColumn="0"/>
          <w:trHeight w:val="592"/>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vAlign w:val="bottom"/>
          </w:tcPr>
          <w:p w14:paraId="7895C966" w14:textId="3110D099" w:rsidR="000F1DCE" w:rsidRPr="009F28D7" w:rsidRDefault="000F1DCE" w:rsidP="003B620E">
            <w:pPr>
              <w:spacing w:after="200" w:line="480" w:lineRule="auto"/>
              <w:rPr>
                <w:rFonts w:cstheme="minorHAnsi"/>
                <w:b w:val="0"/>
                <w:smallCaps/>
                <w:szCs w:val="24"/>
              </w:rPr>
            </w:pPr>
          </w:p>
        </w:tc>
      </w:tr>
      <w:tr w:rsidR="000F1DCE" w:rsidRPr="009F28D7" w14:paraId="1DDEBF6C" w14:textId="77777777" w:rsidTr="00CB4A4D">
        <w:trPr>
          <w:cnfStyle w:val="000000100000" w:firstRow="0" w:lastRow="0" w:firstColumn="0" w:lastColumn="0" w:oddVBand="0" w:evenVBand="0" w:oddHBand="1"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61192CF6" w14:textId="69664766" w:rsidR="000F1DCE" w:rsidRPr="009F28D7" w:rsidRDefault="000F1DCE" w:rsidP="003B620E">
            <w:pPr>
              <w:spacing w:after="200" w:line="480" w:lineRule="auto"/>
              <w:rPr>
                <w:rFonts w:cstheme="minorHAnsi"/>
                <w:b w:val="0"/>
                <w:smallCaps/>
                <w:szCs w:val="24"/>
              </w:rPr>
            </w:pPr>
          </w:p>
        </w:tc>
      </w:tr>
    </w:tbl>
    <w:tbl>
      <w:tblPr>
        <w:tblStyle w:val="PlainTable4"/>
        <w:tblpPr w:leftFromText="180" w:rightFromText="180" w:vertAnchor="text" w:horzAnchor="margin" w:tblpY="-669"/>
        <w:tblW w:w="9499" w:type="dxa"/>
        <w:tblLook w:val="04A0" w:firstRow="1" w:lastRow="0" w:firstColumn="1" w:lastColumn="0" w:noHBand="0" w:noVBand="1"/>
      </w:tblPr>
      <w:tblGrid>
        <w:gridCol w:w="9499"/>
      </w:tblGrid>
      <w:tr w:rsidR="00CB4A4D" w:rsidRPr="009F28D7" w14:paraId="285DCEAB" w14:textId="77777777" w:rsidTr="00CB4A4D">
        <w:trPr>
          <w:cnfStyle w:val="100000000000" w:firstRow="1" w:lastRow="0" w:firstColumn="0" w:lastColumn="0" w:oddVBand="0" w:evenVBand="0" w:oddHBand="0" w:evenHBand="0" w:firstRowFirstColumn="0" w:firstRowLastColumn="0" w:lastRowFirstColumn="0" w:lastRowLastColumn="0"/>
          <w:trHeight w:val="948"/>
        </w:trPr>
        <w:tc>
          <w:tcPr>
            <w:cnfStyle w:val="001000000000" w:firstRow="0" w:lastRow="0" w:firstColumn="1" w:lastColumn="0" w:oddVBand="0" w:evenVBand="0" w:oddHBand="0" w:evenHBand="0" w:firstRowFirstColumn="0" w:firstRowLastColumn="0" w:lastRowFirstColumn="0" w:lastRowLastColumn="0"/>
            <w:tcW w:w="9499" w:type="dxa"/>
            <w:shd w:val="clear" w:color="auto" w:fill="auto"/>
          </w:tcPr>
          <w:p w14:paraId="056254D9" w14:textId="37807D1B" w:rsidR="00CB4A4D" w:rsidRPr="009F28D7" w:rsidRDefault="00CB4A4D" w:rsidP="003B620E">
            <w:pPr>
              <w:spacing w:after="200" w:line="480" w:lineRule="auto"/>
              <w:rPr>
                <w:rFonts w:cstheme="minorHAnsi"/>
                <w:b w:val="0"/>
                <w:smallCaps/>
                <w:szCs w:val="24"/>
              </w:rPr>
            </w:pPr>
          </w:p>
        </w:tc>
      </w:tr>
    </w:tbl>
    <w:sdt>
      <w:sdtPr>
        <w:rPr>
          <w:rFonts w:cstheme="minorHAnsi"/>
          <w:b/>
          <w:bCs/>
          <w:spacing w:val="20"/>
          <w:szCs w:val="24"/>
        </w:rPr>
        <w:id w:val="805429490"/>
        <w:docPartObj>
          <w:docPartGallery w:val="Cover Pages"/>
          <w:docPartUnique/>
        </w:docPartObj>
      </w:sdtPr>
      <w:sdtEndPr>
        <w:rPr>
          <w:szCs w:val="32"/>
        </w:rPr>
      </w:sdtEndPr>
      <w:sdtContent>
        <w:p w14:paraId="31CE34B0" w14:textId="4B3F4880" w:rsidR="00CB4A4D" w:rsidRPr="009F28D7" w:rsidRDefault="00A86AF2" w:rsidP="003B620E">
          <w:pPr>
            <w:spacing w:after="200" w:line="480" w:lineRule="auto"/>
            <w:rPr>
              <w:rFonts w:cstheme="minorHAnsi"/>
              <w:szCs w:val="24"/>
            </w:rPr>
          </w:pPr>
          <w:r w:rsidRPr="009F28D7">
            <w:rPr>
              <w:rFonts w:cstheme="minorHAnsi"/>
              <w:noProof/>
              <w:szCs w:val="24"/>
            </w:rPr>
            <w:drawing>
              <wp:anchor distT="0" distB="0" distL="114300" distR="114300" simplePos="0" relativeHeight="251658243" behindDoc="1" locked="0" layoutInCell="1" allowOverlap="1" wp14:anchorId="431215B4" wp14:editId="06CCBB18">
                <wp:simplePos x="0" y="0"/>
                <wp:positionH relativeFrom="page">
                  <wp:align>right</wp:align>
                </wp:positionH>
                <wp:positionV relativeFrom="paragraph">
                  <wp:posOffset>0</wp:posOffset>
                </wp:positionV>
                <wp:extent cx="7776817" cy="53600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776817" cy="5360035"/>
                        </a:xfrm>
                        <a:prstGeom prst="rect">
                          <a:avLst/>
                        </a:prstGeom>
                      </pic:spPr>
                    </pic:pic>
                  </a:graphicData>
                </a:graphic>
                <wp14:sizeRelH relativeFrom="margin">
                  <wp14:pctWidth>0</wp14:pctWidth>
                </wp14:sizeRelH>
                <wp14:sizeRelV relativeFrom="margin">
                  <wp14:pctHeight>0</wp14:pctHeight>
                </wp14:sizeRelV>
              </wp:anchor>
            </w:drawing>
          </w:r>
          <w:r w:rsidR="00CB4A4D" w:rsidRPr="009F28D7">
            <w:rPr>
              <w:rFonts w:cstheme="minorHAnsi"/>
              <w:noProof/>
              <w:szCs w:val="24"/>
            </w:rPr>
            <mc:AlternateContent>
              <mc:Choice Requires="wps">
                <w:drawing>
                  <wp:anchor distT="0" distB="0" distL="114300" distR="114300" simplePos="0" relativeHeight="251658242" behindDoc="1" locked="0" layoutInCell="1" allowOverlap="1" wp14:anchorId="3F7B515B" wp14:editId="536C3789">
                    <wp:simplePos x="0" y="0"/>
                    <wp:positionH relativeFrom="column">
                      <wp:posOffset>-898634</wp:posOffset>
                    </wp:positionH>
                    <wp:positionV relativeFrom="paragraph">
                      <wp:posOffset>-961696</wp:posOffset>
                    </wp:positionV>
                    <wp:extent cx="7776210" cy="1119352"/>
                    <wp:effectExtent l="0" t="0" r="0" b="5080"/>
                    <wp:wrapNone/>
                    <wp:docPr id="10" name="Rectangle 10" descr="rectangle"/>
                    <wp:cNvGraphicFramePr/>
                    <a:graphic xmlns:a="http://schemas.openxmlformats.org/drawingml/2006/main">
                      <a:graphicData uri="http://schemas.microsoft.com/office/word/2010/wordprocessingShape">
                        <wps:wsp>
                          <wps:cNvSpPr/>
                          <wps:spPr>
                            <a:xfrm>
                              <a:off x="0" y="0"/>
                              <a:ext cx="7776210" cy="111935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E47D75C" id="Rectangle 10" o:spid="_x0000_s1026" alt="rectangle" style="position:absolute;margin-left:-70.75pt;margin-top:-75.7pt;width:612.3pt;height:88.15pt;z-index:-25165823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" fillcolor="#008890 [3204]" stroked="f" strokeweight="1pt"/>
                </w:pict>
              </mc:Fallback>
            </mc:AlternateContent>
          </w:r>
        </w:p>
        <w:p w14:paraId="4EC8111D" w14:textId="13CDF5B0" w:rsidR="00FD71E8" w:rsidRPr="009F28D7" w:rsidRDefault="00295D39" w:rsidP="003B620E">
          <w:pPr>
            <w:spacing w:after="200" w:line="480" w:lineRule="auto"/>
            <w:rPr>
              <w:rFonts w:cstheme="minorHAnsi"/>
              <w:szCs w:val="24"/>
            </w:rPr>
          </w:pPr>
          <w:r w:rsidRPr="009F28D7">
            <w:rPr>
              <w:rFonts w:cstheme="minorHAnsi"/>
              <w:smallCaps/>
              <w:noProof/>
              <w:szCs w:val="24"/>
            </w:rPr>
            <mc:AlternateContent>
              <mc:Choice Requires="wps">
                <w:drawing>
                  <wp:anchor distT="0" distB="0" distL="114300" distR="114300" simplePos="0" relativeHeight="251658244" behindDoc="1" locked="0" layoutInCell="1" allowOverlap="1" wp14:anchorId="6AD9877E" wp14:editId="5F572E69">
                    <wp:simplePos x="0" y="0"/>
                    <wp:positionH relativeFrom="margin">
                      <wp:align>center</wp:align>
                    </wp:positionH>
                    <wp:positionV relativeFrom="paragraph">
                      <wp:posOffset>5384856</wp:posOffset>
                    </wp:positionV>
                    <wp:extent cx="6989197" cy="1560786"/>
                    <wp:effectExtent l="0" t="0" r="0" b="1905"/>
                    <wp:wrapNone/>
                    <wp:docPr id="13" name="Text Box 13"/>
                    <wp:cNvGraphicFramePr/>
                    <a:graphic xmlns:a="http://schemas.openxmlformats.org/drawingml/2006/main">
                      <a:graphicData uri="http://schemas.microsoft.com/office/word/2010/wordprocessingShape">
                        <wps:wsp>
                          <wps:cNvSpPr txBox="1"/>
                          <wps:spPr>
                            <a:xfrm>
                              <a:off x="0" y="0"/>
                              <a:ext cx="6989197" cy="1560786"/>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5837C8F" w14:textId="2C4FDBD0" w:rsidR="000F1DCE" w:rsidRPr="00CB4A4D" w:rsidRDefault="00A86AF2" w:rsidP="000F1DCE">
                                <w:pPr>
                                  <w:pStyle w:val="Subtitle"/>
                                  <w:rPr>
                                    <w:color w:val="FFFFFF" w:themeColor="background1"/>
                                  </w:rPr>
                                </w:pPr>
                                <w:r>
                                  <w:rPr>
                                    <w:sz w:val="52"/>
                                    <w:szCs w:val="36"/>
                                  </w:rPr>
                                  <w:t>Are</w:t>
                                </w:r>
                                <w:r w:rsidRPr="00A86AF2">
                                  <w:rPr>
                                    <w:sz w:val="52"/>
                                    <w:szCs w:val="36"/>
                                  </w:rPr>
                                  <w:t xml:space="preserve"> current training and development opportunities equitable and accessible within Hywel Dda University Health Board</w:t>
                                </w:r>
                                <w:r>
                                  <w:rPr>
                                    <w:sz w:val="52"/>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D9877E" id="_x0000_t202" coordsize="21600,21600" o:spt="202" path="m,l,21600r21600,l21600,xe">
                    <v:stroke joinstyle="miter"/>
                    <v:path gradientshapeok="t" o:connecttype="rect"/>
                  </v:shapetype>
                  <v:shape id="Text Box 13" o:spid="_x0000_s1026" type="#_x0000_t202" style="position:absolute;margin-left:0;margin-top:424pt;width:550.35pt;height:122.9pt;z-index:-2516582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" filled="f" stroked="f">
                    <v:textbox>
                      <w:txbxContent>
                        <w:p w14:paraId="25837C8F" w14:textId="2C4FDBD0" w:rsidR="000F1DCE" w:rsidRPr="00CB4A4D" w:rsidRDefault="00A86AF2" w:rsidP="000F1DCE">
                          <w:pPr>
                            <w:pStyle w:val="Subtitle"/>
                            <w:rPr>
                              <w:color w:val="FFFFFF" w:themeColor="background1"/>
                            </w:rPr>
                          </w:pPr>
                          <w:r>
                            <w:rPr>
                              <w:sz w:val="52"/>
                              <w:szCs w:val="36"/>
                            </w:rPr>
                            <w:t>Are</w:t>
                          </w:r>
                          <w:r w:rsidRPr="00A86AF2">
                            <w:rPr>
                              <w:sz w:val="52"/>
                              <w:szCs w:val="36"/>
                            </w:rPr>
                            <w:t xml:space="preserve"> current training and development opportunities equitable and accessible within Hywel Dda University Health Board</w:t>
                          </w:r>
                          <w:r>
                            <w:rPr>
                              <w:sz w:val="52"/>
                              <w:szCs w:val="36"/>
                            </w:rPr>
                            <w:t>?</w:t>
                          </w:r>
                        </w:p>
                      </w:txbxContent>
                    </v:textbox>
                    <w10:wrap anchorx="margin"/>
                  </v:shape>
                </w:pict>
              </mc:Fallback>
            </mc:AlternateContent>
          </w:r>
          <w:r w:rsidR="00CB4A4D" w:rsidRPr="009F28D7">
            <w:rPr>
              <w:rFonts w:cstheme="minorHAnsi"/>
              <w:noProof/>
              <w:szCs w:val="24"/>
            </w:rPr>
            <mc:AlternateContent>
              <mc:Choice Requires="wps">
                <w:drawing>
                  <wp:anchor distT="0" distB="0" distL="114300" distR="114300" simplePos="0" relativeHeight="251658241" behindDoc="1" locked="0" layoutInCell="1" allowOverlap="1" wp14:anchorId="33B08FE9" wp14:editId="799B5C61">
                    <wp:simplePos x="0" y="0"/>
                    <wp:positionH relativeFrom="column">
                      <wp:posOffset>-898634</wp:posOffset>
                    </wp:positionH>
                    <wp:positionV relativeFrom="paragraph">
                      <wp:posOffset>4872530</wp:posOffset>
                    </wp:positionV>
                    <wp:extent cx="7776210" cy="4272762"/>
                    <wp:effectExtent l="0" t="0" r="0" b="0"/>
                    <wp:wrapNone/>
                    <wp:docPr id="8" name="Rectangle 8" descr="rectangle"/>
                    <wp:cNvGraphicFramePr/>
                    <a:graphic xmlns:a="http://schemas.openxmlformats.org/drawingml/2006/main">
                      <a:graphicData uri="http://schemas.microsoft.com/office/word/2010/wordprocessingShape">
                        <wps:wsp>
                          <wps:cNvSpPr/>
                          <wps:spPr>
                            <a:xfrm>
                              <a:off x="0" y="0"/>
                              <a:ext cx="7776210" cy="4272762"/>
                            </a:xfrm>
                            <a:prstGeom prst="rect">
                              <a:avLst/>
                            </a:prstGeom>
                            <a:solidFill>
                              <a:schemeClr val="tx1">
                                <a:lumMod val="75000"/>
                                <a:lumOff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31700DE" id="Rectangle 8" o:spid="_x0000_s1026" alt="rectangle" style="position:absolute;margin-left:-70.75pt;margin-top:383.65pt;width:612.3pt;height:336.45pt;z-index:-251658239;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" fillcolor="#404040 [2429]" stroked="f" strokeweight="1pt"/>
                </w:pict>
              </mc:Fallback>
            </mc:AlternateContent>
          </w:r>
          <w:r w:rsidR="00D73345" w:rsidRPr="009F28D7">
            <w:rPr>
              <w:rFonts w:cstheme="minorHAnsi"/>
              <w:szCs w:val="24"/>
            </w:rPr>
            <w:t xml:space="preserve"> </w:t>
          </w:r>
          <w:r w:rsidR="00616989" w:rsidRPr="009F28D7">
            <w:rPr>
              <w:rFonts w:cstheme="minorHAnsi"/>
              <w:szCs w:val="24"/>
            </w:rPr>
            <w:br w:type="page"/>
          </w:r>
        </w:p>
        <w:p w14:paraId="58D29748" w14:textId="16148BAC" w:rsidR="00E56E52" w:rsidRPr="009F28D7" w:rsidRDefault="00E56E52" w:rsidP="003B620E">
          <w:pPr>
            <w:pStyle w:val="Heading1"/>
            <w:numPr>
              <w:ilvl w:val="0"/>
              <w:numId w:val="0"/>
            </w:numPr>
            <w:ind w:left="360" w:hanging="360"/>
            <w:rPr>
              <w:rFonts w:asciiTheme="minorHAnsi" w:hAnsiTheme="minorHAnsi"/>
              <w:szCs w:val="24"/>
            </w:rPr>
          </w:pPr>
          <w:bookmarkStart w:id="0" w:name="_Toc99216499"/>
          <w:bookmarkStart w:id="1" w:name="_Toc102405810"/>
          <w:r w:rsidRPr="009F28D7">
            <w:rPr>
              <w:rFonts w:asciiTheme="minorHAnsi" w:hAnsiTheme="minorHAnsi"/>
              <w:szCs w:val="24"/>
            </w:rPr>
            <w:t>Acknowledgements</w:t>
          </w:r>
          <w:bookmarkEnd w:id="0"/>
          <w:bookmarkEnd w:id="1"/>
        </w:p>
        <w:p w14:paraId="1B3D1EDF" w14:textId="570F2A0F" w:rsidR="001400EE" w:rsidRPr="009F28D7" w:rsidRDefault="001400EE" w:rsidP="003B620E">
          <w:pPr>
            <w:spacing w:line="480" w:lineRule="auto"/>
            <w:rPr>
              <w:rFonts w:cstheme="minorHAnsi"/>
              <w:szCs w:val="24"/>
            </w:rPr>
          </w:pPr>
          <w:r w:rsidRPr="009F28D7">
            <w:rPr>
              <w:rFonts w:cstheme="minorHAnsi"/>
              <w:szCs w:val="24"/>
            </w:rPr>
            <w:t xml:space="preserve">I would like to thank Hywel Dda </w:t>
          </w:r>
          <w:r w:rsidR="00B91B1A" w:rsidRPr="009F28D7">
            <w:rPr>
              <w:rFonts w:cstheme="minorHAnsi"/>
              <w:szCs w:val="24"/>
            </w:rPr>
            <w:t xml:space="preserve">University Health Board for </w:t>
          </w:r>
          <w:r w:rsidR="00670F9C" w:rsidRPr="009F28D7">
            <w:rPr>
              <w:rFonts w:cstheme="minorHAnsi"/>
              <w:szCs w:val="24"/>
            </w:rPr>
            <w:t>allowing me to complete this research r</w:t>
          </w:r>
          <w:r w:rsidR="00B10A02" w:rsidRPr="009F28D7">
            <w:rPr>
              <w:rFonts w:cstheme="minorHAnsi"/>
              <w:szCs w:val="24"/>
            </w:rPr>
            <w:t>eport</w:t>
          </w:r>
          <w:r w:rsidR="00937A5E">
            <w:rPr>
              <w:rFonts w:cstheme="minorHAnsi"/>
              <w:szCs w:val="24"/>
            </w:rPr>
            <w:t xml:space="preserve"> </w:t>
          </w:r>
          <w:r w:rsidR="00C758B9" w:rsidRPr="009F28D7">
            <w:rPr>
              <w:rFonts w:cstheme="minorHAnsi"/>
              <w:szCs w:val="24"/>
            </w:rPr>
            <w:t xml:space="preserve">and in </w:t>
          </w:r>
          <w:r w:rsidR="00483389" w:rsidRPr="009F28D7">
            <w:rPr>
              <w:rFonts w:cstheme="minorHAnsi"/>
              <w:szCs w:val="24"/>
            </w:rPr>
            <w:t>p</w:t>
          </w:r>
          <w:r w:rsidR="00C758B9" w:rsidRPr="009F28D7">
            <w:rPr>
              <w:rFonts w:cstheme="minorHAnsi"/>
              <w:szCs w:val="24"/>
            </w:rPr>
            <w:t xml:space="preserve">articular Lisa, my manager who provided me with the support I needed to be able to </w:t>
          </w:r>
          <w:r w:rsidR="0071156B" w:rsidRPr="009F28D7">
            <w:rPr>
              <w:rFonts w:cstheme="minorHAnsi"/>
              <w:szCs w:val="24"/>
            </w:rPr>
            <w:t xml:space="preserve">not only </w:t>
          </w:r>
          <w:r w:rsidR="00483389" w:rsidRPr="009F28D7">
            <w:rPr>
              <w:rFonts w:cstheme="minorHAnsi"/>
              <w:szCs w:val="24"/>
            </w:rPr>
            <w:t xml:space="preserve">access the </w:t>
          </w:r>
          <w:r w:rsidR="003A2F1A" w:rsidRPr="009F28D7">
            <w:rPr>
              <w:rFonts w:cstheme="minorHAnsi"/>
              <w:szCs w:val="24"/>
            </w:rPr>
            <w:t>data but</w:t>
          </w:r>
          <w:r w:rsidR="0071156B" w:rsidRPr="009F28D7">
            <w:rPr>
              <w:rFonts w:cstheme="minorHAnsi"/>
              <w:szCs w:val="24"/>
            </w:rPr>
            <w:t xml:space="preserve"> provided me </w:t>
          </w:r>
          <w:r w:rsidR="00E86EEE" w:rsidRPr="009F28D7">
            <w:rPr>
              <w:rFonts w:cstheme="minorHAnsi"/>
              <w:szCs w:val="24"/>
            </w:rPr>
            <w:t xml:space="preserve">opportunities to </w:t>
          </w:r>
          <w:r w:rsidR="003E40C4" w:rsidRPr="009F28D7">
            <w:rPr>
              <w:rFonts w:cstheme="minorHAnsi"/>
              <w:szCs w:val="24"/>
            </w:rPr>
            <w:t xml:space="preserve">challenge my </w:t>
          </w:r>
          <w:r w:rsidR="0062598A" w:rsidRPr="009F28D7">
            <w:rPr>
              <w:rFonts w:cstheme="minorHAnsi"/>
              <w:szCs w:val="24"/>
            </w:rPr>
            <w:t xml:space="preserve">own </w:t>
          </w:r>
          <w:r w:rsidR="00734584" w:rsidRPr="009F28D7">
            <w:rPr>
              <w:rFonts w:cstheme="minorHAnsi"/>
              <w:szCs w:val="24"/>
            </w:rPr>
            <w:t xml:space="preserve">thinking.  </w:t>
          </w:r>
          <w:r w:rsidR="0038751F" w:rsidRPr="009F28D7">
            <w:rPr>
              <w:rFonts w:cstheme="minorHAnsi"/>
              <w:szCs w:val="24"/>
            </w:rPr>
            <w:t xml:space="preserve">I </w:t>
          </w:r>
          <w:r w:rsidR="00400DC6" w:rsidRPr="009F28D7">
            <w:rPr>
              <w:rFonts w:cstheme="minorHAnsi"/>
              <w:szCs w:val="24"/>
            </w:rPr>
            <w:t>also want to</w:t>
          </w:r>
          <w:r w:rsidR="0038751F" w:rsidRPr="009F28D7">
            <w:rPr>
              <w:rFonts w:cstheme="minorHAnsi"/>
              <w:szCs w:val="24"/>
            </w:rPr>
            <w:t xml:space="preserve"> </w:t>
          </w:r>
          <w:r w:rsidR="0038037C" w:rsidRPr="009F28D7">
            <w:rPr>
              <w:rFonts w:cstheme="minorHAnsi"/>
              <w:szCs w:val="24"/>
            </w:rPr>
            <w:t xml:space="preserve">recognise the support I had from Jennifer Thomas from the finance team </w:t>
          </w:r>
          <w:r w:rsidR="003220E0" w:rsidRPr="009F28D7">
            <w:rPr>
              <w:rFonts w:cstheme="minorHAnsi"/>
              <w:szCs w:val="24"/>
            </w:rPr>
            <w:t xml:space="preserve">recognising the challenges we had in collating the data. </w:t>
          </w:r>
        </w:p>
        <w:p w14:paraId="6BA78DE5" w14:textId="058A466E" w:rsidR="00B87548" w:rsidRPr="009F28D7" w:rsidRDefault="00B87548" w:rsidP="003B620E">
          <w:pPr>
            <w:spacing w:line="480" w:lineRule="auto"/>
            <w:rPr>
              <w:rFonts w:cstheme="minorHAnsi"/>
              <w:szCs w:val="24"/>
            </w:rPr>
          </w:pPr>
          <w:r w:rsidRPr="009F28D7">
            <w:rPr>
              <w:rFonts w:cstheme="minorHAnsi"/>
              <w:szCs w:val="24"/>
            </w:rPr>
            <w:t xml:space="preserve">I want to also show appreciation to all the staff that participated in this study.  Without your contribution, this research would not have been possible. </w:t>
          </w:r>
        </w:p>
        <w:p w14:paraId="2596C35C" w14:textId="79CF2F13" w:rsidR="003220E0" w:rsidRPr="009F28D7" w:rsidRDefault="003220E0" w:rsidP="003B620E">
          <w:pPr>
            <w:spacing w:line="480" w:lineRule="auto"/>
            <w:rPr>
              <w:rFonts w:cstheme="minorHAnsi"/>
              <w:szCs w:val="24"/>
            </w:rPr>
          </w:pPr>
          <w:r w:rsidRPr="009F28D7">
            <w:rPr>
              <w:rFonts w:cstheme="minorHAnsi"/>
              <w:szCs w:val="24"/>
            </w:rPr>
            <w:t xml:space="preserve">I am lucky that I </w:t>
          </w:r>
          <w:r w:rsidR="004F5B7B" w:rsidRPr="009F28D7">
            <w:rPr>
              <w:rFonts w:cstheme="minorHAnsi"/>
              <w:szCs w:val="24"/>
            </w:rPr>
            <w:t xml:space="preserve">manage </w:t>
          </w:r>
          <w:r w:rsidRPr="009F28D7">
            <w:rPr>
              <w:rFonts w:cstheme="minorHAnsi"/>
              <w:szCs w:val="24"/>
            </w:rPr>
            <w:t>such an ama</w:t>
          </w:r>
          <w:r w:rsidR="00225263" w:rsidRPr="009F28D7">
            <w:rPr>
              <w:rFonts w:cstheme="minorHAnsi"/>
              <w:szCs w:val="24"/>
            </w:rPr>
            <w:t xml:space="preserve">zing Education and Development Team, who </w:t>
          </w:r>
          <w:r w:rsidR="007073B6" w:rsidRPr="009F28D7">
            <w:rPr>
              <w:rFonts w:cstheme="minorHAnsi"/>
              <w:szCs w:val="24"/>
            </w:rPr>
            <w:t xml:space="preserve">supported </w:t>
          </w:r>
          <w:r w:rsidR="004F5B7B" w:rsidRPr="009F28D7">
            <w:rPr>
              <w:rFonts w:cstheme="minorHAnsi"/>
              <w:szCs w:val="24"/>
            </w:rPr>
            <w:t xml:space="preserve">the collation of data, recognising the challenges of </w:t>
          </w:r>
          <w:r w:rsidR="00E5310D" w:rsidRPr="009F28D7">
            <w:rPr>
              <w:rFonts w:cstheme="minorHAnsi"/>
              <w:szCs w:val="24"/>
            </w:rPr>
            <w:t>ensuring</w:t>
          </w:r>
          <w:r w:rsidR="00373CF3" w:rsidRPr="009F28D7">
            <w:rPr>
              <w:rFonts w:cstheme="minorHAnsi"/>
              <w:szCs w:val="24"/>
            </w:rPr>
            <w:t xml:space="preserve"> </w:t>
          </w:r>
          <w:r w:rsidR="00257A11" w:rsidRPr="009F28D7">
            <w:rPr>
              <w:rFonts w:cstheme="minorHAnsi"/>
              <w:szCs w:val="24"/>
            </w:rPr>
            <w:t xml:space="preserve">that the deskless workforce had access to </w:t>
          </w:r>
          <w:r w:rsidR="00344FCD" w:rsidRPr="009F28D7">
            <w:rPr>
              <w:rFonts w:cstheme="minorHAnsi"/>
              <w:szCs w:val="24"/>
            </w:rPr>
            <w:t xml:space="preserve">the research questionnaire and for their ongoing support. </w:t>
          </w:r>
        </w:p>
        <w:p w14:paraId="1F5C65BC" w14:textId="7B770862" w:rsidR="00D06F73" w:rsidRDefault="003A2F1A" w:rsidP="003B620E">
          <w:pPr>
            <w:spacing w:line="480" w:lineRule="auto"/>
            <w:rPr>
              <w:rFonts w:cstheme="minorHAnsi"/>
              <w:szCs w:val="24"/>
            </w:rPr>
          </w:pPr>
          <w:r w:rsidRPr="009F28D7">
            <w:rPr>
              <w:rFonts w:cstheme="minorHAnsi"/>
              <w:szCs w:val="24"/>
            </w:rPr>
            <w:t xml:space="preserve">I would </w:t>
          </w:r>
          <w:r w:rsidR="00961E49" w:rsidRPr="009F28D7">
            <w:rPr>
              <w:rFonts w:cstheme="minorHAnsi"/>
              <w:szCs w:val="24"/>
            </w:rPr>
            <w:t xml:space="preserve">personally like to thank Cheryl Raymond, who </w:t>
          </w:r>
          <w:r w:rsidR="00691841" w:rsidRPr="009F28D7">
            <w:rPr>
              <w:rFonts w:cstheme="minorHAnsi"/>
              <w:szCs w:val="24"/>
            </w:rPr>
            <w:t xml:space="preserve">supported me </w:t>
          </w:r>
          <w:r w:rsidR="008A5BAB" w:rsidRPr="009F28D7">
            <w:rPr>
              <w:rFonts w:cstheme="minorHAnsi"/>
              <w:szCs w:val="24"/>
            </w:rPr>
            <w:t xml:space="preserve">as </w:t>
          </w:r>
          <w:r w:rsidR="00A918A8">
            <w:rPr>
              <w:rFonts w:cstheme="minorHAnsi"/>
              <w:szCs w:val="24"/>
            </w:rPr>
            <w:t xml:space="preserve">a </w:t>
          </w:r>
          <w:r w:rsidR="008A5BAB" w:rsidRPr="009F28D7">
            <w:rPr>
              <w:rFonts w:cstheme="minorHAnsi"/>
              <w:szCs w:val="24"/>
            </w:rPr>
            <w:t>colleague</w:t>
          </w:r>
          <w:r w:rsidR="00A918A8">
            <w:rPr>
              <w:rFonts w:cstheme="minorHAnsi"/>
              <w:szCs w:val="24"/>
            </w:rPr>
            <w:t xml:space="preserve"> </w:t>
          </w:r>
          <w:r w:rsidR="009D71FE" w:rsidRPr="009F28D7">
            <w:rPr>
              <w:rFonts w:cstheme="minorHAnsi"/>
              <w:szCs w:val="24"/>
            </w:rPr>
            <w:t xml:space="preserve">and </w:t>
          </w:r>
          <w:r w:rsidR="00D06F73">
            <w:rPr>
              <w:rFonts w:cstheme="minorHAnsi"/>
              <w:szCs w:val="24"/>
            </w:rPr>
            <w:t xml:space="preserve">a friend and whom whilst writing this report </w:t>
          </w:r>
          <w:r w:rsidR="0053348B">
            <w:rPr>
              <w:rFonts w:cstheme="minorHAnsi"/>
              <w:szCs w:val="24"/>
            </w:rPr>
            <w:t xml:space="preserve">allowed me to reflect on the journey we had been on together.   </w:t>
          </w:r>
        </w:p>
        <w:p w14:paraId="6C1D43E7" w14:textId="04BE42C8" w:rsidR="003A2F1A" w:rsidRPr="009F28D7" w:rsidRDefault="003F1388" w:rsidP="003B620E">
          <w:pPr>
            <w:spacing w:line="480" w:lineRule="auto"/>
            <w:rPr>
              <w:rFonts w:cstheme="minorHAnsi"/>
              <w:szCs w:val="24"/>
            </w:rPr>
          </w:pPr>
          <w:r>
            <w:rPr>
              <w:rFonts w:cstheme="minorHAnsi"/>
              <w:szCs w:val="24"/>
            </w:rPr>
            <w:t xml:space="preserve">Finally, a special thank you to </w:t>
          </w:r>
          <w:r w:rsidR="009D71FE" w:rsidRPr="009F28D7">
            <w:rPr>
              <w:rFonts w:cstheme="minorHAnsi"/>
              <w:szCs w:val="24"/>
            </w:rPr>
            <w:t xml:space="preserve">my husband </w:t>
          </w:r>
          <w:r w:rsidR="0033166E" w:rsidRPr="009F28D7">
            <w:rPr>
              <w:rFonts w:cstheme="minorHAnsi"/>
              <w:szCs w:val="24"/>
            </w:rPr>
            <w:t>and son</w:t>
          </w:r>
          <w:r w:rsidR="00400DC6" w:rsidRPr="009F28D7">
            <w:rPr>
              <w:rFonts w:cstheme="minorHAnsi"/>
              <w:szCs w:val="24"/>
            </w:rPr>
            <w:t xml:space="preserve">, </w:t>
          </w:r>
          <w:r w:rsidR="009D71FE" w:rsidRPr="009F28D7">
            <w:rPr>
              <w:rFonts w:cstheme="minorHAnsi"/>
              <w:szCs w:val="24"/>
            </w:rPr>
            <w:t>Paul and Rhys</w:t>
          </w:r>
          <w:r>
            <w:rPr>
              <w:rFonts w:cstheme="minorHAnsi"/>
              <w:szCs w:val="24"/>
            </w:rPr>
            <w:t>,</w:t>
          </w:r>
          <w:r w:rsidR="00227905" w:rsidRPr="009F28D7">
            <w:rPr>
              <w:rFonts w:cstheme="minorHAnsi"/>
              <w:szCs w:val="24"/>
            </w:rPr>
            <w:t xml:space="preserve"> </w:t>
          </w:r>
          <w:r w:rsidR="0042094A" w:rsidRPr="009F28D7">
            <w:rPr>
              <w:rFonts w:cstheme="minorHAnsi"/>
              <w:szCs w:val="24"/>
            </w:rPr>
            <w:t>and my friend</w:t>
          </w:r>
          <w:r w:rsidR="00256A17" w:rsidRPr="009F28D7">
            <w:rPr>
              <w:rFonts w:cstheme="minorHAnsi"/>
              <w:szCs w:val="24"/>
            </w:rPr>
            <w:t xml:space="preserve">s </w:t>
          </w:r>
          <w:r w:rsidR="00227905" w:rsidRPr="009F28D7">
            <w:rPr>
              <w:rFonts w:cstheme="minorHAnsi"/>
              <w:szCs w:val="24"/>
            </w:rPr>
            <w:t xml:space="preserve">who </w:t>
          </w:r>
          <w:r w:rsidR="000F4FA0" w:rsidRPr="009F28D7">
            <w:rPr>
              <w:rFonts w:cstheme="minorHAnsi"/>
              <w:szCs w:val="24"/>
            </w:rPr>
            <w:t>showed me</w:t>
          </w:r>
          <w:r w:rsidR="00C97B3A" w:rsidRPr="009F28D7">
            <w:rPr>
              <w:rFonts w:cstheme="minorHAnsi"/>
              <w:szCs w:val="24"/>
            </w:rPr>
            <w:t xml:space="preserve"> patience and </w:t>
          </w:r>
          <w:r w:rsidR="00B87548" w:rsidRPr="009F28D7">
            <w:rPr>
              <w:rFonts w:cstheme="minorHAnsi"/>
              <w:szCs w:val="24"/>
            </w:rPr>
            <w:t xml:space="preserve">personal </w:t>
          </w:r>
          <w:r w:rsidR="00227905" w:rsidRPr="009F28D7">
            <w:rPr>
              <w:rFonts w:cstheme="minorHAnsi"/>
              <w:szCs w:val="24"/>
            </w:rPr>
            <w:t xml:space="preserve">support </w:t>
          </w:r>
          <w:r w:rsidR="000F4FA0" w:rsidRPr="009F28D7">
            <w:rPr>
              <w:rFonts w:cstheme="minorHAnsi"/>
              <w:szCs w:val="24"/>
            </w:rPr>
            <w:t xml:space="preserve">whilst I completed this </w:t>
          </w:r>
          <w:r w:rsidR="005C75F2" w:rsidRPr="009F28D7">
            <w:rPr>
              <w:rFonts w:cstheme="minorHAnsi"/>
              <w:szCs w:val="24"/>
            </w:rPr>
            <w:t>report</w:t>
          </w:r>
          <w:r w:rsidR="000F4FA0" w:rsidRPr="009F28D7">
            <w:rPr>
              <w:rFonts w:cstheme="minorHAnsi"/>
              <w:szCs w:val="24"/>
            </w:rPr>
            <w:t xml:space="preserve">. </w:t>
          </w:r>
        </w:p>
        <w:p w14:paraId="2117B955" w14:textId="22027914" w:rsidR="00E56E52" w:rsidRPr="009F28D7" w:rsidRDefault="00E56E52" w:rsidP="003B620E">
          <w:pPr>
            <w:spacing w:line="480" w:lineRule="auto"/>
            <w:jc w:val="center"/>
            <w:rPr>
              <w:rFonts w:cstheme="minorHAnsi"/>
              <w:szCs w:val="24"/>
            </w:rPr>
          </w:pPr>
        </w:p>
        <w:p w14:paraId="041384C4" w14:textId="2AAEF3FF" w:rsidR="00B87548" w:rsidRDefault="00F22C80" w:rsidP="003B620E">
          <w:pPr>
            <w:pStyle w:val="Heading1"/>
            <w:numPr>
              <w:ilvl w:val="0"/>
              <w:numId w:val="0"/>
            </w:numPr>
            <w:ind w:left="360" w:hanging="360"/>
            <w:rPr>
              <w:color w:val="000000"/>
            </w:rPr>
          </w:pPr>
          <w:r w:rsidRPr="009F28D7">
            <w:br w:type="page"/>
          </w:r>
          <w:bookmarkStart w:id="2" w:name="_Toc102405811"/>
          <w:r w:rsidR="00B87548" w:rsidRPr="009F28D7">
            <w:t>Abstract</w:t>
          </w:r>
          <w:bookmarkEnd w:id="2"/>
          <w:r w:rsidR="00B87548" w:rsidRPr="009F28D7">
            <w:rPr>
              <w:color w:val="000000"/>
            </w:rPr>
            <w:t xml:space="preserve"> </w:t>
          </w:r>
        </w:p>
        <w:p w14:paraId="6CE91538" w14:textId="5E69A93C" w:rsidR="00295D39" w:rsidRPr="007B0927" w:rsidRDefault="00295D39" w:rsidP="003B620E">
          <w:pPr>
            <w:spacing w:line="480" w:lineRule="auto"/>
            <w:rPr>
              <w:sz w:val="2"/>
              <w:szCs w:val="2"/>
            </w:rPr>
          </w:pPr>
        </w:p>
        <w:p w14:paraId="6A42248A" w14:textId="7954FF7A" w:rsidR="00D54DFE" w:rsidRDefault="002946A6" w:rsidP="003B620E">
          <w:pPr>
            <w:spacing w:line="480" w:lineRule="auto"/>
            <w:jc w:val="both"/>
            <w:rPr>
              <w:rFonts w:cstheme="minorHAnsi"/>
              <w:color w:val="000000"/>
              <w:szCs w:val="24"/>
            </w:rPr>
          </w:pPr>
          <w:r w:rsidRPr="009F28D7">
            <w:rPr>
              <w:rFonts w:cstheme="minorHAnsi"/>
              <w:color w:val="000000"/>
              <w:szCs w:val="24"/>
            </w:rPr>
            <w:t xml:space="preserve">This report investigates whether </w:t>
          </w:r>
          <w:r w:rsidR="00727518">
            <w:rPr>
              <w:rFonts w:cstheme="minorHAnsi"/>
              <w:color w:val="000000"/>
              <w:szCs w:val="24"/>
            </w:rPr>
            <w:t xml:space="preserve">development opportunities within </w:t>
          </w:r>
          <w:r w:rsidRPr="009F28D7">
            <w:rPr>
              <w:rFonts w:cstheme="minorHAnsi"/>
              <w:color w:val="000000"/>
              <w:szCs w:val="24"/>
            </w:rPr>
            <w:t>Hywel Dda University Health Board</w:t>
          </w:r>
          <w:r w:rsidR="00D33AA7">
            <w:rPr>
              <w:rFonts w:cstheme="minorHAnsi"/>
              <w:color w:val="000000"/>
              <w:szCs w:val="24"/>
            </w:rPr>
            <w:t xml:space="preserve"> (HDdUHB)</w:t>
          </w:r>
          <w:r w:rsidR="001F57C6">
            <w:rPr>
              <w:rFonts w:cstheme="minorHAnsi"/>
              <w:color w:val="000000"/>
              <w:szCs w:val="24"/>
            </w:rPr>
            <w:t xml:space="preserve"> are equitable</w:t>
          </w:r>
          <w:r w:rsidR="00A84129">
            <w:rPr>
              <w:rFonts w:cstheme="minorHAnsi"/>
              <w:color w:val="000000"/>
              <w:szCs w:val="24"/>
            </w:rPr>
            <w:t xml:space="preserve"> and accessible. </w:t>
          </w:r>
          <w:r w:rsidR="0030171A">
            <w:rPr>
              <w:rFonts w:cstheme="minorHAnsi"/>
              <w:color w:val="000000"/>
              <w:szCs w:val="24"/>
            </w:rPr>
            <w:t xml:space="preserve"> </w:t>
          </w:r>
          <w:r w:rsidR="001406EF">
            <w:rPr>
              <w:rFonts w:cstheme="minorHAnsi"/>
              <w:color w:val="000000"/>
              <w:szCs w:val="24"/>
            </w:rPr>
            <w:t xml:space="preserve">Literature </w:t>
          </w:r>
          <w:r w:rsidR="00D66C37">
            <w:rPr>
              <w:rFonts w:cstheme="minorHAnsi"/>
              <w:color w:val="000000"/>
              <w:szCs w:val="24"/>
            </w:rPr>
            <w:t>outlines</w:t>
          </w:r>
          <w:r w:rsidR="000B2AA7">
            <w:rPr>
              <w:rFonts w:cstheme="minorHAnsi"/>
              <w:color w:val="000000"/>
              <w:szCs w:val="24"/>
            </w:rPr>
            <w:t xml:space="preserve"> </w:t>
          </w:r>
          <w:r w:rsidR="0030171A">
            <w:rPr>
              <w:rFonts w:cstheme="minorHAnsi"/>
              <w:color w:val="000000"/>
              <w:szCs w:val="24"/>
            </w:rPr>
            <w:t xml:space="preserve">barriers </w:t>
          </w:r>
          <w:r w:rsidR="00082002">
            <w:rPr>
              <w:rFonts w:cstheme="minorHAnsi"/>
              <w:color w:val="000000"/>
              <w:szCs w:val="24"/>
            </w:rPr>
            <w:t>prevent</w:t>
          </w:r>
          <w:r w:rsidR="000B2AA7">
            <w:rPr>
              <w:rFonts w:cstheme="minorHAnsi"/>
              <w:color w:val="000000"/>
              <w:szCs w:val="24"/>
            </w:rPr>
            <w:t xml:space="preserve">ing </w:t>
          </w:r>
          <w:r w:rsidR="00082002">
            <w:rPr>
              <w:rFonts w:cstheme="minorHAnsi"/>
              <w:color w:val="000000"/>
              <w:szCs w:val="24"/>
            </w:rPr>
            <w:t>access from a personal and organisational perspective</w:t>
          </w:r>
          <w:r w:rsidR="00A84129">
            <w:rPr>
              <w:rFonts w:cstheme="minorHAnsi"/>
              <w:color w:val="000000"/>
              <w:szCs w:val="24"/>
            </w:rPr>
            <w:t xml:space="preserve"> and </w:t>
          </w:r>
          <w:r w:rsidR="00DA5219">
            <w:rPr>
              <w:rFonts w:cstheme="minorHAnsi"/>
              <w:color w:val="000000"/>
              <w:szCs w:val="24"/>
            </w:rPr>
            <w:t xml:space="preserve">research identifies </w:t>
          </w:r>
          <w:r w:rsidR="000B2AA7">
            <w:rPr>
              <w:rFonts w:cstheme="minorHAnsi"/>
              <w:color w:val="000000"/>
              <w:szCs w:val="24"/>
            </w:rPr>
            <w:t>these</w:t>
          </w:r>
          <w:r w:rsidR="00DA5219">
            <w:rPr>
              <w:rFonts w:cstheme="minorHAnsi"/>
              <w:color w:val="000000"/>
              <w:szCs w:val="24"/>
            </w:rPr>
            <w:t xml:space="preserve"> barriers </w:t>
          </w:r>
          <w:r w:rsidR="001406EF">
            <w:rPr>
              <w:rFonts w:cstheme="minorHAnsi"/>
              <w:color w:val="000000"/>
              <w:szCs w:val="24"/>
            </w:rPr>
            <w:t xml:space="preserve">are evident within the Health Board. </w:t>
          </w:r>
          <w:r w:rsidR="0023153F">
            <w:rPr>
              <w:rFonts w:cstheme="minorHAnsi"/>
              <w:color w:val="000000"/>
              <w:szCs w:val="24"/>
            </w:rPr>
            <w:t xml:space="preserve">It highlights </w:t>
          </w:r>
          <w:r w:rsidR="00A50B94">
            <w:rPr>
              <w:rFonts w:cstheme="minorHAnsi"/>
              <w:color w:val="000000"/>
              <w:szCs w:val="24"/>
            </w:rPr>
            <w:t>significant inequalities within HDdUHB</w:t>
          </w:r>
          <w:r w:rsidR="00B71A6C">
            <w:rPr>
              <w:rFonts w:cstheme="minorHAnsi"/>
              <w:color w:val="000000"/>
              <w:szCs w:val="24"/>
            </w:rPr>
            <w:t xml:space="preserve">, resulting in inconsistencies </w:t>
          </w:r>
          <w:r w:rsidR="00F94DF5">
            <w:rPr>
              <w:rFonts w:cstheme="minorHAnsi"/>
              <w:color w:val="000000"/>
              <w:szCs w:val="24"/>
            </w:rPr>
            <w:t>in access depending on workforce and personal demographic</w:t>
          </w:r>
          <w:r w:rsidR="003327CB">
            <w:rPr>
              <w:rFonts w:cstheme="minorHAnsi"/>
              <w:color w:val="000000"/>
              <w:szCs w:val="24"/>
            </w:rPr>
            <w:t>s</w:t>
          </w:r>
          <w:r w:rsidR="00F94DF5">
            <w:rPr>
              <w:rFonts w:cstheme="minorHAnsi"/>
              <w:color w:val="000000"/>
              <w:szCs w:val="24"/>
            </w:rPr>
            <w:t xml:space="preserve">.  In addition, </w:t>
          </w:r>
          <w:r w:rsidR="00017A27">
            <w:rPr>
              <w:rFonts w:cstheme="minorHAnsi"/>
              <w:color w:val="000000"/>
              <w:szCs w:val="24"/>
            </w:rPr>
            <w:t xml:space="preserve">analysing financial data identified that training spend </w:t>
          </w:r>
          <w:r w:rsidR="0085189E">
            <w:rPr>
              <w:rFonts w:cstheme="minorHAnsi"/>
              <w:color w:val="000000"/>
              <w:szCs w:val="24"/>
            </w:rPr>
            <w:t>highlights further inequity</w:t>
          </w:r>
          <w:r w:rsidR="003327CB">
            <w:rPr>
              <w:rFonts w:cstheme="minorHAnsi"/>
              <w:color w:val="000000"/>
              <w:szCs w:val="24"/>
            </w:rPr>
            <w:t xml:space="preserve"> with significant </w:t>
          </w:r>
          <w:r w:rsidR="00E44D21">
            <w:rPr>
              <w:rFonts w:cstheme="minorHAnsi"/>
              <w:color w:val="000000"/>
              <w:szCs w:val="24"/>
            </w:rPr>
            <w:t xml:space="preserve">variance </w:t>
          </w:r>
          <w:r w:rsidR="003327CB">
            <w:rPr>
              <w:rFonts w:cstheme="minorHAnsi"/>
              <w:color w:val="000000"/>
              <w:szCs w:val="24"/>
            </w:rPr>
            <w:t xml:space="preserve">by </w:t>
          </w:r>
          <w:r w:rsidRPr="009F28D7">
            <w:rPr>
              <w:rFonts w:cstheme="minorHAnsi"/>
              <w:color w:val="000000"/>
              <w:szCs w:val="24"/>
            </w:rPr>
            <w:t>staff group</w:t>
          </w:r>
          <w:r w:rsidR="00D54DFE">
            <w:rPr>
              <w:rFonts w:cstheme="minorHAnsi"/>
              <w:color w:val="000000"/>
              <w:szCs w:val="24"/>
            </w:rPr>
            <w:t xml:space="preserve">.  </w:t>
          </w:r>
        </w:p>
        <w:p w14:paraId="3D94EA0E" w14:textId="1FD7BB34" w:rsidR="002946A6" w:rsidRDefault="0023153F" w:rsidP="003B620E">
          <w:pPr>
            <w:spacing w:line="480" w:lineRule="auto"/>
            <w:rPr>
              <w:rFonts w:cstheme="minorHAnsi"/>
              <w:color w:val="000000"/>
              <w:szCs w:val="24"/>
            </w:rPr>
          </w:pPr>
          <w:r>
            <w:rPr>
              <w:rFonts w:cstheme="minorHAnsi"/>
              <w:color w:val="000000"/>
              <w:szCs w:val="24"/>
            </w:rPr>
            <w:t>The</w:t>
          </w:r>
          <w:r w:rsidR="00440269">
            <w:rPr>
              <w:rFonts w:cstheme="minorHAnsi"/>
              <w:color w:val="000000"/>
              <w:szCs w:val="24"/>
            </w:rPr>
            <w:t xml:space="preserve"> </w:t>
          </w:r>
          <w:r w:rsidR="00700C5D">
            <w:rPr>
              <w:rFonts w:cstheme="minorHAnsi"/>
              <w:color w:val="000000"/>
              <w:szCs w:val="24"/>
            </w:rPr>
            <w:t>main barriers for accessing training within HDdUHB</w:t>
          </w:r>
          <w:r w:rsidR="00446596">
            <w:rPr>
              <w:rFonts w:cstheme="minorHAnsi"/>
              <w:color w:val="000000"/>
              <w:szCs w:val="24"/>
            </w:rPr>
            <w:t xml:space="preserve">, highlighting </w:t>
          </w:r>
          <w:r w:rsidR="00446596" w:rsidRPr="009F28D7">
            <w:rPr>
              <w:rFonts w:cstheme="minorHAnsi"/>
              <w:color w:val="000000"/>
              <w:szCs w:val="24"/>
            </w:rPr>
            <w:t xml:space="preserve">40% of the workforce </w:t>
          </w:r>
          <w:r w:rsidR="00446596">
            <w:rPr>
              <w:rFonts w:cstheme="minorHAnsi"/>
              <w:color w:val="000000"/>
              <w:szCs w:val="24"/>
            </w:rPr>
            <w:t xml:space="preserve">do not feel they have an opportunity to develop and 41% can’t complete mandatory training within their role.  </w:t>
          </w:r>
        </w:p>
        <w:p w14:paraId="3093B513" w14:textId="343839FE" w:rsidR="00CC48B2" w:rsidRDefault="00DD4A96" w:rsidP="005A3B09">
          <w:pPr>
            <w:spacing w:line="480" w:lineRule="auto"/>
            <w:rPr>
              <w:rFonts w:cstheme="minorHAnsi"/>
              <w:color w:val="000000"/>
              <w:szCs w:val="24"/>
            </w:rPr>
          </w:pPr>
          <w:r>
            <w:rPr>
              <w:rFonts w:cstheme="minorHAnsi"/>
              <w:color w:val="000000"/>
              <w:szCs w:val="24"/>
            </w:rPr>
            <w:t>The</w:t>
          </w:r>
          <w:r w:rsidR="002946A6" w:rsidRPr="009F28D7">
            <w:rPr>
              <w:rFonts w:cstheme="minorHAnsi"/>
              <w:color w:val="000000"/>
              <w:szCs w:val="24"/>
            </w:rPr>
            <w:t xml:space="preserve"> research</w:t>
          </w:r>
          <w:r>
            <w:rPr>
              <w:rFonts w:cstheme="minorHAnsi"/>
              <w:color w:val="000000"/>
              <w:szCs w:val="24"/>
            </w:rPr>
            <w:t xml:space="preserve"> </w:t>
          </w:r>
          <w:r w:rsidR="00A94E58">
            <w:rPr>
              <w:rFonts w:cstheme="minorHAnsi"/>
              <w:color w:val="000000"/>
              <w:szCs w:val="24"/>
            </w:rPr>
            <w:t xml:space="preserve">recognises the </w:t>
          </w:r>
          <w:r w:rsidR="000A21B5">
            <w:rPr>
              <w:rFonts w:cstheme="minorHAnsi"/>
              <w:color w:val="000000"/>
              <w:szCs w:val="24"/>
            </w:rPr>
            <w:t xml:space="preserve">scale of inequity that exists from a training </w:t>
          </w:r>
          <w:r w:rsidR="008415B2">
            <w:rPr>
              <w:rFonts w:cstheme="minorHAnsi"/>
              <w:color w:val="000000"/>
              <w:szCs w:val="24"/>
            </w:rPr>
            <w:t xml:space="preserve">perspective and highlights </w:t>
          </w:r>
          <w:r w:rsidR="000A153F">
            <w:rPr>
              <w:rFonts w:cstheme="minorHAnsi"/>
              <w:color w:val="000000"/>
              <w:szCs w:val="24"/>
            </w:rPr>
            <w:t>four</w:t>
          </w:r>
          <w:r w:rsidR="007A228E">
            <w:rPr>
              <w:rFonts w:cstheme="minorHAnsi"/>
              <w:color w:val="000000"/>
              <w:szCs w:val="24"/>
            </w:rPr>
            <w:t xml:space="preserve"> recommendations.  </w:t>
          </w:r>
          <w:r w:rsidR="000A153F">
            <w:rPr>
              <w:rFonts w:cstheme="minorHAnsi"/>
              <w:color w:val="000000"/>
              <w:szCs w:val="24"/>
            </w:rPr>
            <w:t xml:space="preserve">The first three </w:t>
          </w:r>
          <w:r w:rsidR="007A228E">
            <w:rPr>
              <w:rFonts w:cstheme="minorHAnsi"/>
              <w:color w:val="000000"/>
              <w:szCs w:val="24"/>
            </w:rPr>
            <w:t xml:space="preserve">relate to improving the </w:t>
          </w:r>
          <w:r w:rsidR="0096732C">
            <w:rPr>
              <w:rFonts w:cstheme="minorHAnsi"/>
              <w:color w:val="000000"/>
              <w:szCs w:val="24"/>
            </w:rPr>
            <w:t xml:space="preserve">financial inequity </w:t>
          </w:r>
          <w:r w:rsidR="000A2CAE">
            <w:rPr>
              <w:rFonts w:cstheme="minorHAnsi"/>
              <w:color w:val="000000"/>
              <w:szCs w:val="24"/>
            </w:rPr>
            <w:t>of</w:t>
          </w:r>
          <w:r w:rsidR="00DC3730">
            <w:rPr>
              <w:rFonts w:cstheme="minorHAnsi"/>
              <w:color w:val="000000"/>
              <w:szCs w:val="24"/>
            </w:rPr>
            <w:t xml:space="preserve"> development opportunities</w:t>
          </w:r>
          <w:r w:rsidR="000A2CAE">
            <w:rPr>
              <w:rFonts w:cstheme="minorHAnsi"/>
              <w:color w:val="000000"/>
              <w:szCs w:val="24"/>
            </w:rPr>
            <w:t xml:space="preserve">, </w:t>
          </w:r>
          <w:r w:rsidR="00DC3730">
            <w:rPr>
              <w:rFonts w:cstheme="minorHAnsi"/>
              <w:color w:val="000000"/>
              <w:szCs w:val="24"/>
            </w:rPr>
            <w:t xml:space="preserve">creating equitable application processes and </w:t>
          </w:r>
          <w:r w:rsidR="003D54C3">
            <w:rPr>
              <w:rFonts w:cstheme="minorHAnsi"/>
              <w:color w:val="000000"/>
              <w:szCs w:val="24"/>
            </w:rPr>
            <w:t xml:space="preserve">improving </w:t>
          </w:r>
          <w:r w:rsidR="007B4097">
            <w:rPr>
              <w:rFonts w:cstheme="minorHAnsi"/>
              <w:color w:val="000000"/>
              <w:szCs w:val="24"/>
            </w:rPr>
            <w:t>how the organisation promotes</w:t>
          </w:r>
          <w:r w:rsidR="00135AD1">
            <w:rPr>
              <w:rFonts w:cstheme="minorHAnsi"/>
              <w:color w:val="000000"/>
              <w:szCs w:val="24"/>
            </w:rPr>
            <w:t xml:space="preserve"> development opportunities.  </w:t>
          </w:r>
          <w:r w:rsidR="000A153F">
            <w:rPr>
              <w:rFonts w:cstheme="minorHAnsi"/>
              <w:color w:val="000000"/>
              <w:szCs w:val="24"/>
            </w:rPr>
            <w:t xml:space="preserve">The fourth </w:t>
          </w:r>
          <w:r w:rsidR="00135AD1">
            <w:rPr>
              <w:rFonts w:cstheme="minorHAnsi"/>
              <w:color w:val="000000"/>
              <w:szCs w:val="24"/>
            </w:rPr>
            <w:t xml:space="preserve">recognises </w:t>
          </w:r>
          <w:r w:rsidR="000A153F">
            <w:rPr>
              <w:rFonts w:cstheme="minorHAnsi"/>
              <w:color w:val="000000"/>
              <w:szCs w:val="24"/>
            </w:rPr>
            <w:t xml:space="preserve">the first three </w:t>
          </w:r>
          <w:r w:rsidR="003D54C3">
            <w:rPr>
              <w:rFonts w:cstheme="minorHAnsi"/>
              <w:color w:val="000000"/>
              <w:szCs w:val="24"/>
            </w:rPr>
            <w:t>recommendations are lon</w:t>
          </w:r>
          <w:r w:rsidR="00E37E0D">
            <w:rPr>
              <w:rFonts w:cstheme="minorHAnsi"/>
              <w:color w:val="000000"/>
              <w:szCs w:val="24"/>
            </w:rPr>
            <w:t xml:space="preserve">g and medium term, therefore the </w:t>
          </w:r>
          <w:r w:rsidR="006C1455">
            <w:rPr>
              <w:rFonts w:cstheme="minorHAnsi"/>
              <w:color w:val="000000"/>
              <w:szCs w:val="24"/>
            </w:rPr>
            <w:t xml:space="preserve">provides a </w:t>
          </w:r>
          <w:r w:rsidR="005A3B09">
            <w:rPr>
              <w:rFonts w:cstheme="minorHAnsi"/>
              <w:color w:val="000000"/>
              <w:szCs w:val="24"/>
            </w:rPr>
            <w:t>short-term r</w:t>
          </w:r>
          <w:r w:rsidR="005A3B09" w:rsidRPr="009F28D7">
            <w:rPr>
              <w:rFonts w:cstheme="minorHAnsi"/>
              <w:color w:val="000000"/>
              <w:szCs w:val="24"/>
            </w:rPr>
            <w:t>ecommendation</w:t>
          </w:r>
          <w:r w:rsidR="00853506">
            <w:rPr>
              <w:rFonts w:cstheme="minorHAnsi"/>
              <w:color w:val="000000"/>
              <w:szCs w:val="24"/>
            </w:rPr>
            <w:t>,</w:t>
          </w:r>
          <w:r w:rsidR="002946A6" w:rsidRPr="009F28D7">
            <w:rPr>
              <w:rFonts w:cstheme="minorHAnsi"/>
              <w:color w:val="000000"/>
              <w:szCs w:val="24"/>
            </w:rPr>
            <w:t xml:space="preserve"> </w:t>
          </w:r>
          <w:r w:rsidR="00FB0398">
            <w:rPr>
              <w:rFonts w:cstheme="minorHAnsi"/>
              <w:color w:val="000000"/>
              <w:szCs w:val="24"/>
            </w:rPr>
            <w:t>identifying quick wins to improve the overall learning culture</w:t>
          </w:r>
          <w:r w:rsidR="00853506">
            <w:rPr>
              <w:rFonts w:cstheme="minorHAnsi"/>
              <w:color w:val="000000"/>
              <w:szCs w:val="24"/>
            </w:rPr>
            <w:t xml:space="preserve">.  This will </w:t>
          </w:r>
          <w:r w:rsidR="00FB0398">
            <w:rPr>
              <w:rFonts w:cstheme="minorHAnsi"/>
              <w:color w:val="000000"/>
              <w:szCs w:val="24"/>
            </w:rPr>
            <w:t>provid</w:t>
          </w:r>
          <w:r w:rsidR="00853506">
            <w:rPr>
              <w:rFonts w:cstheme="minorHAnsi"/>
              <w:color w:val="000000"/>
              <w:szCs w:val="24"/>
            </w:rPr>
            <w:t>e</w:t>
          </w:r>
          <w:r w:rsidR="00FB0398">
            <w:rPr>
              <w:rFonts w:cstheme="minorHAnsi"/>
              <w:color w:val="000000"/>
              <w:szCs w:val="24"/>
            </w:rPr>
            <w:t xml:space="preserve"> assurance to the workforce that </w:t>
          </w:r>
          <w:r w:rsidR="005A3B09">
            <w:rPr>
              <w:rFonts w:cstheme="minorHAnsi"/>
              <w:color w:val="000000"/>
              <w:szCs w:val="24"/>
            </w:rPr>
            <w:t xml:space="preserve">the employee voice has led to improvements in the Education and Development Provision. </w:t>
          </w:r>
          <w:r w:rsidR="00CC48B2">
            <w:rPr>
              <w:rFonts w:cstheme="minorHAnsi"/>
              <w:color w:val="000000"/>
              <w:szCs w:val="24"/>
            </w:rPr>
            <w:br w:type="page"/>
          </w:r>
        </w:p>
        <w:p w14:paraId="667DEE1B" w14:textId="693F7548" w:rsidR="00F22C80" w:rsidRPr="009F28D7" w:rsidRDefault="00F22C80" w:rsidP="003B620E">
          <w:pPr>
            <w:pStyle w:val="Heading1"/>
            <w:numPr>
              <w:ilvl w:val="0"/>
              <w:numId w:val="0"/>
            </w:numPr>
            <w:rPr>
              <w:rFonts w:asciiTheme="minorHAnsi" w:hAnsiTheme="minorHAnsi"/>
              <w:szCs w:val="24"/>
            </w:rPr>
          </w:pPr>
          <w:bookmarkStart w:id="3" w:name="_Toc102405812"/>
          <w:r w:rsidRPr="009F28D7">
            <w:rPr>
              <w:rFonts w:asciiTheme="minorHAnsi" w:hAnsiTheme="minorHAnsi"/>
              <w:szCs w:val="24"/>
            </w:rPr>
            <w:t>Glossary of Terms</w:t>
          </w:r>
          <w:bookmarkEnd w:id="3"/>
        </w:p>
        <w:p w14:paraId="3FDB2CB3" w14:textId="7A2D2707" w:rsidR="00177ADD" w:rsidRPr="009F28D7" w:rsidRDefault="00177ADD" w:rsidP="003B620E">
          <w:pPr>
            <w:spacing w:line="480" w:lineRule="auto"/>
            <w:rPr>
              <w:rFonts w:cstheme="minorHAnsi"/>
              <w:szCs w:val="24"/>
            </w:rPr>
          </w:pPr>
          <w:r w:rsidRPr="009F28D7">
            <w:rPr>
              <w:rFonts w:cstheme="minorHAnsi"/>
              <w:szCs w:val="24"/>
            </w:rPr>
            <w:t>ADD</w:t>
          </w:r>
          <w:r w:rsidR="00EB06BF" w:rsidRPr="009F28D7">
            <w:rPr>
              <w:rFonts w:cstheme="minorHAnsi"/>
              <w:szCs w:val="24"/>
            </w:rPr>
            <w:t xml:space="preserve"> - </w:t>
          </w:r>
          <w:r w:rsidR="00EB06BF" w:rsidRPr="009F28D7">
            <w:rPr>
              <w:rFonts w:cstheme="minorHAnsi"/>
              <w:szCs w:val="24"/>
            </w:rPr>
            <w:tab/>
          </w:r>
          <w:r w:rsidRPr="009F28D7">
            <w:rPr>
              <w:rFonts w:cstheme="minorHAnsi"/>
              <w:szCs w:val="24"/>
            </w:rPr>
            <w:t>Attention Deficit Disorder</w:t>
          </w:r>
        </w:p>
        <w:p w14:paraId="5BECCADE" w14:textId="262F9013" w:rsidR="00593E4A" w:rsidRPr="009F28D7" w:rsidRDefault="00177ADD" w:rsidP="003B620E">
          <w:pPr>
            <w:spacing w:line="480" w:lineRule="auto"/>
            <w:rPr>
              <w:rFonts w:cstheme="minorHAnsi"/>
              <w:szCs w:val="24"/>
            </w:rPr>
          </w:pPr>
          <w:r w:rsidRPr="009F28D7">
            <w:rPr>
              <w:rFonts w:cstheme="minorHAnsi"/>
              <w:szCs w:val="24"/>
            </w:rPr>
            <w:t>ADHD</w:t>
          </w:r>
          <w:r w:rsidR="00593E4A" w:rsidRPr="009F28D7">
            <w:rPr>
              <w:rFonts w:cstheme="minorHAnsi"/>
              <w:szCs w:val="24"/>
            </w:rPr>
            <w:t xml:space="preserve"> - </w:t>
          </w:r>
          <w:r w:rsidR="00593E4A" w:rsidRPr="009F28D7">
            <w:rPr>
              <w:rFonts w:cstheme="minorHAnsi"/>
              <w:szCs w:val="24"/>
            </w:rPr>
            <w:tab/>
            <w:t>Attention Deficit Hyperactive Disorder</w:t>
          </w:r>
        </w:p>
        <w:p w14:paraId="2A86657A" w14:textId="107B0EA0" w:rsidR="00C0101F" w:rsidRPr="009F28D7" w:rsidRDefault="00C0101F" w:rsidP="003B620E">
          <w:pPr>
            <w:spacing w:line="480" w:lineRule="auto"/>
            <w:rPr>
              <w:rFonts w:cstheme="minorHAnsi"/>
              <w:szCs w:val="24"/>
            </w:rPr>
          </w:pPr>
          <w:r w:rsidRPr="009F28D7">
            <w:rPr>
              <w:rFonts w:cstheme="minorHAnsi"/>
              <w:szCs w:val="24"/>
            </w:rPr>
            <w:t xml:space="preserve">ALN - </w:t>
          </w:r>
          <w:r w:rsidRPr="009F28D7">
            <w:rPr>
              <w:rFonts w:cstheme="minorHAnsi"/>
              <w:szCs w:val="24"/>
            </w:rPr>
            <w:tab/>
          </w:r>
          <w:r w:rsidRPr="009F28D7">
            <w:rPr>
              <w:rFonts w:cstheme="minorHAnsi"/>
              <w:szCs w:val="24"/>
            </w:rPr>
            <w:tab/>
            <w:t>Additional Learning Need</w:t>
          </w:r>
        </w:p>
        <w:p w14:paraId="4A75C147" w14:textId="5399A079" w:rsidR="00593E4A" w:rsidRDefault="00593E4A" w:rsidP="003B620E">
          <w:pPr>
            <w:spacing w:line="480" w:lineRule="auto"/>
            <w:rPr>
              <w:rFonts w:cstheme="minorHAnsi"/>
              <w:szCs w:val="24"/>
            </w:rPr>
          </w:pPr>
          <w:r w:rsidRPr="009F28D7">
            <w:rPr>
              <w:rFonts w:cstheme="minorHAnsi"/>
              <w:szCs w:val="24"/>
            </w:rPr>
            <w:t xml:space="preserve">BAME - </w:t>
          </w:r>
          <w:r w:rsidRPr="009F28D7">
            <w:rPr>
              <w:rFonts w:cstheme="minorHAnsi"/>
              <w:szCs w:val="24"/>
            </w:rPr>
            <w:tab/>
            <w:t>Black and Minority Et</w:t>
          </w:r>
          <w:r w:rsidR="00EB06BF" w:rsidRPr="009F28D7">
            <w:rPr>
              <w:rFonts w:cstheme="minorHAnsi"/>
              <w:szCs w:val="24"/>
            </w:rPr>
            <w:t>hnic</w:t>
          </w:r>
        </w:p>
        <w:p w14:paraId="3C26F1A0" w14:textId="78833FCE" w:rsidR="00FF01B6" w:rsidRDefault="00FF01B6" w:rsidP="003B620E">
          <w:pPr>
            <w:spacing w:line="480" w:lineRule="auto"/>
            <w:rPr>
              <w:rFonts w:cstheme="minorHAnsi"/>
              <w:szCs w:val="24"/>
            </w:rPr>
          </w:pPr>
          <w:r>
            <w:rPr>
              <w:rFonts w:cstheme="minorHAnsi"/>
              <w:szCs w:val="24"/>
            </w:rPr>
            <w:t xml:space="preserve">CSTF - </w:t>
          </w:r>
          <w:r>
            <w:rPr>
              <w:rFonts w:cstheme="minorHAnsi"/>
              <w:szCs w:val="24"/>
            </w:rPr>
            <w:tab/>
            <w:t>Core Skills Training Framework</w:t>
          </w:r>
        </w:p>
        <w:p w14:paraId="1E7EDC03" w14:textId="75C3E4F1" w:rsidR="00526B9F" w:rsidRDefault="00526B9F" w:rsidP="003B620E">
          <w:pPr>
            <w:spacing w:line="480" w:lineRule="auto"/>
            <w:rPr>
              <w:rFonts w:cstheme="minorHAnsi"/>
              <w:szCs w:val="24"/>
            </w:rPr>
          </w:pPr>
          <w:r>
            <w:rPr>
              <w:rFonts w:cstheme="minorHAnsi"/>
              <w:szCs w:val="24"/>
            </w:rPr>
            <w:t xml:space="preserve">CPD - </w:t>
          </w:r>
          <w:r>
            <w:rPr>
              <w:rFonts w:cstheme="minorHAnsi"/>
              <w:szCs w:val="24"/>
            </w:rPr>
            <w:tab/>
            <w:t>Continual Professional Development</w:t>
          </w:r>
        </w:p>
        <w:p w14:paraId="47AE3413" w14:textId="47B4B268" w:rsidR="00F8241F" w:rsidRPr="009F28D7" w:rsidRDefault="00F8241F" w:rsidP="003B620E">
          <w:pPr>
            <w:spacing w:line="480" w:lineRule="auto"/>
            <w:rPr>
              <w:rFonts w:cstheme="minorHAnsi"/>
              <w:szCs w:val="24"/>
            </w:rPr>
          </w:pPr>
          <w:r>
            <w:rPr>
              <w:rFonts w:cstheme="minorHAnsi"/>
              <w:szCs w:val="24"/>
            </w:rPr>
            <w:t xml:space="preserve">DfE – </w:t>
          </w:r>
          <w:r>
            <w:rPr>
              <w:rFonts w:cstheme="minorHAnsi"/>
              <w:szCs w:val="24"/>
            </w:rPr>
            <w:tab/>
          </w:r>
          <w:r>
            <w:rPr>
              <w:rFonts w:cstheme="minorHAnsi"/>
              <w:szCs w:val="24"/>
            </w:rPr>
            <w:tab/>
            <w:t>Department for Education</w:t>
          </w:r>
        </w:p>
        <w:p w14:paraId="45EE3140" w14:textId="15A17EF0" w:rsidR="00934929" w:rsidRPr="009F28D7" w:rsidRDefault="00934929" w:rsidP="003B620E">
          <w:pPr>
            <w:spacing w:line="480" w:lineRule="auto"/>
            <w:rPr>
              <w:rFonts w:cstheme="minorHAnsi"/>
              <w:szCs w:val="24"/>
            </w:rPr>
          </w:pPr>
          <w:r w:rsidRPr="009F28D7">
            <w:rPr>
              <w:rFonts w:cstheme="minorHAnsi"/>
              <w:szCs w:val="24"/>
            </w:rPr>
            <w:t xml:space="preserve">ESR </w:t>
          </w:r>
          <w:r w:rsidR="00EB06BF" w:rsidRPr="009F28D7">
            <w:rPr>
              <w:rFonts w:cstheme="minorHAnsi"/>
              <w:szCs w:val="24"/>
            </w:rPr>
            <w:t xml:space="preserve">- </w:t>
          </w:r>
          <w:r w:rsidR="00EB06BF" w:rsidRPr="009F28D7">
            <w:rPr>
              <w:rFonts w:cstheme="minorHAnsi"/>
              <w:szCs w:val="24"/>
            </w:rPr>
            <w:tab/>
          </w:r>
          <w:r w:rsidRPr="009F28D7">
            <w:rPr>
              <w:rFonts w:cstheme="minorHAnsi"/>
              <w:szCs w:val="24"/>
            </w:rPr>
            <w:tab/>
            <w:t>Employee Staff Record</w:t>
          </w:r>
        </w:p>
        <w:p w14:paraId="2CDC3F1A" w14:textId="51AD0539" w:rsidR="00934929" w:rsidRPr="009F28D7" w:rsidRDefault="00934929" w:rsidP="003B620E">
          <w:pPr>
            <w:spacing w:line="480" w:lineRule="auto"/>
            <w:rPr>
              <w:rFonts w:cstheme="minorHAnsi"/>
              <w:szCs w:val="24"/>
            </w:rPr>
          </w:pPr>
          <w:r w:rsidRPr="009F28D7">
            <w:rPr>
              <w:rFonts w:cstheme="minorHAnsi"/>
              <w:szCs w:val="24"/>
            </w:rPr>
            <w:t xml:space="preserve">HCSW </w:t>
          </w:r>
          <w:r w:rsidR="00EB06BF" w:rsidRPr="009F28D7">
            <w:rPr>
              <w:rFonts w:cstheme="minorHAnsi"/>
              <w:szCs w:val="24"/>
            </w:rPr>
            <w:t xml:space="preserve">- </w:t>
          </w:r>
          <w:r w:rsidRPr="009F28D7">
            <w:rPr>
              <w:rFonts w:cstheme="minorHAnsi"/>
              <w:szCs w:val="24"/>
            </w:rPr>
            <w:tab/>
            <w:t>Health Care Support Worker</w:t>
          </w:r>
        </w:p>
        <w:p w14:paraId="2CE11744" w14:textId="502DEC04" w:rsidR="00F22C80" w:rsidRPr="009F28D7" w:rsidRDefault="00F22C80" w:rsidP="003B620E">
          <w:pPr>
            <w:spacing w:line="480" w:lineRule="auto"/>
            <w:rPr>
              <w:rFonts w:cstheme="minorHAnsi"/>
              <w:szCs w:val="24"/>
            </w:rPr>
          </w:pPr>
          <w:r w:rsidRPr="009F28D7">
            <w:rPr>
              <w:rFonts w:cstheme="minorHAnsi"/>
              <w:szCs w:val="24"/>
            </w:rPr>
            <w:t>HDdUHB</w:t>
          </w:r>
          <w:r w:rsidR="00EB06BF" w:rsidRPr="009F28D7">
            <w:rPr>
              <w:rFonts w:cstheme="minorHAnsi"/>
              <w:szCs w:val="24"/>
            </w:rPr>
            <w:t xml:space="preserve"> -</w:t>
          </w:r>
          <w:r w:rsidRPr="009F28D7">
            <w:rPr>
              <w:rFonts w:cstheme="minorHAnsi"/>
              <w:szCs w:val="24"/>
            </w:rPr>
            <w:t xml:space="preserve"> </w:t>
          </w:r>
          <w:r w:rsidR="00934929" w:rsidRPr="009F28D7">
            <w:rPr>
              <w:rFonts w:cstheme="minorHAnsi"/>
              <w:szCs w:val="24"/>
            </w:rPr>
            <w:tab/>
          </w:r>
          <w:r w:rsidRPr="009F28D7">
            <w:rPr>
              <w:rFonts w:cstheme="minorHAnsi"/>
              <w:szCs w:val="24"/>
            </w:rPr>
            <w:t>Hywel Dda University Health Board</w:t>
          </w:r>
        </w:p>
        <w:p w14:paraId="1CD020B4" w14:textId="34B06C59" w:rsidR="002974D2" w:rsidRPr="009F28D7" w:rsidRDefault="002974D2" w:rsidP="003B620E">
          <w:pPr>
            <w:spacing w:line="480" w:lineRule="auto"/>
            <w:rPr>
              <w:rFonts w:cstheme="minorHAnsi"/>
              <w:szCs w:val="24"/>
            </w:rPr>
          </w:pPr>
          <w:r w:rsidRPr="009F28D7">
            <w:rPr>
              <w:rFonts w:cstheme="minorHAnsi"/>
              <w:szCs w:val="24"/>
            </w:rPr>
            <w:t xml:space="preserve">IT - </w:t>
          </w:r>
          <w:r w:rsidRPr="009F28D7">
            <w:rPr>
              <w:rFonts w:cstheme="minorHAnsi"/>
              <w:szCs w:val="24"/>
            </w:rPr>
            <w:tab/>
          </w:r>
          <w:r w:rsidRPr="009F28D7">
            <w:rPr>
              <w:rFonts w:cstheme="minorHAnsi"/>
              <w:szCs w:val="24"/>
            </w:rPr>
            <w:tab/>
            <w:t>Information Technology</w:t>
          </w:r>
        </w:p>
        <w:p w14:paraId="6F3965A6" w14:textId="7B2A5005" w:rsidR="008212D9" w:rsidRPr="009F28D7" w:rsidRDefault="008212D9" w:rsidP="003B620E">
          <w:pPr>
            <w:spacing w:line="480" w:lineRule="auto"/>
            <w:rPr>
              <w:rFonts w:cstheme="minorHAnsi"/>
              <w:szCs w:val="24"/>
            </w:rPr>
          </w:pPr>
          <w:r w:rsidRPr="009F28D7">
            <w:rPr>
              <w:rFonts w:cstheme="minorHAnsi"/>
              <w:szCs w:val="24"/>
            </w:rPr>
            <w:t xml:space="preserve">KPI - </w:t>
          </w:r>
          <w:r w:rsidRPr="009F28D7">
            <w:rPr>
              <w:rFonts w:cstheme="minorHAnsi"/>
              <w:szCs w:val="24"/>
            </w:rPr>
            <w:tab/>
          </w:r>
          <w:r w:rsidRPr="009F28D7">
            <w:rPr>
              <w:rFonts w:cstheme="minorHAnsi"/>
              <w:szCs w:val="24"/>
            </w:rPr>
            <w:tab/>
            <w:t>Key Performance Indicators</w:t>
          </w:r>
        </w:p>
        <w:p w14:paraId="0D8E7C18" w14:textId="3043D661" w:rsidR="002974D2" w:rsidRPr="009F28D7" w:rsidRDefault="002974D2" w:rsidP="003B620E">
          <w:pPr>
            <w:spacing w:line="480" w:lineRule="auto"/>
            <w:rPr>
              <w:rFonts w:cstheme="minorHAnsi"/>
              <w:szCs w:val="24"/>
            </w:rPr>
          </w:pPr>
          <w:r w:rsidRPr="009F28D7">
            <w:rPr>
              <w:rFonts w:cstheme="minorHAnsi"/>
              <w:szCs w:val="24"/>
            </w:rPr>
            <w:t xml:space="preserve">L&amp;D - </w:t>
          </w:r>
          <w:r w:rsidRPr="009F28D7">
            <w:rPr>
              <w:rFonts w:cstheme="minorHAnsi"/>
              <w:szCs w:val="24"/>
            </w:rPr>
            <w:tab/>
          </w:r>
          <w:r w:rsidRPr="009F28D7">
            <w:rPr>
              <w:rFonts w:cstheme="minorHAnsi"/>
              <w:szCs w:val="24"/>
            </w:rPr>
            <w:tab/>
            <w:t>Learning and Development</w:t>
          </w:r>
        </w:p>
        <w:p w14:paraId="5D3905D9" w14:textId="313F4349" w:rsidR="00F22C80" w:rsidRPr="009F28D7" w:rsidRDefault="00F22C80" w:rsidP="003B620E">
          <w:pPr>
            <w:spacing w:line="480" w:lineRule="auto"/>
            <w:rPr>
              <w:rFonts w:cstheme="minorHAnsi"/>
              <w:szCs w:val="24"/>
            </w:rPr>
          </w:pPr>
          <w:r w:rsidRPr="009F28D7">
            <w:rPr>
              <w:rFonts w:cstheme="minorHAnsi"/>
              <w:szCs w:val="24"/>
            </w:rPr>
            <w:t xml:space="preserve">NHS – </w:t>
          </w:r>
          <w:r w:rsidR="00934929" w:rsidRPr="009F28D7">
            <w:rPr>
              <w:rFonts w:cstheme="minorHAnsi"/>
              <w:szCs w:val="24"/>
            </w:rPr>
            <w:tab/>
          </w:r>
          <w:r w:rsidRPr="009F28D7">
            <w:rPr>
              <w:rFonts w:cstheme="minorHAnsi"/>
              <w:szCs w:val="24"/>
            </w:rPr>
            <w:t>National Health Service</w:t>
          </w:r>
        </w:p>
        <w:p w14:paraId="26386D7F" w14:textId="29717F8E" w:rsidR="002974D2" w:rsidRPr="009F28D7" w:rsidRDefault="002974D2" w:rsidP="003B620E">
          <w:pPr>
            <w:spacing w:line="480" w:lineRule="auto"/>
            <w:rPr>
              <w:rFonts w:cstheme="minorHAnsi"/>
              <w:szCs w:val="24"/>
            </w:rPr>
          </w:pPr>
          <w:r w:rsidRPr="009F28D7">
            <w:rPr>
              <w:rFonts w:cstheme="minorHAnsi"/>
              <w:szCs w:val="24"/>
            </w:rPr>
            <w:t xml:space="preserve">PADR – </w:t>
          </w:r>
          <w:r w:rsidRPr="009F28D7">
            <w:rPr>
              <w:rFonts w:cstheme="minorHAnsi"/>
              <w:szCs w:val="24"/>
            </w:rPr>
            <w:tab/>
            <w:t>Performance Appraisal Development Review</w:t>
          </w:r>
        </w:p>
        <w:p w14:paraId="6F4B51B7" w14:textId="2CB9C783" w:rsidR="00934929" w:rsidRPr="009F28D7" w:rsidRDefault="00934929" w:rsidP="003B620E">
          <w:pPr>
            <w:spacing w:line="480" w:lineRule="auto"/>
            <w:rPr>
              <w:rFonts w:cstheme="minorHAnsi"/>
              <w:szCs w:val="24"/>
            </w:rPr>
          </w:pPr>
          <w:r w:rsidRPr="009F28D7">
            <w:rPr>
              <w:rFonts w:cstheme="minorHAnsi"/>
              <w:szCs w:val="24"/>
            </w:rPr>
            <w:t xml:space="preserve">PODCC - </w:t>
          </w:r>
          <w:r w:rsidRPr="009F28D7">
            <w:rPr>
              <w:rFonts w:cstheme="minorHAnsi"/>
              <w:szCs w:val="24"/>
            </w:rPr>
            <w:tab/>
            <w:t>People and Organisational Development Culture Committee</w:t>
          </w:r>
        </w:p>
        <w:p w14:paraId="6E27B1D2" w14:textId="12909EF3" w:rsidR="00D92A1A" w:rsidRDefault="00D92A1A" w:rsidP="003B620E">
          <w:pPr>
            <w:spacing w:line="480" w:lineRule="auto"/>
            <w:rPr>
              <w:rFonts w:cstheme="minorHAnsi"/>
              <w:szCs w:val="24"/>
            </w:rPr>
          </w:pPr>
          <w:r w:rsidRPr="009F28D7">
            <w:rPr>
              <w:rFonts w:cstheme="minorHAnsi"/>
              <w:szCs w:val="24"/>
            </w:rPr>
            <w:t xml:space="preserve">ROI - </w:t>
          </w:r>
          <w:r w:rsidRPr="009F28D7">
            <w:rPr>
              <w:rFonts w:cstheme="minorHAnsi"/>
              <w:szCs w:val="24"/>
            </w:rPr>
            <w:tab/>
          </w:r>
          <w:r w:rsidRPr="009F28D7">
            <w:rPr>
              <w:rFonts w:cstheme="minorHAnsi"/>
              <w:szCs w:val="24"/>
            </w:rPr>
            <w:tab/>
            <w:t>Return on Investment</w:t>
          </w:r>
        </w:p>
        <w:p w14:paraId="6050CCBE" w14:textId="77777777" w:rsidR="00211816" w:rsidRDefault="0053542A" w:rsidP="00211816">
          <w:pPr>
            <w:spacing w:line="480" w:lineRule="auto"/>
            <w:rPr>
              <w:rFonts w:cstheme="minorHAnsi"/>
              <w:szCs w:val="24"/>
            </w:rPr>
          </w:pPr>
          <w:r>
            <w:rPr>
              <w:rFonts w:cstheme="minorHAnsi"/>
              <w:szCs w:val="24"/>
            </w:rPr>
            <w:t xml:space="preserve">SROI - </w:t>
          </w:r>
          <w:r>
            <w:rPr>
              <w:rFonts w:cstheme="minorHAnsi"/>
              <w:szCs w:val="24"/>
            </w:rPr>
            <w:tab/>
            <w:t>Social Return on Investment</w:t>
          </w:r>
        </w:p>
        <w:p w14:paraId="0B63B320" w14:textId="0ADB794B" w:rsidR="00211816" w:rsidRDefault="00211816">
          <w:pPr>
            <w:spacing w:after="200"/>
            <w:rPr>
              <w:rFonts w:cstheme="minorHAnsi"/>
              <w:szCs w:val="24"/>
            </w:rPr>
          </w:pPr>
          <w:r>
            <w:rPr>
              <w:rFonts w:cstheme="minorHAnsi"/>
              <w:szCs w:val="24"/>
            </w:rPr>
            <w:br w:type="page"/>
          </w:r>
        </w:p>
        <w:p w14:paraId="32679383" w14:textId="7923CD3A" w:rsidR="00B87548" w:rsidRPr="00AB140C" w:rsidRDefault="00746832" w:rsidP="00EA70B6">
          <w:pPr>
            <w:pStyle w:val="Heading1"/>
            <w:rPr>
              <w:szCs w:val="24"/>
            </w:rPr>
          </w:pPr>
          <w:r w:rsidRPr="0011494F">
            <w:t>Introduction</w:t>
          </w:r>
          <w:bookmarkStart w:id="4" w:name="_Toc99216501"/>
          <w:r w:rsidRPr="009F28D7">
            <w:t xml:space="preserve"> </w:t>
          </w:r>
          <w:r w:rsidR="007323FC" w:rsidRPr="00EA70B6">
            <w:t>and</w:t>
          </w:r>
          <w:r w:rsidR="007323FC">
            <w:t xml:space="preserve"> </w:t>
          </w:r>
          <w:r w:rsidR="00601615">
            <w:t>Rational</w:t>
          </w:r>
          <w:bookmarkStart w:id="5" w:name="_Toc102405813"/>
          <w:r w:rsidR="00601615">
            <w:t xml:space="preserve">e </w:t>
          </w:r>
        </w:p>
      </w:sdtContent>
    </w:sdt>
    <w:bookmarkEnd w:id="5" w:displacedByCustomXml="prev"/>
    <w:bookmarkEnd w:id="4" w:displacedByCustomXml="prev"/>
    <w:p w14:paraId="709D1A6A" w14:textId="63BD13B0" w:rsidR="001F420C" w:rsidRDefault="00990AFB" w:rsidP="00AD0BFA">
      <w:pPr>
        <w:pStyle w:val="Heading2"/>
      </w:pPr>
      <w:bookmarkStart w:id="6" w:name="_Toc102405814"/>
      <w:r>
        <w:t xml:space="preserve">Background and </w:t>
      </w:r>
      <w:r w:rsidR="00D513F3">
        <w:t>Overview</w:t>
      </w:r>
      <w:bookmarkEnd w:id="6"/>
    </w:p>
    <w:p w14:paraId="500A9888" w14:textId="4784185B" w:rsidR="001F420C" w:rsidRDefault="001F420C" w:rsidP="003B620E">
      <w:pPr>
        <w:spacing w:line="480" w:lineRule="auto"/>
        <w:rPr>
          <w:rFonts w:cs="Arial"/>
          <w:szCs w:val="24"/>
        </w:rPr>
      </w:pPr>
      <w:r>
        <w:rPr>
          <w:rFonts w:cstheme="minorHAnsi"/>
          <w:color w:val="000000"/>
          <w:szCs w:val="24"/>
        </w:rPr>
        <w:t xml:space="preserve">As a public sector </w:t>
      </w:r>
      <w:r w:rsidRPr="009D55B3">
        <w:rPr>
          <w:rFonts w:cstheme="minorHAnsi"/>
          <w:color w:val="000000"/>
          <w:szCs w:val="24"/>
        </w:rPr>
        <w:t xml:space="preserve">employer, Hywel Dda University Health Board </w:t>
      </w:r>
      <w:r w:rsidR="009D55B3" w:rsidRPr="009D55B3">
        <w:rPr>
          <w:rFonts w:cstheme="minorHAnsi"/>
          <w:color w:val="000000"/>
          <w:szCs w:val="24"/>
        </w:rPr>
        <w:t>(HDdUHB</w:t>
      </w:r>
      <w:r w:rsidR="009D55B3">
        <w:rPr>
          <w:rFonts w:cstheme="minorHAnsi"/>
          <w:color w:val="000000"/>
          <w:szCs w:val="24"/>
        </w:rPr>
        <w:t xml:space="preserve">) </w:t>
      </w:r>
      <w:r>
        <w:rPr>
          <w:rFonts w:cstheme="minorHAnsi"/>
          <w:color w:val="000000"/>
          <w:szCs w:val="24"/>
        </w:rPr>
        <w:t>provide NHS services to the population of Pe</w:t>
      </w:r>
      <w:r w:rsidRPr="008D10EA">
        <w:rPr>
          <w:rFonts w:cstheme="minorHAnsi"/>
          <w:color w:val="000000"/>
          <w:szCs w:val="24"/>
        </w:rPr>
        <w:t>mbrokeshire, Carmarthenshire and Ceredigion</w:t>
      </w:r>
      <w:r>
        <w:rPr>
          <w:rFonts w:cstheme="minorHAnsi"/>
          <w:color w:val="000000"/>
          <w:szCs w:val="24"/>
        </w:rPr>
        <w:t xml:space="preserve">. </w:t>
      </w:r>
      <w:r w:rsidRPr="008D10EA">
        <w:rPr>
          <w:rFonts w:cstheme="minorHAnsi"/>
          <w:color w:val="000000"/>
          <w:szCs w:val="24"/>
        </w:rPr>
        <w:t xml:space="preserve"> </w:t>
      </w:r>
      <w:r>
        <w:rPr>
          <w:rFonts w:cstheme="minorHAnsi"/>
          <w:color w:val="000000"/>
          <w:szCs w:val="24"/>
        </w:rPr>
        <w:t xml:space="preserve">  The current workforce </w:t>
      </w:r>
      <w:r w:rsidRPr="009D55B3">
        <w:rPr>
          <w:rFonts w:cstheme="minorHAnsi"/>
          <w:color w:val="000000"/>
          <w:szCs w:val="24"/>
        </w:rPr>
        <w:t>supply crisis not only</w:t>
      </w:r>
      <w:r>
        <w:rPr>
          <w:rFonts w:cstheme="minorHAnsi"/>
          <w:color w:val="000000"/>
          <w:szCs w:val="24"/>
        </w:rPr>
        <w:t xml:space="preserve"> </w:t>
      </w:r>
      <w:r w:rsidR="009D55B3">
        <w:rPr>
          <w:rFonts w:cstheme="minorHAnsi"/>
          <w:color w:val="000000"/>
          <w:szCs w:val="24"/>
        </w:rPr>
        <w:t xml:space="preserve">impacts </w:t>
      </w:r>
      <w:r>
        <w:rPr>
          <w:rFonts w:cstheme="minorHAnsi"/>
          <w:color w:val="000000"/>
          <w:szCs w:val="24"/>
        </w:rPr>
        <w:t xml:space="preserve">the care provided to service users but the well-being of our existing workforce </w:t>
      </w:r>
      <w:sdt>
        <w:sdtPr>
          <w:rPr>
            <w:rFonts w:cs="Arial"/>
            <w:szCs w:val="24"/>
          </w:rPr>
          <w:id w:val="200293167"/>
          <w:citation/>
        </w:sdtPr>
        <w:sdtEndPr/>
        <w:sdtContent>
          <w:r>
            <w:rPr>
              <w:rFonts w:cs="Arial"/>
              <w:szCs w:val="24"/>
            </w:rPr>
            <w:fldChar w:fldCharType="begin"/>
          </w:r>
          <w:r>
            <w:rPr>
              <w:rFonts w:cs="Arial"/>
              <w:szCs w:val="24"/>
            </w:rPr>
            <w:instrText xml:space="preserve">CITATION HDd2a \l 2057 </w:instrText>
          </w:r>
          <w:r>
            <w:rPr>
              <w:rFonts w:cs="Arial"/>
              <w:szCs w:val="24"/>
            </w:rPr>
            <w:fldChar w:fldCharType="separate"/>
          </w:r>
          <w:r w:rsidR="009F57FD" w:rsidRPr="009F57FD">
            <w:rPr>
              <w:rFonts w:cs="Arial"/>
              <w:noProof/>
              <w:szCs w:val="24"/>
            </w:rPr>
            <w:t>(HDdUHB, 2022c)</w:t>
          </w:r>
          <w:r>
            <w:rPr>
              <w:rFonts w:cs="Arial"/>
              <w:szCs w:val="24"/>
            </w:rPr>
            <w:fldChar w:fldCharType="end"/>
          </w:r>
        </w:sdtContent>
      </w:sdt>
      <w:r>
        <w:rPr>
          <w:rFonts w:cs="Arial"/>
          <w:szCs w:val="24"/>
        </w:rPr>
        <w:t xml:space="preserve">.  This has </w:t>
      </w:r>
      <w:r>
        <w:rPr>
          <w:rFonts w:cstheme="minorHAnsi"/>
          <w:color w:val="000000"/>
          <w:szCs w:val="24"/>
        </w:rPr>
        <w:t>provided greater pressure on HDdUHB to attract and retain a workforce</w:t>
      </w:r>
      <w:r w:rsidRPr="00FE0414">
        <w:rPr>
          <w:rFonts w:cs="Arial"/>
          <w:szCs w:val="24"/>
        </w:rPr>
        <w:t xml:space="preserve"> </w:t>
      </w:r>
      <w:sdt>
        <w:sdtPr>
          <w:rPr>
            <w:rFonts w:cs="Arial"/>
            <w:szCs w:val="24"/>
          </w:rPr>
          <w:id w:val="-995644023"/>
          <w:citation/>
        </w:sdtPr>
        <w:sdtEndPr/>
        <w:sdtContent>
          <w:r>
            <w:rPr>
              <w:rFonts w:cs="Arial"/>
              <w:szCs w:val="24"/>
            </w:rPr>
            <w:fldChar w:fldCharType="begin"/>
          </w:r>
          <w:r>
            <w:rPr>
              <w:rFonts w:cs="Arial"/>
              <w:szCs w:val="24"/>
            </w:rPr>
            <w:instrText xml:space="preserve"> CITATION NHS21 \l 2057 </w:instrText>
          </w:r>
          <w:r>
            <w:rPr>
              <w:rFonts w:cs="Arial"/>
              <w:szCs w:val="24"/>
            </w:rPr>
            <w:fldChar w:fldCharType="separate"/>
          </w:r>
          <w:r w:rsidR="009F57FD" w:rsidRPr="009F57FD">
            <w:rPr>
              <w:rFonts w:cs="Arial"/>
              <w:noProof/>
              <w:szCs w:val="24"/>
            </w:rPr>
            <w:t>(NHS Federation, 2021)</w:t>
          </w:r>
          <w:r>
            <w:rPr>
              <w:rFonts w:cs="Arial"/>
              <w:szCs w:val="24"/>
            </w:rPr>
            <w:fldChar w:fldCharType="end"/>
          </w:r>
        </w:sdtContent>
      </w:sdt>
      <w:r>
        <w:rPr>
          <w:rFonts w:cstheme="minorHAnsi"/>
          <w:color w:val="000000"/>
          <w:szCs w:val="24"/>
        </w:rPr>
        <w:t xml:space="preserve">, with the skills to transition to </w:t>
      </w:r>
      <w:r>
        <w:rPr>
          <w:rFonts w:cs="Arial"/>
          <w:szCs w:val="24"/>
        </w:rPr>
        <w:t xml:space="preserve">a social model for health </w:t>
      </w:r>
      <w:sdt>
        <w:sdtPr>
          <w:rPr>
            <w:rFonts w:cs="Arial"/>
            <w:szCs w:val="24"/>
          </w:rPr>
          <w:id w:val="-750590827"/>
          <w:citation/>
        </w:sdtPr>
        <w:sdtEndPr/>
        <w:sdtContent>
          <w:r>
            <w:rPr>
              <w:rFonts w:cs="Arial"/>
              <w:szCs w:val="24"/>
            </w:rPr>
            <w:fldChar w:fldCharType="begin"/>
          </w:r>
          <w:r>
            <w:rPr>
              <w:rFonts w:cs="Arial"/>
              <w:szCs w:val="24"/>
            </w:rPr>
            <w:instrText xml:space="preserve">CITATION HDd21 \l 2057 </w:instrText>
          </w:r>
          <w:r>
            <w:rPr>
              <w:rFonts w:cs="Arial"/>
              <w:szCs w:val="24"/>
            </w:rPr>
            <w:fldChar w:fldCharType="separate"/>
          </w:r>
          <w:r w:rsidR="009F57FD" w:rsidRPr="009F57FD">
            <w:rPr>
              <w:rFonts w:cs="Arial"/>
              <w:noProof/>
              <w:szCs w:val="24"/>
            </w:rPr>
            <w:t>(HDdUHB, 2021f)</w:t>
          </w:r>
          <w:r>
            <w:rPr>
              <w:rFonts w:cs="Arial"/>
              <w:szCs w:val="24"/>
            </w:rPr>
            <w:fldChar w:fldCharType="end"/>
          </w:r>
        </w:sdtContent>
      </w:sdt>
      <w:r>
        <w:rPr>
          <w:rFonts w:cs="Arial"/>
          <w:szCs w:val="24"/>
        </w:rPr>
        <w:t xml:space="preserve">.  </w:t>
      </w:r>
    </w:p>
    <w:p w14:paraId="53EC41EB" w14:textId="77777777" w:rsidR="00B0041A" w:rsidRPr="00B0041A" w:rsidRDefault="00B0041A" w:rsidP="003B620E">
      <w:pPr>
        <w:spacing w:line="480" w:lineRule="auto"/>
        <w:rPr>
          <w:sz w:val="2"/>
          <w:szCs w:val="2"/>
        </w:rPr>
      </w:pPr>
    </w:p>
    <w:p w14:paraId="0963518C" w14:textId="48BCDB84" w:rsidR="0050263F" w:rsidRDefault="0050263F" w:rsidP="003B620E">
      <w:pPr>
        <w:spacing w:after="0" w:line="480" w:lineRule="auto"/>
        <w:rPr>
          <w:rFonts w:cstheme="minorHAnsi"/>
          <w:color w:val="000000"/>
          <w:szCs w:val="24"/>
        </w:rPr>
      </w:pPr>
      <w:r>
        <w:rPr>
          <w:rFonts w:cstheme="minorHAnsi"/>
          <w:color w:val="000000"/>
          <w:szCs w:val="24"/>
        </w:rPr>
        <w:t>T</w:t>
      </w:r>
      <w:r w:rsidRPr="009F28D7">
        <w:rPr>
          <w:rFonts w:cstheme="minorHAnsi"/>
          <w:color w:val="000000"/>
          <w:szCs w:val="24"/>
        </w:rPr>
        <w:t>h</w:t>
      </w:r>
      <w:r>
        <w:rPr>
          <w:rFonts w:cstheme="minorHAnsi"/>
          <w:color w:val="000000"/>
          <w:szCs w:val="24"/>
        </w:rPr>
        <w:t>is</w:t>
      </w:r>
      <w:r w:rsidRPr="009F28D7">
        <w:rPr>
          <w:rFonts w:cstheme="minorHAnsi"/>
          <w:color w:val="000000"/>
          <w:szCs w:val="24"/>
        </w:rPr>
        <w:t xml:space="preserve"> </w:t>
      </w:r>
      <w:r>
        <w:rPr>
          <w:rFonts w:cstheme="minorHAnsi"/>
          <w:color w:val="000000"/>
          <w:szCs w:val="24"/>
        </w:rPr>
        <w:t xml:space="preserve">report provides a critical evaluation of the extent of which </w:t>
      </w:r>
      <w:r w:rsidR="0054216C">
        <w:rPr>
          <w:rFonts w:cstheme="minorHAnsi"/>
          <w:color w:val="000000"/>
          <w:szCs w:val="24"/>
        </w:rPr>
        <w:t xml:space="preserve">Learning and </w:t>
      </w:r>
      <w:r w:rsidR="00CC6D97">
        <w:rPr>
          <w:rFonts w:cstheme="minorHAnsi"/>
          <w:color w:val="000000"/>
          <w:szCs w:val="24"/>
        </w:rPr>
        <w:t>D</w:t>
      </w:r>
      <w:r w:rsidRPr="00DF7473">
        <w:rPr>
          <w:rFonts w:cstheme="minorHAnsi"/>
          <w:color w:val="000000"/>
          <w:szCs w:val="24"/>
        </w:rPr>
        <w:t xml:space="preserve">evelopment </w:t>
      </w:r>
      <w:r w:rsidR="003D1ACD">
        <w:rPr>
          <w:rFonts w:cstheme="minorHAnsi"/>
          <w:color w:val="000000"/>
          <w:szCs w:val="24"/>
        </w:rPr>
        <w:t>(</w:t>
      </w:r>
      <w:r w:rsidR="0054216C">
        <w:rPr>
          <w:rFonts w:cstheme="minorHAnsi"/>
          <w:color w:val="000000"/>
          <w:szCs w:val="24"/>
        </w:rPr>
        <w:t>L</w:t>
      </w:r>
      <w:r w:rsidR="00CC6D97">
        <w:rPr>
          <w:rFonts w:cstheme="minorHAnsi"/>
          <w:color w:val="000000"/>
          <w:szCs w:val="24"/>
        </w:rPr>
        <w:t>&amp;D</w:t>
      </w:r>
      <w:r w:rsidR="003D1ACD">
        <w:rPr>
          <w:rFonts w:cstheme="minorHAnsi"/>
          <w:color w:val="000000"/>
          <w:szCs w:val="24"/>
        </w:rPr>
        <w:t xml:space="preserve">) </w:t>
      </w:r>
      <w:r w:rsidRPr="00DF7473">
        <w:rPr>
          <w:rFonts w:cstheme="minorHAnsi"/>
          <w:color w:val="000000"/>
          <w:szCs w:val="24"/>
        </w:rPr>
        <w:t xml:space="preserve">opportunities </w:t>
      </w:r>
      <w:r>
        <w:rPr>
          <w:rFonts w:cstheme="minorHAnsi"/>
          <w:color w:val="000000"/>
          <w:szCs w:val="24"/>
        </w:rPr>
        <w:t xml:space="preserve">are </w:t>
      </w:r>
      <w:r w:rsidRPr="00DF7473">
        <w:rPr>
          <w:rFonts w:cstheme="minorHAnsi"/>
          <w:color w:val="000000"/>
          <w:szCs w:val="24"/>
        </w:rPr>
        <w:t xml:space="preserve">equitable </w:t>
      </w:r>
      <w:r w:rsidRPr="009D55B3">
        <w:rPr>
          <w:rFonts w:cstheme="minorHAnsi"/>
          <w:color w:val="000000"/>
          <w:szCs w:val="24"/>
        </w:rPr>
        <w:t>and accessible within HDdUHB,</w:t>
      </w:r>
      <w:r>
        <w:rPr>
          <w:rFonts w:cstheme="minorHAnsi"/>
          <w:color w:val="000000"/>
          <w:szCs w:val="24"/>
        </w:rPr>
        <w:t xml:space="preserve"> focussing on understanding the barriers and experiences relating to opportunities. </w:t>
      </w:r>
      <w:r w:rsidR="001364CD">
        <w:rPr>
          <w:rFonts w:cstheme="minorHAnsi"/>
          <w:color w:val="000000"/>
          <w:szCs w:val="24"/>
        </w:rPr>
        <w:t>I</w:t>
      </w:r>
      <w:r w:rsidR="005E74B6">
        <w:rPr>
          <w:rFonts w:cstheme="minorHAnsi"/>
          <w:color w:val="000000"/>
          <w:szCs w:val="24"/>
        </w:rPr>
        <w:t xml:space="preserve">t considers the </w:t>
      </w:r>
      <w:r>
        <w:rPr>
          <w:rFonts w:cstheme="minorHAnsi"/>
          <w:color w:val="000000"/>
          <w:szCs w:val="24"/>
        </w:rPr>
        <w:t>results by department and staff level, recognising the impact this could have on results</w:t>
      </w:r>
      <w:r w:rsidR="001364CD">
        <w:rPr>
          <w:rFonts w:cstheme="minorHAnsi"/>
          <w:color w:val="000000"/>
          <w:szCs w:val="24"/>
        </w:rPr>
        <w:t xml:space="preserve"> of a multi-professional workforce</w:t>
      </w:r>
      <w:r w:rsidR="00B0041A">
        <w:rPr>
          <w:rFonts w:cstheme="minorHAnsi"/>
          <w:color w:val="000000"/>
          <w:szCs w:val="24"/>
        </w:rPr>
        <w:t xml:space="preserve"> of </w:t>
      </w:r>
      <w:r>
        <w:rPr>
          <w:rFonts w:cstheme="minorHAnsi"/>
          <w:color w:val="000000"/>
          <w:szCs w:val="24"/>
        </w:rPr>
        <w:t>10,654 staff.</w:t>
      </w:r>
    </w:p>
    <w:p w14:paraId="7D7B972B" w14:textId="77777777" w:rsidR="0050263F" w:rsidRPr="009C0958" w:rsidRDefault="0050263F" w:rsidP="003B620E">
      <w:pPr>
        <w:spacing w:line="480" w:lineRule="auto"/>
        <w:rPr>
          <w:sz w:val="6"/>
          <w:szCs w:val="2"/>
        </w:rPr>
      </w:pPr>
    </w:p>
    <w:p w14:paraId="68FA230F" w14:textId="0E51F6EC" w:rsidR="00133223" w:rsidRDefault="00A03E4C" w:rsidP="00AD0BFA">
      <w:pPr>
        <w:pStyle w:val="Heading2"/>
      </w:pPr>
      <w:bookmarkStart w:id="7" w:name="_Toc102405815"/>
      <w:r>
        <w:t>Business Case</w:t>
      </w:r>
      <w:bookmarkEnd w:id="7"/>
    </w:p>
    <w:p w14:paraId="15249A2E" w14:textId="33E356EC" w:rsidR="00C344E9" w:rsidRDefault="00BA3B0F" w:rsidP="003B620E">
      <w:pPr>
        <w:spacing w:after="0" w:line="480" w:lineRule="auto"/>
        <w:rPr>
          <w:rFonts w:cstheme="minorHAnsi"/>
          <w:color w:val="000000"/>
          <w:szCs w:val="24"/>
        </w:rPr>
      </w:pPr>
      <w:r>
        <w:t>Previous resea</w:t>
      </w:r>
      <w:r w:rsidRPr="008B35BB">
        <w:t xml:space="preserve">rch </w:t>
      </w:r>
      <w:r w:rsidR="00443798" w:rsidRPr="008B35BB">
        <w:t>demonstrates th</w:t>
      </w:r>
      <w:r w:rsidR="007736B4" w:rsidRPr="008B35BB">
        <w:t xml:space="preserve">at </w:t>
      </w:r>
      <w:r w:rsidR="008613AB" w:rsidRPr="008B35BB">
        <w:t>investing in developing the workforc</w:t>
      </w:r>
      <w:r w:rsidR="009D55B3" w:rsidRPr="008B35BB">
        <w:t>e</w:t>
      </w:r>
      <w:r w:rsidR="008613AB" w:rsidRPr="008B35BB">
        <w:t xml:space="preserve"> </w:t>
      </w:r>
      <w:r w:rsidR="001F1C4F" w:rsidRPr="008B35BB">
        <w:t xml:space="preserve">is </w:t>
      </w:r>
      <w:r w:rsidR="00462E2D" w:rsidRPr="008B35BB">
        <w:t>in the</w:t>
      </w:r>
      <w:r w:rsidR="001F1C4F" w:rsidRPr="008B35BB">
        <w:t xml:space="preserve"> long-term</w:t>
      </w:r>
      <w:r w:rsidR="00853506" w:rsidRPr="008B35BB">
        <w:t xml:space="preserve">, </w:t>
      </w:r>
      <w:r w:rsidR="00653FE7" w:rsidRPr="008B35BB">
        <w:t>cost-effective as this will</w:t>
      </w:r>
      <w:r w:rsidR="00653FE7">
        <w:t xml:space="preserve"> support retention</w:t>
      </w:r>
      <w:r w:rsidR="006C6094">
        <w:t xml:space="preserve"> and employer brand </w:t>
      </w:r>
      <w:sdt>
        <w:sdtPr>
          <w:id w:val="78952168"/>
          <w:citation/>
        </w:sdtPr>
        <w:sdtEndPr/>
        <w:sdtContent>
          <w:r w:rsidR="006C6094">
            <w:fldChar w:fldCharType="begin"/>
          </w:r>
          <w:r w:rsidR="006C6094">
            <w:instrText xml:space="preserve"> CITATION Bus21 \l 2057 </w:instrText>
          </w:r>
          <w:r w:rsidR="006C6094">
            <w:fldChar w:fldCharType="separate"/>
          </w:r>
          <w:r w:rsidR="009F57FD" w:rsidRPr="009F57FD">
            <w:rPr>
              <w:noProof/>
            </w:rPr>
            <w:t>(Business Matters, 2021)</w:t>
          </w:r>
          <w:r w:rsidR="006C6094">
            <w:fldChar w:fldCharType="end"/>
          </w:r>
        </w:sdtContent>
      </w:sdt>
      <w:r w:rsidR="00D94608">
        <w:t>.</w:t>
      </w:r>
      <w:r w:rsidR="002927A9">
        <w:t xml:space="preserve">  </w:t>
      </w:r>
      <w:r w:rsidR="00133223">
        <w:rPr>
          <w:rFonts w:cstheme="minorHAnsi"/>
          <w:color w:val="000000"/>
          <w:szCs w:val="24"/>
        </w:rPr>
        <w:t>A CIPD survey identified that 37% of individuals were attracted to an organisation based on career development (</w:t>
      </w:r>
      <w:r w:rsidR="00133223">
        <w:rPr>
          <w:rFonts w:cstheme="minorHAnsi"/>
          <w:color w:val="000000"/>
          <w:szCs w:val="24"/>
        </w:rPr>
        <w:fldChar w:fldCharType="begin"/>
      </w:r>
      <w:r w:rsidR="00133223">
        <w:rPr>
          <w:rFonts w:cstheme="minorHAnsi"/>
          <w:color w:val="000000"/>
          <w:szCs w:val="24"/>
        </w:rPr>
        <w:instrText xml:space="preserve"> REF _Ref101100077 \h </w:instrText>
      </w:r>
      <w:r w:rsidR="00C344E9">
        <w:rPr>
          <w:rFonts w:cstheme="minorHAnsi"/>
          <w:color w:val="000000"/>
          <w:szCs w:val="24"/>
        </w:rPr>
        <w:instrText xml:space="preserve"> \* MERGEFORMAT </w:instrText>
      </w:r>
      <w:r w:rsidR="00133223">
        <w:rPr>
          <w:rFonts w:cstheme="minorHAnsi"/>
          <w:color w:val="000000"/>
          <w:szCs w:val="24"/>
        </w:rPr>
      </w:r>
      <w:r w:rsidR="00133223">
        <w:rPr>
          <w:rFonts w:cstheme="minorHAnsi"/>
          <w:color w:val="000000"/>
          <w:szCs w:val="24"/>
        </w:rPr>
        <w:fldChar w:fldCharType="separate"/>
      </w:r>
      <w:r w:rsidR="00133223">
        <w:t xml:space="preserve">Figure </w:t>
      </w:r>
      <w:r w:rsidR="00133223">
        <w:rPr>
          <w:noProof/>
        </w:rPr>
        <w:t>1</w:t>
      </w:r>
      <w:r w:rsidR="00133223">
        <w:rPr>
          <w:rFonts w:cstheme="minorHAnsi"/>
          <w:color w:val="000000"/>
          <w:szCs w:val="24"/>
        </w:rPr>
        <w:fldChar w:fldCharType="end"/>
      </w:r>
      <w:r w:rsidR="00133223">
        <w:rPr>
          <w:rFonts w:cstheme="minorHAnsi"/>
          <w:color w:val="000000"/>
          <w:szCs w:val="24"/>
        </w:rPr>
        <w:t>)</w:t>
      </w:r>
      <w:r w:rsidR="00166953">
        <w:rPr>
          <w:rFonts w:cstheme="minorHAnsi"/>
          <w:color w:val="000000"/>
          <w:szCs w:val="24"/>
        </w:rPr>
        <w:t xml:space="preserve">.  </w:t>
      </w:r>
      <w:r w:rsidR="00C344E9">
        <w:rPr>
          <w:rFonts w:cstheme="minorHAnsi"/>
          <w:color w:val="000000"/>
          <w:szCs w:val="24"/>
        </w:rPr>
        <w:t>Furthermore, of the actions taken to improve retention, increasing L&amp;D opportunities is the most popular with 58% of organisations adopting these interventions (</w:t>
      </w:r>
      <w:r w:rsidR="00C344E9">
        <w:rPr>
          <w:rFonts w:cstheme="minorHAnsi"/>
          <w:color w:val="000000"/>
          <w:szCs w:val="24"/>
        </w:rPr>
        <w:fldChar w:fldCharType="begin"/>
      </w:r>
      <w:r w:rsidR="00C344E9">
        <w:rPr>
          <w:rFonts w:cstheme="minorHAnsi"/>
          <w:color w:val="000000"/>
          <w:szCs w:val="24"/>
        </w:rPr>
        <w:instrText xml:space="preserve"> REF _Ref101100613 </w:instrText>
      </w:r>
      <w:r w:rsidR="00295D39">
        <w:rPr>
          <w:rFonts w:cstheme="minorHAnsi"/>
          <w:color w:val="000000"/>
          <w:szCs w:val="24"/>
        </w:rPr>
        <w:instrText xml:space="preserve"> \* MERGEFORMAT </w:instrText>
      </w:r>
      <w:r w:rsidR="007A6159">
        <w:rPr>
          <w:rFonts w:cstheme="minorHAnsi"/>
          <w:color w:val="000000"/>
          <w:szCs w:val="24"/>
        </w:rPr>
        <w:fldChar w:fldCharType="separate"/>
      </w:r>
      <w:r w:rsidR="00C344E9">
        <w:rPr>
          <w:rFonts w:cstheme="minorHAnsi"/>
          <w:color w:val="000000"/>
          <w:szCs w:val="24"/>
        </w:rPr>
        <w:fldChar w:fldCharType="end"/>
      </w:r>
      <w:r w:rsidR="00C344E9">
        <w:rPr>
          <w:rFonts w:cstheme="minorHAnsi"/>
          <w:color w:val="000000"/>
          <w:szCs w:val="24"/>
        </w:rPr>
        <w:fldChar w:fldCharType="begin"/>
      </w:r>
      <w:r w:rsidR="00C344E9">
        <w:rPr>
          <w:rFonts w:cstheme="minorHAnsi"/>
          <w:color w:val="000000"/>
          <w:szCs w:val="24"/>
        </w:rPr>
        <w:instrText xml:space="preserve"> REF _Ref101100613 \h </w:instrText>
      </w:r>
      <w:r w:rsidR="00295D39">
        <w:rPr>
          <w:rFonts w:cstheme="minorHAnsi"/>
          <w:color w:val="000000"/>
          <w:szCs w:val="24"/>
        </w:rPr>
        <w:instrText xml:space="preserve"> \* MERGEFORMAT </w:instrText>
      </w:r>
      <w:r w:rsidR="00C344E9">
        <w:rPr>
          <w:rFonts w:cstheme="minorHAnsi"/>
          <w:color w:val="000000"/>
          <w:szCs w:val="24"/>
        </w:rPr>
      </w:r>
      <w:r w:rsidR="00C344E9">
        <w:rPr>
          <w:rFonts w:cstheme="minorHAnsi"/>
          <w:color w:val="000000"/>
          <w:szCs w:val="24"/>
        </w:rPr>
        <w:fldChar w:fldCharType="separate"/>
      </w:r>
      <w:r w:rsidR="00C344E9">
        <w:t xml:space="preserve">Figure </w:t>
      </w:r>
      <w:r w:rsidR="00C344E9">
        <w:rPr>
          <w:noProof/>
        </w:rPr>
        <w:t>2</w:t>
      </w:r>
      <w:r w:rsidR="00C344E9">
        <w:rPr>
          <w:rFonts w:cstheme="minorHAnsi"/>
          <w:color w:val="000000"/>
          <w:szCs w:val="24"/>
        </w:rPr>
        <w:fldChar w:fldCharType="end"/>
      </w:r>
      <w:r w:rsidR="00C344E9">
        <w:rPr>
          <w:rFonts w:cstheme="minorHAnsi"/>
          <w:color w:val="000000"/>
          <w:szCs w:val="24"/>
        </w:rPr>
        <w:t>)</w:t>
      </w:r>
      <w:r w:rsidR="00DF32BC">
        <w:rPr>
          <w:rFonts w:cstheme="minorHAnsi"/>
          <w:color w:val="000000"/>
          <w:szCs w:val="24"/>
        </w:rPr>
        <w:t xml:space="preserve">, with </w:t>
      </w:r>
      <w:r w:rsidR="00D576E8">
        <w:rPr>
          <w:rFonts w:cstheme="minorHAnsi"/>
          <w:color w:val="000000"/>
          <w:szCs w:val="24"/>
        </w:rPr>
        <w:t xml:space="preserve">five of the </w:t>
      </w:r>
      <w:r w:rsidR="00C344E9">
        <w:rPr>
          <w:rFonts w:cstheme="minorHAnsi"/>
          <w:color w:val="000000"/>
          <w:szCs w:val="24"/>
        </w:rPr>
        <w:t xml:space="preserve">top eleven </w:t>
      </w:r>
      <w:r w:rsidR="00D576E8">
        <w:rPr>
          <w:rFonts w:cs="Arial"/>
          <w:noProof/>
          <w:szCs w:val="24"/>
        </w:rPr>
        <w:drawing>
          <wp:anchor distT="0" distB="0" distL="114300" distR="114300" simplePos="0" relativeHeight="251658245" behindDoc="0" locked="0" layoutInCell="1" allowOverlap="1" wp14:anchorId="44E74BB5" wp14:editId="5BA65EB1">
            <wp:simplePos x="0" y="0"/>
            <wp:positionH relativeFrom="margin">
              <wp:align>left</wp:align>
            </wp:positionH>
            <wp:positionV relativeFrom="paragraph">
              <wp:posOffset>600297</wp:posOffset>
            </wp:positionV>
            <wp:extent cx="5855970" cy="3471545"/>
            <wp:effectExtent l="19050" t="19050" r="11430" b="14605"/>
            <wp:wrapTopAndBottom/>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a:extLst>
                        <a:ext uri="{28A0092B-C50C-407E-A947-70E740481C1C}">
                          <a14:useLocalDpi xmlns:a14="http://schemas.microsoft.com/office/drawing/2010/main" val="0"/>
                        </a:ext>
                      </a:extLst>
                    </a:blip>
                    <a:srcRect t="4435"/>
                    <a:stretch/>
                  </pic:blipFill>
                  <pic:spPr bwMode="auto">
                    <a:xfrm>
                      <a:off x="0" y="0"/>
                      <a:ext cx="5855970" cy="3471545"/>
                    </a:xfrm>
                    <a:prstGeom prst="rect">
                      <a:avLst/>
                    </a:prstGeom>
                    <a:noFill/>
                    <a:ln w="3175">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344E9">
        <w:rPr>
          <w:rFonts w:cstheme="minorHAnsi"/>
          <w:color w:val="000000"/>
          <w:szCs w:val="24"/>
        </w:rPr>
        <w:t>actions relat</w:t>
      </w:r>
      <w:r w:rsidR="00D576E8">
        <w:rPr>
          <w:rFonts w:cstheme="minorHAnsi"/>
          <w:color w:val="000000"/>
          <w:szCs w:val="24"/>
        </w:rPr>
        <w:t xml:space="preserve">ing </w:t>
      </w:r>
      <w:r w:rsidR="00C344E9">
        <w:rPr>
          <w:rFonts w:cstheme="minorHAnsi"/>
          <w:color w:val="000000"/>
          <w:szCs w:val="24"/>
        </w:rPr>
        <w:t xml:space="preserve">to L&amp;D activities </w:t>
      </w:r>
      <w:sdt>
        <w:sdtPr>
          <w:rPr>
            <w:rFonts w:cstheme="minorHAnsi"/>
            <w:color w:val="000000"/>
            <w:szCs w:val="24"/>
          </w:rPr>
          <w:id w:val="414990348"/>
          <w:citation/>
        </w:sdtPr>
        <w:sdtEndPr/>
        <w:sdtContent>
          <w:r w:rsidR="00C344E9">
            <w:rPr>
              <w:rFonts w:cstheme="minorHAnsi"/>
              <w:color w:val="000000"/>
              <w:szCs w:val="24"/>
            </w:rPr>
            <w:fldChar w:fldCharType="begin"/>
          </w:r>
          <w:r w:rsidR="00C344E9">
            <w:rPr>
              <w:rFonts w:cstheme="minorHAnsi"/>
              <w:color w:val="000000"/>
              <w:szCs w:val="24"/>
            </w:rPr>
            <w:instrText xml:space="preserve"> CITATION CIP205 \l 2057 </w:instrText>
          </w:r>
          <w:r w:rsidR="00C344E9">
            <w:rPr>
              <w:rFonts w:cstheme="minorHAnsi"/>
              <w:color w:val="000000"/>
              <w:szCs w:val="24"/>
            </w:rPr>
            <w:fldChar w:fldCharType="separate"/>
          </w:r>
          <w:r w:rsidR="009F57FD" w:rsidRPr="009F57FD">
            <w:rPr>
              <w:rFonts w:cstheme="minorHAnsi"/>
              <w:noProof/>
              <w:color w:val="000000"/>
              <w:szCs w:val="24"/>
            </w:rPr>
            <w:t>(CIPD, 2020)</w:t>
          </w:r>
          <w:r w:rsidR="00C344E9">
            <w:rPr>
              <w:rFonts w:cstheme="minorHAnsi"/>
              <w:color w:val="000000"/>
              <w:szCs w:val="24"/>
            </w:rPr>
            <w:fldChar w:fldCharType="end"/>
          </w:r>
        </w:sdtContent>
      </w:sdt>
      <w:r w:rsidR="00C344E9">
        <w:rPr>
          <w:rFonts w:cstheme="minorHAnsi"/>
          <w:color w:val="000000"/>
          <w:szCs w:val="24"/>
        </w:rPr>
        <w:t xml:space="preserve">. </w:t>
      </w:r>
    </w:p>
    <w:p w14:paraId="279BAC6D" w14:textId="27DD36A4" w:rsidR="009C0958" w:rsidRPr="008B35BB" w:rsidRDefault="009C0958" w:rsidP="003B620E">
      <w:pPr>
        <w:pStyle w:val="Caption"/>
        <w:spacing w:line="480" w:lineRule="auto"/>
        <w:rPr>
          <w:sz w:val="8"/>
          <w:szCs w:val="10"/>
        </w:rPr>
      </w:pPr>
    </w:p>
    <w:p w14:paraId="6865D4EA" w14:textId="250F26A1" w:rsidR="00133223" w:rsidRPr="006744E2" w:rsidRDefault="00D576E8" w:rsidP="003B620E">
      <w:pPr>
        <w:pStyle w:val="Caption"/>
        <w:spacing w:line="480" w:lineRule="auto"/>
        <w:rPr>
          <w:rFonts w:cs="Arial"/>
        </w:rPr>
      </w:pPr>
      <w:bookmarkStart w:id="8" w:name="_Ref102048822"/>
      <w:bookmarkStart w:id="9" w:name="_Toc101194358"/>
      <w:r w:rsidRPr="009F28D7">
        <w:rPr>
          <w:rFonts w:cstheme="minorHAnsi"/>
          <w:noProof/>
          <w:szCs w:val="24"/>
        </w:rPr>
        <w:drawing>
          <wp:anchor distT="0" distB="0" distL="114300" distR="114300" simplePos="0" relativeHeight="251658247" behindDoc="0" locked="0" layoutInCell="1" allowOverlap="1" wp14:anchorId="3B5A9354" wp14:editId="774F7848">
            <wp:simplePos x="0" y="0"/>
            <wp:positionH relativeFrom="margin">
              <wp:align>left</wp:align>
            </wp:positionH>
            <wp:positionV relativeFrom="paragraph">
              <wp:posOffset>297106</wp:posOffset>
            </wp:positionV>
            <wp:extent cx="5943354" cy="3019528"/>
            <wp:effectExtent l="19050" t="19050" r="19685" b="95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22329" t="10182" b="1931"/>
                    <a:stretch/>
                  </pic:blipFill>
                  <pic:spPr bwMode="auto">
                    <a:xfrm>
                      <a:off x="0" y="0"/>
                      <a:ext cx="5943354" cy="3019528"/>
                    </a:xfrm>
                    <a:prstGeom prst="rect">
                      <a:avLst/>
                    </a:prstGeom>
                    <a:ln w="3175">
                      <a:solidFill>
                        <a:schemeClr val="tx1"/>
                      </a:solidFill>
                    </a:ln>
                    <a:extLst>
                      <a:ext uri="{53640926-AAD7-44D8-BBD7-CCE9431645EC}">
                        <a14:shadowObscured xmlns:a14="http://schemas.microsoft.com/office/drawing/2010/main"/>
                      </a:ext>
                    </a:extLst>
                  </pic:spPr>
                </pic:pic>
              </a:graphicData>
            </a:graphic>
          </wp:anchor>
        </w:drawing>
      </w:r>
      <w:r w:rsidR="00133223" w:rsidRPr="00CE2ED9">
        <w:t xml:space="preserve">Figure </w:t>
      </w:r>
      <w:r w:rsidR="00133223" w:rsidRPr="00CE2ED9">
        <w:fldChar w:fldCharType="begin"/>
      </w:r>
      <w:r w:rsidR="00133223" w:rsidRPr="00CE2ED9">
        <w:instrText xml:space="preserve"> SEQ Figure \* ARABIC </w:instrText>
      </w:r>
      <w:r w:rsidR="00133223" w:rsidRPr="00CE2ED9">
        <w:fldChar w:fldCharType="separate"/>
      </w:r>
      <w:r w:rsidR="001B6FDC">
        <w:rPr>
          <w:noProof/>
        </w:rPr>
        <w:t>1</w:t>
      </w:r>
      <w:r w:rsidR="00133223" w:rsidRPr="00CE2ED9">
        <w:fldChar w:fldCharType="end"/>
      </w:r>
      <w:bookmarkEnd w:id="8"/>
      <w:r w:rsidR="00133223" w:rsidRPr="00CE2ED9">
        <w:t xml:space="preserve">:  Top five elements for attracting candidates  </w:t>
      </w:r>
      <w:sdt>
        <w:sdtPr>
          <w:id w:val="-1689124546"/>
          <w:citation/>
        </w:sdtPr>
        <w:sdtEndPr/>
        <w:sdtContent>
          <w:r w:rsidR="00133223" w:rsidRPr="006744E2">
            <w:fldChar w:fldCharType="begin"/>
          </w:r>
          <w:r w:rsidR="00133223" w:rsidRPr="006744E2">
            <w:instrText xml:space="preserve"> CITATION CIP205 \l 2057 </w:instrText>
          </w:r>
          <w:r w:rsidR="00133223" w:rsidRPr="006744E2">
            <w:fldChar w:fldCharType="separate"/>
          </w:r>
          <w:r w:rsidR="009F57FD" w:rsidRPr="009F57FD">
            <w:rPr>
              <w:noProof/>
            </w:rPr>
            <w:t>(CIPD, 2020)</w:t>
          </w:r>
          <w:r w:rsidR="00133223" w:rsidRPr="006744E2">
            <w:fldChar w:fldCharType="end"/>
          </w:r>
        </w:sdtContent>
      </w:sdt>
      <w:bookmarkEnd w:id="9"/>
    </w:p>
    <w:p w14:paraId="25A60DCB" w14:textId="1C8E19B4" w:rsidR="00133223" w:rsidRPr="006744E2" w:rsidRDefault="00133223" w:rsidP="003B620E">
      <w:pPr>
        <w:spacing w:after="0" w:line="480" w:lineRule="auto"/>
        <w:rPr>
          <w:rFonts w:cstheme="minorHAnsi"/>
          <w:color w:val="000000"/>
          <w:sz w:val="16"/>
          <w:szCs w:val="16"/>
        </w:rPr>
      </w:pPr>
    </w:p>
    <w:p w14:paraId="0FFCD1BC" w14:textId="505B70C5" w:rsidR="00133223" w:rsidRDefault="00133223" w:rsidP="003B620E">
      <w:pPr>
        <w:pStyle w:val="Caption"/>
        <w:spacing w:line="480" w:lineRule="auto"/>
      </w:pPr>
      <w:bookmarkStart w:id="10" w:name="_Ref101100613"/>
      <w:bookmarkStart w:id="11" w:name="_Toc101194359"/>
      <w:r w:rsidRPr="00CE2ED9">
        <w:t xml:space="preserve">Figure </w:t>
      </w:r>
      <w:r w:rsidRPr="00CE2ED9">
        <w:fldChar w:fldCharType="begin"/>
      </w:r>
      <w:r w:rsidRPr="00CE2ED9">
        <w:instrText xml:space="preserve"> SEQ Figure \* ARABIC </w:instrText>
      </w:r>
      <w:r w:rsidRPr="00CE2ED9">
        <w:fldChar w:fldCharType="separate"/>
      </w:r>
      <w:r w:rsidR="001B6FDC">
        <w:rPr>
          <w:noProof/>
        </w:rPr>
        <w:t>2</w:t>
      </w:r>
      <w:r w:rsidRPr="00CE2ED9">
        <w:fldChar w:fldCharType="end"/>
      </w:r>
      <w:bookmarkEnd w:id="10"/>
      <w:r w:rsidRPr="00CE2ED9">
        <w:t>: Steps taken to improve employee retention 2019</w:t>
      </w:r>
      <w:r>
        <w:t xml:space="preserve"> </w:t>
      </w:r>
      <w:sdt>
        <w:sdtPr>
          <w:id w:val="197214853"/>
          <w:citation/>
        </w:sdtPr>
        <w:sdtEndPr/>
        <w:sdtContent>
          <w:r>
            <w:fldChar w:fldCharType="begin"/>
          </w:r>
          <w:r>
            <w:instrText xml:space="preserve"> CITATION CIP205 \l 2057 </w:instrText>
          </w:r>
          <w:r>
            <w:fldChar w:fldCharType="separate"/>
          </w:r>
          <w:r w:rsidR="009F57FD" w:rsidRPr="009F57FD">
            <w:rPr>
              <w:noProof/>
            </w:rPr>
            <w:t>(CIPD, 2020)</w:t>
          </w:r>
          <w:r>
            <w:fldChar w:fldCharType="end"/>
          </w:r>
        </w:sdtContent>
      </w:sdt>
      <w:bookmarkEnd w:id="11"/>
    </w:p>
    <w:p w14:paraId="13EDD294" w14:textId="59E124B7" w:rsidR="00FB0F70" w:rsidRPr="00EF73A5" w:rsidRDefault="00C344E9" w:rsidP="003B620E">
      <w:pPr>
        <w:spacing w:line="480" w:lineRule="auto"/>
        <w:rPr>
          <w:rFonts w:cs="Arial"/>
          <w:szCs w:val="24"/>
        </w:rPr>
      </w:pPr>
      <w:r w:rsidRPr="00E37D37">
        <w:rPr>
          <w:rFonts w:cs="Arial"/>
          <w:szCs w:val="24"/>
        </w:rPr>
        <w:t>A range of staff surveys undertaken during 2020</w:t>
      </w:r>
      <w:r>
        <w:rPr>
          <w:rFonts w:cs="Arial"/>
          <w:szCs w:val="24"/>
        </w:rPr>
        <w:t xml:space="preserve">, suggested access to </w:t>
      </w:r>
      <w:r w:rsidR="00FD74F6">
        <w:rPr>
          <w:rFonts w:cs="Arial"/>
          <w:szCs w:val="24"/>
        </w:rPr>
        <w:t xml:space="preserve">L&amp;D </w:t>
      </w:r>
      <w:r>
        <w:rPr>
          <w:rFonts w:cs="Arial"/>
          <w:szCs w:val="24"/>
        </w:rPr>
        <w:t>opportunities were inconsistent for staff within HDdUHB, which was reinforced in the S</w:t>
      </w:r>
      <w:r w:rsidRPr="00E266D0">
        <w:rPr>
          <w:rFonts w:cs="Arial"/>
          <w:szCs w:val="24"/>
        </w:rPr>
        <w:t>taff Experience Report 2020-202</w:t>
      </w:r>
      <w:r>
        <w:rPr>
          <w:rFonts w:cs="Arial"/>
          <w:szCs w:val="24"/>
        </w:rPr>
        <w:t xml:space="preserve">1, </w:t>
      </w:r>
      <w:r w:rsidRPr="00E266D0">
        <w:rPr>
          <w:rFonts w:cs="Arial"/>
          <w:szCs w:val="24"/>
        </w:rPr>
        <w:t>identif</w:t>
      </w:r>
      <w:r>
        <w:rPr>
          <w:rFonts w:cs="Arial"/>
          <w:szCs w:val="24"/>
        </w:rPr>
        <w:t xml:space="preserve">ying a large proportion of </w:t>
      </w:r>
      <w:r w:rsidRPr="00E266D0">
        <w:rPr>
          <w:rFonts w:cs="Arial"/>
          <w:szCs w:val="24"/>
        </w:rPr>
        <w:t>employees want</w:t>
      </w:r>
      <w:r w:rsidR="00D576E8">
        <w:rPr>
          <w:rFonts w:cs="Arial"/>
          <w:szCs w:val="24"/>
        </w:rPr>
        <w:t>ed</w:t>
      </w:r>
      <w:r w:rsidRPr="00E266D0">
        <w:rPr>
          <w:rFonts w:cs="Arial"/>
          <w:szCs w:val="24"/>
        </w:rPr>
        <w:t xml:space="preserve"> greater access to more opportunities for training and upskilling</w:t>
      </w:r>
      <w:r w:rsidR="00D576E8">
        <w:rPr>
          <w:rFonts w:cs="Arial"/>
          <w:szCs w:val="24"/>
        </w:rPr>
        <w:t xml:space="preserve">, </w:t>
      </w:r>
      <w:r>
        <w:rPr>
          <w:rFonts w:cs="Arial"/>
          <w:szCs w:val="24"/>
        </w:rPr>
        <w:t xml:space="preserve">as well as opportunities to complete the Core Skills </w:t>
      </w:r>
      <w:r w:rsidRPr="009D55B3">
        <w:rPr>
          <w:rFonts w:cs="Arial"/>
          <w:szCs w:val="24"/>
        </w:rPr>
        <w:t xml:space="preserve">Training Framework (CSTF) mandatory training </w:t>
      </w:r>
      <w:sdt>
        <w:sdtPr>
          <w:rPr>
            <w:rFonts w:cs="Arial"/>
            <w:szCs w:val="24"/>
          </w:rPr>
          <w:id w:val="1030380787"/>
          <w:citation/>
        </w:sdtPr>
        <w:sdtEndPr/>
        <w:sdtContent>
          <w:r w:rsidRPr="009D55B3">
            <w:rPr>
              <w:rFonts w:cs="Arial"/>
              <w:szCs w:val="24"/>
            </w:rPr>
            <w:fldChar w:fldCharType="begin"/>
          </w:r>
          <w:r w:rsidRPr="009D55B3">
            <w:rPr>
              <w:rFonts w:cs="Arial"/>
              <w:szCs w:val="24"/>
            </w:rPr>
            <w:instrText xml:space="preserve"> CITATION Hyw21 \l 2057 </w:instrText>
          </w:r>
          <w:r w:rsidRPr="009D55B3">
            <w:rPr>
              <w:rFonts w:cs="Arial"/>
              <w:szCs w:val="24"/>
            </w:rPr>
            <w:fldChar w:fldCharType="separate"/>
          </w:r>
          <w:r w:rsidR="009F57FD" w:rsidRPr="009F57FD">
            <w:rPr>
              <w:rFonts w:cs="Arial"/>
              <w:noProof/>
              <w:szCs w:val="24"/>
            </w:rPr>
            <w:t>(HDdUHB, 2021e)</w:t>
          </w:r>
          <w:r w:rsidRPr="009D55B3">
            <w:rPr>
              <w:rFonts w:cs="Arial"/>
              <w:szCs w:val="24"/>
            </w:rPr>
            <w:fldChar w:fldCharType="end"/>
          </w:r>
        </w:sdtContent>
      </w:sdt>
      <w:r w:rsidRPr="009D55B3">
        <w:rPr>
          <w:rFonts w:cs="Arial"/>
          <w:szCs w:val="24"/>
        </w:rPr>
        <w:t>.  Recognising the organisation ha</w:t>
      </w:r>
      <w:r w:rsidR="009D55B3" w:rsidRPr="009D55B3">
        <w:rPr>
          <w:rFonts w:cs="Arial"/>
          <w:szCs w:val="24"/>
        </w:rPr>
        <w:t>s</w:t>
      </w:r>
      <w:r w:rsidRPr="009D55B3">
        <w:rPr>
          <w:rFonts w:cs="Arial"/>
          <w:szCs w:val="24"/>
        </w:rPr>
        <w:t xml:space="preserve"> consistently</w:t>
      </w:r>
      <w:r>
        <w:rPr>
          <w:rFonts w:cs="Arial"/>
          <w:szCs w:val="24"/>
        </w:rPr>
        <w:t xml:space="preserve"> been in special measures for CSTF compliance</w:t>
      </w:r>
      <w:r w:rsidR="00D576E8">
        <w:rPr>
          <w:rFonts w:cs="Arial"/>
          <w:szCs w:val="24"/>
        </w:rPr>
        <w:t xml:space="preserve">, </w:t>
      </w:r>
      <w:r>
        <w:rPr>
          <w:rFonts w:cs="Arial"/>
          <w:szCs w:val="24"/>
        </w:rPr>
        <w:t xml:space="preserve">being lower than the Welsh Government </w:t>
      </w:r>
      <w:r w:rsidR="00622157">
        <w:rPr>
          <w:rFonts w:cs="Arial"/>
          <w:szCs w:val="24"/>
        </w:rPr>
        <w:t xml:space="preserve">85% </w:t>
      </w:r>
      <w:r>
        <w:rPr>
          <w:rFonts w:cs="Arial"/>
          <w:szCs w:val="24"/>
        </w:rPr>
        <w:t xml:space="preserve">target </w:t>
      </w:r>
      <w:sdt>
        <w:sdtPr>
          <w:rPr>
            <w:rFonts w:cs="Arial"/>
            <w:szCs w:val="24"/>
          </w:rPr>
          <w:id w:val="-1818096575"/>
          <w:citation/>
        </w:sdtPr>
        <w:sdtEndPr/>
        <w:sdtContent>
          <w:r>
            <w:rPr>
              <w:rFonts w:cs="Arial"/>
              <w:szCs w:val="24"/>
            </w:rPr>
            <w:fldChar w:fldCharType="begin"/>
          </w:r>
          <w:r>
            <w:rPr>
              <w:rFonts w:cs="Arial"/>
              <w:szCs w:val="24"/>
            </w:rPr>
            <w:instrText xml:space="preserve"> CITATION HDd22 \l 2057 </w:instrText>
          </w:r>
          <w:r>
            <w:rPr>
              <w:rFonts w:cs="Arial"/>
              <w:szCs w:val="24"/>
            </w:rPr>
            <w:fldChar w:fldCharType="separate"/>
          </w:r>
          <w:r w:rsidR="009F57FD" w:rsidRPr="009F57FD">
            <w:rPr>
              <w:rFonts w:cs="Arial"/>
              <w:noProof/>
              <w:szCs w:val="24"/>
            </w:rPr>
            <w:t>(HDdUHB, 2022a)</w:t>
          </w:r>
          <w:r>
            <w:rPr>
              <w:rFonts w:cs="Arial"/>
              <w:szCs w:val="24"/>
            </w:rPr>
            <w:fldChar w:fldCharType="end"/>
          </w:r>
        </w:sdtContent>
      </w:sdt>
      <w:r>
        <w:rPr>
          <w:rFonts w:cs="Arial"/>
          <w:szCs w:val="24"/>
        </w:rPr>
        <w:t xml:space="preserve">, staff feedback suggests this is not </w:t>
      </w:r>
      <w:r w:rsidR="00622157">
        <w:rPr>
          <w:rFonts w:cs="Arial"/>
          <w:szCs w:val="24"/>
        </w:rPr>
        <w:t>as a result of s</w:t>
      </w:r>
      <w:r>
        <w:rPr>
          <w:rFonts w:cs="Arial"/>
          <w:szCs w:val="24"/>
        </w:rPr>
        <w:t xml:space="preserve">taff engagement, but lack of access </w:t>
      </w:r>
      <w:r w:rsidR="00FD74F6">
        <w:rPr>
          <w:rFonts w:cs="Arial"/>
          <w:szCs w:val="24"/>
        </w:rPr>
        <w:t xml:space="preserve">to L&amp;D </w:t>
      </w:r>
      <w:r>
        <w:rPr>
          <w:rFonts w:cs="Arial"/>
          <w:szCs w:val="24"/>
        </w:rPr>
        <w:t xml:space="preserve">opportunities. </w:t>
      </w:r>
    </w:p>
    <w:p w14:paraId="4F300BE5" w14:textId="77777777" w:rsidR="003B2403" w:rsidRPr="00622157" w:rsidRDefault="003B2403" w:rsidP="003B620E">
      <w:pPr>
        <w:spacing w:line="480" w:lineRule="auto"/>
        <w:rPr>
          <w:rFonts w:cstheme="minorHAnsi"/>
          <w:color w:val="000000"/>
          <w:sz w:val="8"/>
          <w:szCs w:val="8"/>
        </w:rPr>
      </w:pPr>
    </w:p>
    <w:p w14:paraId="197EC7AF" w14:textId="0118E2D6" w:rsidR="008E25FB" w:rsidRDefault="00D41B38" w:rsidP="003B620E">
      <w:pPr>
        <w:spacing w:line="480" w:lineRule="auto"/>
        <w:rPr>
          <w:rFonts w:cstheme="minorHAnsi"/>
          <w:color w:val="000000"/>
          <w:szCs w:val="24"/>
        </w:rPr>
      </w:pPr>
      <w:r>
        <w:rPr>
          <w:rFonts w:cstheme="minorHAnsi"/>
          <w:color w:val="000000"/>
          <w:szCs w:val="24"/>
        </w:rPr>
        <w:t xml:space="preserve">Recognising that </w:t>
      </w:r>
      <w:r w:rsidR="00282017">
        <w:rPr>
          <w:rFonts w:cstheme="minorHAnsi"/>
          <w:color w:val="000000"/>
          <w:szCs w:val="24"/>
        </w:rPr>
        <w:t xml:space="preserve">successful research projects </w:t>
      </w:r>
      <w:r w:rsidR="00CC4F5E">
        <w:rPr>
          <w:rFonts w:cstheme="minorHAnsi"/>
          <w:color w:val="000000"/>
          <w:szCs w:val="24"/>
        </w:rPr>
        <w:t xml:space="preserve">identify incomplete knowledge or </w:t>
      </w:r>
      <w:r w:rsidR="009624C2">
        <w:rPr>
          <w:rFonts w:cstheme="minorHAnsi"/>
          <w:color w:val="000000"/>
          <w:szCs w:val="24"/>
        </w:rPr>
        <w:t xml:space="preserve">understanding </w:t>
      </w:r>
      <w:r w:rsidR="0098159F">
        <w:rPr>
          <w:rFonts w:cstheme="minorHAnsi"/>
          <w:color w:val="000000"/>
          <w:szCs w:val="24"/>
        </w:rPr>
        <w:t xml:space="preserve">that needs to be </w:t>
      </w:r>
      <w:r w:rsidR="001209EB">
        <w:rPr>
          <w:rFonts w:cstheme="minorHAnsi"/>
          <w:color w:val="000000"/>
          <w:szCs w:val="24"/>
        </w:rPr>
        <w:t xml:space="preserve">identified </w:t>
      </w:r>
      <w:sdt>
        <w:sdtPr>
          <w:rPr>
            <w:rFonts w:cstheme="minorHAnsi"/>
            <w:color w:val="000000"/>
            <w:szCs w:val="24"/>
          </w:rPr>
          <w:id w:val="-315425882"/>
          <w:citation/>
        </w:sdtPr>
        <w:sdtEndPr/>
        <w:sdtContent>
          <w:r w:rsidR="001209EB">
            <w:rPr>
              <w:rFonts w:cstheme="minorHAnsi"/>
              <w:color w:val="000000"/>
              <w:szCs w:val="24"/>
            </w:rPr>
            <w:fldChar w:fldCharType="begin"/>
          </w:r>
          <w:r w:rsidR="001209EB">
            <w:rPr>
              <w:rFonts w:cstheme="minorHAnsi"/>
              <w:color w:val="000000"/>
              <w:szCs w:val="24"/>
            </w:rPr>
            <w:instrText xml:space="preserve"> CITATION Boo03 \l 2057 </w:instrText>
          </w:r>
          <w:r w:rsidR="001209EB">
            <w:rPr>
              <w:rFonts w:cstheme="minorHAnsi"/>
              <w:color w:val="000000"/>
              <w:szCs w:val="24"/>
            </w:rPr>
            <w:fldChar w:fldCharType="separate"/>
          </w:r>
          <w:r w:rsidR="009F57FD" w:rsidRPr="009F57FD">
            <w:rPr>
              <w:rFonts w:cstheme="minorHAnsi"/>
              <w:noProof/>
              <w:color w:val="000000"/>
              <w:szCs w:val="24"/>
            </w:rPr>
            <w:t>(Booth, et al., 2003)</w:t>
          </w:r>
          <w:r w:rsidR="001209EB">
            <w:rPr>
              <w:rFonts w:cstheme="minorHAnsi"/>
              <w:color w:val="000000"/>
              <w:szCs w:val="24"/>
            </w:rPr>
            <w:fldChar w:fldCharType="end"/>
          </w:r>
        </w:sdtContent>
      </w:sdt>
      <w:r w:rsidR="0041051E">
        <w:rPr>
          <w:rFonts w:cstheme="minorHAnsi"/>
          <w:color w:val="000000"/>
          <w:szCs w:val="24"/>
        </w:rPr>
        <w:t xml:space="preserve">, </w:t>
      </w:r>
      <w:r w:rsidR="000E3895">
        <w:rPr>
          <w:rFonts w:cstheme="minorHAnsi"/>
          <w:color w:val="000000"/>
          <w:szCs w:val="24"/>
        </w:rPr>
        <w:t xml:space="preserve">previous studies have </w:t>
      </w:r>
      <w:r w:rsidR="008E25FB">
        <w:rPr>
          <w:rFonts w:cstheme="minorHAnsi"/>
          <w:color w:val="000000"/>
          <w:szCs w:val="24"/>
        </w:rPr>
        <w:t>not identified</w:t>
      </w:r>
      <w:r w:rsidR="007E0550">
        <w:rPr>
          <w:rFonts w:cstheme="minorHAnsi"/>
          <w:color w:val="000000"/>
          <w:szCs w:val="24"/>
        </w:rPr>
        <w:t xml:space="preserve"> if </w:t>
      </w:r>
      <w:r w:rsidR="007E0550" w:rsidRPr="007E0550">
        <w:rPr>
          <w:rFonts w:cstheme="minorHAnsi"/>
          <w:color w:val="000000"/>
          <w:szCs w:val="24"/>
        </w:rPr>
        <w:t xml:space="preserve">current </w:t>
      </w:r>
      <w:r w:rsidR="00FD74F6">
        <w:rPr>
          <w:rFonts w:cstheme="minorHAnsi"/>
          <w:color w:val="000000"/>
          <w:szCs w:val="24"/>
        </w:rPr>
        <w:t>L&amp;D</w:t>
      </w:r>
      <w:r w:rsidR="007E0550" w:rsidRPr="007E0550">
        <w:rPr>
          <w:rFonts w:cstheme="minorHAnsi"/>
          <w:color w:val="000000"/>
          <w:szCs w:val="24"/>
        </w:rPr>
        <w:t xml:space="preserve"> opportunities </w:t>
      </w:r>
      <w:r w:rsidR="008B174F">
        <w:rPr>
          <w:rFonts w:cstheme="minorHAnsi"/>
          <w:color w:val="000000"/>
          <w:szCs w:val="24"/>
        </w:rPr>
        <w:t xml:space="preserve">are </w:t>
      </w:r>
      <w:r w:rsidR="007E0550" w:rsidRPr="007E0550">
        <w:rPr>
          <w:rFonts w:cstheme="minorHAnsi"/>
          <w:color w:val="000000"/>
          <w:szCs w:val="24"/>
        </w:rPr>
        <w:t xml:space="preserve">equitable and accessible within </w:t>
      </w:r>
      <w:r w:rsidR="00FF50A2">
        <w:rPr>
          <w:rFonts w:cstheme="minorHAnsi"/>
          <w:color w:val="000000"/>
          <w:szCs w:val="24"/>
        </w:rPr>
        <w:t>HDdUHB</w:t>
      </w:r>
      <w:r w:rsidR="00CB6E88">
        <w:rPr>
          <w:rFonts w:cstheme="minorHAnsi"/>
          <w:color w:val="000000"/>
          <w:szCs w:val="24"/>
        </w:rPr>
        <w:t>, but</w:t>
      </w:r>
      <w:r w:rsidR="008C3E93">
        <w:rPr>
          <w:rFonts w:cstheme="minorHAnsi"/>
          <w:color w:val="000000"/>
          <w:szCs w:val="24"/>
        </w:rPr>
        <w:t xml:space="preserve"> </w:t>
      </w:r>
      <w:r w:rsidR="001F420C">
        <w:rPr>
          <w:rFonts w:cstheme="minorHAnsi"/>
          <w:color w:val="000000"/>
          <w:szCs w:val="24"/>
        </w:rPr>
        <w:t>ad</w:t>
      </w:r>
      <w:r w:rsidR="008C3E93">
        <w:rPr>
          <w:rFonts w:cstheme="minorHAnsi"/>
          <w:color w:val="000000"/>
          <w:szCs w:val="24"/>
        </w:rPr>
        <w:t>-</w:t>
      </w:r>
      <w:r w:rsidR="001F420C">
        <w:rPr>
          <w:rFonts w:cstheme="minorHAnsi"/>
          <w:color w:val="000000"/>
          <w:szCs w:val="24"/>
        </w:rPr>
        <w:t>hoc</w:t>
      </w:r>
      <w:r w:rsidR="008C3E93">
        <w:rPr>
          <w:rFonts w:cstheme="minorHAnsi"/>
          <w:color w:val="000000"/>
          <w:szCs w:val="24"/>
        </w:rPr>
        <w:t>/informal feedback</w:t>
      </w:r>
      <w:r w:rsidR="00BB1871">
        <w:rPr>
          <w:rFonts w:cstheme="minorHAnsi"/>
          <w:color w:val="000000"/>
          <w:szCs w:val="24"/>
        </w:rPr>
        <w:t xml:space="preserve"> is indicative of </w:t>
      </w:r>
      <w:r w:rsidR="00144503">
        <w:rPr>
          <w:rFonts w:cstheme="minorHAnsi"/>
          <w:color w:val="000000"/>
          <w:szCs w:val="24"/>
        </w:rPr>
        <w:t>significant inequality</w:t>
      </w:r>
      <w:r w:rsidR="00FD74F6">
        <w:rPr>
          <w:rFonts w:cstheme="minorHAnsi"/>
          <w:color w:val="000000"/>
          <w:szCs w:val="24"/>
        </w:rPr>
        <w:t xml:space="preserve">. </w:t>
      </w:r>
      <w:r w:rsidR="00144503">
        <w:rPr>
          <w:rFonts w:cstheme="minorHAnsi"/>
          <w:color w:val="000000"/>
          <w:szCs w:val="24"/>
        </w:rPr>
        <w:t xml:space="preserve"> </w:t>
      </w:r>
      <w:r w:rsidR="00C127C6">
        <w:rPr>
          <w:rFonts w:cstheme="minorHAnsi"/>
          <w:color w:val="000000"/>
          <w:szCs w:val="24"/>
        </w:rPr>
        <w:t xml:space="preserve">  </w:t>
      </w:r>
    </w:p>
    <w:p w14:paraId="0A35EE55" w14:textId="46D804EF" w:rsidR="00C127C6" w:rsidRDefault="00AE2B6D" w:rsidP="00AD0BFA">
      <w:pPr>
        <w:pStyle w:val="Heading2"/>
      </w:pPr>
      <w:bookmarkStart w:id="12" w:name="_Toc102405816"/>
      <w:r>
        <w:t>Research Aims</w:t>
      </w:r>
      <w:bookmarkEnd w:id="12"/>
    </w:p>
    <w:p w14:paraId="75495767" w14:textId="5F08138B" w:rsidR="004B7B46" w:rsidRDefault="00B802FA" w:rsidP="003B620E">
      <w:pPr>
        <w:spacing w:line="480" w:lineRule="auto"/>
      </w:pPr>
      <w:r>
        <w:t xml:space="preserve">The overall aim of the research is to </w:t>
      </w:r>
      <w:r w:rsidR="00511282">
        <w:t>critically evaluate if</w:t>
      </w:r>
      <w:r w:rsidRPr="00B802FA">
        <w:t xml:space="preserve"> </w:t>
      </w:r>
      <w:r w:rsidR="00FD74F6">
        <w:t>L&amp;D</w:t>
      </w:r>
      <w:r w:rsidRPr="00B802FA">
        <w:t xml:space="preserve"> opportunities are equitable and accessible within </w:t>
      </w:r>
      <w:r w:rsidR="004B7B46">
        <w:t>HDdUHB</w:t>
      </w:r>
      <w:r w:rsidR="00D823F2">
        <w:t xml:space="preserve">.  </w:t>
      </w:r>
      <w:r w:rsidR="002D18CC">
        <w:t>The objectives are</w:t>
      </w:r>
      <w:r w:rsidR="00EA5E32">
        <w:t xml:space="preserve"> to</w:t>
      </w:r>
      <w:r w:rsidR="002D18CC">
        <w:t>:</w:t>
      </w:r>
    </w:p>
    <w:p w14:paraId="0B65904B" w14:textId="6AB5629E" w:rsidR="000B0ACF" w:rsidRDefault="00031770" w:rsidP="003B620E">
      <w:pPr>
        <w:pStyle w:val="ListParagraph"/>
        <w:numPr>
          <w:ilvl w:val="0"/>
          <w:numId w:val="14"/>
        </w:numPr>
        <w:spacing w:line="480" w:lineRule="auto"/>
      </w:pPr>
      <w:r>
        <w:t xml:space="preserve">Review current </w:t>
      </w:r>
      <w:r w:rsidRPr="008B35BB">
        <w:t xml:space="preserve">literature to </w:t>
      </w:r>
      <w:r w:rsidR="008B35BB" w:rsidRPr="008B35BB">
        <w:t>id</w:t>
      </w:r>
      <w:r w:rsidR="000B0ACF" w:rsidRPr="008B35BB">
        <w:t xml:space="preserve">entify </w:t>
      </w:r>
      <w:r w:rsidR="00A94FBA" w:rsidRPr="008B35BB">
        <w:t>barriers</w:t>
      </w:r>
      <w:r w:rsidR="00A94FBA">
        <w:t xml:space="preserve"> </w:t>
      </w:r>
      <w:r w:rsidR="000F328C">
        <w:t xml:space="preserve">and </w:t>
      </w:r>
      <w:r w:rsidR="000B0ACF">
        <w:t>best practice in creating fully equitable training</w:t>
      </w:r>
    </w:p>
    <w:p w14:paraId="525D44D8" w14:textId="1B69CE88" w:rsidR="000B0ACF" w:rsidRDefault="00031770" w:rsidP="003B620E">
      <w:pPr>
        <w:pStyle w:val="ListParagraph"/>
        <w:numPr>
          <w:ilvl w:val="0"/>
          <w:numId w:val="14"/>
        </w:numPr>
        <w:spacing w:line="480" w:lineRule="auto"/>
      </w:pPr>
      <w:r>
        <w:t xml:space="preserve">Use secondary and primary </w:t>
      </w:r>
      <w:r w:rsidR="000B0ACF">
        <w:t xml:space="preserve">data on training budgets and spend within the departments </w:t>
      </w:r>
      <w:r>
        <w:t xml:space="preserve">to </w:t>
      </w:r>
      <w:r w:rsidR="000B0ACF">
        <w:t>identify p</w:t>
      </w:r>
      <w:r>
        <w:t>rop</w:t>
      </w:r>
      <w:r w:rsidR="000B0ACF">
        <w:t>ortionality by service/role</w:t>
      </w:r>
    </w:p>
    <w:p w14:paraId="5F26E3C4" w14:textId="2476F636" w:rsidR="000B0ACF" w:rsidRDefault="000B0ACF" w:rsidP="003B620E">
      <w:pPr>
        <w:pStyle w:val="ListParagraph"/>
        <w:numPr>
          <w:ilvl w:val="0"/>
          <w:numId w:val="14"/>
        </w:numPr>
        <w:spacing w:line="480" w:lineRule="auto"/>
      </w:pPr>
      <w:r>
        <w:t xml:space="preserve">Identify the barriers to accessing </w:t>
      </w:r>
      <w:r w:rsidR="007655BC">
        <w:t xml:space="preserve">L&amp;D </w:t>
      </w:r>
      <w:r>
        <w:t xml:space="preserve">opportunities within </w:t>
      </w:r>
      <w:r w:rsidR="00EA5E32">
        <w:t>HDdUHB</w:t>
      </w:r>
      <w:r>
        <w:t xml:space="preserve">, identifying trends </w:t>
      </w:r>
    </w:p>
    <w:p w14:paraId="03E40252" w14:textId="5859026B" w:rsidR="0021548D" w:rsidRDefault="000B0ACF" w:rsidP="003B620E">
      <w:pPr>
        <w:pStyle w:val="ListParagraph"/>
        <w:numPr>
          <w:ilvl w:val="0"/>
          <w:numId w:val="14"/>
        </w:numPr>
        <w:spacing w:line="480" w:lineRule="auto"/>
      </w:pPr>
      <w:r>
        <w:t xml:space="preserve">Make recommendations to address inequalities in accessing </w:t>
      </w:r>
      <w:r w:rsidR="007655BC">
        <w:t xml:space="preserve">L&amp;D </w:t>
      </w:r>
      <w:r>
        <w:t>opportunities</w:t>
      </w:r>
    </w:p>
    <w:p w14:paraId="389C816D" w14:textId="67A93561" w:rsidR="00C44A79" w:rsidRDefault="00160598" w:rsidP="00AD0BFA">
      <w:pPr>
        <w:pStyle w:val="Heading2"/>
      </w:pPr>
      <w:bookmarkStart w:id="13" w:name="_Toc102405817"/>
      <w:r>
        <w:t>Methodology</w:t>
      </w:r>
      <w:bookmarkEnd w:id="13"/>
    </w:p>
    <w:p w14:paraId="0DD43A25" w14:textId="7CA091ED" w:rsidR="008B174F" w:rsidRDefault="00791828" w:rsidP="003B620E">
      <w:pPr>
        <w:spacing w:line="480" w:lineRule="auto"/>
        <w:rPr>
          <w:rFonts w:cstheme="minorHAnsi"/>
          <w:color w:val="000000"/>
          <w:szCs w:val="24"/>
        </w:rPr>
      </w:pPr>
      <w:r>
        <w:t>Data will be collected through</w:t>
      </w:r>
      <w:r w:rsidR="004E03BD">
        <w:rPr>
          <w:rFonts w:cstheme="minorHAnsi"/>
          <w:color w:val="000000"/>
          <w:szCs w:val="24"/>
        </w:rPr>
        <w:t xml:space="preserve"> </w:t>
      </w:r>
      <w:r w:rsidR="000B2492">
        <w:rPr>
          <w:rFonts w:cstheme="minorHAnsi"/>
          <w:color w:val="000000"/>
          <w:szCs w:val="24"/>
        </w:rPr>
        <w:t>a</w:t>
      </w:r>
      <w:r w:rsidR="00B264E1">
        <w:rPr>
          <w:rFonts w:cstheme="minorHAnsi"/>
          <w:color w:val="000000"/>
          <w:szCs w:val="24"/>
        </w:rPr>
        <w:t xml:space="preserve"> mixed method</w:t>
      </w:r>
      <w:r w:rsidR="000B2492">
        <w:rPr>
          <w:rFonts w:cstheme="minorHAnsi"/>
          <w:color w:val="000000"/>
          <w:szCs w:val="24"/>
        </w:rPr>
        <w:t xml:space="preserve"> </w:t>
      </w:r>
      <w:r>
        <w:rPr>
          <w:rFonts w:cstheme="minorHAnsi"/>
          <w:color w:val="000000"/>
          <w:szCs w:val="24"/>
        </w:rPr>
        <w:t xml:space="preserve">survey, </w:t>
      </w:r>
      <w:r w:rsidR="00652F30">
        <w:rPr>
          <w:rFonts w:cstheme="minorHAnsi"/>
          <w:color w:val="000000"/>
          <w:szCs w:val="24"/>
        </w:rPr>
        <w:t xml:space="preserve">inviting </w:t>
      </w:r>
      <w:r w:rsidR="00A7022E">
        <w:rPr>
          <w:rFonts w:cstheme="minorHAnsi"/>
          <w:color w:val="000000"/>
          <w:szCs w:val="24"/>
        </w:rPr>
        <w:t xml:space="preserve">all employees </w:t>
      </w:r>
      <w:r w:rsidR="00D571FA">
        <w:rPr>
          <w:rFonts w:cstheme="minorHAnsi"/>
          <w:color w:val="000000"/>
          <w:szCs w:val="24"/>
        </w:rPr>
        <w:t>to</w:t>
      </w:r>
      <w:r w:rsidR="001D659D">
        <w:rPr>
          <w:rFonts w:cstheme="minorHAnsi"/>
          <w:color w:val="000000"/>
          <w:szCs w:val="24"/>
        </w:rPr>
        <w:t xml:space="preserve"> </w:t>
      </w:r>
      <w:r w:rsidR="00A7022E">
        <w:rPr>
          <w:rFonts w:cstheme="minorHAnsi"/>
          <w:color w:val="000000"/>
          <w:szCs w:val="24"/>
        </w:rPr>
        <w:t>participate</w:t>
      </w:r>
      <w:r w:rsidR="00003AB6">
        <w:rPr>
          <w:rFonts w:cstheme="minorHAnsi"/>
          <w:color w:val="000000"/>
          <w:szCs w:val="24"/>
        </w:rPr>
        <w:t xml:space="preserve">.  </w:t>
      </w:r>
      <w:r w:rsidR="00C95B6F">
        <w:rPr>
          <w:rFonts w:cstheme="minorHAnsi"/>
          <w:color w:val="000000"/>
          <w:szCs w:val="24"/>
        </w:rPr>
        <w:t xml:space="preserve"> </w:t>
      </w:r>
      <w:r w:rsidR="00D571FA">
        <w:rPr>
          <w:rFonts w:cstheme="minorHAnsi"/>
          <w:color w:val="000000"/>
          <w:szCs w:val="24"/>
        </w:rPr>
        <w:t xml:space="preserve">Due to the need to understand trends, </w:t>
      </w:r>
      <w:r w:rsidR="005209D5">
        <w:rPr>
          <w:rFonts w:cstheme="minorHAnsi"/>
          <w:color w:val="000000"/>
          <w:szCs w:val="24"/>
        </w:rPr>
        <w:t>significant emphasis will be to identify workforce characteristics of responden</w:t>
      </w:r>
      <w:r w:rsidR="00003AB6">
        <w:rPr>
          <w:rFonts w:cstheme="minorHAnsi"/>
          <w:color w:val="000000"/>
          <w:szCs w:val="24"/>
        </w:rPr>
        <w:t xml:space="preserve">ts </w:t>
      </w:r>
      <w:r w:rsidR="00AA0397">
        <w:rPr>
          <w:rFonts w:cstheme="minorHAnsi"/>
          <w:color w:val="000000"/>
          <w:szCs w:val="24"/>
        </w:rPr>
        <w:t xml:space="preserve">in addition to obtaining individual perspectives.  </w:t>
      </w:r>
      <w:r w:rsidR="00003AB6">
        <w:rPr>
          <w:rFonts w:cstheme="minorHAnsi"/>
          <w:color w:val="000000"/>
          <w:szCs w:val="24"/>
        </w:rPr>
        <w:t xml:space="preserve"> </w:t>
      </w:r>
      <w:r w:rsidR="00AA0397">
        <w:rPr>
          <w:rFonts w:cstheme="minorHAnsi"/>
          <w:color w:val="000000"/>
          <w:szCs w:val="24"/>
        </w:rPr>
        <w:t>This will be discussed later in chapter 3.</w:t>
      </w:r>
      <w:r w:rsidR="00213A8F">
        <w:rPr>
          <w:rFonts w:cstheme="minorHAnsi"/>
          <w:color w:val="000000"/>
          <w:szCs w:val="24"/>
        </w:rPr>
        <w:t xml:space="preserve"> </w:t>
      </w:r>
    </w:p>
    <w:p w14:paraId="007116E6" w14:textId="77777777" w:rsidR="00C44A79" w:rsidRDefault="00C44A79" w:rsidP="00AD0BFA">
      <w:pPr>
        <w:pStyle w:val="Heading2"/>
      </w:pPr>
      <w:bookmarkStart w:id="14" w:name="_Toc102405818"/>
      <w:r>
        <w:t>Personal Drivers</w:t>
      </w:r>
      <w:bookmarkEnd w:id="14"/>
    </w:p>
    <w:p w14:paraId="1D1AE835" w14:textId="01DED206" w:rsidR="00EC4EDE" w:rsidRPr="00957BF1" w:rsidRDefault="00C44A79" w:rsidP="003B620E">
      <w:pPr>
        <w:spacing w:after="0" w:line="480" w:lineRule="auto"/>
        <w:rPr>
          <w:rFonts w:cstheme="minorHAnsi"/>
          <w:color w:val="000000"/>
          <w:szCs w:val="24"/>
        </w:rPr>
      </w:pPr>
      <w:r w:rsidRPr="009F28D7">
        <w:rPr>
          <w:rFonts w:cstheme="minorHAnsi"/>
          <w:color w:val="000000"/>
          <w:szCs w:val="24"/>
        </w:rPr>
        <w:t xml:space="preserve">My </w:t>
      </w:r>
      <w:r w:rsidR="00CB216E">
        <w:rPr>
          <w:rFonts w:cstheme="minorHAnsi"/>
          <w:color w:val="000000"/>
          <w:szCs w:val="24"/>
        </w:rPr>
        <w:t xml:space="preserve">particular </w:t>
      </w:r>
      <w:r w:rsidR="00CD7727">
        <w:rPr>
          <w:rFonts w:cstheme="minorHAnsi"/>
          <w:color w:val="000000"/>
          <w:szCs w:val="24"/>
        </w:rPr>
        <w:t>interest in this research</w:t>
      </w:r>
      <w:r w:rsidRPr="009F28D7">
        <w:rPr>
          <w:rFonts w:cstheme="minorHAnsi"/>
          <w:color w:val="000000"/>
          <w:szCs w:val="24"/>
        </w:rPr>
        <w:t xml:space="preserve"> </w:t>
      </w:r>
      <w:r w:rsidR="007F2227">
        <w:rPr>
          <w:rFonts w:cstheme="minorHAnsi"/>
          <w:color w:val="000000"/>
          <w:szCs w:val="24"/>
        </w:rPr>
        <w:t xml:space="preserve">is </w:t>
      </w:r>
      <w:r w:rsidR="00B9387D">
        <w:rPr>
          <w:rFonts w:cstheme="minorHAnsi"/>
          <w:color w:val="000000"/>
          <w:szCs w:val="24"/>
        </w:rPr>
        <w:t>the determination to improve the learning culture as</w:t>
      </w:r>
      <w:r w:rsidR="00297C5B">
        <w:rPr>
          <w:rFonts w:cstheme="minorHAnsi"/>
          <w:color w:val="000000"/>
          <w:szCs w:val="24"/>
        </w:rPr>
        <w:t xml:space="preserve"> Head</w:t>
      </w:r>
      <w:r w:rsidRPr="009F28D7">
        <w:rPr>
          <w:rFonts w:cstheme="minorHAnsi"/>
          <w:color w:val="000000"/>
          <w:szCs w:val="24"/>
        </w:rPr>
        <w:t xml:space="preserve"> </w:t>
      </w:r>
      <w:r w:rsidR="00406FBC">
        <w:rPr>
          <w:rFonts w:cstheme="minorHAnsi"/>
          <w:color w:val="000000"/>
          <w:szCs w:val="24"/>
        </w:rPr>
        <w:t xml:space="preserve">of Education and </w:t>
      </w:r>
      <w:r w:rsidR="00224122">
        <w:rPr>
          <w:rFonts w:cstheme="minorHAnsi"/>
          <w:color w:val="000000"/>
          <w:szCs w:val="24"/>
        </w:rPr>
        <w:t>Developme</w:t>
      </w:r>
      <w:r w:rsidR="00E85F6D">
        <w:rPr>
          <w:rFonts w:cstheme="minorHAnsi"/>
          <w:color w:val="000000"/>
          <w:szCs w:val="24"/>
        </w:rPr>
        <w:t>nt</w:t>
      </w:r>
      <w:r w:rsidR="00B9387D">
        <w:rPr>
          <w:rFonts w:cstheme="minorHAnsi"/>
          <w:color w:val="000000"/>
          <w:szCs w:val="24"/>
        </w:rPr>
        <w:t xml:space="preserve">.  </w:t>
      </w:r>
      <w:r w:rsidR="00C53350">
        <w:rPr>
          <w:rFonts w:cstheme="minorHAnsi"/>
          <w:color w:val="000000"/>
          <w:szCs w:val="24"/>
        </w:rPr>
        <w:t xml:space="preserve">Despite </w:t>
      </w:r>
      <w:r w:rsidR="00E164FF">
        <w:rPr>
          <w:rFonts w:cstheme="minorHAnsi"/>
          <w:color w:val="000000"/>
          <w:szCs w:val="24"/>
        </w:rPr>
        <w:t>greater</w:t>
      </w:r>
      <w:r w:rsidR="0004075E">
        <w:rPr>
          <w:rFonts w:cstheme="minorHAnsi"/>
          <w:color w:val="000000"/>
          <w:szCs w:val="24"/>
        </w:rPr>
        <w:t xml:space="preserve"> </w:t>
      </w:r>
      <w:r w:rsidR="007829EA">
        <w:rPr>
          <w:rFonts w:cstheme="minorHAnsi"/>
          <w:color w:val="000000"/>
          <w:szCs w:val="24"/>
        </w:rPr>
        <w:t xml:space="preserve">opportunities </w:t>
      </w:r>
      <w:r w:rsidR="00FD3615">
        <w:rPr>
          <w:rFonts w:cstheme="minorHAnsi"/>
          <w:color w:val="000000"/>
          <w:szCs w:val="24"/>
        </w:rPr>
        <w:t xml:space="preserve">being </w:t>
      </w:r>
      <w:r w:rsidR="0019330B">
        <w:rPr>
          <w:rFonts w:cstheme="minorHAnsi"/>
          <w:color w:val="000000"/>
          <w:szCs w:val="24"/>
        </w:rPr>
        <w:t>available</w:t>
      </w:r>
      <w:r w:rsidR="00EC4EDE">
        <w:rPr>
          <w:rFonts w:cstheme="minorHAnsi"/>
          <w:color w:val="000000"/>
          <w:szCs w:val="24"/>
        </w:rPr>
        <w:t xml:space="preserve">, </w:t>
      </w:r>
      <w:r w:rsidR="00125862">
        <w:rPr>
          <w:rFonts w:cstheme="minorHAnsi"/>
          <w:color w:val="000000"/>
          <w:szCs w:val="24"/>
        </w:rPr>
        <w:t xml:space="preserve">I want to understand more about </w:t>
      </w:r>
      <w:r w:rsidR="00334E97">
        <w:rPr>
          <w:rFonts w:cstheme="minorHAnsi"/>
          <w:color w:val="000000"/>
          <w:szCs w:val="24"/>
        </w:rPr>
        <w:t>why</w:t>
      </w:r>
      <w:r w:rsidR="00574E08">
        <w:rPr>
          <w:rFonts w:cstheme="minorHAnsi"/>
          <w:color w:val="000000"/>
          <w:szCs w:val="24"/>
        </w:rPr>
        <w:t xml:space="preserve"> </w:t>
      </w:r>
      <w:r w:rsidR="00BC19C1">
        <w:rPr>
          <w:rFonts w:cstheme="minorHAnsi"/>
          <w:color w:val="000000"/>
          <w:szCs w:val="24"/>
        </w:rPr>
        <w:t>participation has not increased</w:t>
      </w:r>
      <w:r w:rsidR="005446FC">
        <w:rPr>
          <w:rFonts w:cstheme="minorHAnsi"/>
          <w:color w:val="000000"/>
          <w:szCs w:val="24"/>
        </w:rPr>
        <w:t xml:space="preserve">. </w:t>
      </w:r>
    </w:p>
    <w:p w14:paraId="74F71D1F" w14:textId="19B4BC23" w:rsidR="00B87548" w:rsidRPr="00EA70B6" w:rsidRDefault="00746832" w:rsidP="00EA70B6">
      <w:pPr>
        <w:pStyle w:val="Heading1"/>
      </w:pPr>
      <w:bookmarkStart w:id="15" w:name="_Toc99216507"/>
      <w:bookmarkStart w:id="16" w:name="_Toc102405819"/>
      <w:r w:rsidRPr="00EA70B6">
        <w:t xml:space="preserve">Literature </w:t>
      </w:r>
      <w:bookmarkEnd w:id="15"/>
      <w:r w:rsidR="00B87548" w:rsidRPr="00EA70B6">
        <w:t>Review</w:t>
      </w:r>
      <w:bookmarkEnd w:id="16"/>
      <w:r w:rsidR="00B87548" w:rsidRPr="00EA70B6">
        <w:t xml:space="preserve"> </w:t>
      </w:r>
    </w:p>
    <w:p w14:paraId="0C1A2C49" w14:textId="77777777" w:rsidR="002021D5" w:rsidRPr="002021D5" w:rsidRDefault="002021D5" w:rsidP="003B620E">
      <w:pPr>
        <w:spacing w:line="480" w:lineRule="auto"/>
        <w:rPr>
          <w:sz w:val="10"/>
          <w:szCs w:val="6"/>
        </w:rPr>
      </w:pPr>
    </w:p>
    <w:p w14:paraId="3C37CE1C" w14:textId="63EEF40D" w:rsidR="00DA0015" w:rsidRPr="009F28D7" w:rsidRDefault="00DA0015" w:rsidP="003B620E">
      <w:pPr>
        <w:spacing w:line="480" w:lineRule="auto"/>
        <w:rPr>
          <w:rFonts w:cstheme="minorHAnsi"/>
          <w:szCs w:val="24"/>
        </w:rPr>
      </w:pPr>
      <w:r w:rsidRPr="009F28D7">
        <w:rPr>
          <w:rFonts w:cstheme="minorHAnsi"/>
          <w:szCs w:val="24"/>
        </w:rPr>
        <w:t xml:space="preserve">Continuing </w:t>
      </w:r>
      <w:r w:rsidR="00F825C8">
        <w:rPr>
          <w:rFonts w:cstheme="minorHAnsi"/>
          <w:szCs w:val="24"/>
        </w:rPr>
        <w:t>P</w:t>
      </w:r>
      <w:r w:rsidRPr="009F28D7">
        <w:rPr>
          <w:rFonts w:cstheme="minorHAnsi"/>
          <w:szCs w:val="24"/>
        </w:rPr>
        <w:t xml:space="preserve">rofessional </w:t>
      </w:r>
      <w:r w:rsidR="00F825C8">
        <w:rPr>
          <w:rFonts w:cstheme="minorHAnsi"/>
          <w:szCs w:val="24"/>
        </w:rPr>
        <w:t>D</w:t>
      </w:r>
      <w:r w:rsidRPr="009F28D7">
        <w:rPr>
          <w:rFonts w:cstheme="minorHAnsi"/>
          <w:szCs w:val="24"/>
        </w:rPr>
        <w:t xml:space="preserve">evelopment </w:t>
      </w:r>
      <w:r w:rsidR="006C3C92">
        <w:rPr>
          <w:rFonts w:cstheme="minorHAnsi"/>
          <w:szCs w:val="24"/>
        </w:rPr>
        <w:t xml:space="preserve">(CPD) </w:t>
      </w:r>
      <w:r w:rsidRPr="009F28D7">
        <w:rPr>
          <w:rFonts w:cstheme="minorHAnsi"/>
          <w:szCs w:val="24"/>
        </w:rPr>
        <w:t>in healthcare is fundamental to sustaining person-</w:t>
      </w:r>
      <w:r w:rsidR="00CC63F9" w:rsidRPr="009F28D7">
        <w:rPr>
          <w:rFonts w:cstheme="minorHAnsi"/>
          <w:szCs w:val="24"/>
        </w:rPr>
        <w:t>centred</w:t>
      </w:r>
      <w:r w:rsidRPr="009F28D7">
        <w:rPr>
          <w:rFonts w:cstheme="minorHAnsi"/>
          <w:szCs w:val="24"/>
        </w:rPr>
        <w:t xml:space="preserve">, safe and effective care </w:t>
      </w:r>
      <w:sdt>
        <w:sdtPr>
          <w:rPr>
            <w:rFonts w:cstheme="minorHAnsi"/>
            <w:szCs w:val="24"/>
          </w:rPr>
          <w:id w:val="-723441517"/>
          <w:citation/>
        </w:sdtPr>
        <w:sdtEndPr/>
        <w:sdtContent>
          <w:r w:rsidRPr="009F28D7">
            <w:rPr>
              <w:rFonts w:cstheme="minorHAnsi"/>
              <w:szCs w:val="24"/>
            </w:rPr>
            <w:fldChar w:fldCharType="begin"/>
          </w:r>
          <w:r w:rsidRPr="009F28D7">
            <w:rPr>
              <w:rFonts w:cstheme="minorHAnsi"/>
              <w:szCs w:val="24"/>
            </w:rPr>
            <w:instrText xml:space="preserve"> CITATION Man18 \l 2057 </w:instrText>
          </w:r>
          <w:r w:rsidRPr="009F28D7">
            <w:rPr>
              <w:rFonts w:cstheme="minorHAnsi"/>
              <w:szCs w:val="24"/>
            </w:rPr>
            <w:fldChar w:fldCharType="separate"/>
          </w:r>
          <w:r w:rsidR="009F57FD" w:rsidRPr="009F57FD">
            <w:rPr>
              <w:rFonts w:cstheme="minorHAnsi"/>
              <w:noProof/>
              <w:szCs w:val="24"/>
            </w:rPr>
            <w:t>(Manley, et al., 2018)</w:t>
          </w:r>
          <w:r w:rsidRPr="009F28D7">
            <w:rPr>
              <w:rFonts w:cstheme="minorHAnsi"/>
              <w:szCs w:val="24"/>
            </w:rPr>
            <w:fldChar w:fldCharType="end"/>
          </w:r>
        </w:sdtContent>
      </w:sdt>
      <w:r w:rsidRPr="009F28D7">
        <w:rPr>
          <w:rFonts w:cstheme="minorHAnsi"/>
          <w:szCs w:val="24"/>
        </w:rPr>
        <w:t xml:space="preserve"> . Health and social care have the responsibility to provide CPD opportunities to both registered and non-registered staff, updating skills and competencies to deliver the changing healthcare needs of the population</w:t>
      </w:r>
      <w:sdt>
        <w:sdtPr>
          <w:rPr>
            <w:rFonts w:cstheme="minorHAnsi"/>
            <w:szCs w:val="24"/>
          </w:rPr>
          <w:id w:val="329176028"/>
          <w:citation/>
        </w:sdtPr>
        <w:sdtEndPr/>
        <w:sdtContent>
          <w:r w:rsidR="006C3C92">
            <w:rPr>
              <w:rFonts w:cstheme="minorHAnsi"/>
              <w:szCs w:val="24"/>
            </w:rPr>
            <w:fldChar w:fldCharType="begin"/>
          </w:r>
          <w:r w:rsidR="006C3C92">
            <w:rPr>
              <w:rFonts w:cstheme="minorHAnsi"/>
              <w:szCs w:val="24"/>
            </w:rPr>
            <w:instrText xml:space="preserve"> CITATION Wel19 \l 2057 </w:instrText>
          </w:r>
          <w:r w:rsidR="006C3C92">
            <w:rPr>
              <w:rFonts w:cstheme="minorHAnsi"/>
              <w:szCs w:val="24"/>
            </w:rPr>
            <w:fldChar w:fldCharType="separate"/>
          </w:r>
          <w:r w:rsidR="009F57FD">
            <w:rPr>
              <w:rFonts w:cstheme="minorHAnsi"/>
              <w:noProof/>
              <w:szCs w:val="24"/>
            </w:rPr>
            <w:t xml:space="preserve"> </w:t>
          </w:r>
          <w:r w:rsidR="009F57FD" w:rsidRPr="009F57FD">
            <w:rPr>
              <w:rFonts w:cstheme="minorHAnsi"/>
              <w:noProof/>
              <w:szCs w:val="24"/>
            </w:rPr>
            <w:t>(Welsh Government, 2019)</w:t>
          </w:r>
          <w:r w:rsidR="006C3C92">
            <w:rPr>
              <w:rFonts w:cstheme="minorHAnsi"/>
              <w:szCs w:val="24"/>
            </w:rPr>
            <w:fldChar w:fldCharType="end"/>
          </w:r>
        </w:sdtContent>
      </w:sdt>
      <w:r w:rsidRPr="009F28D7">
        <w:rPr>
          <w:rFonts w:cstheme="minorHAnsi"/>
          <w:szCs w:val="24"/>
        </w:rPr>
        <w:t>.  The principles outline CPD interventions should benefit service users, improve the quality-of-service delivery and be recorded</w:t>
      </w:r>
      <w:r w:rsidR="00F825C8">
        <w:rPr>
          <w:rFonts w:cstheme="minorHAnsi"/>
          <w:szCs w:val="24"/>
        </w:rPr>
        <w:t>, showing t</w:t>
      </w:r>
      <w:r w:rsidRPr="009F28D7">
        <w:rPr>
          <w:rFonts w:cstheme="minorHAnsi"/>
          <w:szCs w:val="24"/>
        </w:rPr>
        <w:t xml:space="preserve">he effect on </w:t>
      </w:r>
      <w:r w:rsidR="00873E63">
        <w:rPr>
          <w:rFonts w:cstheme="minorHAnsi"/>
          <w:szCs w:val="24"/>
        </w:rPr>
        <w:t>individuals’</w:t>
      </w:r>
      <w:r w:rsidR="00F825C8">
        <w:rPr>
          <w:rFonts w:cstheme="minorHAnsi"/>
          <w:szCs w:val="24"/>
        </w:rPr>
        <w:t xml:space="preserve"> </w:t>
      </w:r>
      <w:r w:rsidRPr="009F28D7">
        <w:rPr>
          <w:rFonts w:cstheme="minorHAnsi"/>
          <w:szCs w:val="24"/>
        </w:rPr>
        <w:t xml:space="preserve">area of practice  </w:t>
      </w:r>
      <w:sdt>
        <w:sdtPr>
          <w:rPr>
            <w:rFonts w:cstheme="minorHAnsi"/>
            <w:szCs w:val="24"/>
          </w:rPr>
          <w:id w:val="1933397614"/>
          <w:citation/>
        </w:sdtPr>
        <w:sdtEndPr/>
        <w:sdtContent>
          <w:r w:rsidRPr="009F28D7">
            <w:rPr>
              <w:rFonts w:cstheme="minorHAnsi"/>
              <w:szCs w:val="24"/>
            </w:rPr>
            <w:fldChar w:fldCharType="begin"/>
          </w:r>
          <w:r w:rsidRPr="009F28D7">
            <w:rPr>
              <w:rFonts w:cstheme="minorHAnsi"/>
              <w:szCs w:val="24"/>
            </w:rPr>
            <w:instrText xml:space="preserve">CITATION The19 \l 2057 </w:instrText>
          </w:r>
          <w:r w:rsidRPr="009F28D7">
            <w:rPr>
              <w:rFonts w:cstheme="minorHAnsi"/>
              <w:szCs w:val="24"/>
            </w:rPr>
            <w:fldChar w:fldCharType="separate"/>
          </w:r>
          <w:r w:rsidR="009F57FD" w:rsidRPr="009F57FD">
            <w:rPr>
              <w:rFonts w:cstheme="minorHAnsi"/>
              <w:noProof/>
              <w:szCs w:val="24"/>
            </w:rPr>
            <w:t>(The Interprofessional CPD and Lifelong Learning Group, 2019)</w:t>
          </w:r>
          <w:r w:rsidRPr="009F28D7">
            <w:rPr>
              <w:rFonts w:cstheme="minorHAnsi"/>
              <w:szCs w:val="24"/>
            </w:rPr>
            <w:fldChar w:fldCharType="end"/>
          </w:r>
        </w:sdtContent>
      </w:sdt>
      <w:r w:rsidRPr="009F28D7">
        <w:rPr>
          <w:rFonts w:cstheme="minorHAnsi"/>
          <w:szCs w:val="24"/>
        </w:rPr>
        <w:t xml:space="preserve">. </w:t>
      </w:r>
    </w:p>
    <w:p w14:paraId="184C93D8" w14:textId="17F491D0" w:rsidR="00C33373" w:rsidRDefault="00412FFD" w:rsidP="003B620E">
      <w:pPr>
        <w:spacing w:line="480" w:lineRule="auto"/>
      </w:pPr>
      <w:r w:rsidRPr="00626B72">
        <w:rPr>
          <w:rFonts w:cs="Arial"/>
          <w:szCs w:val="24"/>
        </w:rPr>
        <w:t>To</w:t>
      </w:r>
      <w:r w:rsidR="00E47175" w:rsidRPr="00626B72">
        <w:rPr>
          <w:rFonts w:cs="Arial"/>
          <w:szCs w:val="24"/>
        </w:rPr>
        <w:t xml:space="preserve"> understand if current </w:t>
      </w:r>
      <w:r w:rsidR="006118CF" w:rsidRPr="00626B72">
        <w:rPr>
          <w:rFonts w:cs="Arial"/>
          <w:szCs w:val="24"/>
        </w:rPr>
        <w:t>L&amp;D</w:t>
      </w:r>
      <w:r w:rsidR="00E47175" w:rsidRPr="00626B72">
        <w:rPr>
          <w:rFonts w:cs="Arial"/>
          <w:szCs w:val="24"/>
        </w:rPr>
        <w:t xml:space="preserve"> opportunities are equitable and accessible</w:t>
      </w:r>
      <w:r w:rsidR="00A837F4">
        <w:rPr>
          <w:rFonts w:cs="Arial"/>
          <w:szCs w:val="24"/>
        </w:rPr>
        <w:t>,</w:t>
      </w:r>
      <w:r w:rsidR="00E47175" w:rsidRPr="00626B72">
        <w:rPr>
          <w:rFonts w:cs="Arial"/>
          <w:szCs w:val="24"/>
        </w:rPr>
        <w:t xml:space="preserve"> </w:t>
      </w:r>
      <w:r w:rsidR="00626B72">
        <w:rPr>
          <w:rFonts w:cs="Arial"/>
          <w:szCs w:val="24"/>
        </w:rPr>
        <w:t xml:space="preserve">a review will identify current </w:t>
      </w:r>
      <w:r w:rsidR="00C33373">
        <w:t>literature</w:t>
      </w:r>
      <w:r w:rsidR="00626B72">
        <w:t>, i</w:t>
      </w:r>
      <w:r w:rsidR="00C33373">
        <w:t>dentif</w:t>
      </w:r>
      <w:r w:rsidR="0026362C">
        <w:t xml:space="preserve">ying </w:t>
      </w:r>
      <w:r w:rsidR="00C33373">
        <w:t>barriers and best practice in creating fully equitable training</w:t>
      </w:r>
      <w:r w:rsidR="0026362C">
        <w:t xml:space="preserve">.  </w:t>
      </w:r>
      <w:r w:rsidR="00A837F4">
        <w:t>Using</w:t>
      </w:r>
      <w:r w:rsidR="0026362C">
        <w:t xml:space="preserve"> </w:t>
      </w:r>
      <w:r w:rsidR="00C33373">
        <w:t xml:space="preserve">secondary and primary data on training budgets and spend </w:t>
      </w:r>
      <w:r w:rsidR="0026362C">
        <w:t xml:space="preserve">will then identify </w:t>
      </w:r>
      <w:r w:rsidR="00C33373">
        <w:t>proportionality by service/role</w:t>
      </w:r>
      <w:r w:rsidR="00A837F4">
        <w:t>, i</w:t>
      </w:r>
      <w:r w:rsidR="0026362C">
        <w:t>dentify</w:t>
      </w:r>
      <w:r w:rsidR="00A837F4">
        <w:t>ing</w:t>
      </w:r>
      <w:r w:rsidR="0026362C">
        <w:t xml:space="preserve"> financial inequalities. </w:t>
      </w:r>
    </w:p>
    <w:p w14:paraId="5CED69AD" w14:textId="751976B0" w:rsidR="00983B8E" w:rsidRDefault="00983B8E" w:rsidP="00DD2D21">
      <w:pPr>
        <w:pStyle w:val="Heading2"/>
        <w:numPr>
          <w:ilvl w:val="1"/>
          <w:numId w:val="34"/>
        </w:numPr>
      </w:pPr>
      <w:bookmarkStart w:id="17" w:name="_Toc102405820"/>
      <w:r w:rsidRPr="009F28D7">
        <w:t>Defining Equitable Access to Training</w:t>
      </w:r>
      <w:bookmarkEnd w:id="17"/>
      <w:r w:rsidRPr="009F28D7">
        <w:t xml:space="preserve"> </w:t>
      </w:r>
    </w:p>
    <w:p w14:paraId="537AC645" w14:textId="634DE96E" w:rsidR="009C3560" w:rsidRPr="009F28D7" w:rsidRDefault="005E63ED" w:rsidP="003B620E">
      <w:pPr>
        <w:spacing w:line="480" w:lineRule="auto"/>
        <w:rPr>
          <w:rFonts w:cstheme="minorHAnsi"/>
          <w:szCs w:val="24"/>
        </w:rPr>
      </w:pPr>
      <w:r w:rsidRPr="009F28D7">
        <w:rPr>
          <w:rFonts w:cstheme="minorHAnsi"/>
          <w:szCs w:val="24"/>
        </w:rPr>
        <w:t xml:space="preserve">Equitable access </w:t>
      </w:r>
      <w:r w:rsidR="006053BA" w:rsidRPr="009F28D7">
        <w:rPr>
          <w:rFonts w:cstheme="minorHAnsi"/>
          <w:szCs w:val="24"/>
        </w:rPr>
        <w:t>refers to</w:t>
      </w:r>
      <w:r w:rsidR="002B3687" w:rsidRPr="009F28D7">
        <w:rPr>
          <w:rFonts w:cstheme="minorHAnsi"/>
          <w:szCs w:val="24"/>
        </w:rPr>
        <w:t xml:space="preserve"> being able to </w:t>
      </w:r>
      <w:r w:rsidR="005E7A0D" w:rsidRPr="009F28D7">
        <w:rPr>
          <w:rFonts w:cstheme="minorHAnsi"/>
          <w:szCs w:val="24"/>
        </w:rPr>
        <w:t>access</w:t>
      </w:r>
      <w:r w:rsidR="006053BA" w:rsidRPr="009F28D7">
        <w:rPr>
          <w:rFonts w:cstheme="minorHAnsi"/>
          <w:szCs w:val="24"/>
        </w:rPr>
        <w:t xml:space="preserve"> formal and informal learning opportunities</w:t>
      </w:r>
      <w:r w:rsidR="002B3687" w:rsidRPr="009F28D7">
        <w:rPr>
          <w:rFonts w:cstheme="minorHAnsi"/>
          <w:szCs w:val="24"/>
        </w:rPr>
        <w:t xml:space="preserve">, </w:t>
      </w:r>
      <w:r w:rsidR="00417093" w:rsidRPr="009F28D7">
        <w:rPr>
          <w:rFonts w:cstheme="minorHAnsi"/>
          <w:szCs w:val="24"/>
        </w:rPr>
        <w:t xml:space="preserve">regardless of </w:t>
      </w:r>
      <w:r w:rsidR="00286BD1" w:rsidRPr="009F28D7">
        <w:rPr>
          <w:rFonts w:cstheme="minorHAnsi"/>
          <w:szCs w:val="24"/>
        </w:rPr>
        <w:t xml:space="preserve">race, gender, </w:t>
      </w:r>
      <w:r w:rsidR="00011D39" w:rsidRPr="009F28D7">
        <w:rPr>
          <w:rFonts w:cstheme="minorHAnsi"/>
          <w:szCs w:val="24"/>
        </w:rPr>
        <w:t xml:space="preserve">disabilities, </w:t>
      </w:r>
      <w:r w:rsidR="00304E65" w:rsidRPr="009F28D7">
        <w:rPr>
          <w:rFonts w:cstheme="minorHAnsi"/>
          <w:szCs w:val="24"/>
        </w:rPr>
        <w:t>background</w:t>
      </w:r>
      <w:r w:rsidR="00011D39" w:rsidRPr="009F28D7">
        <w:rPr>
          <w:rFonts w:cstheme="minorHAnsi"/>
          <w:szCs w:val="24"/>
        </w:rPr>
        <w:t xml:space="preserve">, </w:t>
      </w:r>
      <w:r w:rsidR="00112612" w:rsidRPr="009F28D7">
        <w:rPr>
          <w:rFonts w:cstheme="minorHAnsi"/>
          <w:szCs w:val="24"/>
        </w:rPr>
        <w:t>financial situation</w:t>
      </w:r>
      <w:r w:rsidR="00C745DE" w:rsidRPr="009F28D7">
        <w:rPr>
          <w:rFonts w:cstheme="minorHAnsi"/>
          <w:szCs w:val="24"/>
        </w:rPr>
        <w:t xml:space="preserve">, </w:t>
      </w:r>
      <w:r w:rsidR="00112612" w:rsidRPr="009F28D7">
        <w:rPr>
          <w:rFonts w:cstheme="minorHAnsi"/>
          <w:szCs w:val="24"/>
        </w:rPr>
        <w:t xml:space="preserve">working patterns or learning </w:t>
      </w:r>
      <w:r w:rsidR="0085716B" w:rsidRPr="009F28D7">
        <w:rPr>
          <w:rFonts w:cstheme="minorHAnsi"/>
          <w:szCs w:val="24"/>
        </w:rPr>
        <w:t>style</w:t>
      </w:r>
      <w:r w:rsidR="00425D34" w:rsidRPr="009F28D7">
        <w:rPr>
          <w:rFonts w:cstheme="minorHAnsi"/>
          <w:szCs w:val="24"/>
        </w:rPr>
        <w:t>s</w:t>
      </w:r>
      <w:r w:rsidR="00983B8E" w:rsidRPr="009F28D7">
        <w:rPr>
          <w:rFonts w:cstheme="minorHAnsi"/>
          <w:szCs w:val="24"/>
        </w:rPr>
        <w:t xml:space="preserve"> </w:t>
      </w:r>
      <w:sdt>
        <w:sdtPr>
          <w:rPr>
            <w:rFonts w:cstheme="minorHAnsi"/>
            <w:szCs w:val="24"/>
          </w:rPr>
          <w:id w:val="33933242"/>
          <w:citation/>
        </w:sdtPr>
        <w:sdtEndPr/>
        <w:sdtContent>
          <w:r w:rsidR="00983B8E" w:rsidRPr="009F28D7">
            <w:rPr>
              <w:rFonts w:cstheme="minorHAnsi"/>
              <w:szCs w:val="24"/>
            </w:rPr>
            <w:fldChar w:fldCharType="begin"/>
          </w:r>
          <w:r w:rsidR="00983B8E" w:rsidRPr="009F28D7">
            <w:rPr>
              <w:rFonts w:cstheme="minorHAnsi"/>
              <w:szCs w:val="24"/>
            </w:rPr>
            <w:instrText xml:space="preserve"> CITATION OEC211 \l 2057 </w:instrText>
          </w:r>
          <w:r w:rsidR="00983B8E" w:rsidRPr="009F28D7">
            <w:rPr>
              <w:rFonts w:cstheme="minorHAnsi"/>
              <w:szCs w:val="24"/>
            </w:rPr>
            <w:fldChar w:fldCharType="separate"/>
          </w:r>
          <w:r w:rsidR="009F57FD" w:rsidRPr="009F57FD">
            <w:rPr>
              <w:rFonts w:cstheme="minorHAnsi"/>
              <w:noProof/>
              <w:szCs w:val="24"/>
            </w:rPr>
            <w:t>(OECD, 2021)</w:t>
          </w:r>
          <w:r w:rsidR="00983B8E" w:rsidRPr="009F28D7">
            <w:rPr>
              <w:rFonts w:cstheme="minorHAnsi"/>
              <w:szCs w:val="24"/>
            </w:rPr>
            <w:fldChar w:fldCharType="end"/>
          </w:r>
        </w:sdtContent>
      </w:sdt>
      <w:r w:rsidR="00011D39" w:rsidRPr="009F28D7">
        <w:rPr>
          <w:rFonts w:cstheme="minorHAnsi"/>
          <w:szCs w:val="24"/>
        </w:rPr>
        <w:t xml:space="preserve">.  </w:t>
      </w:r>
      <w:r w:rsidR="001876E3">
        <w:rPr>
          <w:rFonts w:cstheme="minorHAnsi"/>
          <w:szCs w:val="24"/>
        </w:rPr>
        <w:t>T</w:t>
      </w:r>
      <w:r w:rsidR="00011D39" w:rsidRPr="009F28D7">
        <w:rPr>
          <w:rFonts w:cstheme="minorHAnsi"/>
          <w:szCs w:val="24"/>
        </w:rPr>
        <w:t xml:space="preserve">he ability to </w:t>
      </w:r>
      <w:r w:rsidR="00983B8E" w:rsidRPr="009F28D7">
        <w:rPr>
          <w:rFonts w:cstheme="minorHAnsi"/>
          <w:szCs w:val="24"/>
        </w:rPr>
        <w:t xml:space="preserve">provide </w:t>
      </w:r>
      <w:r w:rsidR="00954217" w:rsidRPr="009F28D7">
        <w:rPr>
          <w:rFonts w:cstheme="minorHAnsi"/>
          <w:szCs w:val="24"/>
        </w:rPr>
        <w:t>inclusiv</w:t>
      </w:r>
      <w:r w:rsidR="00C745DE" w:rsidRPr="009F28D7">
        <w:rPr>
          <w:rFonts w:cstheme="minorHAnsi"/>
          <w:szCs w:val="24"/>
        </w:rPr>
        <w:t xml:space="preserve">e </w:t>
      </w:r>
      <w:r w:rsidR="00954217" w:rsidRPr="009F28D7">
        <w:rPr>
          <w:rFonts w:cstheme="minorHAnsi"/>
          <w:szCs w:val="24"/>
        </w:rPr>
        <w:t xml:space="preserve">and culturally responsive </w:t>
      </w:r>
      <w:r w:rsidR="00011D39" w:rsidRPr="009F28D7">
        <w:rPr>
          <w:rFonts w:cstheme="minorHAnsi"/>
          <w:szCs w:val="24"/>
        </w:rPr>
        <w:t xml:space="preserve">learning opportunities </w:t>
      </w:r>
      <w:sdt>
        <w:sdtPr>
          <w:rPr>
            <w:rFonts w:cstheme="minorHAnsi"/>
            <w:szCs w:val="24"/>
          </w:rPr>
          <w:id w:val="1393777635"/>
          <w:citation/>
        </w:sdtPr>
        <w:sdtEndPr/>
        <w:sdtContent>
          <w:r w:rsidR="00CA49FA" w:rsidRPr="009F28D7">
            <w:rPr>
              <w:rFonts w:cstheme="minorHAnsi"/>
              <w:szCs w:val="24"/>
            </w:rPr>
            <w:fldChar w:fldCharType="begin"/>
          </w:r>
          <w:r w:rsidR="00CA49FA" w:rsidRPr="009F28D7">
            <w:rPr>
              <w:rFonts w:cstheme="minorHAnsi"/>
              <w:szCs w:val="24"/>
            </w:rPr>
            <w:instrText xml:space="preserve"> CITATION Min20 \l 2057 </w:instrText>
          </w:r>
          <w:r w:rsidR="00CA49FA" w:rsidRPr="009F28D7">
            <w:rPr>
              <w:rFonts w:cstheme="minorHAnsi"/>
              <w:szCs w:val="24"/>
            </w:rPr>
            <w:fldChar w:fldCharType="separate"/>
          </w:r>
          <w:r w:rsidR="009F57FD" w:rsidRPr="009F57FD">
            <w:rPr>
              <w:rFonts w:cstheme="minorHAnsi"/>
              <w:noProof/>
              <w:szCs w:val="24"/>
            </w:rPr>
            <w:t>(Minor, 2020)</w:t>
          </w:r>
          <w:r w:rsidR="00CA49FA" w:rsidRPr="009F28D7">
            <w:rPr>
              <w:rFonts w:cstheme="minorHAnsi"/>
              <w:szCs w:val="24"/>
            </w:rPr>
            <w:fldChar w:fldCharType="end"/>
          </w:r>
        </w:sdtContent>
      </w:sdt>
      <w:r w:rsidR="001876E3">
        <w:rPr>
          <w:rFonts w:cstheme="minorHAnsi"/>
          <w:szCs w:val="24"/>
        </w:rPr>
        <w:t xml:space="preserve">, considering </w:t>
      </w:r>
      <w:r w:rsidR="009C3560" w:rsidRPr="009F28D7">
        <w:rPr>
          <w:rFonts w:cstheme="minorHAnsi"/>
          <w:szCs w:val="24"/>
        </w:rPr>
        <w:t xml:space="preserve">accessibility </w:t>
      </w:r>
      <w:r w:rsidR="00EA5306">
        <w:rPr>
          <w:rFonts w:cstheme="minorHAnsi"/>
          <w:szCs w:val="24"/>
        </w:rPr>
        <w:t xml:space="preserve">of </w:t>
      </w:r>
      <w:r w:rsidR="00683BD3" w:rsidRPr="009F28D7">
        <w:rPr>
          <w:rFonts w:cstheme="minorHAnsi"/>
          <w:szCs w:val="24"/>
        </w:rPr>
        <w:t>on-the-job</w:t>
      </w:r>
      <w:r w:rsidR="009C3560" w:rsidRPr="009F28D7">
        <w:rPr>
          <w:rFonts w:cstheme="minorHAnsi"/>
          <w:szCs w:val="24"/>
        </w:rPr>
        <w:t xml:space="preserve"> mentoring, online/instructor led</w:t>
      </w:r>
      <w:r w:rsidR="00EA5306">
        <w:rPr>
          <w:rFonts w:cstheme="minorHAnsi"/>
          <w:szCs w:val="24"/>
        </w:rPr>
        <w:t xml:space="preserve"> and </w:t>
      </w:r>
      <w:r w:rsidR="009C3560" w:rsidRPr="009F28D7">
        <w:rPr>
          <w:rFonts w:cstheme="minorHAnsi"/>
          <w:szCs w:val="24"/>
        </w:rPr>
        <w:t xml:space="preserve">online/self-paced learning </w:t>
      </w:r>
      <w:sdt>
        <w:sdtPr>
          <w:rPr>
            <w:rFonts w:cstheme="minorHAnsi"/>
            <w:szCs w:val="24"/>
          </w:rPr>
          <w:id w:val="678171324"/>
          <w:citation/>
        </w:sdtPr>
        <w:sdtEndPr/>
        <w:sdtContent>
          <w:r w:rsidR="009C3560" w:rsidRPr="009F28D7">
            <w:rPr>
              <w:rFonts w:cstheme="minorHAnsi"/>
              <w:szCs w:val="24"/>
            </w:rPr>
            <w:fldChar w:fldCharType="begin"/>
          </w:r>
          <w:r w:rsidR="009C3560" w:rsidRPr="009F28D7">
            <w:rPr>
              <w:rFonts w:cstheme="minorHAnsi"/>
              <w:szCs w:val="24"/>
            </w:rPr>
            <w:instrText xml:space="preserve"> CITATION Hog21 \l 2057 </w:instrText>
          </w:r>
          <w:r w:rsidR="009C3560" w:rsidRPr="009F28D7">
            <w:rPr>
              <w:rFonts w:cstheme="minorHAnsi"/>
              <w:szCs w:val="24"/>
            </w:rPr>
            <w:fldChar w:fldCharType="separate"/>
          </w:r>
          <w:r w:rsidR="009F57FD" w:rsidRPr="009F57FD">
            <w:rPr>
              <w:rFonts w:cstheme="minorHAnsi"/>
              <w:noProof/>
              <w:szCs w:val="24"/>
            </w:rPr>
            <w:t>(Hogle, 2021)</w:t>
          </w:r>
          <w:r w:rsidR="009C3560" w:rsidRPr="009F28D7">
            <w:rPr>
              <w:rFonts w:cstheme="minorHAnsi"/>
              <w:szCs w:val="24"/>
            </w:rPr>
            <w:fldChar w:fldCharType="end"/>
          </w:r>
        </w:sdtContent>
      </w:sdt>
      <w:r w:rsidR="009C3560" w:rsidRPr="009F28D7">
        <w:rPr>
          <w:rFonts w:cstheme="minorHAnsi"/>
          <w:szCs w:val="24"/>
        </w:rPr>
        <w:t>.</w:t>
      </w:r>
    </w:p>
    <w:p w14:paraId="5BFFE6A5" w14:textId="754D586C" w:rsidR="001305E1" w:rsidRPr="009F28D7" w:rsidRDefault="002D150B" w:rsidP="003B620E">
      <w:pPr>
        <w:spacing w:line="480" w:lineRule="auto"/>
        <w:rPr>
          <w:rFonts w:cstheme="minorHAnsi"/>
          <w:i/>
          <w:iCs/>
          <w:szCs w:val="24"/>
        </w:rPr>
      </w:pPr>
      <w:r w:rsidRPr="009F28D7">
        <w:rPr>
          <w:rFonts w:cstheme="minorHAnsi"/>
          <w:szCs w:val="24"/>
        </w:rPr>
        <w:t xml:space="preserve">To be fully accessible, learning should suit </w:t>
      </w:r>
      <w:r w:rsidR="00B3793D" w:rsidRPr="009F28D7">
        <w:rPr>
          <w:rFonts w:cstheme="minorHAnsi"/>
          <w:szCs w:val="24"/>
        </w:rPr>
        <w:t>individual</w:t>
      </w:r>
      <w:r w:rsidRPr="009F28D7">
        <w:rPr>
          <w:rFonts w:cstheme="minorHAnsi"/>
          <w:szCs w:val="24"/>
        </w:rPr>
        <w:t xml:space="preserve"> needs</w:t>
      </w:r>
      <w:r w:rsidR="00B3793D" w:rsidRPr="009F28D7">
        <w:rPr>
          <w:rFonts w:cstheme="minorHAnsi"/>
          <w:szCs w:val="24"/>
        </w:rPr>
        <w:t>,</w:t>
      </w:r>
      <w:r w:rsidRPr="009F28D7">
        <w:rPr>
          <w:rFonts w:cstheme="minorHAnsi"/>
          <w:szCs w:val="24"/>
        </w:rPr>
        <w:t xml:space="preserve"> </w:t>
      </w:r>
      <w:r w:rsidR="00B3793D" w:rsidRPr="009F28D7">
        <w:rPr>
          <w:rFonts w:cstheme="minorHAnsi"/>
          <w:szCs w:val="24"/>
        </w:rPr>
        <w:t xml:space="preserve">abilities </w:t>
      </w:r>
      <w:r w:rsidRPr="009F28D7">
        <w:rPr>
          <w:rFonts w:cstheme="minorHAnsi"/>
          <w:szCs w:val="24"/>
        </w:rPr>
        <w:t>and preferences</w:t>
      </w:r>
      <w:r w:rsidR="002C67B8" w:rsidRPr="009F28D7">
        <w:rPr>
          <w:rFonts w:cstheme="minorHAnsi"/>
          <w:szCs w:val="24"/>
        </w:rPr>
        <w:t xml:space="preserve"> </w:t>
      </w:r>
      <w:sdt>
        <w:sdtPr>
          <w:rPr>
            <w:rFonts w:cstheme="minorHAnsi"/>
            <w:szCs w:val="24"/>
          </w:rPr>
          <w:id w:val="2078244590"/>
          <w:citation/>
        </w:sdtPr>
        <w:sdtEndPr/>
        <w:sdtContent>
          <w:r w:rsidR="002C67B8" w:rsidRPr="009F28D7">
            <w:rPr>
              <w:rFonts w:cstheme="minorHAnsi"/>
              <w:szCs w:val="24"/>
            </w:rPr>
            <w:fldChar w:fldCharType="begin"/>
          </w:r>
          <w:r w:rsidR="002C67B8" w:rsidRPr="009F28D7">
            <w:rPr>
              <w:rFonts w:cstheme="minorHAnsi"/>
              <w:szCs w:val="24"/>
            </w:rPr>
            <w:instrText xml:space="preserve"> CITATION Hog21 \l 2057 </w:instrText>
          </w:r>
          <w:r w:rsidR="002C67B8" w:rsidRPr="009F28D7">
            <w:rPr>
              <w:rFonts w:cstheme="minorHAnsi"/>
              <w:szCs w:val="24"/>
            </w:rPr>
            <w:fldChar w:fldCharType="separate"/>
          </w:r>
          <w:r w:rsidR="009F57FD" w:rsidRPr="009F57FD">
            <w:rPr>
              <w:rFonts w:cstheme="minorHAnsi"/>
              <w:noProof/>
              <w:szCs w:val="24"/>
            </w:rPr>
            <w:t>(Hogle, 2021)</w:t>
          </w:r>
          <w:r w:rsidR="002C67B8" w:rsidRPr="009F28D7">
            <w:rPr>
              <w:rFonts w:cstheme="minorHAnsi"/>
              <w:szCs w:val="24"/>
            </w:rPr>
            <w:fldChar w:fldCharType="end"/>
          </w:r>
        </w:sdtContent>
      </w:sdt>
      <w:r w:rsidR="00B56F52" w:rsidRPr="009F28D7">
        <w:rPr>
          <w:rFonts w:cstheme="minorHAnsi"/>
          <w:szCs w:val="24"/>
        </w:rPr>
        <w:t xml:space="preserve">, including </w:t>
      </w:r>
      <w:r w:rsidR="004A6B89" w:rsidRPr="009F28D7">
        <w:rPr>
          <w:rFonts w:cstheme="minorHAnsi"/>
          <w:szCs w:val="24"/>
        </w:rPr>
        <w:t>a</w:t>
      </w:r>
      <w:r w:rsidR="004A6B89" w:rsidRPr="0026362C">
        <w:rPr>
          <w:rFonts w:cstheme="minorHAnsi"/>
          <w:szCs w:val="24"/>
        </w:rPr>
        <w:t xml:space="preserve">ccess </w:t>
      </w:r>
      <w:r w:rsidR="005345D6" w:rsidRPr="0026362C">
        <w:rPr>
          <w:rFonts w:cstheme="minorHAnsi"/>
          <w:i/>
          <w:szCs w:val="24"/>
        </w:rPr>
        <w:t>to</w:t>
      </w:r>
      <w:r w:rsidR="005345D6" w:rsidRPr="009F28D7">
        <w:rPr>
          <w:rFonts w:cstheme="minorHAnsi"/>
          <w:i/>
          <w:iCs/>
          <w:szCs w:val="24"/>
        </w:rPr>
        <w:t xml:space="preserve"> </w:t>
      </w:r>
    </w:p>
    <w:p w14:paraId="3D18F822" w14:textId="76D97031" w:rsidR="005345D6" w:rsidRPr="009F28D7" w:rsidRDefault="00CD7777" w:rsidP="003B620E">
      <w:pPr>
        <w:spacing w:line="480" w:lineRule="auto"/>
        <w:jc w:val="center"/>
        <w:rPr>
          <w:rFonts w:cstheme="minorHAnsi"/>
          <w:szCs w:val="24"/>
        </w:rPr>
      </w:pPr>
      <w:r w:rsidRPr="009F28D7">
        <w:rPr>
          <w:rFonts w:cstheme="minorHAnsi"/>
          <w:i/>
          <w:iCs/>
          <w:szCs w:val="24"/>
        </w:rPr>
        <w:t>“</w:t>
      </w:r>
      <w:r w:rsidR="00683BD3" w:rsidRPr="009F28D7">
        <w:rPr>
          <w:rFonts w:cstheme="minorHAnsi"/>
          <w:i/>
          <w:iCs/>
          <w:szCs w:val="24"/>
        </w:rPr>
        <w:t>Acquire</w:t>
      </w:r>
      <w:r w:rsidR="005345D6" w:rsidRPr="009F28D7">
        <w:rPr>
          <w:rFonts w:cstheme="minorHAnsi"/>
          <w:i/>
          <w:iCs/>
          <w:szCs w:val="24"/>
        </w:rPr>
        <w:t xml:space="preserve"> the same information, engage in the same interactions, and enjoy the same services as a person without a disability in an equally effective and equally integrated manner, with substantially equivalent ease of use</w:t>
      </w:r>
      <w:r w:rsidRPr="009F28D7">
        <w:rPr>
          <w:rFonts w:cstheme="minorHAnsi"/>
          <w:i/>
          <w:iCs/>
          <w:szCs w:val="24"/>
        </w:rPr>
        <w:t>”</w:t>
      </w:r>
      <w:r w:rsidRPr="009F28D7">
        <w:rPr>
          <w:rFonts w:cstheme="minorHAnsi"/>
          <w:szCs w:val="24"/>
        </w:rPr>
        <w:t xml:space="preserve"> </w:t>
      </w:r>
      <w:sdt>
        <w:sdtPr>
          <w:rPr>
            <w:rFonts w:cstheme="minorHAnsi"/>
            <w:szCs w:val="24"/>
          </w:rPr>
          <w:id w:val="-1290210943"/>
          <w:citation/>
        </w:sdtPr>
        <w:sdtEndPr/>
        <w:sdtContent>
          <w:r w:rsidRPr="009F28D7">
            <w:rPr>
              <w:rFonts w:cstheme="minorHAnsi"/>
              <w:szCs w:val="24"/>
            </w:rPr>
            <w:fldChar w:fldCharType="begin"/>
          </w:r>
          <w:r w:rsidRPr="009F28D7">
            <w:rPr>
              <w:rFonts w:cstheme="minorHAnsi"/>
              <w:szCs w:val="24"/>
            </w:rPr>
            <w:instrText xml:space="preserve"> CITATION AEM18 \l 2057 </w:instrText>
          </w:r>
          <w:r w:rsidRPr="009F28D7">
            <w:rPr>
              <w:rFonts w:cstheme="minorHAnsi"/>
              <w:szCs w:val="24"/>
            </w:rPr>
            <w:fldChar w:fldCharType="separate"/>
          </w:r>
          <w:r w:rsidR="009F57FD" w:rsidRPr="009F57FD">
            <w:rPr>
              <w:rFonts w:cstheme="minorHAnsi"/>
              <w:noProof/>
              <w:szCs w:val="24"/>
            </w:rPr>
            <w:t>(AEM, 2018)</w:t>
          </w:r>
          <w:r w:rsidRPr="009F28D7">
            <w:rPr>
              <w:rFonts w:cstheme="minorHAnsi"/>
              <w:szCs w:val="24"/>
            </w:rPr>
            <w:fldChar w:fldCharType="end"/>
          </w:r>
        </w:sdtContent>
      </w:sdt>
      <w:r w:rsidR="0068100D" w:rsidRPr="009F28D7">
        <w:rPr>
          <w:rFonts w:cstheme="minorHAnsi"/>
          <w:szCs w:val="24"/>
        </w:rPr>
        <w:t>.</w:t>
      </w:r>
    </w:p>
    <w:p w14:paraId="3BE89A80" w14:textId="6876089F" w:rsidR="008A1797" w:rsidRPr="009F28D7" w:rsidRDefault="00823BC2" w:rsidP="003B620E">
      <w:pPr>
        <w:spacing w:line="480" w:lineRule="auto"/>
        <w:rPr>
          <w:rFonts w:cstheme="minorHAnsi"/>
          <w:szCs w:val="24"/>
        </w:rPr>
      </w:pPr>
      <w:r w:rsidRPr="009F28D7">
        <w:rPr>
          <w:rFonts w:cstheme="minorHAnsi"/>
          <w:szCs w:val="24"/>
        </w:rPr>
        <w:t>In the UK, e</w:t>
      </w:r>
      <w:r w:rsidR="0061670F" w:rsidRPr="009F28D7">
        <w:rPr>
          <w:rFonts w:cstheme="minorHAnsi"/>
          <w:szCs w:val="24"/>
        </w:rPr>
        <w:t xml:space="preserve">ducation and training is a key area where </w:t>
      </w:r>
      <w:r w:rsidR="00760578" w:rsidRPr="009F28D7">
        <w:rPr>
          <w:rFonts w:cstheme="minorHAnsi"/>
          <w:szCs w:val="24"/>
        </w:rPr>
        <w:t xml:space="preserve">inequality </w:t>
      </w:r>
      <w:r w:rsidR="008B30BF">
        <w:rPr>
          <w:rFonts w:cstheme="minorHAnsi"/>
          <w:szCs w:val="24"/>
        </w:rPr>
        <w:t>is</w:t>
      </w:r>
      <w:r w:rsidR="00596BA2" w:rsidRPr="009F28D7">
        <w:rPr>
          <w:rFonts w:cstheme="minorHAnsi"/>
          <w:szCs w:val="24"/>
        </w:rPr>
        <w:t xml:space="preserve"> </w:t>
      </w:r>
      <w:r w:rsidR="00770D55">
        <w:rPr>
          <w:rFonts w:cstheme="minorHAnsi"/>
          <w:szCs w:val="24"/>
        </w:rPr>
        <w:t>recognis</w:t>
      </w:r>
      <w:r w:rsidR="00770D55" w:rsidRPr="008B30BF">
        <w:rPr>
          <w:rFonts w:cstheme="minorHAnsi"/>
          <w:szCs w:val="24"/>
        </w:rPr>
        <w:t>ed by the</w:t>
      </w:r>
      <w:r w:rsidR="00770D55">
        <w:rPr>
          <w:rFonts w:cstheme="minorHAnsi"/>
          <w:szCs w:val="24"/>
        </w:rPr>
        <w:t xml:space="preserve"> </w:t>
      </w:r>
      <w:r w:rsidR="00760578" w:rsidRPr="009F28D7">
        <w:rPr>
          <w:rFonts w:cstheme="minorHAnsi"/>
          <w:szCs w:val="24"/>
        </w:rPr>
        <w:t xml:space="preserve"> </w:t>
      </w:r>
      <w:r w:rsidR="00770D55">
        <w:rPr>
          <w:rFonts w:cstheme="minorHAnsi"/>
          <w:noProof/>
          <w:szCs w:val="24"/>
        </w:rPr>
        <w:t xml:space="preserve"> </w:t>
      </w:r>
      <w:r w:rsidR="00770D55" w:rsidRPr="009F28D7">
        <w:rPr>
          <w:rFonts w:cstheme="minorHAnsi"/>
          <w:noProof/>
          <w:szCs w:val="24"/>
        </w:rPr>
        <w:t xml:space="preserve">Equality and Human Rights Commission </w:t>
      </w:r>
      <w:r w:rsidR="00770D55">
        <w:rPr>
          <w:rFonts w:cstheme="minorHAnsi"/>
          <w:noProof/>
          <w:szCs w:val="24"/>
        </w:rPr>
        <w:t>(</w:t>
      </w:r>
      <w:r w:rsidR="00770D55" w:rsidRPr="009F28D7">
        <w:rPr>
          <w:rFonts w:cstheme="minorHAnsi"/>
          <w:noProof/>
          <w:szCs w:val="24"/>
        </w:rPr>
        <w:t>2010)</w:t>
      </w:r>
      <w:r w:rsidR="00702FB1" w:rsidRPr="009F28D7">
        <w:rPr>
          <w:rFonts w:cstheme="minorHAnsi"/>
          <w:szCs w:val="24"/>
        </w:rPr>
        <w:t xml:space="preserve">, with the </w:t>
      </w:r>
      <w:r w:rsidR="009A3FEC" w:rsidRPr="009F28D7">
        <w:rPr>
          <w:rFonts w:cstheme="minorHAnsi"/>
          <w:szCs w:val="24"/>
        </w:rPr>
        <w:t>2018 report identif</w:t>
      </w:r>
      <w:r w:rsidR="008C1652">
        <w:rPr>
          <w:rFonts w:cstheme="minorHAnsi"/>
          <w:szCs w:val="24"/>
        </w:rPr>
        <w:t xml:space="preserve">ying </w:t>
      </w:r>
      <w:r w:rsidR="009A3FEC" w:rsidRPr="009F28D7">
        <w:rPr>
          <w:rFonts w:cstheme="minorHAnsi"/>
          <w:szCs w:val="24"/>
        </w:rPr>
        <w:t xml:space="preserve">that </w:t>
      </w:r>
      <w:r w:rsidR="004951D4" w:rsidRPr="009F28D7">
        <w:rPr>
          <w:rFonts w:cstheme="minorHAnsi"/>
          <w:szCs w:val="24"/>
        </w:rPr>
        <w:t xml:space="preserve">despite inequality </w:t>
      </w:r>
      <w:r w:rsidR="0012383C" w:rsidRPr="009F28D7">
        <w:rPr>
          <w:rFonts w:cstheme="minorHAnsi"/>
          <w:szCs w:val="24"/>
        </w:rPr>
        <w:t xml:space="preserve">reducing in many areas </w:t>
      </w:r>
      <w:r w:rsidR="00770D55">
        <w:rPr>
          <w:rFonts w:cstheme="minorHAnsi"/>
          <w:szCs w:val="24"/>
        </w:rPr>
        <w:t>there is an</w:t>
      </w:r>
      <w:r w:rsidR="005B242E" w:rsidRPr="009F28D7">
        <w:rPr>
          <w:rFonts w:cstheme="minorHAnsi"/>
          <w:szCs w:val="24"/>
        </w:rPr>
        <w:t xml:space="preserve"> increased gap </w:t>
      </w:r>
      <w:r w:rsidRPr="009F28D7">
        <w:rPr>
          <w:rFonts w:cstheme="minorHAnsi"/>
          <w:szCs w:val="24"/>
        </w:rPr>
        <w:t xml:space="preserve">for </w:t>
      </w:r>
      <w:r w:rsidR="00B85412" w:rsidRPr="009F28D7">
        <w:rPr>
          <w:rFonts w:cstheme="minorHAnsi"/>
          <w:szCs w:val="24"/>
        </w:rPr>
        <w:t xml:space="preserve">ethnic, disability </w:t>
      </w:r>
      <w:r w:rsidR="00770D55">
        <w:rPr>
          <w:rFonts w:cstheme="minorHAnsi"/>
          <w:szCs w:val="24"/>
        </w:rPr>
        <w:t xml:space="preserve">and the </w:t>
      </w:r>
      <w:r w:rsidR="005B242E" w:rsidRPr="009F28D7">
        <w:rPr>
          <w:rFonts w:cstheme="minorHAnsi"/>
          <w:szCs w:val="24"/>
        </w:rPr>
        <w:t>socio-economic</w:t>
      </w:r>
      <w:r w:rsidRPr="009F28D7">
        <w:rPr>
          <w:rFonts w:cstheme="minorHAnsi"/>
          <w:szCs w:val="24"/>
        </w:rPr>
        <w:t xml:space="preserve">ally </w:t>
      </w:r>
      <w:r w:rsidR="005B242E" w:rsidRPr="009F28D7">
        <w:rPr>
          <w:rFonts w:cstheme="minorHAnsi"/>
          <w:szCs w:val="24"/>
        </w:rPr>
        <w:t xml:space="preserve">disadvantaged </w:t>
      </w:r>
      <w:sdt>
        <w:sdtPr>
          <w:rPr>
            <w:rFonts w:cstheme="minorHAnsi"/>
            <w:szCs w:val="24"/>
          </w:rPr>
          <w:id w:val="1540557223"/>
          <w:citation/>
        </w:sdtPr>
        <w:sdtEndPr/>
        <w:sdtContent>
          <w:r w:rsidR="005B242E" w:rsidRPr="009F28D7">
            <w:rPr>
              <w:rFonts w:cstheme="minorHAnsi"/>
              <w:szCs w:val="24"/>
            </w:rPr>
            <w:fldChar w:fldCharType="begin"/>
          </w:r>
          <w:r w:rsidR="005B242E" w:rsidRPr="009F28D7">
            <w:rPr>
              <w:rFonts w:cstheme="minorHAnsi"/>
              <w:szCs w:val="24"/>
            </w:rPr>
            <w:instrText xml:space="preserve"> CITATION Equ18 \l 2057 </w:instrText>
          </w:r>
          <w:r w:rsidR="005B242E" w:rsidRPr="009F28D7">
            <w:rPr>
              <w:rFonts w:cstheme="minorHAnsi"/>
              <w:szCs w:val="24"/>
            </w:rPr>
            <w:fldChar w:fldCharType="separate"/>
          </w:r>
          <w:r w:rsidR="009F57FD" w:rsidRPr="009F57FD">
            <w:rPr>
              <w:rFonts w:cstheme="minorHAnsi"/>
              <w:noProof/>
              <w:szCs w:val="24"/>
            </w:rPr>
            <w:t>(Equality and Human Rights Commission, 2018)</w:t>
          </w:r>
          <w:r w:rsidR="005B242E" w:rsidRPr="009F28D7">
            <w:rPr>
              <w:rFonts w:cstheme="minorHAnsi"/>
              <w:szCs w:val="24"/>
            </w:rPr>
            <w:fldChar w:fldCharType="end"/>
          </w:r>
        </w:sdtContent>
      </w:sdt>
      <w:r w:rsidR="005B242E" w:rsidRPr="009F28D7">
        <w:rPr>
          <w:rFonts w:cstheme="minorHAnsi"/>
          <w:szCs w:val="24"/>
        </w:rPr>
        <w:t>.</w:t>
      </w:r>
    </w:p>
    <w:p w14:paraId="77FE4E63" w14:textId="5886FEEA" w:rsidR="004268A3" w:rsidRPr="009F28D7" w:rsidRDefault="0026362C" w:rsidP="00A51A4A">
      <w:pPr>
        <w:pStyle w:val="Heading2"/>
        <w:numPr>
          <w:ilvl w:val="1"/>
          <w:numId w:val="34"/>
        </w:numPr>
      </w:pPr>
      <w:bookmarkStart w:id="18" w:name="_Toc102405821"/>
      <w:r>
        <w:t>P</w:t>
      </w:r>
      <w:r w:rsidR="004268A3" w:rsidRPr="009F28D7">
        <w:t xml:space="preserve">roviding </w:t>
      </w:r>
      <w:r w:rsidR="00A837F4">
        <w:t>L</w:t>
      </w:r>
      <w:r w:rsidR="004268A3" w:rsidRPr="009F28D7">
        <w:t xml:space="preserve">earning </w:t>
      </w:r>
      <w:bookmarkEnd w:id="18"/>
    </w:p>
    <w:p w14:paraId="46C5444C" w14:textId="3CCD003E" w:rsidR="00161CD1" w:rsidRPr="009F28D7" w:rsidRDefault="00883884" w:rsidP="003B620E">
      <w:pPr>
        <w:spacing w:line="480" w:lineRule="auto"/>
        <w:rPr>
          <w:rFonts w:cstheme="minorHAnsi"/>
          <w:szCs w:val="24"/>
        </w:rPr>
      </w:pPr>
      <w:r w:rsidRPr="009F28D7">
        <w:rPr>
          <w:rFonts w:cstheme="minorHAnsi"/>
          <w:szCs w:val="24"/>
        </w:rPr>
        <w:t xml:space="preserve">Where organisations consider accessibility from an L&amp;D perspective, this supports attraction, retention and employee engagement (Deloitte, 2016).  </w:t>
      </w:r>
      <w:r w:rsidR="005B682A" w:rsidRPr="009F28D7">
        <w:rPr>
          <w:rFonts w:cstheme="minorHAnsi"/>
          <w:szCs w:val="24"/>
        </w:rPr>
        <w:t>Employees accessing learning results in 36% increased knowledge</w:t>
      </w:r>
      <w:r w:rsidR="00CD63AE" w:rsidRPr="009F28D7">
        <w:rPr>
          <w:rFonts w:cstheme="minorHAnsi"/>
          <w:szCs w:val="24"/>
        </w:rPr>
        <w:t xml:space="preserve">, </w:t>
      </w:r>
      <w:r w:rsidR="005B682A" w:rsidRPr="009F28D7">
        <w:rPr>
          <w:rFonts w:cstheme="minorHAnsi"/>
          <w:szCs w:val="24"/>
        </w:rPr>
        <w:t>29% improved skills</w:t>
      </w:r>
      <w:r w:rsidR="00CD63AE" w:rsidRPr="009F28D7">
        <w:rPr>
          <w:rFonts w:cstheme="minorHAnsi"/>
          <w:szCs w:val="24"/>
        </w:rPr>
        <w:t xml:space="preserve"> </w:t>
      </w:r>
      <w:r w:rsidR="005B682A" w:rsidRPr="009F28D7">
        <w:rPr>
          <w:rFonts w:cstheme="minorHAnsi"/>
          <w:szCs w:val="24"/>
        </w:rPr>
        <w:t xml:space="preserve">and 23% </w:t>
      </w:r>
      <w:r w:rsidR="00860CFF" w:rsidRPr="009F28D7">
        <w:rPr>
          <w:rFonts w:cstheme="minorHAnsi"/>
          <w:szCs w:val="24"/>
        </w:rPr>
        <w:t xml:space="preserve">increased </w:t>
      </w:r>
      <w:r w:rsidR="005B682A" w:rsidRPr="009F28D7">
        <w:rPr>
          <w:rFonts w:cstheme="minorHAnsi"/>
          <w:szCs w:val="24"/>
        </w:rPr>
        <w:t>confidence</w:t>
      </w:r>
      <w:r w:rsidR="005F3CBF" w:rsidRPr="009F28D7">
        <w:rPr>
          <w:rFonts w:cstheme="minorHAnsi"/>
          <w:szCs w:val="24"/>
        </w:rPr>
        <w:t>, which increases productivity</w:t>
      </w:r>
      <w:r w:rsidR="005B682A" w:rsidRPr="009F28D7">
        <w:rPr>
          <w:rFonts w:cstheme="minorHAnsi"/>
          <w:szCs w:val="24"/>
        </w:rPr>
        <w:t xml:space="preserve"> and motivation at work</w:t>
      </w:r>
      <w:r w:rsidR="005F3CBF" w:rsidRPr="009F28D7">
        <w:rPr>
          <w:rFonts w:cstheme="minorHAnsi"/>
          <w:szCs w:val="24"/>
        </w:rPr>
        <w:t xml:space="preserve"> by 13%</w:t>
      </w:r>
      <w:r w:rsidR="005B682A" w:rsidRPr="009F28D7">
        <w:rPr>
          <w:rFonts w:cstheme="minorHAnsi"/>
          <w:szCs w:val="24"/>
        </w:rPr>
        <w:t xml:space="preserve"> (TES,2020).</w:t>
      </w:r>
      <w:r w:rsidR="00746B34" w:rsidRPr="009F28D7">
        <w:rPr>
          <w:rFonts w:cstheme="minorHAnsi"/>
          <w:szCs w:val="24"/>
        </w:rPr>
        <w:t xml:space="preserve">  Effective learning </w:t>
      </w:r>
      <w:r w:rsidR="006875EF" w:rsidRPr="009F28D7">
        <w:rPr>
          <w:rFonts w:cstheme="minorHAnsi"/>
          <w:szCs w:val="24"/>
        </w:rPr>
        <w:t>improve</w:t>
      </w:r>
      <w:r w:rsidR="00F15690">
        <w:rPr>
          <w:rFonts w:cstheme="minorHAnsi"/>
          <w:szCs w:val="24"/>
        </w:rPr>
        <w:t>s</w:t>
      </w:r>
      <w:r w:rsidR="006875EF" w:rsidRPr="009F28D7">
        <w:rPr>
          <w:rFonts w:cstheme="minorHAnsi"/>
          <w:szCs w:val="24"/>
        </w:rPr>
        <w:t xml:space="preserve"> </w:t>
      </w:r>
      <w:r w:rsidR="00B24ED5" w:rsidRPr="009F28D7">
        <w:rPr>
          <w:rFonts w:cstheme="minorHAnsi"/>
          <w:szCs w:val="24"/>
        </w:rPr>
        <w:t>individuals’</w:t>
      </w:r>
      <w:r w:rsidR="006875EF" w:rsidRPr="009F28D7">
        <w:rPr>
          <w:rFonts w:cstheme="minorHAnsi"/>
          <w:szCs w:val="24"/>
        </w:rPr>
        <w:t xml:space="preserve"> attitude</w:t>
      </w:r>
      <w:r w:rsidR="00827ADE" w:rsidRPr="009F28D7">
        <w:rPr>
          <w:rFonts w:cstheme="minorHAnsi"/>
          <w:szCs w:val="24"/>
        </w:rPr>
        <w:t>s, overcomes skills shortages</w:t>
      </w:r>
      <w:r w:rsidR="00F15690">
        <w:rPr>
          <w:rFonts w:cstheme="minorHAnsi"/>
          <w:szCs w:val="24"/>
        </w:rPr>
        <w:t xml:space="preserve"> and </w:t>
      </w:r>
      <w:r w:rsidR="00827ADE" w:rsidRPr="009F28D7">
        <w:rPr>
          <w:rFonts w:cstheme="minorHAnsi"/>
          <w:szCs w:val="24"/>
        </w:rPr>
        <w:t xml:space="preserve">can positively impact </w:t>
      </w:r>
      <w:r w:rsidR="00746B34" w:rsidRPr="009F28D7">
        <w:rPr>
          <w:rFonts w:cstheme="minorHAnsi"/>
          <w:szCs w:val="24"/>
        </w:rPr>
        <w:t>personal situations</w:t>
      </w:r>
      <w:r w:rsidR="00F743A6" w:rsidRPr="009F28D7">
        <w:rPr>
          <w:rFonts w:cstheme="minorHAnsi"/>
          <w:szCs w:val="24"/>
        </w:rPr>
        <w:t xml:space="preserve">, especially mental health and well-being </w:t>
      </w:r>
      <w:sdt>
        <w:sdtPr>
          <w:rPr>
            <w:rFonts w:cstheme="minorHAnsi"/>
            <w:szCs w:val="24"/>
          </w:rPr>
          <w:id w:val="856932045"/>
          <w:citation/>
        </w:sdtPr>
        <w:sdtEndPr/>
        <w:sdtContent>
          <w:r w:rsidR="00F743A6" w:rsidRPr="009F28D7">
            <w:rPr>
              <w:rFonts w:cstheme="minorHAnsi"/>
              <w:szCs w:val="24"/>
            </w:rPr>
            <w:fldChar w:fldCharType="begin"/>
          </w:r>
          <w:r w:rsidR="00F743A6" w:rsidRPr="009F28D7">
            <w:rPr>
              <w:rFonts w:cstheme="minorHAnsi"/>
              <w:szCs w:val="24"/>
            </w:rPr>
            <w:instrText xml:space="preserve"> CITATION Uni12 \l 2057 </w:instrText>
          </w:r>
          <w:r w:rsidR="00F743A6" w:rsidRPr="009F28D7">
            <w:rPr>
              <w:rFonts w:cstheme="minorHAnsi"/>
              <w:szCs w:val="24"/>
            </w:rPr>
            <w:fldChar w:fldCharType="separate"/>
          </w:r>
          <w:r w:rsidR="009F57FD" w:rsidRPr="009F57FD">
            <w:rPr>
              <w:rFonts w:cstheme="minorHAnsi"/>
              <w:noProof/>
              <w:szCs w:val="24"/>
            </w:rPr>
            <w:t>(Union Learn, 2012)</w:t>
          </w:r>
          <w:r w:rsidR="00F743A6" w:rsidRPr="009F28D7">
            <w:rPr>
              <w:rFonts w:cstheme="minorHAnsi"/>
              <w:szCs w:val="24"/>
            </w:rPr>
            <w:fldChar w:fldCharType="end"/>
          </w:r>
        </w:sdtContent>
      </w:sdt>
      <w:r w:rsidR="00F743A6" w:rsidRPr="009F28D7">
        <w:rPr>
          <w:rFonts w:cstheme="minorHAnsi"/>
          <w:szCs w:val="24"/>
        </w:rPr>
        <w:t>.</w:t>
      </w:r>
      <w:r w:rsidR="00161CD1">
        <w:rPr>
          <w:rFonts w:cstheme="minorHAnsi"/>
          <w:szCs w:val="24"/>
        </w:rPr>
        <w:t xml:space="preserve">  </w:t>
      </w:r>
      <w:r w:rsidR="00161CD1" w:rsidRPr="009F28D7">
        <w:rPr>
          <w:rFonts w:cstheme="minorHAnsi"/>
          <w:szCs w:val="24"/>
        </w:rPr>
        <w:t xml:space="preserve">Employees require organisations to invest in </w:t>
      </w:r>
      <w:r w:rsidR="00683BD3" w:rsidRPr="009F28D7">
        <w:rPr>
          <w:rFonts w:cstheme="minorHAnsi"/>
          <w:szCs w:val="24"/>
        </w:rPr>
        <w:t xml:space="preserve">them </w:t>
      </w:r>
      <w:r w:rsidR="00683BD3">
        <w:rPr>
          <w:rFonts w:cstheme="minorHAnsi"/>
          <w:szCs w:val="24"/>
        </w:rPr>
        <w:t>to</w:t>
      </w:r>
      <w:r w:rsidR="00F15690">
        <w:rPr>
          <w:rFonts w:cstheme="minorHAnsi"/>
          <w:szCs w:val="24"/>
        </w:rPr>
        <w:t xml:space="preserve"> </w:t>
      </w:r>
      <w:r w:rsidR="00161CD1" w:rsidRPr="009F28D7">
        <w:rPr>
          <w:rFonts w:cstheme="minorHAnsi"/>
          <w:szCs w:val="24"/>
        </w:rPr>
        <w:t xml:space="preserve">feel appreciated, and when engaged within an organisation, they are 87% less likely to leave </w:t>
      </w:r>
      <w:sdt>
        <w:sdtPr>
          <w:rPr>
            <w:rFonts w:cstheme="minorHAnsi"/>
            <w:szCs w:val="24"/>
          </w:rPr>
          <w:id w:val="1316142460"/>
          <w:citation/>
        </w:sdtPr>
        <w:sdtEndPr/>
        <w:sdtContent>
          <w:r w:rsidR="00161CD1" w:rsidRPr="009F28D7">
            <w:rPr>
              <w:rFonts w:cstheme="minorHAnsi"/>
              <w:szCs w:val="24"/>
            </w:rPr>
            <w:fldChar w:fldCharType="begin"/>
          </w:r>
          <w:r w:rsidR="00161CD1" w:rsidRPr="009F28D7">
            <w:rPr>
              <w:rFonts w:cstheme="minorHAnsi"/>
              <w:szCs w:val="24"/>
            </w:rPr>
            <w:instrText xml:space="preserve"> CITATION Del16 \l 2057 </w:instrText>
          </w:r>
          <w:r w:rsidR="00161CD1" w:rsidRPr="009F28D7">
            <w:rPr>
              <w:rFonts w:cstheme="minorHAnsi"/>
              <w:szCs w:val="24"/>
            </w:rPr>
            <w:fldChar w:fldCharType="separate"/>
          </w:r>
          <w:r w:rsidR="009F57FD" w:rsidRPr="009F57FD">
            <w:rPr>
              <w:rFonts w:cstheme="minorHAnsi"/>
              <w:noProof/>
              <w:szCs w:val="24"/>
            </w:rPr>
            <w:t>(Deloitte, 2016)</w:t>
          </w:r>
          <w:r w:rsidR="00161CD1" w:rsidRPr="009F28D7">
            <w:rPr>
              <w:rFonts w:cstheme="minorHAnsi"/>
              <w:szCs w:val="24"/>
            </w:rPr>
            <w:fldChar w:fldCharType="end"/>
          </w:r>
        </w:sdtContent>
      </w:sdt>
      <w:r w:rsidR="00161CD1" w:rsidRPr="009F28D7">
        <w:rPr>
          <w:rFonts w:cstheme="minorHAnsi"/>
          <w:szCs w:val="24"/>
        </w:rPr>
        <w:t xml:space="preserve">. </w:t>
      </w:r>
    </w:p>
    <w:p w14:paraId="3F6D0991" w14:textId="478E1AE2" w:rsidR="005647BD" w:rsidRDefault="00C95566" w:rsidP="003B620E">
      <w:pPr>
        <w:spacing w:line="480" w:lineRule="auto"/>
        <w:rPr>
          <w:rFonts w:cs="Arial"/>
          <w:szCs w:val="24"/>
        </w:rPr>
      </w:pPr>
      <w:r w:rsidRPr="00C95566">
        <w:rPr>
          <w:rFonts w:cs="Arial"/>
          <w:szCs w:val="24"/>
        </w:rPr>
        <w:t xml:space="preserve">Adult learning </w:t>
      </w:r>
      <w:r w:rsidR="0053542A">
        <w:rPr>
          <w:rFonts w:cs="Arial"/>
          <w:szCs w:val="24"/>
        </w:rPr>
        <w:t xml:space="preserve">creates a sense of identity, contributes to positive mental health and develops self-esteem.  It </w:t>
      </w:r>
      <w:r>
        <w:rPr>
          <w:rFonts w:cs="Arial"/>
          <w:szCs w:val="24"/>
        </w:rPr>
        <w:t xml:space="preserve">promotes community engagement, </w:t>
      </w:r>
      <w:r w:rsidRPr="00C95566">
        <w:rPr>
          <w:rFonts w:cs="Arial"/>
          <w:szCs w:val="24"/>
        </w:rPr>
        <w:t>interpersonal</w:t>
      </w:r>
      <w:r>
        <w:rPr>
          <w:rFonts w:cs="Arial"/>
          <w:szCs w:val="24"/>
        </w:rPr>
        <w:t xml:space="preserve"> and s</w:t>
      </w:r>
      <w:r w:rsidRPr="00C95566">
        <w:rPr>
          <w:rFonts w:cs="Arial"/>
          <w:szCs w:val="24"/>
        </w:rPr>
        <w:t xml:space="preserve">ocial trust, </w:t>
      </w:r>
      <w:r>
        <w:rPr>
          <w:rFonts w:cs="Arial"/>
          <w:szCs w:val="24"/>
        </w:rPr>
        <w:t xml:space="preserve">whilst developing </w:t>
      </w:r>
      <w:r w:rsidRPr="00C95566">
        <w:rPr>
          <w:rFonts w:cs="Arial"/>
          <w:szCs w:val="24"/>
        </w:rPr>
        <w:t>social connections</w:t>
      </w:r>
      <w:r>
        <w:rPr>
          <w:rFonts w:cs="Arial"/>
          <w:szCs w:val="24"/>
        </w:rPr>
        <w:t xml:space="preserve"> </w:t>
      </w:r>
      <w:sdt>
        <w:sdtPr>
          <w:rPr>
            <w:rFonts w:cs="Arial"/>
            <w:szCs w:val="24"/>
          </w:rPr>
          <w:id w:val="1477872368"/>
          <w:citation/>
        </w:sdtPr>
        <w:sdtEndPr/>
        <w:sdtContent>
          <w:r>
            <w:rPr>
              <w:rFonts w:cs="Arial"/>
              <w:szCs w:val="24"/>
            </w:rPr>
            <w:fldChar w:fldCharType="begin"/>
          </w:r>
          <w:r>
            <w:rPr>
              <w:rFonts w:cs="Arial"/>
              <w:szCs w:val="24"/>
            </w:rPr>
            <w:instrText xml:space="preserve"> CITATION Gov17 \l 2057 </w:instrText>
          </w:r>
          <w:r>
            <w:rPr>
              <w:rFonts w:cs="Arial"/>
              <w:szCs w:val="24"/>
            </w:rPr>
            <w:fldChar w:fldCharType="separate"/>
          </w:r>
          <w:r w:rsidR="009F57FD" w:rsidRPr="009F57FD">
            <w:rPr>
              <w:rFonts w:cs="Arial"/>
              <w:noProof/>
              <w:szCs w:val="24"/>
            </w:rPr>
            <w:t>(Government Office for Science, 2017)</w:t>
          </w:r>
          <w:r>
            <w:rPr>
              <w:rFonts w:cs="Arial"/>
              <w:szCs w:val="24"/>
            </w:rPr>
            <w:fldChar w:fldCharType="end"/>
          </w:r>
        </w:sdtContent>
      </w:sdt>
      <w:r>
        <w:rPr>
          <w:rFonts w:cs="Arial"/>
          <w:szCs w:val="24"/>
        </w:rPr>
        <w:t xml:space="preserve">. </w:t>
      </w:r>
    </w:p>
    <w:p w14:paraId="2964940E" w14:textId="77777777" w:rsidR="0053542A" w:rsidRPr="00F15690" w:rsidRDefault="0053542A" w:rsidP="003B620E">
      <w:pPr>
        <w:spacing w:line="480" w:lineRule="auto"/>
        <w:rPr>
          <w:rFonts w:cs="Arial"/>
          <w:sz w:val="14"/>
          <w:szCs w:val="14"/>
        </w:rPr>
      </w:pPr>
    </w:p>
    <w:p w14:paraId="6B76EA22" w14:textId="755451E3" w:rsidR="005647BD" w:rsidRPr="009F28D7" w:rsidRDefault="00176DC3" w:rsidP="003B620E">
      <w:pPr>
        <w:spacing w:line="480" w:lineRule="auto"/>
        <w:rPr>
          <w:rFonts w:cstheme="minorHAnsi"/>
          <w:szCs w:val="24"/>
        </w:rPr>
      </w:pPr>
      <w:r w:rsidRPr="009F28D7">
        <w:rPr>
          <w:rFonts w:cstheme="minorHAnsi"/>
          <w:szCs w:val="24"/>
        </w:rPr>
        <w:t>The Learning and Skills at Work Survey 2021</w:t>
      </w:r>
      <w:r w:rsidR="005647BD" w:rsidRPr="009F28D7">
        <w:rPr>
          <w:rFonts w:cstheme="minorHAnsi"/>
          <w:szCs w:val="24"/>
        </w:rPr>
        <w:t xml:space="preserve"> </w:t>
      </w:r>
      <w:r w:rsidR="0026362C" w:rsidRPr="009F28D7">
        <w:rPr>
          <w:rFonts w:cstheme="minorHAnsi"/>
          <w:szCs w:val="24"/>
        </w:rPr>
        <w:t>identified the</w:t>
      </w:r>
      <w:r w:rsidR="005647BD" w:rsidRPr="009F28D7">
        <w:rPr>
          <w:rFonts w:cstheme="minorHAnsi"/>
          <w:szCs w:val="24"/>
        </w:rPr>
        <w:t xml:space="preserve"> pandemic</w:t>
      </w:r>
      <w:r w:rsidR="005D26AA">
        <w:rPr>
          <w:rFonts w:cstheme="minorHAnsi"/>
          <w:szCs w:val="24"/>
        </w:rPr>
        <w:t xml:space="preserve"> </w:t>
      </w:r>
      <w:r w:rsidR="005647BD" w:rsidRPr="009F28D7">
        <w:rPr>
          <w:rFonts w:cstheme="minorHAnsi"/>
          <w:szCs w:val="24"/>
        </w:rPr>
        <w:t xml:space="preserve">resulted in </w:t>
      </w:r>
      <w:r w:rsidR="00E83A82" w:rsidRPr="009F28D7">
        <w:rPr>
          <w:rFonts w:cstheme="minorHAnsi"/>
          <w:szCs w:val="24"/>
        </w:rPr>
        <w:t>organisation</w:t>
      </w:r>
      <w:r w:rsidR="00770D55">
        <w:rPr>
          <w:rFonts w:cstheme="minorHAnsi"/>
          <w:szCs w:val="24"/>
        </w:rPr>
        <w:t>s</w:t>
      </w:r>
      <w:r w:rsidR="00E83A82" w:rsidRPr="009F28D7">
        <w:rPr>
          <w:rFonts w:cstheme="minorHAnsi"/>
          <w:szCs w:val="24"/>
        </w:rPr>
        <w:t xml:space="preserve"> reducing investment in </w:t>
      </w:r>
      <w:r w:rsidR="00AA4714" w:rsidRPr="009F28D7">
        <w:rPr>
          <w:rFonts w:cstheme="minorHAnsi"/>
          <w:szCs w:val="24"/>
        </w:rPr>
        <w:t xml:space="preserve">learning, </w:t>
      </w:r>
      <w:r w:rsidR="005647BD" w:rsidRPr="009F28D7">
        <w:rPr>
          <w:rFonts w:cstheme="minorHAnsi"/>
          <w:szCs w:val="24"/>
        </w:rPr>
        <w:t xml:space="preserve">with approximately 33% reducing their L&amp;D budget, 32% reducing </w:t>
      </w:r>
      <w:r w:rsidR="005D26AA">
        <w:rPr>
          <w:rFonts w:cstheme="minorHAnsi"/>
          <w:szCs w:val="24"/>
        </w:rPr>
        <w:t>L</w:t>
      </w:r>
      <w:r w:rsidR="005647BD" w:rsidRPr="009F28D7">
        <w:rPr>
          <w:rFonts w:cstheme="minorHAnsi"/>
          <w:szCs w:val="24"/>
        </w:rPr>
        <w:t>&amp;D staffing</w:t>
      </w:r>
      <w:r w:rsidR="005D26AA">
        <w:rPr>
          <w:rFonts w:cstheme="minorHAnsi"/>
          <w:szCs w:val="24"/>
        </w:rPr>
        <w:t xml:space="preserve"> </w:t>
      </w:r>
      <w:r w:rsidR="005647BD" w:rsidRPr="009F28D7">
        <w:rPr>
          <w:rFonts w:cstheme="minorHAnsi"/>
          <w:szCs w:val="24"/>
        </w:rPr>
        <w:t xml:space="preserve">and 31% reducing the use of external suppliers to access L&amp;D provision </w:t>
      </w:r>
      <w:sdt>
        <w:sdtPr>
          <w:rPr>
            <w:rFonts w:cstheme="minorHAnsi"/>
            <w:szCs w:val="24"/>
          </w:rPr>
          <w:id w:val="589739386"/>
          <w:citation/>
        </w:sdtPr>
        <w:sdtEndPr/>
        <w:sdtContent>
          <w:r w:rsidR="005647BD" w:rsidRPr="009F28D7">
            <w:rPr>
              <w:rFonts w:cstheme="minorHAnsi"/>
              <w:szCs w:val="24"/>
            </w:rPr>
            <w:fldChar w:fldCharType="begin"/>
          </w:r>
          <w:r w:rsidR="005647BD" w:rsidRPr="009F28D7">
            <w:rPr>
              <w:rFonts w:cstheme="minorHAnsi"/>
              <w:szCs w:val="24"/>
            </w:rPr>
            <w:instrText xml:space="preserve"> CITATION CIP1h \l 2057 </w:instrText>
          </w:r>
          <w:r w:rsidR="005647BD" w:rsidRPr="009F28D7">
            <w:rPr>
              <w:rFonts w:cstheme="minorHAnsi"/>
              <w:szCs w:val="24"/>
            </w:rPr>
            <w:fldChar w:fldCharType="separate"/>
          </w:r>
          <w:r w:rsidR="009F57FD" w:rsidRPr="009F57FD">
            <w:rPr>
              <w:rFonts w:cstheme="minorHAnsi"/>
              <w:noProof/>
              <w:szCs w:val="24"/>
            </w:rPr>
            <w:t>(CIPD, 2021h)</w:t>
          </w:r>
          <w:r w:rsidR="005647BD" w:rsidRPr="009F28D7">
            <w:rPr>
              <w:rFonts w:cstheme="minorHAnsi"/>
              <w:szCs w:val="24"/>
            </w:rPr>
            <w:fldChar w:fldCharType="end"/>
          </w:r>
        </w:sdtContent>
      </w:sdt>
      <w:r w:rsidR="005647BD" w:rsidRPr="009F28D7">
        <w:rPr>
          <w:rFonts w:cstheme="minorHAnsi"/>
          <w:szCs w:val="24"/>
        </w:rPr>
        <w:t xml:space="preserve">. </w:t>
      </w:r>
      <w:r w:rsidR="00AA4714" w:rsidRPr="009F28D7">
        <w:rPr>
          <w:rFonts w:cstheme="minorHAnsi"/>
          <w:szCs w:val="24"/>
        </w:rPr>
        <w:t xml:space="preserve">  </w:t>
      </w:r>
      <w:r w:rsidR="00B70536">
        <w:rPr>
          <w:rFonts w:cstheme="minorHAnsi"/>
          <w:szCs w:val="24"/>
        </w:rPr>
        <w:t>Th</w:t>
      </w:r>
      <w:r w:rsidR="009554E9">
        <w:rPr>
          <w:rFonts w:cstheme="minorHAnsi"/>
          <w:szCs w:val="24"/>
        </w:rPr>
        <w:t>ese findings</w:t>
      </w:r>
      <w:r w:rsidR="00154E51">
        <w:rPr>
          <w:rFonts w:cstheme="minorHAnsi"/>
          <w:szCs w:val="24"/>
        </w:rPr>
        <w:t xml:space="preserve"> reflect the budget within </w:t>
      </w:r>
      <w:r w:rsidR="00780683">
        <w:rPr>
          <w:rFonts w:cstheme="minorHAnsi"/>
          <w:szCs w:val="24"/>
        </w:rPr>
        <w:t xml:space="preserve">HDdUHB, with </w:t>
      </w:r>
      <w:r w:rsidR="00A9003F">
        <w:rPr>
          <w:rFonts w:cstheme="minorHAnsi"/>
          <w:szCs w:val="24"/>
        </w:rPr>
        <w:t xml:space="preserve">a constant reduction in the centralised training budget </w:t>
      </w:r>
      <w:r w:rsidR="008B30BF">
        <w:rPr>
          <w:rFonts w:cstheme="minorHAnsi"/>
          <w:szCs w:val="24"/>
        </w:rPr>
        <w:t xml:space="preserve">being </w:t>
      </w:r>
      <w:r w:rsidR="000525EB">
        <w:rPr>
          <w:rFonts w:cstheme="minorHAnsi"/>
          <w:szCs w:val="24"/>
        </w:rPr>
        <w:t xml:space="preserve">reported </w:t>
      </w:r>
      <w:r w:rsidR="00A9003F" w:rsidRPr="000525EB">
        <w:rPr>
          <w:rFonts w:cstheme="minorHAnsi"/>
          <w:szCs w:val="24"/>
        </w:rPr>
        <w:t>over</w:t>
      </w:r>
      <w:r w:rsidR="000525EB" w:rsidRPr="000525EB">
        <w:rPr>
          <w:rFonts w:cstheme="minorHAnsi"/>
          <w:szCs w:val="24"/>
        </w:rPr>
        <w:t xml:space="preserve"> the </w:t>
      </w:r>
      <w:r w:rsidR="00A9003F" w:rsidRPr="000525EB">
        <w:rPr>
          <w:rFonts w:cstheme="minorHAnsi"/>
          <w:szCs w:val="24"/>
        </w:rPr>
        <w:t>last five</w:t>
      </w:r>
      <w:r w:rsidR="00A9003F">
        <w:rPr>
          <w:rFonts w:cstheme="minorHAnsi"/>
          <w:szCs w:val="24"/>
        </w:rPr>
        <w:t xml:space="preserve"> years </w:t>
      </w:r>
      <w:sdt>
        <w:sdtPr>
          <w:rPr>
            <w:rFonts w:cstheme="minorHAnsi"/>
            <w:szCs w:val="24"/>
          </w:rPr>
          <w:id w:val="570544650"/>
          <w:citation/>
        </w:sdtPr>
        <w:sdtEndPr/>
        <w:sdtContent>
          <w:r w:rsidR="00A9003F">
            <w:rPr>
              <w:rFonts w:cstheme="minorHAnsi"/>
              <w:szCs w:val="24"/>
            </w:rPr>
            <w:fldChar w:fldCharType="begin"/>
          </w:r>
          <w:r w:rsidR="00A9003F">
            <w:rPr>
              <w:rFonts w:cstheme="minorHAnsi"/>
              <w:szCs w:val="24"/>
            </w:rPr>
            <w:instrText xml:space="preserve"> CITATION HDd215 \l 2057 </w:instrText>
          </w:r>
          <w:r w:rsidR="00A9003F">
            <w:rPr>
              <w:rFonts w:cstheme="minorHAnsi"/>
              <w:szCs w:val="24"/>
            </w:rPr>
            <w:fldChar w:fldCharType="separate"/>
          </w:r>
          <w:r w:rsidR="009F57FD" w:rsidRPr="009F57FD">
            <w:rPr>
              <w:rFonts w:cstheme="minorHAnsi"/>
              <w:noProof/>
              <w:szCs w:val="24"/>
            </w:rPr>
            <w:t>(HDdUHB, 2021)</w:t>
          </w:r>
          <w:r w:rsidR="00A9003F">
            <w:rPr>
              <w:rFonts w:cstheme="minorHAnsi"/>
              <w:szCs w:val="24"/>
            </w:rPr>
            <w:fldChar w:fldCharType="end"/>
          </w:r>
        </w:sdtContent>
      </w:sdt>
      <w:r w:rsidR="0079767F">
        <w:rPr>
          <w:rFonts w:cstheme="minorHAnsi"/>
          <w:szCs w:val="24"/>
        </w:rPr>
        <w:t xml:space="preserve">. </w:t>
      </w:r>
      <w:r w:rsidR="00AA4714" w:rsidRPr="009F28D7">
        <w:rPr>
          <w:rFonts w:cstheme="minorHAnsi"/>
          <w:szCs w:val="24"/>
        </w:rPr>
        <w:t xml:space="preserve">This </w:t>
      </w:r>
      <w:r w:rsidR="00A77B3E">
        <w:rPr>
          <w:rFonts w:cstheme="minorHAnsi"/>
          <w:szCs w:val="24"/>
        </w:rPr>
        <w:t xml:space="preserve">increases the </w:t>
      </w:r>
      <w:r w:rsidR="00AA4714" w:rsidRPr="009F28D7">
        <w:rPr>
          <w:rFonts w:cstheme="minorHAnsi"/>
          <w:szCs w:val="24"/>
        </w:rPr>
        <w:t>importan</w:t>
      </w:r>
      <w:r w:rsidR="00A77B3E">
        <w:rPr>
          <w:rFonts w:cstheme="minorHAnsi"/>
          <w:szCs w:val="24"/>
        </w:rPr>
        <w:t xml:space="preserve">ce of </w:t>
      </w:r>
      <w:r w:rsidR="00E83A82" w:rsidRPr="009F28D7">
        <w:rPr>
          <w:rFonts w:cstheme="minorHAnsi"/>
          <w:szCs w:val="24"/>
        </w:rPr>
        <w:t>ever</w:t>
      </w:r>
      <w:r w:rsidR="00A77B3E">
        <w:rPr>
          <w:rFonts w:cstheme="minorHAnsi"/>
          <w:szCs w:val="24"/>
        </w:rPr>
        <w:t xml:space="preserve">y </w:t>
      </w:r>
      <w:r w:rsidR="00E83A82" w:rsidRPr="009F28D7">
        <w:rPr>
          <w:rFonts w:cstheme="minorHAnsi"/>
          <w:szCs w:val="24"/>
        </w:rPr>
        <w:t xml:space="preserve">learning </w:t>
      </w:r>
      <w:r w:rsidR="00A77B3E" w:rsidRPr="009F28D7">
        <w:rPr>
          <w:rFonts w:cstheme="minorHAnsi"/>
          <w:szCs w:val="24"/>
        </w:rPr>
        <w:t>opportunity</w:t>
      </w:r>
      <w:r w:rsidR="00852EF2" w:rsidRPr="009F28D7">
        <w:rPr>
          <w:rFonts w:cstheme="minorHAnsi"/>
          <w:szCs w:val="24"/>
        </w:rPr>
        <w:t xml:space="preserve"> </w:t>
      </w:r>
      <w:r w:rsidR="00A77B3E">
        <w:rPr>
          <w:rFonts w:cstheme="minorHAnsi"/>
          <w:szCs w:val="24"/>
        </w:rPr>
        <w:t xml:space="preserve">being </w:t>
      </w:r>
      <w:r w:rsidR="00852EF2" w:rsidRPr="009F28D7">
        <w:rPr>
          <w:rFonts w:cstheme="minorHAnsi"/>
          <w:szCs w:val="24"/>
        </w:rPr>
        <w:t>accessible for all</w:t>
      </w:r>
      <w:r w:rsidR="00C95566">
        <w:rPr>
          <w:rFonts w:cstheme="minorHAnsi"/>
          <w:szCs w:val="24"/>
        </w:rPr>
        <w:t xml:space="preserve"> </w:t>
      </w:r>
      <w:sdt>
        <w:sdtPr>
          <w:rPr>
            <w:rFonts w:cstheme="minorHAnsi"/>
            <w:szCs w:val="24"/>
          </w:rPr>
          <w:id w:val="1924762651"/>
          <w:citation/>
        </w:sdtPr>
        <w:sdtEndPr/>
        <w:sdtContent>
          <w:r w:rsidR="00C95566">
            <w:rPr>
              <w:rFonts w:cstheme="minorHAnsi"/>
              <w:szCs w:val="24"/>
            </w:rPr>
            <w:fldChar w:fldCharType="begin"/>
          </w:r>
          <w:r w:rsidR="00C95566">
            <w:rPr>
              <w:rFonts w:cstheme="minorHAnsi"/>
              <w:szCs w:val="24"/>
            </w:rPr>
            <w:instrText xml:space="preserve"> CITATION Gre202 \l 2057 </w:instrText>
          </w:r>
          <w:r w:rsidR="00C95566">
            <w:rPr>
              <w:rFonts w:cstheme="minorHAnsi"/>
              <w:szCs w:val="24"/>
            </w:rPr>
            <w:fldChar w:fldCharType="separate"/>
          </w:r>
          <w:r w:rsidR="009F57FD" w:rsidRPr="009F57FD">
            <w:rPr>
              <w:rFonts w:cstheme="minorHAnsi"/>
              <w:noProof/>
              <w:szCs w:val="24"/>
            </w:rPr>
            <w:t>(Green &amp; Young, 2020)</w:t>
          </w:r>
          <w:r w:rsidR="00C95566">
            <w:rPr>
              <w:rFonts w:cstheme="minorHAnsi"/>
              <w:szCs w:val="24"/>
            </w:rPr>
            <w:fldChar w:fldCharType="end"/>
          </w:r>
        </w:sdtContent>
      </w:sdt>
      <w:r w:rsidR="00C95566">
        <w:rPr>
          <w:rFonts w:cstheme="minorHAnsi"/>
          <w:szCs w:val="24"/>
        </w:rPr>
        <w:t>.</w:t>
      </w:r>
      <w:r w:rsidR="00852EF2" w:rsidRPr="009F28D7">
        <w:rPr>
          <w:rFonts w:cstheme="minorHAnsi"/>
          <w:szCs w:val="24"/>
        </w:rPr>
        <w:t xml:space="preserve"> </w:t>
      </w:r>
    </w:p>
    <w:p w14:paraId="631DAF48" w14:textId="18949F9E" w:rsidR="00595DAB" w:rsidRPr="009F28D7" w:rsidRDefault="008807C1" w:rsidP="00A51A4A">
      <w:pPr>
        <w:pStyle w:val="Heading2"/>
        <w:numPr>
          <w:ilvl w:val="1"/>
          <w:numId w:val="34"/>
        </w:numPr>
        <w:ind w:left="576"/>
      </w:pPr>
      <w:bookmarkStart w:id="19" w:name="_Toc102405822"/>
      <w:r w:rsidRPr="009F28D7">
        <w:t xml:space="preserve">Barriers to </w:t>
      </w:r>
      <w:r w:rsidR="00A837F4">
        <w:t>A</w:t>
      </w:r>
      <w:r w:rsidRPr="009F28D7">
        <w:t xml:space="preserve">ccessing </w:t>
      </w:r>
      <w:r w:rsidR="00A837F4">
        <w:t>T</w:t>
      </w:r>
      <w:r w:rsidR="002D227E" w:rsidRPr="009F28D7">
        <w:t xml:space="preserve">raining </w:t>
      </w:r>
      <w:bookmarkEnd w:id="19"/>
    </w:p>
    <w:p w14:paraId="1CCD8670" w14:textId="77777777" w:rsidR="00CA518C" w:rsidRPr="00DA01CA" w:rsidRDefault="00CA518C" w:rsidP="003B620E">
      <w:pPr>
        <w:spacing w:line="480" w:lineRule="auto"/>
        <w:rPr>
          <w:rFonts w:cstheme="minorHAnsi"/>
          <w:sz w:val="8"/>
          <w:szCs w:val="8"/>
        </w:rPr>
      </w:pPr>
    </w:p>
    <w:p w14:paraId="2F541A6D" w14:textId="7A2D3820" w:rsidR="007A22DC" w:rsidRPr="009F28D7" w:rsidRDefault="00852EF2" w:rsidP="003B620E">
      <w:pPr>
        <w:spacing w:line="480" w:lineRule="auto"/>
        <w:rPr>
          <w:rFonts w:cstheme="minorHAnsi"/>
          <w:szCs w:val="24"/>
        </w:rPr>
      </w:pPr>
      <w:r w:rsidRPr="009F28D7">
        <w:rPr>
          <w:rFonts w:cstheme="minorHAnsi"/>
          <w:szCs w:val="24"/>
        </w:rPr>
        <w:t>T</w:t>
      </w:r>
      <w:r w:rsidR="006C424A" w:rsidRPr="009F28D7">
        <w:rPr>
          <w:rFonts w:cstheme="minorHAnsi"/>
          <w:szCs w:val="24"/>
        </w:rPr>
        <w:t>he barriers to accessing training will depend o</w:t>
      </w:r>
      <w:r w:rsidR="007F59EA" w:rsidRPr="009F28D7">
        <w:rPr>
          <w:rFonts w:cstheme="minorHAnsi"/>
          <w:szCs w:val="24"/>
        </w:rPr>
        <w:t>n</w:t>
      </w:r>
      <w:r w:rsidR="006C424A" w:rsidRPr="009F28D7">
        <w:rPr>
          <w:rFonts w:cstheme="minorHAnsi"/>
          <w:szCs w:val="24"/>
        </w:rPr>
        <w:t xml:space="preserve"> individual</w:t>
      </w:r>
      <w:r w:rsidRPr="009F28D7">
        <w:rPr>
          <w:rFonts w:cstheme="minorHAnsi"/>
          <w:szCs w:val="24"/>
        </w:rPr>
        <w:t xml:space="preserve"> </w:t>
      </w:r>
      <w:r w:rsidR="004925F2" w:rsidRPr="009F28D7">
        <w:rPr>
          <w:rFonts w:cstheme="minorHAnsi"/>
          <w:szCs w:val="24"/>
        </w:rPr>
        <w:t xml:space="preserve">circumstances and where </w:t>
      </w:r>
      <w:r w:rsidR="00A77B3E">
        <w:rPr>
          <w:rFonts w:cstheme="minorHAnsi"/>
          <w:szCs w:val="24"/>
        </w:rPr>
        <w:t xml:space="preserve">these </w:t>
      </w:r>
      <w:r w:rsidR="004925F2" w:rsidRPr="009F28D7">
        <w:rPr>
          <w:rFonts w:cstheme="minorHAnsi"/>
          <w:szCs w:val="24"/>
        </w:rPr>
        <w:t>exist, are often multiple barriers</w:t>
      </w:r>
      <w:r w:rsidR="00A77B3E">
        <w:rPr>
          <w:rFonts w:cstheme="minorHAnsi"/>
          <w:szCs w:val="24"/>
        </w:rPr>
        <w:t xml:space="preserve"> </w:t>
      </w:r>
      <w:sdt>
        <w:sdtPr>
          <w:rPr>
            <w:rFonts w:cstheme="minorHAnsi"/>
            <w:szCs w:val="24"/>
          </w:rPr>
          <w:id w:val="406421509"/>
          <w:citation/>
        </w:sdtPr>
        <w:sdtEndPr/>
        <w:sdtContent>
          <w:r w:rsidR="00CA518C" w:rsidRPr="009F28D7">
            <w:rPr>
              <w:rFonts w:cstheme="minorHAnsi"/>
              <w:szCs w:val="24"/>
            </w:rPr>
            <w:fldChar w:fldCharType="begin"/>
          </w:r>
          <w:r w:rsidR="00CA518C" w:rsidRPr="009F28D7">
            <w:rPr>
              <w:rFonts w:cstheme="minorHAnsi"/>
              <w:szCs w:val="24"/>
            </w:rPr>
            <w:instrText xml:space="preserve"> CITATION Pen18 \l 2057 </w:instrText>
          </w:r>
          <w:r w:rsidR="00CA518C" w:rsidRPr="009F28D7">
            <w:rPr>
              <w:rFonts w:cstheme="minorHAnsi"/>
              <w:szCs w:val="24"/>
            </w:rPr>
            <w:fldChar w:fldCharType="separate"/>
          </w:r>
          <w:r w:rsidR="009F57FD" w:rsidRPr="009F57FD">
            <w:rPr>
              <w:rFonts w:cstheme="minorHAnsi"/>
              <w:noProof/>
              <w:szCs w:val="24"/>
            </w:rPr>
            <w:t>(Pennacchia, et al., 2018)</w:t>
          </w:r>
          <w:r w:rsidR="00CA518C" w:rsidRPr="009F28D7">
            <w:rPr>
              <w:rFonts w:cstheme="minorHAnsi"/>
              <w:szCs w:val="24"/>
            </w:rPr>
            <w:fldChar w:fldCharType="end"/>
          </w:r>
        </w:sdtContent>
      </w:sdt>
      <w:r w:rsidR="0061268B" w:rsidRPr="009F28D7">
        <w:rPr>
          <w:rFonts w:cstheme="minorHAnsi"/>
          <w:szCs w:val="24"/>
        </w:rPr>
        <w:t>:</w:t>
      </w:r>
    </w:p>
    <w:p w14:paraId="4D0F607F" w14:textId="108E56CC" w:rsidR="007A22DC" w:rsidRPr="00402BC8" w:rsidRDefault="00E01DBA" w:rsidP="00A51A4A">
      <w:pPr>
        <w:pStyle w:val="Heading3"/>
        <w:numPr>
          <w:ilvl w:val="2"/>
          <w:numId w:val="34"/>
        </w:numPr>
      </w:pPr>
      <w:bookmarkStart w:id="20" w:name="_Toc102405823"/>
      <w:r w:rsidRPr="00402BC8">
        <w:t>P</w:t>
      </w:r>
      <w:r w:rsidR="00575864" w:rsidRPr="00402BC8">
        <w:t xml:space="preserve">ersonal </w:t>
      </w:r>
      <w:r w:rsidR="00EA0870" w:rsidRPr="0079767F">
        <w:t>barrier</w:t>
      </w:r>
      <w:r w:rsidR="00A66484" w:rsidRPr="0079767F">
        <w:t>s</w:t>
      </w:r>
      <w:bookmarkEnd w:id="20"/>
    </w:p>
    <w:p w14:paraId="78606C80" w14:textId="4B0E18E8" w:rsidR="00575864" w:rsidRPr="009D5AA8" w:rsidRDefault="00575864" w:rsidP="003B620E">
      <w:pPr>
        <w:spacing w:line="480" w:lineRule="auto"/>
        <w:rPr>
          <w:rFonts w:cstheme="minorHAnsi"/>
          <w:sz w:val="12"/>
          <w:szCs w:val="12"/>
        </w:rPr>
      </w:pPr>
    </w:p>
    <w:p w14:paraId="17D08CC2" w14:textId="25C9DE51" w:rsidR="00EA0870" w:rsidRPr="009D5AA8" w:rsidRDefault="00EA0870" w:rsidP="003B620E">
      <w:pPr>
        <w:spacing w:line="480" w:lineRule="auto"/>
        <w:rPr>
          <w:rFonts w:cstheme="minorHAnsi"/>
          <w:szCs w:val="24"/>
        </w:rPr>
      </w:pPr>
      <w:r w:rsidRPr="009D5AA8">
        <w:rPr>
          <w:rFonts w:cstheme="minorHAnsi"/>
          <w:szCs w:val="24"/>
        </w:rPr>
        <w:t>Personal barriers can vary significantly</w:t>
      </w:r>
      <w:r w:rsidR="00850F14" w:rsidRPr="009D5AA8">
        <w:rPr>
          <w:rFonts w:cstheme="minorHAnsi"/>
          <w:szCs w:val="24"/>
        </w:rPr>
        <w:t xml:space="preserve"> and is recognised as one of the largest </w:t>
      </w:r>
      <w:r w:rsidR="00DA01CA" w:rsidRPr="009D5AA8">
        <w:rPr>
          <w:rFonts w:cstheme="minorHAnsi"/>
          <w:szCs w:val="24"/>
        </w:rPr>
        <w:t>reasons</w:t>
      </w:r>
      <w:r w:rsidR="00850F14" w:rsidRPr="009D5AA8">
        <w:rPr>
          <w:rFonts w:cstheme="minorHAnsi"/>
          <w:szCs w:val="24"/>
        </w:rPr>
        <w:t xml:space="preserve"> for not accessing development opportunities</w:t>
      </w:r>
      <w:sdt>
        <w:sdtPr>
          <w:id w:val="-2101097885"/>
          <w:citation/>
        </w:sdtPr>
        <w:sdtEndPr/>
        <w:sdtContent>
          <w:r w:rsidR="00850F14" w:rsidRPr="009D5AA8">
            <w:rPr>
              <w:rFonts w:cstheme="minorHAnsi"/>
              <w:szCs w:val="24"/>
            </w:rPr>
            <w:fldChar w:fldCharType="begin"/>
          </w:r>
          <w:r w:rsidR="00850F14" w:rsidRPr="009D5AA8">
            <w:rPr>
              <w:rFonts w:cstheme="minorHAnsi"/>
              <w:szCs w:val="24"/>
            </w:rPr>
            <w:instrText xml:space="preserve"> CITATION Pen18 \l 2057 </w:instrText>
          </w:r>
          <w:r w:rsidR="00850F14" w:rsidRPr="009D5AA8">
            <w:rPr>
              <w:rFonts w:cstheme="minorHAnsi"/>
              <w:szCs w:val="24"/>
            </w:rPr>
            <w:fldChar w:fldCharType="separate"/>
          </w:r>
          <w:r w:rsidR="009F57FD">
            <w:rPr>
              <w:rFonts w:cstheme="minorHAnsi"/>
              <w:noProof/>
              <w:szCs w:val="24"/>
            </w:rPr>
            <w:t xml:space="preserve"> </w:t>
          </w:r>
          <w:r w:rsidR="009F57FD" w:rsidRPr="009F57FD">
            <w:rPr>
              <w:rFonts w:cstheme="minorHAnsi"/>
              <w:noProof/>
              <w:szCs w:val="24"/>
            </w:rPr>
            <w:t>(Pennacchia, et al., 2018)</w:t>
          </w:r>
          <w:r w:rsidR="00850F14" w:rsidRPr="009D5AA8">
            <w:rPr>
              <w:rFonts w:cstheme="minorHAnsi"/>
              <w:szCs w:val="24"/>
            </w:rPr>
            <w:fldChar w:fldCharType="end"/>
          </w:r>
        </w:sdtContent>
      </w:sdt>
      <w:r w:rsidR="00850F14" w:rsidRPr="009D5AA8">
        <w:rPr>
          <w:rFonts w:cstheme="minorHAnsi"/>
          <w:szCs w:val="24"/>
        </w:rPr>
        <w:t xml:space="preserve">.  </w:t>
      </w:r>
      <w:r w:rsidR="009D5AA8" w:rsidRPr="009D5AA8">
        <w:rPr>
          <w:rFonts w:cstheme="minorHAnsi"/>
          <w:szCs w:val="24"/>
        </w:rPr>
        <w:t xml:space="preserve">Low </w:t>
      </w:r>
      <w:r w:rsidR="000379D5">
        <w:rPr>
          <w:rFonts w:cstheme="minorHAnsi"/>
          <w:szCs w:val="24"/>
        </w:rPr>
        <w:t>c</w:t>
      </w:r>
      <w:r w:rsidR="009D5AA8" w:rsidRPr="009D5AA8">
        <w:rPr>
          <w:rFonts w:cstheme="minorHAnsi"/>
          <w:szCs w:val="24"/>
        </w:rPr>
        <w:t>onfidence</w:t>
      </w:r>
      <w:r w:rsidR="009D5AA8">
        <w:rPr>
          <w:rFonts w:cstheme="minorHAnsi"/>
          <w:szCs w:val="24"/>
        </w:rPr>
        <w:t xml:space="preserve"> and </w:t>
      </w:r>
      <w:r w:rsidR="009D5AA8" w:rsidRPr="009D5AA8">
        <w:rPr>
          <w:rFonts w:cstheme="minorHAnsi"/>
          <w:szCs w:val="24"/>
        </w:rPr>
        <w:t xml:space="preserve">lack of self-esteem are two </w:t>
      </w:r>
      <w:r w:rsidR="009D5AA8">
        <w:rPr>
          <w:rFonts w:cstheme="minorHAnsi"/>
          <w:szCs w:val="24"/>
        </w:rPr>
        <w:t xml:space="preserve">barriers </w:t>
      </w:r>
      <w:r w:rsidR="009D5AA8" w:rsidRPr="009D5AA8">
        <w:rPr>
          <w:rFonts w:cstheme="minorHAnsi"/>
          <w:szCs w:val="24"/>
        </w:rPr>
        <w:t xml:space="preserve">which significantly increase in adult learners </w:t>
      </w:r>
      <w:sdt>
        <w:sdtPr>
          <w:id w:val="1268353336"/>
          <w:citation/>
        </w:sdtPr>
        <w:sdtEndPr/>
        <w:sdtContent>
          <w:r w:rsidR="009D5AA8" w:rsidRPr="009D5AA8">
            <w:rPr>
              <w:rFonts w:cstheme="minorHAnsi"/>
              <w:szCs w:val="24"/>
            </w:rPr>
            <w:fldChar w:fldCharType="begin"/>
          </w:r>
          <w:r w:rsidR="009D5AA8" w:rsidRPr="009D5AA8">
            <w:rPr>
              <w:rFonts w:cstheme="minorHAnsi"/>
              <w:szCs w:val="24"/>
            </w:rPr>
            <w:instrText xml:space="preserve"> CITATION Pen18 \l 2057 </w:instrText>
          </w:r>
          <w:r w:rsidR="009D5AA8" w:rsidRPr="009D5AA8">
            <w:rPr>
              <w:rFonts w:cstheme="minorHAnsi"/>
              <w:szCs w:val="24"/>
            </w:rPr>
            <w:fldChar w:fldCharType="separate"/>
          </w:r>
          <w:r w:rsidR="009F57FD" w:rsidRPr="009F57FD">
            <w:rPr>
              <w:rFonts w:cstheme="minorHAnsi"/>
              <w:noProof/>
              <w:szCs w:val="24"/>
            </w:rPr>
            <w:t>(Pennacchia, et al., 2018)</w:t>
          </w:r>
          <w:r w:rsidR="009D5AA8" w:rsidRPr="009D5AA8">
            <w:rPr>
              <w:rFonts w:cstheme="minorHAnsi"/>
              <w:szCs w:val="24"/>
            </w:rPr>
            <w:fldChar w:fldCharType="end"/>
          </w:r>
        </w:sdtContent>
      </w:sdt>
      <w:r w:rsidR="009D5AA8" w:rsidRPr="009D5AA8">
        <w:rPr>
          <w:rFonts w:cstheme="minorHAnsi"/>
          <w:szCs w:val="24"/>
        </w:rPr>
        <w:t xml:space="preserve">.  This </w:t>
      </w:r>
      <w:r w:rsidR="009D5AA8" w:rsidRPr="00716562">
        <w:rPr>
          <w:rFonts w:cstheme="minorHAnsi"/>
          <w:szCs w:val="24"/>
        </w:rPr>
        <w:t xml:space="preserve">includes fear of failure, which is worse in men </w:t>
      </w:r>
      <w:sdt>
        <w:sdtPr>
          <w:id w:val="1066227247"/>
          <w:citation/>
        </w:sdtPr>
        <w:sdtEndPr/>
        <w:sdtContent>
          <w:r w:rsidR="009D5AA8" w:rsidRPr="00716562">
            <w:rPr>
              <w:rFonts w:cstheme="minorHAnsi"/>
              <w:szCs w:val="24"/>
            </w:rPr>
            <w:fldChar w:fldCharType="begin"/>
          </w:r>
          <w:r w:rsidR="009D5AA8" w:rsidRPr="00716562">
            <w:rPr>
              <w:rFonts w:cstheme="minorHAnsi"/>
              <w:szCs w:val="24"/>
            </w:rPr>
            <w:instrText xml:space="preserve"> CITATION Lea13 \l 2057 </w:instrText>
          </w:r>
          <w:r w:rsidR="009D5AA8" w:rsidRPr="00716562">
            <w:rPr>
              <w:rFonts w:cstheme="minorHAnsi"/>
              <w:szCs w:val="24"/>
            </w:rPr>
            <w:fldChar w:fldCharType="separate"/>
          </w:r>
          <w:r w:rsidR="009F57FD" w:rsidRPr="009F57FD">
            <w:rPr>
              <w:rFonts w:cstheme="minorHAnsi"/>
              <w:noProof/>
              <w:szCs w:val="24"/>
            </w:rPr>
            <w:t>(LSDA, 2013)</w:t>
          </w:r>
          <w:r w:rsidR="009D5AA8" w:rsidRPr="00716562">
            <w:rPr>
              <w:rFonts w:cstheme="minorHAnsi"/>
              <w:szCs w:val="24"/>
            </w:rPr>
            <w:fldChar w:fldCharType="end"/>
          </w:r>
        </w:sdtContent>
      </w:sdt>
      <w:r w:rsidR="009D5AA8" w:rsidRPr="00716562">
        <w:rPr>
          <w:rFonts w:cstheme="minorHAnsi"/>
          <w:szCs w:val="24"/>
        </w:rPr>
        <w:t xml:space="preserve">. </w:t>
      </w:r>
      <w:r w:rsidR="000379D5" w:rsidRPr="00716562">
        <w:rPr>
          <w:rFonts w:cstheme="minorHAnsi"/>
          <w:szCs w:val="24"/>
        </w:rPr>
        <w:t xml:space="preserve"> Negative poor experience also </w:t>
      </w:r>
      <w:r w:rsidR="00770D55" w:rsidRPr="00716562">
        <w:rPr>
          <w:rFonts w:cstheme="minorHAnsi"/>
          <w:szCs w:val="24"/>
        </w:rPr>
        <w:t>reduces</w:t>
      </w:r>
      <w:r w:rsidR="0079767F" w:rsidRPr="00716562">
        <w:rPr>
          <w:rFonts w:cstheme="minorHAnsi"/>
          <w:szCs w:val="24"/>
        </w:rPr>
        <w:t xml:space="preserve"> the </w:t>
      </w:r>
      <w:r w:rsidR="000379D5" w:rsidRPr="00716562">
        <w:rPr>
          <w:rFonts w:cstheme="minorHAnsi"/>
          <w:szCs w:val="24"/>
        </w:rPr>
        <w:t>willingness</w:t>
      </w:r>
      <w:r w:rsidR="000379D5">
        <w:rPr>
          <w:rFonts w:cstheme="minorHAnsi"/>
          <w:szCs w:val="24"/>
        </w:rPr>
        <w:t xml:space="preserve"> to participate in training </w:t>
      </w:r>
      <w:sdt>
        <w:sdtPr>
          <w:rPr>
            <w:rFonts w:cstheme="minorHAnsi"/>
            <w:szCs w:val="24"/>
          </w:rPr>
          <w:id w:val="-338237047"/>
          <w:citation/>
        </w:sdtPr>
        <w:sdtEndPr/>
        <w:sdtContent>
          <w:r w:rsidR="000379D5" w:rsidRPr="009F28D7">
            <w:rPr>
              <w:rFonts w:cstheme="minorHAnsi"/>
              <w:szCs w:val="24"/>
            </w:rPr>
            <w:fldChar w:fldCharType="begin"/>
          </w:r>
          <w:r w:rsidR="000379D5" w:rsidRPr="009F28D7">
            <w:rPr>
              <w:rFonts w:cstheme="minorHAnsi"/>
              <w:szCs w:val="24"/>
            </w:rPr>
            <w:instrText xml:space="preserve"> CITATION TUC20 \l 2057 </w:instrText>
          </w:r>
          <w:r w:rsidR="000379D5" w:rsidRPr="009F28D7">
            <w:rPr>
              <w:rFonts w:cstheme="minorHAnsi"/>
              <w:szCs w:val="24"/>
            </w:rPr>
            <w:fldChar w:fldCharType="separate"/>
          </w:r>
          <w:r w:rsidR="009F57FD" w:rsidRPr="009F57FD">
            <w:rPr>
              <w:rFonts w:cstheme="minorHAnsi"/>
              <w:noProof/>
              <w:szCs w:val="24"/>
            </w:rPr>
            <w:t>(TUC, 2020)</w:t>
          </w:r>
          <w:r w:rsidR="000379D5" w:rsidRPr="009F28D7">
            <w:rPr>
              <w:rFonts w:cstheme="minorHAnsi"/>
              <w:szCs w:val="24"/>
            </w:rPr>
            <w:fldChar w:fldCharType="end"/>
          </w:r>
        </w:sdtContent>
      </w:sdt>
      <w:r w:rsidR="000379D5">
        <w:rPr>
          <w:rFonts w:cstheme="minorHAnsi"/>
          <w:szCs w:val="24"/>
        </w:rPr>
        <w:t xml:space="preserve">, as does poor mental health, unstable personal circumstances, abuse or bullying. </w:t>
      </w:r>
      <w:r w:rsidR="008D297F">
        <w:rPr>
          <w:rFonts w:cstheme="minorHAnsi"/>
          <w:szCs w:val="24"/>
        </w:rPr>
        <w:t xml:space="preserve"> </w:t>
      </w:r>
      <w:r w:rsidR="009D5AA8">
        <w:rPr>
          <w:rFonts w:cstheme="minorHAnsi"/>
          <w:szCs w:val="24"/>
        </w:rPr>
        <w:t>C</w:t>
      </w:r>
      <w:r w:rsidR="00A66484" w:rsidRPr="009D5AA8">
        <w:rPr>
          <w:rFonts w:cstheme="minorHAnsi"/>
          <w:szCs w:val="24"/>
        </w:rPr>
        <w:t xml:space="preserve">hildcare </w:t>
      </w:r>
      <w:r w:rsidR="009D5AA8">
        <w:rPr>
          <w:rFonts w:cstheme="minorHAnsi"/>
          <w:szCs w:val="24"/>
        </w:rPr>
        <w:t xml:space="preserve">and caring responsibilities </w:t>
      </w:r>
      <w:r w:rsidR="008D297F">
        <w:rPr>
          <w:rFonts w:cstheme="minorHAnsi"/>
          <w:szCs w:val="24"/>
        </w:rPr>
        <w:t xml:space="preserve">also </w:t>
      </w:r>
      <w:r w:rsidR="009D5AA8">
        <w:rPr>
          <w:rFonts w:cstheme="minorHAnsi"/>
          <w:szCs w:val="24"/>
        </w:rPr>
        <w:t>limit</w:t>
      </w:r>
      <w:r w:rsidR="00E523DA">
        <w:rPr>
          <w:rFonts w:cstheme="minorHAnsi"/>
          <w:szCs w:val="24"/>
        </w:rPr>
        <w:t>s</w:t>
      </w:r>
      <w:r w:rsidR="009D5AA8">
        <w:rPr>
          <w:rFonts w:cstheme="minorHAnsi"/>
          <w:szCs w:val="24"/>
        </w:rPr>
        <w:t xml:space="preserve"> accessibility</w:t>
      </w:r>
      <w:r w:rsidR="00E523DA">
        <w:rPr>
          <w:rFonts w:cstheme="minorHAnsi"/>
          <w:szCs w:val="24"/>
        </w:rPr>
        <w:t xml:space="preserve">, </w:t>
      </w:r>
      <w:r w:rsidR="009D5AA8">
        <w:rPr>
          <w:rFonts w:cstheme="minorHAnsi"/>
          <w:szCs w:val="24"/>
        </w:rPr>
        <w:t>impact</w:t>
      </w:r>
      <w:r w:rsidR="00E523DA">
        <w:rPr>
          <w:rFonts w:cstheme="minorHAnsi"/>
          <w:szCs w:val="24"/>
        </w:rPr>
        <w:t>ing</w:t>
      </w:r>
      <w:r w:rsidR="009D5AA8">
        <w:rPr>
          <w:rFonts w:cstheme="minorHAnsi"/>
          <w:szCs w:val="24"/>
        </w:rPr>
        <w:t xml:space="preserve"> </w:t>
      </w:r>
      <w:r w:rsidR="00336452" w:rsidRPr="009D5AA8">
        <w:rPr>
          <w:rFonts w:cstheme="minorHAnsi"/>
          <w:szCs w:val="24"/>
        </w:rPr>
        <w:t>women</w:t>
      </w:r>
      <w:r w:rsidR="007F4F4A">
        <w:rPr>
          <w:rFonts w:cstheme="minorHAnsi"/>
          <w:szCs w:val="24"/>
        </w:rPr>
        <w:t xml:space="preserve"> more</w:t>
      </w:r>
      <w:r w:rsidR="00E523DA">
        <w:rPr>
          <w:rFonts w:cstheme="minorHAnsi"/>
          <w:szCs w:val="24"/>
        </w:rPr>
        <w:t xml:space="preserve">, </w:t>
      </w:r>
      <w:r w:rsidR="007F4F4A">
        <w:rPr>
          <w:rFonts w:cstheme="minorHAnsi"/>
          <w:szCs w:val="24"/>
        </w:rPr>
        <w:t xml:space="preserve">which is </w:t>
      </w:r>
      <w:r w:rsidR="009D5AA8">
        <w:rPr>
          <w:rFonts w:cstheme="minorHAnsi"/>
          <w:szCs w:val="24"/>
        </w:rPr>
        <w:t xml:space="preserve">attributed to the </w:t>
      </w:r>
      <w:r w:rsidR="000379D5">
        <w:rPr>
          <w:rFonts w:cstheme="minorHAnsi"/>
          <w:szCs w:val="24"/>
        </w:rPr>
        <w:t>start</w:t>
      </w:r>
      <w:r w:rsidR="00E523DA">
        <w:rPr>
          <w:rFonts w:cstheme="minorHAnsi"/>
          <w:szCs w:val="24"/>
        </w:rPr>
        <w:t>/e</w:t>
      </w:r>
      <w:r w:rsidR="000379D5">
        <w:rPr>
          <w:rFonts w:cstheme="minorHAnsi"/>
          <w:szCs w:val="24"/>
        </w:rPr>
        <w:t xml:space="preserve">nd times of training </w:t>
      </w:r>
      <w:r w:rsidR="007F4F4A">
        <w:rPr>
          <w:rFonts w:cstheme="minorHAnsi"/>
          <w:szCs w:val="24"/>
        </w:rPr>
        <w:t xml:space="preserve">or </w:t>
      </w:r>
      <w:r w:rsidR="000379D5">
        <w:rPr>
          <w:rFonts w:cstheme="minorHAnsi"/>
          <w:szCs w:val="24"/>
        </w:rPr>
        <w:t>days of the week</w:t>
      </w:r>
      <w:r w:rsidR="00E523DA" w:rsidRPr="00E523DA">
        <w:t xml:space="preserve"> </w:t>
      </w:r>
      <w:sdt>
        <w:sdtPr>
          <w:id w:val="-1411388886"/>
          <w:citation/>
        </w:sdtPr>
        <w:sdtEndPr/>
        <w:sdtContent>
          <w:r w:rsidR="00E523DA" w:rsidRPr="009D5AA8">
            <w:rPr>
              <w:rFonts w:cstheme="minorHAnsi"/>
              <w:szCs w:val="24"/>
            </w:rPr>
            <w:fldChar w:fldCharType="begin"/>
          </w:r>
          <w:r w:rsidR="00E523DA" w:rsidRPr="009D5AA8">
            <w:rPr>
              <w:rFonts w:cstheme="minorHAnsi"/>
              <w:szCs w:val="24"/>
            </w:rPr>
            <w:instrText xml:space="preserve"> CITATION Uni12 \l 2057 </w:instrText>
          </w:r>
          <w:r w:rsidR="00E523DA" w:rsidRPr="009D5AA8">
            <w:rPr>
              <w:rFonts w:cstheme="minorHAnsi"/>
              <w:szCs w:val="24"/>
            </w:rPr>
            <w:fldChar w:fldCharType="separate"/>
          </w:r>
          <w:r w:rsidR="009F57FD" w:rsidRPr="009F57FD">
            <w:rPr>
              <w:rFonts w:cstheme="minorHAnsi"/>
              <w:noProof/>
              <w:szCs w:val="24"/>
            </w:rPr>
            <w:t>(Union Learn, 2012)</w:t>
          </w:r>
          <w:r w:rsidR="00E523DA" w:rsidRPr="009D5AA8">
            <w:rPr>
              <w:rFonts w:cstheme="minorHAnsi"/>
              <w:szCs w:val="24"/>
            </w:rPr>
            <w:fldChar w:fldCharType="end"/>
          </w:r>
        </w:sdtContent>
      </w:sdt>
      <w:r w:rsidR="000379D5">
        <w:rPr>
          <w:rFonts w:cstheme="minorHAnsi"/>
          <w:szCs w:val="24"/>
        </w:rPr>
        <w:t xml:space="preserve">.  </w:t>
      </w:r>
    </w:p>
    <w:p w14:paraId="206DA2C3" w14:textId="5D10E1A9" w:rsidR="008C550F" w:rsidRDefault="008C550F" w:rsidP="003B620E">
      <w:pPr>
        <w:spacing w:line="480" w:lineRule="auto"/>
        <w:rPr>
          <w:rFonts w:cstheme="minorHAnsi"/>
          <w:szCs w:val="24"/>
        </w:rPr>
      </w:pPr>
      <w:r w:rsidRPr="000379D5">
        <w:rPr>
          <w:rFonts w:cstheme="minorHAnsi"/>
          <w:szCs w:val="24"/>
        </w:rPr>
        <w:t xml:space="preserve">Learning styles are impacted by social, physical, environmental and emotional factors </w:t>
      </w:r>
      <w:sdt>
        <w:sdtPr>
          <w:rPr>
            <w:rFonts w:cstheme="minorHAnsi"/>
            <w:szCs w:val="24"/>
          </w:rPr>
          <w:id w:val="2138836392"/>
          <w:citation/>
        </w:sdtPr>
        <w:sdtEndPr/>
        <w:sdtContent>
          <w:r w:rsidR="007F4F4A">
            <w:rPr>
              <w:rFonts w:cstheme="minorHAnsi"/>
              <w:szCs w:val="24"/>
            </w:rPr>
            <w:fldChar w:fldCharType="begin"/>
          </w:r>
          <w:r w:rsidR="007F4F4A">
            <w:rPr>
              <w:rFonts w:cstheme="minorHAnsi"/>
              <w:szCs w:val="24"/>
            </w:rPr>
            <w:instrText xml:space="preserve"> CITATION Val20 \l 2057 </w:instrText>
          </w:r>
          <w:r w:rsidR="007F4F4A">
            <w:rPr>
              <w:rFonts w:cstheme="minorHAnsi"/>
              <w:szCs w:val="24"/>
            </w:rPr>
            <w:fldChar w:fldCharType="separate"/>
          </w:r>
          <w:r w:rsidR="009F57FD" w:rsidRPr="009F57FD">
            <w:rPr>
              <w:rFonts w:cstheme="minorHAnsi"/>
              <w:noProof/>
              <w:szCs w:val="24"/>
            </w:rPr>
            <w:t>(Valamis, 2020)</w:t>
          </w:r>
          <w:r w:rsidR="007F4F4A">
            <w:rPr>
              <w:rFonts w:cstheme="minorHAnsi"/>
              <w:szCs w:val="24"/>
            </w:rPr>
            <w:fldChar w:fldCharType="end"/>
          </w:r>
        </w:sdtContent>
      </w:sdt>
      <w:r w:rsidR="00DC565A">
        <w:rPr>
          <w:rFonts w:cstheme="minorHAnsi"/>
          <w:szCs w:val="24"/>
        </w:rPr>
        <w:t xml:space="preserve">.  </w:t>
      </w:r>
      <w:r w:rsidRPr="000379D5">
        <w:rPr>
          <w:rFonts w:cstheme="minorHAnsi"/>
          <w:szCs w:val="24"/>
        </w:rPr>
        <w:t>Where employees do not feel a learning intervention meets their learning style and preferences in learning, they are less likely to engage</w:t>
      </w:r>
      <w:r w:rsidR="00DC565A">
        <w:rPr>
          <w:rFonts w:cstheme="minorHAnsi"/>
          <w:szCs w:val="24"/>
        </w:rPr>
        <w:t xml:space="preserve"> in future learning</w:t>
      </w:r>
      <w:r w:rsidRPr="000379D5">
        <w:rPr>
          <w:rFonts w:cstheme="minorHAnsi"/>
          <w:szCs w:val="24"/>
        </w:rPr>
        <w:t xml:space="preserve"> </w:t>
      </w:r>
      <w:sdt>
        <w:sdtPr>
          <w:rPr>
            <w:rFonts w:cstheme="minorHAnsi"/>
            <w:szCs w:val="24"/>
          </w:rPr>
          <w:id w:val="1423917965"/>
          <w:citation/>
        </w:sdtPr>
        <w:sdtEndPr/>
        <w:sdtContent>
          <w:r w:rsidR="000525EB">
            <w:rPr>
              <w:rFonts w:cstheme="minorHAnsi"/>
              <w:szCs w:val="24"/>
            </w:rPr>
            <w:fldChar w:fldCharType="begin"/>
          </w:r>
          <w:r w:rsidR="000525EB">
            <w:rPr>
              <w:rFonts w:cstheme="minorHAnsi"/>
              <w:szCs w:val="24"/>
            </w:rPr>
            <w:instrText xml:space="preserve"> CITATION Bee20 \l 2057 </w:instrText>
          </w:r>
          <w:r w:rsidR="000525EB">
            <w:rPr>
              <w:rFonts w:cstheme="minorHAnsi"/>
              <w:szCs w:val="24"/>
            </w:rPr>
            <w:fldChar w:fldCharType="separate"/>
          </w:r>
          <w:r w:rsidR="000525EB" w:rsidRPr="000525EB">
            <w:rPr>
              <w:rFonts w:cstheme="minorHAnsi"/>
              <w:noProof/>
              <w:szCs w:val="24"/>
            </w:rPr>
            <w:t>(Beevers, et al., 2020)</w:t>
          </w:r>
          <w:r w:rsidR="000525EB">
            <w:rPr>
              <w:rFonts w:cstheme="minorHAnsi"/>
              <w:szCs w:val="24"/>
            </w:rPr>
            <w:fldChar w:fldCharType="end"/>
          </w:r>
        </w:sdtContent>
      </w:sdt>
      <w:r w:rsidR="000525EB">
        <w:rPr>
          <w:rFonts w:cstheme="minorHAnsi"/>
          <w:szCs w:val="24"/>
        </w:rPr>
        <w:t>.</w:t>
      </w:r>
    </w:p>
    <w:p w14:paraId="1E243E28" w14:textId="77777777" w:rsidR="00D0557A" w:rsidRPr="00D0557A" w:rsidRDefault="00D0557A" w:rsidP="003B620E">
      <w:pPr>
        <w:spacing w:line="480" w:lineRule="auto"/>
        <w:rPr>
          <w:rFonts w:cstheme="minorHAnsi"/>
          <w:sz w:val="2"/>
          <w:szCs w:val="2"/>
        </w:rPr>
      </w:pPr>
    </w:p>
    <w:p w14:paraId="1FB1F8E8" w14:textId="77777777" w:rsidR="000A258F" w:rsidRPr="009F28D7" w:rsidRDefault="003A270E" w:rsidP="00A51A4A">
      <w:pPr>
        <w:pStyle w:val="Heading3"/>
        <w:numPr>
          <w:ilvl w:val="2"/>
          <w:numId w:val="34"/>
        </w:numPr>
      </w:pPr>
      <w:bookmarkStart w:id="21" w:name="_Toc102405824"/>
      <w:r w:rsidRPr="009F28D7">
        <w:t xml:space="preserve">Disability </w:t>
      </w:r>
      <w:r w:rsidR="00805127" w:rsidRPr="009F28D7">
        <w:t>o</w:t>
      </w:r>
      <w:r w:rsidR="00C0101F" w:rsidRPr="009F28D7">
        <w:t>r Additional Learning Need (ALN)</w:t>
      </w:r>
      <w:bookmarkEnd w:id="21"/>
      <w:r w:rsidR="00DB4E4A" w:rsidRPr="009F28D7">
        <w:t xml:space="preserve"> </w:t>
      </w:r>
    </w:p>
    <w:p w14:paraId="09A6959B" w14:textId="77777777" w:rsidR="000A258F" w:rsidRPr="00CB776E" w:rsidRDefault="000A258F" w:rsidP="003B620E">
      <w:pPr>
        <w:pStyle w:val="ListParagraph"/>
        <w:spacing w:line="480" w:lineRule="auto"/>
        <w:rPr>
          <w:rFonts w:cstheme="minorHAnsi"/>
          <w:sz w:val="16"/>
          <w:szCs w:val="16"/>
        </w:rPr>
      </w:pPr>
    </w:p>
    <w:p w14:paraId="10591543" w14:textId="5A6F6289" w:rsidR="008C2EB8" w:rsidRDefault="00D0557A" w:rsidP="003B620E">
      <w:pPr>
        <w:pStyle w:val="ListParagraph"/>
        <w:spacing w:line="480" w:lineRule="auto"/>
        <w:ind w:left="0"/>
        <w:rPr>
          <w:rFonts w:cstheme="minorHAnsi"/>
          <w:szCs w:val="24"/>
        </w:rPr>
      </w:pPr>
      <w:r>
        <w:rPr>
          <w:rFonts w:cstheme="minorHAnsi"/>
          <w:szCs w:val="24"/>
        </w:rPr>
        <w:t xml:space="preserve">Disabilities affect </w:t>
      </w:r>
      <w:r w:rsidR="00153788" w:rsidRPr="009F28D7">
        <w:rPr>
          <w:rFonts w:cstheme="minorHAnsi"/>
          <w:szCs w:val="24"/>
        </w:rPr>
        <w:t>20% of the UK population</w:t>
      </w:r>
      <w:r w:rsidR="001079AE">
        <w:rPr>
          <w:rFonts w:cstheme="minorHAnsi"/>
          <w:szCs w:val="24"/>
        </w:rPr>
        <w:t xml:space="preserve">, </w:t>
      </w:r>
      <w:r w:rsidR="001079AE" w:rsidRPr="001079AE">
        <w:rPr>
          <w:rFonts w:cstheme="minorHAnsi"/>
          <w:szCs w:val="24"/>
        </w:rPr>
        <w:t xml:space="preserve">being </w:t>
      </w:r>
      <w:r w:rsidR="00F91A9B" w:rsidRPr="001079AE">
        <w:rPr>
          <w:rFonts w:cstheme="minorHAnsi"/>
          <w:szCs w:val="24"/>
        </w:rPr>
        <w:t>50% less likely to gain</w:t>
      </w:r>
      <w:r w:rsidR="00F91A9B" w:rsidRPr="009F28D7">
        <w:rPr>
          <w:rFonts w:cstheme="minorHAnsi"/>
          <w:szCs w:val="24"/>
        </w:rPr>
        <w:t xml:space="preserve"> employment</w:t>
      </w:r>
      <w:r w:rsidR="007F2FBC">
        <w:rPr>
          <w:rFonts w:cstheme="minorHAnsi"/>
          <w:szCs w:val="24"/>
        </w:rPr>
        <w:t xml:space="preserve">. Those </w:t>
      </w:r>
      <w:r w:rsidR="00F91A9B" w:rsidRPr="009F28D7">
        <w:rPr>
          <w:rFonts w:cstheme="minorHAnsi"/>
          <w:szCs w:val="24"/>
        </w:rPr>
        <w:t>employed are</w:t>
      </w:r>
      <w:r w:rsidR="000D7EE8" w:rsidRPr="009F28D7">
        <w:rPr>
          <w:rFonts w:cstheme="minorHAnsi"/>
          <w:szCs w:val="24"/>
        </w:rPr>
        <w:t xml:space="preserve"> </w:t>
      </w:r>
      <w:r w:rsidR="00CD3D0F" w:rsidRPr="009F28D7">
        <w:rPr>
          <w:rFonts w:cstheme="minorHAnsi"/>
          <w:szCs w:val="24"/>
        </w:rPr>
        <w:t>likely</w:t>
      </w:r>
      <w:r w:rsidR="000D7EE8" w:rsidRPr="009F28D7">
        <w:rPr>
          <w:rFonts w:cstheme="minorHAnsi"/>
          <w:szCs w:val="24"/>
        </w:rPr>
        <w:t xml:space="preserve"> to be in </w:t>
      </w:r>
      <w:r w:rsidR="008C2EB8" w:rsidRPr="009F28D7">
        <w:rPr>
          <w:rFonts w:cstheme="minorHAnsi"/>
          <w:szCs w:val="24"/>
        </w:rPr>
        <w:t>unskilled</w:t>
      </w:r>
      <w:r w:rsidR="00661C57" w:rsidRPr="009F28D7">
        <w:rPr>
          <w:rFonts w:cstheme="minorHAnsi"/>
          <w:szCs w:val="24"/>
        </w:rPr>
        <w:t xml:space="preserve">, part-time roles, </w:t>
      </w:r>
      <w:r w:rsidR="00CD3D0F" w:rsidRPr="009F28D7">
        <w:rPr>
          <w:rFonts w:cstheme="minorHAnsi"/>
          <w:szCs w:val="24"/>
        </w:rPr>
        <w:t>reduc</w:t>
      </w:r>
      <w:r w:rsidR="007F2FBC">
        <w:rPr>
          <w:rFonts w:cstheme="minorHAnsi"/>
          <w:szCs w:val="24"/>
        </w:rPr>
        <w:t>ing</w:t>
      </w:r>
      <w:r w:rsidR="00CD3D0F" w:rsidRPr="009F28D7">
        <w:rPr>
          <w:rFonts w:cstheme="minorHAnsi"/>
          <w:szCs w:val="24"/>
        </w:rPr>
        <w:t xml:space="preserve"> access to </w:t>
      </w:r>
      <w:r w:rsidR="008C2EB8" w:rsidRPr="009F28D7">
        <w:rPr>
          <w:rFonts w:cstheme="minorHAnsi"/>
          <w:szCs w:val="24"/>
        </w:rPr>
        <w:t>development opportunities</w:t>
      </w:r>
      <w:r w:rsidR="00CD3D0F" w:rsidRPr="009F28D7">
        <w:rPr>
          <w:rFonts w:cstheme="minorHAnsi"/>
          <w:szCs w:val="24"/>
        </w:rPr>
        <w:t xml:space="preserve"> </w:t>
      </w:r>
      <w:sdt>
        <w:sdtPr>
          <w:rPr>
            <w:rFonts w:cstheme="minorHAnsi"/>
            <w:szCs w:val="24"/>
          </w:rPr>
          <w:id w:val="468256322"/>
          <w:citation/>
        </w:sdtPr>
        <w:sdtEndPr/>
        <w:sdtContent>
          <w:r w:rsidR="00CD3D0F" w:rsidRPr="009F28D7">
            <w:rPr>
              <w:rFonts w:cstheme="minorHAnsi"/>
              <w:szCs w:val="24"/>
            </w:rPr>
            <w:fldChar w:fldCharType="begin"/>
          </w:r>
          <w:r w:rsidR="00CD3D0F" w:rsidRPr="009F28D7">
            <w:rPr>
              <w:rFonts w:cstheme="minorHAnsi"/>
              <w:szCs w:val="24"/>
            </w:rPr>
            <w:instrText xml:space="preserve"> CITATION Uni12 \l 2057 </w:instrText>
          </w:r>
          <w:r w:rsidR="00CD3D0F" w:rsidRPr="009F28D7">
            <w:rPr>
              <w:rFonts w:cstheme="minorHAnsi"/>
              <w:szCs w:val="24"/>
            </w:rPr>
            <w:fldChar w:fldCharType="separate"/>
          </w:r>
          <w:r w:rsidR="009F57FD" w:rsidRPr="009F57FD">
            <w:rPr>
              <w:rFonts w:cstheme="minorHAnsi"/>
              <w:noProof/>
              <w:szCs w:val="24"/>
            </w:rPr>
            <w:t>(Union Learn, 2012)</w:t>
          </w:r>
          <w:r w:rsidR="00CD3D0F" w:rsidRPr="009F28D7">
            <w:rPr>
              <w:rFonts w:cstheme="minorHAnsi"/>
              <w:szCs w:val="24"/>
            </w:rPr>
            <w:fldChar w:fldCharType="end"/>
          </w:r>
        </w:sdtContent>
      </w:sdt>
      <w:r w:rsidR="00CD3D0F" w:rsidRPr="009F28D7">
        <w:rPr>
          <w:rFonts w:cstheme="minorHAnsi"/>
          <w:szCs w:val="24"/>
        </w:rPr>
        <w:t xml:space="preserve">. </w:t>
      </w:r>
      <w:r w:rsidR="009125CE" w:rsidRPr="009F28D7">
        <w:rPr>
          <w:rFonts w:cstheme="minorHAnsi"/>
          <w:szCs w:val="24"/>
        </w:rPr>
        <w:t xml:space="preserve"> Due to lack of training and support, they are 17% more likely to leave their role within the first year </w:t>
      </w:r>
      <w:sdt>
        <w:sdtPr>
          <w:rPr>
            <w:rFonts w:cstheme="minorHAnsi"/>
            <w:szCs w:val="24"/>
          </w:rPr>
          <w:id w:val="1530909693"/>
          <w:citation/>
        </w:sdtPr>
        <w:sdtEndPr/>
        <w:sdtContent>
          <w:r w:rsidR="009125CE" w:rsidRPr="009F28D7">
            <w:rPr>
              <w:rFonts w:cstheme="minorHAnsi"/>
              <w:szCs w:val="24"/>
            </w:rPr>
            <w:fldChar w:fldCharType="begin"/>
          </w:r>
          <w:r w:rsidR="009125CE" w:rsidRPr="009F28D7">
            <w:rPr>
              <w:rFonts w:cstheme="minorHAnsi"/>
              <w:szCs w:val="24"/>
            </w:rPr>
            <w:instrText xml:space="preserve"> CITATION Pen18 \l 2057 </w:instrText>
          </w:r>
          <w:r w:rsidR="009125CE" w:rsidRPr="009F28D7">
            <w:rPr>
              <w:rFonts w:cstheme="minorHAnsi"/>
              <w:szCs w:val="24"/>
            </w:rPr>
            <w:fldChar w:fldCharType="separate"/>
          </w:r>
          <w:r w:rsidR="009F57FD" w:rsidRPr="009F57FD">
            <w:rPr>
              <w:rFonts w:cstheme="minorHAnsi"/>
              <w:noProof/>
              <w:szCs w:val="24"/>
            </w:rPr>
            <w:t>(Pennacchia, et al., 2018)</w:t>
          </w:r>
          <w:r w:rsidR="009125CE" w:rsidRPr="009F28D7">
            <w:rPr>
              <w:rFonts w:cstheme="minorHAnsi"/>
              <w:szCs w:val="24"/>
            </w:rPr>
            <w:fldChar w:fldCharType="end"/>
          </w:r>
        </w:sdtContent>
      </w:sdt>
      <w:r w:rsidR="007F2FBC">
        <w:rPr>
          <w:rFonts w:cstheme="minorHAnsi"/>
          <w:szCs w:val="24"/>
        </w:rPr>
        <w:t xml:space="preserve"> </w:t>
      </w:r>
      <w:r w:rsidR="007F2FBC" w:rsidRPr="000525EB">
        <w:rPr>
          <w:rFonts w:cstheme="minorHAnsi"/>
          <w:szCs w:val="24"/>
        </w:rPr>
        <w:t xml:space="preserve">and 86% </w:t>
      </w:r>
      <w:r w:rsidR="000525EB" w:rsidRPr="000525EB">
        <w:rPr>
          <w:rFonts w:cstheme="minorHAnsi"/>
          <w:szCs w:val="24"/>
        </w:rPr>
        <w:t xml:space="preserve">more </w:t>
      </w:r>
      <w:r w:rsidR="007F2FBC" w:rsidRPr="000525EB">
        <w:rPr>
          <w:rFonts w:cstheme="minorHAnsi"/>
          <w:szCs w:val="24"/>
        </w:rPr>
        <w:t>likely to</w:t>
      </w:r>
      <w:r w:rsidR="007F2FBC">
        <w:rPr>
          <w:rFonts w:cstheme="minorHAnsi"/>
          <w:szCs w:val="24"/>
        </w:rPr>
        <w:t xml:space="preserve"> face multiple barriers </w:t>
      </w:r>
      <w:sdt>
        <w:sdtPr>
          <w:rPr>
            <w:rFonts w:cstheme="minorHAnsi"/>
            <w:szCs w:val="24"/>
          </w:rPr>
          <w:id w:val="388001331"/>
          <w:citation/>
        </w:sdtPr>
        <w:sdtEndPr/>
        <w:sdtContent>
          <w:r w:rsidR="007F2FBC">
            <w:rPr>
              <w:rFonts w:cstheme="minorHAnsi"/>
              <w:szCs w:val="24"/>
            </w:rPr>
            <w:fldChar w:fldCharType="begin"/>
          </w:r>
          <w:r w:rsidR="007F2FBC">
            <w:rPr>
              <w:rFonts w:cstheme="minorHAnsi"/>
              <w:szCs w:val="24"/>
            </w:rPr>
            <w:instrText xml:space="preserve"> CITATION Equ18 \l 2057 </w:instrText>
          </w:r>
          <w:r w:rsidR="007F2FBC">
            <w:rPr>
              <w:rFonts w:cstheme="minorHAnsi"/>
              <w:szCs w:val="24"/>
            </w:rPr>
            <w:fldChar w:fldCharType="separate"/>
          </w:r>
          <w:r w:rsidR="009F57FD" w:rsidRPr="009F57FD">
            <w:rPr>
              <w:rFonts w:cstheme="minorHAnsi"/>
              <w:noProof/>
              <w:szCs w:val="24"/>
            </w:rPr>
            <w:t>(Equality and Human Rights Commission, 2018)</w:t>
          </w:r>
          <w:r w:rsidR="007F2FBC">
            <w:rPr>
              <w:rFonts w:cstheme="minorHAnsi"/>
              <w:szCs w:val="24"/>
            </w:rPr>
            <w:fldChar w:fldCharType="end"/>
          </w:r>
        </w:sdtContent>
      </w:sdt>
      <w:r w:rsidR="009D5B6C">
        <w:rPr>
          <w:rFonts w:cstheme="minorHAnsi"/>
          <w:szCs w:val="24"/>
        </w:rPr>
        <w:t xml:space="preserve">.  </w:t>
      </w:r>
      <w:r w:rsidR="00716562">
        <w:rPr>
          <w:rFonts w:cstheme="minorHAnsi"/>
          <w:szCs w:val="24"/>
        </w:rPr>
        <w:t xml:space="preserve"> Recognising </w:t>
      </w:r>
      <w:r w:rsidR="009A3BA2">
        <w:rPr>
          <w:rFonts w:cstheme="minorHAnsi"/>
          <w:szCs w:val="24"/>
        </w:rPr>
        <w:t>within HDdUHB</w:t>
      </w:r>
      <w:r w:rsidR="000249CA">
        <w:rPr>
          <w:rFonts w:cstheme="minorHAnsi"/>
          <w:szCs w:val="24"/>
        </w:rPr>
        <w:t xml:space="preserve"> 3% of the workforce have a </w:t>
      </w:r>
      <w:r w:rsidR="005E2208">
        <w:rPr>
          <w:rFonts w:cstheme="minorHAnsi"/>
          <w:szCs w:val="24"/>
        </w:rPr>
        <w:t xml:space="preserve">disability, </w:t>
      </w:r>
      <w:r w:rsidR="0073309A">
        <w:rPr>
          <w:rFonts w:cstheme="minorHAnsi"/>
          <w:szCs w:val="24"/>
        </w:rPr>
        <w:t xml:space="preserve">with a further 5% </w:t>
      </w:r>
      <w:r w:rsidR="005049D7">
        <w:rPr>
          <w:rFonts w:cstheme="minorHAnsi"/>
          <w:szCs w:val="24"/>
        </w:rPr>
        <w:t>stating they would not like to disclose</w:t>
      </w:r>
      <w:r w:rsidR="001079AE">
        <w:rPr>
          <w:rFonts w:cstheme="minorHAnsi"/>
          <w:szCs w:val="24"/>
        </w:rPr>
        <w:t xml:space="preserve"> </w:t>
      </w:r>
      <w:sdt>
        <w:sdtPr>
          <w:rPr>
            <w:rFonts w:cstheme="minorHAnsi"/>
            <w:szCs w:val="24"/>
          </w:rPr>
          <w:id w:val="214933264"/>
          <w:citation/>
        </w:sdtPr>
        <w:sdtEndPr/>
        <w:sdtContent>
          <w:r w:rsidR="001079AE">
            <w:rPr>
              <w:rFonts w:cstheme="minorHAnsi"/>
              <w:szCs w:val="24"/>
            </w:rPr>
            <w:fldChar w:fldCharType="begin"/>
          </w:r>
          <w:r w:rsidR="001079AE">
            <w:rPr>
              <w:rFonts w:cstheme="minorHAnsi"/>
              <w:szCs w:val="24"/>
            </w:rPr>
            <w:instrText xml:space="preserve"> CITATION HDd2b \l 2057 </w:instrText>
          </w:r>
          <w:r w:rsidR="001079AE">
            <w:rPr>
              <w:rFonts w:cstheme="minorHAnsi"/>
              <w:szCs w:val="24"/>
            </w:rPr>
            <w:fldChar w:fldCharType="separate"/>
          </w:r>
          <w:r w:rsidR="009F57FD" w:rsidRPr="009F57FD">
            <w:rPr>
              <w:rFonts w:cstheme="minorHAnsi"/>
              <w:noProof/>
              <w:szCs w:val="24"/>
            </w:rPr>
            <w:t>(HDdUHB, 2022b)</w:t>
          </w:r>
          <w:r w:rsidR="001079AE">
            <w:rPr>
              <w:rFonts w:cstheme="minorHAnsi"/>
              <w:szCs w:val="24"/>
            </w:rPr>
            <w:fldChar w:fldCharType="end"/>
          </w:r>
        </w:sdtContent>
      </w:sdt>
      <w:r w:rsidR="005049D7">
        <w:rPr>
          <w:rFonts w:cstheme="minorHAnsi"/>
          <w:szCs w:val="24"/>
        </w:rPr>
        <w:t xml:space="preserve">, this potentially </w:t>
      </w:r>
      <w:r w:rsidR="000B3ABD">
        <w:rPr>
          <w:rFonts w:cstheme="minorHAnsi"/>
          <w:szCs w:val="24"/>
        </w:rPr>
        <w:t xml:space="preserve">could mean that </w:t>
      </w:r>
      <w:r w:rsidR="00A64645">
        <w:rPr>
          <w:rFonts w:cstheme="minorHAnsi"/>
          <w:szCs w:val="24"/>
        </w:rPr>
        <w:t xml:space="preserve">813 employees could </w:t>
      </w:r>
      <w:r w:rsidR="001079AE">
        <w:rPr>
          <w:rFonts w:cstheme="minorHAnsi"/>
          <w:szCs w:val="24"/>
        </w:rPr>
        <w:t xml:space="preserve">be impacted by barriers as a result of a disability. </w:t>
      </w:r>
    </w:p>
    <w:p w14:paraId="18847CC4" w14:textId="77777777" w:rsidR="000B3ABD" w:rsidRPr="009F28D7" w:rsidRDefault="000B3ABD" w:rsidP="003B620E">
      <w:pPr>
        <w:pStyle w:val="ListParagraph"/>
        <w:spacing w:line="480" w:lineRule="auto"/>
        <w:ind w:left="0"/>
        <w:rPr>
          <w:rFonts w:cstheme="minorHAnsi"/>
          <w:szCs w:val="24"/>
        </w:rPr>
      </w:pPr>
    </w:p>
    <w:p w14:paraId="1482B7A2" w14:textId="75C1087E" w:rsidR="00EC4D4C" w:rsidRDefault="007F2FBC" w:rsidP="003B620E">
      <w:pPr>
        <w:pStyle w:val="ListParagraph"/>
        <w:spacing w:line="480" w:lineRule="auto"/>
        <w:ind w:left="0"/>
        <w:rPr>
          <w:rFonts w:cstheme="minorHAnsi"/>
          <w:szCs w:val="24"/>
        </w:rPr>
      </w:pPr>
      <w:r>
        <w:rPr>
          <w:rFonts w:cstheme="minorHAnsi"/>
          <w:szCs w:val="24"/>
        </w:rPr>
        <w:t>I</w:t>
      </w:r>
      <w:r w:rsidR="00DB4E4A" w:rsidRPr="009F28D7">
        <w:rPr>
          <w:rFonts w:cstheme="minorHAnsi"/>
          <w:szCs w:val="24"/>
        </w:rPr>
        <w:t xml:space="preserve">n the UK </w:t>
      </w:r>
      <w:r>
        <w:rPr>
          <w:rFonts w:cstheme="minorHAnsi"/>
          <w:szCs w:val="24"/>
        </w:rPr>
        <w:t xml:space="preserve">1.5 million people </w:t>
      </w:r>
      <w:r w:rsidR="00DB4E4A" w:rsidRPr="009F28D7">
        <w:rPr>
          <w:rFonts w:cstheme="minorHAnsi"/>
          <w:szCs w:val="24"/>
        </w:rPr>
        <w:t xml:space="preserve">have an </w:t>
      </w:r>
      <w:r w:rsidR="00763637">
        <w:rPr>
          <w:rFonts w:cstheme="minorHAnsi"/>
          <w:szCs w:val="24"/>
        </w:rPr>
        <w:t>Additional Learning Need (</w:t>
      </w:r>
      <w:r w:rsidR="00DB4E4A" w:rsidRPr="009F28D7">
        <w:rPr>
          <w:rFonts w:cstheme="minorHAnsi"/>
          <w:szCs w:val="24"/>
        </w:rPr>
        <w:t>ALN</w:t>
      </w:r>
      <w:r w:rsidR="00763637">
        <w:rPr>
          <w:rFonts w:cstheme="minorHAnsi"/>
          <w:szCs w:val="24"/>
        </w:rPr>
        <w:t>)</w:t>
      </w:r>
      <w:r w:rsidR="00165027" w:rsidRPr="009F28D7">
        <w:rPr>
          <w:rFonts w:cstheme="minorHAnsi"/>
          <w:szCs w:val="24"/>
        </w:rPr>
        <w:t xml:space="preserve"> including dyslexia</w:t>
      </w:r>
      <w:r>
        <w:rPr>
          <w:rFonts w:cstheme="minorHAnsi"/>
          <w:szCs w:val="24"/>
        </w:rPr>
        <w:t xml:space="preserve"> and a</w:t>
      </w:r>
      <w:r w:rsidR="0018438B" w:rsidRPr="009F28D7">
        <w:rPr>
          <w:rFonts w:cstheme="minorHAnsi"/>
          <w:szCs w:val="24"/>
        </w:rPr>
        <w:t>utism</w:t>
      </w:r>
      <w:r>
        <w:rPr>
          <w:rFonts w:cstheme="minorHAnsi"/>
          <w:szCs w:val="24"/>
        </w:rPr>
        <w:t>, impacting t</w:t>
      </w:r>
      <w:r w:rsidR="0058314B" w:rsidRPr="009F28D7">
        <w:rPr>
          <w:rFonts w:cstheme="minorHAnsi"/>
          <w:szCs w:val="24"/>
        </w:rPr>
        <w:t xml:space="preserve">heir ability to read, </w:t>
      </w:r>
      <w:r w:rsidRPr="009F28D7">
        <w:rPr>
          <w:rFonts w:cstheme="minorHAnsi"/>
          <w:szCs w:val="24"/>
        </w:rPr>
        <w:t>write</w:t>
      </w:r>
      <w:r w:rsidR="0058314B" w:rsidRPr="009F28D7">
        <w:rPr>
          <w:rFonts w:cstheme="minorHAnsi"/>
          <w:szCs w:val="24"/>
        </w:rPr>
        <w:t xml:space="preserve">, </w:t>
      </w:r>
      <w:r w:rsidRPr="009F28D7">
        <w:rPr>
          <w:rFonts w:cstheme="minorHAnsi"/>
          <w:szCs w:val="24"/>
        </w:rPr>
        <w:t>communicate</w:t>
      </w:r>
      <w:r w:rsidR="0058314B" w:rsidRPr="009F28D7">
        <w:rPr>
          <w:rFonts w:cstheme="minorHAnsi"/>
          <w:szCs w:val="24"/>
        </w:rPr>
        <w:t xml:space="preserve">, </w:t>
      </w:r>
      <w:r w:rsidR="00F9042A" w:rsidRPr="009F28D7">
        <w:rPr>
          <w:rFonts w:cstheme="minorHAnsi"/>
          <w:szCs w:val="24"/>
        </w:rPr>
        <w:t xml:space="preserve">retain </w:t>
      </w:r>
      <w:r w:rsidRPr="009F28D7">
        <w:rPr>
          <w:rFonts w:cstheme="minorHAnsi"/>
          <w:szCs w:val="24"/>
        </w:rPr>
        <w:t>information</w:t>
      </w:r>
      <w:r w:rsidR="00F9042A" w:rsidRPr="009F28D7">
        <w:rPr>
          <w:rFonts w:cstheme="minorHAnsi"/>
          <w:szCs w:val="24"/>
        </w:rPr>
        <w:t xml:space="preserve"> and learn new skills </w:t>
      </w:r>
      <w:sdt>
        <w:sdtPr>
          <w:rPr>
            <w:rFonts w:cstheme="minorHAnsi"/>
            <w:szCs w:val="24"/>
          </w:rPr>
          <w:id w:val="352690681"/>
          <w:citation/>
        </w:sdtPr>
        <w:sdtEndPr/>
        <w:sdtContent>
          <w:r w:rsidR="00F9042A" w:rsidRPr="009F28D7">
            <w:rPr>
              <w:rFonts w:cstheme="minorHAnsi"/>
              <w:szCs w:val="24"/>
            </w:rPr>
            <w:fldChar w:fldCharType="begin"/>
          </w:r>
          <w:r w:rsidR="00F9042A" w:rsidRPr="009F28D7">
            <w:rPr>
              <w:rFonts w:cstheme="minorHAnsi"/>
              <w:szCs w:val="24"/>
            </w:rPr>
            <w:instrText xml:space="preserve"> CITATION TUC20 \l 2057 </w:instrText>
          </w:r>
          <w:r w:rsidR="00F9042A" w:rsidRPr="009F28D7">
            <w:rPr>
              <w:rFonts w:cstheme="minorHAnsi"/>
              <w:szCs w:val="24"/>
            </w:rPr>
            <w:fldChar w:fldCharType="separate"/>
          </w:r>
          <w:r w:rsidR="009F57FD" w:rsidRPr="009F57FD">
            <w:rPr>
              <w:rFonts w:cstheme="minorHAnsi"/>
              <w:noProof/>
              <w:szCs w:val="24"/>
            </w:rPr>
            <w:t>(TUC, 2020)</w:t>
          </w:r>
          <w:r w:rsidR="00F9042A" w:rsidRPr="009F28D7">
            <w:rPr>
              <w:rFonts w:cstheme="minorHAnsi"/>
              <w:szCs w:val="24"/>
            </w:rPr>
            <w:fldChar w:fldCharType="end"/>
          </w:r>
        </w:sdtContent>
      </w:sdt>
      <w:r w:rsidR="00165027" w:rsidRPr="009F28D7">
        <w:rPr>
          <w:rFonts w:cstheme="minorHAnsi"/>
          <w:szCs w:val="24"/>
        </w:rPr>
        <w:t>.  Although no</w:t>
      </w:r>
      <w:r w:rsidR="00912489" w:rsidRPr="009F28D7">
        <w:rPr>
          <w:rFonts w:cstheme="minorHAnsi"/>
          <w:szCs w:val="24"/>
        </w:rPr>
        <w:t xml:space="preserve">t a learning difficulty, </w:t>
      </w:r>
      <w:r w:rsidRPr="009F28D7">
        <w:rPr>
          <w:rFonts w:cstheme="minorHAnsi"/>
          <w:szCs w:val="24"/>
        </w:rPr>
        <w:t>Attention</w:t>
      </w:r>
      <w:r w:rsidR="00912489" w:rsidRPr="009F28D7">
        <w:rPr>
          <w:rFonts w:cstheme="minorHAnsi"/>
          <w:szCs w:val="24"/>
        </w:rPr>
        <w:t xml:space="preserve"> </w:t>
      </w:r>
      <w:r w:rsidR="00943A48" w:rsidRPr="009F28D7">
        <w:rPr>
          <w:rFonts w:cstheme="minorHAnsi"/>
          <w:szCs w:val="24"/>
        </w:rPr>
        <w:t>Deficit Disor</w:t>
      </w:r>
      <w:r>
        <w:rPr>
          <w:rFonts w:cstheme="minorHAnsi"/>
          <w:szCs w:val="24"/>
        </w:rPr>
        <w:t xml:space="preserve">der </w:t>
      </w:r>
      <w:r w:rsidR="00943A48" w:rsidRPr="009F28D7">
        <w:rPr>
          <w:rFonts w:cstheme="minorHAnsi"/>
          <w:szCs w:val="24"/>
        </w:rPr>
        <w:t>(ADD</w:t>
      </w:r>
      <w:r>
        <w:rPr>
          <w:rFonts w:cstheme="minorHAnsi"/>
          <w:szCs w:val="24"/>
        </w:rPr>
        <w:t>)</w:t>
      </w:r>
      <w:r w:rsidR="00943A48" w:rsidRPr="009F28D7">
        <w:rPr>
          <w:rFonts w:cstheme="minorHAnsi"/>
          <w:szCs w:val="24"/>
        </w:rPr>
        <w:t xml:space="preserve"> and </w:t>
      </w:r>
      <w:r w:rsidRPr="009F28D7">
        <w:rPr>
          <w:rFonts w:cstheme="minorHAnsi"/>
          <w:szCs w:val="24"/>
        </w:rPr>
        <w:t>Attention</w:t>
      </w:r>
      <w:r w:rsidR="00943A48" w:rsidRPr="009F28D7">
        <w:rPr>
          <w:rFonts w:cstheme="minorHAnsi"/>
          <w:szCs w:val="24"/>
        </w:rPr>
        <w:t xml:space="preserve"> Deficit Hyperactive Disorder (ADHD) significantly impact concentration and ability to process information</w:t>
      </w:r>
      <w:r>
        <w:rPr>
          <w:rFonts w:cstheme="minorHAnsi"/>
          <w:szCs w:val="24"/>
        </w:rPr>
        <w:t xml:space="preserve"> </w:t>
      </w:r>
      <w:sdt>
        <w:sdtPr>
          <w:rPr>
            <w:rFonts w:cstheme="minorHAnsi"/>
            <w:szCs w:val="24"/>
          </w:rPr>
          <w:id w:val="1987041988"/>
          <w:citation/>
        </w:sdtPr>
        <w:sdtEndPr/>
        <w:sdtContent>
          <w:r>
            <w:rPr>
              <w:rFonts w:cstheme="minorHAnsi"/>
              <w:szCs w:val="24"/>
            </w:rPr>
            <w:fldChar w:fldCharType="begin"/>
          </w:r>
          <w:r>
            <w:rPr>
              <w:rFonts w:cstheme="minorHAnsi"/>
              <w:szCs w:val="24"/>
            </w:rPr>
            <w:instrText xml:space="preserve"> CITATION Min20 \l 2057 </w:instrText>
          </w:r>
          <w:r>
            <w:rPr>
              <w:rFonts w:cstheme="minorHAnsi"/>
              <w:szCs w:val="24"/>
            </w:rPr>
            <w:fldChar w:fldCharType="separate"/>
          </w:r>
          <w:r w:rsidR="009F57FD" w:rsidRPr="009F57FD">
            <w:rPr>
              <w:rFonts w:cstheme="minorHAnsi"/>
              <w:noProof/>
              <w:szCs w:val="24"/>
            </w:rPr>
            <w:t>(Minor, 2020)</w:t>
          </w:r>
          <w:r>
            <w:rPr>
              <w:rFonts w:cstheme="minorHAnsi"/>
              <w:szCs w:val="24"/>
            </w:rPr>
            <w:fldChar w:fldCharType="end"/>
          </w:r>
        </w:sdtContent>
      </w:sdt>
      <w:r w:rsidR="00943A48" w:rsidRPr="009F28D7">
        <w:rPr>
          <w:rFonts w:cstheme="minorHAnsi"/>
          <w:szCs w:val="24"/>
        </w:rPr>
        <w:t xml:space="preserve">.  </w:t>
      </w:r>
      <w:r w:rsidR="006B4080">
        <w:rPr>
          <w:rFonts w:cstheme="minorHAnsi"/>
          <w:szCs w:val="24"/>
        </w:rPr>
        <w:t xml:space="preserve"> Despite </w:t>
      </w:r>
      <w:r w:rsidR="00FA468B">
        <w:rPr>
          <w:rFonts w:cstheme="minorHAnsi"/>
          <w:szCs w:val="24"/>
        </w:rPr>
        <w:t xml:space="preserve">1% of the workforce having </w:t>
      </w:r>
      <w:r w:rsidR="000F2CE9">
        <w:rPr>
          <w:rFonts w:cstheme="minorHAnsi"/>
          <w:szCs w:val="24"/>
        </w:rPr>
        <w:t>ALN</w:t>
      </w:r>
      <w:sdt>
        <w:sdtPr>
          <w:rPr>
            <w:rFonts w:cstheme="minorHAnsi"/>
            <w:szCs w:val="24"/>
          </w:rPr>
          <w:id w:val="-1919782323"/>
          <w:citation/>
        </w:sdtPr>
        <w:sdtEndPr/>
        <w:sdtContent>
          <w:r w:rsidR="000F2CE9">
            <w:rPr>
              <w:rFonts w:cstheme="minorHAnsi"/>
              <w:szCs w:val="24"/>
            </w:rPr>
            <w:fldChar w:fldCharType="begin"/>
          </w:r>
          <w:r w:rsidR="000F2CE9">
            <w:rPr>
              <w:rFonts w:cstheme="minorHAnsi"/>
              <w:szCs w:val="24"/>
            </w:rPr>
            <w:instrText xml:space="preserve"> CITATION HDd2b \l 2057 </w:instrText>
          </w:r>
          <w:r w:rsidR="000F2CE9">
            <w:rPr>
              <w:rFonts w:cstheme="minorHAnsi"/>
              <w:szCs w:val="24"/>
            </w:rPr>
            <w:fldChar w:fldCharType="separate"/>
          </w:r>
          <w:r w:rsidR="009F57FD">
            <w:rPr>
              <w:rFonts w:cstheme="minorHAnsi"/>
              <w:noProof/>
              <w:szCs w:val="24"/>
            </w:rPr>
            <w:t xml:space="preserve"> </w:t>
          </w:r>
          <w:r w:rsidR="009F57FD" w:rsidRPr="009F57FD">
            <w:rPr>
              <w:rFonts w:cstheme="minorHAnsi"/>
              <w:noProof/>
              <w:szCs w:val="24"/>
            </w:rPr>
            <w:t>(HDdUHB, 2022b)</w:t>
          </w:r>
          <w:r w:rsidR="000F2CE9">
            <w:rPr>
              <w:rFonts w:cstheme="minorHAnsi"/>
              <w:szCs w:val="24"/>
            </w:rPr>
            <w:fldChar w:fldCharType="end"/>
          </w:r>
        </w:sdtContent>
      </w:sdt>
      <w:r w:rsidR="000F2CE9">
        <w:rPr>
          <w:rFonts w:cstheme="minorHAnsi"/>
          <w:szCs w:val="24"/>
        </w:rPr>
        <w:t xml:space="preserve">, the </w:t>
      </w:r>
      <w:r w:rsidR="006B4080">
        <w:rPr>
          <w:rFonts w:cstheme="minorHAnsi"/>
          <w:szCs w:val="24"/>
        </w:rPr>
        <w:t xml:space="preserve">current provision within HDdUHB does not differentiate L&amp;D activities to support these </w:t>
      </w:r>
      <w:r w:rsidR="001079AE">
        <w:rPr>
          <w:rFonts w:cstheme="minorHAnsi"/>
          <w:szCs w:val="24"/>
        </w:rPr>
        <w:t>i</w:t>
      </w:r>
      <w:r w:rsidR="006B4080">
        <w:rPr>
          <w:rFonts w:cstheme="minorHAnsi"/>
          <w:szCs w:val="24"/>
        </w:rPr>
        <w:t xml:space="preserve">ndividual needs </w:t>
      </w:r>
      <w:sdt>
        <w:sdtPr>
          <w:rPr>
            <w:rFonts w:cstheme="minorHAnsi"/>
            <w:szCs w:val="24"/>
          </w:rPr>
          <w:id w:val="-1929652194"/>
          <w:citation/>
        </w:sdtPr>
        <w:sdtEndPr/>
        <w:sdtContent>
          <w:r w:rsidR="006B4080">
            <w:rPr>
              <w:rFonts w:cstheme="minorHAnsi"/>
              <w:szCs w:val="24"/>
            </w:rPr>
            <w:fldChar w:fldCharType="begin"/>
          </w:r>
          <w:r w:rsidR="006B4080">
            <w:rPr>
              <w:rFonts w:cstheme="minorHAnsi"/>
              <w:szCs w:val="24"/>
            </w:rPr>
            <w:instrText xml:space="preserve"> CITATION HDd214 \l 2057 </w:instrText>
          </w:r>
          <w:r w:rsidR="006B4080">
            <w:rPr>
              <w:rFonts w:cstheme="minorHAnsi"/>
              <w:szCs w:val="24"/>
            </w:rPr>
            <w:fldChar w:fldCharType="separate"/>
          </w:r>
          <w:r w:rsidR="009F57FD" w:rsidRPr="009F57FD">
            <w:rPr>
              <w:rFonts w:cstheme="minorHAnsi"/>
              <w:noProof/>
              <w:szCs w:val="24"/>
            </w:rPr>
            <w:t>(HDdUHB, 2021)</w:t>
          </w:r>
          <w:r w:rsidR="006B4080">
            <w:rPr>
              <w:rFonts w:cstheme="minorHAnsi"/>
              <w:szCs w:val="24"/>
            </w:rPr>
            <w:fldChar w:fldCharType="end"/>
          </w:r>
        </w:sdtContent>
      </w:sdt>
      <w:r w:rsidR="006B4080">
        <w:rPr>
          <w:rFonts w:cstheme="minorHAnsi"/>
          <w:szCs w:val="24"/>
        </w:rPr>
        <w:t>.</w:t>
      </w:r>
    </w:p>
    <w:p w14:paraId="494C953E" w14:textId="77777777" w:rsidR="000525EB" w:rsidRDefault="000525EB" w:rsidP="003B620E">
      <w:pPr>
        <w:pStyle w:val="ListParagraph"/>
        <w:spacing w:line="480" w:lineRule="auto"/>
        <w:ind w:left="0"/>
        <w:rPr>
          <w:rFonts w:cstheme="minorHAnsi"/>
          <w:szCs w:val="24"/>
        </w:rPr>
      </w:pPr>
    </w:p>
    <w:p w14:paraId="132F02AA" w14:textId="77777777" w:rsidR="000525EB" w:rsidRDefault="000525EB" w:rsidP="003B620E">
      <w:pPr>
        <w:pStyle w:val="ListParagraph"/>
        <w:spacing w:line="480" w:lineRule="auto"/>
        <w:ind w:left="0"/>
        <w:rPr>
          <w:rFonts w:cstheme="minorHAnsi"/>
          <w:szCs w:val="24"/>
        </w:rPr>
      </w:pPr>
    </w:p>
    <w:p w14:paraId="71DA5478" w14:textId="77777777" w:rsidR="000525EB" w:rsidRDefault="000525EB" w:rsidP="003B620E">
      <w:pPr>
        <w:pStyle w:val="ListParagraph"/>
        <w:spacing w:line="480" w:lineRule="auto"/>
        <w:ind w:left="0"/>
        <w:rPr>
          <w:rFonts w:cstheme="minorHAnsi"/>
          <w:szCs w:val="24"/>
        </w:rPr>
      </w:pPr>
    </w:p>
    <w:p w14:paraId="05EFA682" w14:textId="77777777" w:rsidR="000525EB" w:rsidRPr="009F28D7" w:rsidRDefault="000525EB" w:rsidP="003B620E">
      <w:pPr>
        <w:pStyle w:val="ListParagraph"/>
        <w:spacing w:line="480" w:lineRule="auto"/>
        <w:ind w:left="0"/>
        <w:rPr>
          <w:rFonts w:cstheme="minorHAnsi"/>
          <w:szCs w:val="24"/>
        </w:rPr>
      </w:pPr>
    </w:p>
    <w:p w14:paraId="46D91364" w14:textId="5556A60E" w:rsidR="00F75B24" w:rsidRDefault="001B43EA" w:rsidP="00A51A4A">
      <w:pPr>
        <w:pStyle w:val="Heading3"/>
        <w:numPr>
          <w:ilvl w:val="2"/>
          <w:numId w:val="34"/>
        </w:numPr>
      </w:pPr>
      <w:bookmarkStart w:id="22" w:name="_Toc102405825"/>
      <w:r w:rsidRPr="009F28D7">
        <w:t xml:space="preserve">Demographic, </w:t>
      </w:r>
      <w:r w:rsidR="003578BD">
        <w:t>S</w:t>
      </w:r>
      <w:r w:rsidR="00F75B24" w:rsidRPr="009F28D7">
        <w:t xml:space="preserve">ocial and </w:t>
      </w:r>
      <w:r w:rsidR="003578BD">
        <w:t>C</w:t>
      </w:r>
      <w:r w:rsidR="00F75B24" w:rsidRPr="009F28D7">
        <w:t xml:space="preserve">ultural </w:t>
      </w:r>
      <w:r w:rsidR="003578BD">
        <w:t>B</w:t>
      </w:r>
      <w:r w:rsidR="00F75B24" w:rsidRPr="009F28D7">
        <w:t>arriers</w:t>
      </w:r>
      <w:bookmarkEnd w:id="22"/>
    </w:p>
    <w:p w14:paraId="0F90F32F" w14:textId="77777777" w:rsidR="00616838" w:rsidRPr="00616838" w:rsidRDefault="00616838" w:rsidP="003B620E">
      <w:pPr>
        <w:spacing w:line="480" w:lineRule="auto"/>
        <w:rPr>
          <w:sz w:val="10"/>
          <w:szCs w:val="6"/>
        </w:rPr>
      </w:pPr>
    </w:p>
    <w:p w14:paraId="10C9D06D" w14:textId="3A1B011C" w:rsidR="00F75B24" w:rsidRDefault="00F75B24" w:rsidP="003B620E">
      <w:pPr>
        <w:spacing w:line="480" w:lineRule="auto"/>
        <w:rPr>
          <w:rFonts w:cstheme="minorHAnsi"/>
          <w:szCs w:val="24"/>
        </w:rPr>
      </w:pPr>
      <w:r w:rsidRPr="009F28D7">
        <w:rPr>
          <w:rFonts w:cstheme="minorHAnsi"/>
          <w:szCs w:val="24"/>
        </w:rPr>
        <w:t xml:space="preserve">Peer pressure from </w:t>
      </w:r>
      <w:r w:rsidR="007F2FBC">
        <w:rPr>
          <w:rFonts w:cstheme="minorHAnsi"/>
          <w:szCs w:val="24"/>
        </w:rPr>
        <w:t xml:space="preserve">friends, families and social groups </w:t>
      </w:r>
      <w:r w:rsidRPr="009F28D7">
        <w:rPr>
          <w:rFonts w:cstheme="minorHAnsi"/>
          <w:szCs w:val="24"/>
        </w:rPr>
        <w:t xml:space="preserve">is significantly higher where individuals come from different cultures. </w:t>
      </w:r>
      <w:r w:rsidR="007F2FBC">
        <w:rPr>
          <w:rFonts w:cstheme="minorHAnsi"/>
          <w:szCs w:val="24"/>
        </w:rPr>
        <w:t xml:space="preserve"> Where </w:t>
      </w:r>
      <w:r w:rsidR="00563A2D">
        <w:rPr>
          <w:rFonts w:cstheme="minorHAnsi"/>
          <w:szCs w:val="24"/>
        </w:rPr>
        <w:t xml:space="preserve">social </w:t>
      </w:r>
      <w:r w:rsidR="007F2FBC">
        <w:rPr>
          <w:rFonts w:cstheme="minorHAnsi"/>
          <w:szCs w:val="24"/>
        </w:rPr>
        <w:t>connections</w:t>
      </w:r>
      <w:r w:rsidR="00563A2D">
        <w:rPr>
          <w:rFonts w:cstheme="minorHAnsi"/>
          <w:szCs w:val="24"/>
        </w:rPr>
        <w:t xml:space="preserve"> do not engage in learning, this will impact individuals</w:t>
      </w:r>
      <w:r w:rsidR="00563A2D" w:rsidRPr="00563A2D">
        <w:rPr>
          <w:rFonts w:cstheme="minorHAnsi"/>
          <w:szCs w:val="24"/>
        </w:rPr>
        <w:t xml:space="preserve"> </w:t>
      </w:r>
      <w:sdt>
        <w:sdtPr>
          <w:rPr>
            <w:rFonts w:cstheme="minorHAnsi"/>
            <w:szCs w:val="24"/>
          </w:rPr>
          <w:id w:val="-1790273785"/>
          <w:citation/>
        </w:sdtPr>
        <w:sdtEndPr/>
        <w:sdtContent>
          <w:r w:rsidR="00563A2D" w:rsidRPr="009F28D7">
            <w:rPr>
              <w:rFonts w:cstheme="minorHAnsi"/>
              <w:szCs w:val="24"/>
            </w:rPr>
            <w:fldChar w:fldCharType="begin"/>
          </w:r>
          <w:r w:rsidR="00563A2D" w:rsidRPr="009F28D7">
            <w:rPr>
              <w:rFonts w:cstheme="minorHAnsi"/>
              <w:szCs w:val="24"/>
            </w:rPr>
            <w:instrText xml:space="preserve"> CITATION TUC20 \l 2057 </w:instrText>
          </w:r>
          <w:r w:rsidR="00563A2D" w:rsidRPr="009F28D7">
            <w:rPr>
              <w:rFonts w:cstheme="minorHAnsi"/>
              <w:szCs w:val="24"/>
            </w:rPr>
            <w:fldChar w:fldCharType="separate"/>
          </w:r>
          <w:r w:rsidR="009F57FD" w:rsidRPr="009F57FD">
            <w:rPr>
              <w:rFonts w:cstheme="minorHAnsi"/>
              <w:noProof/>
              <w:szCs w:val="24"/>
            </w:rPr>
            <w:t>(TUC, 2020)</w:t>
          </w:r>
          <w:r w:rsidR="00563A2D" w:rsidRPr="009F28D7">
            <w:rPr>
              <w:rFonts w:cstheme="minorHAnsi"/>
              <w:szCs w:val="24"/>
            </w:rPr>
            <w:fldChar w:fldCharType="end"/>
          </w:r>
        </w:sdtContent>
      </w:sdt>
      <w:r w:rsidR="00563A2D">
        <w:rPr>
          <w:rFonts w:cstheme="minorHAnsi"/>
          <w:szCs w:val="24"/>
        </w:rPr>
        <w:t xml:space="preserve">. </w:t>
      </w:r>
      <w:r w:rsidR="007F2FBC">
        <w:rPr>
          <w:rFonts w:cstheme="minorHAnsi"/>
          <w:szCs w:val="24"/>
        </w:rPr>
        <w:t xml:space="preserve"> </w:t>
      </w:r>
    </w:p>
    <w:p w14:paraId="67C64EC1" w14:textId="77777777" w:rsidR="00616838" w:rsidRPr="00616838" w:rsidRDefault="00616838" w:rsidP="003B620E">
      <w:pPr>
        <w:spacing w:line="480" w:lineRule="auto"/>
        <w:rPr>
          <w:rFonts w:cstheme="minorHAnsi"/>
          <w:sz w:val="10"/>
          <w:szCs w:val="10"/>
        </w:rPr>
      </w:pPr>
    </w:p>
    <w:p w14:paraId="0281D9DF" w14:textId="240F1E87" w:rsidR="00616838" w:rsidRPr="009F28D7" w:rsidRDefault="00616838" w:rsidP="003B620E">
      <w:pPr>
        <w:spacing w:line="480" w:lineRule="auto"/>
        <w:rPr>
          <w:rFonts w:cstheme="minorHAnsi"/>
          <w:szCs w:val="24"/>
        </w:rPr>
      </w:pPr>
      <w:r w:rsidRPr="009F28D7">
        <w:rPr>
          <w:rFonts w:cstheme="minorHAnsi"/>
          <w:szCs w:val="24"/>
        </w:rPr>
        <w:t>Black and Minority Ethnic (BAME) worker</w:t>
      </w:r>
      <w:r>
        <w:rPr>
          <w:rFonts w:cstheme="minorHAnsi"/>
          <w:szCs w:val="24"/>
        </w:rPr>
        <w:t>s</w:t>
      </w:r>
      <w:r w:rsidRPr="009F28D7">
        <w:rPr>
          <w:rFonts w:cstheme="minorHAnsi"/>
          <w:szCs w:val="24"/>
        </w:rPr>
        <w:t xml:space="preserve"> </w:t>
      </w:r>
      <w:r>
        <w:rPr>
          <w:rFonts w:cstheme="minorHAnsi"/>
          <w:szCs w:val="24"/>
        </w:rPr>
        <w:t xml:space="preserve">have </w:t>
      </w:r>
      <w:r w:rsidRPr="009F28D7">
        <w:rPr>
          <w:rFonts w:cstheme="minorHAnsi"/>
          <w:szCs w:val="24"/>
        </w:rPr>
        <w:t>reduce</w:t>
      </w:r>
      <w:r>
        <w:rPr>
          <w:rFonts w:cstheme="minorHAnsi"/>
          <w:szCs w:val="24"/>
        </w:rPr>
        <w:t>d</w:t>
      </w:r>
      <w:r w:rsidRPr="009F28D7">
        <w:rPr>
          <w:rFonts w:cstheme="minorHAnsi"/>
          <w:szCs w:val="24"/>
        </w:rPr>
        <w:t xml:space="preserve"> opportunities for development </w:t>
      </w:r>
      <w:r w:rsidRPr="00763637">
        <w:rPr>
          <w:rFonts w:cstheme="minorHAnsi"/>
          <w:szCs w:val="24"/>
        </w:rPr>
        <w:t>d</w:t>
      </w:r>
      <w:r w:rsidR="00763637" w:rsidRPr="00763637">
        <w:rPr>
          <w:rFonts w:cstheme="minorHAnsi"/>
          <w:szCs w:val="24"/>
        </w:rPr>
        <w:t>u</w:t>
      </w:r>
      <w:r w:rsidRPr="00763637">
        <w:rPr>
          <w:rFonts w:cstheme="minorHAnsi"/>
          <w:szCs w:val="24"/>
        </w:rPr>
        <w:t>e to</w:t>
      </w:r>
      <w:r w:rsidRPr="009F28D7">
        <w:rPr>
          <w:rFonts w:cstheme="minorHAnsi"/>
          <w:szCs w:val="24"/>
        </w:rPr>
        <w:t xml:space="preserve"> unconscious bias</w:t>
      </w:r>
      <w:r>
        <w:rPr>
          <w:rFonts w:cstheme="minorHAnsi"/>
          <w:szCs w:val="24"/>
        </w:rPr>
        <w:t xml:space="preserve"> </w:t>
      </w:r>
      <w:sdt>
        <w:sdtPr>
          <w:rPr>
            <w:rFonts w:cstheme="minorHAnsi"/>
            <w:szCs w:val="24"/>
          </w:rPr>
          <w:id w:val="-506753630"/>
          <w:citation/>
        </w:sdtPr>
        <w:sdtEndPr/>
        <w:sdtContent>
          <w:r>
            <w:rPr>
              <w:rFonts w:cstheme="minorHAnsi"/>
              <w:szCs w:val="24"/>
            </w:rPr>
            <w:fldChar w:fldCharType="begin"/>
          </w:r>
          <w:r>
            <w:rPr>
              <w:rFonts w:cstheme="minorHAnsi"/>
              <w:szCs w:val="24"/>
            </w:rPr>
            <w:instrText xml:space="preserve"> CITATION Nat16 \l 2057 </w:instrText>
          </w:r>
          <w:r>
            <w:rPr>
              <w:rFonts w:cstheme="minorHAnsi"/>
              <w:szCs w:val="24"/>
            </w:rPr>
            <w:fldChar w:fldCharType="separate"/>
          </w:r>
          <w:r w:rsidR="009F57FD" w:rsidRPr="009F57FD">
            <w:rPr>
              <w:rFonts w:cstheme="minorHAnsi"/>
              <w:noProof/>
              <w:szCs w:val="24"/>
            </w:rPr>
            <w:t>(Nath, 2016)</w:t>
          </w:r>
          <w:r>
            <w:rPr>
              <w:rFonts w:cstheme="minorHAnsi"/>
              <w:szCs w:val="24"/>
            </w:rPr>
            <w:fldChar w:fldCharType="end"/>
          </w:r>
        </w:sdtContent>
      </w:sdt>
      <w:r w:rsidRPr="009F28D7">
        <w:rPr>
          <w:rFonts w:cstheme="minorHAnsi"/>
          <w:szCs w:val="24"/>
        </w:rPr>
        <w:t>, lacking role models and facing exclusion not only in development opportunities, but career advancement</w:t>
      </w:r>
      <w:r>
        <w:rPr>
          <w:rFonts w:cstheme="minorHAnsi"/>
          <w:szCs w:val="24"/>
        </w:rPr>
        <w:t xml:space="preserve"> </w:t>
      </w:r>
      <w:sdt>
        <w:sdtPr>
          <w:rPr>
            <w:rFonts w:cstheme="minorHAnsi"/>
            <w:szCs w:val="24"/>
          </w:rPr>
          <w:id w:val="-1944218675"/>
          <w:citation/>
        </w:sdtPr>
        <w:sdtEndPr/>
        <w:sdtContent>
          <w:r>
            <w:rPr>
              <w:rFonts w:cstheme="minorHAnsi"/>
              <w:szCs w:val="24"/>
            </w:rPr>
            <w:fldChar w:fldCharType="begin"/>
          </w:r>
          <w:r>
            <w:rPr>
              <w:rFonts w:cstheme="minorHAnsi"/>
              <w:szCs w:val="24"/>
            </w:rPr>
            <w:instrText xml:space="preserve"> CITATION Eth14 \l 2057 </w:instrText>
          </w:r>
          <w:r>
            <w:rPr>
              <w:rFonts w:cstheme="minorHAnsi"/>
              <w:szCs w:val="24"/>
            </w:rPr>
            <w:fldChar w:fldCharType="separate"/>
          </w:r>
          <w:r w:rsidR="009F57FD" w:rsidRPr="009F57FD">
            <w:rPr>
              <w:rFonts w:cstheme="minorHAnsi"/>
              <w:noProof/>
              <w:szCs w:val="24"/>
            </w:rPr>
            <w:t>(Ethnic Dimension, 2014)</w:t>
          </w:r>
          <w:r>
            <w:rPr>
              <w:rFonts w:cstheme="minorHAnsi"/>
              <w:szCs w:val="24"/>
            </w:rPr>
            <w:fldChar w:fldCharType="end"/>
          </w:r>
        </w:sdtContent>
      </w:sdt>
      <w:r>
        <w:rPr>
          <w:rFonts w:cstheme="minorHAnsi"/>
          <w:szCs w:val="24"/>
        </w:rPr>
        <w:t xml:space="preserve">, </w:t>
      </w:r>
      <w:r w:rsidR="00482877">
        <w:rPr>
          <w:rFonts w:cstheme="minorHAnsi"/>
          <w:szCs w:val="24"/>
        </w:rPr>
        <w:t>BAME employees account for 7% of the overall workforce, with a further 7%</w:t>
      </w:r>
      <w:r w:rsidR="0030288E">
        <w:rPr>
          <w:rFonts w:cstheme="minorHAnsi"/>
          <w:szCs w:val="24"/>
        </w:rPr>
        <w:t xml:space="preserve"> prefer not to disclose</w:t>
      </w:r>
      <w:r w:rsidR="002E4ABD">
        <w:rPr>
          <w:rFonts w:cstheme="minorHAnsi"/>
          <w:szCs w:val="24"/>
        </w:rPr>
        <w:t xml:space="preserve"> </w:t>
      </w:r>
      <w:sdt>
        <w:sdtPr>
          <w:rPr>
            <w:rFonts w:cstheme="minorHAnsi"/>
            <w:szCs w:val="24"/>
          </w:rPr>
          <w:id w:val="540251764"/>
          <w:citation/>
        </w:sdtPr>
        <w:sdtEndPr/>
        <w:sdtContent>
          <w:r w:rsidR="002E4ABD">
            <w:rPr>
              <w:rFonts w:cstheme="minorHAnsi"/>
              <w:szCs w:val="24"/>
            </w:rPr>
            <w:fldChar w:fldCharType="begin"/>
          </w:r>
          <w:r w:rsidR="002E4ABD">
            <w:rPr>
              <w:rFonts w:cstheme="minorHAnsi"/>
              <w:szCs w:val="24"/>
            </w:rPr>
            <w:instrText xml:space="preserve"> CITATION Bar22 \l 2057 </w:instrText>
          </w:r>
          <w:r w:rsidR="002E4ABD">
            <w:rPr>
              <w:rFonts w:cstheme="minorHAnsi"/>
              <w:szCs w:val="24"/>
            </w:rPr>
            <w:fldChar w:fldCharType="separate"/>
          </w:r>
          <w:r w:rsidR="009F57FD" w:rsidRPr="009F57FD">
            <w:rPr>
              <w:rFonts w:cstheme="minorHAnsi"/>
              <w:noProof/>
              <w:szCs w:val="24"/>
            </w:rPr>
            <w:t>(Barnes, 2022)</w:t>
          </w:r>
          <w:r w:rsidR="002E4ABD">
            <w:rPr>
              <w:rFonts w:cstheme="minorHAnsi"/>
              <w:szCs w:val="24"/>
            </w:rPr>
            <w:fldChar w:fldCharType="end"/>
          </w:r>
        </w:sdtContent>
      </w:sdt>
      <w:r w:rsidR="0030288E">
        <w:rPr>
          <w:rFonts w:cstheme="minorHAnsi"/>
          <w:szCs w:val="24"/>
        </w:rPr>
        <w:t xml:space="preserve">, </w:t>
      </w:r>
      <w:r w:rsidR="001B191A">
        <w:rPr>
          <w:rFonts w:cstheme="minorHAnsi"/>
          <w:szCs w:val="24"/>
        </w:rPr>
        <w:t xml:space="preserve">this </w:t>
      </w:r>
      <w:r w:rsidR="00A66CB7">
        <w:rPr>
          <w:rFonts w:cstheme="minorHAnsi"/>
          <w:szCs w:val="24"/>
        </w:rPr>
        <w:t>could potentially account to approximately 1</w:t>
      </w:r>
      <w:r w:rsidR="00174B95">
        <w:rPr>
          <w:rFonts w:cstheme="minorHAnsi"/>
          <w:szCs w:val="24"/>
        </w:rPr>
        <w:t xml:space="preserve">,500 staff.  It should </w:t>
      </w:r>
      <w:r w:rsidR="00174B95" w:rsidRPr="000525EB">
        <w:rPr>
          <w:rFonts w:cstheme="minorHAnsi"/>
          <w:szCs w:val="24"/>
        </w:rPr>
        <w:t>be note</w:t>
      </w:r>
      <w:r w:rsidR="000525EB" w:rsidRPr="000525EB">
        <w:rPr>
          <w:rFonts w:cstheme="minorHAnsi"/>
          <w:szCs w:val="24"/>
        </w:rPr>
        <w:t>d</w:t>
      </w:r>
      <w:r w:rsidR="00174B95" w:rsidRPr="000525EB">
        <w:rPr>
          <w:rFonts w:cstheme="minorHAnsi"/>
          <w:szCs w:val="24"/>
        </w:rPr>
        <w:t>, where</w:t>
      </w:r>
      <w:r w:rsidR="00174B95">
        <w:rPr>
          <w:rFonts w:cstheme="minorHAnsi"/>
          <w:szCs w:val="24"/>
        </w:rPr>
        <w:t xml:space="preserve"> these reduced development opportunities exist, </w:t>
      </w:r>
      <w:r w:rsidRPr="00763637">
        <w:rPr>
          <w:rFonts w:cstheme="minorHAnsi"/>
          <w:szCs w:val="24"/>
        </w:rPr>
        <w:t>this reduces the aspirations of BAME individuals, which reduces productivity and</w:t>
      </w:r>
      <w:r w:rsidRPr="009F28D7">
        <w:rPr>
          <w:rFonts w:cstheme="minorHAnsi"/>
          <w:szCs w:val="24"/>
        </w:rPr>
        <w:t xml:space="preserve"> a talent pipeline</w:t>
      </w:r>
      <w:sdt>
        <w:sdtPr>
          <w:rPr>
            <w:rFonts w:cstheme="minorHAnsi"/>
            <w:szCs w:val="24"/>
          </w:rPr>
          <w:id w:val="-1478602289"/>
          <w:citation/>
        </w:sdtPr>
        <w:sdtEndPr/>
        <w:sdtContent>
          <w:r w:rsidRPr="00DE7BF2">
            <w:rPr>
              <w:rFonts w:cstheme="minorHAnsi"/>
              <w:szCs w:val="24"/>
            </w:rPr>
            <w:fldChar w:fldCharType="begin"/>
          </w:r>
          <w:r w:rsidRPr="00DE7BF2">
            <w:rPr>
              <w:rFonts w:cstheme="minorHAnsi"/>
              <w:szCs w:val="24"/>
            </w:rPr>
            <w:instrText xml:space="preserve"> CITATION Pen18 \l 2057 </w:instrText>
          </w:r>
          <w:r w:rsidRPr="00DE7BF2">
            <w:rPr>
              <w:rFonts w:cstheme="minorHAnsi"/>
              <w:szCs w:val="24"/>
            </w:rPr>
            <w:fldChar w:fldCharType="separate"/>
          </w:r>
          <w:r w:rsidR="009F57FD">
            <w:rPr>
              <w:rFonts w:cstheme="minorHAnsi"/>
              <w:noProof/>
              <w:szCs w:val="24"/>
            </w:rPr>
            <w:t xml:space="preserve"> </w:t>
          </w:r>
          <w:r w:rsidR="009F57FD" w:rsidRPr="009F57FD">
            <w:rPr>
              <w:rFonts w:cstheme="minorHAnsi"/>
              <w:noProof/>
              <w:szCs w:val="24"/>
            </w:rPr>
            <w:t>(Pennacchia, et al., 2018)</w:t>
          </w:r>
          <w:r w:rsidRPr="00DE7BF2">
            <w:rPr>
              <w:rFonts w:cstheme="minorHAnsi"/>
              <w:szCs w:val="24"/>
            </w:rPr>
            <w:fldChar w:fldCharType="end"/>
          </w:r>
        </w:sdtContent>
      </w:sdt>
      <w:r w:rsidRPr="00DE7BF2">
        <w:rPr>
          <w:rFonts w:cstheme="minorHAnsi"/>
          <w:szCs w:val="24"/>
        </w:rPr>
        <w:t>.</w:t>
      </w:r>
      <w:r w:rsidR="00174B95">
        <w:rPr>
          <w:rFonts w:cstheme="minorHAnsi"/>
          <w:szCs w:val="24"/>
        </w:rPr>
        <w:t xml:space="preserve"> This could also impact retention. </w:t>
      </w:r>
      <w:r w:rsidRPr="00DE7BF2">
        <w:rPr>
          <w:rFonts w:cstheme="minorHAnsi"/>
          <w:szCs w:val="24"/>
        </w:rPr>
        <w:t xml:space="preserve">  </w:t>
      </w:r>
      <w:r w:rsidR="0026596A" w:rsidRPr="00DE7BF2">
        <w:rPr>
          <w:rFonts w:cstheme="minorHAnsi"/>
          <w:szCs w:val="24"/>
        </w:rPr>
        <w:t>Where language</w:t>
      </w:r>
      <w:r w:rsidR="0026596A">
        <w:rPr>
          <w:rFonts w:cstheme="minorHAnsi"/>
          <w:szCs w:val="24"/>
        </w:rPr>
        <w:t xml:space="preserve"> is a barrier, this increases the potential of disengagement </w:t>
      </w:r>
      <w:r w:rsidR="007C4DEF">
        <w:rPr>
          <w:rFonts w:cstheme="minorHAnsi"/>
          <w:szCs w:val="24"/>
        </w:rPr>
        <w:t xml:space="preserve">from L&amp;D activities significantly </w:t>
      </w:r>
      <w:sdt>
        <w:sdtPr>
          <w:rPr>
            <w:rFonts w:cstheme="minorHAnsi"/>
            <w:szCs w:val="24"/>
          </w:rPr>
          <w:id w:val="892474745"/>
          <w:citation/>
        </w:sdtPr>
        <w:sdtEndPr/>
        <w:sdtContent>
          <w:r w:rsidR="00982A50">
            <w:rPr>
              <w:rFonts w:cstheme="minorHAnsi"/>
              <w:szCs w:val="24"/>
            </w:rPr>
            <w:fldChar w:fldCharType="begin"/>
          </w:r>
          <w:r w:rsidR="00982A50">
            <w:rPr>
              <w:rFonts w:cstheme="minorHAnsi"/>
              <w:szCs w:val="24"/>
            </w:rPr>
            <w:instrText xml:space="preserve"> CITATION Min20 \l 2057 </w:instrText>
          </w:r>
          <w:r w:rsidR="00982A50">
            <w:rPr>
              <w:rFonts w:cstheme="minorHAnsi"/>
              <w:szCs w:val="24"/>
            </w:rPr>
            <w:fldChar w:fldCharType="separate"/>
          </w:r>
          <w:r w:rsidR="009F57FD" w:rsidRPr="009F57FD">
            <w:rPr>
              <w:rFonts w:cstheme="minorHAnsi"/>
              <w:noProof/>
              <w:szCs w:val="24"/>
            </w:rPr>
            <w:t>(Minor, 2020)</w:t>
          </w:r>
          <w:r w:rsidR="00982A50">
            <w:rPr>
              <w:rFonts w:cstheme="minorHAnsi"/>
              <w:szCs w:val="24"/>
            </w:rPr>
            <w:fldChar w:fldCharType="end"/>
          </w:r>
        </w:sdtContent>
      </w:sdt>
      <w:r w:rsidR="00982A50">
        <w:rPr>
          <w:rFonts w:cstheme="minorHAnsi"/>
          <w:szCs w:val="24"/>
        </w:rPr>
        <w:t>.</w:t>
      </w:r>
    </w:p>
    <w:p w14:paraId="76A1A2BE" w14:textId="77777777" w:rsidR="00616838" w:rsidRPr="003578BD" w:rsidRDefault="00616838" w:rsidP="003B620E">
      <w:pPr>
        <w:spacing w:line="480" w:lineRule="auto"/>
        <w:rPr>
          <w:rFonts w:cstheme="minorHAnsi"/>
          <w:sz w:val="10"/>
          <w:szCs w:val="10"/>
        </w:rPr>
      </w:pPr>
    </w:p>
    <w:p w14:paraId="4C777976" w14:textId="44A88C94" w:rsidR="00616838" w:rsidRDefault="00563A2D" w:rsidP="003B620E">
      <w:pPr>
        <w:spacing w:line="480" w:lineRule="auto"/>
        <w:rPr>
          <w:rFonts w:cstheme="minorHAnsi"/>
          <w:color w:val="333333"/>
          <w:szCs w:val="24"/>
          <w:shd w:val="clear" w:color="auto" w:fill="FFFFFF"/>
        </w:rPr>
      </w:pPr>
      <w:r>
        <w:rPr>
          <w:rFonts w:cstheme="minorHAnsi"/>
          <w:szCs w:val="24"/>
        </w:rPr>
        <w:t>L</w:t>
      </w:r>
      <w:r w:rsidR="00F75B24" w:rsidRPr="009F28D7">
        <w:rPr>
          <w:rFonts w:cstheme="minorHAnsi"/>
          <w:szCs w:val="24"/>
        </w:rPr>
        <w:t>ow paid, part time, temporary or agency workers</w:t>
      </w:r>
      <w:r>
        <w:rPr>
          <w:rFonts w:cstheme="minorHAnsi"/>
          <w:szCs w:val="24"/>
        </w:rPr>
        <w:t xml:space="preserve"> </w:t>
      </w:r>
      <w:r w:rsidR="00F75B24" w:rsidRPr="009F28D7">
        <w:rPr>
          <w:rFonts w:cstheme="minorHAnsi"/>
          <w:szCs w:val="24"/>
        </w:rPr>
        <w:t xml:space="preserve">are often excluded from development opportunities </w:t>
      </w:r>
      <w:sdt>
        <w:sdtPr>
          <w:rPr>
            <w:rFonts w:cstheme="minorHAnsi"/>
            <w:szCs w:val="24"/>
          </w:rPr>
          <w:id w:val="-787653923"/>
          <w:citation/>
        </w:sdtPr>
        <w:sdtEndPr/>
        <w:sdtContent>
          <w:r w:rsidR="00F75B24" w:rsidRPr="009F28D7">
            <w:rPr>
              <w:rFonts w:cstheme="minorHAnsi"/>
              <w:szCs w:val="24"/>
            </w:rPr>
            <w:fldChar w:fldCharType="begin"/>
          </w:r>
          <w:r w:rsidR="00F75B24" w:rsidRPr="009F28D7">
            <w:rPr>
              <w:rFonts w:cstheme="minorHAnsi"/>
              <w:szCs w:val="24"/>
            </w:rPr>
            <w:instrText xml:space="preserve"> CITATION Uni12 \l 2057 </w:instrText>
          </w:r>
          <w:r w:rsidR="00F75B24" w:rsidRPr="009F28D7">
            <w:rPr>
              <w:rFonts w:cstheme="minorHAnsi"/>
              <w:szCs w:val="24"/>
            </w:rPr>
            <w:fldChar w:fldCharType="separate"/>
          </w:r>
          <w:r w:rsidR="009F57FD" w:rsidRPr="009F57FD">
            <w:rPr>
              <w:rFonts w:cstheme="minorHAnsi"/>
              <w:noProof/>
              <w:szCs w:val="24"/>
            </w:rPr>
            <w:t>(Union Learn, 2012)</w:t>
          </w:r>
          <w:r w:rsidR="00F75B24" w:rsidRPr="009F28D7">
            <w:rPr>
              <w:rFonts w:cstheme="minorHAnsi"/>
              <w:szCs w:val="24"/>
            </w:rPr>
            <w:fldChar w:fldCharType="end"/>
          </w:r>
        </w:sdtContent>
      </w:sdt>
      <w:r w:rsidR="00F75B24" w:rsidRPr="009F28D7">
        <w:rPr>
          <w:rFonts w:cstheme="minorHAnsi"/>
          <w:szCs w:val="24"/>
        </w:rPr>
        <w:t xml:space="preserve">.  </w:t>
      </w:r>
      <w:r>
        <w:rPr>
          <w:rFonts w:cstheme="minorHAnsi"/>
          <w:szCs w:val="24"/>
        </w:rPr>
        <w:t xml:space="preserve"> As these vulnerable workers oft</w:t>
      </w:r>
      <w:r w:rsidR="00F75B24" w:rsidRPr="009F28D7">
        <w:rPr>
          <w:rFonts w:cstheme="minorHAnsi"/>
          <w:szCs w:val="24"/>
        </w:rPr>
        <w:t>en work shifts</w:t>
      </w:r>
      <w:r>
        <w:rPr>
          <w:rFonts w:cstheme="minorHAnsi"/>
          <w:szCs w:val="24"/>
        </w:rPr>
        <w:t xml:space="preserve">, this further reduces access.   </w:t>
      </w:r>
      <w:r w:rsidR="00616838" w:rsidRPr="00563A2D">
        <w:rPr>
          <w:rFonts w:cstheme="minorHAnsi"/>
          <w:szCs w:val="24"/>
        </w:rPr>
        <w:t>Low skills levels</w:t>
      </w:r>
      <w:r w:rsidR="00616838">
        <w:rPr>
          <w:rFonts w:cstheme="minorHAnsi"/>
          <w:szCs w:val="24"/>
        </w:rPr>
        <w:t xml:space="preserve"> reduce engagement in training</w:t>
      </w:r>
      <w:r w:rsidR="00616838">
        <w:t xml:space="preserve"> </w:t>
      </w:r>
      <w:sdt>
        <w:sdtPr>
          <w:id w:val="1061451042"/>
          <w:citation/>
        </w:sdtPr>
        <w:sdtEndPr/>
        <w:sdtContent>
          <w:r w:rsidR="00616838">
            <w:fldChar w:fldCharType="begin"/>
          </w:r>
          <w:r w:rsidR="00616838">
            <w:instrText xml:space="preserve"> CITATION TUC20 \l 2057 </w:instrText>
          </w:r>
          <w:r w:rsidR="00616838">
            <w:fldChar w:fldCharType="separate"/>
          </w:r>
          <w:r w:rsidR="009F57FD" w:rsidRPr="009F57FD">
            <w:rPr>
              <w:noProof/>
            </w:rPr>
            <w:t>(TUC, 2020)</w:t>
          </w:r>
          <w:r w:rsidR="00616838">
            <w:fldChar w:fldCharType="end"/>
          </w:r>
        </w:sdtContent>
      </w:sdt>
      <w:r w:rsidR="00616838">
        <w:t xml:space="preserve">.  The </w:t>
      </w:r>
      <w:r w:rsidR="00616838" w:rsidRPr="009F28D7">
        <w:rPr>
          <w:rFonts w:cstheme="minorHAnsi"/>
          <w:color w:val="333333"/>
          <w:szCs w:val="24"/>
          <w:shd w:val="clear" w:color="auto" w:fill="FFFFFF"/>
        </w:rPr>
        <w:t xml:space="preserve">OECD </w:t>
      </w:r>
      <w:r w:rsidR="00616838">
        <w:rPr>
          <w:rFonts w:cstheme="minorHAnsi"/>
          <w:color w:val="333333"/>
          <w:szCs w:val="24"/>
          <w:shd w:val="clear" w:color="auto" w:fill="FFFFFF"/>
        </w:rPr>
        <w:t xml:space="preserve">reported </w:t>
      </w:r>
      <w:r w:rsidR="00616838" w:rsidRPr="009F28D7">
        <w:rPr>
          <w:rFonts w:cstheme="minorHAnsi"/>
          <w:color w:val="333333"/>
          <w:szCs w:val="24"/>
          <w:shd w:val="clear" w:color="auto" w:fill="FFFFFF"/>
        </w:rPr>
        <w:t>where individuals do not deem themselves to be academic or have low levels of education, 80% will be reluctant to take part in L&amp;D interventions </w:t>
      </w:r>
      <w:sdt>
        <w:sdtPr>
          <w:rPr>
            <w:rFonts w:cstheme="minorHAnsi"/>
            <w:color w:val="333333"/>
            <w:szCs w:val="24"/>
            <w:shd w:val="clear" w:color="auto" w:fill="FFFFFF"/>
          </w:rPr>
          <w:id w:val="-1475279485"/>
          <w:citation/>
        </w:sdtPr>
        <w:sdtEndPr/>
        <w:sdtContent>
          <w:r w:rsidR="00616838" w:rsidRPr="009F28D7">
            <w:rPr>
              <w:rFonts w:cstheme="minorHAnsi"/>
              <w:color w:val="333333"/>
              <w:szCs w:val="24"/>
              <w:shd w:val="clear" w:color="auto" w:fill="FFFFFF"/>
            </w:rPr>
            <w:fldChar w:fldCharType="begin"/>
          </w:r>
          <w:r w:rsidR="00616838" w:rsidRPr="009F28D7">
            <w:rPr>
              <w:rFonts w:cstheme="minorHAnsi"/>
              <w:color w:val="333333"/>
              <w:szCs w:val="24"/>
              <w:shd w:val="clear" w:color="auto" w:fill="FFFFFF"/>
            </w:rPr>
            <w:instrText xml:space="preserve"> CITATION OEC211 \l 2057 </w:instrText>
          </w:r>
          <w:r w:rsidR="00616838" w:rsidRPr="009F28D7">
            <w:rPr>
              <w:rFonts w:cstheme="minorHAnsi"/>
              <w:color w:val="333333"/>
              <w:szCs w:val="24"/>
              <w:shd w:val="clear" w:color="auto" w:fill="FFFFFF"/>
            </w:rPr>
            <w:fldChar w:fldCharType="separate"/>
          </w:r>
          <w:r w:rsidR="009F57FD" w:rsidRPr="009F57FD">
            <w:rPr>
              <w:rFonts w:cstheme="minorHAnsi"/>
              <w:noProof/>
              <w:color w:val="333333"/>
              <w:szCs w:val="24"/>
              <w:shd w:val="clear" w:color="auto" w:fill="FFFFFF"/>
            </w:rPr>
            <w:t>(OECD, 2021)</w:t>
          </w:r>
          <w:r w:rsidR="00616838" w:rsidRPr="009F28D7">
            <w:rPr>
              <w:rFonts w:cstheme="minorHAnsi"/>
              <w:color w:val="333333"/>
              <w:szCs w:val="24"/>
              <w:shd w:val="clear" w:color="auto" w:fill="FFFFFF"/>
            </w:rPr>
            <w:fldChar w:fldCharType="end"/>
          </w:r>
        </w:sdtContent>
      </w:sdt>
      <w:r w:rsidR="00616838" w:rsidRPr="009F28D7">
        <w:rPr>
          <w:rFonts w:cstheme="minorHAnsi"/>
          <w:color w:val="333333"/>
          <w:szCs w:val="24"/>
          <w:shd w:val="clear" w:color="auto" w:fill="FFFFFF"/>
        </w:rPr>
        <w:t xml:space="preserve">. </w:t>
      </w:r>
    </w:p>
    <w:p w14:paraId="73660A08" w14:textId="39CC1A34" w:rsidR="00616838" w:rsidRPr="009F28D7" w:rsidRDefault="00616838" w:rsidP="003B620E">
      <w:pPr>
        <w:pStyle w:val="ListParagraph"/>
        <w:spacing w:line="480" w:lineRule="auto"/>
        <w:ind w:left="0"/>
        <w:rPr>
          <w:rFonts w:cstheme="minorHAnsi"/>
          <w:szCs w:val="24"/>
        </w:rPr>
      </w:pPr>
      <w:r w:rsidRPr="009F28D7">
        <w:rPr>
          <w:rFonts w:cstheme="minorHAnsi"/>
          <w:szCs w:val="24"/>
        </w:rPr>
        <w:t xml:space="preserve">Older employees are less likely to </w:t>
      </w:r>
      <w:r w:rsidR="0085056C" w:rsidRPr="009F28D7">
        <w:rPr>
          <w:rFonts w:cstheme="minorHAnsi"/>
          <w:szCs w:val="24"/>
        </w:rPr>
        <w:t>voluntarily</w:t>
      </w:r>
      <w:r w:rsidRPr="009F28D7">
        <w:rPr>
          <w:rFonts w:cstheme="minorHAnsi"/>
          <w:szCs w:val="24"/>
        </w:rPr>
        <w:t xml:space="preserve"> engage in development opportunities due to personal commitment and low confidence, and research suggests that employers are less likely to promote training to older employees which leads to greater inequalities </w:t>
      </w:r>
      <w:sdt>
        <w:sdtPr>
          <w:rPr>
            <w:rFonts w:cstheme="minorHAnsi"/>
            <w:szCs w:val="24"/>
          </w:rPr>
          <w:id w:val="-1732069647"/>
          <w:citation/>
        </w:sdtPr>
        <w:sdtEndPr/>
        <w:sdtContent>
          <w:r w:rsidRPr="009F28D7">
            <w:rPr>
              <w:rFonts w:cstheme="minorHAnsi"/>
              <w:szCs w:val="24"/>
            </w:rPr>
            <w:fldChar w:fldCharType="begin"/>
          </w:r>
          <w:r w:rsidRPr="009F28D7">
            <w:rPr>
              <w:rFonts w:cstheme="minorHAnsi"/>
              <w:szCs w:val="24"/>
            </w:rPr>
            <w:instrText xml:space="preserve"> CITATION Uni12 \l 2057 </w:instrText>
          </w:r>
          <w:r w:rsidRPr="009F28D7">
            <w:rPr>
              <w:rFonts w:cstheme="minorHAnsi"/>
              <w:szCs w:val="24"/>
            </w:rPr>
            <w:fldChar w:fldCharType="separate"/>
          </w:r>
          <w:r w:rsidR="009F57FD" w:rsidRPr="009F57FD">
            <w:rPr>
              <w:rFonts w:cstheme="minorHAnsi"/>
              <w:noProof/>
              <w:szCs w:val="24"/>
            </w:rPr>
            <w:t>(Union Learn, 2012)</w:t>
          </w:r>
          <w:r w:rsidRPr="009F28D7">
            <w:rPr>
              <w:rFonts w:cstheme="minorHAnsi"/>
              <w:szCs w:val="24"/>
            </w:rPr>
            <w:fldChar w:fldCharType="end"/>
          </w:r>
        </w:sdtContent>
      </w:sdt>
      <w:r w:rsidRPr="009F28D7">
        <w:rPr>
          <w:rFonts w:cstheme="minorHAnsi"/>
          <w:szCs w:val="24"/>
        </w:rPr>
        <w:t xml:space="preserve">.  Recognising that workers are going to stay in work longer, this not only limits their development and </w:t>
      </w:r>
      <w:r w:rsidR="00683BD3" w:rsidRPr="009F28D7">
        <w:rPr>
          <w:rFonts w:cstheme="minorHAnsi"/>
          <w:szCs w:val="24"/>
        </w:rPr>
        <w:t>self-esteem</w:t>
      </w:r>
      <w:r w:rsidRPr="009F28D7">
        <w:rPr>
          <w:rFonts w:cstheme="minorHAnsi"/>
          <w:szCs w:val="24"/>
        </w:rPr>
        <w:t xml:space="preserve">, but over time will reduce the skills levels of the overall </w:t>
      </w:r>
      <w:r w:rsidRPr="000525EB">
        <w:rPr>
          <w:rFonts w:cstheme="minorHAnsi"/>
          <w:szCs w:val="24"/>
        </w:rPr>
        <w:t xml:space="preserve">workforce </w:t>
      </w:r>
      <w:sdt>
        <w:sdtPr>
          <w:rPr>
            <w:rFonts w:cstheme="minorHAnsi"/>
            <w:szCs w:val="24"/>
          </w:rPr>
          <w:id w:val="-62257689"/>
          <w:citation/>
        </w:sdtPr>
        <w:sdtEndPr/>
        <w:sdtContent>
          <w:r w:rsidR="000525EB" w:rsidRPr="000525EB">
            <w:rPr>
              <w:rFonts w:cstheme="minorHAnsi"/>
              <w:szCs w:val="24"/>
            </w:rPr>
            <w:fldChar w:fldCharType="begin"/>
          </w:r>
          <w:r w:rsidR="000525EB" w:rsidRPr="000525EB">
            <w:rPr>
              <w:rFonts w:cstheme="minorHAnsi"/>
              <w:szCs w:val="24"/>
            </w:rPr>
            <w:instrText xml:space="preserve"> CITATION Gov17 \l 2057 </w:instrText>
          </w:r>
          <w:r w:rsidR="000525EB" w:rsidRPr="000525EB">
            <w:rPr>
              <w:rFonts w:cstheme="minorHAnsi"/>
              <w:szCs w:val="24"/>
            </w:rPr>
            <w:fldChar w:fldCharType="separate"/>
          </w:r>
          <w:r w:rsidR="000525EB" w:rsidRPr="000525EB">
            <w:rPr>
              <w:rFonts w:cstheme="minorHAnsi"/>
              <w:noProof/>
              <w:szCs w:val="24"/>
            </w:rPr>
            <w:t>(Government Office for Science, 2017)</w:t>
          </w:r>
          <w:r w:rsidR="000525EB" w:rsidRPr="000525EB">
            <w:rPr>
              <w:rFonts w:cstheme="minorHAnsi"/>
              <w:szCs w:val="24"/>
            </w:rPr>
            <w:fldChar w:fldCharType="end"/>
          </w:r>
        </w:sdtContent>
      </w:sdt>
      <w:r w:rsidR="000525EB" w:rsidRPr="000525EB">
        <w:rPr>
          <w:rFonts w:cstheme="minorHAnsi"/>
          <w:szCs w:val="24"/>
        </w:rPr>
        <w:t>.</w:t>
      </w:r>
      <w:r w:rsidR="000525EB">
        <w:rPr>
          <w:rFonts w:cstheme="minorHAnsi"/>
          <w:szCs w:val="24"/>
        </w:rPr>
        <w:t xml:space="preserve"> </w:t>
      </w:r>
    </w:p>
    <w:p w14:paraId="0CA7D37B" w14:textId="77777777" w:rsidR="00367FC0" w:rsidRPr="00367FC0" w:rsidRDefault="00367FC0" w:rsidP="003B620E">
      <w:pPr>
        <w:spacing w:line="480" w:lineRule="auto"/>
        <w:rPr>
          <w:rFonts w:cstheme="minorHAnsi"/>
          <w:color w:val="333333"/>
          <w:sz w:val="4"/>
          <w:szCs w:val="4"/>
          <w:shd w:val="clear" w:color="auto" w:fill="FFFFFF"/>
        </w:rPr>
      </w:pPr>
    </w:p>
    <w:p w14:paraId="2D625BDF" w14:textId="77157E0E" w:rsidR="00644ABB" w:rsidRDefault="00644ABB" w:rsidP="00A51A4A">
      <w:pPr>
        <w:pStyle w:val="Heading3"/>
        <w:numPr>
          <w:ilvl w:val="2"/>
          <w:numId w:val="34"/>
        </w:numPr>
      </w:pPr>
      <w:bookmarkStart w:id="23" w:name="_Toc102405826"/>
      <w:r>
        <w:t>Financial</w:t>
      </w:r>
      <w:bookmarkEnd w:id="23"/>
    </w:p>
    <w:p w14:paraId="293664A4" w14:textId="77777777" w:rsidR="00644ABB" w:rsidRPr="00367FC0" w:rsidRDefault="00644ABB" w:rsidP="003B620E">
      <w:pPr>
        <w:spacing w:line="480" w:lineRule="auto"/>
        <w:rPr>
          <w:rFonts w:cstheme="minorHAnsi"/>
          <w:sz w:val="2"/>
          <w:szCs w:val="2"/>
        </w:rPr>
      </w:pPr>
    </w:p>
    <w:p w14:paraId="38E9C19F" w14:textId="170E2555" w:rsidR="00F07BFF" w:rsidRPr="009F28D7" w:rsidRDefault="00D3719E" w:rsidP="003B620E">
      <w:pPr>
        <w:spacing w:line="480" w:lineRule="auto"/>
        <w:rPr>
          <w:rFonts w:cstheme="minorHAnsi"/>
          <w:szCs w:val="24"/>
        </w:rPr>
      </w:pPr>
      <w:r>
        <w:rPr>
          <w:rFonts w:cstheme="minorHAnsi"/>
          <w:szCs w:val="24"/>
        </w:rPr>
        <w:t xml:space="preserve">Recognising that the current HDdUHB only funds 75% of any higher award applications and the limited places available </w:t>
      </w:r>
      <w:sdt>
        <w:sdtPr>
          <w:rPr>
            <w:rFonts w:cstheme="minorHAnsi"/>
            <w:szCs w:val="24"/>
          </w:rPr>
          <w:id w:val="-1187364318"/>
          <w:citation/>
        </w:sdtPr>
        <w:sdtEndPr/>
        <w:sdtContent>
          <w:r>
            <w:rPr>
              <w:rFonts w:cstheme="minorHAnsi"/>
              <w:szCs w:val="24"/>
            </w:rPr>
            <w:fldChar w:fldCharType="begin"/>
          </w:r>
          <w:r>
            <w:rPr>
              <w:rFonts w:cstheme="minorHAnsi"/>
              <w:szCs w:val="24"/>
            </w:rPr>
            <w:instrText xml:space="preserve"> CITATION HDd221 \l 2057 </w:instrText>
          </w:r>
          <w:r>
            <w:rPr>
              <w:rFonts w:cstheme="minorHAnsi"/>
              <w:szCs w:val="24"/>
            </w:rPr>
            <w:fldChar w:fldCharType="separate"/>
          </w:r>
          <w:r w:rsidR="009F57FD" w:rsidRPr="009F57FD">
            <w:rPr>
              <w:rFonts w:cstheme="minorHAnsi"/>
              <w:noProof/>
              <w:szCs w:val="24"/>
            </w:rPr>
            <w:t>(HDdUHB, 2022)</w:t>
          </w:r>
          <w:r>
            <w:rPr>
              <w:rFonts w:cstheme="minorHAnsi"/>
              <w:szCs w:val="24"/>
            </w:rPr>
            <w:fldChar w:fldCharType="end"/>
          </w:r>
        </w:sdtContent>
      </w:sdt>
      <w:r>
        <w:rPr>
          <w:rFonts w:cstheme="minorHAnsi"/>
          <w:szCs w:val="24"/>
        </w:rPr>
        <w:t xml:space="preserve">, many staff self-fund development opportunities. </w:t>
      </w:r>
      <w:r w:rsidR="00740D0B">
        <w:rPr>
          <w:rFonts w:cstheme="minorHAnsi"/>
          <w:szCs w:val="24"/>
        </w:rPr>
        <w:t>W</w:t>
      </w:r>
      <w:r w:rsidR="004A0155">
        <w:rPr>
          <w:rFonts w:cstheme="minorHAnsi"/>
          <w:szCs w:val="24"/>
        </w:rPr>
        <w:t xml:space="preserve">hilst financial barriers do exist, </w:t>
      </w:r>
      <w:r w:rsidR="0039052B">
        <w:rPr>
          <w:rFonts w:cstheme="minorHAnsi"/>
          <w:szCs w:val="24"/>
        </w:rPr>
        <w:t xml:space="preserve">research suggests that in many cases, this is a screen to hide </w:t>
      </w:r>
      <w:r w:rsidR="00953230">
        <w:rPr>
          <w:rFonts w:cstheme="minorHAnsi"/>
          <w:szCs w:val="24"/>
        </w:rPr>
        <w:t xml:space="preserve">other barriers that may not be as socially acceptable to verbalise </w:t>
      </w:r>
      <w:sdt>
        <w:sdtPr>
          <w:rPr>
            <w:rFonts w:cstheme="minorHAnsi"/>
            <w:szCs w:val="24"/>
          </w:rPr>
          <w:id w:val="1301422003"/>
          <w:citation/>
        </w:sdtPr>
        <w:sdtEndPr/>
        <w:sdtContent>
          <w:r w:rsidR="00953230">
            <w:rPr>
              <w:rFonts w:cstheme="minorHAnsi"/>
              <w:szCs w:val="24"/>
            </w:rPr>
            <w:fldChar w:fldCharType="begin"/>
          </w:r>
          <w:r w:rsidR="00324AE1">
            <w:rPr>
              <w:rFonts w:cstheme="minorHAnsi"/>
              <w:szCs w:val="24"/>
            </w:rPr>
            <w:instrText xml:space="preserve">CITATION Lea13 \l 2057 </w:instrText>
          </w:r>
          <w:r w:rsidR="00953230">
            <w:rPr>
              <w:rFonts w:cstheme="minorHAnsi"/>
              <w:szCs w:val="24"/>
            </w:rPr>
            <w:fldChar w:fldCharType="separate"/>
          </w:r>
          <w:r w:rsidR="009F57FD" w:rsidRPr="009F57FD">
            <w:rPr>
              <w:rFonts w:cstheme="minorHAnsi"/>
              <w:noProof/>
              <w:szCs w:val="24"/>
            </w:rPr>
            <w:t>(LSDA, 2013)</w:t>
          </w:r>
          <w:r w:rsidR="00953230">
            <w:rPr>
              <w:rFonts w:cstheme="minorHAnsi"/>
              <w:szCs w:val="24"/>
            </w:rPr>
            <w:fldChar w:fldCharType="end"/>
          </w:r>
        </w:sdtContent>
      </w:sdt>
      <w:r w:rsidR="00953230">
        <w:rPr>
          <w:rFonts w:cstheme="minorHAnsi"/>
          <w:szCs w:val="24"/>
        </w:rPr>
        <w:t xml:space="preserve">. </w:t>
      </w:r>
      <w:r w:rsidR="00E22E2E">
        <w:rPr>
          <w:rFonts w:cstheme="minorHAnsi"/>
          <w:szCs w:val="24"/>
        </w:rPr>
        <w:t xml:space="preserve"> Although </w:t>
      </w:r>
      <w:r w:rsidR="007B36E2">
        <w:rPr>
          <w:rFonts w:cstheme="minorHAnsi"/>
          <w:szCs w:val="24"/>
        </w:rPr>
        <w:t xml:space="preserve">financial barriers are seen to be a factor in the </w:t>
      </w:r>
      <w:r w:rsidR="00D11260">
        <w:rPr>
          <w:rFonts w:cstheme="minorHAnsi"/>
          <w:szCs w:val="24"/>
        </w:rPr>
        <w:t xml:space="preserve">educational sector, this is less likely </w:t>
      </w:r>
      <w:r w:rsidR="00275427">
        <w:rPr>
          <w:rFonts w:cstheme="minorHAnsi"/>
          <w:szCs w:val="24"/>
        </w:rPr>
        <w:t>within workplace learning, with employees placing the expectation of financial commitment on the employer</w:t>
      </w:r>
      <w:r w:rsidR="00AE6332">
        <w:rPr>
          <w:rFonts w:cstheme="minorHAnsi"/>
          <w:szCs w:val="24"/>
        </w:rPr>
        <w:t xml:space="preserve"> </w:t>
      </w:r>
      <w:sdt>
        <w:sdtPr>
          <w:rPr>
            <w:rFonts w:cstheme="minorHAnsi"/>
            <w:szCs w:val="24"/>
          </w:rPr>
          <w:id w:val="1509017303"/>
          <w:citation/>
        </w:sdtPr>
        <w:sdtEndPr/>
        <w:sdtContent>
          <w:r w:rsidR="00F709EE">
            <w:rPr>
              <w:rFonts w:cstheme="minorHAnsi"/>
              <w:szCs w:val="24"/>
            </w:rPr>
            <w:fldChar w:fldCharType="begin"/>
          </w:r>
          <w:r w:rsidR="00F709EE">
            <w:rPr>
              <w:rFonts w:cstheme="minorHAnsi"/>
              <w:szCs w:val="24"/>
            </w:rPr>
            <w:instrText xml:space="preserve"> CITATION CIP1h \l 2057 </w:instrText>
          </w:r>
          <w:r w:rsidR="00F709EE">
            <w:rPr>
              <w:rFonts w:cstheme="minorHAnsi"/>
              <w:szCs w:val="24"/>
            </w:rPr>
            <w:fldChar w:fldCharType="separate"/>
          </w:r>
          <w:r w:rsidR="009F57FD" w:rsidRPr="009F57FD">
            <w:rPr>
              <w:rFonts w:cstheme="minorHAnsi"/>
              <w:noProof/>
              <w:szCs w:val="24"/>
            </w:rPr>
            <w:t>(CIPD, 2021h)</w:t>
          </w:r>
          <w:r w:rsidR="00F709EE">
            <w:rPr>
              <w:rFonts w:cstheme="minorHAnsi"/>
              <w:szCs w:val="24"/>
            </w:rPr>
            <w:fldChar w:fldCharType="end"/>
          </w:r>
        </w:sdtContent>
      </w:sdt>
      <w:r w:rsidR="00BC2869">
        <w:rPr>
          <w:rFonts w:cstheme="minorHAnsi"/>
          <w:szCs w:val="24"/>
        </w:rPr>
        <w:t xml:space="preserve">.  </w:t>
      </w:r>
      <w:r w:rsidR="000D1F9C">
        <w:rPr>
          <w:rFonts w:cstheme="minorHAnsi"/>
          <w:szCs w:val="24"/>
        </w:rPr>
        <w:t xml:space="preserve">Acas (2020) outlines where an employee needs to undertake training </w:t>
      </w:r>
      <w:r w:rsidR="00AE6332" w:rsidRPr="00AE6332">
        <w:rPr>
          <w:rFonts w:cstheme="minorHAnsi"/>
          <w:szCs w:val="24"/>
        </w:rPr>
        <w:t xml:space="preserve">required for their </w:t>
      </w:r>
      <w:r w:rsidR="000D1F9C">
        <w:rPr>
          <w:rFonts w:cstheme="minorHAnsi"/>
          <w:szCs w:val="24"/>
        </w:rPr>
        <w:t xml:space="preserve">role, </w:t>
      </w:r>
      <w:r w:rsidR="00FD2A33">
        <w:rPr>
          <w:rFonts w:cstheme="minorHAnsi"/>
          <w:szCs w:val="24"/>
        </w:rPr>
        <w:t>this</w:t>
      </w:r>
      <w:r w:rsidR="00AE6332" w:rsidRPr="00AE6332">
        <w:rPr>
          <w:rFonts w:cstheme="minorHAnsi"/>
          <w:szCs w:val="24"/>
        </w:rPr>
        <w:t xml:space="preserve"> should be paid</w:t>
      </w:r>
      <w:r w:rsidR="00FD2A33">
        <w:rPr>
          <w:rFonts w:cstheme="minorHAnsi"/>
          <w:szCs w:val="24"/>
        </w:rPr>
        <w:t xml:space="preserve"> </w:t>
      </w:r>
      <w:r w:rsidR="00AE6332" w:rsidRPr="00AE6332">
        <w:rPr>
          <w:rFonts w:cstheme="minorHAnsi"/>
          <w:szCs w:val="24"/>
        </w:rPr>
        <w:t xml:space="preserve"> </w:t>
      </w:r>
      <w:sdt>
        <w:sdtPr>
          <w:rPr>
            <w:rFonts w:cstheme="minorHAnsi"/>
            <w:szCs w:val="24"/>
          </w:rPr>
          <w:id w:val="-800062268"/>
          <w:citation/>
        </w:sdtPr>
        <w:sdtEndPr/>
        <w:sdtContent>
          <w:r w:rsidR="00FD2A33">
            <w:rPr>
              <w:rFonts w:cstheme="minorHAnsi"/>
              <w:szCs w:val="24"/>
            </w:rPr>
            <w:fldChar w:fldCharType="begin"/>
          </w:r>
          <w:r w:rsidR="00FD2A33">
            <w:rPr>
              <w:rFonts w:cstheme="minorHAnsi"/>
              <w:szCs w:val="24"/>
            </w:rPr>
            <w:instrText xml:space="preserve"> CITATION ACA20 \l 2057 </w:instrText>
          </w:r>
          <w:r w:rsidR="00FD2A33">
            <w:rPr>
              <w:rFonts w:cstheme="minorHAnsi"/>
              <w:szCs w:val="24"/>
            </w:rPr>
            <w:fldChar w:fldCharType="separate"/>
          </w:r>
          <w:r w:rsidR="009F57FD" w:rsidRPr="009F57FD">
            <w:rPr>
              <w:rFonts w:cstheme="minorHAnsi"/>
              <w:noProof/>
              <w:szCs w:val="24"/>
            </w:rPr>
            <w:t>(ACAS, 2020)</w:t>
          </w:r>
          <w:r w:rsidR="00FD2A33">
            <w:rPr>
              <w:rFonts w:cstheme="minorHAnsi"/>
              <w:szCs w:val="24"/>
            </w:rPr>
            <w:fldChar w:fldCharType="end"/>
          </w:r>
        </w:sdtContent>
      </w:sdt>
      <w:r w:rsidR="00FD2A33">
        <w:rPr>
          <w:rFonts w:cstheme="minorHAnsi"/>
          <w:szCs w:val="24"/>
        </w:rPr>
        <w:t xml:space="preserve">. </w:t>
      </w:r>
    </w:p>
    <w:p w14:paraId="1C2A4A68" w14:textId="1E644075" w:rsidR="00575864" w:rsidRPr="009F28D7" w:rsidRDefault="006E278D" w:rsidP="003B620E">
      <w:pPr>
        <w:spacing w:line="480" w:lineRule="auto"/>
      </w:pPr>
      <w:r w:rsidRPr="009F28D7">
        <w:rPr>
          <w:rFonts w:cstheme="minorHAnsi"/>
          <w:szCs w:val="24"/>
        </w:rPr>
        <w:t xml:space="preserve">Ensuring </w:t>
      </w:r>
      <w:r w:rsidR="00BF7945">
        <w:rPr>
          <w:rFonts w:cstheme="minorHAnsi"/>
          <w:szCs w:val="24"/>
        </w:rPr>
        <w:t>L&amp;D</w:t>
      </w:r>
      <w:r w:rsidRPr="009F28D7">
        <w:rPr>
          <w:rFonts w:cstheme="minorHAnsi"/>
          <w:szCs w:val="24"/>
        </w:rPr>
        <w:t xml:space="preserve"> have a responsibility to assess accessibility of learning and manage training expenditure and budgets provides the ability to produce metrics in relation to ROI and KPI’s  </w:t>
      </w:r>
      <w:sdt>
        <w:sdtPr>
          <w:rPr>
            <w:rFonts w:cstheme="minorHAnsi"/>
            <w:szCs w:val="24"/>
          </w:rPr>
          <w:id w:val="2008247900"/>
          <w:citation/>
        </w:sdtPr>
        <w:sdtEndPr/>
        <w:sdtContent>
          <w:r w:rsidRPr="009F28D7">
            <w:rPr>
              <w:rFonts w:cstheme="minorHAnsi"/>
              <w:szCs w:val="24"/>
            </w:rPr>
            <w:fldChar w:fldCharType="begin"/>
          </w:r>
          <w:r w:rsidRPr="009F28D7">
            <w:rPr>
              <w:rFonts w:cstheme="minorHAnsi"/>
              <w:szCs w:val="24"/>
            </w:rPr>
            <w:instrText xml:space="preserve"> CITATION Bee20 \l 2057 </w:instrText>
          </w:r>
          <w:r w:rsidRPr="009F28D7">
            <w:rPr>
              <w:rFonts w:cstheme="minorHAnsi"/>
              <w:szCs w:val="24"/>
            </w:rPr>
            <w:fldChar w:fldCharType="separate"/>
          </w:r>
          <w:r w:rsidR="009F57FD" w:rsidRPr="009F57FD">
            <w:rPr>
              <w:rFonts w:cstheme="minorHAnsi"/>
              <w:noProof/>
              <w:szCs w:val="24"/>
            </w:rPr>
            <w:t>(Beevers, et al., 2020)</w:t>
          </w:r>
          <w:r w:rsidRPr="009F28D7">
            <w:rPr>
              <w:rFonts w:cstheme="minorHAnsi"/>
              <w:szCs w:val="24"/>
            </w:rPr>
            <w:fldChar w:fldCharType="end"/>
          </w:r>
        </w:sdtContent>
      </w:sdt>
      <w:r w:rsidRPr="009F28D7">
        <w:rPr>
          <w:rFonts w:cstheme="minorHAnsi"/>
          <w:szCs w:val="24"/>
        </w:rPr>
        <w:t xml:space="preserve">. </w:t>
      </w:r>
      <w:r w:rsidR="007B4DD9">
        <w:rPr>
          <w:rFonts w:cstheme="minorHAnsi"/>
          <w:szCs w:val="24"/>
        </w:rPr>
        <w:t xml:space="preserve"> </w:t>
      </w:r>
    </w:p>
    <w:p w14:paraId="29EAA636" w14:textId="29F7363E" w:rsidR="005F16FA" w:rsidRPr="00AF54DB" w:rsidRDefault="005F16FA" w:rsidP="003B620E">
      <w:pPr>
        <w:spacing w:line="480" w:lineRule="auto"/>
        <w:rPr>
          <w:rFonts w:cstheme="minorHAnsi"/>
          <w:sz w:val="2"/>
          <w:szCs w:val="2"/>
        </w:rPr>
      </w:pPr>
    </w:p>
    <w:p w14:paraId="01B5D5DF" w14:textId="630AAF1B" w:rsidR="00195270" w:rsidRPr="009F28D7" w:rsidRDefault="001C4105" w:rsidP="003B620E">
      <w:pPr>
        <w:spacing w:line="480" w:lineRule="auto"/>
        <w:rPr>
          <w:rFonts w:cstheme="minorHAnsi"/>
          <w:szCs w:val="24"/>
        </w:rPr>
      </w:pPr>
      <w:r w:rsidRPr="009F28D7">
        <w:rPr>
          <w:rFonts w:cstheme="minorHAnsi"/>
          <w:szCs w:val="24"/>
        </w:rPr>
        <w:t xml:space="preserve">Training opportunities should be visible, accessible and provide information to </w:t>
      </w:r>
      <w:r w:rsidR="00F7376A" w:rsidRPr="009F28D7">
        <w:rPr>
          <w:rFonts w:cstheme="minorHAnsi"/>
          <w:szCs w:val="24"/>
        </w:rPr>
        <w:t xml:space="preserve">allow </w:t>
      </w:r>
      <w:r w:rsidR="00F42604" w:rsidRPr="009F28D7">
        <w:rPr>
          <w:rFonts w:cstheme="minorHAnsi"/>
          <w:szCs w:val="24"/>
        </w:rPr>
        <w:t xml:space="preserve">employees </w:t>
      </w:r>
      <w:r w:rsidR="0073093C" w:rsidRPr="009F28D7">
        <w:rPr>
          <w:rFonts w:cstheme="minorHAnsi"/>
          <w:szCs w:val="24"/>
        </w:rPr>
        <w:t xml:space="preserve">to self-select </w:t>
      </w:r>
      <w:sdt>
        <w:sdtPr>
          <w:rPr>
            <w:rFonts w:cstheme="minorHAnsi"/>
            <w:szCs w:val="24"/>
          </w:rPr>
          <w:id w:val="260111033"/>
          <w:citation/>
        </w:sdtPr>
        <w:sdtEndPr/>
        <w:sdtContent>
          <w:r w:rsidR="00322F58" w:rsidRPr="009F28D7">
            <w:rPr>
              <w:rFonts w:cstheme="minorHAnsi"/>
              <w:szCs w:val="24"/>
            </w:rPr>
            <w:fldChar w:fldCharType="begin"/>
          </w:r>
          <w:r w:rsidR="00322F58" w:rsidRPr="009F28D7">
            <w:rPr>
              <w:rFonts w:cstheme="minorHAnsi"/>
              <w:szCs w:val="24"/>
            </w:rPr>
            <w:instrText xml:space="preserve"> CITATION OEC211 \l 2057 </w:instrText>
          </w:r>
          <w:r w:rsidR="00322F58" w:rsidRPr="009F28D7">
            <w:rPr>
              <w:rFonts w:cstheme="minorHAnsi"/>
              <w:szCs w:val="24"/>
            </w:rPr>
            <w:fldChar w:fldCharType="separate"/>
          </w:r>
          <w:r w:rsidR="009F57FD" w:rsidRPr="009F57FD">
            <w:rPr>
              <w:rFonts w:cstheme="minorHAnsi"/>
              <w:noProof/>
              <w:szCs w:val="24"/>
            </w:rPr>
            <w:t>(OECD, 2021)</w:t>
          </w:r>
          <w:r w:rsidR="00322F58" w:rsidRPr="009F28D7">
            <w:rPr>
              <w:rFonts w:cstheme="minorHAnsi"/>
              <w:szCs w:val="24"/>
            </w:rPr>
            <w:fldChar w:fldCharType="end"/>
          </w:r>
        </w:sdtContent>
      </w:sdt>
      <w:r w:rsidR="00322F58" w:rsidRPr="009F28D7">
        <w:rPr>
          <w:rFonts w:cstheme="minorHAnsi"/>
          <w:szCs w:val="24"/>
        </w:rPr>
        <w:t xml:space="preserve">.  </w:t>
      </w:r>
      <w:r w:rsidR="004860F6" w:rsidRPr="009F28D7">
        <w:rPr>
          <w:rFonts w:cstheme="minorHAnsi"/>
          <w:szCs w:val="24"/>
        </w:rPr>
        <w:t xml:space="preserve">Poor communication of opportunities is often a major barrier to training, with </w:t>
      </w:r>
      <w:r w:rsidR="00075331" w:rsidRPr="009F28D7">
        <w:rPr>
          <w:rFonts w:cstheme="minorHAnsi"/>
          <w:szCs w:val="24"/>
        </w:rPr>
        <w:t>individuals failing to understand the relevance to them and the benefits of attending (TES,2020).</w:t>
      </w:r>
    </w:p>
    <w:p w14:paraId="5EE93640" w14:textId="6E4D8634" w:rsidR="00495CC7" w:rsidRDefault="00495CC7" w:rsidP="00A51A4A">
      <w:pPr>
        <w:pStyle w:val="Heading3"/>
        <w:numPr>
          <w:ilvl w:val="2"/>
          <w:numId w:val="34"/>
        </w:numPr>
      </w:pPr>
      <w:bookmarkStart w:id="24" w:name="_Toc102405827"/>
      <w:r w:rsidRPr="009F28D7">
        <w:t xml:space="preserve">Manager </w:t>
      </w:r>
      <w:r w:rsidR="001E5136">
        <w:t>C</w:t>
      </w:r>
      <w:r w:rsidRPr="009F28D7">
        <w:t>ommitment</w:t>
      </w:r>
      <w:bookmarkEnd w:id="24"/>
      <w:r w:rsidRPr="009F28D7">
        <w:t xml:space="preserve"> </w:t>
      </w:r>
    </w:p>
    <w:p w14:paraId="706C6DBC" w14:textId="77777777" w:rsidR="005674C1" w:rsidRPr="0062022B" w:rsidRDefault="005674C1" w:rsidP="003B620E">
      <w:pPr>
        <w:spacing w:line="480" w:lineRule="auto"/>
        <w:rPr>
          <w:rFonts w:cstheme="minorHAnsi"/>
          <w:sz w:val="6"/>
          <w:szCs w:val="6"/>
        </w:rPr>
      </w:pPr>
    </w:p>
    <w:p w14:paraId="31AE0B9F" w14:textId="727B3044" w:rsidR="00530A3D" w:rsidRPr="009F28D7" w:rsidRDefault="005674C1" w:rsidP="003B620E">
      <w:pPr>
        <w:spacing w:line="480" w:lineRule="auto"/>
        <w:rPr>
          <w:rFonts w:cstheme="minorHAnsi"/>
          <w:szCs w:val="24"/>
        </w:rPr>
      </w:pPr>
      <w:r w:rsidRPr="009F28D7">
        <w:rPr>
          <w:rFonts w:cstheme="minorHAnsi"/>
          <w:szCs w:val="24"/>
        </w:rPr>
        <w:t xml:space="preserve">Time off, </w:t>
      </w:r>
      <w:r w:rsidR="00602ED2" w:rsidRPr="009F28D7">
        <w:rPr>
          <w:rFonts w:cstheme="minorHAnsi"/>
          <w:szCs w:val="24"/>
        </w:rPr>
        <w:t xml:space="preserve">access, </w:t>
      </w:r>
      <w:r w:rsidRPr="009F28D7">
        <w:rPr>
          <w:rFonts w:cstheme="minorHAnsi"/>
          <w:szCs w:val="24"/>
        </w:rPr>
        <w:t>s</w:t>
      </w:r>
      <w:r w:rsidR="00495CC7" w:rsidRPr="009F28D7">
        <w:rPr>
          <w:rFonts w:cstheme="minorHAnsi"/>
          <w:szCs w:val="24"/>
        </w:rPr>
        <w:t xml:space="preserve">hift </w:t>
      </w:r>
      <w:r w:rsidR="00602ED2" w:rsidRPr="009F28D7">
        <w:rPr>
          <w:rFonts w:cstheme="minorHAnsi"/>
          <w:szCs w:val="24"/>
        </w:rPr>
        <w:t xml:space="preserve">work, </w:t>
      </w:r>
      <w:r w:rsidR="0062022B">
        <w:rPr>
          <w:rFonts w:cstheme="minorHAnsi"/>
          <w:szCs w:val="24"/>
        </w:rPr>
        <w:t>b</w:t>
      </w:r>
      <w:r w:rsidR="002C70B4" w:rsidRPr="009F28D7">
        <w:rPr>
          <w:rFonts w:cstheme="minorHAnsi"/>
          <w:szCs w:val="24"/>
        </w:rPr>
        <w:t xml:space="preserve">ackfill of shifts, </w:t>
      </w:r>
      <w:r w:rsidR="00495CC7" w:rsidRPr="009F28D7">
        <w:rPr>
          <w:rFonts w:cstheme="minorHAnsi"/>
          <w:szCs w:val="24"/>
        </w:rPr>
        <w:t xml:space="preserve">and lack of consistency for releasing employees will prevent employees accessing learning (TES,2020) </w:t>
      </w:r>
      <w:sdt>
        <w:sdtPr>
          <w:rPr>
            <w:rFonts w:cstheme="minorHAnsi"/>
            <w:szCs w:val="24"/>
          </w:rPr>
          <w:id w:val="1997141009"/>
          <w:citation/>
        </w:sdtPr>
        <w:sdtEndPr/>
        <w:sdtContent>
          <w:r w:rsidR="002C70B4" w:rsidRPr="009F28D7">
            <w:rPr>
              <w:rFonts w:cstheme="minorHAnsi"/>
              <w:szCs w:val="24"/>
            </w:rPr>
            <w:fldChar w:fldCharType="begin"/>
          </w:r>
          <w:r w:rsidR="002C70B4" w:rsidRPr="009F28D7">
            <w:rPr>
              <w:rFonts w:cstheme="minorHAnsi"/>
              <w:szCs w:val="24"/>
            </w:rPr>
            <w:instrText xml:space="preserve"> CITATION TUC20 \l 2057 </w:instrText>
          </w:r>
          <w:r w:rsidR="002C70B4" w:rsidRPr="009F28D7">
            <w:rPr>
              <w:rFonts w:cstheme="minorHAnsi"/>
              <w:szCs w:val="24"/>
            </w:rPr>
            <w:fldChar w:fldCharType="separate"/>
          </w:r>
          <w:r w:rsidR="009F57FD" w:rsidRPr="009F57FD">
            <w:rPr>
              <w:rFonts w:cstheme="minorHAnsi"/>
              <w:noProof/>
              <w:szCs w:val="24"/>
            </w:rPr>
            <w:t>(TUC, 2020)</w:t>
          </w:r>
          <w:r w:rsidR="002C70B4" w:rsidRPr="009F28D7">
            <w:rPr>
              <w:rFonts w:cstheme="minorHAnsi"/>
              <w:szCs w:val="24"/>
            </w:rPr>
            <w:fldChar w:fldCharType="end"/>
          </w:r>
        </w:sdtContent>
      </w:sdt>
      <w:r w:rsidR="002C70B4" w:rsidRPr="009F28D7">
        <w:rPr>
          <w:rFonts w:cstheme="minorHAnsi"/>
          <w:szCs w:val="24"/>
        </w:rPr>
        <w:t xml:space="preserve"> </w:t>
      </w:r>
      <w:r w:rsidR="00495CC7" w:rsidRPr="009F28D7">
        <w:rPr>
          <w:rFonts w:cstheme="minorHAnsi"/>
          <w:szCs w:val="24"/>
        </w:rPr>
        <w:t xml:space="preserve">and where employees feel resistance, this will prevent engagement, even if training is mandatory (Aldridge, 2020). </w:t>
      </w:r>
      <w:r w:rsidR="00C732AA">
        <w:rPr>
          <w:rFonts w:cstheme="minorHAnsi"/>
          <w:szCs w:val="24"/>
        </w:rPr>
        <w:t xml:space="preserve">Not only is time to deliver training </w:t>
      </w:r>
      <w:r w:rsidR="002B5705">
        <w:rPr>
          <w:rFonts w:cstheme="minorHAnsi"/>
          <w:szCs w:val="24"/>
        </w:rPr>
        <w:t>a barrier from an</w:t>
      </w:r>
      <w:r w:rsidR="0062022B">
        <w:rPr>
          <w:rFonts w:cstheme="minorHAnsi"/>
          <w:szCs w:val="24"/>
        </w:rPr>
        <w:t xml:space="preserve"> </w:t>
      </w:r>
      <w:r w:rsidR="0092659D">
        <w:rPr>
          <w:rFonts w:cstheme="minorHAnsi"/>
          <w:szCs w:val="24"/>
        </w:rPr>
        <w:t>employer’s</w:t>
      </w:r>
      <w:r w:rsidR="002B5705">
        <w:rPr>
          <w:rFonts w:cstheme="minorHAnsi"/>
          <w:szCs w:val="24"/>
        </w:rPr>
        <w:t xml:space="preserve"> perspective, </w:t>
      </w:r>
      <w:r w:rsidR="0092659D">
        <w:rPr>
          <w:rFonts w:cstheme="minorHAnsi"/>
          <w:szCs w:val="24"/>
        </w:rPr>
        <w:t>but time also</w:t>
      </w:r>
      <w:r w:rsidR="002B5705">
        <w:rPr>
          <w:rFonts w:cstheme="minorHAnsi"/>
          <w:szCs w:val="24"/>
        </w:rPr>
        <w:t xml:space="preserve"> to release staff is </w:t>
      </w:r>
      <w:r w:rsidR="00B03759">
        <w:rPr>
          <w:rFonts w:cstheme="minorHAnsi"/>
          <w:szCs w:val="24"/>
        </w:rPr>
        <w:t>the most significant challenge</w:t>
      </w:r>
      <w:r w:rsidR="00A431E5">
        <w:rPr>
          <w:rFonts w:cstheme="minorHAnsi"/>
          <w:szCs w:val="24"/>
        </w:rPr>
        <w:t xml:space="preserve"> </w:t>
      </w:r>
      <w:sdt>
        <w:sdtPr>
          <w:rPr>
            <w:rFonts w:cstheme="minorHAnsi"/>
            <w:szCs w:val="24"/>
          </w:rPr>
          <w:id w:val="-1938739713"/>
          <w:citation/>
        </w:sdtPr>
        <w:sdtEndPr/>
        <w:sdtContent>
          <w:r w:rsidR="00A431E5">
            <w:rPr>
              <w:rFonts w:cstheme="minorHAnsi"/>
              <w:szCs w:val="24"/>
            </w:rPr>
            <w:fldChar w:fldCharType="begin"/>
          </w:r>
          <w:r w:rsidR="00A431E5">
            <w:rPr>
              <w:rFonts w:cstheme="minorHAnsi"/>
              <w:szCs w:val="24"/>
            </w:rPr>
            <w:instrText xml:space="preserve">CITATION Atk19 \l 2057 </w:instrText>
          </w:r>
          <w:r w:rsidR="00A431E5">
            <w:rPr>
              <w:rFonts w:cstheme="minorHAnsi"/>
              <w:szCs w:val="24"/>
            </w:rPr>
            <w:fldChar w:fldCharType="separate"/>
          </w:r>
          <w:r w:rsidR="009F57FD" w:rsidRPr="009F57FD">
            <w:rPr>
              <w:rFonts w:cstheme="minorHAnsi"/>
              <w:noProof/>
              <w:szCs w:val="24"/>
            </w:rPr>
            <w:t>(Atkins, 2019)</w:t>
          </w:r>
          <w:r w:rsidR="00A431E5">
            <w:rPr>
              <w:rFonts w:cstheme="minorHAnsi"/>
              <w:szCs w:val="24"/>
            </w:rPr>
            <w:fldChar w:fldCharType="end"/>
          </w:r>
        </w:sdtContent>
      </w:sdt>
      <w:r w:rsidR="00A431E5">
        <w:rPr>
          <w:rFonts w:cstheme="minorHAnsi"/>
          <w:szCs w:val="24"/>
        </w:rPr>
        <w:t xml:space="preserve">. </w:t>
      </w:r>
    </w:p>
    <w:p w14:paraId="45B1379A" w14:textId="77777777" w:rsidR="00495CC7" w:rsidRDefault="00495CC7" w:rsidP="00A51A4A">
      <w:pPr>
        <w:pStyle w:val="Heading3"/>
        <w:numPr>
          <w:ilvl w:val="2"/>
          <w:numId w:val="34"/>
        </w:numPr>
      </w:pPr>
      <w:bookmarkStart w:id="25" w:name="_Toc102405828"/>
      <w:r w:rsidRPr="009F28D7">
        <w:t>Technology</w:t>
      </w:r>
      <w:bookmarkEnd w:id="25"/>
    </w:p>
    <w:p w14:paraId="627BA052" w14:textId="7306DD2A" w:rsidR="00495CC7" w:rsidRPr="009F28D7" w:rsidRDefault="00495CC7" w:rsidP="003B620E">
      <w:pPr>
        <w:spacing w:line="480" w:lineRule="auto"/>
      </w:pPr>
      <w:r w:rsidRPr="009F28D7">
        <w:t xml:space="preserve">It is not only having the IT skills that is seen as the challenge. Other issues identified causing barriers include accessing virtual events, dealing with IT technical issues, </w:t>
      </w:r>
      <w:r w:rsidR="00683BD3" w:rsidRPr="009F28D7">
        <w:t>losing</w:t>
      </w:r>
      <w:r w:rsidRPr="009F28D7">
        <w:t xml:space="preserve"> the thread of the session due to connectivity and access to IT hardware (Aldridge,2020, TES). </w:t>
      </w:r>
    </w:p>
    <w:p w14:paraId="73159F72" w14:textId="317097A4" w:rsidR="005151B1" w:rsidRDefault="00F71B1D" w:rsidP="003B620E">
      <w:pPr>
        <w:spacing w:line="480" w:lineRule="auto"/>
      </w:pPr>
      <w:r w:rsidRPr="00F71B1D">
        <w:t>D</w:t>
      </w:r>
      <w:r w:rsidR="004D402D" w:rsidRPr="00F71B1D">
        <w:t>igital</w:t>
      </w:r>
      <w:r w:rsidRPr="00F71B1D">
        <w:t xml:space="preserve">/online </w:t>
      </w:r>
      <w:r w:rsidR="004D402D" w:rsidRPr="00F71B1D">
        <w:t xml:space="preserve">learning </w:t>
      </w:r>
      <w:r w:rsidR="00495CC7" w:rsidRPr="00F71B1D">
        <w:t xml:space="preserve">significantly increased the ability </w:t>
      </w:r>
      <w:r w:rsidR="0071177E">
        <w:t>to widen</w:t>
      </w:r>
      <w:r w:rsidR="00495CC7" w:rsidRPr="00F71B1D">
        <w:t xml:space="preserve"> access</w:t>
      </w:r>
      <w:r w:rsidR="0071177E">
        <w:t xml:space="preserve">, </w:t>
      </w:r>
      <w:r w:rsidRPr="00F71B1D">
        <w:t xml:space="preserve">providing </w:t>
      </w:r>
      <w:r w:rsidR="00495CC7" w:rsidRPr="00F71B1D">
        <w:t xml:space="preserve">the flexibility </w:t>
      </w:r>
      <w:r w:rsidR="00495CC7" w:rsidRPr="009F28D7">
        <w:t xml:space="preserve">to manage </w:t>
      </w:r>
      <w:r w:rsidR="00624732">
        <w:t xml:space="preserve">training </w:t>
      </w:r>
      <w:r w:rsidR="00495CC7" w:rsidRPr="009F28D7">
        <w:t xml:space="preserve">around </w:t>
      </w:r>
      <w:r w:rsidR="0071177E">
        <w:t>personal commitments</w:t>
      </w:r>
      <w:r w:rsidR="00624732">
        <w:t xml:space="preserve">, where otherwise </w:t>
      </w:r>
      <w:r w:rsidR="00495CC7" w:rsidRPr="00624732">
        <w:t xml:space="preserve">attendance would have not been </w:t>
      </w:r>
      <w:r w:rsidR="007855F5" w:rsidRPr="00624732">
        <w:t>possible</w:t>
      </w:r>
      <w:r w:rsidR="00495CC7" w:rsidRPr="009F28D7">
        <w:t xml:space="preserve"> (Aldridge,2020)</w:t>
      </w:r>
      <w:r w:rsidR="00624732">
        <w:t xml:space="preserve">.  This </w:t>
      </w:r>
      <w:r w:rsidR="00937A5E" w:rsidRPr="001E5136">
        <w:t xml:space="preserve">does not consider research that suggests that digital learning widens social exclusion </w:t>
      </w:r>
      <w:r w:rsidR="001E5136" w:rsidRPr="001E5136">
        <w:t xml:space="preserve">due to the </w:t>
      </w:r>
      <w:r w:rsidR="00937A5E" w:rsidRPr="001E5136">
        <w:t>lack of IT</w:t>
      </w:r>
      <w:r w:rsidR="00937A5E">
        <w:t xml:space="preserve"> equipment and skills to access full content </w:t>
      </w:r>
      <w:sdt>
        <w:sdtPr>
          <w:id w:val="1818768872"/>
          <w:citation/>
        </w:sdtPr>
        <w:sdtEndPr/>
        <w:sdtContent>
          <w:r w:rsidR="005151B1">
            <w:fldChar w:fldCharType="begin"/>
          </w:r>
          <w:r w:rsidR="005151B1">
            <w:instrText xml:space="preserve">CITATION Adu07 \l 2057 </w:instrText>
          </w:r>
          <w:r w:rsidR="005151B1">
            <w:fldChar w:fldCharType="separate"/>
          </w:r>
          <w:r w:rsidR="009F57FD" w:rsidRPr="009F57FD">
            <w:rPr>
              <w:noProof/>
            </w:rPr>
            <w:t>(Knightley, 2007)</w:t>
          </w:r>
          <w:r w:rsidR="005151B1">
            <w:fldChar w:fldCharType="end"/>
          </w:r>
        </w:sdtContent>
      </w:sdt>
      <w:r w:rsidR="00937A5E">
        <w:t xml:space="preserve">.  </w:t>
      </w:r>
    </w:p>
    <w:p w14:paraId="1F9FB29D" w14:textId="77777777" w:rsidR="003578BD" w:rsidRDefault="003578BD" w:rsidP="003B620E">
      <w:pPr>
        <w:spacing w:line="480" w:lineRule="auto"/>
      </w:pPr>
    </w:p>
    <w:p w14:paraId="2815836C" w14:textId="751614DC" w:rsidR="007855F5" w:rsidRPr="009537DF" w:rsidRDefault="006378A6" w:rsidP="00A51A4A">
      <w:pPr>
        <w:pStyle w:val="Heading2"/>
        <w:numPr>
          <w:ilvl w:val="1"/>
          <w:numId w:val="34"/>
        </w:numPr>
        <w:ind w:left="576"/>
      </w:pPr>
      <w:bookmarkStart w:id="26" w:name="_Toc102405829"/>
      <w:r>
        <w:t xml:space="preserve">Reducing barriers </w:t>
      </w:r>
      <w:bookmarkEnd w:id="26"/>
    </w:p>
    <w:p w14:paraId="6140117A" w14:textId="3148AAFE" w:rsidR="007855F5" w:rsidRPr="00E82804" w:rsidRDefault="007855F5" w:rsidP="003B620E">
      <w:pPr>
        <w:spacing w:line="480" w:lineRule="auto"/>
        <w:rPr>
          <w:rFonts w:cstheme="minorHAnsi"/>
          <w:color w:val="21FBFB" w:themeColor="text2" w:themeTint="80"/>
          <w:szCs w:val="24"/>
        </w:rPr>
      </w:pPr>
      <w:r>
        <w:rPr>
          <w:rFonts w:cstheme="minorHAnsi"/>
          <w:szCs w:val="24"/>
        </w:rPr>
        <w:t xml:space="preserve">For an employee to engage in learning, they manage </w:t>
      </w:r>
      <w:r w:rsidRPr="007855F5">
        <w:rPr>
          <w:rFonts w:cstheme="minorHAnsi"/>
          <w:szCs w:val="24"/>
        </w:rPr>
        <w:t xml:space="preserve">perceptions </w:t>
      </w:r>
      <w:r>
        <w:rPr>
          <w:rFonts w:cstheme="minorHAnsi"/>
          <w:szCs w:val="24"/>
        </w:rPr>
        <w:t>against individual benefits</w:t>
      </w:r>
      <w:r w:rsidRPr="007855F5">
        <w:rPr>
          <w:rFonts w:cstheme="minorHAnsi"/>
          <w:szCs w:val="24"/>
        </w:rPr>
        <w:t xml:space="preserve"> and personal costs of learning</w:t>
      </w:r>
      <w:r>
        <w:rPr>
          <w:rFonts w:cstheme="minorHAnsi"/>
          <w:szCs w:val="24"/>
        </w:rPr>
        <w:t xml:space="preserve">, known as the tipping point </w:t>
      </w:r>
      <w:r w:rsidR="004B5907">
        <w:rPr>
          <w:rFonts w:cstheme="minorHAnsi"/>
          <w:szCs w:val="24"/>
        </w:rPr>
        <w:t xml:space="preserve"> </w:t>
      </w:r>
      <w:sdt>
        <w:sdtPr>
          <w:rPr>
            <w:rFonts w:cstheme="minorHAnsi"/>
            <w:szCs w:val="24"/>
          </w:rPr>
          <w:id w:val="-1659838412"/>
          <w:citation/>
        </w:sdtPr>
        <w:sdtEndPr/>
        <w:sdtContent>
          <w:r w:rsidR="004B5907">
            <w:rPr>
              <w:rFonts w:cstheme="minorHAnsi"/>
              <w:szCs w:val="24"/>
            </w:rPr>
            <w:fldChar w:fldCharType="begin"/>
          </w:r>
          <w:r w:rsidR="004B5907">
            <w:rPr>
              <w:rFonts w:cstheme="minorHAnsi"/>
              <w:szCs w:val="24"/>
            </w:rPr>
            <w:instrText xml:space="preserve"> CITATION Dep18 \l 2057 </w:instrText>
          </w:r>
          <w:r w:rsidR="004B5907">
            <w:rPr>
              <w:rFonts w:cstheme="minorHAnsi"/>
              <w:szCs w:val="24"/>
            </w:rPr>
            <w:fldChar w:fldCharType="separate"/>
          </w:r>
          <w:r w:rsidR="009F57FD" w:rsidRPr="009F57FD">
            <w:rPr>
              <w:rFonts w:cstheme="minorHAnsi"/>
              <w:noProof/>
              <w:szCs w:val="24"/>
            </w:rPr>
            <w:t>(Department for Education, 2018)</w:t>
          </w:r>
          <w:r w:rsidR="004B5907">
            <w:rPr>
              <w:rFonts w:cstheme="minorHAnsi"/>
              <w:szCs w:val="24"/>
            </w:rPr>
            <w:fldChar w:fldCharType="end"/>
          </w:r>
        </w:sdtContent>
      </w:sdt>
      <w:r w:rsidRPr="007855F5">
        <w:rPr>
          <w:rFonts w:cstheme="minorHAnsi"/>
          <w:szCs w:val="24"/>
        </w:rPr>
        <w:t xml:space="preserve">. </w:t>
      </w:r>
    </w:p>
    <w:p w14:paraId="5031F94B" w14:textId="3055FA2A" w:rsidR="007855F5" w:rsidRDefault="007855F5" w:rsidP="003B620E">
      <w:pPr>
        <w:keepNext/>
        <w:spacing w:line="480" w:lineRule="auto"/>
        <w:jc w:val="center"/>
      </w:pPr>
      <w:r>
        <w:rPr>
          <w:noProof/>
        </w:rPr>
        <w:drawing>
          <wp:anchor distT="0" distB="0" distL="114300" distR="114300" simplePos="0" relativeHeight="251658251" behindDoc="0" locked="0" layoutInCell="1" allowOverlap="1" wp14:anchorId="3111D679" wp14:editId="1C4D3798">
            <wp:simplePos x="0" y="0"/>
            <wp:positionH relativeFrom="column">
              <wp:posOffset>350874</wp:posOffset>
            </wp:positionH>
            <wp:positionV relativeFrom="paragraph">
              <wp:posOffset>-2865</wp:posOffset>
            </wp:positionV>
            <wp:extent cx="5229225" cy="2667000"/>
            <wp:effectExtent l="0" t="0" r="9525" b="0"/>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229225" cy="2667000"/>
                    </a:xfrm>
                    <a:prstGeom prst="rect">
                      <a:avLst/>
                    </a:prstGeom>
                  </pic:spPr>
                </pic:pic>
              </a:graphicData>
            </a:graphic>
          </wp:anchor>
        </w:drawing>
      </w:r>
      <w:bookmarkStart w:id="27" w:name="_Toc100510583"/>
      <w:bookmarkStart w:id="28" w:name="_Toc100510655"/>
      <w:bookmarkStart w:id="29" w:name="_Toc101194361"/>
      <w:r w:rsidR="00CE2ED9">
        <w:t>F</w:t>
      </w:r>
      <w:r w:rsidR="004B5907" w:rsidRPr="004B5907">
        <w:t xml:space="preserve">igure </w:t>
      </w:r>
      <w:r w:rsidR="004B5907" w:rsidRPr="004B5907">
        <w:fldChar w:fldCharType="begin"/>
      </w:r>
      <w:r w:rsidR="004B5907" w:rsidRPr="004B5907">
        <w:instrText xml:space="preserve"> SEQ Figure \* ARABIC </w:instrText>
      </w:r>
      <w:r w:rsidR="004B5907" w:rsidRPr="004B5907">
        <w:fldChar w:fldCharType="separate"/>
      </w:r>
      <w:r w:rsidR="001B6FDC">
        <w:rPr>
          <w:noProof/>
        </w:rPr>
        <w:t>3</w:t>
      </w:r>
      <w:r w:rsidR="004B5907" w:rsidRPr="004B5907">
        <w:fldChar w:fldCharType="end"/>
      </w:r>
      <w:r w:rsidR="004B5907" w:rsidRPr="004B5907">
        <w:t xml:space="preserve">: </w:t>
      </w:r>
      <w:r w:rsidR="00DE3860">
        <w:t>T</w:t>
      </w:r>
      <w:r w:rsidR="004B5907" w:rsidRPr="004B5907">
        <w:t>ipping point for learning</w:t>
      </w:r>
      <w:bookmarkEnd w:id="27"/>
      <w:bookmarkEnd w:id="28"/>
      <w:bookmarkEnd w:id="29"/>
      <w:r w:rsidR="006378A6">
        <w:t xml:space="preserve"> </w:t>
      </w:r>
      <w:sdt>
        <w:sdtPr>
          <w:id w:val="460083051"/>
          <w:citation/>
        </w:sdtPr>
        <w:sdtEndPr/>
        <w:sdtContent>
          <w:r w:rsidR="006378A6">
            <w:fldChar w:fldCharType="begin"/>
          </w:r>
          <w:r w:rsidR="006378A6">
            <w:instrText xml:space="preserve"> CITATION Dep18 \l 2057 </w:instrText>
          </w:r>
          <w:r w:rsidR="006378A6">
            <w:fldChar w:fldCharType="separate"/>
          </w:r>
          <w:r w:rsidR="009F57FD" w:rsidRPr="009F57FD">
            <w:rPr>
              <w:noProof/>
            </w:rPr>
            <w:t>(Department for Education, 2018)</w:t>
          </w:r>
          <w:r w:rsidR="006378A6">
            <w:fldChar w:fldCharType="end"/>
          </w:r>
        </w:sdtContent>
      </w:sdt>
    </w:p>
    <w:p w14:paraId="1855684A" w14:textId="77777777" w:rsidR="002375C3" w:rsidRPr="002375C3" w:rsidRDefault="002375C3" w:rsidP="003B620E">
      <w:pPr>
        <w:keepNext/>
        <w:spacing w:line="480" w:lineRule="auto"/>
        <w:jc w:val="center"/>
        <w:rPr>
          <w:sz w:val="2"/>
          <w:szCs w:val="2"/>
        </w:rPr>
      </w:pPr>
    </w:p>
    <w:p w14:paraId="03F843E4" w14:textId="7ABA58E2" w:rsidR="005A06E4" w:rsidRDefault="006217EF" w:rsidP="003B620E">
      <w:pPr>
        <w:spacing w:line="480" w:lineRule="auto"/>
        <w:rPr>
          <w:rFonts w:cstheme="minorHAnsi"/>
          <w:szCs w:val="24"/>
        </w:rPr>
      </w:pPr>
      <w:r>
        <w:t xml:space="preserve">The challenge this represents is </w:t>
      </w:r>
      <w:r w:rsidR="00683BD3">
        <w:t>dependent</w:t>
      </w:r>
      <w:r>
        <w:t xml:space="preserve"> on the attitudinal typology of the </w:t>
      </w:r>
      <w:r w:rsidR="00AE6046">
        <w:t xml:space="preserve">individual </w:t>
      </w:r>
      <w:r w:rsidR="006F34C8">
        <w:t>(</w:t>
      </w:r>
      <w:r w:rsidR="006F34C8">
        <w:fldChar w:fldCharType="begin"/>
      </w:r>
      <w:r w:rsidR="006F34C8">
        <w:instrText xml:space="preserve"> REF _Ref101739445 \h </w:instrText>
      </w:r>
      <w:r w:rsidR="003B620E">
        <w:instrText xml:space="preserve"> \* MERGEFORMAT </w:instrText>
      </w:r>
      <w:r w:rsidR="006F34C8">
        <w:fldChar w:fldCharType="separate"/>
      </w:r>
      <w:r w:rsidR="006F34C8" w:rsidRPr="00DE3860">
        <w:t xml:space="preserve">Figure </w:t>
      </w:r>
      <w:r w:rsidR="006F34C8">
        <w:rPr>
          <w:noProof/>
        </w:rPr>
        <w:t>4</w:t>
      </w:r>
      <w:r w:rsidR="006F34C8">
        <w:fldChar w:fldCharType="end"/>
      </w:r>
      <w:r w:rsidR="006F34C8">
        <w:t>)</w:t>
      </w:r>
      <w:r w:rsidR="00D42DBB">
        <w:t xml:space="preserve">, recognising if they are life-long, defiant or outcome focussed, it will be easier to </w:t>
      </w:r>
      <w:r w:rsidR="005A06E4">
        <w:t xml:space="preserve">reach the tipping point.   </w:t>
      </w:r>
      <w:r w:rsidR="005A06E4">
        <w:rPr>
          <w:rFonts w:cstheme="minorHAnsi"/>
          <w:szCs w:val="24"/>
        </w:rPr>
        <w:t xml:space="preserve">Many emotional barriers can be overcome </w:t>
      </w:r>
      <w:r w:rsidR="005A06E4" w:rsidRPr="000379D5">
        <w:rPr>
          <w:rFonts w:cstheme="minorHAnsi"/>
          <w:szCs w:val="24"/>
        </w:rPr>
        <w:t xml:space="preserve">by </w:t>
      </w:r>
      <w:r w:rsidR="005A06E4">
        <w:rPr>
          <w:rFonts w:cstheme="minorHAnsi"/>
          <w:szCs w:val="24"/>
        </w:rPr>
        <w:t>creating new</w:t>
      </w:r>
      <w:r w:rsidR="005A06E4" w:rsidRPr="000379D5">
        <w:rPr>
          <w:rFonts w:cstheme="minorHAnsi"/>
          <w:szCs w:val="24"/>
        </w:rPr>
        <w:t xml:space="preserve"> experiences, which makes the way in which development </w:t>
      </w:r>
      <w:r w:rsidR="005A06E4" w:rsidRPr="00B16BAC">
        <w:rPr>
          <w:rFonts w:cstheme="minorHAnsi"/>
          <w:szCs w:val="24"/>
        </w:rPr>
        <w:t>opportunities are promote</w:t>
      </w:r>
      <w:r w:rsidR="00B16BAC" w:rsidRPr="00B16BAC">
        <w:rPr>
          <w:rFonts w:cstheme="minorHAnsi"/>
          <w:szCs w:val="24"/>
        </w:rPr>
        <w:t>d</w:t>
      </w:r>
      <w:r w:rsidR="005A06E4" w:rsidRPr="000379D5">
        <w:rPr>
          <w:rFonts w:cstheme="minorHAnsi"/>
          <w:szCs w:val="24"/>
        </w:rPr>
        <w:t xml:space="preserve"> vital to widening participation </w:t>
      </w:r>
      <w:sdt>
        <w:sdtPr>
          <w:rPr>
            <w:rFonts w:cstheme="minorHAnsi"/>
            <w:szCs w:val="24"/>
          </w:rPr>
          <w:id w:val="1306434833"/>
          <w:citation/>
        </w:sdtPr>
        <w:sdtEndPr/>
        <w:sdtContent>
          <w:r w:rsidR="005B76E8">
            <w:rPr>
              <w:rFonts w:cstheme="minorHAnsi"/>
              <w:szCs w:val="24"/>
            </w:rPr>
            <w:fldChar w:fldCharType="begin"/>
          </w:r>
          <w:r w:rsidR="005B76E8">
            <w:rPr>
              <w:rFonts w:cstheme="minorHAnsi"/>
              <w:szCs w:val="24"/>
            </w:rPr>
            <w:instrText xml:space="preserve"> CITATION Adu07 \l 2057 </w:instrText>
          </w:r>
          <w:r w:rsidR="005B76E8">
            <w:rPr>
              <w:rFonts w:cstheme="minorHAnsi"/>
              <w:szCs w:val="24"/>
            </w:rPr>
            <w:fldChar w:fldCharType="separate"/>
          </w:r>
          <w:r w:rsidR="009F57FD" w:rsidRPr="009F57FD">
            <w:rPr>
              <w:rFonts w:cstheme="minorHAnsi"/>
              <w:noProof/>
              <w:szCs w:val="24"/>
            </w:rPr>
            <w:t>(Knightley, 2007)</w:t>
          </w:r>
          <w:r w:rsidR="005B76E8">
            <w:rPr>
              <w:rFonts w:cstheme="minorHAnsi"/>
              <w:szCs w:val="24"/>
            </w:rPr>
            <w:fldChar w:fldCharType="end"/>
          </w:r>
        </w:sdtContent>
      </w:sdt>
      <w:r w:rsidR="005A06E4" w:rsidRPr="000379D5">
        <w:rPr>
          <w:rFonts w:cstheme="minorHAnsi"/>
          <w:szCs w:val="24"/>
        </w:rPr>
        <w:t xml:space="preserve">. </w:t>
      </w:r>
      <w:r w:rsidR="005A06E4">
        <w:rPr>
          <w:rFonts w:cstheme="minorHAnsi"/>
          <w:szCs w:val="24"/>
        </w:rPr>
        <w:t xml:space="preserve"> </w:t>
      </w:r>
      <w:r w:rsidR="005A06E4" w:rsidRPr="009F28D7">
        <w:rPr>
          <w:rFonts w:cstheme="minorHAnsi"/>
          <w:szCs w:val="24"/>
        </w:rPr>
        <w:t xml:space="preserve">One solution to overcome these barriers is to create champion roles within </w:t>
      </w:r>
      <w:r w:rsidR="005A06E4">
        <w:rPr>
          <w:rFonts w:cstheme="minorHAnsi"/>
          <w:szCs w:val="24"/>
        </w:rPr>
        <w:t>L&amp;D,</w:t>
      </w:r>
      <w:r w:rsidR="005A06E4" w:rsidRPr="009F28D7">
        <w:rPr>
          <w:rFonts w:cstheme="minorHAnsi"/>
          <w:szCs w:val="24"/>
        </w:rPr>
        <w:t xml:space="preserve"> which include representatives from disadvantaged groups including those with disabilities, BAME, learning needs, older learners</w:t>
      </w:r>
      <w:r w:rsidR="005A06E4">
        <w:rPr>
          <w:rFonts w:cstheme="minorHAnsi"/>
          <w:szCs w:val="24"/>
        </w:rPr>
        <w:t xml:space="preserve"> and </w:t>
      </w:r>
      <w:r w:rsidR="005A06E4" w:rsidRPr="009F28D7">
        <w:rPr>
          <w:rFonts w:cstheme="minorHAnsi"/>
          <w:szCs w:val="24"/>
        </w:rPr>
        <w:t xml:space="preserve">carers.  Once L&amp;D champions are embedded, they can not only support inclusive marketing, but promote opportunities </w:t>
      </w:r>
      <w:sdt>
        <w:sdtPr>
          <w:rPr>
            <w:rFonts w:cstheme="minorHAnsi"/>
            <w:szCs w:val="24"/>
          </w:rPr>
          <w:id w:val="404648243"/>
          <w:citation/>
        </w:sdtPr>
        <w:sdtEndPr/>
        <w:sdtContent>
          <w:r w:rsidR="005A06E4" w:rsidRPr="009F28D7">
            <w:rPr>
              <w:rFonts w:cstheme="minorHAnsi"/>
              <w:szCs w:val="24"/>
            </w:rPr>
            <w:fldChar w:fldCharType="begin"/>
          </w:r>
          <w:r w:rsidR="005A06E4" w:rsidRPr="009F28D7">
            <w:rPr>
              <w:rFonts w:cstheme="minorHAnsi"/>
              <w:szCs w:val="24"/>
            </w:rPr>
            <w:instrText xml:space="preserve"> CITATION Pen18 \l 2057 </w:instrText>
          </w:r>
          <w:r w:rsidR="005A06E4" w:rsidRPr="009F28D7">
            <w:rPr>
              <w:rFonts w:cstheme="minorHAnsi"/>
              <w:szCs w:val="24"/>
            </w:rPr>
            <w:fldChar w:fldCharType="separate"/>
          </w:r>
          <w:r w:rsidR="009F57FD" w:rsidRPr="009F57FD">
            <w:rPr>
              <w:rFonts w:cstheme="minorHAnsi"/>
              <w:noProof/>
              <w:szCs w:val="24"/>
            </w:rPr>
            <w:t>(Pennacchia, et al., 2018)</w:t>
          </w:r>
          <w:r w:rsidR="005A06E4" w:rsidRPr="009F28D7">
            <w:rPr>
              <w:rFonts w:cstheme="minorHAnsi"/>
              <w:szCs w:val="24"/>
            </w:rPr>
            <w:fldChar w:fldCharType="end"/>
          </w:r>
        </w:sdtContent>
      </w:sdt>
      <w:r w:rsidR="005A06E4" w:rsidRPr="009F28D7">
        <w:rPr>
          <w:rFonts w:cstheme="minorHAnsi"/>
          <w:szCs w:val="24"/>
        </w:rPr>
        <w:t>.  In addition, the use of media demonstra</w:t>
      </w:r>
      <w:r w:rsidR="00057C24">
        <w:rPr>
          <w:rFonts w:cstheme="minorHAnsi"/>
          <w:szCs w:val="24"/>
        </w:rPr>
        <w:t xml:space="preserve">tes </w:t>
      </w:r>
      <w:r w:rsidR="005A06E4" w:rsidRPr="009F28D7">
        <w:rPr>
          <w:rFonts w:cstheme="minorHAnsi"/>
          <w:szCs w:val="24"/>
        </w:rPr>
        <w:t xml:space="preserve">positive outcomes </w:t>
      </w:r>
      <w:r w:rsidR="00057C24">
        <w:rPr>
          <w:rFonts w:cstheme="minorHAnsi"/>
          <w:szCs w:val="24"/>
        </w:rPr>
        <w:t>with</w:t>
      </w:r>
      <w:r w:rsidR="005A06E4" w:rsidRPr="009F28D7">
        <w:rPr>
          <w:rFonts w:cstheme="minorHAnsi"/>
          <w:szCs w:val="24"/>
        </w:rPr>
        <w:t xml:space="preserve"> disadvantaged groups</w:t>
      </w:r>
      <w:r w:rsidR="00057C24">
        <w:rPr>
          <w:rFonts w:cstheme="minorHAnsi"/>
          <w:szCs w:val="24"/>
        </w:rPr>
        <w:t xml:space="preserve">, </w:t>
      </w:r>
      <w:r w:rsidR="00B802D5">
        <w:rPr>
          <w:rFonts w:cstheme="minorHAnsi"/>
          <w:szCs w:val="24"/>
        </w:rPr>
        <w:t xml:space="preserve">removing </w:t>
      </w:r>
      <w:r w:rsidR="005A06E4" w:rsidRPr="009F28D7">
        <w:rPr>
          <w:rFonts w:cstheme="minorHAnsi"/>
          <w:szCs w:val="24"/>
        </w:rPr>
        <w:t xml:space="preserve">barriers </w:t>
      </w:r>
      <w:r w:rsidR="00B802D5">
        <w:rPr>
          <w:rFonts w:cstheme="minorHAnsi"/>
          <w:szCs w:val="24"/>
        </w:rPr>
        <w:t xml:space="preserve">relating to </w:t>
      </w:r>
      <w:r w:rsidR="005A06E4" w:rsidRPr="009F28D7">
        <w:rPr>
          <w:rFonts w:cstheme="minorHAnsi"/>
          <w:szCs w:val="24"/>
        </w:rPr>
        <w:t xml:space="preserve">confidence and self-esteem </w:t>
      </w:r>
      <w:sdt>
        <w:sdtPr>
          <w:rPr>
            <w:rFonts w:cstheme="minorHAnsi"/>
            <w:szCs w:val="24"/>
          </w:rPr>
          <w:id w:val="1092128942"/>
          <w:citation/>
        </w:sdtPr>
        <w:sdtEndPr/>
        <w:sdtContent>
          <w:r w:rsidR="005A06E4" w:rsidRPr="009F28D7">
            <w:rPr>
              <w:rFonts w:cstheme="minorHAnsi"/>
              <w:szCs w:val="24"/>
            </w:rPr>
            <w:fldChar w:fldCharType="begin"/>
          </w:r>
          <w:r w:rsidR="005A06E4" w:rsidRPr="009F28D7">
            <w:rPr>
              <w:rFonts w:cstheme="minorHAnsi"/>
              <w:szCs w:val="24"/>
            </w:rPr>
            <w:instrText xml:space="preserve"> CITATION Uni12 \l 2057 </w:instrText>
          </w:r>
          <w:r w:rsidR="005A06E4" w:rsidRPr="009F28D7">
            <w:rPr>
              <w:rFonts w:cstheme="minorHAnsi"/>
              <w:szCs w:val="24"/>
            </w:rPr>
            <w:fldChar w:fldCharType="separate"/>
          </w:r>
          <w:r w:rsidR="009F57FD" w:rsidRPr="009F57FD">
            <w:rPr>
              <w:rFonts w:cstheme="minorHAnsi"/>
              <w:noProof/>
              <w:szCs w:val="24"/>
            </w:rPr>
            <w:t>(Union Learn, 2012)</w:t>
          </w:r>
          <w:r w:rsidR="005A06E4" w:rsidRPr="009F28D7">
            <w:rPr>
              <w:rFonts w:cstheme="minorHAnsi"/>
              <w:szCs w:val="24"/>
            </w:rPr>
            <w:fldChar w:fldCharType="end"/>
          </w:r>
        </w:sdtContent>
      </w:sdt>
      <w:r w:rsidR="005A06E4" w:rsidRPr="009F28D7">
        <w:rPr>
          <w:rFonts w:cstheme="minorHAnsi"/>
          <w:szCs w:val="24"/>
        </w:rPr>
        <w:t xml:space="preserve">.  </w:t>
      </w:r>
    </w:p>
    <w:p w14:paraId="17FD0634" w14:textId="24633415" w:rsidR="004B5907" w:rsidRPr="00DE3860" w:rsidRDefault="00084339" w:rsidP="003B620E">
      <w:pPr>
        <w:spacing w:line="480" w:lineRule="auto"/>
        <w:jc w:val="center"/>
      </w:pPr>
      <w:r>
        <w:rPr>
          <w:noProof/>
        </w:rPr>
        <mc:AlternateContent>
          <mc:Choice Requires="wps">
            <w:drawing>
              <wp:anchor distT="0" distB="0" distL="114300" distR="114300" simplePos="0" relativeHeight="251658249" behindDoc="0" locked="0" layoutInCell="1" allowOverlap="1" wp14:anchorId="712BF5F4" wp14:editId="48AD3569">
                <wp:simplePos x="0" y="0"/>
                <wp:positionH relativeFrom="column">
                  <wp:posOffset>-141605</wp:posOffset>
                </wp:positionH>
                <wp:positionV relativeFrom="paragraph">
                  <wp:posOffset>53089</wp:posOffset>
                </wp:positionV>
                <wp:extent cx="453224" cy="3156668"/>
                <wp:effectExtent l="0" t="0" r="23495" b="24765"/>
                <wp:wrapNone/>
                <wp:docPr id="33" name="Text Box 33"/>
                <wp:cNvGraphicFramePr/>
                <a:graphic xmlns:a="http://schemas.openxmlformats.org/drawingml/2006/main">
                  <a:graphicData uri="http://schemas.microsoft.com/office/word/2010/wordprocessingShape">
                    <wps:wsp>
                      <wps:cNvSpPr txBox="1"/>
                      <wps:spPr>
                        <a:xfrm>
                          <a:off x="0" y="0"/>
                          <a:ext cx="453224" cy="3156668"/>
                        </a:xfrm>
                        <a:prstGeom prst="rect">
                          <a:avLst/>
                        </a:prstGeom>
                        <a:solidFill>
                          <a:schemeClr val="lt1"/>
                        </a:solidFill>
                        <a:ln w="6350">
                          <a:solidFill>
                            <a:prstClr val="black"/>
                          </a:solidFill>
                        </a:ln>
                      </wps:spPr>
                      <wps:txbx>
                        <w:txbxContent>
                          <w:p w14:paraId="6D78033F" w14:textId="2C75E536" w:rsidR="00DE3860" w:rsidRPr="00DE3860" w:rsidRDefault="00DE3860" w:rsidP="00DE3860">
                            <w:pPr>
                              <w:jc w:val="center"/>
                              <w:rPr>
                                <w:szCs w:val="24"/>
                              </w:rPr>
                            </w:pPr>
                            <w:r w:rsidRPr="00DE3860">
                              <w:rPr>
                                <w:szCs w:val="24"/>
                              </w:rPr>
                              <w:t>Ability to overcome barriers easily,</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2BF5F4" id="Text Box 33" o:spid="_x0000_s1027" type="#_x0000_t202" style="position:absolute;left:0;text-align:left;margin-left:-11.15pt;margin-top:4.2pt;width:35.7pt;height:248.55pt;z-index:25165824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" fillcolor="white [3201]" strokeweight=".5pt">
                <v:textbox style="layout-flow:vertical;mso-layout-flow-alt:bottom-to-top">
                  <w:txbxContent>
                    <w:p w14:paraId="6D78033F" w14:textId="2C75E536" w:rsidR="00DE3860" w:rsidRPr="00DE3860" w:rsidRDefault="00DE3860" w:rsidP="00DE3860">
                      <w:pPr>
                        <w:jc w:val="center"/>
                        <w:rPr>
                          <w:szCs w:val="24"/>
                        </w:rPr>
                      </w:pPr>
                      <w:r w:rsidRPr="00DE3860">
                        <w:rPr>
                          <w:szCs w:val="24"/>
                        </w:rPr>
                        <w:t>Ability to overcome barriers easily,</w:t>
                      </w:r>
                    </w:p>
                  </w:txbxContent>
                </v:textbox>
              </v:shape>
            </w:pict>
          </mc:Fallback>
        </mc:AlternateContent>
      </w:r>
      <w:r>
        <w:rPr>
          <w:noProof/>
        </w:rPr>
        <mc:AlternateContent>
          <mc:Choice Requires="wps">
            <w:drawing>
              <wp:anchor distT="0" distB="0" distL="114300" distR="114300" simplePos="0" relativeHeight="251658250" behindDoc="0" locked="0" layoutInCell="1" allowOverlap="1" wp14:anchorId="525B1A97" wp14:editId="30421728">
                <wp:simplePos x="0" y="0"/>
                <wp:positionH relativeFrom="column">
                  <wp:posOffset>5180936</wp:posOffset>
                </wp:positionH>
                <wp:positionV relativeFrom="paragraph">
                  <wp:posOffset>36092</wp:posOffset>
                </wp:positionV>
                <wp:extent cx="659958" cy="3156668"/>
                <wp:effectExtent l="0" t="0" r="26035" b="24765"/>
                <wp:wrapNone/>
                <wp:docPr id="34" name="Text Box 34"/>
                <wp:cNvGraphicFramePr/>
                <a:graphic xmlns:a="http://schemas.openxmlformats.org/drawingml/2006/main">
                  <a:graphicData uri="http://schemas.microsoft.com/office/word/2010/wordprocessingShape">
                    <wps:wsp>
                      <wps:cNvSpPr txBox="1"/>
                      <wps:spPr>
                        <a:xfrm>
                          <a:off x="0" y="0"/>
                          <a:ext cx="659958" cy="3156668"/>
                        </a:xfrm>
                        <a:prstGeom prst="rect">
                          <a:avLst/>
                        </a:prstGeom>
                        <a:solidFill>
                          <a:schemeClr val="lt1"/>
                        </a:solidFill>
                        <a:ln w="6350">
                          <a:solidFill>
                            <a:prstClr val="black"/>
                          </a:solidFill>
                        </a:ln>
                      </wps:spPr>
                      <wps:txbx>
                        <w:txbxContent>
                          <w:p w14:paraId="2D14D714" w14:textId="2690DE95" w:rsidR="00DE3860" w:rsidRPr="00DE3860" w:rsidRDefault="00DE3860" w:rsidP="00DE3860">
                            <w:pPr>
                              <w:jc w:val="center"/>
                              <w:rPr>
                                <w:szCs w:val="24"/>
                              </w:rPr>
                            </w:pPr>
                            <w:r w:rsidRPr="00DE3860">
                              <w:rPr>
                                <w:szCs w:val="24"/>
                              </w:rPr>
                              <w:t>Lack purpose for learning, requiring targeted intervention and support</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5B1A97" id="Text Box 34" o:spid="_x0000_s1028" type="#_x0000_t202" style="position:absolute;left:0;text-align:left;margin-left:407.95pt;margin-top:2.85pt;width:51.95pt;height:248.55pt;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" fillcolor="white [3201]" strokeweight=".5pt">
                <v:textbox style="layout-flow:vertical;mso-layout-flow-alt:bottom-to-top">
                  <w:txbxContent>
                    <w:p w14:paraId="2D14D714" w14:textId="2690DE95" w:rsidR="00DE3860" w:rsidRPr="00DE3860" w:rsidRDefault="00DE3860" w:rsidP="00DE3860">
                      <w:pPr>
                        <w:jc w:val="center"/>
                        <w:rPr>
                          <w:szCs w:val="24"/>
                        </w:rPr>
                      </w:pPr>
                      <w:r w:rsidRPr="00DE3860">
                        <w:rPr>
                          <w:szCs w:val="24"/>
                        </w:rPr>
                        <w:t>Lack purpose for learning, requiring targeted intervention and support</w:t>
                      </w:r>
                    </w:p>
                  </w:txbxContent>
                </v:textbox>
              </v:shape>
            </w:pict>
          </mc:Fallback>
        </mc:AlternateContent>
      </w:r>
      <w:r>
        <w:rPr>
          <w:noProof/>
        </w:rPr>
        <w:drawing>
          <wp:anchor distT="0" distB="0" distL="114300" distR="114300" simplePos="0" relativeHeight="251658248" behindDoc="0" locked="0" layoutInCell="1" allowOverlap="1" wp14:anchorId="68684E31" wp14:editId="451C2973">
            <wp:simplePos x="0" y="0"/>
            <wp:positionH relativeFrom="column">
              <wp:posOffset>0</wp:posOffset>
            </wp:positionH>
            <wp:positionV relativeFrom="paragraph">
              <wp:posOffset>-5715</wp:posOffset>
            </wp:positionV>
            <wp:extent cx="5324475" cy="3359785"/>
            <wp:effectExtent l="0" t="0" r="9525" b="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t="1777" b="4157"/>
                    <a:stretch/>
                  </pic:blipFill>
                  <pic:spPr bwMode="auto">
                    <a:xfrm>
                      <a:off x="0" y="0"/>
                      <a:ext cx="5324475" cy="3359785"/>
                    </a:xfrm>
                    <a:prstGeom prst="rect">
                      <a:avLst/>
                    </a:prstGeom>
                    <a:ln>
                      <a:noFill/>
                    </a:ln>
                    <a:extLst>
                      <a:ext uri="{53640926-AAD7-44D8-BBD7-CCE9431645EC}">
                        <a14:shadowObscured xmlns:a14="http://schemas.microsoft.com/office/drawing/2010/main"/>
                      </a:ext>
                    </a:extLst>
                  </pic:spPr>
                </pic:pic>
              </a:graphicData>
            </a:graphic>
          </wp:anchor>
        </w:drawing>
      </w:r>
      <w:bookmarkStart w:id="30" w:name="_Ref101739445"/>
      <w:bookmarkStart w:id="31" w:name="_Toc100510584"/>
      <w:bookmarkStart w:id="32" w:name="_Toc100510656"/>
      <w:bookmarkStart w:id="33" w:name="_Toc101194362"/>
      <w:bookmarkStart w:id="34" w:name="_Ref101739405"/>
      <w:r w:rsidR="004B5907" w:rsidRPr="00DE3860">
        <w:t xml:space="preserve">Figure </w:t>
      </w:r>
      <w:r w:rsidR="004B5907" w:rsidRPr="00DE3860">
        <w:fldChar w:fldCharType="begin"/>
      </w:r>
      <w:r w:rsidR="004B5907" w:rsidRPr="00DE3860">
        <w:instrText xml:space="preserve"> SEQ Figure \* ARABIC </w:instrText>
      </w:r>
      <w:r w:rsidR="004B5907" w:rsidRPr="00DE3860">
        <w:fldChar w:fldCharType="separate"/>
      </w:r>
      <w:r w:rsidR="001B6FDC">
        <w:rPr>
          <w:noProof/>
        </w:rPr>
        <w:t>4</w:t>
      </w:r>
      <w:r w:rsidR="004B5907" w:rsidRPr="00DE3860">
        <w:fldChar w:fldCharType="end"/>
      </w:r>
      <w:bookmarkEnd w:id="30"/>
      <w:r w:rsidR="004B5907" w:rsidRPr="00DE3860">
        <w:t xml:space="preserve">: </w:t>
      </w:r>
      <w:bookmarkStart w:id="35" w:name="_Ref101739425"/>
      <w:r w:rsidR="004B5907" w:rsidRPr="00DE3860">
        <w:t>Attitudinal typology of learners</w:t>
      </w:r>
      <w:bookmarkEnd w:id="31"/>
      <w:bookmarkEnd w:id="32"/>
      <w:bookmarkEnd w:id="33"/>
      <w:bookmarkEnd w:id="34"/>
      <w:bookmarkEnd w:id="35"/>
      <w:sdt>
        <w:sdtPr>
          <w:id w:val="1730411499"/>
          <w:citation/>
        </w:sdtPr>
        <w:sdtEndPr/>
        <w:sdtContent>
          <w:r w:rsidR="00192F9A">
            <w:fldChar w:fldCharType="begin"/>
          </w:r>
          <w:r w:rsidR="00192F9A">
            <w:instrText xml:space="preserve"> CITATION Dep18 \l 2057 </w:instrText>
          </w:r>
          <w:r w:rsidR="00192F9A">
            <w:fldChar w:fldCharType="separate"/>
          </w:r>
          <w:r w:rsidR="009F57FD">
            <w:rPr>
              <w:noProof/>
            </w:rPr>
            <w:t xml:space="preserve"> </w:t>
          </w:r>
          <w:r w:rsidR="009F57FD" w:rsidRPr="009F57FD">
            <w:rPr>
              <w:noProof/>
            </w:rPr>
            <w:t>(Department for Education, 2018)</w:t>
          </w:r>
          <w:r w:rsidR="00192F9A">
            <w:fldChar w:fldCharType="end"/>
          </w:r>
        </w:sdtContent>
      </w:sdt>
    </w:p>
    <w:p w14:paraId="6374A45D" w14:textId="04DC1CCC" w:rsidR="0048227D" w:rsidRDefault="00802548" w:rsidP="003B620E">
      <w:pPr>
        <w:spacing w:line="480" w:lineRule="auto"/>
        <w:rPr>
          <w:rFonts w:cstheme="minorHAnsi"/>
          <w:szCs w:val="24"/>
        </w:rPr>
      </w:pPr>
      <w:r>
        <w:rPr>
          <w:rFonts w:cstheme="minorHAnsi"/>
          <w:szCs w:val="24"/>
        </w:rPr>
        <w:t xml:space="preserve">Recognising barriers to low confidence and </w:t>
      </w:r>
      <w:r w:rsidR="00A523ED">
        <w:rPr>
          <w:rFonts w:cstheme="minorHAnsi"/>
          <w:szCs w:val="24"/>
        </w:rPr>
        <w:t>self-esteem</w:t>
      </w:r>
      <w:r>
        <w:rPr>
          <w:rFonts w:cstheme="minorHAnsi"/>
          <w:szCs w:val="24"/>
        </w:rPr>
        <w:t xml:space="preserve"> can be </w:t>
      </w:r>
      <w:r w:rsidR="0024452B">
        <w:rPr>
          <w:rFonts w:cstheme="minorHAnsi"/>
          <w:szCs w:val="24"/>
        </w:rPr>
        <w:t>due to</w:t>
      </w:r>
      <w:r>
        <w:rPr>
          <w:rFonts w:cstheme="minorHAnsi"/>
          <w:szCs w:val="24"/>
        </w:rPr>
        <w:t xml:space="preserve"> multiple barrier</w:t>
      </w:r>
      <w:r w:rsidRPr="00C34D66">
        <w:rPr>
          <w:rFonts w:cstheme="minorHAnsi"/>
          <w:szCs w:val="24"/>
        </w:rPr>
        <w:t>s,</w:t>
      </w:r>
      <w:r>
        <w:rPr>
          <w:rFonts w:cstheme="minorHAnsi"/>
          <w:szCs w:val="24"/>
        </w:rPr>
        <w:t xml:space="preserve"> </w:t>
      </w:r>
      <w:r w:rsidRPr="00C34D66">
        <w:rPr>
          <w:rFonts w:cstheme="minorHAnsi"/>
          <w:szCs w:val="24"/>
        </w:rPr>
        <w:t>i</w:t>
      </w:r>
      <w:r>
        <w:rPr>
          <w:rFonts w:cstheme="minorHAnsi"/>
          <w:szCs w:val="24"/>
        </w:rPr>
        <w:t>t is important that staff build relationships, embedding a psychological</w:t>
      </w:r>
      <w:r w:rsidR="0024452B">
        <w:rPr>
          <w:rFonts w:cstheme="minorHAnsi"/>
          <w:szCs w:val="24"/>
        </w:rPr>
        <w:t>ly</w:t>
      </w:r>
      <w:r>
        <w:rPr>
          <w:rFonts w:cstheme="minorHAnsi"/>
          <w:szCs w:val="24"/>
        </w:rPr>
        <w:t xml:space="preserve"> safe space to question programmes and support with self-selection </w:t>
      </w:r>
      <w:sdt>
        <w:sdtPr>
          <w:rPr>
            <w:rFonts w:cstheme="minorHAnsi"/>
            <w:szCs w:val="24"/>
          </w:rPr>
          <w:id w:val="-791824943"/>
          <w:citation/>
        </w:sdtPr>
        <w:sdtEndPr/>
        <w:sdtContent>
          <w:r>
            <w:rPr>
              <w:rFonts w:cstheme="minorHAnsi"/>
              <w:szCs w:val="24"/>
            </w:rPr>
            <w:fldChar w:fldCharType="begin"/>
          </w:r>
          <w:r>
            <w:rPr>
              <w:rFonts w:cstheme="minorHAnsi"/>
              <w:szCs w:val="24"/>
            </w:rPr>
            <w:instrText xml:space="preserve"> CITATION Equ18 \l 2057 </w:instrText>
          </w:r>
          <w:r>
            <w:rPr>
              <w:rFonts w:cstheme="minorHAnsi"/>
              <w:szCs w:val="24"/>
            </w:rPr>
            <w:fldChar w:fldCharType="separate"/>
          </w:r>
          <w:r w:rsidR="009F57FD" w:rsidRPr="009F57FD">
            <w:rPr>
              <w:rFonts w:cstheme="minorHAnsi"/>
              <w:noProof/>
              <w:szCs w:val="24"/>
            </w:rPr>
            <w:t>(Equality and Human Rights Commission, 2018)</w:t>
          </w:r>
          <w:r>
            <w:rPr>
              <w:rFonts w:cstheme="minorHAnsi"/>
              <w:szCs w:val="24"/>
            </w:rPr>
            <w:fldChar w:fldCharType="end"/>
          </w:r>
        </w:sdtContent>
      </w:sdt>
      <w:r>
        <w:rPr>
          <w:rFonts w:cstheme="minorHAnsi"/>
          <w:szCs w:val="24"/>
        </w:rPr>
        <w:t xml:space="preserve">. </w:t>
      </w:r>
    </w:p>
    <w:p w14:paraId="29A20176" w14:textId="77777777" w:rsidR="00802548" w:rsidRPr="00B802D5" w:rsidRDefault="00802548" w:rsidP="003B620E">
      <w:pPr>
        <w:spacing w:line="480" w:lineRule="auto"/>
        <w:rPr>
          <w:rFonts w:cstheme="minorHAnsi"/>
          <w:sz w:val="10"/>
          <w:szCs w:val="10"/>
        </w:rPr>
      </w:pPr>
    </w:p>
    <w:p w14:paraId="08D0719C" w14:textId="6E0A56C7" w:rsidR="00990D4A" w:rsidRDefault="000379D5" w:rsidP="003B620E">
      <w:pPr>
        <w:spacing w:line="480" w:lineRule="auto"/>
        <w:rPr>
          <w:rFonts w:cstheme="minorHAnsi"/>
          <w:color w:val="000000"/>
          <w:szCs w:val="24"/>
        </w:rPr>
      </w:pPr>
      <w:r>
        <w:rPr>
          <w:rFonts w:cstheme="minorHAnsi"/>
          <w:szCs w:val="24"/>
        </w:rPr>
        <w:t xml:space="preserve">Marketing should avoid complex language </w:t>
      </w:r>
      <w:sdt>
        <w:sdtPr>
          <w:rPr>
            <w:rFonts w:cstheme="minorHAnsi"/>
            <w:szCs w:val="24"/>
          </w:rPr>
          <w:id w:val="21759068"/>
          <w:citation/>
        </w:sdtPr>
        <w:sdtEndPr/>
        <w:sdtContent>
          <w:r>
            <w:rPr>
              <w:rFonts w:cstheme="minorHAnsi"/>
              <w:szCs w:val="24"/>
            </w:rPr>
            <w:fldChar w:fldCharType="begin"/>
          </w:r>
          <w:r>
            <w:rPr>
              <w:rFonts w:cstheme="minorHAnsi"/>
              <w:szCs w:val="24"/>
            </w:rPr>
            <w:instrText xml:space="preserve">CITATION Lea13 \l 2057 </w:instrText>
          </w:r>
          <w:r>
            <w:rPr>
              <w:rFonts w:cstheme="minorHAnsi"/>
              <w:szCs w:val="24"/>
            </w:rPr>
            <w:fldChar w:fldCharType="separate"/>
          </w:r>
          <w:r w:rsidR="009F57FD" w:rsidRPr="009F57FD">
            <w:rPr>
              <w:rFonts w:cstheme="minorHAnsi"/>
              <w:noProof/>
              <w:szCs w:val="24"/>
            </w:rPr>
            <w:t>(LSDA, 2013)</w:t>
          </w:r>
          <w:r>
            <w:rPr>
              <w:rFonts w:cstheme="minorHAnsi"/>
              <w:szCs w:val="24"/>
            </w:rPr>
            <w:fldChar w:fldCharType="end"/>
          </w:r>
        </w:sdtContent>
      </w:sdt>
      <w:r>
        <w:rPr>
          <w:rFonts w:cstheme="minorHAnsi"/>
          <w:szCs w:val="24"/>
        </w:rPr>
        <w:t xml:space="preserve">.  </w:t>
      </w:r>
      <w:r w:rsidR="00D0557A">
        <w:rPr>
          <w:rFonts w:cstheme="minorHAnsi"/>
          <w:szCs w:val="24"/>
        </w:rPr>
        <w:t>O</w:t>
      </w:r>
      <w:r w:rsidR="00CE67CA">
        <w:rPr>
          <w:rFonts w:cstheme="minorHAnsi"/>
          <w:color w:val="000000"/>
          <w:szCs w:val="24"/>
        </w:rPr>
        <w:t>utlin</w:t>
      </w:r>
      <w:r w:rsidR="00D0557A">
        <w:rPr>
          <w:rFonts w:cstheme="minorHAnsi"/>
          <w:color w:val="000000"/>
          <w:szCs w:val="24"/>
        </w:rPr>
        <w:t>ing o</w:t>
      </w:r>
      <w:r w:rsidR="00CE67CA">
        <w:rPr>
          <w:rFonts w:cstheme="minorHAnsi"/>
          <w:color w:val="000000"/>
          <w:szCs w:val="24"/>
        </w:rPr>
        <w:t xml:space="preserve">pportunities to </w:t>
      </w:r>
      <w:r w:rsidR="00CE67CA" w:rsidRPr="009F28D7">
        <w:rPr>
          <w:rFonts w:cstheme="minorHAnsi"/>
          <w:color w:val="000000"/>
          <w:szCs w:val="24"/>
        </w:rPr>
        <w:t>build social relationships</w:t>
      </w:r>
      <w:r w:rsidR="00CE67CA">
        <w:rPr>
          <w:rFonts w:cstheme="minorHAnsi"/>
          <w:color w:val="000000"/>
          <w:szCs w:val="24"/>
        </w:rPr>
        <w:t xml:space="preserve"> is particularly important where individuals lack engagement in social activities </w:t>
      </w:r>
      <w:sdt>
        <w:sdtPr>
          <w:rPr>
            <w:rFonts w:cstheme="minorHAnsi"/>
            <w:color w:val="000000"/>
            <w:szCs w:val="24"/>
          </w:rPr>
          <w:id w:val="1452592190"/>
          <w:citation/>
        </w:sdtPr>
        <w:sdtEndPr/>
        <w:sdtContent>
          <w:r w:rsidR="00CE67CA">
            <w:rPr>
              <w:rFonts w:cstheme="minorHAnsi"/>
              <w:color w:val="000000"/>
              <w:szCs w:val="24"/>
            </w:rPr>
            <w:fldChar w:fldCharType="begin"/>
          </w:r>
          <w:r w:rsidR="00CE67CA">
            <w:rPr>
              <w:rFonts w:cstheme="minorHAnsi"/>
              <w:color w:val="000000"/>
              <w:szCs w:val="24"/>
            </w:rPr>
            <w:instrText xml:space="preserve"> CITATION Lea13 \l 2057 </w:instrText>
          </w:r>
          <w:r w:rsidR="00CE67CA">
            <w:rPr>
              <w:rFonts w:cstheme="minorHAnsi"/>
              <w:color w:val="000000"/>
              <w:szCs w:val="24"/>
            </w:rPr>
            <w:fldChar w:fldCharType="separate"/>
          </w:r>
          <w:r w:rsidR="009F57FD" w:rsidRPr="009F57FD">
            <w:rPr>
              <w:rFonts w:cstheme="minorHAnsi"/>
              <w:noProof/>
              <w:color w:val="000000"/>
              <w:szCs w:val="24"/>
            </w:rPr>
            <w:t>(LSDA, 2013)</w:t>
          </w:r>
          <w:r w:rsidR="00CE67CA">
            <w:rPr>
              <w:rFonts w:cstheme="minorHAnsi"/>
              <w:color w:val="000000"/>
              <w:szCs w:val="24"/>
            </w:rPr>
            <w:fldChar w:fldCharType="end"/>
          </w:r>
        </w:sdtContent>
      </w:sdt>
      <w:r w:rsidR="00CE67CA">
        <w:rPr>
          <w:rFonts w:cstheme="minorHAnsi"/>
          <w:color w:val="000000"/>
          <w:szCs w:val="24"/>
        </w:rPr>
        <w:t xml:space="preserve">, although </w:t>
      </w:r>
      <w:r w:rsidR="00D0557A">
        <w:rPr>
          <w:rFonts w:cstheme="minorHAnsi"/>
          <w:color w:val="000000"/>
          <w:szCs w:val="24"/>
        </w:rPr>
        <w:t xml:space="preserve">critics suggest </w:t>
      </w:r>
      <w:r w:rsidR="00CE67CA">
        <w:rPr>
          <w:rFonts w:cstheme="minorHAnsi"/>
          <w:color w:val="000000"/>
          <w:szCs w:val="24"/>
        </w:rPr>
        <w:t>introvert</w:t>
      </w:r>
      <w:r w:rsidR="00D0557A">
        <w:rPr>
          <w:rFonts w:cstheme="minorHAnsi"/>
          <w:color w:val="000000"/>
          <w:szCs w:val="24"/>
        </w:rPr>
        <w:t>s may</w:t>
      </w:r>
      <w:r w:rsidR="00CE67CA">
        <w:rPr>
          <w:rFonts w:cstheme="minorHAnsi"/>
          <w:color w:val="000000"/>
          <w:szCs w:val="24"/>
        </w:rPr>
        <w:t xml:space="preserve"> see this as a barrier</w:t>
      </w:r>
      <w:r w:rsidR="00D0557A">
        <w:rPr>
          <w:rFonts w:cstheme="minorHAnsi"/>
          <w:color w:val="000000"/>
          <w:szCs w:val="24"/>
        </w:rPr>
        <w:t xml:space="preserve"> </w:t>
      </w:r>
      <w:sdt>
        <w:sdtPr>
          <w:rPr>
            <w:rFonts w:cstheme="minorHAnsi"/>
            <w:color w:val="000000"/>
            <w:szCs w:val="24"/>
          </w:rPr>
          <w:id w:val="-1368364513"/>
          <w:citation/>
        </w:sdtPr>
        <w:sdtEndPr/>
        <w:sdtContent>
          <w:r w:rsidR="00CE67CA">
            <w:rPr>
              <w:rFonts w:cstheme="minorHAnsi"/>
              <w:color w:val="000000"/>
              <w:szCs w:val="24"/>
            </w:rPr>
            <w:fldChar w:fldCharType="begin"/>
          </w:r>
          <w:r w:rsidR="00CE67CA">
            <w:rPr>
              <w:rFonts w:cstheme="minorHAnsi"/>
              <w:color w:val="000000"/>
              <w:szCs w:val="24"/>
            </w:rPr>
            <w:instrText xml:space="preserve"> CITATION Min20 \l 2057 </w:instrText>
          </w:r>
          <w:r w:rsidR="00CE67CA">
            <w:rPr>
              <w:rFonts w:cstheme="minorHAnsi"/>
              <w:color w:val="000000"/>
              <w:szCs w:val="24"/>
            </w:rPr>
            <w:fldChar w:fldCharType="separate"/>
          </w:r>
          <w:r w:rsidR="009F57FD" w:rsidRPr="009F57FD">
            <w:rPr>
              <w:rFonts w:cstheme="minorHAnsi"/>
              <w:noProof/>
              <w:color w:val="000000"/>
              <w:szCs w:val="24"/>
            </w:rPr>
            <w:t>(Minor, 2020)</w:t>
          </w:r>
          <w:r w:rsidR="00CE67CA">
            <w:rPr>
              <w:rFonts w:cstheme="minorHAnsi"/>
              <w:color w:val="000000"/>
              <w:szCs w:val="24"/>
            </w:rPr>
            <w:fldChar w:fldCharType="end"/>
          </w:r>
        </w:sdtContent>
      </w:sdt>
      <w:r w:rsidR="00CE67CA">
        <w:rPr>
          <w:rFonts w:cstheme="minorHAnsi"/>
          <w:color w:val="000000"/>
          <w:szCs w:val="24"/>
        </w:rPr>
        <w:t xml:space="preserve">. </w:t>
      </w:r>
      <w:r w:rsidR="00150C6C">
        <w:rPr>
          <w:rFonts w:cstheme="minorHAnsi"/>
          <w:color w:val="000000"/>
          <w:szCs w:val="24"/>
        </w:rPr>
        <w:t xml:space="preserve"> </w:t>
      </w:r>
      <w:r w:rsidR="00990D4A" w:rsidRPr="009F28D7">
        <w:rPr>
          <w:rFonts w:cstheme="minorHAnsi"/>
          <w:color w:val="000000"/>
          <w:szCs w:val="24"/>
        </w:rPr>
        <w:t xml:space="preserve">Where individuals understand the potential impact of training and outcomes, this </w:t>
      </w:r>
      <w:r w:rsidR="00990D4A" w:rsidRPr="00B16BAC">
        <w:rPr>
          <w:rFonts w:cstheme="minorHAnsi"/>
          <w:color w:val="000000"/>
          <w:szCs w:val="24"/>
        </w:rPr>
        <w:t>encourages learning</w:t>
      </w:r>
      <w:r w:rsidR="00B16BAC" w:rsidRPr="00B16BAC">
        <w:rPr>
          <w:rFonts w:cstheme="minorHAnsi"/>
          <w:color w:val="000000"/>
          <w:szCs w:val="24"/>
        </w:rPr>
        <w:t xml:space="preserve">, </w:t>
      </w:r>
      <w:r w:rsidR="00990D4A" w:rsidRPr="00B16BAC">
        <w:rPr>
          <w:rFonts w:cstheme="minorHAnsi"/>
          <w:color w:val="000000"/>
          <w:szCs w:val="24"/>
        </w:rPr>
        <w:t>supporting the</w:t>
      </w:r>
      <w:r w:rsidR="00990D4A" w:rsidRPr="009F28D7">
        <w:rPr>
          <w:rFonts w:cstheme="minorHAnsi"/>
          <w:color w:val="000000"/>
          <w:szCs w:val="24"/>
        </w:rPr>
        <w:t xml:space="preserve"> tipping point</w:t>
      </w:r>
      <w:r w:rsidR="00990D4A">
        <w:rPr>
          <w:rFonts w:cstheme="minorHAnsi"/>
          <w:color w:val="000000"/>
          <w:szCs w:val="24"/>
        </w:rPr>
        <w:t xml:space="preserve">, especially where multiple barriers are present </w:t>
      </w:r>
      <w:sdt>
        <w:sdtPr>
          <w:rPr>
            <w:rFonts w:cstheme="minorHAnsi"/>
            <w:color w:val="000000"/>
            <w:szCs w:val="24"/>
          </w:rPr>
          <w:id w:val="-1701620173"/>
          <w:citation/>
        </w:sdtPr>
        <w:sdtEndPr/>
        <w:sdtContent>
          <w:r w:rsidR="00990D4A">
            <w:rPr>
              <w:rFonts w:cstheme="minorHAnsi"/>
              <w:color w:val="000000"/>
              <w:szCs w:val="24"/>
            </w:rPr>
            <w:fldChar w:fldCharType="begin"/>
          </w:r>
          <w:r w:rsidR="00990D4A">
            <w:rPr>
              <w:rFonts w:cstheme="minorHAnsi"/>
              <w:color w:val="000000"/>
              <w:szCs w:val="24"/>
            </w:rPr>
            <w:instrText xml:space="preserve"> CITATION Pen18 \l 2057 </w:instrText>
          </w:r>
          <w:r w:rsidR="00990D4A">
            <w:rPr>
              <w:rFonts w:cstheme="minorHAnsi"/>
              <w:color w:val="000000"/>
              <w:szCs w:val="24"/>
            </w:rPr>
            <w:fldChar w:fldCharType="separate"/>
          </w:r>
          <w:r w:rsidR="009F57FD" w:rsidRPr="009F57FD">
            <w:rPr>
              <w:rFonts w:cstheme="minorHAnsi"/>
              <w:noProof/>
              <w:color w:val="000000"/>
              <w:szCs w:val="24"/>
            </w:rPr>
            <w:t>(Pennacchia, et al., 2018)</w:t>
          </w:r>
          <w:r w:rsidR="00990D4A">
            <w:rPr>
              <w:rFonts w:cstheme="minorHAnsi"/>
              <w:color w:val="000000"/>
              <w:szCs w:val="24"/>
            </w:rPr>
            <w:fldChar w:fldCharType="end"/>
          </w:r>
        </w:sdtContent>
      </w:sdt>
      <w:r w:rsidR="00990D4A">
        <w:rPr>
          <w:rFonts w:cstheme="minorHAnsi"/>
          <w:color w:val="000000"/>
          <w:szCs w:val="24"/>
        </w:rPr>
        <w:t xml:space="preserve">. </w:t>
      </w:r>
    </w:p>
    <w:p w14:paraId="6214F2C7" w14:textId="33E29B88" w:rsidR="00466C85" w:rsidRPr="009F28D7" w:rsidRDefault="003578BD" w:rsidP="00A51A4A">
      <w:pPr>
        <w:pStyle w:val="Heading3"/>
        <w:numPr>
          <w:ilvl w:val="2"/>
          <w:numId w:val="34"/>
        </w:numPr>
      </w:pPr>
      <w:bookmarkStart w:id="36" w:name="_Toc102405830"/>
      <w:r>
        <w:t>C</w:t>
      </w:r>
      <w:r w:rsidR="00E61B35" w:rsidRPr="009F28D7">
        <w:t>ontent</w:t>
      </w:r>
      <w:bookmarkEnd w:id="36"/>
    </w:p>
    <w:p w14:paraId="60E19CE8" w14:textId="3BBAFF5A" w:rsidR="00006012" w:rsidRPr="00CE67CA" w:rsidRDefault="00CE67CA" w:rsidP="003B620E">
      <w:pPr>
        <w:pStyle w:val="NormalWeb"/>
        <w:spacing w:before="0" w:beforeAutospacing="0" w:after="300" w:afterAutospacing="0" w:line="480" w:lineRule="auto"/>
        <w:rPr>
          <w:rFonts w:cstheme="minorHAnsi"/>
        </w:rPr>
      </w:pPr>
      <w:r w:rsidRPr="00CE67CA">
        <w:rPr>
          <w:rFonts w:asciiTheme="minorHAnsi" w:hAnsiTheme="minorHAnsi" w:cstheme="minorHAnsi"/>
        </w:rPr>
        <w:t>Recognising</w:t>
      </w:r>
      <w:r w:rsidR="00E61B35" w:rsidRPr="00CE67CA">
        <w:rPr>
          <w:rFonts w:asciiTheme="minorHAnsi" w:hAnsiTheme="minorHAnsi" w:cstheme="minorHAnsi"/>
        </w:rPr>
        <w:t xml:space="preserve"> </w:t>
      </w:r>
      <w:r w:rsidRPr="00CE67CA">
        <w:rPr>
          <w:rFonts w:asciiTheme="minorHAnsi" w:hAnsiTheme="minorHAnsi" w:cstheme="minorHAnsi"/>
        </w:rPr>
        <w:t xml:space="preserve">differing personal commitments </w:t>
      </w:r>
      <w:r w:rsidR="00E61B35" w:rsidRPr="00CE67CA">
        <w:rPr>
          <w:rFonts w:asciiTheme="minorHAnsi" w:hAnsiTheme="minorHAnsi" w:cstheme="minorHAnsi"/>
        </w:rPr>
        <w:t xml:space="preserve">and </w:t>
      </w:r>
      <w:r w:rsidRPr="00CE67CA">
        <w:rPr>
          <w:rFonts w:asciiTheme="minorHAnsi" w:hAnsiTheme="minorHAnsi" w:cstheme="minorHAnsi"/>
        </w:rPr>
        <w:t xml:space="preserve">organisational barriers relating to staff release, creation of </w:t>
      </w:r>
      <w:r w:rsidR="005B4375" w:rsidRPr="00CE67CA">
        <w:rPr>
          <w:rFonts w:asciiTheme="minorHAnsi" w:hAnsiTheme="minorHAnsi" w:cstheme="minorHAnsi"/>
        </w:rPr>
        <w:t xml:space="preserve">multimodal </w:t>
      </w:r>
      <w:r w:rsidRPr="00CE67CA">
        <w:rPr>
          <w:rFonts w:asciiTheme="minorHAnsi" w:hAnsiTheme="minorHAnsi" w:cstheme="minorHAnsi"/>
        </w:rPr>
        <w:t xml:space="preserve">opportunities will not only </w:t>
      </w:r>
      <w:r w:rsidR="005B4375" w:rsidRPr="00CE67CA">
        <w:rPr>
          <w:rFonts w:asciiTheme="minorHAnsi" w:hAnsiTheme="minorHAnsi" w:cstheme="minorHAnsi"/>
        </w:rPr>
        <w:t>accommodate</w:t>
      </w:r>
      <w:r w:rsidRPr="00CE67CA">
        <w:rPr>
          <w:rFonts w:asciiTheme="minorHAnsi" w:hAnsiTheme="minorHAnsi" w:cstheme="minorHAnsi"/>
        </w:rPr>
        <w:t xml:space="preserve"> learning styles and preferences, </w:t>
      </w:r>
      <w:r w:rsidR="00EA0289" w:rsidRPr="00CE67CA">
        <w:rPr>
          <w:rFonts w:asciiTheme="minorHAnsi" w:hAnsiTheme="minorHAnsi" w:cstheme="minorHAnsi"/>
        </w:rPr>
        <w:t>but it</w:t>
      </w:r>
      <w:r w:rsidR="00AE4CEF" w:rsidRPr="00CE67CA">
        <w:rPr>
          <w:rFonts w:asciiTheme="minorHAnsi" w:hAnsiTheme="minorHAnsi" w:cstheme="minorHAnsi"/>
        </w:rPr>
        <w:t xml:space="preserve"> will also</w:t>
      </w:r>
      <w:r w:rsidRPr="00CE67CA">
        <w:rPr>
          <w:rFonts w:asciiTheme="minorHAnsi" w:hAnsiTheme="minorHAnsi" w:cstheme="minorHAnsi"/>
        </w:rPr>
        <w:t xml:space="preserve"> increase engagement and allow employees the opportunity to access resources at </w:t>
      </w:r>
      <w:r w:rsidRPr="00B16BAC">
        <w:rPr>
          <w:rFonts w:asciiTheme="minorHAnsi" w:hAnsiTheme="minorHAnsi" w:cstheme="minorHAnsi"/>
        </w:rPr>
        <w:t xml:space="preserve">a </w:t>
      </w:r>
      <w:r w:rsidR="00B16BAC" w:rsidRPr="00B16BAC">
        <w:rPr>
          <w:rFonts w:asciiTheme="minorHAnsi" w:hAnsiTheme="minorHAnsi" w:cstheme="minorHAnsi"/>
        </w:rPr>
        <w:t>t</w:t>
      </w:r>
      <w:r w:rsidRPr="00B16BAC">
        <w:rPr>
          <w:rFonts w:asciiTheme="minorHAnsi" w:hAnsiTheme="minorHAnsi" w:cstheme="minorHAnsi"/>
        </w:rPr>
        <w:t>ime to suit</w:t>
      </w:r>
      <w:r w:rsidRPr="00CE67CA">
        <w:rPr>
          <w:rFonts w:asciiTheme="minorHAnsi" w:hAnsiTheme="minorHAnsi" w:cstheme="minorHAnsi"/>
        </w:rPr>
        <w:t xml:space="preserve"> them</w:t>
      </w:r>
      <w:sdt>
        <w:sdtPr>
          <w:rPr>
            <w:rFonts w:asciiTheme="minorHAnsi" w:hAnsiTheme="minorHAnsi" w:cstheme="minorHAnsi"/>
          </w:rPr>
          <w:id w:val="-1953615173"/>
          <w:citation/>
        </w:sdtPr>
        <w:sdtEndPr/>
        <w:sdtContent>
          <w:r w:rsidR="00AE4CEF">
            <w:rPr>
              <w:rFonts w:asciiTheme="minorHAnsi" w:hAnsiTheme="minorHAnsi" w:cstheme="minorHAnsi"/>
            </w:rPr>
            <w:fldChar w:fldCharType="begin"/>
          </w:r>
          <w:r w:rsidR="00AE4CEF">
            <w:rPr>
              <w:rFonts w:asciiTheme="minorHAnsi" w:hAnsiTheme="minorHAnsi" w:cstheme="minorHAnsi"/>
            </w:rPr>
            <w:instrText xml:space="preserve"> CITATION Hog21 \l 2057 </w:instrText>
          </w:r>
          <w:r w:rsidR="00AE4CEF">
            <w:rPr>
              <w:rFonts w:asciiTheme="minorHAnsi" w:hAnsiTheme="minorHAnsi" w:cstheme="minorHAnsi"/>
            </w:rPr>
            <w:fldChar w:fldCharType="separate"/>
          </w:r>
          <w:r w:rsidR="009F57FD">
            <w:rPr>
              <w:rFonts w:asciiTheme="minorHAnsi" w:hAnsiTheme="minorHAnsi" w:cstheme="minorHAnsi"/>
              <w:noProof/>
            </w:rPr>
            <w:t xml:space="preserve"> </w:t>
          </w:r>
          <w:r w:rsidR="009F57FD" w:rsidRPr="009F57FD">
            <w:rPr>
              <w:rFonts w:asciiTheme="minorHAnsi" w:hAnsiTheme="minorHAnsi" w:cstheme="minorHAnsi"/>
              <w:noProof/>
            </w:rPr>
            <w:t>(Hogle, 2021)</w:t>
          </w:r>
          <w:r w:rsidR="00AE4CEF">
            <w:rPr>
              <w:rFonts w:asciiTheme="minorHAnsi" w:hAnsiTheme="minorHAnsi" w:cstheme="minorHAnsi"/>
            </w:rPr>
            <w:fldChar w:fldCharType="end"/>
          </w:r>
        </w:sdtContent>
      </w:sdt>
      <w:r w:rsidRPr="00CE67CA">
        <w:rPr>
          <w:rFonts w:asciiTheme="minorHAnsi" w:hAnsiTheme="minorHAnsi" w:cstheme="minorHAnsi"/>
        </w:rPr>
        <w:t>.  This could include online quizzes, podcasts, webinars which are pre-recorded, bitesize learning, infographics and reading materials</w:t>
      </w:r>
      <w:r w:rsidR="00AE4CEF">
        <w:rPr>
          <w:rFonts w:asciiTheme="minorHAnsi" w:hAnsiTheme="minorHAnsi" w:cstheme="minorHAnsi"/>
        </w:rPr>
        <w:t xml:space="preserve"> </w:t>
      </w:r>
      <w:sdt>
        <w:sdtPr>
          <w:rPr>
            <w:rFonts w:asciiTheme="minorHAnsi" w:hAnsiTheme="minorHAnsi" w:cstheme="minorHAnsi"/>
          </w:rPr>
          <w:id w:val="325706911"/>
          <w:citation/>
        </w:sdtPr>
        <w:sdtEndPr/>
        <w:sdtContent>
          <w:r w:rsidR="00AE4CEF">
            <w:rPr>
              <w:rFonts w:asciiTheme="minorHAnsi" w:hAnsiTheme="minorHAnsi" w:cstheme="minorHAnsi"/>
            </w:rPr>
            <w:fldChar w:fldCharType="begin"/>
          </w:r>
          <w:r w:rsidR="00AE4CEF">
            <w:rPr>
              <w:rFonts w:asciiTheme="minorHAnsi" w:hAnsiTheme="minorHAnsi" w:cstheme="minorHAnsi"/>
            </w:rPr>
            <w:instrText xml:space="preserve"> CITATION CIP1h \l 2057 </w:instrText>
          </w:r>
          <w:r w:rsidR="00AE4CEF">
            <w:rPr>
              <w:rFonts w:asciiTheme="minorHAnsi" w:hAnsiTheme="minorHAnsi" w:cstheme="minorHAnsi"/>
            </w:rPr>
            <w:fldChar w:fldCharType="separate"/>
          </w:r>
          <w:r w:rsidR="009F57FD" w:rsidRPr="009F57FD">
            <w:rPr>
              <w:rFonts w:asciiTheme="minorHAnsi" w:hAnsiTheme="minorHAnsi" w:cstheme="minorHAnsi"/>
              <w:noProof/>
            </w:rPr>
            <w:t>(CIPD, 2021h)</w:t>
          </w:r>
          <w:r w:rsidR="00AE4CEF">
            <w:rPr>
              <w:rFonts w:asciiTheme="minorHAnsi" w:hAnsiTheme="minorHAnsi" w:cstheme="minorHAnsi"/>
            </w:rPr>
            <w:fldChar w:fldCharType="end"/>
          </w:r>
        </w:sdtContent>
      </w:sdt>
      <w:r w:rsidR="00AE4CEF">
        <w:rPr>
          <w:rFonts w:asciiTheme="minorHAnsi" w:hAnsiTheme="minorHAnsi" w:cstheme="minorHAnsi"/>
        </w:rPr>
        <w:t>.</w:t>
      </w:r>
      <w:r w:rsidR="008E4CF8" w:rsidRPr="00CE67CA">
        <w:rPr>
          <w:rFonts w:asciiTheme="minorHAnsi" w:hAnsiTheme="minorHAnsi" w:cstheme="minorHAnsi"/>
        </w:rPr>
        <w:t xml:space="preserve">. </w:t>
      </w:r>
    </w:p>
    <w:p w14:paraId="2597A913" w14:textId="147EB677" w:rsidR="00006012" w:rsidRDefault="008B433E" w:rsidP="00A51A4A">
      <w:pPr>
        <w:pStyle w:val="Heading3"/>
        <w:numPr>
          <w:ilvl w:val="2"/>
          <w:numId w:val="34"/>
        </w:numPr>
      </w:pPr>
      <w:bookmarkStart w:id="37" w:name="_Toc102405831"/>
      <w:r>
        <w:t xml:space="preserve">Widening </w:t>
      </w:r>
      <w:r w:rsidR="003578BD">
        <w:t>P</w:t>
      </w:r>
      <w:r w:rsidR="00256BEA">
        <w:t>articipation</w:t>
      </w:r>
      <w:bookmarkEnd w:id="37"/>
    </w:p>
    <w:p w14:paraId="69BCAF88" w14:textId="12764F87" w:rsidR="005B4375" w:rsidRDefault="00563A2D" w:rsidP="003B620E">
      <w:pPr>
        <w:spacing w:line="480" w:lineRule="auto"/>
        <w:rPr>
          <w:rFonts w:cstheme="minorHAnsi"/>
          <w:szCs w:val="24"/>
        </w:rPr>
      </w:pPr>
      <w:r w:rsidRPr="009F28D7">
        <w:rPr>
          <w:rFonts w:cstheme="minorHAnsi"/>
          <w:szCs w:val="24"/>
        </w:rPr>
        <w:t xml:space="preserve">Recognising the difficulty in attracting senior role models, ways of overcoming these barriers relate to creating </w:t>
      </w:r>
      <w:r w:rsidR="00B16BAC">
        <w:rPr>
          <w:rFonts w:cstheme="minorHAnsi"/>
          <w:szCs w:val="24"/>
        </w:rPr>
        <w:t>d</w:t>
      </w:r>
      <w:r w:rsidRPr="009F28D7">
        <w:rPr>
          <w:rFonts w:cstheme="minorHAnsi"/>
          <w:szCs w:val="24"/>
        </w:rPr>
        <w:t xml:space="preserve">iversity and inclusion strategies </w:t>
      </w:r>
      <w:sdt>
        <w:sdtPr>
          <w:rPr>
            <w:rFonts w:cstheme="minorHAnsi"/>
            <w:szCs w:val="24"/>
          </w:rPr>
          <w:id w:val="1410663049"/>
          <w:citation/>
        </w:sdtPr>
        <w:sdtEndPr/>
        <w:sdtContent>
          <w:r w:rsidRPr="009F28D7">
            <w:rPr>
              <w:rFonts w:cstheme="minorHAnsi"/>
              <w:szCs w:val="24"/>
            </w:rPr>
            <w:fldChar w:fldCharType="begin"/>
          </w:r>
          <w:r w:rsidRPr="009F28D7">
            <w:rPr>
              <w:rFonts w:cstheme="minorHAnsi"/>
              <w:szCs w:val="24"/>
            </w:rPr>
            <w:instrText xml:space="preserve"> CITATION Eth14 \l 2057 </w:instrText>
          </w:r>
          <w:r w:rsidRPr="009F28D7">
            <w:rPr>
              <w:rFonts w:cstheme="minorHAnsi"/>
              <w:szCs w:val="24"/>
            </w:rPr>
            <w:fldChar w:fldCharType="separate"/>
          </w:r>
          <w:r w:rsidR="009F57FD" w:rsidRPr="009F57FD">
            <w:rPr>
              <w:rFonts w:cstheme="minorHAnsi"/>
              <w:noProof/>
              <w:szCs w:val="24"/>
            </w:rPr>
            <w:t>(Ethnic Dimension, 2014)</w:t>
          </w:r>
          <w:r w:rsidRPr="009F28D7">
            <w:rPr>
              <w:rFonts w:cstheme="minorHAnsi"/>
              <w:szCs w:val="24"/>
            </w:rPr>
            <w:fldChar w:fldCharType="end"/>
          </w:r>
        </w:sdtContent>
      </w:sdt>
      <w:r w:rsidRPr="009F28D7">
        <w:rPr>
          <w:rFonts w:cstheme="minorHAnsi"/>
          <w:szCs w:val="24"/>
        </w:rPr>
        <w:t xml:space="preserve">, however it is argued that creating a strategy on its own will not show positive impact as it is how this is embedded into daily practice that has the biggest impact </w:t>
      </w:r>
      <w:sdt>
        <w:sdtPr>
          <w:rPr>
            <w:rFonts w:cstheme="minorHAnsi"/>
            <w:szCs w:val="24"/>
          </w:rPr>
          <w:id w:val="797262754"/>
          <w:citation/>
        </w:sdtPr>
        <w:sdtEndPr/>
        <w:sdtContent>
          <w:r w:rsidRPr="009F28D7">
            <w:rPr>
              <w:rFonts w:cstheme="minorHAnsi"/>
              <w:szCs w:val="24"/>
            </w:rPr>
            <w:fldChar w:fldCharType="begin"/>
          </w:r>
          <w:r w:rsidRPr="009F28D7">
            <w:rPr>
              <w:rFonts w:cstheme="minorHAnsi"/>
              <w:szCs w:val="24"/>
            </w:rPr>
            <w:instrText xml:space="preserve"> CITATION Pen18 \l 2057 </w:instrText>
          </w:r>
          <w:r w:rsidRPr="009F28D7">
            <w:rPr>
              <w:rFonts w:cstheme="minorHAnsi"/>
              <w:szCs w:val="24"/>
            </w:rPr>
            <w:fldChar w:fldCharType="separate"/>
          </w:r>
          <w:r w:rsidR="009F57FD" w:rsidRPr="009F57FD">
            <w:rPr>
              <w:rFonts w:cstheme="minorHAnsi"/>
              <w:noProof/>
              <w:szCs w:val="24"/>
            </w:rPr>
            <w:t>(Pennacchia, et al., 2018)</w:t>
          </w:r>
          <w:r w:rsidRPr="009F28D7">
            <w:rPr>
              <w:rFonts w:cstheme="minorHAnsi"/>
              <w:szCs w:val="24"/>
            </w:rPr>
            <w:fldChar w:fldCharType="end"/>
          </w:r>
        </w:sdtContent>
      </w:sdt>
      <w:r w:rsidRPr="009F28D7">
        <w:rPr>
          <w:rFonts w:cstheme="minorHAnsi"/>
          <w:szCs w:val="24"/>
        </w:rPr>
        <w:t xml:space="preserve">.  Another challenge raised is that due to embedded culture within the BAME communities, it is as important to </w:t>
      </w:r>
      <w:r w:rsidR="00585B1A" w:rsidRPr="009F28D7">
        <w:rPr>
          <w:rFonts w:cstheme="minorHAnsi"/>
          <w:szCs w:val="24"/>
        </w:rPr>
        <w:t>ensure development</w:t>
      </w:r>
      <w:r w:rsidRPr="009F28D7">
        <w:rPr>
          <w:rFonts w:cstheme="minorHAnsi"/>
          <w:szCs w:val="24"/>
        </w:rPr>
        <w:t xml:space="preserve"> opportunities are inclusively marketed as BAME communities have self-esteem/confidence barriers, which are passed down through generations due to </w:t>
      </w:r>
      <w:r w:rsidR="008B433E" w:rsidRPr="009F28D7">
        <w:rPr>
          <w:rFonts w:cstheme="minorHAnsi"/>
          <w:szCs w:val="24"/>
        </w:rPr>
        <w:t>precedents</w:t>
      </w:r>
      <w:r w:rsidRPr="009F28D7">
        <w:rPr>
          <w:rFonts w:cstheme="minorHAnsi"/>
          <w:szCs w:val="24"/>
        </w:rPr>
        <w:t xml:space="preserve"> over the decades </w:t>
      </w:r>
      <w:sdt>
        <w:sdtPr>
          <w:rPr>
            <w:rFonts w:cstheme="minorHAnsi"/>
            <w:szCs w:val="24"/>
          </w:rPr>
          <w:id w:val="675848884"/>
          <w:citation/>
        </w:sdtPr>
        <w:sdtEndPr/>
        <w:sdtContent>
          <w:r w:rsidRPr="009F28D7">
            <w:rPr>
              <w:rFonts w:cstheme="minorHAnsi"/>
              <w:szCs w:val="24"/>
            </w:rPr>
            <w:fldChar w:fldCharType="begin"/>
          </w:r>
          <w:r w:rsidRPr="009F28D7">
            <w:rPr>
              <w:rFonts w:cstheme="minorHAnsi"/>
              <w:szCs w:val="24"/>
            </w:rPr>
            <w:instrText xml:space="preserve"> CITATION Equ18 \l 2057 </w:instrText>
          </w:r>
          <w:r w:rsidRPr="009F28D7">
            <w:rPr>
              <w:rFonts w:cstheme="minorHAnsi"/>
              <w:szCs w:val="24"/>
            </w:rPr>
            <w:fldChar w:fldCharType="separate"/>
          </w:r>
          <w:r w:rsidR="009F57FD" w:rsidRPr="009F57FD">
            <w:rPr>
              <w:rFonts w:cstheme="minorHAnsi"/>
              <w:noProof/>
              <w:szCs w:val="24"/>
            </w:rPr>
            <w:t>(Equality and Human Rights Commission, 2018)</w:t>
          </w:r>
          <w:r w:rsidRPr="009F28D7">
            <w:rPr>
              <w:rFonts w:cstheme="minorHAnsi"/>
              <w:szCs w:val="24"/>
            </w:rPr>
            <w:fldChar w:fldCharType="end"/>
          </w:r>
        </w:sdtContent>
      </w:sdt>
      <w:r w:rsidR="008B433E">
        <w:rPr>
          <w:rFonts w:cstheme="minorHAnsi"/>
          <w:szCs w:val="24"/>
        </w:rPr>
        <w:t xml:space="preserve">. </w:t>
      </w:r>
    </w:p>
    <w:p w14:paraId="26F4DA70" w14:textId="5DB01DFF" w:rsidR="002375C3" w:rsidRPr="009F28D7" w:rsidRDefault="00256BEA" w:rsidP="003B620E">
      <w:pPr>
        <w:spacing w:line="480" w:lineRule="auto"/>
        <w:rPr>
          <w:rFonts w:cstheme="minorHAnsi"/>
          <w:szCs w:val="24"/>
        </w:rPr>
      </w:pPr>
      <w:r w:rsidRPr="004472D0">
        <w:rPr>
          <w:rFonts w:cstheme="minorHAnsi"/>
          <w:szCs w:val="24"/>
        </w:rPr>
        <w:t>To overcome geographical barriers, f</w:t>
      </w:r>
      <w:r w:rsidR="00802548" w:rsidRPr="004472D0">
        <w:rPr>
          <w:rFonts w:cstheme="minorHAnsi"/>
          <w:szCs w:val="24"/>
        </w:rPr>
        <w:t>ace to face l</w:t>
      </w:r>
      <w:r w:rsidR="002B5502" w:rsidRPr="004472D0">
        <w:rPr>
          <w:rFonts w:cstheme="minorHAnsi"/>
          <w:szCs w:val="24"/>
        </w:rPr>
        <w:t>earning should be accessible geographically</w:t>
      </w:r>
      <w:r w:rsidR="004472D0" w:rsidRPr="004472D0">
        <w:rPr>
          <w:rFonts w:cstheme="minorHAnsi"/>
          <w:szCs w:val="24"/>
        </w:rPr>
        <w:t xml:space="preserve"> </w:t>
      </w:r>
      <w:r w:rsidR="004472D0" w:rsidRPr="00A65A67">
        <w:rPr>
          <w:rFonts w:cstheme="minorHAnsi"/>
          <w:szCs w:val="24"/>
        </w:rPr>
        <w:t xml:space="preserve">for all </w:t>
      </w:r>
      <w:r w:rsidR="004A2958" w:rsidRPr="00A65A67">
        <w:rPr>
          <w:rFonts w:cstheme="minorHAnsi"/>
          <w:szCs w:val="24"/>
        </w:rPr>
        <w:t xml:space="preserve">staff, </w:t>
      </w:r>
      <w:r w:rsidR="00324AE1" w:rsidRPr="00A65A67">
        <w:rPr>
          <w:rFonts w:cstheme="minorHAnsi"/>
          <w:szCs w:val="24"/>
        </w:rPr>
        <w:t>providing</w:t>
      </w:r>
      <w:r w:rsidR="00324AE1" w:rsidRPr="004472D0">
        <w:rPr>
          <w:rFonts w:cstheme="minorHAnsi"/>
          <w:szCs w:val="24"/>
        </w:rPr>
        <w:t xml:space="preserve"> equity for all workers </w:t>
      </w:r>
      <w:sdt>
        <w:sdtPr>
          <w:rPr>
            <w:rFonts w:cstheme="minorHAnsi"/>
            <w:szCs w:val="24"/>
          </w:rPr>
          <w:id w:val="-235634812"/>
          <w:citation/>
        </w:sdtPr>
        <w:sdtEndPr/>
        <w:sdtContent>
          <w:r w:rsidR="00324AE1" w:rsidRPr="004472D0">
            <w:rPr>
              <w:rFonts w:cstheme="minorHAnsi"/>
              <w:szCs w:val="24"/>
            </w:rPr>
            <w:fldChar w:fldCharType="begin"/>
          </w:r>
          <w:r w:rsidR="00324AE1" w:rsidRPr="004472D0">
            <w:rPr>
              <w:rFonts w:cstheme="minorHAnsi"/>
              <w:szCs w:val="24"/>
            </w:rPr>
            <w:instrText xml:space="preserve">CITATION Lea13 \l 2057 </w:instrText>
          </w:r>
          <w:r w:rsidR="00324AE1" w:rsidRPr="004472D0">
            <w:rPr>
              <w:rFonts w:cstheme="minorHAnsi"/>
              <w:szCs w:val="24"/>
            </w:rPr>
            <w:fldChar w:fldCharType="separate"/>
          </w:r>
          <w:r w:rsidR="009F57FD" w:rsidRPr="009F57FD">
            <w:rPr>
              <w:rFonts w:cstheme="minorHAnsi"/>
              <w:noProof/>
              <w:szCs w:val="24"/>
            </w:rPr>
            <w:t>(LSDA, 2013)</w:t>
          </w:r>
          <w:r w:rsidR="00324AE1" w:rsidRPr="004472D0">
            <w:rPr>
              <w:rFonts w:cstheme="minorHAnsi"/>
              <w:szCs w:val="24"/>
            </w:rPr>
            <w:fldChar w:fldCharType="end"/>
          </w:r>
        </w:sdtContent>
      </w:sdt>
      <w:r w:rsidR="00324AE1" w:rsidRPr="004472D0">
        <w:rPr>
          <w:rFonts w:cstheme="minorHAnsi"/>
          <w:szCs w:val="24"/>
        </w:rPr>
        <w:t>.</w:t>
      </w:r>
      <w:r w:rsidR="00324AE1">
        <w:rPr>
          <w:rFonts w:cstheme="minorHAnsi"/>
          <w:szCs w:val="24"/>
        </w:rPr>
        <w:t xml:space="preserve"> </w:t>
      </w:r>
      <w:r w:rsidR="00802548">
        <w:rPr>
          <w:rFonts w:cstheme="minorHAnsi"/>
          <w:szCs w:val="24"/>
        </w:rPr>
        <w:t xml:space="preserve"> </w:t>
      </w:r>
      <w:r w:rsidR="004472D0">
        <w:rPr>
          <w:rFonts w:cstheme="minorHAnsi"/>
          <w:szCs w:val="24"/>
        </w:rPr>
        <w:t xml:space="preserve">Within HDdUHB, </w:t>
      </w:r>
      <w:r w:rsidR="00E90B1F">
        <w:rPr>
          <w:rFonts w:cstheme="minorHAnsi"/>
          <w:szCs w:val="24"/>
        </w:rPr>
        <w:t>local training is a significant challenge due to the lack of accommodation</w:t>
      </w:r>
      <w:r w:rsidR="00D860CC">
        <w:rPr>
          <w:rFonts w:cstheme="minorHAnsi"/>
          <w:szCs w:val="24"/>
        </w:rPr>
        <w:t xml:space="preserve">, which impacts access to training </w:t>
      </w:r>
      <w:r w:rsidR="003E5633">
        <w:rPr>
          <w:rFonts w:cstheme="minorHAnsi"/>
          <w:szCs w:val="24"/>
        </w:rPr>
        <w:t xml:space="preserve">opportunities, especially within Ceredigion. </w:t>
      </w:r>
      <w:r w:rsidR="00E90B1F">
        <w:rPr>
          <w:rFonts w:cstheme="minorHAnsi"/>
          <w:szCs w:val="24"/>
        </w:rPr>
        <w:t xml:space="preserve"> </w:t>
      </w:r>
    </w:p>
    <w:p w14:paraId="4158514A" w14:textId="58234D42" w:rsidR="00B10B64" w:rsidRDefault="00B10B64" w:rsidP="00A51A4A">
      <w:pPr>
        <w:pStyle w:val="Heading3"/>
        <w:numPr>
          <w:ilvl w:val="2"/>
          <w:numId w:val="34"/>
        </w:numPr>
      </w:pPr>
      <w:bookmarkStart w:id="38" w:name="_Toc102405832"/>
      <w:r>
        <w:t xml:space="preserve">Financial </w:t>
      </w:r>
      <w:bookmarkEnd w:id="38"/>
      <w:r w:rsidR="003578BD">
        <w:t>Spend</w:t>
      </w:r>
    </w:p>
    <w:p w14:paraId="183F5256" w14:textId="5B8381DF" w:rsidR="00970398" w:rsidRPr="008B174F" w:rsidRDefault="002A2ED9" w:rsidP="003B620E">
      <w:pPr>
        <w:spacing w:line="480" w:lineRule="auto"/>
      </w:pPr>
      <w:r>
        <w:t xml:space="preserve">Prior to identification of </w:t>
      </w:r>
      <w:r w:rsidR="00297E56">
        <w:t>financial data, it is important to recognise that due to the complexities as to how training spend is currently recorded within the organisation</w:t>
      </w:r>
      <w:r w:rsidR="007C13CF">
        <w:t xml:space="preserve"> and </w:t>
      </w:r>
      <w:r w:rsidR="00A02A54">
        <w:t xml:space="preserve">despite there being a study leave and higher awards </w:t>
      </w:r>
      <w:r w:rsidR="00032800">
        <w:t xml:space="preserve">process to allow for capturing of this data, </w:t>
      </w:r>
      <w:r w:rsidR="00BD0A4F">
        <w:t>research suggests that this is not used widely to monitor, evaluate and control all training and development opportunities</w:t>
      </w:r>
      <w:r w:rsidR="005B754E">
        <w:t xml:space="preserve"> </w:t>
      </w:r>
      <w:sdt>
        <w:sdtPr>
          <w:id w:val="-2038267792"/>
          <w:citation/>
        </w:sdtPr>
        <w:sdtEndPr/>
        <w:sdtContent>
          <w:r w:rsidR="00797C3D">
            <w:fldChar w:fldCharType="begin"/>
          </w:r>
          <w:r w:rsidR="00797C3D">
            <w:instrText xml:space="preserve"> CITATION HDd21 \l 2057 </w:instrText>
          </w:r>
          <w:r w:rsidR="00797C3D">
            <w:fldChar w:fldCharType="separate"/>
          </w:r>
          <w:r w:rsidR="009F57FD" w:rsidRPr="009F57FD">
            <w:rPr>
              <w:noProof/>
            </w:rPr>
            <w:t>(HDdUHB, 2021f)</w:t>
          </w:r>
          <w:r w:rsidR="00797C3D">
            <w:fldChar w:fldCharType="end"/>
          </w:r>
        </w:sdtContent>
      </w:sdt>
      <w:r w:rsidR="00BD0A4F">
        <w:t xml:space="preserve">. </w:t>
      </w:r>
      <w:r w:rsidR="00A4515B">
        <w:t xml:space="preserve">In addition, services use a combination of </w:t>
      </w:r>
      <w:r w:rsidR="00B10B64">
        <w:rPr>
          <w:rFonts w:cstheme="minorHAnsi"/>
          <w:color w:val="000000"/>
          <w:szCs w:val="24"/>
        </w:rPr>
        <w:t>central training funds and their own allocated budgets</w:t>
      </w:r>
      <w:r w:rsidR="00797C3D">
        <w:rPr>
          <w:rFonts w:cstheme="minorHAnsi"/>
          <w:color w:val="000000"/>
          <w:szCs w:val="24"/>
        </w:rPr>
        <w:t xml:space="preserve"> </w:t>
      </w:r>
      <w:sdt>
        <w:sdtPr>
          <w:rPr>
            <w:rFonts w:cstheme="minorHAnsi"/>
            <w:color w:val="000000"/>
            <w:szCs w:val="24"/>
          </w:rPr>
          <w:id w:val="-1723129236"/>
          <w:citation/>
        </w:sdtPr>
        <w:sdtEndPr/>
        <w:sdtContent>
          <w:r w:rsidR="00E80BA0">
            <w:rPr>
              <w:rFonts w:cstheme="minorHAnsi"/>
              <w:color w:val="000000"/>
              <w:szCs w:val="24"/>
            </w:rPr>
            <w:fldChar w:fldCharType="begin"/>
          </w:r>
          <w:r w:rsidR="00E80BA0">
            <w:rPr>
              <w:rFonts w:cstheme="minorHAnsi"/>
              <w:color w:val="000000"/>
              <w:szCs w:val="24"/>
            </w:rPr>
            <w:instrText xml:space="preserve"> CITATION HDd215 \l 2057 </w:instrText>
          </w:r>
          <w:r w:rsidR="00E80BA0">
            <w:rPr>
              <w:rFonts w:cstheme="minorHAnsi"/>
              <w:color w:val="000000"/>
              <w:szCs w:val="24"/>
            </w:rPr>
            <w:fldChar w:fldCharType="separate"/>
          </w:r>
          <w:r w:rsidR="009F57FD" w:rsidRPr="009F57FD">
            <w:rPr>
              <w:rFonts w:cstheme="minorHAnsi"/>
              <w:noProof/>
              <w:color w:val="000000"/>
              <w:szCs w:val="24"/>
            </w:rPr>
            <w:t>(HDdUHB, 2021)</w:t>
          </w:r>
          <w:r w:rsidR="00E80BA0">
            <w:rPr>
              <w:rFonts w:cstheme="minorHAnsi"/>
              <w:color w:val="000000"/>
              <w:szCs w:val="24"/>
            </w:rPr>
            <w:fldChar w:fldCharType="end"/>
          </w:r>
        </w:sdtContent>
      </w:sdt>
      <w:r w:rsidR="00B10B64">
        <w:rPr>
          <w:rFonts w:cstheme="minorHAnsi"/>
          <w:color w:val="000000"/>
          <w:szCs w:val="24"/>
        </w:rPr>
        <w:t>. Only by collating and analysing this data can HDdUHB truly identify trends and draw conclusions</w:t>
      </w:r>
      <w:r w:rsidR="00F323CF">
        <w:rPr>
          <w:rFonts w:cstheme="minorHAnsi"/>
          <w:color w:val="000000"/>
          <w:szCs w:val="24"/>
        </w:rPr>
        <w:t xml:space="preserve">.  </w:t>
      </w:r>
      <w:r w:rsidR="002375C3">
        <w:rPr>
          <w:rFonts w:cstheme="minorHAnsi"/>
          <w:color w:val="000000"/>
          <w:szCs w:val="24"/>
        </w:rPr>
        <w:t xml:space="preserve"> </w:t>
      </w:r>
      <w:r w:rsidR="00127503">
        <w:rPr>
          <w:rFonts w:cstheme="minorHAnsi"/>
          <w:color w:val="000000"/>
          <w:szCs w:val="24"/>
        </w:rPr>
        <w:t xml:space="preserve">As there is a plethora of data available in the public domain, the </w:t>
      </w:r>
      <w:r w:rsidR="00EA0289">
        <w:rPr>
          <w:rFonts w:cstheme="minorHAnsi"/>
          <w:color w:val="000000"/>
          <w:szCs w:val="24"/>
        </w:rPr>
        <w:t>following</w:t>
      </w:r>
      <w:r w:rsidR="00127503">
        <w:rPr>
          <w:rFonts w:cstheme="minorHAnsi"/>
          <w:color w:val="000000"/>
          <w:szCs w:val="24"/>
        </w:rPr>
        <w:t xml:space="preserve"> </w:t>
      </w:r>
      <w:r w:rsidR="00EA0289">
        <w:rPr>
          <w:rFonts w:cstheme="minorHAnsi"/>
          <w:color w:val="000000"/>
          <w:szCs w:val="24"/>
        </w:rPr>
        <w:t>data</w:t>
      </w:r>
      <w:r w:rsidR="00127503">
        <w:rPr>
          <w:rFonts w:cstheme="minorHAnsi"/>
          <w:color w:val="000000"/>
          <w:szCs w:val="24"/>
        </w:rPr>
        <w:t xml:space="preserve"> </w:t>
      </w:r>
      <w:r w:rsidR="00EA0289">
        <w:rPr>
          <w:rFonts w:cstheme="minorHAnsi"/>
          <w:color w:val="000000"/>
          <w:szCs w:val="24"/>
        </w:rPr>
        <w:t>has</w:t>
      </w:r>
      <w:r w:rsidR="00127503">
        <w:rPr>
          <w:rFonts w:cstheme="minorHAnsi"/>
          <w:color w:val="000000"/>
          <w:szCs w:val="24"/>
        </w:rPr>
        <w:t xml:space="preserve"> been </w:t>
      </w:r>
      <w:r w:rsidR="00EA0289">
        <w:rPr>
          <w:rFonts w:cstheme="minorHAnsi"/>
          <w:color w:val="000000"/>
          <w:szCs w:val="24"/>
        </w:rPr>
        <w:t>extracted</w:t>
      </w:r>
      <w:r w:rsidR="00970398">
        <w:rPr>
          <w:rFonts w:cstheme="minorHAnsi"/>
          <w:color w:val="000000"/>
          <w:szCs w:val="24"/>
        </w:rPr>
        <w:t xml:space="preserve"> from </w:t>
      </w:r>
      <w:r w:rsidR="000475D7">
        <w:rPr>
          <w:rFonts w:cstheme="minorHAnsi"/>
          <w:color w:val="000000"/>
          <w:szCs w:val="24"/>
        </w:rPr>
        <w:t xml:space="preserve">published reports </w:t>
      </w:r>
      <w:r w:rsidR="00300BF1">
        <w:rPr>
          <w:rFonts w:cstheme="minorHAnsi"/>
          <w:color w:val="000000"/>
          <w:szCs w:val="24"/>
        </w:rPr>
        <w:t xml:space="preserve">to provide a more </w:t>
      </w:r>
      <w:r w:rsidR="00EA0289">
        <w:rPr>
          <w:rFonts w:cstheme="minorHAnsi"/>
          <w:color w:val="000000"/>
          <w:szCs w:val="24"/>
        </w:rPr>
        <w:t>succinct</w:t>
      </w:r>
      <w:r w:rsidR="00300BF1">
        <w:rPr>
          <w:rFonts w:cstheme="minorHAnsi"/>
          <w:color w:val="000000"/>
          <w:szCs w:val="24"/>
        </w:rPr>
        <w:t xml:space="preserve"> representation</w:t>
      </w:r>
      <w:r w:rsidR="002C30EC">
        <w:rPr>
          <w:rFonts w:cstheme="minorHAnsi"/>
          <w:color w:val="000000"/>
          <w:szCs w:val="24"/>
        </w:rPr>
        <w:t xml:space="preserve">. </w:t>
      </w:r>
    </w:p>
    <w:p w14:paraId="0C57D86A" w14:textId="2BB77000" w:rsidR="00B10B64" w:rsidRDefault="003C4BA8" w:rsidP="00A51A4A">
      <w:pPr>
        <w:pStyle w:val="Heading3"/>
        <w:numPr>
          <w:ilvl w:val="2"/>
          <w:numId w:val="34"/>
        </w:numPr>
      </w:pPr>
      <w:bookmarkStart w:id="39" w:name="_Toc102405833"/>
      <w:r w:rsidRPr="002C30EC">
        <w:t>Study</w:t>
      </w:r>
      <w:r w:rsidRPr="003C4BA8">
        <w:t xml:space="preserve"> Leave </w:t>
      </w:r>
      <w:bookmarkEnd w:id="39"/>
    </w:p>
    <w:p w14:paraId="778906C4" w14:textId="265A737D" w:rsidR="003475F2" w:rsidRPr="003475F2" w:rsidRDefault="003475F2" w:rsidP="003475F2">
      <w:pPr>
        <w:spacing w:line="480" w:lineRule="auto"/>
      </w:pPr>
      <w:r>
        <w:rPr>
          <w:rFonts w:cstheme="minorHAnsi"/>
          <w:szCs w:val="24"/>
        </w:rPr>
        <w:t xml:space="preserve">Study leave approvals are funded by charitable funds, specific directorates or the generic L&amp;D budget. Taken from the statement of accounts 20/21 </w:t>
      </w:r>
      <w:sdt>
        <w:sdtPr>
          <w:rPr>
            <w:rFonts w:cstheme="minorHAnsi"/>
            <w:szCs w:val="24"/>
          </w:rPr>
          <w:id w:val="1319537391"/>
          <w:citation/>
        </w:sdtPr>
        <w:sdtEndPr/>
        <w:sdtContent>
          <w:r w:rsidR="002252FD">
            <w:rPr>
              <w:rFonts w:cstheme="minorHAnsi"/>
              <w:szCs w:val="24"/>
            </w:rPr>
            <w:fldChar w:fldCharType="begin"/>
          </w:r>
          <w:r w:rsidR="002252FD">
            <w:rPr>
              <w:rFonts w:cstheme="minorHAnsi"/>
              <w:szCs w:val="24"/>
            </w:rPr>
            <w:instrText xml:space="preserve"> CITATION HDd215 \l 2057 </w:instrText>
          </w:r>
          <w:r w:rsidR="002252FD">
            <w:rPr>
              <w:rFonts w:cstheme="minorHAnsi"/>
              <w:szCs w:val="24"/>
            </w:rPr>
            <w:fldChar w:fldCharType="separate"/>
          </w:r>
          <w:r w:rsidR="002252FD" w:rsidRPr="002252FD">
            <w:rPr>
              <w:rFonts w:cstheme="minorHAnsi"/>
              <w:noProof/>
              <w:szCs w:val="24"/>
            </w:rPr>
            <w:t>(HDdUHB, 2021)</w:t>
          </w:r>
          <w:r w:rsidR="002252FD">
            <w:rPr>
              <w:rFonts w:cstheme="minorHAnsi"/>
              <w:szCs w:val="24"/>
            </w:rPr>
            <w:fldChar w:fldCharType="end"/>
          </w:r>
        </w:sdtContent>
      </w:sdt>
      <w:r w:rsidR="002252FD">
        <w:rPr>
          <w:rFonts w:cstheme="minorHAnsi"/>
          <w:szCs w:val="24"/>
        </w:rPr>
        <w:t xml:space="preserve"> </w:t>
      </w:r>
      <w:r>
        <w:rPr>
          <w:rFonts w:cstheme="minorHAnsi"/>
          <w:szCs w:val="24"/>
        </w:rPr>
        <w:t xml:space="preserve">and </w:t>
      </w:r>
      <w:r>
        <w:rPr>
          <w:rFonts w:cstheme="minorHAnsi"/>
          <w:szCs w:val="24"/>
        </w:rPr>
        <w:fldChar w:fldCharType="begin"/>
      </w:r>
      <w:r>
        <w:rPr>
          <w:rFonts w:cstheme="minorHAnsi"/>
          <w:szCs w:val="24"/>
        </w:rPr>
        <w:instrText xml:space="preserve"> REF _Ref101763360 \h  \* MERGEFORMAT </w:instrText>
      </w:r>
      <w:r>
        <w:rPr>
          <w:rFonts w:cstheme="minorHAnsi"/>
          <w:szCs w:val="24"/>
        </w:rPr>
      </w:r>
      <w:r>
        <w:rPr>
          <w:rFonts w:cstheme="minorHAnsi"/>
          <w:szCs w:val="24"/>
        </w:rPr>
        <w:fldChar w:fldCharType="separate"/>
      </w:r>
      <w:r>
        <w:t xml:space="preserve">Figure </w:t>
      </w:r>
      <w:r>
        <w:rPr>
          <w:noProof/>
        </w:rPr>
        <w:t>5</w:t>
      </w:r>
      <w:r>
        <w:rPr>
          <w:rFonts w:cstheme="minorHAnsi"/>
          <w:szCs w:val="24"/>
        </w:rPr>
        <w:fldChar w:fldCharType="end"/>
      </w:r>
      <w:r>
        <w:rPr>
          <w:rFonts w:cstheme="minorHAnsi"/>
          <w:szCs w:val="24"/>
        </w:rPr>
        <w:t xml:space="preserve"> shows the spend over a two-year period.  In addition, </w:t>
      </w:r>
      <w:r w:rsidR="002E18FD">
        <w:rPr>
          <w:rFonts w:cstheme="minorHAnsi"/>
          <w:szCs w:val="24"/>
        </w:rPr>
        <w:fldChar w:fldCharType="begin"/>
      </w:r>
      <w:r w:rsidR="002E18FD">
        <w:rPr>
          <w:rFonts w:cstheme="minorHAnsi"/>
          <w:szCs w:val="24"/>
        </w:rPr>
        <w:instrText xml:space="preserve"> REF _Ref101763450 \h </w:instrText>
      </w:r>
      <w:r w:rsidR="002E18FD">
        <w:rPr>
          <w:rFonts w:cstheme="minorHAnsi"/>
          <w:szCs w:val="24"/>
        </w:rPr>
      </w:r>
      <w:r w:rsidR="002E18FD">
        <w:rPr>
          <w:rFonts w:cstheme="minorHAnsi"/>
          <w:szCs w:val="24"/>
        </w:rPr>
        <w:fldChar w:fldCharType="separate"/>
      </w:r>
      <w:r w:rsidR="002E18FD">
        <w:t xml:space="preserve">Figure </w:t>
      </w:r>
      <w:r w:rsidR="002E18FD">
        <w:rPr>
          <w:noProof/>
        </w:rPr>
        <w:t>6</w:t>
      </w:r>
      <w:r w:rsidR="002E18FD">
        <w:rPr>
          <w:rFonts w:cstheme="minorHAnsi"/>
          <w:szCs w:val="24"/>
        </w:rPr>
        <w:fldChar w:fldCharType="end"/>
      </w:r>
      <w:r w:rsidR="002E18FD">
        <w:rPr>
          <w:rFonts w:cstheme="minorHAnsi"/>
          <w:szCs w:val="24"/>
        </w:rPr>
        <w:t xml:space="preserve"> </w:t>
      </w:r>
      <w:r>
        <w:rPr>
          <w:rFonts w:cstheme="minorHAnsi"/>
          <w:szCs w:val="24"/>
        </w:rPr>
        <w:t>highlights that other than three directorates that approved 100% of applications in both years, all other study leave approvals decreased from 84% to 73%.</w:t>
      </w:r>
    </w:p>
    <w:p w14:paraId="3627A548" w14:textId="4E3A2DB4" w:rsidR="005B3E6F" w:rsidRDefault="003475F2" w:rsidP="002E18FD">
      <w:pPr>
        <w:spacing w:line="480" w:lineRule="auto"/>
      </w:pPr>
      <w:r>
        <w:rPr>
          <w:noProof/>
        </w:rPr>
        <w:drawing>
          <wp:anchor distT="0" distB="0" distL="114300" distR="114300" simplePos="0" relativeHeight="251658277" behindDoc="0" locked="0" layoutInCell="1" allowOverlap="1" wp14:anchorId="42D4DB44" wp14:editId="5C4F7214">
            <wp:simplePos x="0" y="0"/>
            <wp:positionH relativeFrom="margin">
              <wp:align>left</wp:align>
            </wp:positionH>
            <wp:positionV relativeFrom="paragraph">
              <wp:posOffset>371</wp:posOffset>
            </wp:positionV>
            <wp:extent cx="6038850" cy="3159125"/>
            <wp:effectExtent l="0" t="0" r="0" b="3175"/>
            <wp:wrapTopAndBottom/>
            <wp:docPr id="55" name="Chart 55">
              <a:extLst xmlns:a="http://schemas.openxmlformats.org/drawingml/2006/main">
                <a:ext uri="{FF2B5EF4-FFF2-40B4-BE49-F238E27FC236}">
                  <a16:creationId xmlns:a16="http://schemas.microsoft.com/office/drawing/2014/main" id="{100C8FC9-3775-4B17-91D8-241E2E11CE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V relativeFrom="margin">
              <wp14:pctHeight>0</wp14:pctHeight>
            </wp14:sizeRelV>
          </wp:anchor>
        </w:drawing>
      </w:r>
      <w:r w:rsidR="000F06CF">
        <w:rPr>
          <w:rFonts w:cstheme="minorHAnsi"/>
          <w:szCs w:val="24"/>
        </w:rPr>
        <w:t xml:space="preserve"> </w:t>
      </w:r>
      <w:bookmarkStart w:id="40" w:name="_Ref101763360"/>
      <w:r w:rsidR="002252FD">
        <w:rPr>
          <w:noProof/>
        </w:rPr>
        <w:drawing>
          <wp:anchor distT="0" distB="0" distL="114300" distR="114300" simplePos="0" relativeHeight="251658252" behindDoc="0" locked="0" layoutInCell="1" allowOverlap="1" wp14:anchorId="25C7F32F" wp14:editId="3C3A7B95">
            <wp:simplePos x="0" y="0"/>
            <wp:positionH relativeFrom="margin">
              <wp:posOffset>-18107</wp:posOffset>
            </wp:positionH>
            <wp:positionV relativeFrom="paragraph">
              <wp:posOffset>3564412</wp:posOffset>
            </wp:positionV>
            <wp:extent cx="6102985" cy="3753293"/>
            <wp:effectExtent l="0" t="0" r="12065" b="0"/>
            <wp:wrapTopAndBottom/>
            <wp:docPr id="58" name="Chart 58">
              <a:extLst xmlns:a="http://schemas.openxmlformats.org/drawingml/2006/main">
                <a:ext uri="{FF2B5EF4-FFF2-40B4-BE49-F238E27FC236}">
                  <a16:creationId xmlns:a16="http://schemas.microsoft.com/office/drawing/2014/main" id="{016BFF9D-AEB2-4137-AA60-2814678C50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005B3E6F">
        <w:t xml:space="preserve">Figure </w:t>
      </w:r>
      <w:r w:rsidR="005B3E6F">
        <w:fldChar w:fldCharType="begin"/>
      </w:r>
      <w:r w:rsidR="005B3E6F">
        <w:instrText xml:space="preserve"> SEQ Figure \* ARABIC </w:instrText>
      </w:r>
      <w:r w:rsidR="005B3E6F">
        <w:fldChar w:fldCharType="separate"/>
      </w:r>
      <w:r w:rsidR="001B6FDC">
        <w:rPr>
          <w:noProof/>
        </w:rPr>
        <w:t>5</w:t>
      </w:r>
      <w:r w:rsidR="005B3E6F">
        <w:fldChar w:fldCharType="end"/>
      </w:r>
      <w:bookmarkEnd w:id="40"/>
      <w:r w:rsidR="005B3E6F">
        <w:t>: Approved Study Leave Spend 20/21 &amp; 21/22</w:t>
      </w:r>
    </w:p>
    <w:p w14:paraId="6FE404C8" w14:textId="7F254150" w:rsidR="001D7F4D" w:rsidRDefault="00201023" w:rsidP="003B620E">
      <w:pPr>
        <w:spacing w:line="480" w:lineRule="auto"/>
        <w:jc w:val="center"/>
      </w:pPr>
      <w:bookmarkStart w:id="41" w:name="_Ref101763450"/>
      <w:r>
        <w:t xml:space="preserve">Figure </w:t>
      </w:r>
      <w:r>
        <w:fldChar w:fldCharType="begin"/>
      </w:r>
      <w:r>
        <w:instrText xml:space="preserve"> SEQ Figure \* ARABIC </w:instrText>
      </w:r>
      <w:r>
        <w:fldChar w:fldCharType="separate"/>
      </w:r>
      <w:r w:rsidR="001B6FDC">
        <w:rPr>
          <w:noProof/>
        </w:rPr>
        <w:t>6</w:t>
      </w:r>
      <w:r>
        <w:fldChar w:fldCharType="end"/>
      </w:r>
      <w:bookmarkEnd w:id="41"/>
      <w:r>
        <w:t>: Study Leave Approval Rate 20/21 &amp; 22/22</w:t>
      </w:r>
    </w:p>
    <w:p w14:paraId="24C8CB50" w14:textId="5E0C17FC" w:rsidR="00620066" w:rsidRDefault="00620066" w:rsidP="003B620E">
      <w:pPr>
        <w:spacing w:line="480" w:lineRule="auto"/>
        <w:jc w:val="center"/>
      </w:pPr>
    </w:p>
    <w:p w14:paraId="44A7249B" w14:textId="5C40868F" w:rsidR="00273352" w:rsidRDefault="00DB241C" w:rsidP="00A51A4A">
      <w:pPr>
        <w:pStyle w:val="Heading3"/>
        <w:numPr>
          <w:ilvl w:val="2"/>
          <w:numId w:val="34"/>
        </w:numPr>
      </w:pPr>
      <w:bookmarkStart w:id="42" w:name="_Toc102405834"/>
      <w:r>
        <w:t xml:space="preserve">Higher Awards </w:t>
      </w:r>
      <w:r w:rsidR="00A14E21">
        <w:t>Spend</w:t>
      </w:r>
      <w:bookmarkEnd w:id="42"/>
    </w:p>
    <w:p w14:paraId="6C7859E8" w14:textId="7F177831" w:rsidR="00357F4C" w:rsidRDefault="002B687B" w:rsidP="003B620E">
      <w:pPr>
        <w:spacing w:line="480" w:lineRule="auto"/>
        <w:rPr>
          <w:rFonts w:cstheme="minorHAnsi"/>
          <w:szCs w:val="24"/>
        </w:rPr>
      </w:pPr>
      <w:r w:rsidRPr="00891D1A">
        <w:rPr>
          <w:noProof/>
        </w:rPr>
        <w:drawing>
          <wp:anchor distT="0" distB="0" distL="114300" distR="114300" simplePos="0" relativeHeight="251658271" behindDoc="0" locked="0" layoutInCell="1" allowOverlap="1" wp14:anchorId="1D1502E6" wp14:editId="46048BE5">
            <wp:simplePos x="0" y="0"/>
            <wp:positionH relativeFrom="margin">
              <wp:align>left</wp:align>
            </wp:positionH>
            <wp:positionV relativeFrom="paragraph">
              <wp:posOffset>1459796</wp:posOffset>
            </wp:positionV>
            <wp:extent cx="6537325" cy="2667000"/>
            <wp:effectExtent l="0" t="0" r="15875" b="0"/>
            <wp:wrapTopAndBottom/>
            <wp:docPr id="2" name="Chart 2">
              <a:extLst xmlns:a="http://schemas.openxmlformats.org/drawingml/2006/main">
                <a:ext uri="{FF2B5EF4-FFF2-40B4-BE49-F238E27FC236}">
                  <a16:creationId xmlns:a16="http://schemas.microsoft.com/office/drawing/2014/main" id="{E89CC8BB-C1E4-449B-ADD3-58458DF603B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V relativeFrom="margin">
              <wp14:pctHeight>0</wp14:pctHeight>
            </wp14:sizeRelV>
          </wp:anchor>
        </w:drawing>
      </w:r>
      <w:r w:rsidR="00177C88" w:rsidRPr="00891D1A">
        <w:fldChar w:fldCharType="begin"/>
      </w:r>
      <w:r w:rsidR="00177C88" w:rsidRPr="00891D1A">
        <w:instrText xml:space="preserve"> REF _Ref102033779 \h </w:instrText>
      </w:r>
      <w:r w:rsidR="003B620E" w:rsidRPr="00891D1A">
        <w:instrText xml:space="preserve"> \* MERGEFORMAT </w:instrText>
      </w:r>
      <w:r w:rsidR="00177C88" w:rsidRPr="00891D1A">
        <w:fldChar w:fldCharType="separate"/>
      </w:r>
      <w:r w:rsidR="00177C88" w:rsidRPr="00891D1A">
        <w:t xml:space="preserve">Figure </w:t>
      </w:r>
      <w:r w:rsidR="00177C88" w:rsidRPr="00891D1A">
        <w:rPr>
          <w:noProof/>
        </w:rPr>
        <w:t>7</w:t>
      </w:r>
      <w:r w:rsidR="00177C88" w:rsidRPr="00891D1A">
        <w:fldChar w:fldCharType="end"/>
      </w:r>
      <w:r w:rsidR="00177C88" w:rsidRPr="00891D1A">
        <w:t xml:space="preserve"> </w:t>
      </w:r>
      <w:r w:rsidR="00620066" w:rsidRPr="00891D1A">
        <w:t xml:space="preserve">shows </w:t>
      </w:r>
      <w:r w:rsidR="00B75D11" w:rsidRPr="00891D1A">
        <w:t>extract</w:t>
      </w:r>
      <w:r w:rsidR="00420B18" w:rsidRPr="00891D1A">
        <w:t>s</w:t>
      </w:r>
      <w:r w:rsidR="00B75D11" w:rsidRPr="00891D1A">
        <w:t xml:space="preserve"> from annual </w:t>
      </w:r>
      <w:r w:rsidR="005F234E" w:rsidRPr="00891D1A">
        <w:t xml:space="preserve">higher awards data </w:t>
      </w:r>
      <w:r w:rsidR="00891D1A" w:rsidRPr="00891D1A">
        <w:t xml:space="preserve"> </w:t>
      </w:r>
      <w:sdt>
        <w:sdtPr>
          <w:id w:val="1307057181"/>
          <w:citation/>
        </w:sdtPr>
        <w:sdtEndPr/>
        <w:sdtContent>
          <w:r w:rsidR="00891D1A" w:rsidRPr="00891D1A">
            <w:fldChar w:fldCharType="begin"/>
          </w:r>
          <w:r w:rsidR="00891D1A" w:rsidRPr="00891D1A">
            <w:instrText xml:space="preserve"> CITATION HDd215 \l 2057 </w:instrText>
          </w:r>
          <w:r w:rsidR="00891D1A" w:rsidRPr="00891D1A">
            <w:fldChar w:fldCharType="separate"/>
          </w:r>
          <w:r w:rsidR="00891D1A" w:rsidRPr="00891D1A">
            <w:rPr>
              <w:noProof/>
            </w:rPr>
            <w:t>(HDdUHB, 2021)</w:t>
          </w:r>
          <w:r w:rsidR="00891D1A" w:rsidRPr="00891D1A">
            <w:fldChar w:fldCharType="end"/>
          </w:r>
        </w:sdtContent>
      </w:sdt>
      <w:r w:rsidR="00891D1A" w:rsidRPr="00891D1A">
        <w:t xml:space="preserve"> which </w:t>
      </w:r>
      <w:r w:rsidR="005F234E" w:rsidRPr="00891D1A">
        <w:t xml:space="preserve">shows </w:t>
      </w:r>
      <w:r w:rsidR="00620066" w:rsidRPr="00891D1A">
        <w:t>that the overall spend varies significan</w:t>
      </w:r>
      <w:r w:rsidR="005F234E" w:rsidRPr="00891D1A">
        <w:t xml:space="preserve">tly with nursing spend being significantly higher.  </w:t>
      </w:r>
      <w:r w:rsidR="00B844DA" w:rsidRPr="00891D1A">
        <w:t>When co</w:t>
      </w:r>
      <w:r w:rsidR="00620066" w:rsidRPr="00891D1A">
        <w:t>nsidering</w:t>
      </w:r>
      <w:r w:rsidR="00620066">
        <w:t xml:space="preserve"> headcount</w:t>
      </w:r>
      <w:r w:rsidR="002372D7">
        <w:t xml:space="preserve"> </w:t>
      </w:r>
      <w:r w:rsidR="00490F3B">
        <w:t>(</w:t>
      </w:r>
      <w:r w:rsidR="00177C88">
        <w:fldChar w:fldCharType="begin"/>
      </w:r>
      <w:r w:rsidR="00177C88">
        <w:instrText xml:space="preserve"> REF _Ref102033765 \h </w:instrText>
      </w:r>
      <w:r w:rsidR="003B620E">
        <w:instrText xml:space="preserve"> \* MERGEFORMAT </w:instrText>
      </w:r>
      <w:r w:rsidR="00177C88">
        <w:fldChar w:fldCharType="separate"/>
      </w:r>
      <w:r w:rsidR="00177C88">
        <w:t xml:space="preserve">Figure </w:t>
      </w:r>
      <w:r w:rsidR="00177C88">
        <w:rPr>
          <w:noProof/>
        </w:rPr>
        <w:t>8</w:t>
      </w:r>
      <w:r w:rsidR="00177C88">
        <w:fldChar w:fldCharType="end"/>
      </w:r>
      <w:r w:rsidR="00490F3B">
        <w:t xml:space="preserve">), </w:t>
      </w:r>
      <w:r w:rsidR="001A519B">
        <w:t xml:space="preserve">it shows that the </w:t>
      </w:r>
      <w:r w:rsidR="00620066">
        <w:t xml:space="preserve">spend within the AHP services is significantly higher, which is not reflective of other clinical </w:t>
      </w:r>
      <w:r w:rsidR="00EA0289">
        <w:t>professions</w:t>
      </w:r>
      <w:r w:rsidR="00E81235">
        <w:t xml:space="preserve">.  </w:t>
      </w:r>
      <w:r w:rsidR="005F2B54" w:rsidRPr="00F272ED">
        <w:rPr>
          <w:rFonts w:cstheme="minorHAnsi"/>
          <w:szCs w:val="24"/>
        </w:rPr>
        <w:t xml:space="preserve"> </w:t>
      </w:r>
    </w:p>
    <w:p w14:paraId="397D55D1" w14:textId="10894CE0" w:rsidR="00BC7A99" w:rsidRDefault="002B687B" w:rsidP="003B620E">
      <w:pPr>
        <w:spacing w:line="480" w:lineRule="auto"/>
        <w:jc w:val="center"/>
      </w:pPr>
      <w:bookmarkStart w:id="43" w:name="_Ref102033779"/>
      <w:r w:rsidRPr="009F28D7">
        <w:rPr>
          <w:rFonts w:cstheme="minorHAnsi"/>
          <w:noProof/>
          <w:szCs w:val="24"/>
        </w:rPr>
        <w:drawing>
          <wp:anchor distT="0" distB="0" distL="114300" distR="114300" simplePos="0" relativeHeight="251658272" behindDoc="0" locked="0" layoutInCell="1" allowOverlap="1" wp14:anchorId="791C8003" wp14:editId="58749E6D">
            <wp:simplePos x="0" y="0"/>
            <wp:positionH relativeFrom="margin">
              <wp:posOffset>101726</wp:posOffset>
            </wp:positionH>
            <wp:positionV relativeFrom="paragraph">
              <wp:posOffset>3029516</wp:posOffset>
            </wp:positionV>
            <wp:extent cx="5943600" cy="2667000"/>
            <wp:effectExtent l="0" t="0" r="0" b="0"/>
            <wp:wrapTopAndBottom/>
            <wp:docPr id="15" name="Chart 15">
              <a:extLst xmlns:a="http://schemas.openxmlformats.org/drawingml/2006/main">
                <a:ext uri="{FF2B5EF4-FFF2-40B4-BE49-F238E27FC236}">
                  <a16:creationId xmlns:a16="http://schemas.microsoft.com/office/drawing/2014/main" id="{14403471-0C85-40BE-AD39-78AD7ABB610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V relativeFrom="margin">
              <wp14:pctHeight>0</wp14:pctHeight>
            </wp14:sizeRelV>
          </wp:anchor>
        </w:drawing>
      </w:r>
      <w:r w:rsidR="009B36C7">
        <w:t xml:space="preserve">Figure </w:t>
      </w:r>
      <w:r w:rsidR="009B36C7">
        <w:fldChar w:fldCharType="begin"/>
      </w:r>
      <w:r w:rsidR="009B36C7">
        <w:instrText xml:space="preserve"> SEQ Figure \* ARABIC </w:instrText>
      </w:r>
      <w:r w:rsidR="009B36C7">
        <w:fldChar w:fldCharType="separate"/>
      </w:r>
      <w:r w:rsidR="001B6FDC">
        <w:rPr>
          <w:noProof/>
        </w:rPr>
        <w:t>7</w:t>
      </w:r>
      <w:r w:rsidR="009B36C7">
        <w:fldChar w:fldCharType="end"/>
      </w:r>
      <w:bookmarkEnd w:id="43"/>
      <w:r w:rsidR="009B36C7">
        <w:t>: Higher Award Spend by Directorate</w:t>
      </w:r>
    </w:p>
    <w:p w14:paraId="674E7E9E" w14:textId="602E5A41" w:rsidR="007F4874" w:rsidRDefault="002B687B" w:rsidP="003B620E">
      <w:pPr>
        <w:tabs>
          <w:tab w:val="left" w:pos="3300"/>
        </w:tabs>
        <w:spacing w:line="480" w:lineRule="auto"/>
      </w:pPr>
      <w:r>
        <w:rPr>
          <w:rFonts w:cstheme="minorHAnsi"/>
          <w:szCs w:val="24"/>
        </w:rPr>
        <w:tab/>
      </w:r>
      <w:bookmarkStart w:id="44" w:name="_Ref102033765"/>
      <w:r w:rsidR="00B844DA">
        <w:t xml:space="preserve">Figure </w:t>
      </w:r>
      <w:r w:rsidR="00B844DA">
        <w:fldChar w:fldCharType="begin"/>
      </w:r>
      <w:r w:rsidR="00B844DA">
        <w:instrText xml:space="preserve"> SEQ Figure \* ARABIC </w:instrText>
      </w:r>
      <w:r w:rsidR="00B844DA">
        <w:fldChar w:fldCharType="separate"/>
      </w:r>
      <w:r w:rsidR="001B6FDC">
        <w:rPr>
          <w:noProof/>
        </w:rPr>
        <w:t>8</w:t>
      </w:r>
      <w:r w:rsidR="00B844DA">
        <w:fldChar w:fldCharType="end"/>
      </w:r>
      <w:bookmarkEnd w:id="44"/>
      <w:r w:rsidR="00B844DA">
        <w:t>: Higher Awards Spend Per Headcount</w:t>
      </w:r>
    </w:p>
    <w:p w14:paraId="4935E254" w14:textId="58A8B094" w:rsidR="00D60613" w:rsidRDefault="0077042D" w:rsidP="003B620E">
      <w:pPr>
        <w:spacing w:line="480" w:lineRule="auto"/>
        <w:rPr>
          <w:rFonts w:cstheme="minorHAnsi"/>
          <w:szCs w:val="24"/>
        </w:rPr>
      </w:pPr>
      <w:r>
        <w:rPr>
          <w:noProof/>
        </w:rPr>
        <w:drawing>
          <wp:anchor distT="0" distB="0" distL="114300" distR="114300" simplePos="0" relativeHeight="251658273" behindDoc="0" locked="0" layoutInCell="1" allowOverlap="1" wp14:anchorId="72F7D3EC" wp14:editId="34FBABAF">
            <wp:simplePos x="0" y="0"/>
            <wp:positionH relativeFrom="margin">
              <wp:posOffset>-163195</wp:posOffset>
            </wp:positionH>
            <wp:positionV relativeFrom="paragraph">
              <wp:posOffset>1154430</wp:posOffset>
            </wp:positionV>
            <wp:extent cx="6368415" cy="2163445"/>
            <wp:effectExtent l="0" t="0" r="13335" b="8255"/>
            <wp:wrapTopAndBottom/>
            <wp:docPr id="60" name="Chart 60">
              <a:extLst xmlns:a="http://schemas.openxmlformats.org/drawingml/2006/main">
                <a:ext uri="{FF2B5EF4-FFF2-40B4-BE49-F238E27FC236}">
                  <a16:creationId xmlns:a16="http://schemas.microsoft.com/office/drawing/2014/main" id="{CB762856-F387-48BD-BE7F-1B3FB3CAC4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V relativeFrom="margin">
              <wp14:pctHeight>0</wp14:pctHeight>
            </wp14:sizeRelV>
          </wp:anchor>
        </w:drawing>
      </w:r>
      <w:r w:rsidR="00D60613">
        <w:rPr>
          <w:rFonts w:cstheme="minorHAnsi"/>
          <w:szCs w:val="24"/>
        </w:rPr>
        <w:t>To truly understand the variances, data has also been extracted in terms of the course costs (</w:t>
      </w:r>
      <w:r w:rsidR="000E0FDF">
        <w:rPr>
          <w:rFonts w:cstheme="minorHAnsi"/>
          <w:szCs w:val="24"/>
        </w:rPr>
        <w:fldChar w:fldCharType="begin"/>
      </w:r>
      <w:r w:rsidR="000E0FDF">
        <w:rPr>
          <w:rFonts w:cstheme="minorHAnsi"/>
          <w:szCs w:val="24"/>
        </w:rPr>
        <w:instrText xml:space="preserve"> REF _Ref102034320 \h </w:instrText>
      </w:r>
      <w:r w:rsidR="003B620E">
        <w:rPr>
          <w:rFonts w:cstheme="minorHAnsi"/>
          <w:szCs w:val="24"/>
        </w:rPr>
        <w:instrText xml:space="preserve"> \* MERGEFORMAT </w:instrText>
      </w:r>
      <w:r w:rsidR="000E0FDF">
        <w:rPr>
          <w:rFonts w:cstheme="minorHAnsi"/>
          <w:szCs w:val="24"/>
        </w:rPr>
      </w:r>
      <w:r w:rsidR="000E0FDF">
        <w:rPr>
          <w:rFonts w:cstheme="minorHAnsi"/>
          <w:szCs w:val="24"/>
        </w:rPr>
        <w:fldChar w:fldCharType="separate"/>
      </w:r>
      <w:r w:rsidR="000E0FDF">
        <w:t xml:space="preserve">Figure </w:t>
      </w:r>
      <w:r w:rsidR="000E0FDF">
        <w:rPr>
          <w:noProof/>
        </w:rPr>
        <w:t>9</w:t>
      </w:r>
      <w:r w:rsidR="000E0FDF">
        <w:rPr>
          <w:rFonts w:cstheme="minorHAnsi"/>
          <w:szCs w:val="24"/>
        </w:rPr>
        <w:fldChar w:fldCharType="end"/>
      </w:r>
      <w:r w:rsidR="00D60613">
        <w:rPr>
          <w:rFonts w:cstheme="minorHAnsi"/>
          <w:szCs w:val="24"/>
        </w:rPr>
        <w:t>).  Although this shows that the AHP courses are on average slightly more per course</w:t>
      </w:r>
      <w:r w:rsidR="000738CE">
        <w:rPr>
          <w:rFonts w:cstheme="minorHAnsi"/>
          <w:szCs w:val="24"/>
        </w:rPr>
        <w:t xml:space="preserve">, this is insignificant when considering overall spend.  </w:t>
      </w:r>
    </w:p>
    <w:p w14:paraId="47912D8E" w14:textId="2B7C3FCF" w:rsidR="007C02AE" w:rsidRPr="007C02AE" w:rsidRDefault="007C02AE" w:rsidP="003B620E">
      <w:pPr>
        <w:spacing w:line="480" w:lineRule="auto"/>
        <w:jc w:val="center"/>
        <w:rPr>
          <w:rFonts w:cstheme="minorHAnsi"/>
          <w:szCs w:val="24"/>
        </w:rPr>
      </w:pPr>
      <w:bookmarkStart w:id="45" w:name="_Ref102034320"/>
      <w:r>
        <w:t xml:space="preserve">Figure </w:t>
      </w:r>
      <w:r>
        <w:fldChar w:fldCharType="begin"/>
      </w:r>
      <w:r>
        <w:instrText xml:space="preserve"> SEQ Figure \* ARABIC </w:instrText>
      </w:r>
      <w:r>
        <w:fldChar w:fldCharType="separate"/>
      </w:r>
      <w:r w:rsidR="001B6FDC">
        <w:rPr>
          <w:noProof/>
        </w:rPr>
        <w:t>9</w:t>
      </w:r>
      <w:r>
        <w:fldChar w:fldCharType="end"/>
      </w:r>
      <w:r>
        <w:t>: Average Cost of Courses</w:t>
      </w:r>
      <w:bookmarkEnd w:id="45"/>
    </w:p>
    <w:p w14:paraId="0BC7F792" w14:textId="1575E8C2" w:rsidR="00161CE2" w:rsidRDefault="00D91C25" w:rsidP="00A51A4A">
      <w:pPr>
        <w:pStyle w:val="Heading3"/>
        <w:numPr>
          <w:ilvl w:val="2"/>
          <w:numId w:val="34"/>
        </w:numPr>
      </w:pPr>
      <w:bookmarkStart w:id="46" w:name="_Toc102405835"/>
      <w:r>
        <w:t>Organisational Spend</w:t>
      </w:r>
      <w:bookmarkEnd w:id="46"/>
      <w:r>
        <w:t xml:space="preserve"> </w:t>
      </w:r>
    </w:p>
    <w:p w14:paraId="4E4EE3C5" w14:textId="099C2909" w:rsidR="001F70FC" w:rsidRDefault="00647B35" w:rsidP="003B620E">
      <w:pPr>
        <w:spacing w:line="480" w:lineRule="auto"/>
        <w:rPr>
          <w:rFonts w:cstheme="minorHAnsi"/>
          <w:szCs w:val="24"/>
        </w:rPr>
      </w:pPr>
      <w:r>
        <w:t xml:space="preserve">When analysing the </w:t>
      </w:r>
      <w:r w:rsidR="00B8763D">
        <w:t>d</w:t>
      </w:r>
      <w:r w:rsidR="003B688F">
        <w:t>ata</w:t>
      </w:r>
      <w:r w:rsidR="00B8763D">
        <w:t xml:space="preserve"> available </w:t>
      </w:r>
      <w:r w:rsidR="00D0642E">
        <w:t xml:space="preserve">for the </w:t>
      </w:r>
      <w:r w:rsidR="003B688F">
        <w:t xml:space="preserve">higher award and study leave spend </w:t>
      </w:r>
      <w:r w:rsidR="00D0642E">
        <w:t xml:space="preserve">in </w:t>
      </w:r>
      <w:r w:rsidR="008E7880">
        <w:t>20/21</w:t>
      </w:r>
      <w:r w:rsidR="002B16D4">
        <w:t>,</w:t>
      </w:r>
      <w:r w:rsidR="008E7880">
        <w:t xml:space="preserve"> </w:t>
      </w:r>
      <w:r w:rsidR="002B16D4">
        <w:t xml:space="preserve">this </w:t>
      </w:r>
      <w:r w:rsidR="008E7880">
        <w:t xml:space="preserve">equates to </w:t>
      </w:r>
      <w:r w:rsidR="00242875" w:rsidRPr="002B16D4">
        <w:t>£</w:t>
      </w:r>
      <w:r w:rsidR="00242875" w:rsidRPr="00480985">
        <w:t>443,7</w:t>
      </w:r>
      <w:r w:rsidR="002B16D4" w:rsidRPr="00480985">
        <w:t>20</w:t>
      </w:r>
      <w:r w:rsidR="00480985" w:rsidRPr="00480985">
        <w:t>, c</w:t>
      </w:r>
      <w:r w:rsidR="00F42E1D" w:rsidRPr="00480985">
        <w:t>ompared to an</w:t>
      </w:r>
      <w:r w:rsidR="00F42E1D">
        <w:t xml:space="preserve"> o</w:t>
      </w:r>
      <w:r w:rsidR="00242875" w:rsidRPr="002B16D4">
        <w:t xml:space="preserve">verall </w:t>
      </w:r>
      <w:r w:rsidR="00251C28">
        <w:t xml:space="preserve">training </w:t>
      </w:r>
      <w:r w:rsidR="00242875" w:rsidRPr="002B16D4">
        <w:t xml:space="preserve">spend </w:t>
      </w:r>
      <w:r w:rsidR="00F42E1D">
        <w:t xml:space="preserve">of </w:t>
      </w:r>
      <w:r w:rsidR="00BE58D8" w:rsidRPr="00BE58D8">
        <w:t>£1,306,370</w:t>
      </w:r>
      <w:r w:rsidR="00F42E1D">
        <w:t xml:space="preserve">.  </w:t>
      </w:r>
      <w:r w:rsidR="00D02F69">
        <w:t>W</w:t>
      </w:r>
      <w:r w:rsidR="00F42E1D">
        <w:t xml:space="preserve">hilst </w:t>
      </w:r>
      <w:r w:rsidR="00D02F69">
        <w:t>all</w:t>
      </w:r>
      <w:r w:rsidR="00F42E1D">
        <w:t xml:space="preserve"> directorates </w:t>
      </w:r>
      <w:r w:rsidR="000809BD">
        <w:t>do not use the L&amp;D processes, the total training spend by directorate is highlighted in</w:t>
      </w:r>
      <w:r w:rsidR="00177C88">
        <w:t xml:space="preserve"> </w:t>
      </w:r>
      <w:r w:rsidR="00177C88">
        <w:fldChar w:fldCharType="begin"/>
      </w:r>
      <w:r w:rsidR="00177C88">
        <w:instrText xml:space="preserve"> REF _Ref102033733 \h </w:instrText>
      </w:r>
      <w:r w:rsidR="003B620E">
        <w:instrText xml:space="preserve"> \* MERGEFORMAT </w:instrText>
      </w:r>
      <w:r w:rsidR="00177C88">
        <w:fldChar w:fldCharType="separate"/>
      </w:r>
      <w:r w:rsidR="00177C88">
        <w:t xml:space="preserve">Figure </w:t>
      </w:r>
      <w:r w:rsidR="00177C88">
        <w:rPr>
          <w:noProof/>
        </w:rPr>
        <w:t>10</w:t>
      </w:r>
      <w:r w:rsidR="00177C88">
        <w:fldChar w:fldCharType="end"/>
      </w:r>
      <w:r w:rsidR="000809BD">
        <w:t xml:space="preserve"> </w:t>
      </w:r>
      <w:r w:rsidR="00CA6FCF">
        <w:t xml:space="preserve">and no further detail to understand how this spend is </w:t>
      </w:r>
      <w:r w:rsidR="001747F8">
        <w:t xml:space="preserve">calculated could be identified. </w:t>
      </w:r>
      <w:r w:rsidR="00FE32CB">
        <w:t xml:space="preserve"> The workforce and OD spend is significantly higher, however this includes the costs attributed to leadership development, higher awards, study leave and corporate training costs</w:t>
      </w:r>
      <w:sdt>
        <w:sdtPr>
          <w:id w:val="-484085992"/>
          <w:citation/>
        </w:sdtPr>
        <w:sdtEndPr/>
        <w:sdtContent>
          <w:r w:rsidR="00D02F69">
            <w:fldChar w:fldCharType="begin"/>
          </w:r>
          <w:r w:rsidR="00D02F69">
            <w:instrText xml:space="preserve"> CITATION HDd215 \l 2057 </w:instrText>
          </w:r>
          <w:r w:rsidR="00D02F69">
            <w:fldChar w:fldCharType="separate"/>
          </w:r>
          <w:r w:rsidR="00D02F69">
            <w:rPr>
              <w:noProof/>
            </w:rPr>
            <w:t xml:space="preserve"> </w:t>
          </w:r>
          <w:r w:rsidR="00D02F69" w:rsidRPr="00D02F69">
            <w:rPr>
              <w:noProof/>
            </w:rPr>
            <w:t>(HDdUHB, 2021)</w:t>
          </w:r>
          <w:r w:rsidR="00D02F69">
            <w:fldChar w:fldCharType="end"/>
          </w:r>
        </w:sdtContent>
      </w:sdt>
      <w:r w:rsidR="00FE32CB">
        <w:t>.</w:t>
      </w:r>
      <w:r w:rsidR="00FE32CB">
        <w:rPr>
          <w:rFonts w:cstheme="minorHAnsi"/>
          <w:szCs w:val="24"/>
        </w:rPr>
        <w:t xml:space="preserve"> </w:t>
      </w:r>
    </w:p>
    <w:p w14:paraId="5928D6EB" w14:textId="4384E2FF" w:rsidR="00242875" w:rsidRPr="00BE58D8" w:rsidRDefault="00242875" w:rsidP="003B620E">
      <w:pPr>
        <w:spacing w:after="0" w:line="480" w:lineRule="auto"/>
      </w:pPr>
    </w:p>
    <w:bookmarkStart w:id="47" w:name="_Toc102405836"/>
    <w:p w14:paraId="0C00F445" w14:textId="50E35454" w:rsidR="00D91C25" w:rsidRDefault="00FE32CB" w:rsidP="00146FFC">
      <w:pPr>
        <w:pStyle w:val="Heading3"/>
        <w:numPr>
          <w:ilvl w:val="0"/>
          <w:numId w:val="0"/>
        </w:numPr>
        <w:ind w:left="720"/>
        <w:rPr>
          <w:lang w:eastAsia="en-GB"/>
        </w:rPr>
        <w:sectPr w:rsidR="00D91C25" w:rsidSect="00260EEC">
          <w:headerReference w:type="default" r:id="rId18"/>
          <w:footerReference w:type="first" r:id="rId19"/>
          <w:pgSz w:w="12240" w:h="15840" w:code="1"/>
          <w:pgMar w:top="1440" w:right="1440" w:bottom="1440" w:left="1440" w:header="720" w:footer="720" w:gutter="0"/>
          <w:pgNumType w:start="0" w:chapStyle="1"/>
          <w:cols w:space="360"/>
          <w:titlePg/>
          <w:docGrid w:linePitch="360"/>
        </w:sectPr>
      </w:pPr>
      <w:r>
        <w:rPr>
          <w:noProof/>
        </w:rPr>
        <mc:AlternateContent>
          <mc:Choice Requires="wps">
            <w:drawing>
              <wp:anchor distT="0" distB="0" distL="114300" distR="114300" simplePos="0" relativeHeight="251658255" behindDoc="0" locked="0" layoutInCell="1" allowOverlap="1" wp14:anchorId="3C26EFDC" wp14:editId="1C3A7DBB">
                <wp:simplePos x="0" y="0"/>
                <wp:positionH relativeFrom="margin">
                  <wp:posOffset>-270345</wp:posOffset>
                </wp:positionH>
                <wp:positionV relativeFrom="paragraph">
                  <wp:posOffset>7747359</wp:posOffset>
                </wp:positionV>
                <wp:extent cx="6640195" cy="635"/>
                <wp:effectExtent l="0" t="0" r="8255" b="6350"/>
                <wp:wrapTopAndBottom/>
                <wp:docPr id="5" name="Text Box 5"/>
                <wp:cNvGraphicFramePr/>
                <a:graphic xmlns:a="http://schemas.openxmlformats.org/drawingml/2006/main">
                  <a:graphicData uri="http://schemas.microsoft.com/office/word/2010/wordprocessingShape">
                    <wps:wsp>
                      <wps:cNvSpPr txBox="1"/>
                      <wps:spPr>
                        <a:xfrm>
                          <a:off x="0" y="0"/>
                          <a:ext cx="6640195" cy="635"/>
                        </a:xfrm>
                        <a:prstGeom prst="rect">
                          <a:avLst/>
                        </a:prstGeom>
                        <a:solidFill>
                          <a:prstClr val="white"/>
                        </a:solidFill>
                        <a:ln>
                          <a:noFill/>
                        </a:ln>
                      </wps:spPr>
                      <wps:txbx>
                        <w:txbxContent>
                          <w:p w14:paraId="2C31273E" w14:textId="52BD59C4" w:rsidR="00634C3E" w:rsidRPr="00E67FCE" w:rsidRDefault="00634C3E" w:rsidP="00634C3E">
                            <w:pPr>
                              <w:pStyle w:val="Caption"/>
                              <w:rPr>
                                <w:b/>
                                <w:noProof/>
                                <w:spacing w:val="20"/>
                              </w:rPr>
                            </w:pPr>
                            <w:bookmarkStart w:id="48" w:name="_Ref102033733"/>
                            <w:r>
                              <w:t xml:space="preserve">Figure </w:t>
                            </w:r>
                            <w:r>
                              <w:fldChar w:fldCharType="begin"/>
                            </w:r>
                            <w:r>
                              <w:instrText xml:space="preserve"> SEQ Figure \* ARABIC </w:instrText>
                            </w:r>
                            <w:r>
                              <w:fldChar w:fldCharType="separate"/>
                            </w:r>
                            <w:r w:rsidR="001B6FDC">
                              <w:rPr>
                                <w:noProof/>
                              </w:rPr>
                              <w:t>10</w:t>
                            </w:r>
                            <w:r>
                              <w:fldChar w:fldCharType="end"/>
                            </w:r>
                            <w:bookmarkEnd w:id="48"/>
                            <w:r>
                              <w:t>: HDdUHB Training Spend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C26EFDC" id="Text Box 5" o:spid="_x0000_s1029" type="#_x0000_t202" style="position:absolute;left:0;text-align:left;margin-left:-21.3pt;margin-top:610.05pt;width:522.85pt;height:.05pt;z-index:251658255;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" stroked="f">
                <v:textbox style="mso-fit-shape-to-text:t" inset="0,0,0,0">
                  <w:txbxContent>
                    <w:p w14:paraId="2C31273E" w14:textId="52BD59C4" w:rsidR="00634C3E" w:rsidRPr="00E67FCE" w:rsidRDefault="00634C3E" w:rsidP="00634C3E">
                      <w:pPr>
                        <w:pStyle w:val="Caption"/>
                        <w:rPr>
                          <w:b/>
                          <w:noProof/>
                          <w:spacing w:val="20"/>
                        </w:rPr>
                      </w:pPr>
                      <w:bookmarkStart w:id="49" w:name="_Ref102033733"/>
                      <w:r>
                        <w:t xml:space="preserve">Figure </w:t>
                      </w:r>
                      <w:r>
                        <w:fldChar w:fldCharType="begin"/>
                      </w:r>
                      <w:r>
                        <w:instrText xml:space="preserve"> SEQ Figure \* ARABIC </w:instrText>
                      </w:r>
                      <w:r>
                        <w:fldChar w:fldCharType="separate"/>
                      </w:r>
                      <w:r w:rsidR="001B6FDC">
                        <w:rPr>
                          <w:noProof/>
                        </w:rPr>
                        <w:t>10</w:t>
                      </w:r>
                      <w:r>
                        <w:fldChar w:fldCharType="end"/>
                      </w:r>
                      <w:bookmarkEnd w:id="49"/>
                      <w:r>
                        <w:t>: HDdUHB Training Spend</w:t>
                      </w:r>
                    </w:p>
                  </w:txbxContent>
                </v:textbox>
                <w10:wrap type="topAndBottom" anchorx="margin"/>
              </v:shape>
            </w:pict>
          </mc:Fallback>
        </mc:AlternateContent>
      </w:r>
      <w:r w:rsidR="002B687B">
        <w:rPr>
          <w:noProof/>
        </w:rPr>
        <w:drawing>
          <wp:anchor distT="0" distB="0" distL="114300" distR="114300" simplePos="0" relativeHeight="251658254" behindDoc="0" locked="0" layoutInCell="1" allowOverlap="1" wp14:anchorId="28B6F5B9" wp14:editId="179A0B50">
            <wp:simplePos x="0" y="0"/>
            <wp:positionH relativeFrom="margin">
              <wp:align>left</wp:align>
            </wp:positionH>
            <wp:positionV relativeFrom="paragraph">
              <wp:posOffset>20955</wp:posOffset>
            </wp:positionV>
            <wp:extent cx="6640195" cy="7612380"/>
            <wp:effectExtent l="0" t="0" r="8255" b="7620"/>
            <wp:wrapTopAndBottom/>
            <wp:docPr id="4" name="Chart 4">
              <a:extLst xmlns:a="http://schemas.openxmlformats.org/drawingml/2006/main">
                <a:ext uri="{FF2B5EF4-FFF2-40B4-BE49-F238E27FC236}">
                  <a16:creationId xmlns:a16="http://schemas.microsoft.com/office/drawing/2014/main" id="{C7E11428-736C-4E43-838F-686718B7AD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14:sizeRelV relativeFrom="margin">
              <wp14:pctHeight>0</wp14:pctHeight>
            </wp14:sizeRelV>
          </wp:anchor>
        </w:drawing>
      </w:r>
      <w:bookmarkEnd w:id="47"/>
    </w:p>
    <w:p w14:paraId="1A02E323" w14:textId="3E8DEEAF" w:rsidR="001747F8" w:rsidRDefault="001747F8" w:rsidP="00A51A4A">
      <w:pPr>
        <w:pStyle w:val="Heading2"/>
        <w:numPr>
          <w:ilvl w:val="1"/>
          <w:numId w:val="34"/>
        </w:numPr>
        <w:ind w:left="576"/>
      </w:pPr>
      <w:bookmarkStart w:id="49" w:name="_Toc102405837"/>
      <w:r>
        <w:t>Summary of Literature Review</w:t>
      </w:r>
      <w:bookmarkEnd w:id="49"/>
    </w:p>
    <w:p w14:paraId="5C2F668F" w14:textId="1974C8E9" w:rsidR="00B25784" w:rsidRPr="0038672F" w:rsidRDefault="00B25784" w:rsidP="003B620E">
      <w:pPr>
        <w:spacing w:line="480" w:lineRule="auto"/>
        <w:rPr>
          <w:szCs w:val="24"/>
        </w:rPr>
      </w:pPr>
      <w:r w:rsidRPr="004E5D4F">
        <w:rPr>
          <w:szCs w:val="24"/>
        </w:rPr>
        <w:t xml:space="preserve">Literature </w:t>
      </w:r>
      <w:r w:rsidR="00442FA2" w:rsidRPr="004E5D4F">
        <w:rPr>
          <w:szCs w:val="24"/>
        </w:rPr>
        <w:t xml:space="preserve">demonstrates </w:t>
      </w:r>
      <w:r w:rsidR="007B65B4" w:rsidRPr="004E5D4F">
        <w:rPr>
          <w:szCs w:val="24"/>
        </w:rPr>
        <w:t xml:space="preserve">not only the </w:t>
      </w:r>
      <w:r w:rsidR="002B687B">
        <w:rPr>
          <w:szCs w:val="24"/>
        </w:rPr>
        <w:t>importance of</w:t>
      </w:r>
      <w:r w:rsidR="009000FB" w:rsidRPr="004E5D4F">
        <w:rPr>
          <w:szCs w:val="24"/>
        </w:rPr>
        <w:t xml:space="preserve"> </w:t>
      </w:r>
      <w:r w:rsidR="007B65B4" w:rsidRPr="004E5D4F">
        <w:rPr>
          <w:szCs w:val="24"/>
        </w:rPr>
        <w:t xml:space="preserve">removing barriers to accessing </w:t>
      </w:r>
      <w:r w:rsidR="007B65B4" w:rsidRPr="0038672F">
        <w:rPr>
          <w:szCs w:val="24"/>
        </w:rPr>
        <w:t>training</w:t>
      </w:r>
      <w:r w:rsidR="009000FB" w:rsidRPr="0038672F">
        <w:rPr>
          <w:szCs w:val="24"/>
        </w:rPr>
        <w:t>, but also the importance for this in terms of ret</w:t>
      </w:r>
      <w:r w:rsidR="0049427D" w:rsidRPr="0038672F">
        <w:rPr>
          <w:szCs w:val="24"/>
        </w:rPr>
        <w:t>ention, attraction and employee engagement</w:t>
      </w:r>
      <w:sdt>
        <w:sdtPr>
          <w:rPr>
            <w:szCs w:val="24"/>
          </w:rPr>
          <w:id w:val="1499469007"/>
          <w:citation/>
        </w:sdtPr>
        <w:sdtEndPr/>
        <w:sdtContent>
          <w:r w:rsidR="00A5499B">
            <w:rPr>
              <w:szCs w:val="24"/>
            </w:rPr>
            <w:fldChar w:fldCharType="begin"/>
          </w:r>
          <w:r w:rsidR="00A5499B">
            <w:rPr>
              <w:szCs w:val="24"/>
            </w:rPr>
            <w:instrText xml:space="preserve"> CITATION CIP1h \l 2057 </w:instrText>
          </w:r>
          <w:r w:rsidR="00A5499B">
            <w:rPr>
              <w:szCs w:val="24"/>
            </w:rPr>
            <w:fldChar w:fldCharType="separate"/>
          </w:r>
          <w:r w:rsidR="009F57FD">
            <w:rPr>
              <w:noProof/>
              <w:szCs w:val="24"/>
            </w:rPr>
            <w:t xml:space="preserve"> </w:t>
          </w:r>
          <w:r w:rsidR="009F57FD" w:rsidRPr="009F57FD">
            <w:rPr>
              <w:noProof/>
              <w:szCs w:val="24"/>
            </w:rPr>
            <w:t>(CIPD, 2021h)</w:t>
          </w:r>
          <w:r w:rsidR="00A5499B">
            <w:rPr>
              <w:szCs w:val="24"/>
            </w:rPr>
            <w:fldChar w:fldCharType="end"/>
          </w:r>
        </w:sdtContent>
      </w:sdt>
      <w:r w:rsidR="0049427D" w:rsidRPr="0038672F">
        <w:rPr>
          <w:szCs w:val="24"/>
        </w:rPr>
        <w:t xml:space="preserve">.   </w:t>
      </w:r>
      <w:r w:rsidR="004855C7">
        <w:rPr>
          <w:szCs w:val="24"/>
        </w:rPr>
        <w:t xml:space="preserve">It highlights the </w:t>
      </w:r>
      <w:r w:rsidR="006A571F" w:rsidRPr="0038672F">
        <w:rPr>
          <w:szCs w:val="24"/>
        </w:rPr>
        <w:t>indi</w:t>
      </w:r>
      <w:r w:rsidR="004E5D4F" w:rsidRPr="0038672F">
        <w:rPr>
          <w:szCs w:val="24"/>
        </w:rPr>
        <w:t>vi</w:t>
      </w:r>
      <w:r w:rsidR="006A571F" w:rsidRPr="0038672F">
        <w:rPr>
          <w:szCs w:val="24"/>
        </w:rPr>
        <w:t xml:space="preserve">dual </w:t>
      </w:r>
      <w:r w:rsidR="002B687B" w:rsidRPr="0038672F">
        <w:rPr>
          <w:szCs w:val="24"/>
        </w:rPr>
        <w:t>barriers;</w:t>
      </w:r>
      <w:r w:rsidR="006A571F" w:rsidRPr="0038672F">
        <w:rPr>
          <w:szCs w:val="24"/>
        </w:rPr>
        <w:t xml:space="preserve"> </w:t>
      </w:r>
      <w:r w:rsidR="002B687B">
        <w:rPr>
          <w:szCs w:val="24"/>
        </w:rPr>
        <w:t xml:space="preserve">noting </w:t>
      </w:r>
      <w:r w:rsidR="001A0A35">
        <w:rPr>
          <w:szCs w:val="24"/>
        </w:rPr>
        <w:t xml:space="preserve">that in most cases, multiple barriers exist. </w:t>
      </w:r>
      <w:r w:rsidR="006A571F" w:rsidRPr="0038672F">
        <w:rPr>
          <w:szCs w:val="24"/>
        </w:rPr>
        <w:t xml:space="preserve"> </w:t>
      </w:r>
      <w:r w:rsidR="00475F8B">
        <w:rPr>
          <w:szCs w:val="24"/>
        </w:rPr>
        <w:t xml:space="preserve">Research identifies that when considering interventions </w:t>
      </w:r>
      <w:r w:rsidR="00396FE7" w:rsidRPr="0038672F">
        <w:rPr>
          <w:szCs w:val="24"/>
        </w:rPr>
        <w:t xml:space="preserve">where this is the case, </w:t>
      </w:r>
      <w:r w:rsidR="004E5D4F" w:rsidRPr="0038672F">
        <w:rPr>
          <w:szCs w:val="24"/>
        </w:rPr>
        <w:t>organisations</w:t>
      </w:r>
      <w:r w:rsidR="00396FE7" w:rsidRPr="0038672F">
        <w:rPr>
          <w:szCs w:val="24"/>
        </w:rPr>
        <w:t xml:space="preserve"> </w:t>
      </w:r>
      <w:r w:rsidR="002B5028" w:rsidRPr="0038672F">
        <w:rPr>
          <w:szCs w:val="24"/>
        </w:rPr>
        <w:t>must</w:t>
      </w:r>
      <w:r w:rsidR="00396FE7" w:rsidRPr="0038672F">
        <w:rPr>
          <w:szCs w:val="24"/>
        </w:rPr>
        <w:t xml:space="preserve"> work hard to reach the tipping point where individuals want to engage in learning</w:t>
      </w:r>
      <w:sdt>
        <w:sdtPr>
          <w:rPr>
            <w:szCs w:val="24"/>
          </w:rPr>
          <w:id w:val="398413032"/>
          <w:citation/>
        </w:sdtPr>
        <w:sdtEndPr/>
        <w:sdtContent>
          <w:r w:rsidR="002B687B">
            <w:rPr>
              <w:szCs w:val="24"/>
            </w:rPr>
            <w:fldChar w:fldCharType="begin"/>
          </w:r>
          <w:r w:rsidR="002B687B">
            <w:rPr>
              <w:szCs w:val="24"/>
            </w:rPr>
            <w:instrText xml:space="preserve"> CITATION Hog21 \l 2057 </w:instrText>
          </w:r>
          <w:r w:rsidR="002B687B">
            <w:rPr>
              <w:szCs w:val="24"/>
            </w:rPr>
            <w:fldChar w:fldCharType="separate"/>
          </w:r>
          <w:r w:rsidR="009F57FD">
            <w:rPr>
              <w:noProof/>
              <w:szCs w:val="24"/>
            </w:rPr>
            <w:t xml:space="preserve"> </w:t>
          </w:r>
          <w:r w:rsidR="009F57FD" w:rsidRPr="009F57FD">
            <w:rPr>
              <w:noProof/>
              <w:szCs w:val="24"/>
            </w:rPr>
            <w:t>(Hogle, 2021)</w:t>
          </w:r>
          <w:r w:rsidR="002B687B">
            <w:rPr>
              <w:szCs w:val="24"/>
            </w:rPr>
            <w:fldChar w:fldCharType="end"/>
          </w:r>
        </w:sdtContent>
      </w:sdt>
      <w:r w:rsidR="00396FE7" w:rsidRPr="0038672F">
        <w:rPr>
          <w:szCs w:val="24"/>
        </w:rPr>
        <w:t xml:space="preserve">. </w:t>
      </w:r>
    </w:p>
    <w:p w14:paraId="66989BAB" w14:textId="1C51E25E" w:rsidR="00D841FE" w:rsidRPr="0038672F" w:rsidRDefault="004109AC" w:rsidP="003B620E">
      <w:pPr>
        <w:spacing w:line="480" w:lineRule="auto"/>
        <w:rPr>
          <w:rFonts w:cstheme="minorHAnsi"/>
          <w:szCs w:val="24"/>
        </w:rPr>
      </w:pPr>
      <w:r w:rsidRPr="0038672F">
        <w:rPr>
          <w:szCs w:val="24"/>
        </w:rPr>
        <w:t xml:space="preserve">This report </w:t>
      </w:r>
      <w:r w:rsidR="00530E0E" w:rsidRPr="0038672F">
        <w:rPr>
          <w:szCs w:val="24"/>
        </w:rPr>
        <w:t xml:space="preserve">seeks to understand </w:t>
      </w:r>
      <w:r w:rsidR="00501991" w:rsidRPr="0038672F">
        <w:rPr>
          <w:szCs w:val="24"/>
        </w:rPr>
        <w:t xml:space="preserve">which barriers exist within the organisation, </w:t>
      </w:r>
      <w:r w:rsidR="0071251C" w:rsidRPr="0038672F">
        <w:rPr>
          <w:szCs w:val="24"/>
        </w:rPr>
        <w:t xml:space="preserve">identifying </w:t>
      </w:r>
      <w:r w:rsidR="00E56C54" w:rsidRPr="0038672F">
        <w:rPr>
          <w:szCs w:val="24"/>
        </w:rPr>
        <w:t>if this is consistent across the organisation</w:t>
      </w:r>
      <w:r w:rsidR="005B1838" w:rsidRPr="0038672F">
        <w:rPr>
          <w:szCs w:val="24"/>
        </w:rPr>
        <w:t xml:space="preserve">.  It will identify </w:t>
      </w:r>
      <w:r w:rsidR="00AF78FD" w:rsidRPr="0038672F">
        <w:rPr>
          <w:szCs w:val="24"/>
        </w:rPr>
        <w:t xml:space="preserve">if an </w:t>
      </w:r>
      <w:r w:rsidR="002B5028" w:rsidRPr="0038672F">
        <w:rPr>
          <w:szCs w:val="24"/>
        </w:rPr>
        <w:t>individual’s</w:t>
      </w:r>
      <w:r w:rsidR="00AF78FD" w:rsidRPr="0038672F">
        <w:rPr>
          <w:szCs w:val="24"/>
        </w:rPr>
        <w:t xml:space="preserve"> access to training is </w:t>
      </w:r>
      <w:r w:rsidR="002B5028" w:rsidRPr="0038672F">
        <w:rPr>
          <w:szCs w:val="24"/>
        </w:rPr>
        <w:t>dependent</w:t>
      </w:r>
      <w:r w:rsidR="00AF78FD" w:rsidRPr="0038672F">
        <w:rPr>
          <w:szCs w:val="24"/>
        </w:rPr>
        <w:t xml:space="preserve"> on their </w:t>
      </w:r>
      <w:r w:rsidR="003D3832" w:rsidRPr="0038672F">
        <w:rPr>
          <w:szCs w:val="24"/>
        </w:rPr>
        <w:t xml:space="preserve">salary band, their service area </w:t>
      </w:r>
      <w:r w:rsidR="002B687B">
        <w:rPr>
          <w:szCs w:val="24"/>
        </w:rPr>
        <w:t xml:space="preserve">and this literature identifies expected barriers. </w:t>
      </w:r>
    </w:p>
    <w:p w14:paraId="0D7CD843" w14:textId="44E5BCA9" w:rsidR="00207BCE" w:rsidRDefault="00F86B69" w:rsidP="003B620E">
      <w:pPr>
        <w:spacing w:line="480" w:lineRule="auto"/>
      </w:pPr>
      <w:r w:rsidRPr="0038672F">
        <w:rPr>
          <w:rFonts w:cstheme="minorHAnsi"/>
          <w:color w:val="000000"/>
          <w:szCs w:val="24"/>
        </w:rPr>
        <w:t xml:space="preserve">In summary, significant barriers can impact engagement in development opportunities, which relate to the individual involved, organisational resources or organisational culture.  HDdUHB need to understand the extent to which some or all these barriers impact their workforce, allowing them to consider recommendations to minimise their impact.  </w:t>
      </w:r>
      <w:r w:rsidR="004A2D7C">
        <w:rPr>
          <w:rFonts w:cstheme="minorHAnsi"/>
          <w:color w:val="000000"/>
          <w:szCs w:val="24"/>
        </w:rPr>
        <w:t xml:space="preserve"> </w:t>
      </w:r>
      <w:r w:rsidR="000819B7">
        <w:t xml:space="preserve">Having now </w:t>
      </w:r>
      <w:r w:rsidR="000D3135">
        <w:t>considered accessibility from a wider context, p</w:t>
      </w:r>
      <w:r w:rsidR="00E212D6">
        <w:t xml:space="preserve">rimary </w:t>
      </w:r>
      <w:r w:rsidR="002D412E">
        <w:t xml:space="preserve">research </w:t>
      </w:r>
      <w:r w:rsidR="000D3135">
        <w:t xml:space="preserve">will </w:t>
      </w:r>
      <w:r w:rsidR="002D412E">
        <w:t>identif</w:t>
      </w:r>
      <w:r w:rsidR="000D3135">
        <w:t xml:space="preserve">y </w:t>
      </w:r>
      <w:r w:rsidR="00207BCE">
        <w:t>the barriers to accessing L&amp;D opportunities within HDdUHB, identifying trends</w:t>
      </w:r>
      <w:r w:rsidR="004A2D7C">
        <w:t>.</w:t>
      </w:r>
    </w:p>
    <w:p w14:paraId="527C8165" w14:textId="77777777" w:rsidR="00207BCE" w:rsidRPr="0038672F" w:rsidRDefault="00207BCE" w:rsidP="003B620E">
      <w:pPr>
        <w:spacing w:line="480" w:lineRule="auto"/>
        <w:rPr>
          <w:rFonts w:cstheme="minorHAnsi"/>
          <w:color w:val="000000"/>
          <w:szCs w:val="24"/>
        </w:rPr>
      </w:pPr>
    </w:p>
    <w:p w14:paraId="0798D7A6" w14:textId="6A7FA604" w:rsidR="006F0DF3" w:rsidRDefault="006F0DF3" w:rsidP="003B620E">
      <w:pPr>
        <w:spacing w:after="200" w:line="480" w:lineRule="auto"/>
        <w:rPr>
          <w:rFonts w:cstheme="minorHAnsi"/>
          <w:szCs w:val="24"/>
        </w:rPr>
      </w:pPr>
      <w:r>
        <w:rPr>
          <w:rFonts w:cstheme="minorHAnsi"/>
          <w:szCs w:val="24"/>
        </w:rPr>
        <w:br w:type="page"/>
      </w:r>
    </w:p>
    <w:p w14:paraId="6C971B30" w14:textId="5FEB2645" w:rsidR="00B87548" w:rsidRDefault="001860C8" w:rsidP="00A51A4A">
      <w:pPr>
        <w:pStyle w:val="Heading1"/>
        <w:rPr>
          <w:color w:val="000000"/>
        </w:rPr>
      </w:pPr>
      <w:bookmarkStart w:id="50" w:name="_Toc99216508"/>
      <w:bookmarkStart w:id="51" w:name="_Toc102405838"/>
      <w:r>
        <w:t xml:space="preserve">Research </w:t>
      </w:r>
      <w:r w:rsidR="00D425CA">
        <w:t>Design</w:t>
      </w:r>
      <w:r w:rsidR="00E7151C">
        <w:t xml:space="preserve"> and </w:t>
      </w:r>
      <w:r w:rsidR="006121CD" w:rsidRPr="009F28D7">
        <w:t>Methodolog</w:t>
      </w:r>
      <w:bookmarkEnd w:id="50"/>
      <w:bookmarkEnd w:id="51"/>
      <w:r w:rsidR="00CC3606">
        <w:t>y</w:t>
      </w:r>
    </w:p>
    <w:p w14:paraId="1ED3914C" w14:textId="1DB013EF" w:rsidR="00C1154E" w:rsidRDefault="00E7151C" w:rsidP="003B620E">
      <w:pPr>
        <w:spacing w:line="480" w:lineRule="auto"/>
      </w:pPr>
      <w:r w:rsidRPr="009F28D7">
        <w:rPr>
          <w:rFonts w:cstheme="minorHAnsi"/>
          <w:color w:val="000000"/>
          <w:szCs w:val="24"/>
        </w:rPr>
        <w:t>The research intends t</w:t>
      </w:r>
      <w:r>
        <w:rPr>
          <w:rFonts w:cstheme="minorHAnsi"/>
          <w:color w:val="000000"/>
          <w:szCs w:val="24"/>
        </w:rPr>
        <w:t xml:space="preserve">o critically </w:t>
      </w:r>
      <w:r w:rsidR="00DF08AB">
        <w:rPr>
          <w:rFonts w:cstheme="minorHAnsi"/>
          <w:color w:val="000000"/>
          <w:szCs w:val="24"/>
        </w:rPr>
        <w:t xml:space="preserve">evaluate </w:t>
      </w:r>
      <w:r w:rsidRPr="00B20D61">
        <w:rPr>
          <w:rFonts w:cs="Arial"/>
          <w:color w:val="000000"/>
          <w:szCs w:val="24"/>
        </w:rPr>
        <w:t>i</w:t>
      </w:r>
      <w:r w:rsidR="00704DF5">
        <w:rPr>
          <w:rFonts w:cs="Arial"/>
          <w:color w:val="000000"/>
          <w:szCs w:val="24"/>
        </w:rPr>
        <w:t>f</w:t>
      </w:r>
      <w:r w:rsidRPr="00B20D61">
        <w:rPr>
          <w:rFonts w:cs="Arial"/>
          <w:color w:val="000000"/>
          <w:szCs w:val="24"/>
        </w:rPr>
        <w:t xml:space="preserve"> opportunities are </w:t>
      </w:r>
      <w:r w:rsidRPr="008577E0">
        <w:rPr>
          <w:rFonts w:cs="Arial"/>
          <w:szCs w:val="24"/>
        </w:rPr>
        <w:t>equitable and accessible</w:t>
      </w:r>
      <w:r w:rsidR="003C4F92">
        <w:rPr>
          <w:rFonts w:cs="Arial"/>
          <w:szCs w:val="24"/>
        </w:rPr>
        <w:t xml:space="preserve">.  </w:t>
      </w:r>
      <w:r w:rsidR="00795CE1">
        <w:rPr>
          <w:rFonts w:cstheme="minorHAnsi"/>
          <w:szCs w:val="24"/>
        </w:rPr>
        <w:t>P</w:t>
      </w:r>
      <w:r w:rsidRPr="00525A6E">
        <w:rPr>
          <w:rFonts w:eastAsia="Times New Roman" w:cstheme="minorHAnsi"/>
          <w:szCs w:val="24"/>
        </w:rPr>
        <w:t xml:space="preserve">rimary research </w:t>
      </w:r>
      <w:r w:rsidR="008577E0" w:rsidRPr="00525A6E">
        <w:rPr>
          <w:rFonts w:eastAsia="Times New Roman" w:cstheme="minorHAnsi"/>
          <w:szCs w:val="24"/>
        </w:rPr>
        <w:t xml:space="preserve">will </w:t>
      </w:r>
      <w:r w:rsidR="000D7F12" w:rsidRPr="00525A6E">
        <w:rPr>
          <w:rFonts w:eastAsia="Times New Roman" w:cstheme="minorHAnsi"/>
          <w:szCs w:val="24"/>
        </w:rPr>
        <w:t>identify</w:t>
      </w:r>
      <w:r w:rsidRPr="00525A6E">
        <w:rPr>
          <w:rFonts w:eastAsia="Times New Roman" w:cstheme="minorHAnsi"/>
          <w:szCs w:val="24"/>
        </w:rPr>
        <w:t xml:space="preserve"> barriers </w:t>
      </w:r>
      <w:r w:rsidR="00E43598" w:rsidRPr="00525A6E">
        <w:rPr>
          <w:rFonts w:eastAsia="Times New Roman" w:cstheme="minorHAnsi"/>
          <w:szCs w:val="24"/>
        </w:rPr>
        <w:t xml:space="preserve">that exist </w:t>
      </w:r>
      <w:r w:rsidR="00795CE1">
        <w:rPr>
          <w:rFonts w:eastAsia="Times New Roman" w:cstheme="minorHAnsi"/>
          <w:szCs w:val="24"/>
        </w:rPr>
        <w:t>within</w:t>
      </w:r>
      <w:r w:rsidR="00E43598" w:rsidRPr="00525A6E">
        <w:rPr>
          <w:rFonts w:eastAsia="Times New Roman" w:cstheme="minorHAnsi"/>
          <w:szCs w:val="24"/>
        </w:rPr>
        <w:t xml:space="preserve"> HDdUHB</w:t>
      </w:r>
      <w:r w:rsidRPr="00525A6E">
        <w:rPr>
          <w:rFonts w:eastAsia="Times New Roman" w:cstheme="minorHAnsi"/>
          <w:szCs w:val="24"/>
        </w:rPr>
        <w:t>, identifying trends</w:t>
      </w:r>
      <w:r w:rsidR="00E43598" w:rsidRPr="00604F95">
        <w:rPr>
          <w:rFonts w:eastAsia="Times New Roman" w:cstheme="minorHAnsi"/>
          <w:szCs w:val="24"/>
        </w:rPr>
        <w:t xml:space="preserve">. </w:t>
      </w:r>
      <w:r w:rsidR="00FB2969">
        <w:rPr>
          <w:rFonts w:eastAsia="Times New Roman" w:cstheme="minorHAnsi"/>
          <w:szCs w:val="24"/>
        </w:rPr>
        <w:t>T</w:t>
      </w:r>
      <w:r w:rsidR="00C1154E" w:rsidRPr="00604F95">
        <w:t>he literature review identified key themes that need to be considered both in terms of barriers</w:t>
      </w:r>
      <w:r w:rsidR="00604F95" w:rsidRPr="00604F95">
        <w:t xml:space="preserve"> and </w:t>
      </w:r>
      <w:r w:rsidR="00C1154E" w:rsidRPr="00604F95">
        <w:t xml:space="preserve">the </w:t>
      </w:r>
      <w:r w:rsidR="00604F95" w:rsidRPr="00604F95">
        <w:t>effectiveness</w:t>
      </w:r>
      <w:r w:rsidR="00604F95">
        <w:t xml:space="preserve"> of </w:t>
      </w:r>
      <w:r w:rsidR="00C1154E">
        <w:t xml:space="preserve">L&amp;D processes.  Financial data showed significant inequality, however, will not form part of the primary research, but discussed in chapter 5 and 6.  The purpose was to determine if employee perception was reflective of the general research and whether any other barriers existed within the organisation.   </w:t>
      </w:r>
    </w:p>
    <w:p w14:paraId="4FF61D7D" w14:textId="77777777" w:rsidR="0001559C" w:rsidRPr="0001559C" w:rsidRDefault="0001559C" w:rsidP="003B620E">
      <w:pPr>
        <w:spacing w:after="0" w:line="480" w:lineRule="auto"/>
        <w:rPr>
          <w:rFonts w:eastAsia="Times New Roman" w:cstheme="minorHAnsi"/>
          <w:sz w:val="10"/>
          <w:szCs w:val="10"/>
        </w:rPr>
      </w:pPr>
    </w:p>
    <w:p w14:paraId="33E4910A" w14:textId="729B9695" w:rsidR="00014630" w:rsidRPr="00CC3606" w:rsidRDefault="00014630" w:rsidP="00A51A4A">
      <w:pPr>
        <w:pStyle w:val="Heading2"/>
        <w:numPr>
          <w:ilvl w:val="1"/>
          <w:numId w:val="34"/>
        </w:numPr>
        <w:ind w:left="576"/>
      </w:pPr>
      <w:bookmarkStart w:id="52" w:name="_Toc102405839"/>
      <w:r w:rsidRPr="00CC3606">
        <w:t xml:space="preserve">Research Philosophy </w:t>
      </w:r>
      <w:bookmarkEnd w:id="52"/>
    </w:p>
    <w:p w14:paraId="18F0AC13" w14:textId="77777777" w:rsidR="00795CE1" w:rsidRPr="0001559C" w:rsidRDefault="00795CE1" w:rsidP="003B620E">
      <w:pPr>
        <w:spacing w:after="0" w:line="480" w:lineRule="auto"/>
        <w:rPr>
          <w:rFonts w:eastAsia="Times New Roman" w:cstheme="minorHAnsi"/>
          <w:sz w:val="8"/>
          <w:szCs w:val="8"/>
        </w:rPr>
      </w:pPr>
    </w:p>
    <w:p w14:paraId="5C9DEC98" w14:textId="1978CBB2" w:rsidR="006375D9" w:rsidRDefault="00CB6964" w:rsidP="003B620E">
      <w:pPr>
        <w:spacing w:after="0" w:line="480" w:lineRule="auto"/>
      </w:pPr>
      <w:r>
        <w:rPr>
          <w:noProof/>
        </w:rPr>
        <mc:AlternateContent>
          <mc:Choice Requires="wps">
            <w:drawing>
              <wp:anchor distT="0" distB="0" distL="114300" distR="114300" simplePos="0" relativeHeight="251658258" behindDoc="0" locked="0" layoutInCell="1" allowOverlap="1" wp14:anchorId="6573C7DC" wp14:editId="64B4597F">
                <wp:simplePos x="0" y="0"/>
                <wp:positionH relativeFrom="column">
                  <wp:posOffset>158833</wp:posOffset>
                </wp:positionH>
                <wp:positionV relativeFrom="paragraph">
                  <wp:posOffset>4051825</wp:posOffset>
                </wp:positionV>
                <wp:extent cx="6076315" cy="635"/>
                <wp:effectExtent l="0" t="0" r="0" b="0"/>
                <wp:wrapTopAndBottom/>
                <wp:docPr id="61" name="Text Box 61"/>
                <wp:cNvGraphicFramePr/>
                <a:graphic xmlns:a="http://schemas.openxmlformats.org/drawingml/2006/main">
                  <a:graphicData uri="http://schemas.microsoft.com/office/word/2010/wordprocessingShape">
                    <wps:wsp>
                      <wps:cNvSpPr txBox="1"/>
                      <wps:spPr>
                        <a:xfrm>
                          <a:off x="0" y="0"/>
                          <a:ext cx="6076315" cy="635"/>
                        </a:xfrm>
                        <a:prstGeom prst="rect">
                          <a:avLst/>
                        </a:prstGeom>
                        <a:solidFill>
                          <a:prstClr val="white"/>
                        </a:solidFill>
                        <a:ln>
                          <a:noFill/>
                        </a:ln>
                      </wps:spPr>
                      <wps:txbx>
                        <w:txbxContent>
                          <w:p w14:paraId="6780D3A7" w14:textId="31EA9028" w:rsidR="006375D9" w:rsidRPr="007F4D86" w:rsidRDefault="006375D9" w:rsidP="006375D9">
                            <w:pPr>
                              <w:pStyle w:val="Caption"/>
                              <w:rPr>
                                <w:noProof/>
                                <w:color w:val="000000" w:themeColor="text1"/>
                                <w:sz w:val="24"/>
                              </w:rPr>
                            </w:pPr>
                            <w:r>
                              <w:t xml:space="preserve">Figure </w:t>
                            </w:r>
                            <w:r>
                              <w:fldChar w:fldCharType="begin"/>
                            </w:r>
                            <w:r>
                              <w:instrText xml:space="preserve"> SEQ Figure \* ARABIC </w:instrText>
                            </w:r>
                            <w:r>
                              <w:fldChar w:fldCharType="separate"/>
                            </w:r>
                            <w:r w:rsidR="001B6FDC">
                              <w:rPr>
                                <w:noProof/>
                              </w:rPr>
                              <w:t>11</w:t>
                            </w:r>
                            <w:r>
                              <w:fldChar w:fldCharType="end"/>
                            </w:r>
                            <w:r>
                              <w:t xml:space="preserve">: </w:t>
                            </w:r>
                            <w:r w:rsidRPr="00A02D73">
                              <w:t>The Research Onion (Saunders, et al.,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573C7DC" id="Text Box 61" o:spid="_x0000_s1030" type="#_x0000_t202" style="position:absolute;margin-left:12.5pt;margin-top:319.05pt;width:478.45pt;height:.05pt;z-index:25165825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" stroked="f">
                <v:textbox style="mso-fit-shape-to-text:t" inset="0,0,0,0">
                  <w:txbxContent>
                    <w:p w14:paraId="6780D3A7" w14:textId="31EA9028" w:rsidR="006375D9" w:rsidRPr="007F4D86" w:rsidRDefault="006375D9" w:rsidP="006375D9">
                      <w:pPr>
                        <w:pStyle w:val="Caption"/>
                        <w:rPr>
                          <w:noProof/>
                          <w:color w:val="000000" w:themeColor="text1"/>
                          <w:sz w:val="24"/>
                        </w:rPr>
                      </w:pPr>
                      <w:r>
                        <w:t xml:space="preserve">Figure </w:t>
                      </w:r>
                      <w:r>
                        <w:fldChar w:fldCharType="begin"/>
                      </w:r>
                      <w:r>
                        <w:instrText xml:space="preserve"> SEQ Figure \* ARABIC </w:instrText>
                      </w:r>
                      <w:r>
                        <w:fldChar w:fldCharType="separate"/>
                      </w:r>
                      <w:r w:rsidR="001B6FDC">
                        <w:rPr>
                          <w:noProof/>
                        </w:rPr>
                        <w:t>11</w:t>
                      </w:r>
                      <w:r>
                        <w:fldChar w:fldCharType="end"/>
                      </w:r>
                      <w:r>
                        <w:t xml:space="preserve">: </w:t>
                      </w:r>
                      <w:r w:rsidRPr="00A02D73">
                        <w:t>The Research Onion (Saunders, et al., 2019)</w:t>
                      </w:r>
                    </w:p>
                  </w:txbxContent>
                </v:textbox>
                <w10:wrap type="topAndBottom"/>
              </v:shape>
            </w:pict>
          </mc:Fallback>
        </mc:AlternateContent>
      </w:r>
      <w:r>
        <w:rPr>
          <w:noProof/>
        </w:rPr>
        <w:drawing>
          <wp:anchor distT="0" distB="0" distL="114300" distR="114300" simplePos="0" relativeHeight="251658246" behindDoc="0" locked="0" layoutInCell="1" allowOverlap="1" wp14:anchorId="669E3C26" wp14:editId="398C3364">
            <wp:simplePos x="0" y="0"/>
            <wp:positionH relativeFrom="margin">
              <wp:posOffset>95223</wp:posOffset>
            </wp:positionH>
            <wp:positionV relativeFrom="paragraph">
              <wp:posOffset>1333252</wp:posOffset>
            </wp:positionV>
            <wp:extent cx="6076315" cy="2581910"/>
            <wp:effectExtent l="0" t="0" r="635" b="889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6076315" cy="2581910"/>
                    </a:xfrm>
                    <a:prstGeom prst="rect">
                      <a:avLst/>
                    </a:prstGeom>
                  </pic:spPr>
                </pic:pic>
              </a:graphicData>
            </a:graphic>
            <wp14:sizeRelV relativeFrom="margin">
              <wp14:pctHeight>0</wp14:pctHeight>
            </wp14:sizeRelV>
          </wp:anchor>
        </w:drawing>
      </w:r>
      <w:r w:rsidR="003840D0">
        <w:t xml:space="preserve">Clearly identifying the </w:t>
      </w:r>
      <w:r w:rsidR="008400F2">
        <w:t xml:space="preserve">philosophical </w:t>
      </w:r>
      <w:r w:rsidR="008A1F7B">
        <w:t xml:space="preserve">approaches </w:t>
      </w:r>
      <w:r w:rsidR="00D852B4">
        <w:t xml:space="preserve">and </w:t>
      </w:r>
      <w:r w:rsidR="003840D0">
        <w:t>methodology will increase validity</w:t>
      </w:r>
      <w:r w:rsidR="00F65B4A">
        <w:t xml:space="preserve">, </w:t>
      </w:r>
      <w:r w:rsidR="00753CC9">
        <w:t xml:space="preserve">providing an opportunity </w:t>
      </w:r>
      <w:r w:rsidR="00D826B2">
        <w:t>to critically</w:t>
      </w:r>
      <w:r w:rsidR="00753CC9">
        <w:t xml:space="preserve"> </w:t>
      </w:r>
      <w:r w:rsidR="001C0224">
        <w:t xml:space="preserve">plan data collection </w:t>
      </w:r>
      <w:sdt>
        <w:sdtPr>
          <w:id w:val="-1079433434"/>
          <w:citation/>
        </w:sdtPr>
        <w:sdtEndPr/>
        <w:sdtContent>
          <w:r w:rsidR="001C0224">
            <w:fldChar w:fldCharType="begin"/>
          </w:r>
          <w:r w:rsidR="001C0224">
            <w:instrText xml:space="preserve"> CITATION Wal17 \l 2057 </w:instrText>
          </w:r>
          <w:r w:rsidR="001C0224">
            <w:fldChar w:fldCharType="separate"/>
          </w:r>
          <w:r w:rsidR="009F57FD" w:rsidRPr="009F57FD">
            <w:rPr>
              <w:noProof/>
            </w:rPr>
            <w:t>(Walliman, 2017)</w:t>
          </w:r>
          <w:r w:rsidR="001C0224">
            <w:fldChar w:fldCharType="end"/>
          </w:r>
        </w:sdtContent>
      </w:sdt>
      <w:r w:rsidR="007E1039">
        <w:t xml:space="preserve">.  The </w:t>
      </w:r>
      <w:r w:rsidR="00134763">
        <w:t>Research Onion (</w:t>
      </w:r>
      <w:r w:rsidR="00CA0498">
        <w:fldChar w:fldCharType="begin"/>
      </w:r>
      <w:r w:rsidR="00CA0498">
        <w:instrText xml:space="preserve"> REF _Ref102034760 \h </w:instrText>
      </w:r>
      <w:r w:rsidR="003B620E">
        <w:instrText xml:space="preserve"> \* MERGEFORMAT </w:instrText>
      </w:r>
      <w:r w:rsidR="00CA0498">
        <w:fldChar w:fldCharType="separate"/>
      </w:r>
      <w:r w:rsidR="00AB472C">
        <w:fldChar w:fldCharType="begin"/>
      </w:r>
      <w:r w:rsidR="00AB472C">
        <w:instrText xml:space="preserve"> REF _Ref102034785 \h </w:instrText>
      </w:r>
      <w:r w:rsidR="00AB472C">
        <w:fldChar w:fldCharType="separate"/>
      </w:r>
      <w:r w:rsidR="00AB472C">
        <w:t xml:space="preserve">Figure </w:t>
      </w:r>
      <w:r w:rsidR="00AB472C">
        <w:rPr>
          <w:noProof/>
        </w:rPr>
        <w:t>11</w:t>
      </w:r>
      <w:r w:rsidR="00AB472C">
        <w:fldChar w:fldCharType="end"/>
      </w:r>
      <w:sdt>
        <w:sdtPr>
          <w:id w:val="1143852823"/>
          <w:citation/>
        </w:sdtPr>
        <w:sdtEndPr/>
        <w:sdtContent>
          <w:r w:rsidR="00CA0498">
            <w:fldChar w:fldCharType="begin"/>
          </w:r>
          <w:r w:rsidR="00CA0498">
            <w:instrText xml:space="preserve"> CITATION Sau19 \l 2057 </w:instrText>
          </w:r>
          <w:r w:rsidR="00CA0498">
            <w:fldChar w:fldCharType="separate"/>
          </w:r>
          <w:r w:rsidR="009F57FD">
            <w:rPr>
              <w:noProof/>
            </w:rPr>
            <w:t xml:space="preserve"> </w:t>
          </w:r>
          <w:r w:rsidR="009F57FD" w:rsidRPr="009F57FD">
            <w:rPr>
              <w:noProof/>
            </w:rPr>
            <w:t>(Saunders, et al., 2019)</w:t>
          </w:r>
          <w:r w:rsidR="00CA0498">
            <w:fldChar w:fldCharType="end"/>
          </w:r>
        </w:sdtContent>
      </w:sdt>
      <w:r w:rsidR="00CA0498">
        <w:fldChar w:fldCharType="end"/>
      </w:r>
      <w:r w:rsidR="00CA0498">
        <w:t>)</w:t>
      </w:r>
      <w:r w:rsidR="00AB472C">
        <w:t xml:space="preserve"> </w:t>
      </w:r>
      <w:r w:rsidR="00E70211">
        <w:t xml:space="preserve">provides a framework to consider the </w:t>
      </w:r>
      <w:r w:rsidR="00B817B8">
        <w:t xml:space="preserve">data collection </w:t>
      </w:r>
      <w:r w:rsidR="006268EE">
        <w:t xml:space="preserve">and </w:t>
      </w:r>
      <w:r w:rsidR="00795181">
        <w:t>analysis options,</w:t>
      </w:r>
      <w:r w:rsidR="00B817B8">
        <w:t xml:space="preserve"> </w:t>
      </w:r>
      <w:r w:rsidR="00DD151F">
        <w:t xml:space="preserve">increasing credibility </w:t>
      </w:r>
      <w:bookmarkStart w:id="53" w:name="_Toc101194363"/>
      <w:bookmarkStart w:id="54" w:name="_Ref102034760"/>
    </w:p>
    <w:bookmarkEnd w:id="53"/>
    <w:bookmarkEnd w:id="54"/>
    <w:p w14:paraId="3FFDE8AF" w14:textId="3546844F" w:rsidR="003F16D2" w:rsidRDefault="003F16D2" w:rsidP="003B620E">
      <w:pPr>
        <w:spacing w:line="480" w:lineRule="auto"/>
      </w:pPr>
      <w:r>
        <w:t>Data</w:t>
      </w:r>
      <w:r w:rsidRPr="00B01DAE">
        <w:t xml:space="preserve"> will be collected using </w:t>
      </w:r>
      <w:r w:rsidR="000C2EAD">
        <w:t>cross-sectional</w:t>
      </w:r>
      <w:r w:rsidR="002B42CE">
        <w:t xml:space="preserve">, </w:t>
      </w:r>
      <w:r w:rsidRPr="00B01DAE">
        <w:t>mixed methods</w:t>
      </w:r>
      <w:r w:rsidR="000C2BC6">
        <w:t xml:space="preserve"> </w:t>
      </w:r>
      <w:r w:rsidR="00AD0014">
        <w:t>survey</w:t>
      </w:r>
      <w:r w:rsidR="000C2BC6">
        <w:t xml:space="preserve"> with a</w:t>
      </w:r>
      <w:r w:rsidR="00FC4014">
        <w:t xml:space="preserve"> design</w:t>
      </w:r>
      <w:r w:rsidR="009C3716">
        <w:t xml:space="preserve"> that will </w:t>
      </w:r>
      <w:r w:rsidR="00AA646D">
        <w:t xml:space="preserve">gather qualitative and quantitative data simultaneously </w:t>
      </w:r>
      <w:sdt>
        <w:sdtPr>
          <w:id w:val="76408753"/>
          <w:citation/>
        </w:sdtPr>
        <w:sdtEndPr/>
        <w:sdtContent>
          <w:r w:rsidR="006F3ABC">
            <w:fldChar w:fldCharType="begin"/>
          </w:r>
          <w:r w:rsidR="006F3ABC">
            <w:instrText xml:space="preserve"> CITATION Sau19 \l 2057 </w:instrText>
          </w:r>
          <w:r w:rsidR="006F3ABC">
            <w:fldChar w:fldCharType="separate"/>
          </w:r>
          <w:r w:rsidR="009F57FD" w:rsidRPr="009F57FD">
            <w:rPr>
              <w:noProof/>
            </w:rPr>
            <w:t>(Saunders, et al., 2019)</w:t>
          </w:r>
          <w:r w:rsidR="006F3ABC">
            <w:fldChar w:fldCharType="end"/>
          </w:r>
        </w:sdtContent>
      </w:sdt>
      <w:r w:rsidR="006F3ABC">
        <w:t xml:space="preserve">. </w:t>
      </w:r>
      <w:r w:rsidR="006C5FCE">
        <w:t xml:space="preserve">Mixed methods </w:t>
      </w:r>
      <w:r w:rsidR="002B5028">
        <w:t>have</w:t>
      </w:r>
      <w:r w:rsidR="00F6043E">
        <w:t xml:space="preserve"> </w:t>
      </w:r>
      <w:r w:rsidR="006C5FCE">
        <w:t>increase</w:t>
      </w:r>
      <w:r w:rsidR="00F6043E">
        <w:t xml:space="preserve">d </w:t>
      </w:r>
      <w:r w:rsidR="006C5FCE">
        <w:t xml:space="preserve">in popularity, </w:t>
      </w:r>
      <w:r>
        <w:t xml:space="preserve">reducing the limitations of solely using </w:t>
      </w:r>
      <w:r w:rsidRPr="00B01DAE">
        <w:t xml:space="preserve">quantitative </w:t>
      </w:r>
      <w:r>
        <w:t xml:space="preserve">or </w:t>
      </w:r>
      <w:r w:rsidRPr="00B01DAE">
        <w:t xml:space="preserve">qualitative </w:t>
      </w:r>
      <w:r>
        <w:t xml:space="preserve">analysis  </w:t>
      </w:r>
      <w:sdt>
        <w:sdtPr>
          <w:id w:val="-823039093"/>
          <w:citation/>
        </w:sdtPr>
        <w:sdtEndPr/>
        <w:sdtContent>
          <w:r>
            <w:fldChar w:fldCharType="begin"/>
          </w:r>
          <w:r>
            <w:instrText xml:space="preserve"> CITATION Bel18 \l 2057 </w:instrText>
          </w:r>
          <w:r>
            <w:fldChar w:fldCharType="separate"/>
          </w:r>
          <w:r w:rsidR="009F57FD" w:rsidRPr="009F57FD">
            <w:rPr>
              <w:noProof/>
            </w:rPr>
            <w:t>(Bell &amp; Waters, 2018)</w:t>
          </w:r>
          <w:r>
            <w:fldChar w:fldCharType="end"/>
          </w:r>
        </w:sdtContent>
      </w:sdt>
      <w:r>
        <w:rPr>
          <w:rFonts w:cs="Arial"/>
          <w:color w:val="000000"/>
        </w:rPr>
        <w:t xml:space="preserve">. </w:t>
      </w:r>
      <w:r w:rsidR="00CF3CAA">
        <w:rPr>
          <w:rFonts w:cs="Arial"/>
          <w:color w:val="000000"/>
        </w:rPr>
        <w:t xml:space="preserve"> Q</w:t>
      </w:r>
      <w:r>
        <w:t xml:space="preserve">ualitative data will provide depth and a greater understanding of perception, which is one of the biggest drawbacks in quantitative research </w:t>
      </w:r>
      <w:sdt>
        <w:sdtPr>
          <w:id w:val="159127231"/>
          <w:citation/>
        </w:sdtPr>
        <w:sdtEndPr/>
        <w:sdtContent>
          <w:r>
            <w:fldChar w:fldCharType="begin"/>
          </w:r>
          <w:r>
            <w:instrText xml:space="preserve">CITATION Cre \l 2057 </w:instrText>
          </w:r>
          <w:r>
            <w:fldChar w:fldCharType="separate"/>
          </w:r>
          <w:r w:rsidR="009F57FD" w:rsidRPr="009F57FD">
            <w:rPr>
              <w:noProof/>
            </w:rPr>
            <w:t>(Creswell &amp; Creswell, 2018)</w:t>
          </w:r>
          <w:r>
            <w:fldChar w:fldCharType="end"/>
          </w:r>
        </w:sdtContent>
      </w:sdt>
      <w:r>
        <w:t>.  Where the researcher has limited expertise, this provide</w:t>
      </w:r>
      <w:r w:rsidR="009F1500">
        <w:t>s</w:t>
      </w:r>
      <w:r>
        <w:t xml:space="preserve"> additional challenges of managing and using the data as well as being time intensive to interpret data collected </w:t>
      </w:r>
      <w:sdt>
        <w:sdtPr>
          <w:id w:val="-645435964"/>
          <w:citation/>
        </w:sdtPr>
        <w:sdtEndPr/>
        <w:sdtContent>
          <w:r>
            <w:fldChar w:fldCharType="begin"/>
          </w:r>
          <w:r>
            <w:instrText xml:space="preserve"> CITATION And09 \l 2057 </w:instrText>
          </w:r>
          <w:r>
            <w:fldChar w:fldCharType="separate"/>
          </w:r>
          <w:r w:rsidR="009F57FD" w:rsidRPr="009F57FD">
            <w:rPr>
              <w:noProof/>
            </w:rPr>
            <w:t>(Anderson, 2009)</w:t>
          </w:r>
          <w:r>
            <w:fldChar w:fldCharType="end"/>
          </w:r>
        </w:sdtContent>
      </w:sdt>
      <w:r>
        <w:t xml:space="preserve">. </w:t>
      </w:r>
      <w:r w:rsidR="00B92D1D">
        <w:t xml:space="preserve"> </w:t>
      </w:r>
    </w:p>
    <w:p w14:paraId="0BA9AFB3" w14:textId="278DA4FF" w:rsidR="00014630" w:rsidRPr="00CF3CAA" w:rsidRDefault="006F2E4A" w:rsidP="003B620E">
      <w:pPr>
        <w:spacing w:line="480" w:lineRule="auto"/>
        <w:rPr>
          <w:rFonts w:asciiTheme="minorHAnsi" w:hAnsiTheme="minorHAnsi" w:cstheme="minorHAnsi"/>
        </w:rPr>
      </w:pPr>
      <w:r>
        <w:t>Recognising</w:t>
      </w:r>
      <w:r w:rsidR="00AD3248">
        <w:t xml:space="preserve"> </w:t>
      </w:r>
      <w:r>
        <w:t xml:space="preserve">mixed method data </w:t>
      </w:r>
      <w:r w:rsidR="00AD3248">
        <w:t>collation</w:t>
      </w:r>
      <w:r w:rsidR="009975D2">
        <w:t>,</w:t>
      </w:r>
      <w:r w:rsidR="00AD3248">
        <w:t xml:space="preserve"> </w:t>
      </w:r>
      <w:r w:rsidR="00B31E94">
        <w:t xml:space="preserve">it is difficult to assign to either </w:t>
      </w:r>
      <w:r w:rsidR="0059782F">
        <w:t>a</w:t>
      </w:r>
      <w:r w:rsidR="00B31E94">
        <w:t xml:space="preserve"> positivis</w:t>
      </w:r>
      <w:r w:rsidR="0024452B">
        <w:t>t</w:t>
      </w:r>
      <w:r w:rsidR="00B31E94">
        <w:t xml:space="preserve"> or </w:t>
      </w:r>
      <w:r w:rsidR="004B6D1B">
        <w:t>interpretivis</w:t>
      </w:r>
      <w:r w:rsidR="0024452B">
        <w:t>t</w:t>
      </w:r>
      <w:r w:rsidR="004B6D1B">
        <w:t xml:space="preserve"> </w:t>
      </w:r>
      <w:r w:rsidR="00B1675C">
        <w:t>paradigm,</w:t>
      </w:r>
      <w:r w:rsidR="0059782F">
        <w:t xml:space="preserve"> with </w:t>
      </w:r>
      <w:r w:rsidR="0024452B">
        <w:t>this research tak</w:t>
      </w:r>
      <w:r w:rsidR="0059782F">
        <w:t xml:space="preserve">ing </w:t>
      </w:r>
      <w:r w:rsidR="0024452B">
        <w:t>a</w:t>
      </w:r>
      <w:r w:rsidR="007265C3">
        <w:t xml:space="preserve"> </w:t>
      </w:r>
      <w:r w:rsidR="00682F86">
        <w:t xml:space="preserve">pragmatic </w:t>
      </w:r>
      <w:r w:rsidR="0024452B">
        <w:t xml:space="preserve">approach, </w:t>
      </w:r>
      <w:r w:rsidR="009975D2">
        <w:t>focus</w:t>
      </w:r>
      <w:r w:rsidR="0024452B">
        <w:t>ed</w:t>
      </w:r>
      <w:r w:rsidR="007243EF">
        <w:t xml:space="preserve"> on improving practice</w:t>
      </w:r>
      <w:r w:rsidR="00E87838">
        <w:t xml:space="preserve">. Pragmatic </w:t>
      </w:r>
      <w:r w:rsidR="003F7DFA">
        <w:t xml:space="preserve">research recognises </w:t>
      </w:r>
      <w:r w:rsidR="005952D9">
        <w:t xml:space="preserve">the </w:t>
      </w:r>
      <w:r w:rsidR="009A2071">
        <w:t xml:space="preserve">broader scope </w:t>
      </w:r>
      <w:r w:rsidR="005952D9">
        <w:t xml:space="preserve">of </w:t>
      </w:r>
      <w:r w:rsidR="00B1675C">
        <w:t xml:space="preserve">research </w:t>
      </w:r>
      <w:r w:rsidR="00570106">
        <w:t xml:space="preserve">and </w:t>
      </w:r>
      <w:r w:rsidR="00B1675C">
        <w:t>us</w:t>
      </w:r>
      <w:r w:rsidR="00C453E0">
        <w:t xml:space="preserve">ing an </w:t>
      </w:r>
      <w:r w:rsidR="004710DF">
        <w:t>abducti</w:t>
      </w:r>
      <w:r w:rsidR="0024452B">
        <w:t>ve</w:t>
      </w:r>
      <w:r w:rsidR="004710DF">
        <w:t xml:space="preserve"> approach, </w:t>
      </w:r>
      <w:r w:rsidR="001C3E0D">
        <w:t xml:space="preserve">whilst </w:t>
      </w:r>
      <w:r w:rsidR="001C3E0D" w:rsidRPr="00CF3CAA">
        <w:rPr>
          <w:rFonts w:asciiTheme="minorHAnsi" w:hAnsiTheme="minorHAnsi" w:cstheme="minorHAnsi"/>
        </w:rPr>
        <w:t xml:space="preserve">collating qualitative and quantitative data, </w:t>
      </w:r>
      <w:r w:rsidR="00570106" w:rsidRPr="00CF3CAA">
        <w:rPr>
          <w:rFonts w:asciiTheme="minorHAnsi" w:hAnsiTheme="minorHAnsi" w:cstheme="minorHAnsi"/>
        </w:rPr>
        <w:t xml:space="preserve">provides </w:t>
      </w:r>
      <w:r w:rsidR="00B16641" w:rsidRPr="00CF3CAA">
        <w:rPr>
          <w:rFonts w:asciiTheme="minorHAnsi" w:hAnsiTheme="minorHAnsi" w:cstheme="minorHAnsi"/>
        </w:rPr>
        <w:t xml:space="preserve"> </w:t>
      </w:r>
    </w:p>
    <w:p w14:paraId="621D6883" w14:textId="25913D48" w:rsidR="00D23709" w:rsidRPr="00CF3CAA" w:rsidRDefault="008606D6" w:rsidP="003B620E">
      <w:pPr>
        <w:pStyle w:val="gmail-m-6621954609058374364xmsonormal"/>
        <w:spacing w:before="0" w:beforeAutospacing="0" w:after="0" w:afterAutospacing="0" w:line="480" w:lineRule="auto"/>
        <w:jc w:val="both"/>
        <w:rPr>
          <w:rFonts w:asciiTheme="minorHAnsi" w:hAnsiTheme="minorHAnsi" w:cstheme="minorHAnsi"/>
        </w:rPr>
      </w:pPr>
      <w:r w:rsidRPr="00CF3CAA">
        <w:rPr>
          <w:rFonts w:asciiTheme="minorHAnsi" w:hAnsiTheme="minorHAnsi" w:cstheme="minorHAnsi"/>
        </w:rPr>
        <w:t>A</w:t>
      </w:r>
      <w:r w:rsidR="00163F4D" w:rsidRPr="00CF3CAA">
        <w:rPr>
          <w:rFonts w:asciiTheme="minorHAnsi" w:hAnsiTheme="minorHAnsi" w:cstheme="minorHAnsi"/>
        </w:rPr>
        <w:t xml:space="preserve"> range of research methods</w:t>
      </w:r>
      <w:r w:rsidRPr="00CF3CAA">
        <w:rPr>
          <w:rFonts w:asciiTheme="minorHAnsi" w:hAnsiTheme="minorHAnsi" w:cstheme="minorHAnsi"/>
        </w:rPr>
        <w:t xml:space="preserve"> were considered</w:t>
      </w:r>
      <w:r w:rsidR="00B16641" w:rsidRPr="00CF3CAA">
        <w:rPr>
          <w:rFonts w:asciiTheme="minorHAnsi" w:hAnsiTheme="minorHAnsi" w:cstheme="minorHAnsi"/>
        </w:rPr>
        <w:t xml:space="preserve"> as outlined in</w:t>
      </w:r>
      <w:r w:rsidR="00784E81" w:rsidRPr="00CF3CAA">
        <w:rPr>
          <w:rFonts w:asciiTheme="minorHAnsi" w:hAnsiTheme="minorHAnsi" w:cstheme="minorHAnsi"/>
        </w:rPr>
        <w:t xml:space="preserve"> </w:t>
      </w:r>
      <w:r w:rsidR="00784E81" w:rsidRPr="00CF3CAA">
        <w:rPr>
          <w:rFonts w:asciiTheme="minorHAnsi" w:hAnsiTheme="minorHAnsi" w:cstheme="minorHAnsi"/>
        </w:rPr>
        <w:fldChar w:fldCharType="begin"/>
      </w:r>
      <w:r w:rsidR="00784E81" w:rsidRPr="00CF3CAA">
        <w:rPr>
          <w:rFonts w:asciiTheme="minorHAnsi" w:hAnsiTheme="minorHAnsi" w:cstheme="minorHAnsi"/>
        </w:rPr>
        <w:instrText xml:space="preserve"> REF _Ref102399232 \h </w:instrText>
      </w:r>
      <w:r w:rsidR="003B620E" w:rsidRPr="00CF3CAA">
        <w:rPr>
          <w:rFonts w:asciiTheme="minorHAnsi" w:hAnsiTheme="minorHAnsi" w:cstheme="minorHAnsi"/>
        </w:rPr>
        <w:instrText xml:space="preserve"> \* MERGEFORMAT </w:instrText>
      </w:r>
      <w:r w:rsidR="00784E81" w:rsidRPr="00CF3CAA">
        <w:rPr>
          <w:rFonts w:asciiTheme="minorHAnsi" w:hAnsiTheme="minorHAnsi" w:cstheme="minorHAnsi"/>
        </w:rPr>
      </w:r>
      <w:r w:rsidR="00784E81" w:rsidRPr="00CF3CAA">
        <w:rPr>
          <w:rFonts w:asciiTheme="minorHAnsi" w:hAnsiTheme="minorHAnsi" w:cstheme="minorHAnsi"/>
        </w:rPr>
        <w:fldChar w:fldCharType="separate"/>
      </w:r>
      <w:r w:rsidR="00784E81" w:rsidRPr="00CF3CAA">
        <w:rPr>
          <w:rFonts w:asciiTheme="minorHAnsi" w:hAnsiTheme="minorHAnsi" w:cstheme="minorHAnsi"/>
        </w:rPr>
        <w:t xml:space="preserve">Table </w:t>
      </w:r>
      <w:r w:rsidR="00784E81" w:rsidRPr="00CF3CAA">
        <w:rPr>
          <w:rFonts w:asciiTheme="minorHAnsi" w:hAnsiTheme="minorHAnsi" w:cstheme="minorHAnsi"/>
          <w:noProof/>
        </w:rPr>
        <w:t>1</w:t>
      </w:r>
      <w:r w:rsidR="00784E81" w:rsidRPr="00CF3CAA">
        <w:rPr>
          <w:rFonts w:asciiTheme="minorHAnsi" w:hAnsiTheme="minorHAnsi" w:cstheme="minorHAnsi"/>
        </w:rPr>
        <w:fldChar w:fldCharType="end"/>
      </w:r>
      <w:r w:rsidR="00CF3CAA">
        <w:rPr>
          <w:rFonts w:asciiTheme="minorHAnsi" w:hAnsiTheme="minorHAnsi" w:cstheme="minorHAnsi"/>
        </w:rPr>
        <w:t xml:space="preserve">. </w:t>
      </w:r>
    </w:p>
    <w:p w14:paraId="3CE69785" w14:textId="77777777" w:rsidR="00160600" w:rsidRDefault="00160600" w:rsidP="003B620E">
      <w:pPr>
        <w:pStyle w:val="gmail-m-6621954609058374364xmsonormal"/>
        <w:spacing w:before="0" w:beforeAutospacing="0" w:after="0" w:afterAutospacing="0" w:line="480" w:lineRule="auto"/>
        <w:jc w:val="both"/>
        <w:rPr>
          <w:rFonts w:asciiTheme="minorHAnsi" w:hAnsiTheme="minorHAnsi" w:cstheme="minorHAnsi"/>
        </w:rPr>
      </w:pPr>
    </w:p>
    <w:p w14:paraId="0819AAE7" w14:textId="77777777" w:rsidR="00160600" w:rsidRDefault="00160600" w:rsidP="003B620E">
      <w:pPr>
        <w:pStyle w:val="gmail-m-6621954609058374364xmsonormal"/>
        <w:spacing w:before="0" w:beforeAutospacing="0" w:after="0" w:afterAutospacing="0" w:line="480" w:lineRule="auto"/>
        <w:jc w:val="both"/>
        <w:rPr>
          <w:rFonts w:asciiTheme="minorHAnsi" w:hAnsiTheme="minorHAnsi" w:cstheme="minorHAnsi"/>
        </w:rPr>
      </w:pPr>
    </w:p>
    <w:p w14:paraId="23E9F329" w14:textId="77777777" w:rsidR="00160600" w:rsidRDefault="00160600" w:rsidP="003B620E">
      <w:pPr>
        <w:pStyle w:val="gmail-m-6621954609058374364xmsonormal"/>
        <w:spacing w:before="0" w:beforeAutospacing="0" w:after="0" w:afterAutospacing="0" w:line="480" w:lineRule="auto"/>
        <w:jc w:val="both"/>
        <w:rPr>
          <w:rFonts w:asciiTheme="minorHAnsi" w:hAnsiTheme="minorHAnsi" w:cstheme="minorHAnsi"/>
        </w:rPr>
      </w:pPr>
    </w:p>
    <w:p w14:paraId="236F4597" w14:textId="77777777" w:rsidR="001F72BA" w:rsidRDefault="001F72BA" w:rsidP="003B620E">
      <w:pPr>
        <w:pStyle w:val="gmail-m-6621954609058374364xmsonormal"/>
        <w:spacing w:before="0" w:beforeAutospacing="0" w:after="0" w:afterAutospacing="0" w:line="480" w:lineRule="auto"/>
        <w:jc w:val="both"/>
        <w:rPr>
          <w:rFonts w:asciiTheme="minorHAnsi" w:hAnsiTheme="minorHAnsi" w:cstheme="minorHAnsi"/>
        </w:rPr>
      </w:pPr>
    </w:p>
    <w:p w14:paraId="2CCBB553" w14:textId="77777777" w:rsidR="00CF3CAA" w:rsidRDefault="00CF3CAA" w:rsidP="003B620E">
      <w:pPr>
        <w:pStyle w:val="gmail-m-6621954609058374364xmsonormal"/>
        <w:spacing w:before="0" w:beforeAutospacing="0" w:after="0" w:afterAutospacing="0" w:line="480" w:lineRule="auto"/>
        <w:jc w:val="both"/>
        <w:rPr>
          <w:rFonts w:asciiTheme="minorHAnsi" w:hAnsiTheme="minorHAnsi" w:cstheme="minorHAnsi"/>
        </w:rPr>
      </w:pPr>
    </w:p>
    <w:p w14:paraId="4E12B7BB" w14:textId="77777777" w:rsidR="00CF3CAA" w:rsidRDefault="00CF3CAA" w:rsidP="003B620E">
      <w:pPr>
        <w:pStyle w:val="gmail-m-6621954609058374364xmsonormal"/>
        <w:spacing w:before="0" w:beforeAutospacing="0" w:after="0" w:afterAutospacing="0" w:line="480" w:lineRule="auto"/>
        <w:jc w:val="both"/>
        <w:rPr>
          <w:rFonts w:asciiTheme="minorHAnsi" w:hAnsiTheme="minorHAnsi" w:cstheme="minorHAnsi"/>
        </w:rPr>
      </w:pPr>
    </w:p>
    <w:p w14:paraId="3359F38A" w14:textId="77777777" w:rsidR="00CF3CAA" w:rsidRDefault="00CF3CAA" w:rsidP="003B620E">
      <w:pPr>
        <w:pStyle w:val="gmail-m-6621954609058374364xmsonormal"/>
        <w:spacing w:before="0" w:beforeAutospacing="0" w:after="0" w:afterAutospacing="0" w:line="480" w:lineRule="auto"/>
        <w:jc w:val="both"/>
        <w:rPr>
          <w:rFonts w:asciiTheme="minorHAnsi" w:hAnsiTheme="minorHAnsi" w:cstheme="minorHAnsi"/>
        </w:rPr>
      </w:pPr>
    </w:p>
    <w:p w14:paraId="7596AD77" w14:textId="77777777" w:rsidR="00CF3CAA" w:rsidRDefault="00CF3CAA" w:rsidP="003B620E">
      <w:pPr>
        <w:pStyle w:val="gmail-m-6621954609058374364xmsonormal"/>
        <w:spacing w:before="0" w:beforeAutospacing="0" w:after="0" w:afterAutospacing="0" w:line="480" w:lineRule="auto"/>
        <w:jc w:val="both"/>
        <w:rPr>
          <w:rFonts w:asciiTheme="minorHAnsi" w:hAnsiTheme="minorHAnsi" w:cstheme="minorHAnsi"/>
        </w:rPr>
      </w:pPr>
    </w:p>
    <w:p w14:paraId="4791504F" w14:textId="59F16636" w:rsidR="00CC7EC7" w:rsidRDefault="00CC7EC7" w:rsidP="003B620E">
      <w:pPr>
        <w:pStyle w:val="Caption"/>
        <w:spacing w:line="480" w:lineRule="auto"/>
      </w:pPr>
    </w:p>
    <w:tbl>
      <w:tblPr>
        <w:tblStyle w:val="ListTable3-Accent1"/>
        <w:tblW w:w="1063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4641"/>
        <w:gridCol w:w="2959"/>
        <w:gridCol w:w="1415"/>
      </w:tblGrid>
      <w:tr w:rsidR="001F72BA" w14:paraId="130A6FBF" w14:textId="0E99075A" w:rsidTr="009449D6">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60" w:type="dxa"/>
          </w:tcPr>
          <w:p w14:paraId="0B95D742" w14:textId="190A9AD4" w:rsidR="00693F72" w:rsidRDefault="00693F72" w:rsidP="009449D6">
            <w:pPr>
              <w:spacing w:after="0"/>
            </w:pPr>
            <w:r>
              <w:t>Research Method</w:t>
            </w:r>
          </w:p>
        </w:tc>
        <w:tc>
          <w:tcPr>
            <w:tcW w:w="4678" w:type="dxa"/>
          </w:tcPr>
          <w:p w14:paraId="0E6FA4E5" w14:textId="66CD9BAB" w:rsidR="00693F72" w:rsidRDefault="00693F72" w:rsidP="009449D6">
            <w:pPr>
              <w:spacing w:after="0"/>
              <w:cnfStyle w:val="100000000000" w:firstRow="1" w:lastRow="0" w:firstColumn="0" w:lastColumn="0" w:oddVBand="0" w:evenVBand="0" w:oddHBand="0" w:evenHBand="0" w:firstRowFirstColumn="0" w:firstRowLastColumn="0" w:lastRowFirstColumn="0" w:lastRowLastColumn="0"/>
            </w:pPr>
            <w:r>
              <w:t>Advantage</w:t>
            </w:r>
          </w:p>
        </w:tc>
        <w:tc>
          <w:tcPr>
            <w:tcW w:w="2977" w:type="dxa"/>
          </w:tcPr>
          <w:p w14:paraId="6C159538" w14:textId="33BB273E" w:rsidR="00693F72" w:rsidRDefault="00693F72" w:rsidP="009449D6">
            <w:pPr>
              <w:spacing w:after="0"/>
              <w:cnfStyle w:val="100000000000" w:firstRow="1" w:lastRow="0" w:firstColumn="0" w:lastColumn="0" w:oddVBand="0" w:evenVBand="0" w:oddHBand="0" w:evenHBand="0" w:firstRowFirstColumn="0" w:firstRowLastColumn="0" w:lastRowFirstColumn="0" w:lastRowLastColumn="0"/>
            </w:pPr>
            <w:r>
              <w:t>Disadvantage</w:t>
            </w:r>
          </w:p>
        </w:tc>
        <w:tc>
          <w:tcPr>
            <w:tcW w:w="1417" w:type="dxa"/>
          </w:tcPr>
          <w:p w14:paraId="1FBBD1F4" w14:textId="1EF40976" w:rsidR="00693F72" w:rsidRDefault="00693F72" w:rsidP="009449D6">
            <w:pPr>
              <w:spacing w:after="0"/>
              <w:cnfStyle w:val="100000000000" w:firstRow="1" w:lastRow="0" w:firstColumn="0" w:lastColumn="0" w:oddVBand="0" w:evenVBand="0" w:oddHBand="0" w:evenHBand="0" w:firstRowFirstColumn="0" w:firstRowLastColumn="0" w:lastRowFirstColumn="0" w:lastRowLastColumn="0"/>
            </w:pPr>
            <w:r>
              <w:t xml:space="preserve">Outcome </w:t>
            </w:r>
          </w:p>
        </w:tc>
      </w:tr>
      <w:tr w:rsidR="001F72BA" w14:paraId="7651D99D" w14:textId="5EF58119" w:rsidTr="009449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126DA32B" w14:textId="52BC682D" w:rsidR="00693F72" w:rsidRPr="001F72BA" w:rsidRDefault="00693F72" w:rsidP="009449D6">
            <w:r w:rsidRPr="001F72BA">
              <w:t>Focus Groups</w:t>
            </w:r>
          </w:p>
        </w:tc>
        <w:tc>
          <w:tcPr>
            <w:tcW w:w="4678" w:type="dxa"/>
          </w:tcPr>
          <w:p w14:paraId="259EFA81" w14:textId="4F0529C7" w:rsidR="00693F72" w:rsidRDefault="00B45442" w:rsidP="009449D6">
            <w:pPr>
              <w:spacing w:after="0"/>
              <w:ind w:left="360"/>
              <w:cnfStyle w:val="000000100000" w:firstRow="0" w:lastRow="0" w:firstColumn="0" w:lastColumn="0" w:oddVBand="0" w:evenVBand="0" w:oddHBand="1" w:evenHBand="0" w:firstRowFirstColumn="0" w:firstRowLastColumn="0" w:lastRowFirstColumn="0" w:lastRowLastColumn="0"/>
            </w:pPr>
            <w:r>
              <w:t>D</w:t>
            </w:r>
            <w:r w:rsidR="008326E7" w:rsidRPr="00C27EBE">
              <w:t>epth of understanding and richness of data</w:t>
            </w:r>
            <w:r w:rsidR="00C63186">
              <w:t xml:space="preserve"> </w:t>
            </w:r>
            <w:sdt>
              <w:sdtPr>
                <w:id w:val="-1579586819"/>
                <w:citation/>
              </w:sdtPr>
              <w:sdtEndPr/>
              <w:sdtContent>
                <w:r w:rsidR="00733E01">
                  <w:fldChar w:fldCharType="begin"/>
                </w:r>
                <w:r w:rsidR="00733E01">
                  <w:instrText xml:space="preserve"> CITATION Tho13 \l 2057 </w:instrText>
                </w:r>
                <w:r w:rsidR="00733E01">
                  <w:fldChar w:fldCharType="separate"/>
                </w:r>
                <w:r w:rsidR="009F57FD" w:rsidRPr="009F57FD">
                  <w:rPr>
                    <w:noProof/>
                  </w:rPr>
                  <w:t>(Thomas, 2017)</w:t>
                </w:r>
                <w:r w:rsidR="00733E01">
                  <w:fldChar w:fldCharType="end"/>
                </w:r>
              </w:sdtContent>
            </w:sdt>
          </w:p>
          <w:p w14:paraId="1319659E" w14:textId="6024237A" w:rsidR="00B45442" w:rsidRDefault="00F51D2E" w:rsidP="009449D6">
            <w:pPr>
              <w:spacing w:after="0"/>
              <w:ind w:left="360"/>
              <w:cnfStyle w:val="000000100000" w:firstRow="0" w:lastRow="0" w:firstColumn="0" w:lastColumn="0" w:oddVBand="0" w:evenVBand="0" w:oddHBand="1" w:evenHBand="0" w:firstRowFirstColumn="0" w:firstRowLastColumn="0" w:lastRowFirstColumn="0" w:lastRowLastColumn="0"/>
            </w:pPr>
            <w:r>
              <w:t>Allows for discussion and challenging individual beliefs, providing</w:t>
            </w:r>
            <w:r w:rsidR="00680DFA">
              <w:t xml:space="preserve"> group</w:t>
            </w:r>
            <w:r w:rsidR="00733E01">
              <w:t xml:space="preserve"> agreement. </w:t>
            </w:r>
            <w:sdt>
              <w:sdtPr>
                <w:id w:val="2047864961"/>
                <w:citation/>
              </w:sdtPr>
              <w:sdtEndPr/>
              <w:sdtContent>
                <w:r w:rsidR="00733E01">
                  <w:fldChar w:fldCharType="begin"/>
                </w:r>
                <w:r w:rsidR="00733E01">
                  <w:instrText xml:space="preserve"> CITATION Pow96 \l 2057 </w:instrText>
                </w:r>
                <w:r w:rsidR="00733E01">
                  <w:fldChar w:fldCharType="separate"/>
                </w:r>
                <w:r w:rsidR="009F57FD" w:rsidRPr="009F57FD">
                  <w:rPr>
                    <w:noProof/>
                  </w:rPr>
                  <w:t>(Powell &amp; Single, 1996)</w:t>
                </w:r>
                <w:r w:rsidR="00733E01">
                  <w:fldChar w:fldCharType="end"/>
                </w:r>
              </w:sdtContent>
            </w:sdt>
          </w:p>
        </w:tc>
        <w:tc>
          <w:tcPr>
            <w:tcW w:w="2977" w:type="dxa"/>
          </w:tcPr>
          <w:p w14:paraId="790B84DD" w14:textId="6F28CEC8" w:rsidR="00693F72" w:rsidRDefault="00BB2750" w:rsidP="00BB2750">
            <w:pPr>
              <w:spacing w:after="0"/>
              <w:cnfStyle w:val="000000100000" w:firstRow="0" w:lastRow="0" w:firstColumn="0" w:lastColumn="0" w:oddVBand="0" w:evenVBand="0" w:oddHBand="1" w:evenHBand="0" w:firstRowFirstColumn="0" w:firstRowLastColumn="0" w:lastRowFirstColumn="0" w:lastRowLastColumn="0"/>
            </w:pPr>
            <w:r>
              <w:t>S</w:t>
            </w:r>
            <w:r w:rsidR="00693F72">
              <w:t>uitable for small scale of participants</w:t>
            </w:r>
            <w:r w:rsidR="003E4335">
              <w:t xml:space="preserve"> </w:t>
            </w:r>
            <w:sdt>
              <w:sdtPr>
                <w:id w:val="-1071582665"/>
                <w:citation/>
              </w:sdtPr>
              <w:sdtEndPr/>
              <w:sdtContent>
                <w:r w:rsidR="003E4335" w:rsidRPr="00C27EBE">
                  <w:fldChar w:fldCharType="begin"/>
                </w:r>
                <w:r w:rsidR="003E4335" w:rsidRPr="00C27EBE">
                  <w:instrText xml:space="preserve"> CITATION And13 \l 2057 </w:instrText>
                </w:r>
                <w:r w:rsidR="003E4335" w:rsidRPr="00C27EBE">
                  <w:fldChar w:fldCharType="separate"/>
                </w:r>
                <w:r w:rsidR="009F57FD" w:rsidRPr="009F57FD">
                  <w:rPr>
                    <w:noProof/>
                  </w:rPr>
                  <w:t>(Anderson, 2013)</w:t>
                </w:r>
                <w:r w:rsidR="003E4335" w:rsidRPr="00C27EBE">
                  <w:fldChar w:fldCharType="end"/>
                </w:r>
              </w:sdtContent>
            </w:sdt>
          </w:p>
          <w:p w14:paraId="505C0C54" w14:textId="358C8AEB" w:rsidR="00122BB9" w:rsidRDefault="00AF2E4B" w:rsidP="00BB2750">
            <w:pPr>
              <w:spacing w:after="0"/>
              <w:cnfStyle w:val="000000100000" w:firstRow="0" w:lastRow="0" w:firstColumn="0" w:lastColumn="0" w:oddVBand="0" w:evenVBand="0" w:oddHBand="1" w:evenHBand="0" w:firstRowFirstColumn="0" w:firstRowLastColumn="0" w:lastRowFirstColumn="0" w:lastRowLastColumn="0"/>
            </w:pPr>
            <w:r>
              <w:t>G</w:t>
            </w:r>
            <w:r w:rsidR="00122BB9">
              <w:t>eographic</w:t>
            </w:r>
            <w:r>
              <w:t xml:space="preserve">al limitations </w:t>
            </w:r>
            <w:sdt>
              <w:sdtPr>
                <w:id w:val="-2116274087"/>
                <w:citation/>
              </w:sdtPr>
              <w:sdtEndPr/>
              <w:sdtContent>
                <w:r>
                  <w:fldChar w:fldCharType="begin"/>
                </w:r>
                <w:r>
                  <w:instrText xml:space="preserve"> CITATION Pow96 \l 2057 </w:instrText>
                </w:r>
                <w:r>
                  <w:fldChar w:fldCharType="separate"/>
                </w:r>
                <w:r w:rsidR="009F57FD" w:rsidRPr="009F57FD">
                  <w:rPr>
                    <w:noProof/>
                  </w:rPr>
                  <w:t>(Powell &amp; Single, 1996)</w:t>
                </w:r>
                <w:r>
                  <w:fldChar w:fldCharType="end"/>
                </w:r>
              </w:sdtContent>
            </w:sdt>
          </w:p>
        </w:tc>
        <w:tc>
          <w:tcPr>
            <w:tcW w:w="1417" w:type="dxa"/>
          </w:tcPr>
          <w:p w14:paraId="0B6691CC" w14:textId="13314603" w:rsidR="00693F72" w:rsidRDefault="00CF3CAA" w:rsidP="009449D6">
            <w:pPr>
              <w:spacing w:after="0"/>
              <w:cnfStyle w:val="000000100000" w:firstRow="0" w:lastRow="0" w:firstColumn="0" w:lastColumn="0" w:oddVBand="0" w:evenVBand="0" w:oddHBand="1" w:evenHBand="0" w:firstRowFirstColumn="0" w:firstRowLastColumn="0" w:lastRowFirstColumn="0" w:lastRowLastColumn="0"/>
            </w:pPr>
            <w:r>
              <w:t>Minimal Sample size</w:t>
            </w:r>
            <w:r w:rsidR="008E3A5D">
              <w:t xml:space="preserve"> </w:t>
            </w:r>
          </w:p>
        </w:tc>
      </w:tr>
      <w:tr w:rsidR="001F72BA" w14:paraId="66B01431" w14:textId="27B674B7" w:rsidTr="009449D6">
        <w:tc>
          <w:tcPr>
            <w:cnfStyle w:val="001000000000" w:firstRow="0" w:lastRow="0" w:firstColumn="1" w:lastColumn="0" w:oddVBand="0" w:evenVBand="0" w:oddHBand="0" w:evenHBand="0" w:firstRowFirstColumn="0" w:firstRowLastColumn="0" w:lastRowFirstColumn="0" w:lastRowLastColumn="0"/>
            <w:tcW w:w="1560" w:type="dxa"/>
          </w:tcPr>
          <w:p w14:paraId="3D1659D7" w14:textId="31CEED92" w:rsidR="00113A2E" w:rsidRPr="001F72BA" w:rsidRDefault="00113A2E" w:rsidP="009449D6">
            <w:r w:rsidRPr="001F72BA">
              <w:t>Interviews</w:t>
            </w:r>
          </w:p>
        </w:tc>
        <w:tc>
          <w:tcPr>
            <w:tcW w:w="4678" w:type="dxa"/>
          </w:tcPr>
          <w:p w14:paraId="11359D33" w14:textId="0E935DAB" w:rsidR="00065450" w:rsidRDefault="005814D1" w:rsidP="009449D6">
            <w:pPr>
              <w:spacing w:after="0"/>
              <w:ind w:left="360"/>
              <w:cnfStyle w:val="000000000000" w:firstRow="0" w:lastRow="0" w:firstColumn="0" w:lastColumn="0" w:oddVBand="0" w:evenVBand="0" w:oddHBand="0" w:evenHBand="0" w:firstRowFirstColumn="0" w:firstRowLastColumn="0" w:lastRowFirstColumn="0" w:lastRowLastColumn="0"/>
            </w:pPr>
            <w:r>
              <w:t>S</w:t>
            </w:r>
            <w:r w:rsidR="00327252">
              <w:t>tructured or unstructured, providing flexibility for depth</w:t>
            </w:r>
            <w:r w:rsidR="00FC3A2C">
              <w:t xml:space="preserve"> and understanding</w:t>
            </w:r>
            <w:r w:rsidR="008326E7" w:rsidRPr="00C27EBE">
              <w:t xml:space="preserve"> </w:t>
            </w:r>
          </w:p>
          <w:p w14:paraId="701B605B" w14:textId="77777777" w:rsidR="00FC3A2C" w:rsidRDefault="00065450" w:rsidP="009449D6">
            <w:pPr>
              <w:spacing w:after="0"/>
              <w:ind w:left="360"/>
              <w:cnfStyle w:val="000000000000" w:firstRow="0" w:lastRow="0" w:firstColumn="0" w:lastColumn="0" w:oddVBand="0" w:evenVBand="0" w:oddHBand="0" w:evenHBand="0" w:firstRowFirstColumn="0" w:firstRowLastColumn="0" w:lastRowFirstColumn="0" w:lastRowLastColumn="0"/>
            </w:pPr>
            <w:r>
              <w:t>Provides rich data and increases understanding.</w:t>
            </w:r>
          </w:p>
          <w:p w14:paraId="1D81660C" w14:textId="39E94E46" w:rsidR="00113A2E" w:rsidRDefault="00FC3A2C" w:rsidP="009449D6">
            <w:pPr>
              <w:spacing w:after="0"/>
              <w:ind w:left="360"/>
              <w:cnfStyle w:val="000000000000" w:firstRow="0" w:lastRow="0" w:firstColumn="0" w:lastColumn="0" w:oddVBand="0" w:evenVBand="0" w:oddHBand="0" w:evenHBand="0" w:firstRowFirstColumn="0" w:firstRowLastColumn="0" w:lastRowFirstColumn="0" w:lastRowLastColumn="0"/>
            </w:pPr>
            <w:r>
              <w:t xml:space="preserve">Builds trust </w:t>
            </w:r>
            <w:r w:rsidR="00BA5B63">
              <w:t xml:space="preserve">and confidence if one-to-one interviews </w:t>
            </w:r>
            <w:sdt>
              <w:sdtPr>
                <w:id w:val="-267929954"/>
                <w:citation/>
              </w:sdtPr>
              <w:sdtEndPr/>
              <w:sdtContent>
                <w:r w:rsidR="00BA5B63">
                  <w:fldChar w:fldCharType="begin"/>
                </w:r>
                <w:r w:rsidR="00BA5B63">
                  <w:instrText xml:space="preserve"> CITATION Blo11 \l 2057 </w:instrText>
                </w:r>
                <w:r w:rsidR="00BA5B63">
                  <w:fldChar w:fldCharType="separate"/>
                </w:r>
                <w:r w:rsidR="009F57FD" w:rsidRPr="009F57FD">
                  <w:rPr>
                    <w:noProof/>
                  </w:rPr>
                  <w:t>(Bloch, et al., 2011)</w:t>
                </w:r>
                <w:r w:rsidR="00BA5B63">
                  <w:fldChar w:fldCharType="end"/>
                </w:r>
              </w:sdtContent>
            </w:sdt>
            <w:r w:rsidR="00065450">
              <w:t xml:space="preserve"> </w:t>
            </w:r>
          </w:p>
        </w:tc>
        <w:tc>
          <w:tcPr>
            <w:tcW w:w="2977" w:type="dxa"/>
          </w:tcPr>
          <w:p w14:paraId="465014D1" w14:textId="0FFB49B8" w:rsidR="00113A2E" w:rsidRDefault="003A11C2" w:rsidP="003A11C2">
            <w:pPr>
              <w:spacing w:after="0"/>
              <w:cnfStyle w:val="000000000000" w:firstRow="0" w:lastRow="0" w:firstColumn="0" w:lastColumn="0" w:oddVBand="0" w:evenVBand="0" w:oddHBand="0" w:evenHBand="0" w:firstRowFirstColumn="0" w:firstRowLastColumn="0" w:lastRowFirstColumn="0" w:lastRowLastColumn="0"/>
            </w:pPr>
            <w:r>
              <w:t>S</w:t>
            </w:r>
            <w:r w:rsidR="00113A2E">
              <w:t>uitable for small scale of participants</w:t>
            </w:r>
          </w:p>
          <w:p w14:paraId="75114ED9" w14:textId="77777777" w:rsidR="00244DE0" w:rsidRDefault="00244DE0" w:rsidP="003A11C2">
            <w:pPr>
              <w:spacing w:after="0"/>
              <w:cnfStyle w:val="000000000000" w:firstRow="0" w:lastRow="0" w:firstColumn="0" w:lastColumn="0" w:oddVBand="0" w:evenVBand="0" w:oddHBand="0" w:evenHBand="0" w:firstRowFirstColumn="0" w:firstRowLastColumn="0" w:lastRowFirstColumn="0" w:lastRowLastColumn="0"/>
            </w:pPr>
            <w:r>
              <w:t>Time consuming</w:t>
            </w:r>
          </w:p>
          <w:p w14:paraId="0834A524" w14:textId="725F4007" w:rsidR="000E5117" w:rsidRDefault="000E5117" w:rsidP="003A11C2">
            <w:pPr>
              <w:spacing w:after="0"/>
              <w:cnfStyle w:val="000000000000" w:firstRow="0" w:lastRow="0" w:firstColumn="0" w:lastColumn="0" w:oddVBand="0" w:evenVBand="0" w:oddHBand="0" w:evenHBand="0" w:firstRowFirstColumn="0" w:firstRowLastColumn="0" w:lastRowFirstColumn="0" w:lastRowLastColumn="0"/>
            </w:pPr>
            <w:r>
              <w:t>Interviewer bias could impact outcome</w:t>
            </w:r>
            <w:r w:rsidR="00113863">
              <w:t xml:space="preserve"> </w:t>
            </w:r>
            <w:sdt>
              <w:sdtPr>
                <w:id w:val="-86388524"/>
                <w:citation/>
              </w:sdtPr>
              <w:sdtEndPr/>
              <w:sdtContent>
                <w:r w:rsidR="00113863">
                  <w:fldChar w:fldCharType="begin"/>
                </w:r>
                <w:r w:rsidR="00113863">
                  <w:instrText xml:space="preserve"> CITATION Blo11 \l 2057 </w:instrText>
                </w:r>
                <w:r w:rsidR="00113863">
                  <w:fldChar w:fldCharType="separate"/>
                </w:r>
                <w:r w:rsidR="009F57FD" w:rsidRPr="009F57FD">
                  <w:rPr>
                    <w:noProof/>
                  </w:rPr>
                  <w:t>(Bloch, et al., 2011)</w:t>
                </w:r>
                <w:r w:rsidR="00113863">
                  <w:fldChar w:fldCharType="end"/>
                </w:r>
              </w:sdtContent>
            </w:sdt>
          </w:p>
        </w:tc>
        <w:tc>
          <w:tcPr>
            <w:tcW w:w="1417" w:type="dxa"/>
          </w:tcPr>
          <w:p w14:paraId="1DA85D82" w14:textId="3D437C39" w:rsidR="00113A2E" w:rsidRDefault="00CF3CAA" w:rsidP="009449D6">
            <w:pPr>
              <w:spacing w:after="0"/>
              <w:cnfStyle w:val="000000000000" w:firstRow="0" w:lastRow="0" w:firstColumn="0" w:lastColumn="0" w:oddVBand="0" w:evenVBand="0" w:oddHBand="0" w:evenHBand="0" w:firstRowFirstColumn="0" w:firstRowLastColumn="0" w:lastRowFirstColumn="0" w:lastRowLastColumn="0"/>
            </w:pPr>
            <w:r>
              <w:t>Minimal Sample size</w:t>
            </w:r>
          </w:p>
        </w:tc>
      </w:tr>
      <w:tr w:rsidR="001F72BA" w14:paraId="26422534" w14:textId="4323CC87" w:rsidTr="009449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2349A584" w14:textId="34ACCA8C" w:rsidR="003E4335" w:rsidRPr="001F72BA" w:rsidRDefault="003E4335" w:rsidP="009449D6">
            <w:r w:rsidRPr="001F72BA">
              <w:t>Observation</w:t>
            </w:r>
          </w:p>
        </w:tc>
        <w:tc>
          <w:tcPr>
            <w:tcW w:w="4678" w:type="dxa"/>
          </w:tcPr>
          <w:p w14:paraId="437CE386" w14:textId="77777777" w:rsidR="003E4335" w:rsidRDefault="009D2BC5" w:rsidP="009449D6">
            <w:pPr>
              <w:spacing w:after="0"/>
              <w:ind w:left="360"/>
              <w:cnfStyle w:val="000000100000" w:firstRow="0" w:lastRow="0" w:firstColumn="0" w:lastColumn="0" w:oddVBand="0" w:evenVBand="0" w:oddHBand="1" w:evenHBand="0" w:firstRowFirstColumn="0" w:firstRowLastColumn="0" w:lastRowFirstColumn="0" w:lastRowLastColumn="0"/>
            </w:pPr>
            <w:r>
              <w:t>D</w:t>
            </w:r>
            <w:r w:rsidR="008326E7" w:rsidRPr="00C27EBE">
              <w:t>epth of understanding and richness of data</w:t>
            </w:r>
          </w:p>
          <w:p w14:paraId="5B5F78CA" w14:textId="4F9564A4" w:rsidR="000671C3" w:rsidRDefault="000671C3" w:rsidP="009449D6">
            <w:pPr>
              <w:spacing w:after="0"/>
              <w:ind w:left="360"/>
              <w:cnfStyle w:val="000000100000" w:firstRow="0" w:lastRow="0" w:firstColumn="0" w:lastColumn="0" w:oddVBand="0" w:evenVBand="0" w:oddHBand="1" w:evenHBand="0" w:firstRowFirstColumn="0" w:firstRowLastColumn="0" w:lastRowFirstColumn="0" w:lastRowLastColumn="0"/>
            </w:pPr>
            <w:r>
              <w:t xml:space="preserve">Greater understanding of </w:t>
            </w:r>
            <w:r w:rsidR="00E04A3F">
              <w:t xml:space="preserve">emotions </w:t>
            </w:r>
          </w:p>
        </w:tc>
        <w:tc>
          <w:tcPr>
            <w:tcW w:w="2977" w:type="dxa"/>
          </w:tcPr>
          <w:p w14:paraId="053AFF8A" w14:textId="0A36B0C9" w:rsidR="003E4335" w:rsidRDefault="00A43D28" w:rsidP="009449D6">
            <w:pPr>
              <w:spacing w:after="0"/>
              <w:cnfStyle w:val="000000100000" w:firstRow="0" w:lastRow="0" w:firstColumn="0" w:lastColumn="0" w:oddVBand="0" w:evenVBand="0" w:oddHBand="1" w:evenHBand="0" w:firstRowFirstColumn="0" w:firstRowLastColumn="0" w:lastRowFirstColumn="0" w:lastRowLastColumn="0"/>
            </w:pPr>
            <w:r>
              <w:t>Suitable</w:t>
            </w:r>
            <w:r w:rsidR="003E4335">
              <w:t xml:space="preserve"> for small scale of participants</w:t>
            </w:r>
          </w:p>
          <w:p w14:paraId="6B6FDB9B" w14:textId="156A0833" w:rsidR="00E075D7" w:rsidRDefault="00E075D7" w:rsidP="009449D6">
            <w:pPr>
              <w:spacing w:after="0"/>
              <w:cnfStyle w:val="000000100000" w:firstRow="0" w:lastRow="0" w:firstColumn="0" w:lastColumn="0" w:oddVBand="0" w:evenVBand="0" w:oddHBand="1" w:evenHBand="0" w:firstRowFirstColumn="0" w:firstRowLastColumn="0" w:lastRowFirstColumn="0" w:lastRowLastColumn="0"/>
            </w:pPr>
            <w:r>
              <w:t>Can lead to ethical dilemmas</w:t>
            </w:r>
            <w:r w:rsidR="000671C3">
              <w:t xml:space="preserve"> </w:t>
            </w:r>
            <w:sdt>
              <w:sdtPr>
                <w:id w:val="-1957941593"/>
                <w:citation/>
              </w:sdtPr>
              <w:sdtEndPr/>
              <w:sdtContent>
                <w:r w:rsidR="000671C3">
                  <w:fldChar w:fldCharType="begin"/>
                </w:r>
                <w:r w:rsidR="000671C3">
                  <w:instrText xml:space="preserve"> CITATION Sau19 \l 2057 </w:instrText>
                </w:r>
                <w:r w:rsidR="000671C3">
                  <w:fldChar w:fldCharType="separate"/>
                </w:r>
                <w:r w:rsidR="009F57FD" w:rsidRPr="009F57FD">
                  <w:rPr>
                    <w:noProof/>
                  </w:rPr>
                  <w:t>(Saunders, et al., 2019)</w:t>
                </w:r>
                <w:r w:rsidR="000671C3">
                  <w:fldChar w:fldCharType="end"/>
                </w:r>
              </w:sdtContent>
            </w:sdt>
          </w:p>
          <w:p w14:paraId="78A9D44A" w14:textId="18A76F89" w:rsidR="00E04A3F" w:rsidRDefault="00E04A3F" w:rsidP="009449D6">
            <w:pPr>
              <w:spacing w:after="0"/>
              <w:cnfStyle w:val="000000100000" w:firstRow="0" w:lastRow="0" w:firstColumn="0" w:lastColumn="0" w:oddVBand="0" w:evenVBand="0" w:oddHBand="1" w:evenHBand="0" w:firstRowFirstColumn="0" w:firstRowLastColumn="0" w:lastRowFirstColumn="0" w:lastRowLastColumn="0"/>
            </w:pPr>
            <w:r>
              <w:t xml:space="preserve">Observer bias due to self-beliefs </w:t>
            </w:r>
            <w:sdt>
              <w:sdtPr>
                <w:id w:val="-2033709853"/>
                <w:citation/>
              </w:sdtPr>
              <w:sdtEndPr/>
              <w:sdtContent>
                <w:r>
                  <w:fldChar w:fldCharType="begin"/>
                </w:r>
                <w:r>
                  <w:instrText xml:space="preserve"> CITATION Tho13 \l 2057 </w:instrText>
                </w:r>
                <w:r>
                  <w:fldChar w:fldCharType="separate"/>
                </w:r>
                <w:r w:rsidR="009F57FD" w:rsidRPr="009F57FD">
                  <w:rPr>
                    <w:noProof/>
                  </w:rPr>
                  <w:t>(Thomas, 2017)</w:t>
                </w:r>
                <w:r>
                  <w:fldChar w:fldCharType="end"/>
                </w:r>
              </w:sdtContent>
            </w:sdt>
          </w:p>
        </w:tc>
        <w:tc>
          <w:tcPr>
            <w:tcW w:w="1417" w:type="dxa"/>
          </w:tcPr>
          <w:p w14:paraId="4F6A3D8B" w14:textId="0F55DBE3" w:rsidR="003E4335" w:rsidRDefault="00CF3CAA" w:rsidP="009449D6">
            <w:pPr>
              <w:spacing w:after="0"/>
              <w:cnfStyle w:val="000000100000" w:firstRow="0" w:lastRow="0" w:firstColumn="0" w:lastColumn="0" w:oddVBand="0" w:evenVBand="0" w:oddHBand="1" w:evenHBand="0" w:firstRowFirstColumn="0" w:firstRowLastColumn="0" w:lastRowFirstColumn="0" w:lastRowLastColumn="0"/>
            </w:pPr>
            <w:r>
              <w:t>Minimal Sample size</w:t>
            </w:r>
          </w:p>
        </w:tc>
      </w:tr>
      <w:tr w:rsidR="001F72BA" w14:paraId="7C4520AE" w14:textId="77777777" w:rsidTr="009449D6">
        <w:tc>
          <w:tcPr>
            <w:cnfStyle w:val="001000000000" w:firstRow="0" w:lastRow="0" w:firstColumn="1" w:lastColumn="0" w:oddVBand="0" w:evenVBand="0" w:oddHBand="0" w:evenHBand="0" w:firstRowFirstColumn="0" w:firstRowLastColumn="0" w:lastRowFirstColumn="0" w:lastRowLastColumn="0"/>
            <w:tcW w:w="1560" w:type="dxa"/>
          </w:tcPr>
          <w:p w14:paraId="0872A872" w14:textId="4520948F" w:rsidR="003E4335" w:rsidRPr="001F72BA" w:rsidRDefault="003E4335" w:rsidP="009449D6">
            <w:r w:rsidRPr="001F72BA">
              <w:t>Case Studies</w:t>
            </w:r>
          </w:p>
        </w:tc>
        <w:tc>
          <w:tcPr>
            <w:tcW w:w="4678" w:type="dxa"/>
          </w:tcPr>
          <w:p w14:paraId="31B4D709" w14:textId="0C388588" w:rsidR="003E4335" w:rsidRDefault="00E075D7" w:rsidP="009449D6">
            <w:pPr>
              <w:spacing w:after="0"/>
              <w:ind w:left="360"/>
              <w:cnfStyle w:val="000000000000" w:firstRow="0" w:lastRow="0" w:firstColumn="0" w:lastColumn="0" w:oddVBand="0" w:evenVBand="0" w:oddHBand="0" w:evenHBand="0" w:firstRowFirstColumn="0" w:firstRowLastColumn="0" w:lastRowFirstColumn="0" w:lastRowLastColumn="0"/>
            </w:pPr>
            <w:r>
              <w:t>D</w:t>
            </w:r>
            <w:r w:rsidR="008326E7" w:rsidRPr="00C27EBE">
              <w:t>epth of understanding and richness of data</w:t>
            </w:r>
            <w:r w:rsidR="008326E7">
              <w:t xml:space="preserve"> </w:t>
            </w:r>
            <w:sdt>
              <w:sdtPr>
                <w:id w:val="1034080099"/>
                <w:citation/>
              </w:sdtPr>
              <w:sdtEndPr/>
              <w:sdtContent>
                <w:r w:rsidR="008326E7" w:rsidRPr="00C27EBE">
                  <w:fldChar w:fldCharType="begin"/>
                </w:r>
                <w:r w:rsidR="008326E7" w:rsidRPr="00C27EBE">
                  <w:instrText xml:space="preserve"> CITATION Sau19 \l 2057 </w:instrText>
                </w:r>
                <w:r w:rsidR="008326E7" w:rsidRPr="00C27EBE">
                  <w:fldChar w:fldCharType="separate"/>
                </w:r>
                <w:r w:rsidR="009F57FD" w:rsidRPr="009F57FD">
                  <w:rPr>
                    <w:noProof/>
                  </w:rPr>
                  <w:t>(Saunders, et al., 2019)</w:t>
                </w:r>
                <w:r w:rsidR="008326E7" w:rsidRPr="00C27EBE">
                  <w:fldChar w:fldCharType="end"/>
                </w:r>
              </w:sdtContent>
            </w:sdt>
          </w:p>
        </w:tc>
        <w:tc>
          <w:tcPr>
            <w:tcW w:w="2977" w:type="dxa"/>
          </w:tcPr>
          <w:p w14:paraId="01AA41E6" w14:textId="503D406E" w:rsidR="003E4335" w:rsidRDefault="00A43D28" w:rsidP="00A43D28">
            <w:pPr>
              <w:spacing w:after="0"/>
              <w:cnfStyle w:val="000000000000" w:firstRow="0" w:lastRow="0" w:firstColumn="0" w:lastColumn="0" w:oddVBand="0" w:evenVBand="0" w:oddHBand="0" w:evenHBand="0" w:firstRowFirstColumn="0" w:firstRowLastColumn="0" w:lastRowFirstColumn="0" w:lastRowLastColumn="0"/>
            </w:pPr>
            <w:r>
              <w:t>S</w:t>
            </w:r>
            <w:r w:rsidR="003E4335">
              <w:t>uitable for small scale of participants</w:t>
            </w:r>
          </w:p>
        </w:tc>
        <w:tc>
          <w:tcPr>
            <w:tcW w:w="1417" w:type="dxa"/>
          </w:tcPr>
          <w:p w14:paraId="7BAECEEC" w14:textId="3D436FF5" w:rsidR="003E4335" w:rsidRDefault="0024599E" w:rsidP="009449D6">
            <w:pPr>
              <w:spacing w:after="0"/>
              <w:cnfStyle w:val="000000000000" w:firstRow="0" w:lastRow="0" w:firstColumn="0" w:lastColumn="0" w:oddVBand="0" w:evenVBand="0" w:oddHBand="0" w:evenHBand="0" w:firstRowFirstColumn="0" w:firstRowLastColumn="0" w:lastRowFirstColumn="0" w:lastRowLastColumn="0"/>
            </w:pPr>
            <w:r>
              <w:t>Minimal</w:t>
            </w:r>
            <w:r w:rsidR="003E4335">
              <w:t xml:space="preserve"> sample size</w:t>
            </w:r>
          </w:p>
        </w:tc>
      </w:tr>
      <w:tr w:rsidR="001F72BA" w14:paraId="7689F936" w14:textId="77777777" w:rsidTr="009449D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60" w:type="dxa"/>
          </w:tcPr>
          <w:p w14:paraId="04543AFD" w14:textId="1C5C37BD" w:rsidR="000C1D12" w:rsidRPr="001F72BA" w:rsidRDefault="000C1D12" w:rsidP="009449D6">
            <w:r w:rsidRPr="001F72BA">
              <w:t>Surveys</w:t>
            </w:r>
          </w:p>
        </w:tc>
        <w:tc>
          <w:tcPr>
            <w:tcW w:w="4678" w:type="dxa"/>
          </w:tcPr>
          <w:p w14:paraId="23C6A24A" w14:textId="6E953AB5" w:rsidR="000C1D12" w:rsidRDefault="000C1D12" w:rsidP="009449D6">
            <w:pPr>
              <w:spacing w:after="0"/>
              <w:ind w:left="360"/>
              <w:cnfStyle w:val="000000100000" w:firstRow="0" w:lastRow="0" w:firstColumn="0" w:lastColumn="0" w:oddVBand="0" w:evenVBand="0" w:oddHBand="1" w:evenHBand="0" w:firstRowFirstColumn="0" w:firstRowLastColumn="0" w:lastRowFirstColumn="0" w:lastRowLastColumn="0"/>
            </w:pPr>
            <w:r>
              <w:t>A</w:t>
            </w:r>
            <w:r w:rsidRPr="000C1D12">
              <w:t>llows large data collection, increasing the validity (Anderson, 2013),</w:t>
            </w:r>
          </w:p>
          <w:p w14:paraId="5C5340C5" w14:textId="60948767" w:rsidR="00200219" w:rsidRDefault="00200219" w:rsidP="009449D6">
            <w:pPr>
              <w:spacing w:after="0"/>
              <w:ind w:left="360"/>
              <w:cnfStyle w:val="000000100000" w:firstRow="0" w:lastRow="0" w:firstColumn="0" w:lastColumn="0" w:oddVBand="0" w:evenVBand="0" w:oddHBand="1" w:evenHBand="0" w:firstRowFirstColumn="0" w:firstRowLastColumn="0" w:lastRowFirstColumn="0" w:lastRowLastColumn="0"/>
            </w:pPr>
            <w:r>
              <w:t xml:space="preserve">Allows </w:t>
            </w:r>
            <w:r w:rsidRPr="00A30443">
              <w:t>participants to remain anonymous, increasing likelihood of participation</w:t>
            </w:r>
            <w:sdt>
              <w:sdtPr>
                <w:id w:val="-725297695"/>
                <w:citation/>
              </w:sdtPr>
              <w:sdtEndPr/>
              <w:sdtContent>
                <w:r w:rsidRPr="00A30443">
                  <w:fldChar w:fldCharType="begin"/>
                </w:r>
                <w:r w:rsidRPr="00A30443">
                  <w:instrText xml:space="preserve"> CITATION Tho13 \l 2057 </w:instrText>
                </w:r>
                <w:r w:rsidRPr="00A30443">
                  <w:fldChar w:fldCharType="separate"/>
                </w:r>
                <w:r w:rsidR="009F57FD">
                  <w:rPr>
                    <w:noProof/>
                  </w:rPr>
                  <w:t xml:space="preserve"> </w:t>
                </w:r>
                <w:r w:rsidR="009F57FD" w:rsidRPr="009F57FD">
                  <w:rPr>
                    <w:noProof/>
                  </w:rPr>
                  <w:t>(Thomas, 2017)</w:t>
                </w:r>
                <w:r w:rsidRPr="00A30443">
                  <w:fldChar w:fldCharType="end"/>
                </w:r>
              </w:sdtContent>
            </w:sdt>
            <w:r w:rsidRPr="00A30443">
              <w:t>.</w:t>
            </w:r>
          </w:p>
          <w:p w14:paraId="2467EFFC" w14:textId="7E64BC77" w:rsidR="006375D9" w:rsidRDefault="00113863" w:rsidP="009449D6">
            <w:pPr>
              <w:spacing w:after="0"/>
              <w:ind w:left="360"/>
              <w:cnfStyle w:val="000000100000" w:firstRow="0" w:lastRow="0" w:firstColumn="0" w:lastColumn="0" w:oddVBand="0" w:evenVBand="0" w:oddHBand="1" w:evenHBand="0" w:firstRowFirstColumn="0" w:firstRowLastColumn="0" w:lastRowFirstColumn="0" w:lastRowLastColumn="0"/>
            </w:pPr>
            <w:r>
              <w:t>L</w:t>
            </w:r>
            <w:r w:rsidR="006375D9">
              <w:t>ow cost, easy to make changes.</w:t>
            </w:r>
          </w:p>
          <w:p w14:paraId="32AD0D90" w14:textId="79711613" w:rsidR="006375D9" w:rsidRDefault="00134872" w:rsidP="009449D6">
            <w:pPr>
              <w:spacing w:after="0"/>
              <w:ind w:left="360"/>
              <w:cnfStyle w:val="000000100000" w:firstRow="0" w:lastRow="0" w:firstColumn="0" w:lastColumn="0" w:oddVBand="0" w:evenVBand="0" w:oddHBand="1" w:evenHBand="0" w:firstRowFirstColumn="0" w:firstRowLastColumn="0" w:lastRowFirstColumn="0" w:lastRowLastColumn="0"/>
            </w:pPr>
            <w:r>
              <w:t>F</w:t>
            </w:r>
            <w:r w:rsidR="006375D9">
              <w:t>ree software supports analysis</w:t>
            </w:r>
            <w:r>
              <w:t xml:space="preserve"> </w:t>
            </w:r>
            <w:r w:rsidR="006375D9">
              <w:t xml:space="preserve"> </w:t>
            </w:r>
            <w:sdt>
              <w:sdtPr>
                <w:id w:val="1830864194"/>
                <w:citation/>
              </w:sdtPr>
              <w:sdtEndPr/>
              <w:sdtContent>
                <w:r w:rsidR="006375D9">
                  <w:fldChar w:fldCharType="begin"/>
                </w:r>
                <w:r w:rsidR="006375D9">
                  <w:instrText xml:space="preserve"> CITATION Sau19 \l 2057 </w:instrText>
                </w:r>
                <w:r w:rsidR="006375D9">
                  <w:fldChar w:fldCharType="separate"/>
                </w:r>
                <w:r w:rsidR="009F57FD" w:rsidRPr="009F57FD">
                  <w:rPr>
                    <w:noProof/>
                  </w:rPr>
                  <w:t>(Saunders, et al., 2019)</w:t>
                </w:r>
                <w:r w:rsidR="006375D9">
                  <w:fldChar w:fldCharType="end"/>
                </w:r>
              </w:sdtContent>
            </w:sdt>
            <w:r w:rsidR="006375D9">
              <w:t xml:space="preserve">.  </w:t>
            </w:r>
          </w:p>
          <w:p w14:paraId="58D8CF9F" w14:textId="5A11E276" w:rsidR="00551EF0" w:rsidRDefault="002C280E" w:rsidP="009449D6">
            <w:pPr>
              <w:spacing w:after="0"/>
              <w:ind w:left="360"/>
              <w:cnfStyle w:val="000000100000" w:firstRow="0" w:lastRow="0" w:firstColumn="0" w:lastColumn="0" w:oddVBand="0" w:evenVBand="0" w:oddHBand="1" w:evenHBand="0" w:firstRowFirstColumn="0" w:firstRowLastColumn="0" w:lastRowFirstColumn="0" w:lastRowLastColumn="0"/>
            </w:pPr>
            <w:r>
              <w:t xml:space="preserve">Limited resources </w:t>
            </w:r>
            <w:r w:rsidR="003A11C2">
              <w:t xml:space="preserve">and </w:t>
            </w:r>
            <w:r w:rsidR="00551EF0">
              <w:t>time commitment for respondent and researcher</w:t>
            </w:r>
            <w:r w:rsidR="003019E6">
              <w:t xml:space="preserve"> </w:t>
            </w:r>
            <w:sdt>
              <w:sdtPr>
                <w:id w:val="852537673"/>
                <w:citation/>
              </w:sdtPr>
              <w:sdtEndPr/>
              <w:sdtContent>
                <w:r w:rsidR="003019E6">
                  <w:fldChar w:fldCharType="begin"/>
                </w:r>
                <w:r w:rsidR="003019E6">
                  <w:instrText xml:space="preserve"> CITATION Wol16 \l 2057 </w:instrText>
                </w:r>
                <w:r w:rsidR="003019E6">
                  <w:fldChar w:fldCharType="separate"/>
                </w:r>
                <w:r w:rsidR="009F57FD" w:rsidRPr="009F57FD">
                  <w:rPr>
                    <w:noProof/>
                  </w:rPr>
                  <w:t>(Wolf, et al., 2016)</w:t>
                </w:r>
                <w:r w:rsidR="003019E6">
                  <w:fldChar w:fldCharType="end"/>
                </w:r>
              </w:sdtContent>
            </w:sdt>
          </w:p>
          <w:p w14:paraId="7C3E09B6" w14:textId="77777777" w:rsidR="00E87AC5" w:rsidRDefault="00E87AC5" w:rsidP="009449D6">
            <w:pPr>
              <w:spacing w:after="0"/>
              <w:ind w:left="360"/>
              <w:cnfStyle w:val="000000100000" w:firstRow="0" w:lastRow="0" w:firstColumn="0" w:lastColumn="0" w:oddVBand="0" w:evenVBand="0" w:oddHBand="1" w:evenHBand="0" w:firstRowFirstColumn="0" w:firstRowLastColumn="0" w:lastRowFirstColumn="0" w:lastRowLastColumn="0"/>
            </w:pPr>
            <w:r>
              <w:t xml:space="preserve">Allows for pilot, </w:t>
            </w:r>
            <w:r w:rsidR="00D15D1A">
              <w:t>checking for bias or leading questions</w:t>
            </w:r>
          </w:p>
          <w:p w14:paraId="2E67A6C5" w14:textId="1B336865" w:rsidR="00C06351" w:rsidRDefault="00C06351" w:rsidP="009449D6">
            <w:pPr>
              <w:spacing w:after="0"/>
              <w:ind w:left="360"/>
              <w:cnfStyle w:val="000000100000" w:firstRow="0" w:lastRow="0" w:firstColumn="0" w:lastColumn="0" w:oddVBand="0" w:evenVBand="0" w:oddHBand="1" w:evenHBand="0" w:firstRowFirstColumn="0" w:firstRowLastColumn="0" w:lastRowFirstColumn="0" w:lastRowLastColumn="0"/>
            </w:pPr>
            <w:r>
              <w:t>Wider reach</w:t>
            </w:r>
            <w:r w:rsidR="0083592C">
              <w:t xml:space="preserve">, especially if using online and paper copies </w:t>
            </w:r>
            <w:sdt>
              <w:sdtPr>
                <w:id w:val="-1508059346"/>
                <w:citation/>
              </w:sdtPr>
              <w:sdtEndPr/>
              <w:sdtContent>
                <w:r w:rsidR="0083592C">
                  <w:fldChar w:fldCharType="begin"/>
                </w:r>
                <w:r w:rsidR="0083592C">
                  <w:instrText xml:space="preserve"> CITATION Pat16 \l 2057 </w:instrText>
                </w:r>
                <w:r w:rsidR="0083592C">
                  <w:fldChar w:fldCharType="separate"/>
                </w:r>
                <w:r w:rsidR="009F57FD" w:rsidRPr="009F57FD">
                  <w:rPr>
                    <w:noProof/>
                  </w:rPr>
                  <w:t>(Patten, 2016)</w:t>
                </w:r>
                <w:r w:rsidR="0083592C">
                  <w:fldChar w:fldCharType="end"/>
                </w:r>
              </w:sdtContent>
            </w:sdt>
          </w:p>
        </w:tc>
        <w:tc>
          <w:tcPr>
            <w:tcW w:w="2977" w:type="dxa"/>
          </w:tcPr>
          <w:p w14:paraId="193EE1AF" w14:textId="77777777" w:rsidR="000C1D12" w:rsidRDefault="000C1D12" w:rsidP="00A43D28">
            <w:pPr>
              <w:spacing w:after="0"/>
              <w:cnfStyle w:val="000000100000" w:firstRow="0" w:lastRow="0" w:firstColumn="0" w:lastColumn="0" w:oddVBand="0" w:evenVBand="0" w:oddHBand="1" w:evenHBand="0" w:firstRowFirstColumn="0" w:firstRowLastColumn="0" w:lastRowFirstColumn="0" w:lastRowLastColumn="0"/>
            </w:pPr>
            <w:r>
              <w:t xml:space="preserve">Can lack depth </w:t>
            </w:r>
          </w:p>
          <w:p w14:paraId="5B7CE191" w14:textId="5F1B7350" w:rsidR="00A86B77" w:rsidRDefault="00A86B77" w:rsidP="00A43D28">
            <w:pPr>
              <w:spacing w:after="0"/>
              <w:cnfStyle w:val="000000100000" w:firstRow="0" w:lastRow="0" w:firstColumn="0" w:lastColumn="0" w:oddVBand="0" w:evenVBand="0" w:oddHBand="1" w:evenHBand="0" w:firstRowFirstColumn="0" w:firstRowLastColumn="0" w:lastRowFirstColumn="0" w:lastRowLastColumn="0"/>
            </w:pPr>
            <w:r>
              <w:t xml:space="preserve">Risk of not </w:t>
            </w:r>
            <w:r w:rsidR="000E1028">
              <w:t>collating all</w:t>
            </w:r>
            <w:r>
              <w:t xml:space="preserve"> surveys, impacting </w:t>
            </w:r>
            <w:r w:rsidR="00B53C1F">
              <w:t xml:space="preserve">participant voice </w:t>
            </w:r>
            <w:sdt>
              <w:sdtPr>
                <w:id w:val="2025212005"/>
                <w:citation/>
              </w:sdtPr>
              <w:sdtEndPr/>
              <w:sdtContent>
                <w:r w:rsidR="00B53C1F">
                  <w:fldChar w:fldCharType="begin"/>
                </w:r>
                <w:r w:rsidR="00B53C1F">
                  <w:instrText xml:space="preserve"> CITATION Soc16 \l 2057 </w:instrText>
                </w:r>
                <w:r w:rsidR="00B53C1F">
                  <w:fldChar w:fldCharType="separate"/>
                </w:r>
                <w:r w:rsidR="009F57FD" w:rsidRPr="009F57FD">
                  <w:rPr>
                    <w:noProof/>
                  </w:rPr>
                  <w:t>(Bryman, 2016)</w:t>
                </w:r>
                <w:r w:rsidR="00B53C1F">
                  <w:fldChar w:fldCharType="end"/>
                </w:r>
              </w:sdtContent>
            </w:sdt>
          </w:p>
          <w:p w14:paraId="6B33B458" w14:textId="743B9F75" w:rsidR="00B53C1F" w:rsidRDefault="00B53C1F" w:rsidP="00A43D28">
            <w:pPr>
              <w:spacing w:after="0"/>
              <w:cnfStyle w:val="000000100000" w:firstRow="0" w:lastRow="0" w:firstColumn="0" w:lastColumn="0" w:oddVBand="0" w:evenVBand="0" w:oddHBand="1" w:evenHBand="0" w:firstRowFirstColumn="0" w:firstRowLastColumn="0" w:lastRowFirstColumn="0" w:lastRowLastColumn="0"/>
            </w:pPr>
            <w:r>
              <w:t xml:space="preserve">Survey Fatigue, especially in large public sector organisations </w:t>
            </w:r>
            <w:sdt>
              <w:sdtPr>
                <w:id w:val="-878082969"/>
                <w:citation/>
              </w:sdtPr>
              <w:sdtEndPr/>
              <w:sdtContent>
                <w:r>
                  <w:fldChar w:fldCharType="begin"/>
                </w:r>
                <w:r>
                  <w:instrText xml:space="preserve"> CITATION Tho13 \l 2057 </w:instrText>
                </w:r>
                <w:r>
                  <w:fldChar w:fldCharType="separate"/>
                </w:r>
                <w:r w:rsidR="009F57FD" w:rsidRPr="009F57FD">
                  <w:rPr>
                    <w:noProof/>
                  </w:rPr>
                  <w:t>(Thomas, 2017)</w:t>
                </w:r>
                <w:r>
                  <w:fldChar w:fldCharType="end"/>
                </w:r>
              </w:sdtContent>
            </w:sdt>
          </w:p>
          <w:p w14:paraId="5975A982" w14:textId="3B2C0784" w:rsidR="00C06351" w:rsidRDefault="00C06351" w:rsidP="009449D6">
            <w:pPr>
              <w:spacing w:after="0"/>
              <w:ind w:left="360"/>
              <w:cnfStyle w:val="000000100000" w:firstRow="0" w:lastRow="0" w:firstColumn="0" w:lastColumn="0" w:oddVBand="0" w:evenVBand="0" w:oddHBand="1" w:evenHBand="0" w:firstRowFirstColumn="0" w:firstRowLastColumn="0" w:lastRowFirstColumn="0" w:lastRowLastColumn="0"/>
            </w:pPr>
          </w:p>
        </w:tc>
        <w:tc>
          <w:tcPr>
            <w:tcW w:w="1417" w:type="dxa"/>
          </w:tcPr>
          <w:p w14:paraId="11F4C72E" w14:textId="77777777" w:rsidR="000C1D12" w:rsidRDefault="000C1D12" w:rsidP="009449D6">
            <w:pPr>
              <w:spacing w:after="0"/>
              <w:cnfStyle w:val="000000100000" w:firstRow="0" w:lastRow="0" w:firstColumn="0" w:lastColumn="0" w:oddVBand="0" w:evenVBand="0" w:oddHBand="1" w:evenHBand="0" w:firstRowFirstColumn="0" w:firstRowLastColumn="0" w:lastRowFirstColumn="0" w:lastRowLastColumn="0"/>
            </w:pPr>
          </w:p>
        </w:tc>
      </w:tr>
    </w:tbl>
    <w:p w14:paraId="5776F5AB" w14:textId="5D0B54B1" w:rsidR="003E4335" w:rsidRDefault="00CC7EC7" w:rsidP="003B620E">
      <w:pPr>
        <w:pStyle w:val="gmail-m-6621954609058374364xmsonormal"/>
        <w:spacing w:before="0" w:beforeAutospacing="0" w:after="0" w:afterAutospacing="0" w:line="480" w:lineRule="auto"/>
        <w:jc w:val="center"/>
        <w:rPr>
          <w:rFonts w:asciiTheme="minorHAnsi" w:hAnsiTheme="minorHAnsi" w:cstheme="minorHAnsi"/>
        </w:rPr>
      </w:pPr>
      <w:bookmarkStart w:id="55" w:name="_Ref102399232"/>
      <w:bookmarkStart w:id="56" w:name="_Ref102399222"/>
      <w:r>
        <w:t xml:space="preserve">Table </w:t>
      </w:r>
      <w:r w:rsidR="00A32556">
        <w:fldChar w:fldCharType="begin"/>
      </w:r>
      <w:r w:rsidR="00A32556">
        <w:instrText xml:space="preserve"> SEQ Table \* ARABIC </w:instrText>
      </w:r>
      <w:r w:rsidR="00A32556">
        <w:fldChar w:fldCharType="separate"/>
      </w:r>
      <w:r w:rsidR="00A32556">
        <w:rPr>
          <w:noProof/>
        </w:rPr>
        <w:t>1</w:t>
      </w:r>
      <w:r w:rsidR="00A32556">
        <w:fldChar w:fldCharType="end"/>
      </w:r>
      <w:bookmarkEnd w:id="55"/>
      <w:r>
        <w:t xml:space="preserve">: </w:t>
      </w:r>
      <w:r w:rsidRPr="00331DE6">
        <w:t>Advantages and Disadvantages of Research Methods</w:t>
      </w:r>
      <w:bookmarkEnd w:id="56"/>
    </w:p>
    <w:p w14:paraId="3692558D" w14:textId="3FA012E5" w:rsidR="00540E88" w:rsidRDefault="00C070D2" w:rsidP="003B620E">
      <w:pPr>
        <w:pStyle w:val="gmail-m-6621954609058374364xmsonormal"/>
        <w:spacing w:before="0" w:beforeAutospacing="0" w:after="0" w:afterAutospacing="0" w:line="480" w:lineRule="auto"/>
        <w:jc w:val="both"/>
        <w:rPr>
          <w:rFonts w:asciiTheme="minorHAnsi" w:hAnsiTheme="minorHAnsi" w:cstheme="minorHAnsi"/>
        </w:rPr>
      </w:pPr>
      <w:r>
        <w:rPr>
          <w:rFonts w:asciiTheme="minorHAnsi" w:hAnsiTheme="minorHAnsi" w:cstheme="minorHAnsi"/>
        </w:rPr>
        <w:t>Using a questionnaire</w:t>
      </w:r>
      <w:r w:rsidR="00C070D9">
        <w:rPr>
          <w:rFonts w:asciiTheme="minorHAnsi" w:hAnsiTheme="minorHAnsi" w:cstheme="minorHAnsi"/>
        </w:rPr>
        <w:t xml:space="preserve">, </w:t>
      </w:r>
      <w:r w:rsidR="000F4CC1">
        <w:rPr>
          <w:rFonts w:asciiTheme="minorHAnsi" w:hAnsiTheme="minorHAnsi" w:cstheme="minorHAnsi"/>
        </w:rPr>
        <w:t xml:space="preserve">to create depth </w:t>
      </w:r>
      <w:r w:rsidR="00951732" w:rsidRPr="00C27EBE">
        <w:rPr>
          <w:rFonts w:asciiTheme="minorHAnsi" w:hAnsiTheme="minorHAnsi" w:cstheme="minorHAnsi"/>
        </w:rPr>
        <w:t xml:space="preserve">of understanding and </w:t>
      </w:r>
      <w:r w:rsidR="00575896" w:rsidRPr="00C27EBE">
        <w:rPr>
          <w:rFonts w:asciiTheme="minorHAnsi" w:hAnsiTheme="minorHAnsi" w:cstheme="minorHAnsi"/>
        </w:rPr>
        <w:t>richness of data</w:t>
      </w:r>
      <w:r w:rsidR="000F4CC1">
        <w:rPr>
          <w:rFonts w:asciiTheme="minorHAnsi" w:hAnsiTheme="minorHAnsi" w:cstheme="minorHAnsi"/>
        </w:rPr>
        <w:t xml:space="preserve">, </w:t>
      </w:r>
      <w:r w:rsidR="00C90637">
        <w:rPr>
          <w:rFonts w:asciiTheme="minorHAnsi" w:hAnsiTheme="minorHAnsi" w:cstheme="minorHAnsi"/>
        </w:rPr>
        <w:t>limitations will</w:t>
      </w:r>
      <w:r w:rsidR="000F4CC1">
        <w:rPr>
          <w:rFonts w:asciiTheme="minorHAnsi" w:hAnsiTheme="minorHAnsi" w:cstheme="minorHAnsi"/>
        </w:rPr>
        <w:t xml:space="preserve"> be </w:t>
      </w:r>
      <w:r w:rsidR="001B46C6" w:rsidRPr="00C27EBE">
        <w:rPr>
          <w:rFonts w:asciiTheme="minorHAnsi" w:hAnsiTheme="minorHAnsi" w:cstheme="minorHAnsi"/>
        </w:rPr>
        <w:t>mitigated by using a mixed methods survey</w:t>
      </w:r>
      <w:r w:rsidR="00C05307">
        <w:rPr>
          <w:rFonts w:asciiTheme="minorHAnsi" w:hAnsiTheme="minorHAnsi" w:cstheme="minorHAnsi"/>
        </w:rPr>
        <w:t>,</w:t>
      </w:r>
      <w:r w:rsidR="005E76C5">
        <w:rPr>
          <w:rFonts w:asciiTheme="minorHAnsi" w:hAnsiTheme="minorHAnsi" w:cstheme="minorHAnsi"/>
        </w:rPr>
        <w:t xml:space="preserve"> </w:t>
      </w:r>
      <w:r w:rsidR="004224DA" w:rsidRPr="00C27EBE">
        <w:rPr>
          <w:rFonts w:asciiTheme="minorHAnsi" w:hAnsiTheme="minorHAnsi" w:cstheme="minorHAnsi"/>
        </w:rPr>
        <w:t>making it more quantifiable</w:t>
      </w:r>
      <w:r w:rsidR="007627F7">
        <w:rPr>
          <w:rFonts w:asciiTheme="minorHAnsi" w:hAnsiTheme="minorHAnsi" w:cstheme="minorHAnsi"/>
        </w:rPr>
        <w:t xml:space="preserve"> </w:t>
      </w:r>
      <w:sdt>
        <w:sdtPr>
          <w:rPr>
            <w:rFonts w:asciiTheme="minorHAnsi" w:hAnsiTheme="minorHAnsi" w:cstheme="minorHAnsi"/>
          </w:rPr>
          <w:id w:val="1623644730"/>
          <w:citation/>
        </w:sdtPr>
        <w:sdtEndPr/>
        <w:sdtContent>
          <w:r w:rsidR="007627F7">
            <w:rPr>
              <w:rFonts w:asciiTheme="minorHAnsi" w:hAnsiTheme="minorHAnsi" w:cstheme="minorHAnsi"/>
            </w:rPr>
            <w:fldChar w:fldCharType="begin"/>
          </w:r>
          <w:r w:rsidR="007627F7">
            <w:rPr>
              <w:rFonts w:asciiTheme="minorHAnsi" w:hAnsiTheme="minorHAnsi" w:cstheme="minorHAnsi"/>
            </w:rPr>
            <w:instrText xml:space="preserve"> CITATION Sau19 \l 2057 </w:instrText>
          </w:r>
          <w:r w:rsidR="007627F7">
            <w:rPr>
              <w:rFonts w:asciiTheme="minorHAnsi" w:hAnsiTheme="minorHAnsi" w:cstheme="minorHAnsi"/>
            </w:rPr>
            <w:fldChar w:fldCharType="separate"/>
          </w:r>
          <w:r w:rsidR="009F57FD" w:rsidRPr="009F57FD">
            <w:rPr>
              <w:rFonts w:asciiTheme="minorHAnsi" w:hAnsiTheme="minorHAnsi" w:cstheme="minorHAnsi"/>
              <w:noProof/>
            </w:rPr>
            <w:t>(Saunders, et al., 2019)</w:t>
          </w:r>
          <w:r w:rsidR="007627F7">
            <w:rPr>
              <w:rFonts w:asciiTheme="minorHAnsi" w:hAnsiTheme="minorHAnsi" w:cstheme="minorHAnsi"/>
            </w:rPr>
            <w:fldChar w:fldCharType="end"/>
          </w:r>
        </w:sdtContent>
      </w:sdt>
      <w:r w:rsidR="004224DA" w:rsidRPr="00C27EBE">
        <w:rPr>
          <w:rFonts w:asciiTheme="minorHAnsi" w:hAnsiTheme="minorHAnsi" w:cstheme="minorHAnsi"/>
        </w:rPr>
        <w:t xml:space="preserve">. </w:t>
      </w:r>
      <w:r w:rsidR="005E76C5">
        <w:rPr>
          <w:rFonts w:asciiTheme="minorHAnsi" w:hAnsiTheme="minorHAnsi" w:cstheme="minorHAnsi"/>
        </w:rPr>
        <w:t xml:space="preserve"> </w:t>
      </w:r>
    </w:p>
    <w:p w14:paraId="4ABFEC7B" w14:textId="77777777" w:rsidR="00540E88" w:rsidRDefault="00540E88" w:rsidP="003B620E">
      <w:pPr>
        <w:pStyle w:val="gmail-m-6621954609058374364xmsonormal"/>
        <w:spacing w:before="0" w:beforeAutospacing="0" w:after="0" w:afterAutospacing="0" w:line="480" w:lineRule="auto"/>
        <w:jc w:val="both"/>
        <w:rPr>
          <w:rFonts w:asciiTheme="minorHAnsi" w:hAnsiTheme="minorHAnsi" w:cstheme="minorHAnsi"/>
        </w:rPr>
      </w:pPr>
    </w:p>
    <w:p w14:paraId="79B7EEB1" w14:textId="6A912BB7" w:rsidR="00F634FC" w:rsidRDefault="00F634FC" w:rsidP="003B620E">
      <w:pPr>
        <w:pStyle w:val="gmail-m-6621954609058374364xmsonormal"/>
        <w:spacing w:before="0" w:beforeAutospacing="0" w:after="0" w:afterAutospacing="0" w:line="480" w:lineRule="auto"/>
        <w:jc w:val="both"/>
        <w:rPr>
          <w:rFonts w:asciiTheme="minorHAnsi" w:hAnsiTheme="minorHAnsi" w:cstheme="minorHAnsi"/>
        </w:rPr>
      </w:pPr>
      <w:r w:rsidRPr="00C27EBE">
        <w:rPr>
          <w:rFonts w:asciiTheme="minorHAnsi" w:hAnsiTheme="minorHAnsi" w:cstheme="minorHAnsi"/>
        </w:rPr>
        <w:t>One disadvantage is l</w:t>
      </w:r>
      <w:r w:rsidR="009A24AA">
        <w:rPr>
          <w:rFonts w:asciiTheme="minorHAnsi" w:hAnsiTheme="minorHAnsi" w:cstheme="minorHAnsi"/>
        </w:rPr>
        <w:t>imited</w:t>
      </w:r>
      <w:r w:rsidRPr="00C27EBE">
        <w:rPr>
          <w:rFonts w:asciiTheme="minorHAnsi" w:hAnsiTheme="minorHAnsi" w:cstheme="minorHAnsi"/>
        </w:rPr>
        <w:t xml:space="preserve"> </w:t>
      </w:r>
      <w:r w:rsidR="00567880" w:rsidRPr="00C27EBE">
        <w:rPr>
          <w:rFonts w:asciiTheme="minorHAnsi" w:hAnsiTheme="minorHAnsi" w:cstheme="minorHAnsi"/>
        </w:rPr>
        <w:t>response</w:t>
      </w:r>
      <w:sdt>
        <w:sdtPr>
          <w:rPr>
            <w:rFonts w:asciiTheme="minorHAnsi" w:hAnsiTheme="minorHAnsi" w:cstheme="minorHAnsi"/>
          </w:rPr>
          <w:id w:val="-1285043517"/>
          <w:citation/>
        </w:sdtPr>
        <w:sdtEndPr/>
        <w:sdtContent>
          <w:r w:rsidR="00186EB6">
            <w:rPr>
              <w:rFonts w:asciiTheme="minorHAnsi" w:hAnsiTheme="minorHAnsi" w:cstheme="minorHAnsi"/>
            </w:rPr>
            <w:fldChar w:fldCharType="begin"/>
          </w:r>
          <w:r w:rsidR="00186EB6">
            <w:rPr>
              <w:rFonts w:asciiTheme="minorHAnsi" w:hAnsiTheme="minorHAnsi" w:cstheme="minorHAnsi"/>
            </w:rPr>
            <w:instrText xml:space="preserve">CITATION Soc16 \l 2057 </w:instrText>
          </w:r>
          <w:r w:rsidR="00186EB6">
            <w:rPr>
              <w:rFonts w:asciiTheme="minorHAnsi" w:hAnsiTheme="minorHAnsi" w:cstheme="minorHAnsi"/>
            </w:rPr>
            <w:fldChar w:fldCharType="separate"/>
          </w:r>
          <w:r w:rsidR="009F57FD">
            <w:rPr>
              <w:rFonts w:asciiTheme="minorHAnsi" w:hAnsiTheme="minorHAnsi" w:cstheme="minorHAnsi"/>
              <w:noProof/>
            </w:rPr>
            <w:t xml:space="preserve"> </w:t>
          </w:r>
          <w:r w:rsidR="009F57FD" w:rsidRPr="009F57FD">
            <w:rPr>
              <w:rFonts w:asciiTheme="minorHAnsi" w:hAnsiTheme="minorHAnsi" w:cstheme="minorHAnsi"/>
              <w:noProof/>
            </w:rPr>
            <w:t>(Bryman, 2016)</w:t>
          </w:r>
          <w:r w:rsidR="00186EB6">
            <w:rPr>
              <w:rFonts w:asciiTheme="minorHAnsi" w:hAnsiTheme="minorHAnsi" w:cstheme="minorHAnsi"/>
            </w:rPr>
            <w:fldChar w:fldCharType="end"/>
          </w:r>
        </w:sdtContent>
      </w:sdt>
      <w:r w:rsidR="00567880" w:rsidRPr="00C27EBE">
        <w:rPr>
          <w:rFonts w:asciiTheme="minorHAnsi" w:hAnsiTheme="minorHAnsi" w:cstheme="minorHAnsi"/>
        </w:rPr>
        <w:t>;</w:t>
      </w:r>
      <w:r w:rsidRPr="00C27EBE">
        <w:rPr>
          <w:rFonts w:asciiTheme="minorHAnsi" w:hAnsiTheme="minorHAnsi" w:cstheme="minorHAnsi"/>
        </w:rPr>
        <w:t xml:space="preserve"> </w:t>
      </w:r>
      <w:r w:rsidR="0066799F" w:rsidRPr="00C27EBE">
        <w:rPr>
          <w:rFonts w:asciiTheme="minorHAnsi" w:hAnsiTheme="minorHAnsi" w:cstheme="minorHAnsi"/>
        </w:rPr>
        <w:t>however,</w:t>
      </w:r>
      <w:r w:rsidRPr="00C27EBE">
        <w:rPr>
          <w:rFonts w:asciiTheme="minorHAnsi" w:hAnsiTheme="minorHAnsi" w:cstheme="minorHAnsi"/>
        </w:rPr>
        <w:t xml:space="preserve"> </w:t>
      </w:r>
      <w:r w:rsidR="00567880">
        <w:rPr>
          <w:rFonts w:asciiTheme="minorHAnsi" w:hAnsiTheme="minorHAnsi" w:cstheme="minorHAnsi"/>
        </w:rPr>
        <w:t xml:space="preserve">it would not be </w:t>
      </w:r>
      <w:r w:rsidRPr="00C27EBE">
        <w:rPr>
          <w:rFonts w:asciiTheme="minorHAnsi" w:hAnsiTheme="minorHAnsi" w:cstheme="minorHAnsi"/>
        </w:rPr>
        <w:t xml:space="preserve">practical to </w:t>
      </w:r>
      <w:r w:rsidRPr="006375D9">
        <w:rPr>
          <w:rFonts w:asciiTheme="minorHAnsi" w:hAnsiTheme="minorHAnsi" w:cstheme="minorHAnsi"/>
        </w:rPr>
        <w:t xml:space="preserve">collect and analyse data from </w:t>
      </w:r>
      <w:r w:rsidR="005E76C5">
        <w:rPr>
          <w:rFonts w:asciiTheme="minorHAnsi" w:hAnsiTheme="minorHAnsi" w:cstheme="minorHAnsi"/>
        </w:rPr>
        <w:t>entire workforce</w:t>
      </w:r>
      <w:r w:rsidR="00567880" w:rsidRPr="006375D9">
        <w:rPr>
          <w:rFonts w:asciiTheme="minorHAnsi" w:hAnsiTheme="minorHAnsi" w:cstheme="minorHAnsi"/>
        </w:rPr>
        <w:t xml:space="preserve">. </w:t>
      </w:r>
      <w:r w:rsidRPr="006375D9">
        <w:rPr>
          <w:rFonts w:asciiTheme="minorHAnsi" w:hAnsiTheme="minorHAnsi" w:cstheme="minorHAnsi"/>
        </w:rPr>
        <w:t xml:space="preserve"> Neuman (2011) suggests a 10% sample is sufficient</w:t>
      </w:r>
      <w:r w:rsidR="009F2237">
        <w:rPr>
          <w:rFonts w:asciiTheme="minorHAnsi" w:hAnsiTheme="minorHAnsi" w:cstheme="minorHAnsi"/>
        </w:rPr>
        <w:t xml:space="preserve">. </w:t>
      </w:r>
      <w:r w:rsidRPr="006375D9">
        <w:rPr>
          <w:rFonts w:asciiTheme="minorHAnsi" w:hAnsiTheme="minorHAnsi" w:cstheme="minorHAnsi"/>
        </w:rPr>
        <w:t>Anderson (2013) agree</w:t>
      </w:r>
      <w:r w:rsidR="009F2237">
        <w:rPr>
          <w:rFonts w:asciiTheme="minorHAnsi" w:hAnsiTheme="minorHAnsi" w:cstheme="minorHAnsi"/>
        </w:rPr>
        <w:t>s</w:t>
      </w:r>
      <w:r w:rsidRPr="006375D9">
        <w:rPr>
          <w:rFonts w:asciiTheme="minorHAnsi" w:hAnsiTheme="minorHAnsi" w:cstheme="minorHAnsi"/>
        </w:rPr>
        <w:t xml:space="preserve"> sufficiency up to a sample size of around 10,000</w:t>
      </w:r>
      <w:r w:rsidR="007627F7" w:rsidRPr="006375D9">
        <w:rPr>
          <w:rFonts w:asciiTheme="minorHAnsi" w:hAnsiTheme="minorHAnsi" w:cstheme="minorHAnsi"/>
        </w:rPr>
        <w:t xml:space="preserve"> </w:t>
      </w:r>
      <w:r w:rsidR="006375D9" w:rsidRPr="006375D9">
        <w:rPr>
          <w:rFonts w:asciiTheme="minorHAnsi" w:hAnsiTheme="minorHAnsi" w:cstheme="minorHAnsi"/>
        </w:rPr>
        <w:t>staff</w:t>
      </w:r>
      <w:r w:rsidRPr="00C27EBE">
        <w:rPr>
          <w:rFonts w:asciiTheme="minorHAnsi" w:hAnsiTheme="minorHAnsi" w:cstheme="minorHAnsi"/>
        </w:rPr>
        <w:t xml:space="preserve"> </w:t>
      </w:r>
      <w:sdt>
        <w:sdtPr>
          <w:rPr>
            <w:rFonts w:asciiTheme="minorHAnsi" w:hAnsiTheme="minorHAnsi" w:cstheme="minorHAnsi"/>
          </w:rPr>
          <w:id w:val="-1303778311"/>
          <w:citation/>
        </w:sdtPr>
        <w:sdtEndPr/>
        <w:sdtContent>
          <w:r w:rsidRPr="00C27EBE">
            <w:rPr>
              <w:rFonts w:asciiTheme="minorHAnsi" w:hAnsiTheme="minorHAnsi" w:cstheme="minorHAnsi"/>
            </w:rPr>
            <w:fldChar w:fldCharType="begin"/>
          </w:r>
          <w:r w:rsidRPr="00C27EBE">
            <w:rPr>
              <w:rFonts w:asciiTheme="minorHAnsi" w:hAnsiTheme="minorHAnsi" w:cstheme="minorHAnsi"/>
            </w:rPr>
            <w:instrText xml:space="preserve"> CITATION And13 \l 2057 </w:instrText>
          </w:r>
          <w:r w:rsidRPr="00C27EBE">
            <w:rPr>
              <w:rFonts w:asciiTheme="minorHAnsi" w:hAnsiTheme="minorHAnsi" w:cstheme="minorHAnsi"/>
            </w:rPr>
            <w:fldChar w:fldCharType="separate"/>
          </w:r>
          <w:r w:rsidR="009F57FD" w:rsidRPr="009F57FD">
            <w:rPr>
              <w:rFonts w:asciiTheme="minorHAnsi" w:hAnsiTheme="minorHAnsi" w:cstheme="minorHAnsi"/>
              <w:noProof/>
            </w:rPr>
            <w:t>(Anderson, 2013)</w:t>
          </w:r>
          <w:r w:rsidRPr="00C27EBE">
            <w:rPr>
              <w:rFonts w:asciiTheme="minorHAnsi" w:hAnsiTheme="minorHAnsi" w:cstheme="minorHAnsi"/>
            </w:rPr>
            <w:fldChar w:fldCharType="end"/>
          </w:r>
        </w:sdtContent>
      </w:sdt>
      <w:r w:rsidR="00567880">
        <w:rPr>
          <w:rFonts w:asciiTheme="minorHAnsi" w:hAnsiTheme="minorHAnsi" w:cstheme="minorHAnsi"/>
        </w:rPr>
        <w:t>, reflects the workforce</w:t>
      </w:r>
      <w:r w:rsidR="00F06932">
        <w:rPr>
          <w:rFonts w:asciiTheme="minorHAnsi" w:hAnsiTheme="minorHAnsi" w:cstheme="minorHAnsi"/>
        </w:rPr>
        <w:t xml:space="preserve"> of HDdUHB</w:t>
      </w:r>
      <w:r w:rsidR="00567880">
        <w:rPr>
          <w:rFonts w:asciiTheme="minorHAnsi" w:hAnsiTheme="minorHAnsi" w:cstheme="minorHAnsi"/>
        </w:rPr>
        <w:t xml:space="preserve">.  </w:t>
      </w:r>
      <w:r w:rsidRPr="00C27EBE">
        <w:rPr>
          <w:rFonts w:asciiTheme="minorHAnsi" w:hAnsiTheme="minorHAnsi" w:cstheme="minorHAnsi"/>
        </w:rPr>
        <w:t xml:space="preserve"> </w:t>
      </w:r>
    </w:p>
    <w:p w14:paraId="31F03E71" w14:textId="43A5E22B" w:rsidR="00DD151F" w:rsidRDefault="00EC2651" w:rsidP="00A51A4A">
      <w:pPr>
        <w:pStyle w:val="Heading2"/>
        <w:numPr>
          <w:ilvl w:val="1"/>
          <w:numId w:val="34"/>
        </w:numPr>
        <w:ind w:left="576"/>
      </w:pPr>
      <w:bookmarkStart w:id="57" w:name="_Toc102405840"/>
      <w:r>
        <w:t>Sampling</w:t>
      </w:r>
      <w:bookmarkEnd w:id="57"/>
    </w:p>
    <w:p w14:paraId="377E333D" w14:textId="710CAF6F" w:rsidR="00B94639" w:rsidRDefault="008F5658" w:rsidP="003B620E">
      <w:pPr>
        <w:spacing w:line="480" w:lineRule="auto"/>
      </w:pPr>
      <w:r>
        <w:t>The</w:t>
      </w:r>
      <w:r w:rsidR="003A0FB2">
        <w:t xml:space="preserve"> </w:t>
      </w:r>
      <w:r w:rsidR="008C160A">
        <w:t xml:space="preserve">objective </w:t>
      </w:r>
      <w:r w:rsidR="00280F9F">
        <w:t>was</w:t>
      </w:r>
      <w:r w:rsidR="008C160A">
        <w:t xml:space="preserve"> to obtain as many </w:t>
      </w:r>
      <w:r w:rsidR="003A0FB2">
        <w:t>respondents</w:t>
      </w:r>
      <w:r w:rsidR="00F30298">
        <w:t xml:space="preserve"> as possible, </w:t>
      </w:r>
      <w:r w:rsidR="009368E8">
        <w:t xml:space="preserve">ensuring the sample is representative of </w:t>
      </w:r>
      <w:r w:rsidR="00C42264">
        <w:t xml:space="preserve">the </w:t>
      </w:r>
      <w:r w:rsidR="000A07E5">
        <w:t>organisation, multi-</w:t>
      </w:r>
      <w:r w:rsidR="00530B24">
        <w:t xml:space="preserve">stage sampling </w:t>
      </w:r>
      <w:r w:rsidR="008E2EFE">
        <w:t>was</w:t>
      </w:r>
      <w:r w:rsidR="00530B24">
        <w:t xml:space="preserve"> us</w:t>
      </w:r>
      <w:r w:rsidR="00813143">
        <w:t>ed</w:t>
      </w:r>
      <w:r w:rsidR="00D25450">
        <w:t xml:space="preserve">, </w:t>
      </w:r>
      <w:r w:rsidR="00E20494">
        <w:t xml:space="preserve">with one of the main limitations </w:t>
      </w:r>
      <w:r w:rsidR="00EB51BA">
        <w:t xml:space="preserve">being the increased </w:t>
      </w:r>
      <w:r w:rsidR="002B5028">
        <w:t>time</w:t>
      </w:r>
      <w:r w:rsidR="00315EBE">
        <w:t xml:space="preserve"> needed </w:t>
      </w:r>
      <w:sdt>
        <w:sdtPr>
          <w:id w:val="1977715718"/>
          <w:citation/>
        </w:sdtPr>
        <w:sdtEndPr/>
        <w:sdtContent>
          <w:r w:rsidR="00A64383">
            <w:fldChar w:fldCharType="begin"/>
          </w:r>
          <w:r w:rsidR="00A64383">
            <w:instrText xml:space="preserve"> CITATION Val18 \l 2057 </w:instrText>
          </w:r>
          <w:r w:rsidR="00A64383">
            <w:fldChar w:fldCharType="separate"/>
          </w:r>
          <w:r w:rsidR="009F57FD" w:rsidRPr="009F57FD">
            <w:rPr>
              <w:noProof/>
            </w:rPr>
            <w:t>(Valliant, et al., 2018)</w:t>
          </w:r>
          <w:r w:rsidR="00A64383">
            <w:fldChar w:fldCharType="end"/>
          </w:r>
        </w:sdtContent>
      </w:sdt>
      <w:r w:rsidR="00B45E5F">
        <w:t>.</w:t>
      </w:r>
      <w:r w:rsidR="00D25450">
        <w:t xml:space="preserve">  C</w:t>
      </w:r>
      <w:r w:rsidR="00813143">
        <w:t xml:space="preserve">ommencing with </w:t>
      </w:r>
      <w:r w:rsidR="001543F8">
        <w:t>v</w:t>
      </w:r>
      <w:r w:rsidR="00813143">
        <w:t xml:space="preserve">olunteer </w:t>
      </w:r>
      <w:r w:rsidR="00F17D2F">
        <w:t>self-selection</w:t>
      </w:r>
      <w:r w:rsidR="008A369F">
        <w:t>, publicising the survey</w:t>
      </w:r>
      <w:r w:rsidR="000468A4">
        <w:t xml:space="preserve">, </w:t>
      </w:r>
      <w:r w:rsidR="00A15494">
        <w:t xml:space="preserve">collating data and analysing if this meets the broad </w:t>
      </w:r>
      <w:r w:rsidR="000468A4">
        <w:t>representation</w:t>
      </w:r>
      <w:r w:rsidR="00A631D2">
        <w:t xml:space="preserve">.  Following this, </w:t>
      </w:r>
      <w:r w:rsidR="00EB60D9">
        <w:t xml:space="preserve">stratified random </w:t>
      </w:r>
      <w:r w:rsidR="00A631D2">
        <w:t xml:space="preserve">sampling </w:t>
      </w:r>
      <w:r w:rsidR="00AC2124">
        <w:t>was</w:t>
      </w:r>
      <w:r w:rsidR="00A631D2">
        <w:t xml:space="preserve"> used, </w:t>
      </w:r>
      <w:r w:rsidR="00574204">
        <w:t xml:space="preserve">analysing groups not represented in the first stage and </w:t>
      </w:r>
      <w:r w:rsidR="00947788">
        <w:t xml:space="preserve">dividing staff into </w:t>
      </w:r>
      <w:r w:rsidR="00AD2B3A">
        <w:t xml:space="preserve">location, service and </w:t>
      </w:r>
      <w:r w:rsidR="0077477A">
        <w:t xml:space="preserve">pay band ensuring </w:t>
      </w:r>
      <w:r w:rsidR="00743FFC">
        <w:t xml:space="preserve">representation </w:t>
      </w:r>
      <w:sdt>
        <w:sdtPr>
          <w:id w:val="-188523625"/>
          <w:citation/>
        </w:sdtPr>
        <w:sdtEndPr/>
        <w:sdtContent>
          <w:r w:rsidR="00DF391F">
            <w:fldChar w:fldCharType="begin"/>
          </w:r>
          <w:r w:rsidR="00DF391F">
            <w:instrText xml:space="preserve"> CITATION Sau19 \l 2057 </w:instrText>
          </w:r>
          <w:r w:rsidR="00DF391F">
            <w:fldChar w:fldCharType="separate"/>
          </w:r>
          <w:r w:rsidR="009F57FD" w:rsidRPr="009F57FD">
            <w:rPr>
              <w:noProof/>
            </w:rPr>
            <w:t>(Saunders, et al., 2019)</w:t>
          </w:r>
          <w:r w:rsidR="00DF391F">
            <w:fldChar w:fldCharType="end"/>
          </w:r>
        </w:sdtContent>
      </w:sdt>
      <w:r w:rsidR="005A644F">
        <w:t>. R</w:t>
      </w:r>
      <w:r w:rsidR="00B94639" w:rsidRPr="00B94639">
        <w:t xml:space="preserve">esearchers rely on stratified sampling when a </w:t>
      </w:r>
      <w:r w:rsidR="00B94639" w:rsidRPr="00AC2124">
        <w:t>population’s characteristics are diverse and they want to ensure that every characteristic is properly represented in the sample</w:t>
      </w:r>
      <w:r w:rsidR="005A644F" w:rsidRPr="00AC2124">
        <w:t xml:space="preserve"> </w:t>
      </w:r>
      <w:sdt>
        <w:sdtPr>
          <w:id w:val="1748755901"/>
          <w:citation/>
        </w:sdtPr>
        <w:sdtEndPr/>
        <w:sdtContent>
          <w:r w:rsidR="005A644F" w:rsidRPr="00AC2124">
            <w:fldChar w:fldCharType="begin"/>
          </w:r>
          <w:r w:rsidR="005A644F" w:rsidRPr="00AC2124">
            <w:instrText xml:space="preserve"> CITATION And13 \l 2057 </w:instrText>
          </w:r>
          <w:r w:rsidR="005A644F" w:rsidRPr="00AC2124">
            <w:fldChar w:fldCharType="separate"/>
          </w:r>
          <w:r w:rsidR="009F57FD" w:rsidRPr="00AC2124">
            <w:t>(Anderson, 2013)</w:t>
          </w:r>
          <w:r w:rsidR="005A644F" w:rsidRPr="00AC2124">
            <w:fldChar w:fldCharType="end"/>
          </w:r>
        </w:sdtContent>
      </w:sdt>
      <w:r w:rsidR="005A644F" w:rsidRPr="00AC2124">
        <w:t xml:space="preserve">, thus </w:t>
      </w:r>
      <w:r w:rsidR="00F30EEC" w:rsidRPr="00AC2124">
        <w:t xml:space="preserve">making the sample more representative </w:t>
      </w:r>
      <w:sdt>
        <w:sdtPr>
          <w:id w:val="1874272587"/>
          <w:citation/>
        </w:sdtPr>
        <w:sdtEndPr/>
        <w:sdtContent>
          <w:r w:rsidR="004D6B60" w:rsidRPr="00AC2124">
            <w:fldChar w:fldCharType="begin"/>
          </w:r>
          <w:r w:rsidR="004D6B60" w:rsidRPr="00AC2124">
            <w:instrText xml:space="preserve"> CITATION Kum14 \l 2057 </w:instrText>
          </w:r>
          <w:r w:rsidR="004D6B60" w:rsidRPr="00AC2124">
            <w:fldChar w:fldCharType="separate"/>
          </w:r>
          <w:r w:rsidR="009F57FD" w:rsidRPr="00AC2124">
            <w:t>(Kumar, 2014)</w:t>
          </w:r>
          <w:r w:rsidR="004D6B60" w:rsidRPr="00AC2124">
            <w:fldChar w:fldCharType="end"/>
          </w:r>
        </w:sdtContent>
      </w:sdt>
      <w:r w:rsidR="004D6B60" w:rsidRPr="00AC2124">
        <w:t>.</w:t>
      </w:r>
      <w:r w:rsidR="001D7EF7">
        <w:t xml:space="preserve">  </w:t>
      </w:r>
    </w:p>
    <w:p w14:paraId="5B1601C6" w14:textId="2557D00D" w:rsidR="00D67075" w:rsidRDefault="00AC2124" w:rsidP="003B620E">
      <w:pPr>
        <w:spacing w:line="480" w:lineRule="auto"/>
      </w:pPr>
      <w:r>
        <w:t>A</w:t>
      </w:r>
      <w:r w:rsidR="00416B42">
        <w:t xml:space="preserve"> limitation of volunteer sampling is that </w:t>
      </w:r>
      <w:r w:rsidR="00282034">
        <w:t xml:space="preserve">respondents can often have a strong view, either opposing or </w:t>
      </w:r>
      <w:r w:rsidR="00B74299">
        <w:t xml:space="preserve">supporting </w:t>
      </w:r>
      <w:r w:rsidR="00C50E0F">
        <w:t xml:space="preserve">the topic </w:t>
      </w:r>
      <w:sdt>
        <w:sdtPr>
          <w:id w:val="-1757433758"/>
          <w:citation/>
        </w:sdtPr>
        <w:sdtEndPr/>
        <w:sdtContent>
          <w:r w:rsidR="00BE12EE">
            <w:fldChar w:fldCharType="begin"/>
          </w:r>
          <w:r w:rsidR="00BE12EE">
            <w:instrText xml:space="preserve"> CITATION Neu11 \l 2057 </w:instrText>
          </w:r>
          <w:r w:rsidR="00BE12EE">
            <w:fldChar w:fldCharType="separate"/>
          </w:r>
          <w:r w:rsidR="009F57FD" w:rsidRPr="009F57FD">
            <w:rPr>
              <w:noProof/>
            </w:rPr>
            <w:t>(Neuman, 2011)</w:t>
          </w:r>
          <w:r w:rsidR="00BE12EE">
            <w:fldChar w:fldCharType="end"/>
          </w:r>
        </w:sdtContent>
      </w:sdt>
      <w:r w:rsidR="007423E0">
        <w:t xml:space="preserve">, </w:t>
      </w:r>
      <w:r w:rsidR="00F54800">
        <w:t xml:space="preserve">however </w:t>
      </w:r>
      <w:r w:rsidR="00C8115E">
        <w:t xml:space="preserve">the </w:t>
      </w:r>
      <w:r w:rsidR="00C8115E" w:rsidRPr="007F7EE9">
        <w:t xml:space="preserve">benefit of providing </w:t>
      </w:r>
      <w:r w:rsidR="00CB39CA" w:rsidRPr="007F7EE9">
        <w:t>exploratory</w:t>
      </w:r>
      <w:r w:rsidR="00C8115E">
        <w:t xml:space="preserve"> resear</w:t>
      </w:r>
      <w:r w:rsidR="00CB39CA">
        <w:t>ch means this limitation will be accepted</w:t>
      </w:r>
      <w:r w:rsidR="001B3A1C">
        <w:t>, also recognising multi-stage sampling will also reduce this</w:t>
      </w:r>
      <w:sdt>
        <w:sdtPr>
          <w:id w:val="431099209"/>
          <w:citation/>
        </w:sdtPr>
        <w:sdtEndPr/>
        <w:sdtContent>
          <w:r w:rsidR="00E1286F">
            <w:fldChar w:fldCharType="begin"/>
          </w:r>
          <w:r w:rsidR="00E1286F">
            <w:instrText xml:space="preserve"> CITATION Bel181 \l 2057 </w:instrText>
          </w:r>
          <w:r w:rsidR="00E1286F">
            <w:fldChar w:fldCharType="separate"/>
          </w:r>
          <w:r w:rsidR="009F57FD">
            <w:rPr>
              <w:noProof/>
            </w:rPr>
            <w:t xml:space="preserve"> </w:t>
          </w:r>
          <w:r w:rsidR="009F57FD" w:rsidRPr="009F57FD">
            <w:rPr>
              <w:noProof/>
            </w:rPr>
            <w:t>(Bell &amp; Waters, 2018)</w:t>
          </w:r>
          <w:r w:rsidR="00E1286F">
            <w:fldChar w:fldCharType="end"/>
          </w:r>
        </w:sdtContent>
      </w:sdt>
      <w:r w:rsidR="001B3A1C">
        <w:t xml:space="preserve">. </w:t>
      </w:r>
    </w:p>
    <w:p w14:paraId="5B041D26" w14:textId="0EADA225" w:rsidR="00AF1D10" w:rsidRDefault="00C15C26" w:rsidP="00A51A4A">
      <w:pPr>
        <w:pStyle w:val="Heading2"/>
        <w:numPr>
          <w:ilvl w:val="1"/>
          <w:numId w:val="34"/>
        </w:numPr>
        <w:ind w:left="576"/>
      </w:pPr>
      <w:bookmarkStart w:id="58" w:name="_Toc102405841"/>
      <w:r>
        <w:t xml:space="preserve">Ethical </w:t>
      </w:r>
      <w:r w:rsidR="00AC0547">
        <w:t>C</w:t>
      </w:r>
      <w:r>
        <w:t>onsiderations</w:t>
      </w:r>
      <w:bookmarkEnd w:id="58"/>
    </w:p>
    <w:p w14:paraId="60FA1BFB" w14:textId="4C0F5C63" w:rsidR="00D30784" w:rsidRDefault="00E7698B" w:rsidP="003B620E">
      <w:pPr>
        <w:spacing w:line="480" w:lineRule="auto"/>
        <w:rPr>
          <w:rFonts w:cs="Arial"/>
        </w:rPr>
      </w:pPr>
      <w:r>
        <w:t xml:space="preserve">Ethical research </w:t>
      </w:r>
      <w:r w:rsidR="00A4186F">
        <w:t>protects the d</w:t>
      </w:r>
      <w:r w:rsidR="00A4186F" w:rsidRPr="00A4186F">
        <w:t xml:space="preserve">ignity, rights, safety and well-being of </w:t>
      </w:r>
      <w:r w:rsidR="00A4186F">
        <w:t xml:space="preserve">participants </w:t>
      </w:r>
      <w:sdt>
        <w:sdtPr>
          <w:id w:val="-134033869"/>
          <w:citation/>
        </w:sdtPr>
        <w:sdtEndPr/>
        <w:sdtContent>
          <w:r w:rsidR="000D1ECF">
            <w:fldChar w:fldCharType="begin"/>
          </w:r>
          <w:r w:rsidR="000D1ECF">
            <w:instrText xml:space="preserve"> CITATION Tho13 \l 2057 </w:instrText>
          </w:r>
          <w:r w:rsidR="000D1ECF">
            <w:fldChar w:fldCharType="separate"/>
          </w:r>
          <w:r w:rsidR="009F57FD" w:rsidRPr="009F57FD">
            <w:rPr>
              <w:noProof/>
            </w:rPr>
            <w:t>(Thomas, 2017)</w:t>
          </w:r>
          <w:r w:rsidR="000D1ECF">
            <w:fldChar w:fldCharType="end"/>
          </w:r>
        </w:sdtContent>
      </w:sdt>
      <w:r w:rsidR="000D1ECF">
        <w:t xml:space="preserve">.  </w:t>
      </w:r>
      <w:r w:rsidR="006E0928">
        <w:t xml:space="preserve"> </w:t>
      </w:r>
      <w:r w:rsidR="00C237A6">
        <w:t xml:space="preserve">Prior to </w:t>
      </w:r>
      <w:r w:rsidR="00C6249E">
        <w:t xml:space="preserve">this research, </w:t>
      </w:r>
      <w:r w:rsidR="00924CDB">
        <w:t>e</w:t>
      </w:r>
      <w:r w:rsidR="00C6249E">
        <w:t xml:space="preserve">thical </w:t>
      </w:r>
      <w:r w:rsidR="00924CDB">
        <w:t>a</w:t>
      </w:r>
      <w:r w:rsidR="00C6249E">
        <w:t>pproval was sought</w:t>
      </w:r>
      <w:r w:rsidR="00924CDB">
        <w:t xml:space="preserve">.  As </w:t>
      </w:r>
      <w:r w:rsidR="00D30784">
        <w:rPr>
          <w:rFonts w:cs="Arial"/>
        </w:rPr>
        <w:t xml:space="preserve">this was </w:t>
      </w:r>
      <w:r w:rsidR="004F017F">
        <w:rPr>
          <w:rFonts w:cs="Arial"/>
        </w:rPr>
        <w:t xml:space="preserve">identified as </w:t>
      </w:r>
      <w:r w:rsidR="00D30784">
        <w:rPr>
          <w:rFonts w:cs="Arial"/>
        </w:rPr>
        <w:t xml:space="preserve">Service Evaluation, </w:t>
      </w:r>
      <w:r w:rsidR="004F017F">
        <w:rPr>
          <w:rFonts w:cs="Arial"/>
        </w:rPr>
        <w:t xml:space="preserve">it did not require </w:t>
      </w:r>
      <w:r w:rsidR="00D30784" w:rsidRPr="0075450A">
        <w:rPr>
          <w:rFonts w:cs="Arial"/>
        </w:rPr>
        <w:t>formal Research</w:t>
      </w:r>
      <w:r w:rsidR="00D30784">
        <w:rPr>
          <w:rFonts w:cs="Arial"/>
        </w:rPr>
        <w:t xml:space="preserve"> and </w:t>
      </w:r>
      <w:r w:rsidR="00D30784" w:rsidRPr="0075450A">
        <w:rPr>
          <w:rFonts w:cs="Arial"/>
        </w:rPr>
        <w:t>Ethics Committee approval</w:t>
      </w:r>
      <w:r w:rsidR="004F017F">
        <w:rPr>
          <w:rFonts w:cs="Arial"/>
        </w:rPr>
        <w:t xml:space="preserve"> </w:t>
      </w:r>
      <w:sdt>
        <w:sdtPr>
          <w:rPr>
            <w:rFonts w:cs="Arial"/>
          </w:rPr>
          <w:id w:val="1830009791"/>
          <w:citation/>
        </w:sdtPr>
        <w:sdtEndPr/>
        <w:sdtContent>
          <w:r w:rsidR="004F017F">
            <w:rPr>
              <w:rFonts w:cs="Arial"/>
            </w:rPr>
            <w:fldChar w:fldCharType="begin"/>
          </w:r>
          <w:r w:rsidR="004F017F">
            <w:rPr>
              <w:rFonts w:cs="Arial"/>
            </w:rPr>
            <w:instrText xml:space="preserve"> CITATION HDd191 \l 2057 </w:instrText>
          </w:r>
          <w:r w:rsidR="004F017F">
            <w:rPr>
              <w:rFonts w:cs="Arial"/>
            </w:rPr>
            <w:fldChar w:fldCharType="separate"/>
          </w:r>
          <w:r w:rsidR="009F57FD" w:rsidRPr="009F57FD">
            <w:rPr>
              <w:rFonts w:cs="Arial"/>
              <w:noProof/>
            </w:rPr>
            <w:t>(HDdUHB, 2019)</w:t>
          </w:r>
          <w:r w:rsidR="004F017F">
            <w:rPr>
              <w:rFonts w:cs="Arial"/>
            </w:rPr>
            <w:fldChar w:fldCharType="end"/>
          </w:r>
        </w:sdtContent>
      </w:sdt>
      <w:r w:rsidR="00216C96">
        <w:rPr>
          <w:rFonts w:cs="Arial"/>
        </w:rPr>
        <w:t xml:space="preserve">. </w:t>
      </w:r>
    </w:p>
    <w:p w14:paraId="4D5C34C7" w14:textId="77777777" w:rsidR="000D1ECF" w:rsidRPr="000D1ECF" w:rsidRDefault="000D1ECF" w:rsidP="003B620E">
      <w:pPr>
        <w:spacing w:line="480" w:lineRule="auto"/>
        <w:rPr>
          <w:rFonts w:cs="Arial"/>
          <w:sz w:val="8"/>
          <w:szCs w:val="4"/>
        </w:rPr>
      </w:pPr>
    </w:p>
    <w:p w14:paraId="595A5CE5" w14:textId="2327E408" w:rsidR="007D2F10" w:rsidRPr="00CF43CA" w:rsidRDefault="009648A8" w:rsidP="003B620E">
      <w:pPr>
        <w:spacing w:line="480" w:lineRule="auto"/>
        <w:rPr>
          <w:color w:val="FF0000"/>
          <w:highlight w:val="yellow"/>
        </w:rPr>
      </w:pPr>
      <w:r w:rsidRPr="006D1A9A">
        <w:t xml:space="preserve">The </w:t>
      </w:r>
      <w:r w:rsidR="00473359" w:rsidRPr="006D1A9A">
        <w:t>purpose of the research was explained to all participants, and therefore consent obtained</w:t>
      </w:r>
      <w:r w:rsidR="00285DC5" w:rsidRPr="006D1A9A">
        <w:t xml:space="preserve">. Assurance of </w:t>
      </w:r>
      <w:r w:rsidR="006D1A9A" w:rsidRPr="006D1A9A">
        <w:t>anonymity</w:t>
      </w:r>
      <w:r w:rsidR="00957ABF">
        <w:t xml:space="preserve"> and compliance to data protection </w:t>
      </w:r>
      <w:r w:rsidR="00E7698B">
        <w:t xml:space="preserve">legislation </w:t>
      </w:r>
      <w:r w:rsidR="00285DC5" w:rsidRPr="006D1A9A">
        <w:t xml:space="preserve">was given </w:t>
      </w:r>
      <w:r w:rsidR="00E3352C">
        <w:t>and</w:t>
      </w:r>
      <w:r w:rsidR="006D1A9A">
        <w:t xml:space="preserve"> </w:t>
      </w:r>
      <w:r w:rsidR="00892C97">
        <w:t xml:space="preserve">where small samples within a </w:t>
      </w:r>
      <w:r w:rsidR="008470D6">
        <w:t>demographic criterion</w:t>
      </w:r>
      <w:r w:rsidR="0005500F">
        <w:t xml:space="preserve"> may have </w:t>
      </w:r>
      <w:r w:rsidR="007E08E1">
        <w:t>compromised</w:t>
      </w:r>
      <w:r w:rsidR="0005500F">
        <w:t xml:space="preserve"> </w:t>
      </w:r>
      <w:r w:rsidR="00ED6761">
        <w:t>anonymity</w:t>
      </w:r>
      <w:r w:rsidR="0005500F">
        <w:t xml:space="preserve">, </w:t>
      </w:r>
      <w:r w:rsidR="0005500F" w:rsidRPr="000D1ECF">
        <w:t xml:space="preserve">these </w:t>
      </w:r>
      <w:r w:rsidR="00727124">
        <w:t xml:space="preserve">combined in </w:t>
      </w:r>
      <w:r w:rsidR="007E08E1">
        <w:t xml:space="preserve">the </w:t>
      </w:r>
      <w:r w:rsidR="008470D6" w:rsidRPr="000D1ECF">
        <w:t>other</w:t>
      </w:r>
      <w:r w:rsidR="005B6961" w:rsidRPr="000D1ECF">
        <w:t xml:space="preserve"> section, protecting identity.  Questionnaires were also available in both </w:t>
      </w:r>
      <w:r w:rsidR="00957ABF" w:rsidRPr="000D1ECF">
        <w:t>E</w:t>
      </w:r>
      <w:r w:rsidR="007D2F10" w:rsidRPr="000D1ECF">
        <w:t>nglish/</w:t>
      </w:r>
      <w:r w:rsidR="002B5028" w:rsidRPr="000D1ECF">
        <w:t>Welsh</w:t>
      </w:r>
      <w:r w:rsidR="000D1ECF">
        <w:t xml:space="preserve">, </w:t>
      </w:r>
      <w:r w:rsidR="00AC0208">
        <w:t xml:space="preserve">recognising individuals rights to access information in a language of their choice and Microsoft Teams also provided </w:t>
      </w:r>
      <w:r w:rsidR="00DF44C4">
        <w:t>options for additional language</w:t>
      </w:r>
      <w:r w:rsidR="00E3352C">
        <w:t xml:space="preserve"> options. </w:t>
      </w:r>
    </w:p>
    <w:p w14:paraId="55258C44" w14:textId="6F95E40D" w:rsidR="00F53236" w:rsidRDefault="009762C5" w:rsidP="00A51A4A">
      <w:pPr>
        <w:pStyle w:val="Heading2"/>
        <w:numPr>
          <w:ilvl w:val="1"/>
          <w:numId w:val="34"/>
        </w:numPr>
        <w:ind w:left="576"/>
      </w:pPr>
      <w:bookmarkStart w:id="59" w:name="_Toc102405842"/>
      <w:r>
        <w:t>Questionnaire Design</w:t>
      </w:r>
      <w:bookmarkEnd w:id="59"/>
    </w:p>
    <w:p w14:paraId="0A32BBC8" w14:textId="7A1E9CFE" w:rsidR="00A56FA1" w:rsidRDefault="00A56FA1" w:rsidP="003B620E">
      <w:pPr>
        <w:spacing w:line="480" w:lineRule="auto"/>
      </w:pPr>
      <w:r>
        <w:t xml:space="preserve">NHS employees are encouraged to complete numerous surveys, which </w:t>
      </w:r>
      <w:r w:rsidR="007E08E1">
        <w:t>can</w:t>
      </w:r>
      <w:r>
        <w:t xml:space="preserve"> cause survey fatigue </w:t>
      </w:r>
      <w:sdt>
        <w:sdtPr>
          <w:id w:val="223493952"/>
          <w:citation/>
        </w:sdtPr>
        <w:sdtEndPr/>
        <w:sdtContent>
          <w:r>
            <w:fldChar w:fldCharType="begin"/>
          </w:r>
          <w:r>
            <w:instrText xml:space="preserve"> CITATION Mck21 \l 2057 </w:instrText>
          </w:r>
          <w:r>
            <w:fldChar w:fldCharType="separate"/>
          </w:r>
          <w:r w:rsidR="009F57FD" w:rsidRPr="009F57FD">
            <w:rPr>
              <w:noProof/>
            </w:rPr>
            <w:t>(Mckinsey, 2021)</w:t>
          </w:r>
          <w:r>
            <w:fldChar w:fldCharType="end"/>
          </w:r>
        </w:sdtContent>
      </w:sdt>
      <w:r>
        <w:t xml:space="preserve">. To overcome this, the questionnaire needs to adopt a new questioning style, encouraging thought and providing a personal benefit to individuals </w:t>
      </w:r>
      <w:sdt>
        <w:sdtPr>
          <w:id w:val="-1622833150"/>
          <w:citation/>
        </w:sdtPr>
        <w:sdtEndPr/>
        <w:sdtContent>
          <w:r>
            <w:fldChar w:fldCharType="begin"/>
          </w:r>
          <w:r>
            <w:instrText xml:space="preserve"> CITATION Tho13 \l 2057 </w:instrText>
          </w:r>
          <w:r>
            <w:fldChar w:fldCharType="separate"/>
          </w:r>
          <w:r w:rsidR="009F57FD" w:rsidRPr="009F57FD">
            <w:rPr>
              <w:noProof/>
            </w:rPr>
            <w:t>(Thomas, 2017)</w:t>
          </w:r>
          <w:r>
            <w:fldChar w:fldCharType="end"/>
          </w:r>
        </w:sdtContent>
      </w:sdt>
      <w:r>
        <w:t>.</w:t>
      </w:r>
    </w:p>
    <w:p w14:paraId="4CA8FE5B" w14:textId="77777777" w:rsidR="00A56FA1" w:rsidRPr="009449D6" w:rsidRDefault="00A56FA1" w:rsidP="003B620E">
      <w:pPr>
        <w:spacing w:line="480" w:lineRule="auto"/>
        <w:rPr>
          <w:sz w:val="2"/>
          <w:szCs w:val="2"/>
        </w:rPr>
      </w:pPr>
    </w:p>
    <w:p w14:paraId="1D11F9E7" w14:textId="4213F9A3" w:rsidR="0070001E" w:rsidRDefault="00361C72" w:rsidP="003B620E">
      <w:pPr>
        <w:spacing w:line="480" w:lineRule="auto"/>
      </w:pPr>
      <w:r>
        <w:t>Recognising the need to analyse trends</w:t>
      </w:r>
      <w:r w:rsidR="00D812FA">
        <w:t xml:space="preserve"> for a large data set</w:t>
      </w:r>
      <w:r>
        <w:t xml:space="preserve">, </w:t>
      </w:r>
      <w:r w:rsidR="00C17405">
        <w:t xml:space="preserve"> questions </w:t>
      </w:r>
      <w:r w:rsidR="00F010AE">
        <w:t xml:space="preserve">will </w:t>
      </w:r>
      <w:r w:rsidR="00C17405">
        <w:t xml:space="preserve">identify characteristics and demographics, </w:t>
      </w:r>
      <w:r w:rsidR="00703CC2">
        <w:t xml:space="preserve">understand </w:t>
      </w:r>
      <w:r w:rsidR="00657145">
        <w:t xml:space="preserve">barriers </w:t>
      </w:r>
      <w:r w:rsidR="00703CC2">
        <w:t xml:space="preserve">including those identified in </w:t>
      </w:r>
      <w:r w:rsidR="00F010AE">
        <w:t xml:space="preserve">the </w:t>
      </w:r>
      <w:r w:rsidR="00703CC2">
        <w:t xml:space="preserve">literature </w:t>
      </w:r>
      <w:r w:rsidR="00044620">
        <w:t xml:space="preserve">review </w:t>
      </w:r>
      <w:r w:rsidR="00657145">
        <w:t xml:space="preserve">and their understanding of </w:t>
      </w:r>
      <w:r w:rsidR="00194757">
        <w:t xml:space="preserve">L&amp;D processes to support development. </w:t>
      </w:r>
      <w:r w:rsidR="00BA53DF">
        <w:t xml:space="preserve"> </w:t>
      </w:r>
    </w:p>
    <w:p w14:paraId="04ABDBF3" w14:textId="4BFC5A6C" w:rsidR="00172A91" w:rsidRDefault="008D18FD" w:rsidP="003B620E">
      <w:pPr>
        <w:spacing w:line="480" w:lineRule="auto"/>
      </w:pPr>
      <w:r>
        <w:t xml:space="preserve">Due to </w:t>
      </w:r>
      <w:r w:rsidR="00044620">
        <w:t xml:space="preserve">the </w:t>
      </w:r>
      <w:r w:rsidR="00E02A98">
        <w:t xml:space="preserve">sample size, </w:t>
      </w:r>
      <w:r w:rsidR="00044620">
        <w:t xml:space="preserve">surveys </w:t>
      </w:r>
      <w:r w:rsidR="00172A91">
        <w:t xml:space="preserve">will be </w:t>
      </w:r>
      <w:r w:rsidR="00C56545">
        <w:t xml:space="preserve">designed using Microsoft Forms, </w:t>
      </w:r>
      <w:r w:rsidR="00E55BA5">
        <w:t>consisting of self</w:t>
      </w:r>
      <w:r w:rsidR="00AE039A">
        <w:t>-</w:t>
      </w:r>
      <w:r w:rsidR="00E55BA5">
        <w:t>completi</w:t>
      </w:r>
      <w:r w:rsidR="00F17D78">
        <w:t>on</w:t>
      </w:r>
      <w:r w:rsidR="00E55BA5">
        <w:t xml:space="preserve"> questionnaires</w:t>
      </w:r>
      <w:r w:rsidR="005142AF">
        <w:t xml:space="preserve">.  </w:t>
      </w:r>
      <w:r w:rsidR="00A02690">
        <w:t>P</w:t>
      </w:r>
      <w:r w:rsidR="00F1122D">
        <w:t xml:space="preserve">hase one </w:t>
      </w:r>
      <w:r w:rsidR="007215B4">
        <w:t xml:space="preserve">opened for </w:t>
      </w:r>
      <w:r w:rsidR="001557AF">
        <w:t>6 weeks</w:t>
      </w:r>
      <w:r w:rsidR="00D70564">
        <w:t xml:space="preserve"> following </w:t>
      </w:r>
      <w:r w:rsidR="001557AF">
        <w:t xml:space="preserve">good practice </w:t>
      </w:r>
      <w:sdt>
        <w:sdtPr>
          <w:id w:val="-1944369984"/>
          <w:citation/>
        </w:sdtPr>
        <w:sdtEndPr/>
        <w:sdtContent>
          <w:r w:rsidR="001557AF" w:rsidRPr="0059096F">
            <w:fldChar w:fldCharType="begin"/>
          </w:r>
          <w:r w:rsidR="001557AF" w:rsidRPr="0059096F">
            <w:instrText xml:space="preserve"> CITATION Sau19 \l 2057 </w:instrText>
          </w:r>
          <w:r w:rsidR="001557AF" w:rsidRPr="0059096F">
            <w:fldChar w:fldCharType="separate"/>
          </w:r>
          <w:r w:rsidR="009F57FD" w:rsidRPr="009F57FD">
            <w:rPr>
              <w:noProof/>
            </w:rPr>
            <w:t>(Saunders, et al., 2019)</w:t>
          </w:r>
          <w:r w:rsidR="001557AF" w:rsidRPr="0059096F">
            <w:fldChar w:fldCharType="end"/>
          </w:r>
        </w:sdtContent>
      </w:sdt>
      <w:r w:rsidR="00D70564">
        <w:t>, a</w:t>
      </w:r>
      <w:r w:rsidR="00C84B66" w:rsidRPr="0059096F">
        <w:t>llow</w:t>
      </w:r>
      <w:r w:rsidR="0059096F" w:rsidRPr="0059096F">
        <w:t>ing</w:t>
      </w:r>
      <w:r w:rsidR="0059096F">
        <w:t xml:space="preserve"> </w:t>
      </w:r>
      <w:r w:rsidR="00C84B66">
        <w:t>questionnaire</w:t>
      </w:r>
      <w:r w:rsidR="0059096F">
        <w:t>s</w:t>
      </w:r>
      <w:r w:rsidR="00C84B66">
        <w:t xml:space="preserve"> to be </w:t>
      </w:r>
      <w:r w:rsidR="00967E8C">
        <w:t xml:space="preserve">available </w:t>
      </w:r>
      <w:r w:rsidR="004E2642">
        <w:t>outside the organisations IT security from multiple devi</w:t>
      </w:r>
      <w:r w:rsidR="00010AC8">
        <w:t>ces</w:t>
      </w:r>
      <w:r w:rsidR="00C84B66">
        <w:t>,</w:t>
      </w:r>
      <w:r w:rsidR="00010AC8">
        <w:t xml:space="preserve"> </w:t>
      </w:r>
      <w:r w:rsidR="00967E8C">
        <w:t xml:space="preserve">using internet, intranet, </w:t>
      </w:r>
      <w:r w:rsidR="00165BB2">
        <w:t xml:space="preserve">hyperlinks, </w:t>
      </w:r>
      <w:r w:rsidR="00C4440B">
        <w:t xml:space="preserve">QR codes </w:t>
      </w:r>
      <w:r w:rsidR="00010AC8">
        <w:t xml:space="preserve">and forwarded by </w:t>
      </w:r>
      <w:r w:rsidR="00C84B66">
        <w:t>respondents via</w:t>
      </w:r>
      <w:r w:rsidR="00A12C57">
        <w:t xml:space="preserve"> mobile devices</w:t>
      </w:r>
      <w:r w:rsidR="00010AC8">
        <w:t>.</w:t>
      </w:r>
      <w:r w:rsidR="00A12C57">
        <w:t xml:space="preserve">  </w:t>
      </w:r>
      <w:r w:rsidR="00144369">
        <w:t xml:space="preserve">Whilst phase </w:t>
      </w:r>
      <w:r w:rsidR="00A12C57">
        <w:t>two was carried out face to face</w:t>
      </w:r>
      <w:r w:rsidR="005C656A">
        <w:t xml:space="preserve"> over ten weeks, </w:t>
      </w:r>
      <w:r w:rsidR="00144369">
        <w:t>widening participation and removing IT barriers</w:t>
      </w:r>
      <w:r w:rsidR="00793CE4">
        <w:t xml:space="preserve">.  </w:t>
      </w:r>
    </w:p>
    <w:p w14:paraId="6BD78B63" w14:textId="79395091" w:rsidR="00853881" w:rsidRDefault="006622A7" w:rsidP="003B620E">
      <w:pPr>
        <w:spacing w:line="480" w:lineRule="auto"/>
      </w:pPr>
      <w:r>
        <w:t>To</w:t>
      </w:r>
      <w:r w:rsidR="00853881">
        <w:t xml:space="preserve"> ensure </w:t>
      </w:r>
      <w:r w:rsidR="00A658B7">
        <w:t xml:space="preserve">attractiveness, </w:t>
      </w:r>
      <w:r w:rsidR="00853881">
        <w:t>a short</w:t>
      </w:r>
      <w:r w:rsidR="009B6238">
        <w:t xml:space="preserve">, meaningful title </w:t>
      </w:r>
      <w:r w:rsidR="00A658B7">
        <w:t>was used</w:t>
      </w:r>
      <w:r w:rsidR="00604F44">
        <w:t xml:space="preserve"> </w:t>
      </w:r>
      <w:sdt>
        <w:sdtPr>
          <w:id w:val="-423649719"/>
          <w:citation/>
        </w:sdtPr>
        <w:sdtEndPr/>
        <w:sdtContent>
          <w:r w:rsidR="00940FA3">
            <w:fldChar w:fldCharType="begin"/>
          </w:r>
          <w:r w:rsidR="00940FA3">
            <w:instrText xml:space="preserve"> CITATION Lou19 \l 2057 </w:instrText>
          </w:r>
          <w:r w:rsidR="00940FA3">
            <w:fldChar w:fldCharType="separate"/>
          </w:r>
          <w:r w:rsidR="009F57FD" w:rsidRPr="009F57FD">
            <w:rPr>
              <w:noProof/>
            </w:rPr>
            <w:t>(Loughborough University, 2019)</w:t>
          </w:r>
          <w:r w:rsidR="00940FA3">
            <w:fldChar w:fldCharType="end"/>
          </w:r>
        </w:sdtContent>
      </w:sdt>
      <w:r w:rsidR="00940FA3">
        <w:t xml:space="preserve">. </w:t>
      </w:r>
      <w:r w:rsidR="004132D8">
        <w:t xml:space="preserve"> </w:t>
      </w:r>
      <w:r w:rsidR="00876B4E">
        <w:t>C</w:t>
      </w:r>
      <w:r w:rsidR="00DD0407">
        <w:t xml:space="preserve">losed questions </w:t>
      </w:r>
      <w:r w:rsidR="0077303B">
        <w:t>elicit</w:t>
      </w:r>
      <w:r w:rsidR="00604F44">
        <w:t>ed</w:t>
      </w:r>
      <w:r w:rsidR="0077303B">
        <w:t xml:space="preserve"> </w:t>
      </w:r>
      <w:r w:rsidR="00876B4E">
        <w:t>quantitative</w:t>
      </w:r>
      <w:r w:rsidR="0077303B">
        <w:t xml:space="preserve"> data, support</w:t>
      </w:r>
      <w:r w:rsidR="00604F44">
        <w:t>ed</w:t>
      </w:r>
      <w:r w:rsidR="0077303B">
        <w:t xml:space="preserve"> </w:t>
      </w:r>
      <w:r w:rsidR="00876B4E">
        <w:t xml:space="preserve">literacy </w:t>
      </w:r>
      <w:r w:rsidR="00AF176A">
        <w:t>and simple</w:t>
      </w:r>
      <w:r w:rsidR="00876B4E">
        <w:t xml:space="preserve"> analy</w:t>
      </w:r>
      <w:r w:rsidR="00AF176A">
        <w:t>sis</w:t>
      </w:r>
      <w:r w:rsidR="00F17863">
        <w:t xml:space="preserve">.  Open questions </w:t>
      </w:r>
      <w:r w:rsidR="00AF176A">
        <w:t>provided</w:t>
      </w:r>
      <w:r w:rsidR="00737C64">
        <w:t xml:space="preserve"> qualitative data, encouraging thoughts</w:t>
      </w:r>
      <w:r w:rsidR="004C4E1A">
        <w:t xml:space="preserve"> and </w:t>
      </w:r>
      <w:r w:rsidR="00CC3283">
        <w:t>broaden</w:t>
      </w:r>
      <w:r w:rsidR="00AF176A">
        <w:t>ing</w:t>
      </w:r>
      <w:r w:rsidR="00CC3283">
        <w:t xml:space="preserve"> understanding</w:t>
      </w:r>
      <w:r w:rsidR="00344AAF">
        <w:t xml:space="preserve"> </w:t>
      </w:r>
      <w:sdt>
        <w:sdtPr>
          <w:id w:val="1409801892"/>
          <w:citation/>
        </w:sdtPr>
        <w:sdtEndPr/>
        <w:sdtContent>
          <w:r w:rsidR="00501434">
            <w:fldChar w:fldCharType="begin"/>
          </w:r>
          <w:r w:rsidR="00501434">
            <w:instrText xml:space="preserve"> CITATION And13 \l 2057 </w:instrText>
          </w:r>
          <w:r w:rsidR="00501434">
            <w:fldChar w:fldCharType="separate"/>
          </w:r>
          <w:r w:rsidR="009F57FD" w:rsidRPr="009F57FD">
            <w:rPr>
              <w:noProof/>
            </w:rPr>
            <w:t>(Anderson, 2013)</w:t>
          </w:r>
          <w:r w:rsidR="00501434">
            <w:fldChar w:fldCharType="end"/>
          </w:r>
        </w:sdtContent>
      </w:sdt>
      <w:r w:rsidR="004C4E1A">
        <w:t xml:space="preserve">, however </w:t>
      </w:r>
      <w:r w:rsidR="00AF176A">
        <w:t xml:space="preserve">could </w:t>
      </w:r>
      <w:r w:rsidR="00E53B77">
        <w:t>reduc</w:t>
      </w:r>
      <w:r w:rsidR="00AF176A">
        <w:t>e</w:t>
      </w:r>
      <w:r w:rsidR="00E53B77">
        <w:t xml:space="preserve"> participation due to </w:t>
      </w:r>
      <w:r w:rsidR="00344AAF">
        <w:t>literacy levels and time taken to complete</w:t>
      </w:r>
      <w:sdt>
        <w:sdtPr>
          <w:id w:val="-1960022496"/>
          <w:citation/>
        </w:sdtPr>
        <w:sdtEndPr/>
        <w:sdtContent>
          <w:r w:rsidR="00E068E9">
            <w:fldChar w:fldCharType="begin"/>
          </w:r>
          <w:r w:rsidR="00E068E9">
            <w:instrText xml:space="preserve"> CITATION Tho13 \l 2057 </w:instrText>
          </w:r>
          <w:r w:rsidR="00E068E9">
            <w:fldChar w:fldCharType="separate"/>
          </w:r>
          <w:r w:rsidR="009F57FD">
            <w:rPr>
              <w:noProof/>
            </w:rPr>
            <w:t xml:space="preserve"> </w:t>
          </w:r>
          <w:r w:rsidR="009F57FD" w:rsidRPr="009F57FD">
            <w:rPr>
              <w:noProof/>
            </w:rPr>
            <w:t>(Thomas, 2017)</w:t>
          </w:r>
          <w:r w:rsidR="00E068E9">
            <w:fldChar w:fldCharType="end"/>
          </w:r>
        </w:sdtContent>
      </w:sdt>
      <w:r w:rsidR="00344AAF">
        <w:t xml:space="preserve">. </w:t>
      </w:r>
      <w:r w:rsidR="00AF176A">
        <w:t xml:space="preserve">Meeting the needs of the academic research and organisational need, although it </w:t>
      </w:r>
      <w:r w:rsidR="00910EC0">
        <w:t xml:space="preserve">is suggested 10 questions, with less </w:t>
      </w:r>
      <w:r w:rsidR="00E068E9">
        <w:t>than 20 words</w:t>
      </w:r>
      <w:r w:rsidR="00910EC0">
        <w:t xml:space="preserve"> </w:t>
      </w:r>
      <w:sdt>
        <w:sdtPr>
          <w:id w:val="-1620135878"/>
          <w:citation/>
        </w:sdtPr>
        <w:sdtEndPr/>
        <w:sdtContent>
          <w:r w:rsidR="00E068E9">
            <w:fldChar w:fldCharType="begin"/>
          </w:r>
          <w:r w:rsidR="00E068E9">
            <w:instrText xml:space="preserve"> CITATION Sau19 \l 2057 </w:instrText>
          </w:r>
          <w:r w:rsidR="00E068E9">
            <w:fldChar w:fldCharType="separate"/>
          </w:r>
          <w:r w:rsidR="009F57FD" w:rsidRPr="009F57FD">
            <w:rPr>
              <w:noProof/>
            </w:rPr>
            <w:t>(Saunders, et al., 2019)</w:t>
          </w:r>
          <w:r w:rsidR="00E068E9">
            <w:fldChar w:fldCharType="end"/>
          </w:r>
        </w:sdtContent>
      </w:sdt>
      <w:r w:rsidR="00910EC0">
        <w:t xml:space="preserve">, this was not possible to meet HDdUHB needs. </w:t>
      </w:r>
    </w:p>
    <w:p w14:paraId="69FE4A82" w14:textId="21FED180" w:rsidR="006375D9" w:rsidRDefault="00F23286" w:rsidP="003B620E">
      <w:pPr>
        <w:spacing w:line="480" w:lineRule="auto"/>
      </w:pPr>
      <w:r>
        <w:t xml:space="preserve">The </w:t>
      </w:r>
      <w:r w:rsidR="003078CD">
        <w:t xml:space="preserve">first section </w:t>
      </w:r>
      <w:r w:rsidR="00910EC0">
        <w:t xml:space="preserve">confirmed </w:t>
      </w:r>
      <w:r w:rsidR="00E10F45">
        <w:t>consent</w:t>
      </w:r>
      <w:r w:rsidR="003078CD">
        <w:t xml:space="preserve"> and</w:t>
      </w:r>
      <w:r w:rsidR="00E10F45">
        <w:t xml:space="preserve"> </w:t>
      </w:r>
      <w:r w:rsidR="0055275F">
        <w:t>anonymity</w:t>
      </w:r>
      <w:r w:rsidR="003078CD">
        <w:t xml:space="preserve">.  </w:t>
      </w:r>
      <w:r w:rsidR="003078CD" w:rsidRPr="00DE567C">
        <w:t>C</w:t>
      </w:r>
      <w:r w:rsidR="00AD6EA2" w:rsidRPr="00DE567C">
        <w:t xml:space="preserve">losed questions </w:t>
      </w:r>
      <w:r w:rsidR="003078CD" w:rsidRPr="00DE567C">
        <w:t xml:space="preserve">then </w:t>
      </w:r>
      <w:r w:rsidR="0059512F" w:rsidRPr="00DE567C">
        <w:t>provide</w:t>
      </w:r>
      <w:r w:rsidR="003078CD" w:rsidRPr="00DE567C">
        <w:t xml:space="preserve"> workforce demographics</w:t>
      </w:r>
      <w:r w:rsidR="004D74FA" w:rsidRPr="00DE567C">
        <w:t xml:space="preserve"> and finally open questions to gain qualitative feedback from individuals</w:t>
      </w:r>
      <w:r w:rsidR="004D74FA">
        <w:t xml:space="preserve"> and managers.  </w:t>
      </w:r>
    </w:p>
    <w:p w14:paraId="664228E7" w14:textId="77777777" w:rsidR="00B22D60" w:rsidRDefault="00B22D60" w:rsidP="003B620E">
      <w:pPr>
        <w:spacing w:line="480" w:lineRule="auto"/>
      </w:pPr>
    </w:p>
    <w:p w14:paraId="743C9FA7" w14:textId="77777777" w:rsidR="00B22D60" w:rsidRDefault="00B22D60" w:rsidP="003B620E">
      <w:pPr>
        <w:spacing w:line="480" w:lineRule="auto"/>
        <w:rPr>
          <w:rFonts w:asciiTheme="minorHAnsi" w:hAnsiTheme="minorHAnsi" w:cstheme="minorHAnsi"/>
        </w:rPr>
      </w:pPr>
    </w:p>
    <w:p w14:paraId="17579894" w14:textId="77777777" w:rsidR="006375D9" w:rsidRPr="009449D6" w:rsidRDefault="006375D9" w:rsidP="003B620E">
      <w:pPr>
        <w:spacing w:line="480" w:lineRule="auto"/>
        <w:rPr>
          <w:sz w:val="6"/>
          <w:szCs w:val="4"/>
        </w:rPr>
      </w:pPr>
    </w:p>
    <w:p w14:paraId="6420FC2F" w14:textId="66E557BB" w:rsidR="00F53236" w:rsidRDefault="00CC7A8D" w:rsidP="00A51A4A">
      <w:pPr>
        <w:pStyle w:val="Heading3"/>
        <w:numPr>
          <w:ilvl w:val="2"/>
          <w:numId w:val="34"/>
        </w:numPr>
      </w:pPr>
      <w:bookmarkStart w:id="60" w:name="_Toc102405843"/>
      <w:r w:rsidRPr="006C7533">
        <w:t>Reliabilit</w:t>
      </w:r>
      <w:r w:rsidR="007571D6" w:rsidRPr="006C7533">
        <w:t xml:space="preserve">y, </w:t>
      </w:r>
      <w:r w:rsidRPr="006C7533">
        <w:t>Validity</w:t>
      </w:r>
      <w:r>
        <w:t xml:space="preserve"> </w:t>
      </w:r>
      <w:r w:rsidR="007571D6">
        <w:t>and Limitations</w:t>
      </w:r>
      <w:bookmarkEnd w:id="60"/>
    </w:p>
    <w:p w14:paraId="50421737" w14:textId="4BB12801" w:rsidR="00EB41FB" w:rsidRDefault="00F6211D" w:rsidP="003B620E">
      <w:pPr>
        <w:spacing w:line="480" w:lineRule="auto"/>
      </w:pPr>
      <w:r>
        <w:t xml:space="preserve">Reliability refers to the </w:t>
      </w:r>
      <w:r w:rsidR="007E0A49">
        <w:t xml:space="preserve">dependability of research and </w:t>
      </w:r>
      <w:r>
        <w:t xml:space="preserve">ability to </w:t>
      </w:r>
      <w:r w:rsidR="00721E8E">
        <w:t>reproduce</w:t>
      </w:r>
      <w:r w:rsidR="00B20ADC">
        <w:t xml:space="preserve"> similar results </w:t>
      </w:r>
      <w:sdt>
        <w:sdtPr>
          <w:id w:val="-1329210963"/>
          <w:citation/>
        </w:sdtPr>
        <w:sdtEndPr/>
        <w:sdtContent>
          <w:r w:rsidR="00B20ADC">
            <w:fldChar w:fldCharType="begin"/>
          </w:r>
          <w:r w:rsidR="00B20ADC">
            <w:instrText xml:space="preserve"> CITATION Cha05 \l 2057 </w:instrText>
          </w:r>
          <w:r w:rsidR="00B20ADC">
            <w:fldChar w:fldCharType="separate"/>
          </w:r>
          <w:r w:rsidR="009F57FD" w:rsidRPr="009F57FD">
            <w:rPr>
              <w:noProof/>
            </w:rPr>
            <w:t>(Chapman &amp; McNeil, 2005)</w:t>
          </w:r>
          <w:r w:rsidR="00B20ADC">
            <w:fldChar w:fldCharType="end"/>
          </w:r>
        </w:sdtContent>
      </w:sdt>
      <w:r w:rsidR="00721E8E">
        <w:t>, with similar outcomes</w:t>
      </w:r>
      <w:r w:rsidR="00F96A91">
        <w:t>, whereas validity refers to the relevance</w:t>
      </w:r>
      <w:r w:rsidR="00750934">
        <w:t xml:space="preserve"> or responses and how they re</w:t>
      </w:r>
      <w:r w:rsidR="00C60E39">
        <w:t xml:space="preserve">flect reality </w:t>
      </w:r>
      <w:sdt>
        <w:sdtPr>
          <w:id w:val="1542558079"/>
          <w:citation/>
        </w:sdtPr>
        <w:sdtEndPr/>
        <w:sdtContent>
          <w:r w:rsidR="00557E35">
            <w:fldChar w:fldCharType="begin"/>
          </w:r>
          <w:r w:rsidR="00557E35">
            <w:instrText xml:space="preserve"> CITATION Tho13 \l 2057 </w:instrText>
          </w:r>
          <w:r w:rsidR="00557E35">
            <w:fldChar w:fldCharType="separate"/>
          </w:r>
          <w:r w:rsidR="009F57FD" w:rsidRPr="009F57FD">
            <w:rPr>
              <w:noProof/>
            </w:rPr>
            <w:t>(Thomas, 2017)</w:t>
          </w:r>
          <w:r w:rsidR="00557E35">
            <w:fldChar w:fldCharType="end"/>
          </w:r>
        </w:sdtContent>
      </w:sdt>
      <w:r w:rsidR="00557E35">
        <w:t>.</w:t>
      </w:r>
      <w:r w:rsidR="00B36FA6">
        <w:t xml:space="preserve"> </w:t>
      </w:r>
      <w:r w:rsidR="006F370E">
        <w:t xml:space="preserve">The </w:t>
      </w:r>
      <w:r w:rsidR="00EB41FB">
        <w:t xml:space="preserve">questionnaire </w:t>
      </w:r>
      <w:r w:rsidR="006F370E">
        <w:t>was</w:t>
      </w:r>
      <w:r w:rsidR="00EB41FB">
        <w:t xml:space="preserve"> anonymous, which also improves reliability of the research</w:t>
      </w:r>
      <w:r w:rsidR="006F370E">
        <w:t xml:space="preserve"> as respondents can be honest</w:t>
      </w:r>
      <w:r w:rsidR="00EB41FB">
        <w:t xml:space="preserve"> </w:t>
      </w:r>
      <w:sdt>
        <w:sdtPr>
          <w:id w:val="-1732371030"/>
          <w:citation/>
        </w:sdtPr>
        <w:sdtEndPr/>
        <w:sdtContent>
          <w:r w:rsidR="00EB41FB">
            <w:fldChar w:fldCharType="begin"/>
          </w:r>
          <w:r w:rsidR="00EB41FB">
            <w:instrText xml:space="preserve"> CITATION And13 \l 2057 </w:instrText>
          </w:r>
          <w:r w:rsidR="00EB41FB">
            <w:fldChar w:fldCharType="separate"/>
          </w:r>
          <w:r w:rsidR="009F57FD" w:rsidRPr="009F57FD">
            <w:rPr>
              <w:noProof/>
            </w:rPr>
            <w:t>(Anderson, 2013)</w:t>
          </w:r>
          <w:r w:rsidR="00EB41FB">
            <w:fldChar w:fldCharType="end"/>
          </w:r>
        </w:sdtContent>
      </w:sdt>
      <w:r w:rsidR="006F370E">
        <w:t xml:space="preserve">, however Thomas (2017) does argue </w:t>
      </w:r>
      <w:r w:rsidR="00145FBC">
        <w:t xml:space="preserve">that </w:t>
      </w:r>
      <w:r w:rsidR="00C24074">
        <w:t>i</w:t>
      </w:r>
      <w:r w:rsidR="00145FBC">
        <w:t xml:space="preserve">t does </w:t>
      </w:r>
      <w:r w:rsidR="00145FBC" w:rsidRPr="006C7533">
        <w:t>depend of the agenda</w:t>
      </w:r>
      <w:r w:rsidR="00145FBC">
        <w:t xml:space="preserve"> of the participant. </w:t>
      </w:r>
    </w:p>
    <w:p w14:paraId="63B4A7AA" w14:textId="77777777" w:rsidR="00145FBC" w:rsidRPr="00145FBC" w:rsidRDefault="00145FBC" w:rsidP="003B620E">
      <w:pPr>
        <w:spacing w:line="480" w:lineRule="auto"/>
        <w:rPr>
          <w:sz w:val="4"/>
          <w:szCs w:val="2"/>
        </w:rPr>
      </w:pPr>
    </w:p>
    <w:p w14:paraId="6074B3A6" w14:textId="16A24691" w:rsidR="00EE3F7C" w:rsidRDefault="00B36FA6" w:rsidP="003B620E">
      <w:pPr>
        <w:spacing w:line="480" w:lineRule="auto"/>
      </w:pPr>
      <w:r>
        <w:t xml:space="preserve">To increase the </w:t>
      </w:r>
      <w:r w:rsidR="00D91073">
        <w:t>reliability</w:t>
      </w:r>
      <w:r w:rsidR="00DF5407">
        <w:t xml:space="preserve"> and validity, </w:t>
      </w:r>
      <w:r w:rsidR="00D91073">
        <w:t xml:space="preserve">piloting the questionnaire </w:t>
      </w:r>
      <w:r w:rsidR="00C24074">
        <w:t>tested</w:t>
      </w:r>
      <w:r w:rsidR="00084D93">
        <w:t xml:space="preserve"> interpretation of </w:t>
      </w:r>
      <w:r w:rsidR="004D78B6">
        <w:t xml:space="preserve">questions </w:t>
      </w:r>
      <w:sdt>
        <w:sdtPr>
          <w:id w:val="820389850"/>
          <w:citation/>
        </w:sdtPr>
        <w:sdtEndPr/>
        <w:sdtContent>
          <w:r w:rsidR="004D78B6">
            <w:fldChar w:fldCharType="begin"/>
          </w:r>
          <w:r w:rsidR="004D78B6">
            <w:instrText xml:space="preserve"> CITATION Sau19 \l 2057 </w:instrText>
          </w:r>
          <w:r w:rsidR="004D78B6">
            <w:fldChar w:fldCharType="separate"/>
          </w:r>
          <w:r w:rsidR="009F57FD" w:rsidRPr="009F57FD">
            <w:rPr>
              <w:noProof/>
            </w:rPr>
            <w:t>(Saunders, et al., 2019)</w:t>
          </w:r>
          <w:r w:rsidR="004D78B6">
            <w:fldChar w:fldCharType="end"/>
          </w:r>
        </w:sdtContent>
      </w:sdt>
      <w:r w:rsidR="004D78B6">
        <w:t>.</w:t>
      </w:r>
      <w:r w:rsidR="00CA0F5F">
        <w:t xml:space="preserve">  One limitation of questionnaires is the inability to probe or revisit responses </w:t>
      </w:r>
      <w:sdt>
        <w:sdtPr>
          <w:id w:val="292181530"/>
          <w:citation/>
        </w:sdtPr>
        <w:sdtEndPr/>
        <w:sdtContent>
          <w:r w:rsidR="00CA0F5F">
            <w:fldChar w:fldCharType="begin"/>
          </w:r>
          <w:r w:rsidR="00CA0F5F">
            <w:instrText xml:space="preserve"> CITATION Lou19 \l 2057 </w:instrText>
          </w:r>
          <w:r w:rsidR="00CA0F5F">
            <w:fldChar w:fldCharType="separate"/>
          </w:r>
          <w:r w:rsidR="009F57FD" w:rsidRPr="009F57FD">
            <w:rPr>
              <w:noProof/>
            </w:rPr>
            <w:t>(Loughborough University, 2019)</w:t>
          </w:r>
          <w:r w:rsidR="00CA0F5F">
            <w:fldChar w:fldCharType="end"/>
          </w:r>
        </w:sdtContent>
      </w:sdt>
      <w:r w:rsidR="00CA0F5F">
        <w:t xml:space="preserve">,  </w:t>
      </w:r>
      <w:r w:rsidR="00A34614">
        <w:t xml:space="preserve">highlighting the importance of a </w:t>
      </w:r>
      <w:r w:rsidR="00A34614" w:rsidRPr="00A34614">
        <w:t xml:space="preserve">pilot and </w:t>
      </w:r>
      <w:r w:rsidR="00CA0F5F" w:rsidRPr="00A34614">
        <w:t xml:space="preserve">effective preparation </w:t>
      </w:r>
      <w:sdt>
        <w:sdtPr>
          <w:id w:val="1395089740"/>
          <w:citation/>
        </w:sdtPr>
        <w:sdtEndPr/>
        <w:sdtContent>
          <w:r w:rsidR="00CA0F5F" w:rsidRPr="00A34614">
            <w:fldChar w:fldCharType="begin"/>
          </w:r>
          <w:r w:rsidR="00CA0F5F" w:rsidRPr="00A34614">
            <w:instrText xml:space="preserve"> CITATION Bel18 \l 2057 </w:instrText>
          </w:r>
          <w:r w:rsidR="00CA0F5F" w:rsidRPr="00A34614">
            <w:fldChar w:fldCharType="separate"/>
          </w:r>
          <w:r w:rsidR="009F57FD" w:rsidRPr="009F57FD">
            <w:rPr>
              <w:noProof/>
            </w:rPr>
            <w:t>(Bell &amp; Waters, 2018)</w:t>
          </w:r>
          <w:r w:rsidR="00CA0F5F" w:rsidRPr="00A34614">
            <w:fldChar w:fldCharType="end"/>
          </w:r>
        </w:sdtContent>
      </w:sdt>
      <w:r w:rsidR="00CA0F5F" w:rsidRPr="00A34614">
        <w:t>.</w:t>
      </w:r>
      <w:r w:rsidR="009D7D0E">
        <w:t xml:space="preserve">  </w:t>
      </w:r>
      <w:r w:rsidR="0098325D">
        <w:t xml:space="preserve">Data was analysed to </w:t>
      </w:r>
      <w:r w:rsidR="009D7D0E">
        <w:t>identify ineffective questions</w:t>
      </w:r>
      <w:r w:rsidR="00E95DF0">
        <w:t xml:space="preserve">, </w:t>
      </w:r>
      <w:r w:rsidR="009D7D0E">
        <w:t>mak</w:t>
      </w:r>
      <w:r w:rsidR="00E95DF0">
        <w:t xml:space="preserve">ing </w:t>
      </w:r>
      <w:r w:rsidR="009D7D0E">
        <w:t xml:space="preserve">changes </w:t>
      </w:r>
      <w:sdt>
        <w:sdtPr>
          <w:id w:val="-80835741"/>
          <w:citation/>
        </w:sdtPr>
        <w:sdtEndPr/>
        <w:sdtContent>
          <w:r w:rsidR="009D7D0E">
            <w:fldChar w:fldCharType="begin"/>
          </w:r>
          <w:r w:rsidR="009D7D0E">
            <w:instrText xml:space="preserve"> CITATION And13 \l 2057 </w:instrText>
          </w:r>
          <w:r w:rsidR="009D7D0E">
            <w:fldChar w:fldCharType="separate"/>
          </w:r>
          <w:r w:rsidR="009F57FD" w:rsidRPr="009F57FD">
            <w:rPr>
              <w:noProof/>
            </w:rPr>
            <w:t>(Anderson, 2013)</w:t>
          </w:r>
          <w:r w:rsidR="009D7D0E">
            <w:fldChar w:fldCharType="end"/>
          </w:r>
        </w:sdtContent>
      </w:sdt>
      <w:r w:rsidR="00FF2BBE">
        <w:t xml:space="preserve">.  </w:t>
      </w:r>
    </w:p>
    <w:p w14:paraId="285E2BE1" w14:textId="77777777" w:rsidR="00145FBC" w:rsidRPr="00145FBC" w:rsidRDefault="00145FBC" w:rsidP="003B620E">
      <w:pPr>
        <w:spacing w:line="480" w:lineRule="auto"/>
        <w:rPr>
          <w:sz w:val="6"/>
          <w:szCs w:val="2"/>
        </w:rPr>
      </w:pPr>
    </w:p>
    <w:p w14:paraId="22B7F889" w14:textId="40628EFE" w:rsidR="007F78DE" w:rsidRDefault="00E95DF0" w:rsidP="003B620E">
      <w:pPr>
        <w:spacing w:line="480" w:lineRule="auto"/>
      </w:pPr>
      <w:r w:rsidRPr="005848AA">
        <w:t>P</w:t>
      </w:r>
      <w:r w:rsidR="007F78DE" w:rsidRPr="005848AA">
        <w:t>rovid</w:t>
      </w:r>
      <w:r w:rsidR="005848AA" w:rsidRPr="005848AA">
        <w:t xml:space="preserve">ing </w:t>
      </w:r>
      <w:r w:rsidR="007F78DE" w:rsidRPr="005848AA">
        <w:t>training</w:t>
      </w:r>
      <w:r w:rsidR="007F78DE">
        <w:t xml:space="preserve"> to the research assistants</w:t>
      </w:r>
      <w:r>
        <w:t xml:space="preserve"> </w:t>
      </w:r>
      <w:r w:rsidR="007F78DE">
        <w:t>support</w:t>
      </w:r>
      <w:r w:rsidR="005848AA">
        <w:t>ing</w:t>
      </w:r>
      <w:r w:rsidR="007F78DE">
        <w:t xml:space="preserve"> the collation of paper-based questionnaires</w:t>
      </w:r>
      <w:r w:rsidR="005848AA">
        <w:t xml:space="preserve"> </w:t>
      </w:r>
      <w:r w:rsidR="0066387C">
        <w:t>e</w:t>
      </w:r>
      <w:r w:rsidR="007F78DE">
        <w:t>nsur</w:t>
      </w:r>
      <w:r>
        <w:t>ed</w:t>
      </w:r>
      <w:r w:rsidR="0066387C">
        <w:t xml:space="preserve"> </w:t>
      </w:r>
      <w:r>
        <w:t xml:space="preserve">minimal impact on the </w:t>
      </w:r>
      <w:r w:rsidR="007F78DE">
        <w:t xml:space="preserve">outcome as any contamination of respondents impacts the reliability of the data </w:t>
      </w:r>
      <w:r>
        <w:t>due to</w:t>
      </w:r>
      <w:r w:rsidR="007F78DE">
        <w:t xml:space="preserve"> personal bias </w:t>
      </w:r>
      <w:sdt>
        <w:sdtPr>
          <w:id w:val="-249364512"/>
          <w:citation/>
        </w:sdtPr>
        <w:sdtEndPr/>
        <w:sdtContent>
          <w:r w:rsidR="007F78DE">
            <w:fldChar w:fldCharType="begin"/>
          </w:r>
          <w:r w:rsidR="007F78DE">
            <w:instrText xml:space="preserve"> CITATION Sau19 \l 2057 </w:instrText>
          </w:r>
          <w:r w:rsidR="007F78DE">
            <w:fldChar w:fldCharType="separate"/>
          </w:r>
          <w:r w:rsidR="009F57FD" w:rsidRPr="009F57FD">
            <w:rPr>
              <w:noProof/>
            </w:rPr>
            <w:t>(Saunders, et al., 2019)</w:t>
          </w:r>
          <w:r w:rsidR="007F78DE">
            <w:fldChar w:fldCharType="end"/>
          </w:r>
        </w:sdtContent>
      </w:sdt>
      <w:r w:rsidR="007F78DE">
        <w:t xml:space="preserve">.  </w:t>
      </w:r>
    </w:p>
    <w:p w14:paraId="2DB3DEFD" w14:textId="79D68290" w:rsidR="00880B29" w:rsidRDefault="003463CE" w:rsidP="003B620E">
      <w:pPr>
        <w:spacing w:line="480" w:lineRule="auto"/>
        <w:rPr>
          <w:rFonts w:asciiTheme="minorHAnsi" w:hAnsiTheme="minorHAnsi" w:cstheme="minorHAnsi"/>
        </w:rPr>
      </w:pPr>
      <w:r>
        <w:rPr>
          <w:rFonts w:asciiTheme="minorHAnsi" w:hAnsiTheme="minorHAnsi" w:cstheme="minorHAnsi"/>
        </w:rPr>
        <w:t xml:space="preserve">Limited timescales </w:t>
      </w:r>
      <w:r w:rsidR="003F0140">
        <w:rPr>
          <w:rFonts w:asciiTheme="minorHAnsi" w:hAnsiTheme="minorHAnsi" w:cstheme="minorHAnsi"/>
        </w:rPr>
        <w:t>meant that although a short window was idea</w:t>
      </w:r>
      <w:r w:rsidR="008119AC">
        <w:rPr>
          <w:rFonts w:asciiTheme="minorHAnsi" w:hAnsiTheme="minorHAnsi" w:cstheme="minorHAnsi"/>
        </w:rPr>
        <w:t>l</w:t>
      </w:r>
      <w:r w:rsidR="003F0140">
        <w:rPr>
          <w:rFonts w:asciiTheme="minorHAnsi" w:hAnsiTheme="minorHAnsi" w:cstheme="minorHAnsi"/>
        </w:rPr>
        <w:t xml:space="preserve"> to provide greater time for analysing the results, this </w:t>
      </w:r>
      <w:r w:rsidR="00312BF6">
        <w:rPr>
          <w:rFonts w:asciiTheme="minorHAnsi" w:hAnsiTheme="minorHAnsi" w:cstheme="minorHAnsi"/>
        </w:rPr>
        <w:t xml:space="preserve">impacted </w:t>
      </w:r>
      <w:r w:rsidR="008119AC">
        <w:rPr>
          <w:rFonts w:asciiTheme="minorHAnsi" w:hAnsiTheme="minorHAnsi" w:cstheme="minorHAnsi"/>
        </w:rPr>
        <w:t>the number of respondents and therefore impact reliability</w:t>
      </w:r>
      <w:r w:rsidR="00847D9F">
        <w:rPr>
          <w:rFonts w:asciiTheme="minorHAnsi" w:hAnsiTheme="minorHAnsi" w:cstheme="minorHAnsi"/>
        </w:rPr>
        <w:t xml:space="preserve">, so timescales were extended. </w:t>
      </w:r>
      <w:r w:rsidR="005A0252">
        <w:rPr>
          <w:rFonts w:asciiTheme="minorHAnsi" w:hAnsiTheme="minorHAnsi" w:cstheme="minorHAnsi"/>
        </w:rPr>
        <w:t xml:space="preserve">Having online and </w:t>
      </w:r>
      <w:r w:rsidR="000922CA">
        <w:rPr>
          <w:rFonts w:asciiTheme="minorHAnsi" w:hAnsiTheme="minorHAnsi" w:cstheme="minorHAnsi"/>
        </w:rPr>
        <w:t>paper-based</w:t>
      </w:r>
      <w:r w:rsidR="005A0252">
        <w:rPr>
          <w:rFonts w:asciiTheme="minorHAnsi" w:hAnsiTheme="minorHAnsi" w:cstheme="minorHAnsi"/>
        </w:rPr>
        <w:t xml:space="preserve"> questionnaires did allow coverage of a greater geographical area, however </w:t>
      </w:r>
      <w:r w:rsidR="00A8443F">
        <w:rPr>
          <w:rFonts w:asciiTheme="minorHAnsi" w:hAnsiTheme="minorHAnsi" w:cstheme="minorHAnsi"/>
        </w:rPr>
        <w:t>for those without IT access in Ceredigion,</w:t>
      </w:r>
      <w:r w:rsidR="00AD7AEA">
        <w:rPr>
          <w:rFonts w:asciiTheme="minorHAnsi" w:hAnsiTheme="minorHAnsi" w:cstheme="minorHAnsi"/>
        </w:rPr>
        <w:t xml:space="preserve"> </w:t>
      </w:r>
      <w:r w:rsidR="00A8443F">
        <w:rPr>
          <w:rFonts w:asciiTheme="minorHAnsi" w:hAnsiTheme="minorHAnsi" w:cstheme="minorHAnsi"/>
        </w:rPr>
        <w:t xml:space="preserve">they would not have </w:t>
      </w:r>
      <w:r w:rsidR="00AB1DED">
        <w:rPr>
          <w:rFonts w:asciiTheme="minorHAnsi" w:hAnsiTheme="minorHAnsi" w:cstheme="minorHAnsi"/>
        </w:rPr>
        <w:t xml:space="preserve">as much </w:t>
      </w:r>
      <w:r w:rsidR="00A8443F">
        <w:rPr>
          <w:rFonts w:asciiTheme="minorHAnsi" w:hAnsiTheme="minorHAnsi" w:cstheme="minorHAnsi"/>
        </w:rPr>
        <w:t xml:space="preserve">opportunity to </w:t>
      </w:r>
      <w:r w:rsidR="00AD7AEA">
        <w:rPr>
          <w:rFonts w:asciiTheme="minorHAnsi" w:hAnsiTheme="minorHAnsi" w:cstheme="minorHAnsi"/>
        </w:rPr>
        <w:t xml:space="preserve">participate. </w:t>
      </w:r>
    </w:p>
    <w:p w14:paraId="0D58B13C" w14:textId="3C0DC5B2" w:rsidR="007F16E8" w:rsidRPr="001A7C1C" w:rsidRDefault="007377F0" w:rsidP="003B620E">
      <w:pPr>
        <w:spacing w:line="480" w:lineRule="auto"/>
        <w:rPr>
          <w:color w:val="21FBFB" w:themeColor="text2" w:themeTint="80"/>
        </w:rPr>
      </w:pPr>
      <w:r>
        <w:rPr>
          <w:rFonts w:asciiTheme="minorHAnsi" w:hAnsiTheme="minorHAnsi" w:cstheme="minorHAnsi"/>
        </w:rPr>
        <w:t xml:space="preserve">The main research limitation will be </w:t>
      </w:r>
      <w:r w:rsidR="00FE42F8">
        <w:rPr>
          <w:rFonts w:asciiTheme="minorHAnsi" w:hAnsiTheme="minorHAnsi" w:cstheme="minorHAnsi"/>
        </w:rPr>
        <w:t>work pressures</w:t>
      </w:r>
      <w:r>
        <w:rPr>
          <w:rFonts w:asciiTheme="minorHAnsi" w:hAnsiTheme="minorHAnsi" w:cstheme="minorHAnsi"/>
        </w:rPr>
        <w:t xml:space="preserve"> and time for staff to have </w:t>
      </w:r>
      <w:r w:rsidR="00FE42F8">
        <w:rPr>
          <w:rFonts w:asciiTheme="minorHAnsi" w:hAnsiTheme="minorHAnsi" w:cstheme="minorHAnsi"/>
        </w:rPr>
        <w:t>checked their email</w:t>
      </w:r>
      <w:r w:rsidR="00884607">
        <w:rPr>
          <w:rFonts w:asciiTheme="minorHAnsi" w:hAnsiTheme="minorHAnsi" w:cstheme="minorHAnsi"/>
        </w:rPr>
        <w:t xml:space="preserve"> and to complete the questionnaire, recognising the significant pressured the NHS is under due to Covid-19</w:t>
      </w:r>
      <w:r w:rsidR="00CE533F">
        <w:rPr>
          <w:rFonts w:asciiTheme="minorHAnsi" w:hAnsiTheme="minorHAnsi" w:cstheme="minorHAnsi"/>
        </w:rPr>
        <w:t xml:space="preserve"> </w:t>
      </w:r>
      <w:sdt>
        <w:sdtPr>
          <w:rPr>
            <w:rFonts w:asciiTheme="minorHAnsi" w:hAnsiTheme="minorHAnsi" w:cstheme="minorHAnsi"/>
          </w:rPr>
          <w:id w:val="1365630048"/>
          <w:citation/>
        </w:sdtPr>
        <w:sdtEndPr/>
        <w:sdtContent>
          <w:r w:rsidR="00CE533F">
            <w:rPr>
              <w:rFonts w:asciiTheme="minorHAnsi" w:hAnsiTheme="minorHAnsi" w:cstheme="minorHAnsi"/>
            </w:rPr>
            <w:fldChar w:fldCharType="begin"/>
          </w:r>
          <w:r w:rsidR="00CE533F">
            <w:rPr>
              <w:rFonts w:asciiTheme="minorHAnsi" w:hAnsiTheme="minorHAnsi" w:cstheme="minorHAnsi"/>
            </w:rPr>
            <w:instrText xml:space="preserve"> CITATION Hyw21 \l 2057 </w:instrText>
          </w:r>
          <w:r w:rsidR="00CE533F">
            <w:rPr>
              <w:rFonts w:asciiTheme="minorHAnsi" w:hAnsiTheme="minorHAnsi" w:cstheme="minorHAnsi"/>
            </w:rPr>
            <w:fldChar w:fldCharType="separate"/>
          </w:r>
          <w:r w:rsidR="009F57FD" w:rsidRPr="009F57FD">
            <w:rPr>
              <w:rFonts w:asciiTheme="minorHAnsi" w:hAnsiTheme="minorHAnsi" w:cstheme="minorHAnsi"/>
              <w:noProof/>
            </w:rPr>
            <w:t>(HDdUHB, 2021e)</w:t>
          </w:r>
          <w:r w:rsidR="00CE533F">
            <w:rPr>
              <w:rFonts w:asciiTheme="minorHAnsi" w:hAnsiTheme="minorHAnsi" w:cstheme="minorHAnsi"/>
            </w:rPr>
            <w:fldChar w:fldCharType="end"/>
          </w:r>
        </w:sdtContent>
      </w:sdt>
      <w:r w:rsidR="00884607">
        <w:rPr>
          <w:rFonts w:asciiTheme="minorHAnsi" w:hAnsiTheme="minorHAnsi" w:cstheme="minorHAnsi"/>
        </w:rPr>
        <w:t>.</w:t>
      </w:r>
    </w:p>
    <w:p w14:paraId="1A03582A" w14:textId="584D24F8" w:rsidR="009F74F9" w:rsidRDefault="007676E7" w:rsidP="00A51A4A">
      <w:pPr>
        <w:pStyle w:val="Heading3"/>
        <w:numPr>
          <w:ilvl w:val="2"/>
          <w:numId w:val="34"/>
        </w:numPr>
      </w:pPr>
      <w:bookmarkStart w:id="61" w:name="_Toc102405844"/>
      <w:r>
        <w:t>Data Analysis</w:t>
      </w:r>
      <w:bookmarkEnd w:id="61"/>
    </w:p>
    <w:p w14:paraId="7477094A" w14:textId="24630CA9" w:rsidR="00CC7A8D" w:rsidRPr="00362EF1" w:rsidRDefault="0091615E" w:rsidP="003B620E">
      <w:pPr>
        <w:spacing w:line="480" w:lineRule="auto"/>
        <w:rPr>
          <w:color w:val="21FBFB" w:themeColor="text2" w:themeTint="80"/>
        </w:rPr>
      </w:pPr>
      <w:r>
        <w:rPr>
          <w:rFonts w:cs="Arial"/>
          <w:color w:val="000000"/>
        </w:rPr>
        <w:t>Using a mixed</w:t>
      </w:r>
      <w:r w:rsidR="003B0E8A">
        <w:rPr>
          <w:rFonts w:cs="Arial"/>
          <w:color w:val="000000"/>
        </w:rPr>
        <w:t>-</w:t>
      </w:r>
      <w:r>
        <w:rPr>
          <w:rFonts w:cs="Arial"/>
          <w:color w:val="000000"/>
        </w:rPr>
        <w:t>method approach</w:t>
      </w:r>
      <w:r w:rsidR="00E706CA">
        <w:rPr>
          <w:rFonts w:cs="Arial"/>
          <w:color w:val="000000"/>
        </w:rPr>
        <w:t xml:space="preserve">, the </w:t>
      </w:r>
      <w:r w:rsidR="008509E7">
        <w:rPr>
          <w:rFonts w:cs="Arial"/>
          <w:color w:val="000000"/>
        </w:rPr>
        <w:t>quantitative</w:t>
      </w:r>
      <w:r w:rsidR="00E706CA">
        <w:rPr>
          <w:rFonts w:cs="Arial"/>
          <w:color w:val="000000"/>
        </w:rPr>
        <w:t xml:space="preserve"> data </w:t>
      </w:r>
      <w:r w:rsidR="008509E7">
        <w:rPr>
          <w:rFonts w:cs="Arial"/>
          <w:color w:val="000000"/>
        </w:rPr>
        <w:t>was</w:t>
      </w:r>
      <w:r w:rsidR="00E706CA">
        <w:rPr>
          <w:rFonts w:cs="Arial"/>
          <w:color w:val="000000"/>
        </w:rPr>
        <w:t xml:space="preserve"> analysed using Micro</w:t>
      </w:r>
      <w:r w:rsidR="008509E7">
        <w:rPr>
          <w:rFonts w:cs="Arial"/>
          <w:color w:val="000000"/>
        </w:rPr>
        <w:t xml:space="preserve">soft Forms, </w:t>
      </w:r>
      <w:r w:rsidR="00E706CA">
        <w:rPr>
          <w:rFonts w:cs="Arial"/>
          <w:color w:val="000000"/>
        </w:rPr>
        <w:t>identif</w:t>
      </w:r>
      <w:r w:rsidR="003B0E8A">
        <w:rPr>
          <w:rFonts w:cs="Arial"/>
          <w:color w:val="000000"/>
        </w:rPr>
        <w:t xml:space="preserve">ying </w:t>
      </w:r>
      <w:r w:rsidR="00E706CA">
        <w:rPr>
          <w:rFonts w:cs="Arial"/>
          <w:color w:val="000000"/>
        </w:rPr>
        <w:t>main themes</w:t>
      </w:r>
      <w:r w:rsidR="003B0E8A">
        <w:rPr>
          <w:rFonts w:cs="Arial"/>
          <w:color w:val="000000"/>
        </w:rPr>
        <w:t xml:space="preserve">, providing </w:t>
      </w:r>
      <w:r w:rsidR="005D3D5A">
        <w:rPr>
          <w:rFonts w:cs="Arial"/>
          <w:color w:val="000000"/>
        </w:rPr>
        <w:t xml:space="preserve">an insight into </w:t>
      </w:r>
      <w:r w:rsidR="00192A09">
        <w:rPr>
          <w:rFonts w:cs="Arial"/>
          <w:color w:val="000000"/>
        </w:rPr>
        <w:t xml:space="preserve">trends. </w:t>
      </w:r>
      <w:r w:rsidR="003B0E8A">
        <w:rPr>
          <w:rFonts w:cs="Arial"/>
          <w:color w:val="000000"/>
        </w:rPr>
        <w:t xml:space="preserve"> </w:t>
      </w:r>
      <w:r w:rsidR="00213A8F">
        <w:t>Thematic analysis</w:t>
      </w:r>
      <w:r w:rsidR="00C052B1">
        <w:t xml:space="preserve">, known for </w:t>
      </w:r>
      <w:r w:rsidR="001D6986">
        <w:t xml:space="preserve">its </w:t>
      </w:r>
      <w:r w:rsidR="00B57EE6">
        <w:t>theoretical flexibility</w:t>
      </w:r>
      <w:r w:rsidR="001D6986">
        <w:t xml:space="preserve"> </w:t>
      </w:r>
      <w:r w:rsidR="00287480">
        <w:t xml:space="preserve">was </w:t>
      </w:r>
      <w:r w:rsidR="00B57EE6">
        <w:t xml:space="preserve">used to </w:t>
      </w:r>
      <w:r w:rsidR="00C70DB8">
        <w:t>examine</w:t>
      </w:r>
      <w:r w:rsidR="00B57EE6">
        <w:t xml:space="preserve"> the qualitative data</w:t>
      </w:r>
      <w:r w:rsidR="006E151D">
        <w:t>, with the</w:t>
      </w:r>
      <w:r w:rsidR="00C51D64">
        <w:t>mes being actively generated by the researcher</w:t>
      </w:r>
      <w:sdt>
        <w:sdtPr>
          <w:id w:val="676859875"/>
          <w:citation/>
        </w:sdtPr>
        <w:sdtEndPr/>
        <w:sdtContent>
          <w:r w:rsidR="0083253F">
            <w:fldChar w:fldCharType="begin"/>
          </w:r>
          <w:r w:rsidR="0083253F">
            <w:instrText xml:space="preserve"> CITATION Sau19 \l 2057 </w:instrText>
          </w:r>
          <w:r w:rsidR="0083253F">
            <w:fldChar w:fldCharType="separate"/>
          </w:r>
          <w:r w:rsidR="009F57FD">
            <w:rPr>
              <w:noProof/>
            </w:rPr>
            <w:t xml:space="preserve"> </w:t>
          </w:r>
          <w:r w:rsidR="009F57FD" w:rsidRPr="009F57FD">
            <w:rPr>
              <w:noProof/>
            </w:rPr>
            <w:t>(Saunders, et al., 2019)</w:t>
          </w:r>
          <w:r w:rsidR="0083253F">
            <w:fldChar w:fldCharType="end"/>
          </w:r>
        </w:sdtContent>
      </w:sdt>
      <w:r w:rsidR="00AE36B7">
        <w:t xml:space="preserve">. </w:t>
      </w:r>
      <w:r w:rsidR="0004635F">
        <w:t>Using the six phases of thematic analysis,</w:t>
      </w:r>
      <w:r w:rsidR="00C34375">
        <w:t xml:space="preserve"> a recursive approach </w:t>
      </w:r>
      <w:r w:rsidR="00DA2DC9">
        <w:t>to interpret data</w:t>
      </w:r>
      <w:r w:rsidR="00287480">
        <w:t xml:space="preserve"> was used</w:t>
      </w:r>
      <w:r w:rsidR="00DA2DC9">
        <w:t>, recognising the comple</w:t>
      </w:r>
      <w:r w:rsidR="0083253F">
        <w:t xml:space="preserve">xities, but creating a framework </w:t>
      </w:r>
      <w:sdt>
        <w:sdtPr>
          <w:id w:val="-1005892372"/>
          <w:citation/>
        </w:sdtPr>
        <w:sdtEndPr/>
        <w:sdtContent>
          <w:r w:rsidR="0083253F">
            <w:fldChar w:fldCharType="begin"/>
          </w:r>
          <w:r w:rsidR="0083253F">
            <w:instrText xml:space="preserve"> CITATION Bra22 \l 2057 </w:instrText>
          </w:r>
          <w:r w:rsidR="0083253F">
            <w:fldChar w:fldCharType="separate"/>
          </w:r>
          <w:r w:rsidR="009F57FD" w:rsidRPr="009F57FD">
            <w:rPr>
              <w:noProof/>
            </w:rPr>
            <w:t>(Braun &amp; Clarke, 2022)</w:t>
          </w:r>
          <w:r w:rsidR="0083253F">
            <w:fldChar w:fldCharType="end"/>
          </w:r>
        </w:sdtContent>
      </w:sdt>
      <w:r w:rsidR="0083253F">
        <w:t xml:space="preserve">. </w:t>
      </w:r>
      <w:r w:rsidR="00362EF1" w:rsidRPr="00827C54">
        <w:rPr>
          <w:color w:val="21FBFB" w:themeColor="text2" w:themeTint="80"/>
          <w:highlight w:val="cyan"/>
        </w:rPr>
        <w:t>Amanda checked to here</w:t>
      </w:r>
    </w:p>
    <w:p w14:paraId="134F61B3" w14:textId="77777777" w:rsidR="00F4059B" w:rsidRDefault="00F4059B" w:rsidP="003B620E">
      <w:pPr>
        <w:spacing w:line="480" w:lineRule="auto"/>
      </w:pPr>
    </w:p>
    <w:p w14:paraId="14583BBC" w14:textId="146972BE" w:rsidR="00F4059B" w:rsidRDefault="00F4059B" w:rsidP="003B620E">
      <w:pPr>
        <w:spacing w:line="480" w:lineRule="auto"/>
        <w:jc w:val="center"/>
      </w:pPr>
      <w:r>
        <w:rPr>
          <w:noProof/>
        </w:rPr>
        <w:drawing>
          <wp:inline distT="0" distB="0" distL="0" distR="0" wp14:anchorId="2C6398E6" wp14:editId="3EB1A9DA">
            <wp:extent cx="5454650" cy="2393342"/>
            <wp:effectExtent l="0" t="0" r="0" b="698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476612" cy="2402978"/>
                    </a:xfrm>
                    <a:prstGeom prst="rect">
                      <a:avLst/>
                    </a:prstGeom>
                  </pic:spPr>
                </pic:pic>
              </a:graphicData>
            </a:graphic>
          </wp:inline>
        </w:drawing>
      </w:r>
    </w:p>
    <w:p w14:paraId="7EBAA50F" w14:textId="361740B3" w:rsidR="004D4022" w:rsidRDefault="00A31D32" w:rsidP="003B620E">
      <w:pPr>
        <w:pStyle w:val="Caption"/>
        <w:spacing w:line="480" w:lineRule="auto"/>
      </w:pPr>
      <w:r>
        <w:t xml:space="preserve">Figure </w:t>
      </w:r>
      <w:r>
        <w:fldChar w:fldCharType="begin"/>
      </w:r>
      <w:r>
        <w:instrText xml:space="preserve"> SEQ Figure \* ARABIC </w:instrText>
      </w:r>
      <w:r>
        <w:fldChar w:fldCharType="separate"/>
      </w:r>
      <w:r w:rsidR="001B6FDC">
        <w:rPr>
          <w:noProof/>
        </w:rPr>
        <w:t>12</w:t>
      </w:r>
      <w:r>
        <w:fldChar w:fldCharType="end"/>
      </w:r>
      <w:r>
        <w:t xml:space="preserve">: </w:t>
      </w:r>
      <w:r w:rsidR="00746F71" w:rsidRPr="00746F71">
        <w:rPr>
          <w:noProof/>
        </w:rPr>
        <w:t>Braun &amp; Clarke</w:t>
      </w:r>
      <w:r w:rsidR="004D4022">
        <w:rPr>
          <w:noProof/>
        </w:rPr>
        <w:t xml:space="preserve"> </w:t>
      </w:r>
      <w:r w:rsidR="00746F71">
        <w:rPr>
          <w:noProof/>
        </w:rPr>
        <w:t>(</w:t>
      </w:r>
      <w:r w:rsidR="00746F71" w:rsidRPr="00746F71">
        <w:rPr>
          <w:noProof/>
        </w:rPr>
        <w:t>20</w:t>
      </w:r>
      <w:r w:rsidR="004D4022">
        <w:rPr>
          <w:noProof/>
        </w:rPr>
        <w:t>06)</w:t>
      </w:r>
      <w:r w:rsidR="00746F71">
        <w:t xml:space="preserve"> </w:t>
      </w:r>
      <w:r>
        <w:t>Six Phases of Thematic Analysis</w:t>
      </w:r>
      <w:r w:rsidR="00746F71">
        <w:t xml:space="preserve"> </w:t>
      </w:r>
    </w:p>
    <w:p w14:paraId="6D3B747A" w14:textId="6AB82295" w:rsidR="005E1E1D" w:rsidRPr="00CC7A8D" w:rsidRDefault="00746F71" w:rsidP="003B620E">
      <w:pPr>
        <w:pStyle w:val="Caption"/>
        <w:spacing w:line="480" w:lineRule="auto"/>
      </w:pPr>
      <w:r>
        <w:t>adapted by</w:t>
      </w:r>
      <w:r w:rsidR="00A31D32">
        <w:t xml:space="preserve"> </w:t>
      </w:r>
      <w:sdt>
        <w:sdtPr>
          <w:id w:val="1826630674"/>
          <w:citation/>
        </w:sdtPr>
        <w:sdtEndPr/>
        <w:sdtContent>
          <w:r w:rsidR="003966B0">
            <w:fldChar w:fldCharType="begin"/>
          </w:r>
          <w:r w:rsidR="003966B0">
            <w:instrText xml:space="preserve"> CITATION Lab19 \l 2057 </w:instrText>
          </w:r>
          <w:r w:rsidR="003966B0">
            <w:fldChar w:fldCharType="separate"/>
          </w:r>
          <w:r w:rsidR="009F57FD" w:rsidRPr="009F57FD">
            <w:rPr>
              <w:noProof/>
            </w:rPr>
            <w:t>(Labra, et al., 2019)</w:t>
          </w:r>
          <w:r w:rsidR="003966B0">
            <w:fldChar w:fldCharType="end"/>
          </w:r>
        </w:sdtContent>
      </w:sdt>
    </w:p>
    <w:p w14:paraId="3231DF61" w14:textId="77777777" w:rsidR="00DD151F" w:rsidRDefault="00DD151F" w:rsidP="003B620E">
      <w:pPr>
        <w:spacing w:line="480" w:lineRule="auto"/>
      </w:pPr>
    </w:p>
    <w:p w14:paraId="1ABD5A87" w14:textId="131F3421" w:rsidR="002B4B35" w:rsidRDefault="00463FCA" w:rsidP="003B620E">
      <w:pPr>
        <w:spacing w:line="480" w:lineRule="auto"/>
      </w:pPr>
      <w:r w:rsidRPr="00650553">
        <w:t>As the researche</w:t>
      </w:r>
      <w:r w:rsidR="000A2592" w:rsidRPr="00650553">
        <w:t>r</w:t>
      </w:r>
      <w:r w:rsidRPr="00650553">
        <w:t xml:space="preserve"> lead</w:t>
      </w:r>
      <w:r w:rsidR="000A2592" w:rsidRPr="00650553">
        <w:t xml:space="preserve">s </w:t>
      </w:r>
      <w:r w:rsidRPr="00650553">
        <w:t>the</w:t>
      </w:r>
      <w:r>
        <w:t xml:space="preserve"> Learning and Development function, </w:t>
      </w:r>
      <w:r w:rsidR="007A4AC9">
        <w:t>there</w:t>
      </w:r>
      <w:r w:rsidR="00BB49F8">
        <w:t xml:space="preserve"> is a need to consider bias</w:t>
      </w:r>
      <w:r w:rsidR="00650553">
        <w:t xml:space="preserve">, </w:t>
      </w:r>
      <w:r w:rsidR="00791820">
        <w:t xml:space="preserve">making ontological assumptions </w:t>
      </w:r>
      <w:r w:rsidR="00650553">
        <w:t xml:space="preserve">based on </w:t>
      </w:r>
      <w:r w:rsidR="002B771F">
        <w:t>information collected</w:t>
      </w:r>
      <w:r w:rsidR="00603D2A">
        <w:t xml:space="preserve"> and epistemological assumptions as the research is built around </w:t>
      </w:r>
      <w:r w:rsidR="00276D99">
        <w:t>human</w:t>
      </w:r>
      <w:r w:rsidR="00603D2A">
        <w:t xml:space="preserve"> perceptions </w:t>
      </w:r>
      <w:sdt>
        <w:sdtPr>
          <w:id w:val="1930695465"/>
          <w:citation/>
        </w:sdtPr>
        <w:sdtEndPr/>
        <w:sdtContent>
          <w:r w:rsidR="00603D2A">
            <w:fldChar w:fldCharType="begin"/>
          </w:r>
          <w:r w:rsidR="00603D2A">
            <w:instrText xml:space="preserve"> CITATION Sau19 \l 2057 </w:instrText>
          </w:r>
          <w:r w:rsidR="00603D2A">
            <w:fldChar w:fldCharType="separate"/>
          </w:r>
          <w:r w:rsidR="009F57FD" w:rsidRPr="009F57FD">
            <w:rPr>
              <w:noProof/>
            </w:rPr>
            <w:t>(Saunders, et al., 2019)</w:t>
          </w:r>
          <w:r w:rsidR="00603D2A">
            <w:fldChar w:fldCharType="end"/>
          </w:r>
        </w:sdtContent>
      </w:sdt>
      <w:r w:rsidR="00276D99">
        <w:t xml:space="preserve">.   Recognising </w:t>
      </w:r>
      <w:r w:rsidR="00773AF2">
        <w:t xml:space="preserve">passion for foundational economy and </w:t>
      </w:r>
      <w:r w:rsidR="0088395B">
        <w:t xml:space="preserve">workforce development, need to be aware of </w:t>
      </w:r>
      <w:r w:rsidR="00404ECA">
        <w:t xml:space="preserve">axiological assumption based on own beliefs. </w:t>
      </w:r>
      <w:r w:rsidR="00063127">
        <w:t xml:space="preserve"> </w:t>
      </w:r>
    </w:p>
    <w:p w14:paraId="175E172E" w14:textId="014BC62E" w:rsidR="00B87548" w:rsidRDefault="002E7CCD" w:rsidP="00A51A4A">
      <w:pPr>
        <w:pStyle w:val="Heading1"/>
        <w:rPr>
          <w:rFonts w:asciiTheme="minorHAnsi" w:hAnsiTheme="minorHAnsi"/>
          <w:szCs w:val="24"/>
        </w:rPr>
      </w:pPr>
      <w:bookmarkStart w:id="62" w:name="_Toc99216509"/>
      <w:bookmarkStart w:id="63" w:name="_Toc102405845"/>
      <w:r>
        <w:rPr>
          <w:rFonts w:asciiTheme="minorHAnsi" w:hAnsiTheme="minorHAnsi"/>
          <w:szCs w:val="24"/>
        </w:rPr>
        <w:t>R</w:t>
      </w:r>
      <w:r w:rsidR="00223986">
        <w:rPr>
          <w:rFonts w:asciiTheme="minorHAnsi" w:hAnsiTheme="minorHAnsi"/>
          <w:szCs w:val="24"/>
        </w:rPr>
        <w:t>esults</w:t>
      </w:r>
      <w:r w:rsidR="006121CD" w:rsidRPr="009F28D7">
        <w:rPr>
          <w:rFonts w:asciiTheme="minorHAnsi" w:hAnsiTheme="minorHAnsi"/>
          <w:szCs w:val="24"/>
        </w:rPr>
        <w:t xml:space="preserve"> and Analysis</w:t>
      </w:r>
      <w:bookmarkEnd w:id="62"/>
      <w:bookmarkEnd w:id="63"/>
    </w:p>
    <w:p w14:paraId="70761E49" w14:textId="21C0CCFF" w:rsidR="003020B9" w:rsidRDefault="00827C54" w:rsidP="003B620E">
      <w:pPr>
        <w:spacing w:line="480" w:lineRule="auto"/>
      </w:pPr>
      <w:r>
        <w:t>I</w:t>
      </w:r>
      <w:r w:rsidR="00033A41">
        <w:t xml:space="preserve">t is important to consider </w:t>
      </w:r>
      <w:r w:rsidR="00884C7E">
        <w:t xml:space="preserve">how the survey was administered.  </w:t>
      </w:r>
      <w:r w:rsidR="00D37EDA">
        <w:t>Released on 13/08/202</w:t>
      </w:r>
      <w:r w:rsidR="00BC394E">
        <w:t>1</w:t>
      </w:r>
      <w:r w:rsidR="001B4B1C">
        <w:t xml:space="preserve"> and </w:t>
      </w:r>
      <w:r w:rsidR="00CB42BD">
        <w:t xml:space="preserve">due to close </w:t>
      </w:r>
      <w:r w:rsidR="00DE567C">
        <w:t xml:space="preserve">within </w:t>
      </w:r>
      <w:r w:rsidR="00ED0697">
        <w:t>six weeks</w:t>
      </w:r>
      <w:r w:rsidR="00104C99">
        <w:t xml:space="preserve"> was</w:t>
      </w:r>
      <w:r w:rsidR="00ED0697">
        <w:t xml:space="preserve"> recognised as good practice </w:t>
      </w:r>
      <w:sdt>
        <w:sdtPr>
          <w:id w:val="2047014936"/>
          <w:citation/>
        </w:sdtPr>
        <w:sdtEndPr/>
        <w:sdtContent>
          <w:r w:rsidR="00ED0697">
            <w:fldChar w:fldCharType="begin"/>
          </w:r>
          <w:r w:rsidR="00ED0697">
            <w:instrText xml:space="preserve"> CITATION Tho13 \l 2057 </w:instrText>
          </w:r>
          <w:r w:rsidR="00ED0697">
            <w:fldChar w:fldCharType="separate"/>
          </w:r>
          <w:r w:rsidR="009F57FD" w:rsidRPr="009F57FD">
            <w:rPr>
              <w:noProof/>
            </w:rPr>
            <w:t>(Thomas, 2017)</w:t>
          </w:r>
          <w:r w:rsidR="00ED0697">
            <w:fldChar w:fldCharType="end"/>
          </w:r>
        </w:sdtContent>
      </w:sdt>
      <w:r w:rsidR="00ED0697">
        <w:t xml:space="preserve">. </w:t>
      </w:r>
      <w:r w:rsidR="00B0031D">
        <w:t xml:space="preserve"> </w:t>
      </w:r>
      <w:r w:rsidR="00104C99">
        <w:t>Use of</w:t>
      </w:r>
      <w:r w:rsidR="00ED0697">
        <w:t xml:space="preserve"> g</w:t>
      </w:r>
      <w:r w:rsidR="003D31D3">
        <w:t>lobal emails</w:t>
      </w:r>
      <w:r w:rsidR="00104C99">
        <w:t xml:space="preserve"> </w:t>
      </w:r>
      <w:r w:rsidR="00E91688">
        <w:t xml:space="preserve">identified that the </w:t>
      </w:r>
      <w:r w:rsidR="006619B6">
        <w:t xml:space="preserve">questionnaire itself was inequitable and therefore </w:t>
      </w:r>
      <w:r w:rsidR="000E03BB">
        <w:t xml:space="preserve">timescales were </w:t>
      </w:r>
      <w:r w:rsidR="006619B6">
        <w:t xml:space="preserve">extended </w:t>
      </w:r>
      <w:r w:rsidR="005A69F1">
        <w:t xml:space="preserve">to allow </w:t>
      </w:r>
      <w:r w:rsidR="00D85611">
        <w:t>the</w:t>
      </w:r>
      <w:r w:rsidR="00B50D93">
        <w:t xml:space="preserve"> deskless </w:t>
      </w:r>
      <w:r w:rsidR="007A3DEA">
        <w:t xml:space="preserve">workforce the opportunity </w:t>
      </w:r>
      <w:r w:rsidR="00642BAE">
        <w:t xml:space="preserve">to </w:t>
      </w:r>
      <w:r w:rsidR="000E03BB">
        <w:t>participate. A p</w:t>
      </w:r>
      <w:r w:rsidR="007A4AC9">
        <w:t>aper-based</w:t>
      </w:r>
      <w:r w:rsidR="005A5F38">
        <w:t xml:space="preserve"> </w:t>
      </w:r>
      <w:r w:rsidR="000A208E" w:rsidRPr="007676E7">
        <w:t>questionnaire w</w:t>
      </w:r>
      <w:r w:rsidR="003C0F62" w:rsidRPr="007676E7">
        <w:t>as</w:t>
      </w:r>
      <w:r w:rsidR="000A208E">
        <w:t xml:space="preserve"> created and the </w:t>
      </w:r>
      <w:r w:rsidR="000E03BB">
        <w:t xml:space="preserve">L&amp;D </w:t>
      </w:r>
      <w:r w:rsidR="00006BA5">
        <w:t>team</w:t>
      </w:r>
      <w:r w:rsidR="001B0AC9" w:rsidRPr="003020B9">
        <w:t xml:space="preserve"> targeted the </w:t>
      </w:r>
      <w:r w:rsidR="00006BA5">
        <w:t xml:space="preserve">agreed underrepresented demographics. </w:t>
      </w:r>
      <w:r w:rsidR="00493CE6" w:rsidRPr="003020B9">
        <w:t>This resulted</w:t>
      </w:r>
      <w:r w:rsidR="00F51C23" w:rsidRPr="003020B9">
        <w:t xml:space="preserve"> in genuine </w:t>
      </w:r>
      <w:r w:rsidR="00BF456C" w:rsidRPr="003020B9">
        <w:t>gratitude from participant</w:t>
      </w:r>
      <w:r w:rsidR="00E105B0" w:rsidRPr="003020B9">
        <w:t>s</w:t>
      </w:r>
      <w:r w:rsidR="00A32FE9" w:rsidRPr="003020B9">
        <w:t xml:space="preserve"> without exception</w:t>
      </w:r>
      <w:r w:rsidR="0000318B" w:rsidRPr="003020B9">
        <w:t xml:space="preserve">. </w:t>
      </w:r>
      <w:r w:rsidR="00ED0697" w:rsidRPr="003020B9">
        <w:t xml:space="preserve"> </w:t>
      </w:r>
      <w:r w:rsidR="0000318B" w:rsidRPr="003020B9">
        <w:t>Recognising the manpowe</w:t>
      </w:r>
      <w:r w:rsidR="00204AA1" w:rsidRPr="003020B9">
        <w:t>r</w:t>
      </w:r>
      <w:r w:rsidR="0000318B" w:rsidRPr="003020B9">
        <w:t xml:space="preserve"> </w:t>
      </w:r>
      <w:r w:rsidR="00AD0163">
        <w:t>r</w:t>
      </w:r>
      <w:r w:rsidR="0000318B" w:rsidRPr="003020B9">
        <w:t>equired</w:t>
      </w:r>
      <w:r w:rsidR="00CE6ECC" w:rsidRPr="003020B9">
        <w:t>,</w:t>
      </w:r>
      <w:r w:rsidR="00204AA1" w:rsidRPr="003020B9">
        <w:t xml:space="preserve"> </w:t>
      </w:r>
      <w:r w:rsidR="001E64DF" w:rsidRPr="003020B9">
        <w:t xml:space="preserve">the closing date was extended </w:t>
      </w:r>
      <w:r w:rsidR="00F311A4" w:rsidRPr="003020B9">
        <w:t xml:space="preserve">to the </w:t>
      </w:r>
      <w:r w:rsidR="00777149" w:rsidRPr="003020B9">
        <w:t>10/12/2021</w:t>
      </w:r>
      <w:r w:rsidR="003020B9" w:rsidRPr="003020B9">
        <w:t>, generating a response rate of 11%</w:t>
      </w:r>
      <w:r w:rsidR="0047483B">
        <w:t xml:space="preserve">, deemed acceptable to make generalisations </w:t>
      </w:r>
      <w:sdt>
        <w:sdtPr>
          <w:id w:val="715399682"/>
          <w:citation/>
        </w:sdtPr>
        <w:sdtEndPr/>
        <w:sdtContent>
          <w:r w:rsidR="0047483B">
            <w:fldChar w:fldCharType="begin"/>
          </w:r>
          <w:r w:rsidR="0047483B">
            <w:instrText xml:space="preserve"> CITATION And13 \l 2057 </w:instrText>
          </w:r>
          <w:r w:rsidR="0047483B">
            <w:fldChar w:fldCharType="separate"/>
          </w:r>
          <w:r w:rsidR="009F57FD" w:rsidRPr="009F57FD">
            <w:rPr>
              <w:noProof/>
            </w:rPr>
            <w:t>(Anderson, 2013)</w:t>
          </w:r>
          <w:r w:rsidR="0047483B">
            <w:fldChar w:fldCharType="end"/>
          </w:r>
        </w:sdtContent>
      </w:sdt>
      <w:r w:rsidR="0047483B">
        <w:t>.</w:t>
      </w:r>
    </w:p>
    <w:p w14:paraId="0721CBB3" w14:textId="77777777" w:rsidR="0090661C" w:rsidRDefault="0090661C" w:rsidP="00A51A4A">
      <w:pPr>
        <w:pStyle w:val="Heading2"/>
        <w:numPr>
          <w:ilvl w:val="1"/>
          <w:numId w:val="34"/>
        </w:numPr>
        <w:ind w:left="576"/>
      </w:pPr>
      <w:bookmarkStart w:id="64" w:name="_Ref102392664"/>
      <w:bookmarkStart w:id="65" w:name="_Toc102405846"/>
      <w:r>
        <w:t>Thematic Analysis of Qualitative Data</w:t>
      </w:r>
      <w:bookmarkEnd w:id="64"/>
      <w:bookmarkEnd w:id="65"/>
    </w:p>
    <w:p w14:paraId="36903A0A" w14:textId="09EBEF50" w:rsidR="0090661C" w:rsidRDefault="0090661C" w:rsidP="003B620E">
      <w:pPr>
        <w:spacing w:line="480" w:lineRule="auto"/>
      </w:pPr>
      <w:r>
        <w:t xml:space="preserve">Managers were asked to provide information around the challenges faced as a manager in relation to training.  A thematic analysis (Appendix </w:t>
      </w:r>
      <w:r>
        <w:fldChar w:fldCharType="begin"/>
      </w:r>
      <w:r>
        <w:instrText xml:space="preserve"> REF _Ref101902686 \w \h </w:instrText>
      </w:r>
      <w:r w:rsidR="003525DD">
        <w:instrText xml:space="preserve"> \* MERGEFORMAT </w:instrText>
      </w:r>
      <w:r>
        <w:fldChar w:fldCharType="separate"/>
      </w:r>
      <w:r>
        <w:t>8.5</w:t>
      </w:r>
      <w:r>
        <w:fldChar w:fldCharType="end"/>
      </w:r>
      <w:r>
        <w:t xml:space="preserve">) identifies six themes, including barriers to training, how opportunities are promoted, lack of resources, systems and process issues and availability of training opportunities. Of these themes, those with a frequency of 20 or more include inequalities identified in relation to: </w:t>
      </w:r>
    </w:p>
    <w:p w14:paraId="560F6B52" w14:textId="77777777" w:rsidR="0090661C" w:rsidRDefault="0090661C" w:rsidP="003B620E">
      <w:pPr>
        <w:pStyle w:val="ListParagraph"/>
        <w:numPr>
          <w:ilvl w:val="0"/>
          <w:numId w:val="18"/>
        </w:numPr>
        <w:spacing w:line="480" w:lineRule="auto"/>
      </w:pPr>
      <w:r>
        <w:t>75% funding of higher awards (21)</w:t>
      </w:r>
    </w:p>
    <w:p w14:paraId="289512E4" w14:textId="77777777" w:rsidR="0090661C" w:rsidRDefault="0090661C" w:rsidP="003B620E">
      <w:pPr>
        <w:pStyle w:val="ListParagraph"/>
        <w:numPr>
          <w:ilvl w:val="0"/>
          <w:numId w:val="18"/>
        </w:numPr>
        <w:spacing w:line="480" w:lineRule="auto"/>
      </w:pPr>
      <w:r>
        <w:t>Global not for deskless workforce (29)</w:t>
      </w:r>
    </w:p>
    <w:p w14:paraId="7A027018" w14:textId="77777777" w:rsidR="0090661C" w:rsidRDefault="0090661C" w:rsidP="003B620E">
      <w:pPr>
        <w:pStyle w:val="ListParagraph"/>
        <w:numPr>
          <w:ilvl w:val="0"/>
          <w:numId w:val="18"/>
        </w:numPr>
        <w:spacing w:line="480" w:lineRule="auto"/>
      </w:pPr>
      <w:r>
        <w:t>Lack information of training (47)</w:t>
      </w:r>
    </w:p>
    <w:p w14:paraId="4A933C8F" w14:textId="77777777" w:rsidR="0090661C" w:rsidRDefault="0090661C" w:rsidP="003B620E">
      <w:pPr>
        <w:pStyle w:val="ListParagraph"/>
        <w:numPr>
          <w:ilvl w:val="0"/>
          <w:numId w:val="18"/>
        </w:numPr>
        <w:spacing w:line="480" w:lineRule="auto"/>
      </w:pPr>
      <w:r>
        <w:t>Need to clarify study leave &amp; higher award process for funding (21)</w:t>
      </w:r>
    </w:p>
    <w:p w14:paraId="0D870CE6" w14:textId="77777777" w:rsidR="0090661C" w:rsidRDefault="0090661C" w:rsidP="003B620E">
      <w:pPr>
        <w:pStyle w:val="ListParagraph"/>
        <w:numPr>
          <w:ilvl w:val="0"/>
          <w:numId w:val="18"/>
        </w:numPr>
        <w:spacing w:line="480" w:lineRule="auto"/>
      </w:pPr>
      <w:r>
        <w:t>Staffing pressures/can't release staff (67)</w:t>
      </w:r>
    </w:p>
    <w:p w14:paraId="110689F5" w14:textId="77777777" w:rsidR="0090661C" w:rsidRDefault="0090661C" w:rsidP="003B620E">
      <w:pPr>
        <w:pStyle w:val="ListParagraph"/>
        <w:numPr>
          <w:ilvl w:val="0"/>
          <w:numId w:val="18"/>
        </w:numPr>
        <w:spacing w:line="480" w:lineRule="auto"/>
      </w:pPr>
      <w:r>
        <w:t>Don't have computers to access eLearning, managed on compliance (21)</w:t>
      </w:r>
    </w:p>
    <w:p w14:paraId="42E72A89" w14:textId="77777777" w:rsidR="0090661C" w:rsidRDefault="0090661C" w:rsidP="003B620E">
      <w:pPr>
        <w:pStyle w:val="ListParagraph"/>
        <w:numPr>
          <w:ilvl w:val="0"/>
          <w:numId w:val="18"/>
        </w:numPr>
        <w:spacing w:line="480" w:lineRule="auto"/>
      </w:pPr>
      <w:r>
        <w:t>Lack of training/department funds (55)</w:t>
      </w:r>
    </w:p>
    <w:p w14:paraId="39579BE4" w14:textId="77777777" w:rsidR="0090661C" w:rsidRDefault="0090661C" w:rsidP="003B620E">
      <w:pPr>
        <w:pStyle w:val="ListParagraph"/>
        <w:numPr>
          <w:ilvl w:val="0"/>
          <w:numId w:val="18"/>
        </w:numPr>
        <w:spacing w:line="480" w:lineRule="auto"/>
      </w:pPr>
      <w:r>
        <w:t>Protection of study time (21)</w:t>
      </w:r>
    </w:p>
    <w:p w14:paraId="710456A9" w14:textId="77777777" w:rsidR="0090661C" w:rsidRDefault="0090661C" w:rsidP="003B620E">
      <w:pPr>
        <w:pStyle w:val="ListParagraph"/>
        <w:numPr>
          <w:ilvl w:val="0"/>
          <w:numId w:val="18"/>
        </w:numPr>
        <w:spacing w:line="480" w:lineRule="auto"/>
      </w:pPr>
      <w:r>
        <w:t>eLearning platform too complicated (24)</w:t>
      </w:r>
    </w:p>
    <w:p w14:paraId="4E7D939F" w14:textId="77777777" w:rsidR="0090661C" w:rsidRDefault="0090661C" w:rsidP="003B620E">
      <w:pPr>
        <w:pStyle w:val="ListParagraph"/>
        <w:numPr>
          <w:ilvl w:val="0"/>
          <w:numId w:val="18"/>
        </w:numPr>
        <w:spacing w:line="480" w:lineRule="auto"/>
      </w:pPr>
      <w:r>
        <w:t>Want management training - lack confidence and skills (39)</w:t>
      </w:r>
    </w:p>
    <w:p w14:paraId="429508E9" w14:textId="77777777" w:rsidR="0090661C" w:rsidRDefault="0090661C" w:rsidP="003B620E">
      <w:pPr>
        <w:pStyle w:val="ListParagraph"/>
        <w:numPr>
          <w:ilvl w:val="0"/>
          <w:numId w:val="18"/>
        </w:numPr>
        <w:spacing w:line="480" w:lineRule="auto"/>
      </w:pPr>
      <w:r>
        <w:t>Training in IT packages needed (20)</w:t>
      </w:r>
    </w:p>
    <w:p w14:paraId="0C1B1C85" w14:textId="77777777" w:rsidR="0090661C" w:rsidRPr="003525DD" w:rsidRDefault="0090661C" w:rsidP="003B620E">
      <w:pPr>
        <w:spacing w:line="480" w:lineRule="auto"/>
        <w:rPr>
          <w:sz w:val="10"/>
          <w:szCs w:val="6"/>
        </w:rPr>
      </w:pPr>
    </w:p>
    <w:p w14:paraId="15F2FB04" w14:textId="15F2FD6D" w:rsidR="007A783E" w:rsidRDefault="00906727" w:rsidP="00A51A4A">
      <w:pPr>
        <w:pStyle w:val="Heading2"/>
        <w:numPr>
          <w:ilvl w:val="1"/>
          <w:numId w:val="34"/>
        </w:numPr>
        <w:ind w:left="576"/>
      </w:pPr>
      <w:bookmarkStart w:id="66" w:name="_Toc102405847"/>
      <w:r>
        <w:t>Profile of Respondents</w:t>
      </w:r>
      <w:bookmarkEnd w:id="66"/>
    </w:p>
    <w:p w14:paraId="3CE99615" w14:textId="63EDEB51" w:rsidR="00CB47DB" w:rsidRDefault="007A783E" w:rsidP="003B620E">
      <w:pPr>
        <w:spacing w:line="480" w:lineRule="auto"/>
        <w:jc w:val="both"/>
      </w:pPr>
      <w:r w:rsidRPr="0086558B">
        <w:rPr>
          <w:rFonts w:cs="Arial"/>
          <w:szCs w:val="24"/>
        </w:rPr>
        <w:t xml:space="preserve">The </w:t>
      </w:r>
      <w:r w:rsidR="00E53344">
        <w:rPr>
          <w:rFonts w:cs="Arial"/>
          <w:szCs w:val="24"/>
        </w:rPr>
        <w:t xml:space="preserve">research </w:t>
      </w:r>
      <w:r w:rsidR="00C66A5A">
        <w:rPr>
          <w:rFonts w:cs="Arial"/>
          <w:szCs w:val="24"/>
        </w:rPr>
        <w:t>centred around understanding i</w:t>
      </w:r>
      <w:r w:rsidR="003C0F62">
        <w:rPr>
          <w:rFonts w:cs="Arial"/>
          <w:szCs w:val="24"/>
        </w:rPr>
        <w:t>f</w:t>
      </w:r>
      <w:r w:rsidR="00C66A5A">
        <w:rPr>
          <w:rFonts w:cs="Arial"/>
          <w:szCs w:val="24"/>
        </w:rPr>
        <w:t xml:space="preserve"> </w:t>
      </w:r>
      <w:r w:rsidR="008D01B4">
        <w:rPr>
          <w:rFonts w:cs="Arial"/>
          <w:szCs w:val="24"/>
        </w:rPr>
        <w:t xml:space="preserve">L&amp;D </w:t>
      </w:r>
      <w:r w:rsidR="00C66A5A">
        <w:rPr>
          <w:rFonts w:cs="Arial"/>
          <w:szCs w:val="24"/>
        </w:rPr>
        <w:t xml:space="preserve">opportunities were accessible within </w:t>
      </w:r>
      <w:r w:rsidR="007A4976">
        <w:rPr>
          <w:rFonts w:cs="Arial"/>
          <w:szCs w:val="24"/>
        </w:rPr>
        <w:t xml:space="preserve">HDdUHB, with </w:t>
      </w:r>
      <w:r w:rsidR="008C2375">
        <w:rPr>
          <w:rFonts w:cs="Arial"/>
          <w:szCs w:val="24"/>
        </w:rPr>
        <w:t>most</w:t>
      </w:r>
      <w:r w:rsidR="007A4976">
        <w:rPr>
          <w:rFonts w:cs="Arial"/>
          <w:szCs w:val="24"/>
        </w:rPr>
        <w:t xml:space="preserve"> data relating to </w:t>
      </w:r>
      <w:r w:rsidRPr="0086558B">
        <w:rPr>
          <w:rFonts w:cs="Arial"/>
          <w:szCs w:val="24"/>
        </w:rPr>
        <w:t>workplace demogra</w:t>
      </w:r>
      <w:r w:rsidR="003C0F62">
        <w:rPr>
          <w:rFonts w:cs="Arial"/>
          <w:szCs w:val="24"/>
        </w:rPr>
        <w:t xml:space="preserve">phics. </w:t>
      </w:r>
      <w:r w:rsidR="004E792A">
        <w:t xml:space="preserve">Responses typically </w:t>
      </w:r>
      <w:r w:rsidR="00E938F4">
        <w:t>represented</w:t>
      </w:r>
      <w:r w:rsidR="004E792A">
        <w:t xml:space="preserve"> the </w:t>
      </w:r>
      <w:r w:rsidR="00B03089">
        <w:t>breadth</w:t>
      </w:r>
      <w:r w:rsidR="00E938F4">
        <w:t xml:space="preserve"> of the </w:t>
      </w:r>
      <w:r w:rsidR="004E792A">
        <w:t>workforce, although some under/over representations as outline</w:t>
      </w:r>
      <w:r w:rsidR="00F17D78">
        <w:t>d</w:t>
      </w:r>
      <w:r w:rsidR="004E792A">
        <w:t xml:space="preserve"> below</w:t>
      </w:r>
      <w:r w:rsidR="00B03089">
        <w:t xml:space="preserve"> (</w:t>
      </w:r>
      <w:r w:rsidR="00B03089">
        <w:fldChar w:fldCharType="begin"/>
      </w:r>
      <w:r w:rsidR="00B03089">
        <w:instrText xml:space="preserve"> REF _Ref102390528 \h </w:instrText>
      </w:r>
      <w:r w:rsidR="003B620E">
        <w:instrText xml:space="preserve"> \* MERGEFORMAT </w:instrText>
      </w:r>
      <w:r w:rsidR="00B03089">
        <w:fldChar w:fldCharType="separate"/>
      </w:r>
      <w:r w:rsidR="00B03089">
        <w:t xml:space="preserve">Figure </w:t>
      </w:r>
      <w:r w:rsidR="00B03089">
        <w:rPr>
          <w:noProof/>
        </w:rPr>
        <w:t>13: Workforce Demographics</w:t>
      </w:r>
      <w:r w:rsidR="00B03089">
        <w:fldChar w:fldCharType="end"/>
      </w:r>
      <w:r w:rsidR="00B03089">
        <w:t>)</w:t>
      </w:r>
      <w:r w:rsidR="008B64E4">
        <w:t>.</w:t>
      </w:r>
      <w:r w:rsidR="00E938F4">
        <w:t xml:space="preserve">  </w:t>
      </w:r>
      <w:r w:rsidR="00CB47DB" w:rsidRPr="00A97347">
        <w:t xml:space="preserve">It should be noted that WF &amp;OD is significantly higher </w:t>
      </w:r>
      <w:r w:rsidR="00CB47DB">
        <w:t xml:space="preserve">at 59% </w:t>
      </w:r>
      <w:r w:rsidR="00CB47DB" w:rsidRPr="00A97347">
        <w:t xml:space="preserve">as this was used </w:t>
      </w:r>
      <w:r w:rsidR="00126AB4">
        <w:t xml:space="preserve">as a pilot. </w:t>
      </w:r>
      <w:r w:rsidR="00CB47DB" w:rsidRPr="00A97347">
        <w:t xml:space="preserve"> W</w:t>
      </w:r>
      <w:r w:rsidR="00CB47DB" w:rsidRPr="00A97347">
        <w:rPr>
          <w:noProof/>
        </w:rPr>
        <w:t xml:space="preserve">here data impacted anonyminity, these </w:t>
      </w:r>
      <w:r w:rsidR="00D90E1D">
        <w:rPr>
          <w:noProof/>
        </w:rPr>
        <w:t xml:space="preserve">were </w:t>
      </w:r>
      <w:r w:rsidR="00CB47DB" w:rsidRPr="00A97347">
        <w:rPr>
          <w:noProof/>
        </w:rPr>
        <w:t xml:space="preserve">identified within the other </w:t>
      </w:r>
      <w:r w:rsidR="00CB47DB">
        <w:rPr>
          <w:noProof/>
        </w:rPr>
        <w:t>category</w:t>
      </w:r>
      <w:r w:rsidR="00CB47DB" w:rsidRPr="00A97347">
        <w:rPr>
          <w:noProof/>
        </w:rPr>
        <w:t>.</w:t>
      </w:r>
      <w:r w:rsidR="00CB47DB">
        <w:rPr>
          <w:noProof/>
        </w:rPr>
        <w:t xml:space="preserve"> </w:t>
      </w:r>
      <w:r w:rsidR="00CB47DB" w:rsidRPr="00A97347">
        <w:t xml:space="preserve"> </w:t>
      </w:r>
      <w:r w:rsidR="00D90E1D">
        <w:rPr>
          <w:rFonts w:cs="Arial"/>
          <w:szCs w:val="24"/>
        </w:rPr>
        <w:t xml:space="preserve">Recognising </w:t>
      </w:r>
      <w:r w:rsidR="00CF377D">
        <w:rPr>
          <w:rFonts w:cs="Arial"/>
          <w:szCs w:val="24"/>
        </w:rPr>
        <w:t>the m</w:t>
      </w:r>
      <w:r w:rsidR="00CB47DB" w:rsidRPr="00A97347">
        <w:rPr>
          <w:rFonts w:cs="Arial"/>
          <w:szCs w:val="24"/>
        </w:rPr>
        <w:t xml:space="preserve">edical workforce have their own Medical Education </w:t>
      </w:r>
      <w:r w:rsidR="00CF377D">
        <w:rPr>
          <w:rFonts w:cs="Arial"/>
          <w:szCs w:val="24"/>
        </w:rPr>
        <w:t>Department</w:t>
      </w:r>
      <w:r w:rsidR="00CB47DB" w:rsidRPr="00A97347">
        <w:rPr>
          <w:rFonts w:cs="Arial"/>
          <w:szCs w:val="24"/>
        </w:rPr>
        <w:t xml:space="preserve">, </w:t>
      </w:r>
      <w:r w:rsidR="00DB12E0">
        <w:rPr>
          <w:rFonts w:cs="Arial"/>
          <w:szCs w:val="24"/>
        </w:rPr>
        <w:t xml:space="preserve">this </w:t>
      </w:r>
      <w:r w:rsidR="00CB47DB" w:rsidRPr="00A97347">
        <w:rPr>
          <w:rFonts w:cs="Arial"/>
          <w:szCs w:val="24"/>
        </w:rPr>
        <w:t>may have le</w:t>
      </w:r>
      <w:r w:rsidR="00CB47DB">
        <w:rPr>
          <w:rFonts w:cs="Arial"/>
          <w:szCs w:val="24"/>
        </w:rPr>
        <w:t>d</w:t>
      </w:r>
      <w:r w:rsidR="00CB47DB" w:rsidRPr="00A97347">
        <w:rPr>
          <w:rFonts w:cs="Arial"/>
          <w:szCs w:val="24"/>
        </w:rPr>
        <w:t xml:space="preserve"> to </w:t>
      </w:r>
      <w:r w:rsidR="005874C6">
        <w:rPr>
          <w:rFonts w:cs="Arial"/>
          <w:szCs w:val="24"/>
        </w:rPr>
        <w:t xml:space="preserve">the </w:t>
      </w:r>
      <w:r w:rsidR="00876402">
        <w:rPr>
          <w:rFonts w:cs="Arial"/>
          <w:szCs w:val="24"/>
        </w:rPr>
        <w:t xml:space="preserve">reduced </w:t>
      </w:r>
      <w:r w:rsidR="00CB47DB" w:rsidRPr="00A97347">
        <w:rPr>
          <w:rFonts w:cs="Arial"/>
          <w:szCs w:val="24"/>
        </w:rPr>
        <w:t>2</w:t>
      </w:r>
      <w:r w:rsidR="00CB47DB">
        <w:rPr>
          <w:rFonts w:cs="Arial"/>
          <w:szCs w:val="24"/>
        </w:rPr>
        <w:t xml:space="preserve">% representation. </w:t>
      </w:r>
      <w:r w:rsidR="00CB47DB">
        <w:tab/>
      </w:r>
    </w:p>
    <w:p w14:paraId="43138709" w14:textId="77777777" w:rsidR="00062245" w:rsidRPr="00062245" w:rsidRDefault="00062245" w:rsidP="003B620E">
      <w:pPr>
        <w:spacing w:line="480" w:lineRule="auto"/>
        <w:jc w:val="both"/>
        <w:rPr>
          <w:sz w:val="6"/>
          <w:szCs w:val="2"/>
        </w:rPr>
      </w:pPr>
    </w:p>
    <w:p w14:paraId="7F92863D" w14:textId="37525FD9" w:rsidR="005B20B3" w:rsidRDefault="00313E7B" w:rsidP="003B620E">
      <w:pPr>
        <w:spacing w:line="480" w:lineRule="auto"/>
      </w:pPr>
      <w:r>
        <w:t>Age</w:t>
      </w:r>
      <w:r w:rsidR="00854FE8">
        <w:t xml:space="preserve"> and </w:t>
      </w:r>
      <w:r w:rsidR="00373F1C">
        <w:t xml:space="preserve">county </w:t>
      </w:r>
      <w:r w:rsidR="00854FE8">
        <w:t xml:space="preserve">match overall organisational </w:t>
      </w:r>
      <w:r>
        <w:t>profiles</w:t>
      </w:r>
      <w:r w:rsidR="00A430AB">
        <w:t xml:space="preserve">.  The number of respondents </w:t>
      </w:r>
      <w:r w:rsidR="00AA591D">
        <w:t xml:space="preserve">was significantly higher with BAME employees, likely attributed to the </w:t>
      </w:r>
      <w:r w:rsidR="003D0414">
        <w:t xml:space="preserve">promotion of the survey through disadvantage group networks.  Recognising that </w:t>
      </w:r>
      <w:r w:rsidR="00760C7F">
        <w:t xml:space="preserve">18 </w:t>
      </w:r>
      <w:r w:rsidR="007B6864">
        <w:t>respondents did not disclose their ethnicity, t</w:t>
      </w:r>
      <w:r w:rsidR="0047406C">
        <w:t xml:space="preserve">his may impact the reliability of </w:t>
      </w:r>
      <w:r w:rsidR="00A27968">
        <w:t xml:space="preserve">data </w:t>
      </w:r>
      <w:r w:rsidR="008B0840">
        <w:t xml:space="preserve">comparing </w:t>
      </w:r>
      <w:r w:rsidR="00A27968">
        <w:t xml:space="preserve">ethnic demographics. </w:t>
      </w:r>
    </w:p>
    <w:p w14:paraId="12B629D3" w14:textId="6B288191" w:rsidR="00C9513B" w:rsidRDefault="008B0840" w:rsidP="003B620E">
      <w:pPr>
        <w:spacing w:line="480" w:lineRule="auto"/>
      </w:pPr>
      <w:r>
        <w:t xml:space="preserve">On closing the online </w:t>
      </w:r>
      <w:r w:rsidR="00C9513B">
        <w:t>questionnaire advertised through g</w:t>
      </w:r>
      <w:r w:rsidR="00660B2B">
        <w:t xml:space="preserve">lobal email, </w:t>
      </w:r>
      <w:r w:rsidR="00A66FA9">
        <w:t xml:space="preserve">the </w:t>
      </w:r>
      <w:r w:rsidR="002304D5">
        <w:t>pay b</w:t>
      </w:r>
      <w:r w:rsidR="00A66FA9">
        <w:t>and</w:t>
      </w:r>
      <w:r w:rsidR="002304D5">
        <w:t>s</w:t>
      </w:r>
      <w:r w:rsidR="00A66FA9">
        <w:t xml:space="preserve"> 1, </w:t>
      </w:r>
      <w:r w:rsidR="00004B45">
        <w:t>2 and 3</w:t>
      </w:r>
      <w:r w:rsidR="00AB40E0">
        <w:t xml:space="preserve"> </w:t>
      </w:r>
      <w:r w:rsidR="00456FB5">
        <w:t xml:space="preserve">employees </w:t>
      </w:r>
      <w:r w:rsidR="00A66FA9">
        <w:t>were significantly underrepresented</w:t>
      </w:r>
      <w:r w:rsidR="002304D5">
        <w:t xml:space="preserve">, </w:t>
      </w:r>
      <w:r w:rsidR="00DB6956">
        <w:t xml:space="preserve">demonstrating </w:t>
      </w:r>
      <w:r w:rsidR="00445CF9">
        <w:t xml:space="preserve">lack of access/engagement of </w:t>
      </w:r>
      <w:r w:rsidR="00954753">
        <w:t xml:space="preserve">online </w:t>
      </w:r>
      <w:r w:rsidR="00456FB5">
        <w:t xml:space="preserve">research. </w:t>
      </w:r>
      <w:r w:rsidR="00AB2DB9">
        <w:t xml:space="preserve">By using the multi-stage </w:t>
      </w:r>
      <w:r w:rsidR="00644179">
        <w:t>research</w:t>
      </w:r>
      <w:r w:rsidR="00AB2DB9">
        <w:t xml:space="preserve">, stratified </w:t>
      </w:r>
      <w:r w:rsidR="006D741E">
        <w:t xml:space="preserve">random sampling ensured </w:t>
      </w:r>
      <w:r w:rsidR="00EA5ADC">
        <w:t xml:space="preserve">representation, </w:t>
      </w:r>
      <w:r w:rsidR="005167AD">
        <w:t>resulting in</w:t>
      </w:r>
      <w:r w:rsidR="00EA5ADC">
        <w:t xml:space="preserve"> positive engagement.</w:t>
      </w:r>
      <w:r w:rsidR="00456FB5">
        <w:t xml:space="preserve">  </w:t>
      </w:r>
      <w:r w:rsidR="00F077DA">
        <w:t>W</w:t>
      </w:r>
      <w:r w:rsidR="00C9513B">
        <w:t xml:space="preserve">ith the exception of </w:t>
      </w:r>
      <w:r w:rsidR="00F077DA">
        <w:t>b</w:t>
      </w:r>
      <w:r w:rsidR="00C9513B">
        <w:t>and 1 workers, who represent 0.01% of the workforce</w:t>
      </w:r>
      <w:r w:rsidR="00F077DA">
        <w:t xml:space="preserve">, all other pay scales were represented, </w:t>
      </w:r>
      <w:r w:rsidR="000E08DE">
        <w:t>rec</w:t>
      </w:r>
      <w:r w:rsidR="002A669F">
        <w:t xml:space="preserve">ognising </w:t>
      </w:r>
      <w:r w:rsidR="000652AA">
        <w:t xml:space="preserve">a </w:t>
      </w:r>
      <w:r w:rsidR="002A669F">
        <w:t xml:space="preserve">over representation of </w:t>
      </w:r>
      <w:r w:rsidR="00403DED">
        <w:t xml:space="preserve">the </w:t>
      </w:r>
      <w:r w:rsidR="002A669F">
        <w:t xml:space="preserve">band </w:t>
      </w:r>
      <w:r w:rsidR="000652AA">
        <w:t xml:space="preserve">4, </w:t>
      </w:r>
      <w:r w:rsidR="002A669F">
        <w:t>7 and 8 workforc</w:t>
      </w:r>
      <w:r w:rsidR="00403DED">
        <w:t>e</w:t>
      </w:r>
      <w:r w:rsidR="000652AA">
        <w:t xml:space="preserve">. </w:t>
      </w:r>
    </w:p>
    <w:p w14:paraId="4FE8CC75" w14:textId="58C09CF8" w:rsidR="003039A5" w:rsidRDefault="00CC3719" w:rsidP="003B620E">
      <w:pPr>
        <w:pStyle w:val="Caption"/>
        <w:spacing w:line="480" w:lineRule="auto"/>
      </w:pPr>
      <w:bookmarkStart w:id="67" w:name="_Ref102390528"/>
      <w:r>
        <w:rPr>
          <w:noProof/>
        </w:rPr>
        <w:drawing>
          <wp:anchor distT="0" distB="0" distL="114300" distR="114300" simplePos="0" relativeHeight="251658257" behindDoc="0" locked="0" layoutInCell="1" allowOverlap="1" wp14:anchorId="26CF9E5A" wp14:editId="6A7AF237">
            <wp:simplePos x="0" y="0"/>
            <wp:positionH relativeFrom="margin">
              <wp:posOffset>-115589</wp:posOffset>
            </wp:positionH>
            <wp:positionV relativeFrom="page">
              <wp:posOffset>303738</wp:posOffset>
            </wp:positionV>
            <wp:extent cx="6341745" cy="896937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341745" cy="896937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Figure </w:t>
      </w:r>
      <w:r>
        <w:fldChar w:fldCharType="begin"/>
      </w:r>
      <w:r>
        <w:instrText xml:space="preserve"> SEQ Figure \* ARABIC </w:instrText>
      </w:r>
      <w:r>
        <w:fldChar w:fldCharType="separate"/>
      </w:r>
      <w:r w:rsidR="001B6FDC">
        <w:rPr>
          <w:noProof/>
        </w:rPr>
        <w:t>13</w:t>
      </w:r>
      <w:r>
        <w:fldChar w:fldCharType="end"/>
      </w:r>
      <w:r>
        <w:rPr>
          <w:noProof/>
        </w:rPr>
        <w:t>: Workforce Demographics</w:t>
      </w:r>
      <w:bookmarkEnd w:id="67"/>
    </w:p>
    <w:p w14:paraId="47221D30" w14:textId="1C235945" w:rsidR="00837E06" w:rsidRDefault="00117E02" w:rsidP="00A51A4A">
      <w:pPr>
        <w:pStyle w:val="Heading2"/>
        <w:numPr>
          <w:ilvl w:val="1"/>
          <w:numId w:val="34"/>
        </w:numPr>
        <w:ind w:left="576"/>
      </w:pPr>
      <w:bookmarkStart w:id="68" w:name="_Toc102405848"/>
      <w:r>
        <w:t>Opportunity to Develop</w:t>
      </w:r>
      <w:bookmarkEnd w:id="68"/>
    </w:p>
    <w:p w14:paraId="058B9610" w14:textId="68546B88" w:rsidR="003E3DBA" w:rsidRDefault="00C1427C" w:rsidP="003B620E">
      <w:pPr>
        <w:spacing w:line="480" w:lineRule="auto"/>
      </w:pPr>
      <w:r>
        <w:t>T</w:t>
      </w:r>
      <w:r w:rsidR="00A74C96">
        <w:t>he data was</w:t>
      </w:r>
      <w:r w:rsidR="005B682D" w:rsidRPr="00415A3C">
        <w:t xml:space="preserve"> broken down to identify trends in workforce demography</w:t>
      </w:r>
      <w:r>
        <w:t xml:space="preserve">, </w:t>
      </w:r>
      <w:r w:rsidR="00BD3B93">
        <w:t xml:space="preserve">recognising that on average only 60% of the workforce feel they </w:t>
      </w:r>
      <w:r w:rsidR="004D397E">
        <w:t xml:space="preserve">have the opportunity to </w:t>
      </w:r>
      <w:r w:rsidR="00BD3B93">
        <w:t xml:space="preserve">develop. </w:t>
      </w:r>
      <w:r w:rsidR="00562558">
        <w:t>D</w:t>
      </w:r>
      <w:r w:rsidR="00C41BD5">
        <w:t xml:space="preserve">ata </w:t>
      </w:r>
      <w:r w:rsidR="005B682D">
        <w:t>highlight</w:t>
      </w:r>
      <w:r w:rsidR="00562558">
        <w:t>s significant variances in responses</w:t>
      </w:r>
      <w:r w:rsidR="00A005BE">
        <w:t xml:space="preserve"> </w:t>
      </w:r>
      <w:r w:rsidR="00E26E8C">
        <w:t>(</w:t>
      </w:r>
      <w:r w:rsidR="00E26E8C">
        <w:fldChar w:fldCharType="begin"/>
      </w:r>
      <w:r w:rsidR="00E26E8C">
        <w:instrText xml:space="preserve"> REF _Ref102394168 \h </w:instrText>
      </w:r>
      <w:r w:rsidR="003B620E">
        <w:instrText xml:space="preserve"> \* MERGEFORMAT </w:instrText>
      </w:r>
      <w:r w:rsidR="00E26E8C">
        <w:fldChar w:fldCharType="separate"/>
      </w:r>
      <w:r w:rsidR="00E26E8C">
        <w:t xml:space="preserve">Figure </w:t>
      </w:r>
      <w:r w:rsidR="00E26E8C">
        <w:rPr>
          <w:noProof/>
        </w:rPr>
        <w:t>14</w:t>
      </w:r>
      <w:r w:rsidR="00E26E8C">
        <w:fldChar w:fldCharType="end"/>
      </w:r>
      <w:r w:rsidR="00E26E8C">
        <w:t xml:space="preserve">). </w:t>
      </w:r>
      <w:r w:rsidR="00266E55">
        <w:t>When considering the opportunities to develop separating management and staff, this shows 7</w:t>
      </w:r>
      <w:r w:rsidR="004E264C">
        <w:t>2</w:t>
      </w:r>
      <w:r w:rsidR="00266E55">
        <w:t>% of managers stating they had development opportunities</w:t>
      </w:r>
      <w:r w:rsidR="00331ADD">
        <w:t xml:space="preserve">, however this was </w:t>
      </w:r>
      <w:r w:rsidR="00631F47">
        <w:t xml:space="preserve">55% for non-managers. </w:t>
      </w:r>
    </w:p>
    <w:p w14:paraId="6FEF447C" w14:textId="77777777" w:rsidR="00B74E8B" w:rsidRPr="00B74E8B" w:rsidRDefault="00B74E8B" w:rsidP="003B620E">
      <w:pPr>
        <w:spacing w:line="480" w:lineRule="auto"/>
        <w:rPr>
          <w:sz w:val="10"/>
          <w:szCs w:val="6"/>
        </w:rPr>
      </w:pPr>
    </w:p>
    <w:p w14:paraId="57682553" w14:textId="2AD1AED0" w:rsidR="001A0D9E" w:rsidRDefault="00503AC0" w:rsidP="003B620E">
      <w:pPr>
        <w:spacing w:line="480" w:lineRule="auto"/>
      </w:pPr>
      <w:r>
        <w:t>Data</w:t>
      </w:r>
      <w:r w:rsidR="006F0B16">
        <w:t xml:space="preserve"> shows </w:t>
      </w:r>
      <w:r w:rsidR="00772C83">
        <w:t>clear</w:t>
      </w:r>
      <w:r w:rsidR="00BC17C1">
        <w:t xml:space="preserve"> </w:t>
      </w:r>
      <w:r w:rsidR="00772C83">
        <w:t>variances</w:t>
      </w:r>
      <w:r w:rsidR="00847091">
        <w:t xml:space="preserve"> with</w:t>
      </w:r>
      <w:r w:rsidR="00772C83">
        <w:t>in different s</w:t>
      </w:r>
      <w:r w:rsidR="00FA39D3">
        <w:t>ervice</w:t>
      </w:r>
      <w:r w:rsidR="00772C83">
        <w:t>s</w:t>
      </w:r>
      <w:r w:rsidR="004D397E">
        <w:t>,</w:t>
      </w:r>
      <w:r w:rsidR="00501ED3">
        <w:t xml:space="preserve"> </w:t>
      </w:r>
      <w:r w:rsidR="000D35F2">
        <w:t>with</w:t>
      </w:r>
      <w:r w:rsidR="000C068A">
        <w:t xml:space="preserve"> </w:t>
      </w:r>
      <w:r w:rsidR="004111E9">
        <w:t>only 38</w:t>
      </w:r>
      <w:r w:rsidR="00E75CA7">
        <w:t xml:space="preserve">% of </w:t>
      </w:r>
      <w:r w:rsidR="009F47E0">
        <w:t>f</w:t>
      </w:r>
      <w:r w:rsidR="000D35F2">
        <w:t>acilities</w:t>
      </w:r>
      <w:r w:rsidR="00654C20">
        <w:t xml:space="preserve"> </w:t>
      </w:r>
      <w:r w:rsidR="00402A95">
        <w:t xml:space="preserve">employees </w:t>
      </w:r>
      <w:r w:rsidR="00E75CA7">
        <w:t xml:space="preserve">having the </w:t>
      </w:r>
      <w:r w:rsidR="006C5603">
        <w:t>opportunity to develop</w:t>
      </w:r>
      <w:r w:rsidR="00E75CA7">
        <w:t xml:space="preserve">, </w:t>
      </w:r>
      <w:r>
        <w:t>12% below other service</w:t>
      </w:r>
      <w:r w:rsidR="00E75CA7">
        <w:t xml:space="preserve">s. </w:t>
      </w:r>
      <w:r w:rsidR="00CD205C">
        <w:t>S</w:t>
      </w:r>
      <w:r w:rsidR="003B24F6" w:rsidRPr="003B24F6">
        <w:t xml:space="preserve">taff in </w:t>
      </w:r>
      <w:r w:rsidR="00B10935">
        <w:t xml:space="preserve">higher </w:t>
      </w:r>
      <w:r w:rsidR="0055478B">
        <w:t xml:space="preserve">pay </w:t>
      </w:r>
      <w:r w:rsidR="00B10935">
        <w:t>bands</w:t>
      </w:r>
      <w:r w:rsidR="00E33625">
        <w:t xml:space="preserve"> identified </w:t>
      </w:r>
      <w:r w:rsidR="00D27D7D">
        <w:t xml:space="preserve">greater </w:t>
      </w:r>
      <w:r w:rsidR="000912FD">
        <w:t>opportunit</w:t>
      </w:r>
      <w:r w:rsidR="00DF2AF6">
        <w:t>ies</w:t>
      </w:r>
      <w:r w:rsidR="00BD5598">
        <w:t xml:space="preserve"> to progress,</w:t>
      </w:r>
      <w:r w:rsidR="00397B9F">
        <w:t xml:space="preserve"> with </w:t>
      </w:r>
      <w:r w:rsidR="00B10935">
        <w:t xml:space="preserve">lower </w:t>
      </w:r>
      <w:r w:rsidR="00397B9F">
        <w:t>pay bands</w:t>
      </w:r>
      <w:r w:rsidR="00B10935">
        <w:t xml:space="preserve"> </w:t>
      </w:r>
      <w:r w:rsidR="00736375">
        <w:t xml:space="preserve">(bands 2,3,4,5) </w:t>
      </w:r>
      <w:r w:rsidR="00397B9F">
        <w:t xml:space="preserve">falling well below the average trendline. </w:t>
      </w:r>
      <w:r w:rsidR="003335D2">
        <w:t xml:space="preserve">This reflects </w:t>
      </w:r>
      <w:r w:rsidR="00973E07">
        <w:t xml:space="preserve">the </w:t>
      </w:r>
      <w:r w:rsidR="00E26E8C">
        <w:t>socio-economic</w:t>
      </w:r>
      <w:r w:rsidR="00973E07">
        <w:t xml:space="preserve"> climate, with those from </w:t>
      </w:r>
      <w:r w:rsidR="007F0CEB">
        <w:t xml:space="preserve">lower economically stable backgrounds have more barriers and reluctant to </w:t>
      </w:r>
      <w:r w:rsidR="00BE1367">
        <w:t xml:space="preserve">source development opportunities </w:t>
      </w:r>
      <w:sdt>
        <w:sdtPr>
          <w:id w:val="-1299368745"/>
          <w:citation/>
        </w:sdtPr>
        <w:sdtEndPr/>
        <w:sdtContent>
          <w:r w:rsidR="00BE1367">
            <w:fldChar w:fldCharType="begin"/>
          </w:r>
          <w:r w:rsidR="00BE1367">
            <w:instrText xml:space="preserve"> CITATION Hog21 \l 2057 </w:instrText>
          </w:r>
          <w:r w:rsidR="00BE1367">
            <w:fldChar w:fldCharType="separate"/>
          </w:r>
          <w:r w:rsidR="009F57FD" w:rsidRPr="009F57FD">
            <w:rPr>
              <w:noProof/>
            </w:rPr>
            <w:t>(Hogle, 2021)</w:t>
          </w:r>
          <w:r w:rsidR="00BE1367">
            <w:fldChar w:fldCharType="end"/>
          </w:r>
        </w:sdtContent>
      </w:sdt>
      <w:r w:rsidR="00BE1367">
        <w:t xml:space="preserve">. </w:t>
      </w:r>
    </w:p>
    <w:p w14:paraId="024BF1A0" w14:textId="77777777" w:rsidR="0043324A" w:rsidRPr="0043324A" w:rsidRDefault="0043324A" w:rsidP="003B620E">
      <w:pPr>
        <w:spacing w:line="480" w:lineRule="auto"/>
        <w:rPr>
          <w:sz w:val="14"/>
          <w:szCs w:val="10"/>
        </w:rPr>
      </w:pPr>
    </w:p>
    <w:p w14:paraId="0E2B2A0D" w14:textId="1FB0C696" w:rsidR="002C2F11" w:rsidRDefault="00CD205C" w:rsidP="003B620E">
      <w:pPr>
        <w:spacing w:line="480" w:lineRule="auto"/>
      </w:pPr>
      <w:r>
        <w:t>T</w:t>
      </w:r>
      <w:r w:rsidR="002C2F11" w:rsidRPr="007B5CF5">
        <w:t xml:space="preserve">he workforce in Ceredigion feel they have less opportunities to develop </w:t>
      </w:r>
      <w:r w:rsidR="001F4B07">
        <w:t>than</w:t>
      </w:r>
      <w:r w:rsidR="002C2F11" w:rsidRPr="007B5CF5">
        <w:t xml:space="preserve"> other counties being above average</w:t>
      </w:r>
      <w:r w:rsidR="00BF343D">
        <w:t xml:space="preserve">, </w:t>
      </w:r>
      <w:r w:rsidR="001F4B07">
        <w:t xml:space="preserve">this was highlighted though qualitative data, with </w:t>
      </w:r>
      <w:r w:rsidR="00564C61">
        <w:t>27% of Ceredigion</w:t>
      </w:r>
      <w:r w:rsidR="00FC72E3">
        <w:t xml:space="preserve"> </w:t>
      </w:r>
      <w:r w:rsidR="00564C61">
        <w:t xml:space="preserve">staff commenting on the </w:t>
      </w:r>
      <w:r w:rsidR="00EC6F19">
        <w:t xml:space="preserve">lack of local training provision. </w:t>
      </w:r>
    </w:p>
    <w:p w14:paraId="1836062A" w14:textId="77777777" w:rsidR="0043324A" w:rsidRPr="0043324A" w:rsidRDefault="0043324A" w:rsidP="003B620E">
      <w:pPr>
        <w:spacing w:line="480" w:lineRule="auto"/>
        <w:rPr>
          <w:sz w:val="12"/>
          <w:szCs w:val="8"/>
        </w:rPr>
      </w:pPr>
    </w:p>
    <w:p w14:paraId="40A1B423" w14:textId="1D2334EA" w:rsidR="00440328" w:rsidRDefault="003529A0" w:rsidP="003B620E">
      <w:pPr>
        <w:pStyle w:val="NoSpacing"/>
        <w:spacing w:line="480" w:lineRule="auto"/>
        <w:rPr>
          <w:b w:val="0"/>
          <w:color w:val="000000" w:themeColor="text1"/>
        </w:rPr>
      </w:pPr>
      <w:r w:rsidRPr="004F7A22">
        <w:rPr>
          <w:b w:val="0"/>
          <w:color w:val="000000" w:themeColor="text1"/>
        </w:rPr>
        <w:t xml:space="preserve">Considering </w:t>
      </w:r>
      <w:r w:rsidR="00AA7B99">
        <w:rPr>
          <w:b w:val="0"/>
          <w:color w:val="000000" w:themeColor="text1"/>
        </w:rPr>
        <w:t xml:space="preserve">the </w:t>
      </w:r>
      <w:r w:rsidRPr="004F7A22">
        <w:rPr>
          <w:b w:val="0"/>
          <w:color w:val="000000" w:themeColor="text1"/>
        </w:rPr>
        <w:t xml:space="preserve">age profile </w:t>
      </w:r>
      <w:r w:rsidR="00D0312F">
        <w:rPr>
          <w:b w:val="0"/>
          <w:color w:val="000000" w:themeColor="text1"/>
        </w:rPr>
        <w:t xml:space="preserve">from a </w:t>
      </w:r>
      <w:r w:rsidRPr="004F7A22">
        <w:rPr>
          <w:b w:val="0"/>
          <w:color w:val="000000" w:themeColor="text1"/>
        </w:rPr>
        <w:t xml:space="preserve">development perspective, </w:t>
      </w:r>
      <w:r w:rsidR="002F3D31" w:rsidRPr="004F7A22">
        <w:rPr>
          <w:b w:val="0"/>
          <w:color w:val="000000" w:themeColor="text1"/>
        </w:rPr>
        <w:t>80%</w:t>
      </w:r>
      <w:r w:rsidR="004F7A22" w:rsidRPr="004F7A22">
        <w:rPr>
          <w:b w:val="0"/>
          <w:color w:val="000000" w:themeColor="text1"/>
        </w:rPr>
        <w:t xml:space="preserve"> </w:t>
      </w:r>
      <w:r w:rsidR="002F3D31" w:rsidRPr="004F7A22">
        <w:rPr>
          <w:b w:val="0"/>
          <w:color w:val="000000" w:themeColor="text1"/>
        </w:rPr>
        <w:t xml:space="preserve">of </w:t>
      </w:r>
      <w:r w:rsidR="005E6B93" w:rsidRPr="004F7A22">
        <w:rPr>
          <w:b w:val="0"/>
          <w:color w:val="000000" w:themeColor="text1"/>
        </w:rPr>
        <w:t>16</w:t>
      </w:r>
      <w:r w:rsidR="00AF3368" w:rsidRPr="004F7A22">
        <w:rPr>
          <w:b w:val="0"/>
          <w:color w:val="000000" w:themeColor="text1"/>
        </w:rPr>
        <w:t>–</w:t>
      </w:r>
      <w:r w:rsidR="0047592A" w:rsidRPr="004F7A22">
        <w:rPr>
          <w:b w:val="0"/>
          <w:color w:val="000000" w:themeColor="text1"/>
        </w:rPr>
        <w:t>24-year-olds</w:t>
      </w:r>
      <w:r w:rsidR="005E6B93" w:rsidRPr="004F7A22">
        <w:rPr>
          <w:b w:val="0"/>
          <w:color w:val="000000" w:themeColor="text1"/>
        </w:rPr>
        <w:t xml:space="preserve"> feel</w:t>
      </w:r>
      <w:r w:rsidR="002F3D31" w:rsidRPr="004F7A22">
        <w:rPr>
          <w:b w:val="0"/>
          <w:color w:val="000000" w:themeColor="text1"/>
        </w:rPr>
        <w:t xml:space="preserve"> they</w:t>
      </w:r>
      <w:r w:rsidR="004F7A22" w:rsidRPr="004F7A22">
        <w:rPr>
          <w:b w:val="0"/>
          <w:color w:val="000000" w:themeColor="text1"/>
        </w:rPr>
        <w:t xml:space="preserve"> </w:t>
      </w:r>
      <w:r w:rsidR="002F3D31" w:rsidRPr="004F7A22">
        <w:rPr>
          <w:b w:val="0"/>
          <w:color w:val="000000" w:themeColor="text1"/>
        </w:rPr>
        <w:t xml:space="preserve">have the opportunity to </w:t>
      </w:r>
      <w:r w:rsidR="002F3D31" w:rsidRPr="000C3123">
        <w:rPr>
          <w:b w:val="0"/>
          <w:color w:val="000000" w:themeColor="text1"/>
        </w:rPr>
        <w:t>develop</w:t>
      </w:r>
      <w:r w:rsidR="00AF3368" w:rsidRPr="000C3123">
        <w:rPr>
          <w:b w:val="0"/>
          <w:color w:val="000000" w:themeColor="text1"/>
        </w:rPr>
        <w:t xml:space="preserve">, which increases the overall </w:t>
      </w:r>
      <w:r w:rsidR="00D0312F" w:rsidRPr="000C3123">
        <w:rPr>
          <w:b w:val="0"/>
          <w:color w:val="000000" w:themeColor="text1"/>
        </w:rPr>
        <w:t>a</w:t>
      </w:r>
      <w:r w:rsidR="00AF3368" w:rsidRPr="000C3123">
        <w:rPr>
          <w:b w:val="0"/>
          <w:color w:val="000000" w:themeColor="text1"/>
        </w:rPr>
        <w:t>verage as all other age groups vary between 55-59%.</w:t>
      </w:r>
      <w:r w:rsidR="002F3D31" w:rsidRPr="000C3123">
        <w:rPr>
          <w:b w:val="0"/>
          <w:color w:val="000000" w:themeColor="text1"/>
        </w:rPr>
        <w:t xml:space="preserve"> </w:t>
      </w:r>
      <w:r w:rsidR="004F7A22" w:rsidRPr="000C3123">
        <w:rPr>
          <w:b w:val="0"/>
          <w:color w:val="000000" w:themeColor="text1"/>
        </w:rPr>
        <w:t xml:space="preserve"> </w:t>
      </w:r>
      <w:r w:rsidR="00D0312F" w:rsidRPr="000C3123">
        <w:rPr>
          <w:b w:val="0"/>
          <w:color w:val="000000" w:themeColor="text1"/>
        </w:rPr>
        <w:t xml:space="preserve"> </w:t>
      </w:r>
      <w:r w:rsidR="00AA7B99" w:rsidRPr="000C3123">
        <w:rPr>
          <w:b w:val="0"/>
          <w:color w:val="000000" w:themeColor="text1"/>
        </w:rPr>
        <w:t xml:space="preserve"> Literature review identified that older workers </w:t>
      </w:r>
      <w:r w:rsidR="00AA7B99" w:rsidRPr="009449D6">
        <w:rPr>
          <w:b w:val="0"/>
          <w:color w:val="000000" w:themeColor="text1"/>
        </w:rPr>
        <w:t xml:space="preserve">were less likely to engage in L&amp;D opportunities </w:t>
      </w:r>
      <w:sdt>
        <w:sdtPr>
          <w:rPr>
            <w:b w:val="0"/>
            <w:color w:val="000000" w:themeColor="text1"/>
          </w:rPr>
          <w:id w:val="-2096705721"/>
          <w:citation/>
        </w:sdtPr>
        <w:sdtEndPr/>
        <w:sdtContent>
          <w:r w:rsidR="000C3123" w:rsidRPr="009449D6">
            <w:rPr>
              <w:b w:val="0"/>
              <w:color w:val="000000" w:themeColor="text1"/>
            </w:rPr>
            <w:fldChar w:fldCharType="begin"/>
          </w:r>
          <w:r w:rsidR="000C3123" w:rsidRPr="009449D6">
            <w:rPr>
              <w:b w:val="0"/>
              <w:color w:val="000000" w:themeColor="text1"/>
            </w:rPr>
            <w:instrText xml:space="preserve"> CITATION Dep18 \l 2057 </w:instrText>
          </w:r>
          <w:r w:rsidR="000C3123" w:rsidRPr="009449D6">
            <w:rPr>
              <w:b w:val="0"/>
              <w:color w:val="000000" w:themeColor="text1"/>
            </w:rPr>
            <w:fldChar w:fldCharType="separate"/>
          </w:r>
          <w:r w:rsidR="009F57FD" w:rsidRPr="009449D6">
            <w:rPr>
              <w:b w:val="0"/>
              <w:noProof/>
              <w:color w:val="000000" w:themeColor="text1"/>
            </w:rPr>
            <w:t>(Department for Education, 2018)</w:t>
          </w:r>
          <w:r w:rsidR="000C3123" w:rsidRPr="009449D6">
            <w:rPr>
              <w:b w:val="0"/>
              <w:color w:val="000000" w:themeColor="text1"/>
            </w:rPr>
            <w:fldChar w:fldCharType="end"/>
          </w:r>
        </w:sdtContent>
      </w:sdt>
      <w:r w:rsidR="000C3123" w:rsidRPr="009449D6">
        <w:rPr>
          <w:b w:val="0"/>
          <w:color w:val="000000" w:themeColor="text1"/>
        </w:rPr>
        <w:t xml:space="preserve">, </w:t>
      </w:r>
      <w:r w:rsidR="00DF4421">
        <w:rPr>
          <w:b w:val="0"/>
          <w:color w:val="000000" w:themeColor="text1"/>
        </w:rPr>
        <w:t xml:space="preserve">however research </w:t>
      </w:r>
      <w:r w:rsidR="00AA7B99" w:rsidRPr="000C3123">
        <w:rPr>
          <w:b w:val="0"/>
          <w:color w:val="000000" w:themeColor="text1"/>
        </w:rPr>
        <w:t>suggests age does not seem</w:t>
      </w:r>
      <w:r w:rsidR="00AA7B99" w:rsidRPr="00AA7B99">
        <w:rPr>
          <w:b w:val="0"/>
          <w:color w:val="000000" w:themeColor="text1"/>
        </w:rPr>
        <w:t xml:space="preserve"> to be a barrier </w:t>
      </w:r>
      <w:r w:rsidR="002337C9">
        <w:rPr>
          <w:b w:val="0"/>
          <w:color w:val="000000" w:themeColor="text1"/>
        </w:rPr>
        <w:t xml:space="preserve">with </w:t>
      </w:r>
      <w:r w:rsidR="00AA7B99" w:rsidRPr="00AA7B99">
        <w:rPr>
          <w:b w:val="0"/>
          <w:color w:val="000000" w:themeColor="text1"/>
        </w:rPr>
        <w:t>the older workforce suggesting they did not have the opportunity to progress.</w:t>
      </w:r>
    </w:p>
    <w:p w14:paraId="1A104562" w14:textId="77777777" w:rsidR="00C46594" w:rsidRPr="004F7A22" w:rsidRDefault="00C46594" w:rsidP="003B620E">
      <w:pPr>
        <w:pStyle w:val="NoSpacing"/>
        <w:spacing w:line="480" w:lineRule="auto"/>
        <w:rPr>
          <w:b w:val="0"/>
          <w:color w:val="000000" w:themeColor="text1"/>
        </w:rPr>
      </w:pPr>
    </w:p>
    <w:p w14:paraId="114665EA" w14:textId="7983AF39" w:rsidR="00F57BE9" w:rsidRDefault="00B933A7" w:rsidP="003B620E">
      <w:pPr>
        <w:spacing w:line="480" w:lineRule="auto"/>
        <w:rPr>
          <w:rFonts w:cstheme="minorHAnsi"/>
          <w:szCs w:val="24"/>
        </w:rPr>
      </w:pPr>
      <w:r w:rsidRPr="00AD6634">
        <w:t xml:space="preserve">Other than </w:t>
      </w:r>
      <w:r w:rsidR="00AF7890" w:rsidRPr="00AD6634">
        <w:t xml:space="preserve">mixed/multiple </w:t>
      </w:r>
      <w:r w:rsidR="0041251F" w:rsidRPr="00AD6634">
        <w:t>e</w:t>
      </w:r>
      <w:r w:rsidR="00986739" w:rsidRPr="00AD6634">
        <w:t>thnic groups</w:t>
      </w:r>
      <w:r w:rsidR="00CA7B2B" w:rsidRPr="00AD6634">
        <w:t xml:space="preserve"> being at 43%</w:t>
      </w:r>
      <w:r w:rsidR="00F81C98">
        <w:t xml:space="preserve"> in relation to having opportunity to progress, </w:t>
      </w:r>
      <w:r w:rsidR="00986739" w:rsidRPr="00AD6634">
        <w:t xml:space="preserve">there was no </w:t>
      </w:r>
      <w:r w:rsidR="003F7C54" w:rsidRPr="00AD6634">
        <w:t xml:space="preserve">significant </w:t>
      </w:r>
      <w:r w:rsidR="00BF3A0B">
        <w:t xml:space="preserve">variances </w:t>
      </w:r>
      <w:r w:rsidR="003F7C54" w:rsidRPr="00AD6634">
        <w:t xml:space="preserve">in the result, with </w:t>
      </w:r>
      <w:r w:rsidR="006C3949" w:rsidRPr="00AD6634">
        <w:t xml:space="preserve">the range of responses </w:t>
      </w:r>
      <w:r w:rsidR="004F03DE" w:rsidRPr="00AD6634">
        <w:t>from other ethnic groups being between</w:t>
      </w:r>
      <w:r w:rsidR="006C3949" w:rsidRPr="00AD6634">
        <w:t xml:space="preserve"> </w:t>
      </w:r>
      <w:r w:rsidR="00AD6634" w:rsidRPr="00AD6634">
        <w:t xml:space="preserve">60-64%. </w:t>
      </w:r>
      <w:r w:rsidR="00F57BE9">
        <w:t xml:space="preserve"> </w:t>
      </w:r>
      <w:r w:rsidR="00F57BE9">
        <w:rPr>
          <w:rFonts w:cstheme="minorHAnsi"/>
          <w:szCs w:val="24"/>
        </w:rPr>
        <w:t>Literature outlined that despite inequity reducing within L&amp;D overall, this was still evident in disadvantaged groups</w:t>
      </w:r>
      <w:r w:rsidR="00BF3A0B">
        <w:rPr>
          <w:rFonts w:cstheme="minorHAnsi"/>
          <w:szCs w:val="24"/>
        </w:rPr>
        <w:t xml:space="preserve"> </w:t>
      </w:r>
      <w:sdt>
        <w:sdtPr>
          <w:rPr>
            <w:rFonts w:cstheme="minorHAnsi"/>
            <w:szCs w:val="24"/>
          </w:rPr>
          <w:id w:val="-1700858718"/>
          <w:citation/>
        </w:sdtPr>
        <w:sdtEndPr/>
        <w:sdtContent>
          <w:r w:rsidR="00BF3A0B">
            <w:rPr>
              <w:rFonts w:cstheme="minorHAnsi"/>
              <w:szCs w:val="24"/>
            </w:rPr>
            <w:fldChar w:fldCharType="begin"/>
          </w:r>
          <w:r w:rsidR="00BF3A0B">
            <w:rPr>
              <w:rFonts w:cstheme="minorHAnsi"/>
              <w:szCs w:val="24"/>
            </w:rPr>
            <w:instrText xml:space="preserve"> CITATION Min20 \l 2057 </w:instrText>
          </w:r>
          <w:r w:rsidR="00BF3A0B">
            <w:rPr>
              <w:rFonts w:cstheme="minorHAnsi"/>
              <w:szCs w:val="24"/>
            </w:rPr>
            <w:fldChar w:fldCharType="separate"/>
          </w:r>
          <w:r w:rsidR="009F57FD" w:rsidRPr="009F57FD">
            <w:rPr>
              <w:rFonts w:cstheme="minorHAnsi"/>
              <w:noProof/>
              <w:szCs w:val="24"/>
            </w:rPr>
            <w:t>(Minor, 2020)</w:t>
          </w:r>
          <w:r w:rsidR="00BF3A0B">
            <w:rPr>
              <w:rFonts w:cstheme="minorHAnsi"/>
              <w:szCs w:val="24"/>
            </w:rPr>
            <w:fldChar w:fldCharType="end"/>
          </w:r>
        </w:sdtContent>
      </w:sdt>
      <w:r w:rsidR="007317B6">
        <w:rPr>
          <w:rFonts w:cstheme="minorHAnsi"/>
          <w:szCs w:val="24"/>
        </w:rPr>
        <w:t>, V</w:t>
      </w:r>
      <w:r w:rsidR="00F57BE9">
        <w:rPr>
          <w:rFonts w:cstheme="minorHAnsi"/>
          <w:szCs w:val="24"/>
        </w:rPr>
        <w:t xml:space="preserve">alidity of this data is questionable as </w:t>
      </w:r>
      <w:r w:rsidR="00467D67">
        <w:rPr>
          <w:rFonts w:cstheme="minorHAnsi"/>
          <w:szCs w:val="24"/>
        </w:rPr>
        <w:t>55</w:t>
      </w:r>
      <w:r w:rsidR="00F57BE9">
        <w:rPr>
          <w:rFonts w:cstheme="minorHAnsi"/>
          <w:szCs w:val="24"/>
        </w:rPr>
        <w:t>% of respondents preferred not to disclose their ethnicity</w:t>
      </w:r>
      <w:r w:rsidR="00145894">
        <w:rPr>
          <w:rFonts w:cstheme="minorHAnsi"/>
          <w:szCs w:val="24"/>
        </w:rPr>
        <w:t xml:space="preserve">, </w:t>
      </w:r>
      <w:r w:rsidR="00F57BE9">
        <w:rPr>
          <w:rFonts w:cstheme="minorHAnsi"/>
          <w:szCs w:val="24"/>
        </w:rPr>
        <w:t xml:space="preserve"> which usually suggests lack of confidence of anonymity</w:t>
      </w:r>
      <w:r w:rsidR="004C27B1">
        <w:rPr>
          <w:rFonts w:cstheme="minorHAnsi"/>
          <w:szCs w:val="24"/>
        </w:rPr>
        <w:t xml:space="preserve"> </w:t>
      </w:r>
      <w:sdt>
        <w:sdtPr>
          <w:rPr>
            <w:rFonts w:cstheme="minorHAnsi"/>
            <w:szCs w:val="24"/>
          </w:rPr>
          <w:id w:val="-316645634"/>
          <w:citation/>
        </w:sdtPr>
        <w:sdtEndPr/>
        <w:sdtContent>
          <w:r w:rsidR="004C27B1">
            <w:rPr>
              <w:rFonts w:cstheme="minorHAnsi"/>
              <w:szCs w:val="24"/>
            </w:rPr>
            <w:fldChar w:fldCharType="begin"/>
          </w:r>
          <w:r w:rsidR="004C27B1">
            <w:rPr>
              <w:rFonts w:cstheme="minorHAnsi"/>
              <w:szCs w:val="24"/>
            </w:rPr>
            <w:instrText xml:space="preserve"> CITATION Neu11 \l 2057 </w:instrText>
          </w:r>
          <w:r w:rsidR="004C27B1">
            <w:rPr>
              <w:rFonts w:cstheme="minorHAnsi"/>
              <w:szCs w:val="24"/>
            </w:rPr>
            <w:fldChar w:fldCharType="separate"/>
          </w:r>
          <w:r w:rsidR="009F57FD" w:rsidRPr="009F57FD">
            <w:rPr>
              <w:rFonts w:cstheme="minorHAnsi"/>
              <w:noProof/>
              <w:szCs w:val="24"/>
            </w:rPr>
            <w:t>(Neuman, 2011)</w:t>
          </w:r>
          <w:r w:rsidR="004C27B1">
            <w:rPr>
              <w:rFonts w:cstheme="minorHAnsi"/>
              <w:szCs w:val="24"/>
            </w:rPr>
            <w:fldChar w:fldCharType="end"/>
          </w:r>
        </w:sdtContent>
      </w:sdt>
      <w:r w:rsidR="00F57BE9">
        <w:rPr>
          <w:rFonts w:cstheme="minorHAnsi"/>
          <w:szCs w:val="24"/>
        </w:rPr>
        <w:t xml:space="preserve">. </w:t>
      </w:r>
    </w:p>
    <w:p w14:paraId="04A2BC0C" w14:textId="77777777" w:rsidR="003E3DBA" w:rsidRPr="003E3DBA" w:rsidRDefault="003E3DBA" w:rsidP="003B620E">
      <w:pPr>
        <w:spacing w:line="480" w:lineRule="auto"/>
        <w:rPr>
          <w:rFonts w:cstheme="minorHAnsi"/>
          <w:sz w:val="16"/>
          <w:szCs w:val="16"/>
        </w:rPr>
      </w:pPr>
    </w:p>
    <w:p w14:paraId="40E95E65" w14:textId="16569002" w:rsidR="00292B37" w:rsidRDefault="00EE2184" w:rsidP="003B620E">
      <w:pPr>
        <w:spacing w:line="480" w:lineRule="auto"/>
        <w:rPr>
          <w:rFonts w:cstheme="minorHAnsi"/>
          <w:szCs w:val="24"/>
        </w:rPr>
      </w:pPr>
      <w:r w:rsidRPr="00F83C76">
        <w:t xml:space="preserve">Employment </w:t>
      </w:r>
      <w:r w:rsidR="004A5EFA">
        <w:t>s</w:t>
      </w:r>
      <w:r w:rsidRPr="00F83C76">
        <w:t xml:space="preserve">tatus impacts opportunities significantly, with all bank workers </w:t>
      </w:r>
      <w:r w:rsidR="00F83C76" w:rsidRPr="00F83C76">
        <w:t xml:space="preserve">stating this prevents development.  </w:t>
      </w:r>
      <w:r w:rsidR="00343AFA">
        <w:t xml:space="preserve">Fixed-term staff </w:t>
      </w:r>
      <w:r w:rsidR="006F1CFA">
        <w:t xml:space="preserve">were </w:t>
      </w:r>
      <w:r w:rsidR="00625C1E">
        <w:t xml:space="preserve">also </w:t>
      </w:r>
      <w:r w:rsidR="00A306BF">
        <w:t xml:space="preserve">below average (51%), </w:t>
      </w:r>
      <w:r w:rsidR="006D4F71">
        <w:t>showing significant variance.</w:t>
      </w:r>
      <w:r w:rsidR="006F1CFA">
        <w:t xml:space="preserve"> </w:t>
      </w:r>
      <w:r w:rsidR="004C27B1">
        <w:t xml:space="preserve"> This was evident as </w:t>
      </w:r>
      <w:r w:rsidR="00BF07C5">
        <w:t>82% of all respondents commented that their contract status impacted development</w:t>
      </w:r>
      <w:r w:rsidR="00292B37">
        <w:t xml:space="preserve">, which </w:t>
      </w:r>
      <w:r w:rsidR="00D62210">
        <w:t>confirms Union Learn (2012) views</w:t>
      </w:r>
      <w:r w:rsidR="00F9468F">
        <w:t xml:space="preserve"> that </w:t>
      </w:r>
      <w:r w:rsidR="00785F03">
        <w:t xml:space="preserve">temporary and </w:t>
      </w:r>
      <w:r w:rsidR="00292B37">
        <w:rPr>
          <w:rFonts w:cstheme="minorHAnsi"/>
          <w:szCs w:val="24"/>
        </w:rPr>
        <w:t>part time workers h</w:t>
      </w:r>
      <w:r w:rsidR="00785F03">
        <w:rPr>
          <w:rFonts w:cstheme="minorHAnsi"/>
          <w:szCs w:val="24"/>
        </w:rPr>
        <w:t xml:space="preserve">ave </w:t>
      </w:r>
      <w:r w:rsidR="00292B37">
        <w:rPr>
          <w:rFonts w:cstheme="minorHAnsi"/>
          <w:szCs w:val="24"/>
        </w:rPr>
        <w:t xml:space="preserve">less </w:t>
      </w:r>
      <w:r w:rsidR="00DD34CF">
        <w:rPr>
          <w:rFonts w:cstheme="minorHAnsi"/>
          <w:szCs w:val="24"/>
        </w:rPr>
        <w:t>development</w:t>
      </w:r>
      <w:r w:rsidR="00785F03">
        <w:rPr>
          <w:rFonts w:cstheme="minorHAnsi"/>
          <w:szCs w:val="24"/>
        </w:rPr>
        <w:t xml:space="preserve"> opportunities</w:t>
      </w:r>
      <w:r w:rsidR="00DD34CF">
        <w:rPr>
          <w:rFonts w:cstheme="minorHAnsi"/>
          <w:szCs w:val="24"/>
        </w:rPr>
        <w:t xml:space="preserve">. </w:t>
      </w:r>
      <w:r w:rsidR="00292B37">
        <w:rPr>
          <w:rFonts w:cstheme="minorHAnsi"/>
          <w:szCs w:val="24"/>
        </w:rPr>
        <w:t xml:space="preserve"> </w:t>
      </w:r>
      <w:r w:rsidR="003E3DBA">
        <w:rPr>
          <w:rFonts w:cstheme="minorHAnsi"/>
          <w:szCs w:val="24"/>
        </w:rPr>
        <w:t xml:space="preserve"> </w:t>
      </w:r>
    </w:p>
    <w:p w14:paraId="72F2405C" w14:textId="77777777" w:rsidR="00073BCE" w:rsidRDefault="00073BCE" w:rsidP="003B620E">
      <w:pPr>
        <w:spacing w:line="480" w:lineRule="auto"/>
        <w:rPr>
          <w:rFonts w:cstheme="minorHAnsi"/>
          <w:szCs w:val="24"/>
        </w:rPr>
      </w:pPr>
    </w:p>
    <w:p w14:paraId="7A68DF24" w14:textId="77777777" w:rsidR="002C3E5E" w:rsidRPr="00F63A0D" w:rsidRDefault="002C3E5E" w:rsidP="003B620E">
      <w:pPr>
        <w:spacing w:line="480" w:lineRule="auto"/>
      </w:pPr>
    </w:p>
    <w:p w14:paraId="61FF416D" w14:textId="53539AE6" w:rsidR="002B3D37" w:rsidRDefault="00046AFA" w:rsidP="003B620E">
      <w:pPr>
        <w:keepNext/>
        <w:spacing w:line="480" w:lineRule="auto"/>
        <w:jc w:val="center"/>
      </w:pPr>
      <w:bookmarkStart w:id="69" w:name="_Ref102394168"/>
      <w:bookmarkStart w:id="70" w:name="_Ref102405624"/>
      <w:r>
        <w:rPr>
          <w:noProof/>
        </w:rPr>
        <w:drawing>
          <wp:anchor distT="0" distB="0" distL="114300" distR="114300" simplePos="0" relativeHeight="251658267" behindDoc="0" locked="0" layoutInCell="1" allowOverlap="1" wp14:anchorId="529A407E" wp14:editId="46659DE9">
            <wp:simplePos x="0" y="0"/>
            <wp:positionH relativeFrom="margin">
              <wp:posOffset>-90535</wp:posOffset>
            </wp:positionH>
            <wp:positionV relativeFrom="paragraph">
              <wp:posOffset>233</wp:posOffset>
            </wp:positionV>
            <wp:extent cx="6120765" cy="8043312"/>
            <wp:effectExtent l="0" t="0" r="0" b="0"/>
            <wp:wrapTopAndBottom/>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125660" cy="8049744"/>
                    </a:xfrm>
                    <a:prstGeom prst="rect">
                      <a:avLst/>
                    </a:prstGeom>
                    <a:noFill/>
                    <a:ln>
                      <a:noFill/>
                    </a:ln>
                  </pic:spPr>
                </pic:pic>
              </a:graphicData>
            </a:graphic>
            <wp14:sizeRelV relativeFrom="margin">
              <wp14:pctHeight>0</wp14:pctHeight>
            </wp14:sizeRelV>
          </wp:anchor>
        </w:drawing>
      </w:r>
      <w:r w:rsidR="00A92789">
        <w:t xml:space="preserve">Figure </w:t>
      </w:r>
      <w:r w:rsidR="00A92789">
        <w:fldChar w:fldCharType="begin"/>
      </w:r>
      <w:r w:rsidR="00A92789">
        <w:instrText xml:space="preserve"> SEQ Figure \* ARABIC </w:instrText>
      </w:r>
      <w:r w:rsidR="00A92789">
        <w:fldChar w:fldCharType="separate"/>
      </w:r>
      <w:r w:rsidR="001B6FDC">
        <w:rPr>
          <w:noProof/>
        </w:rPr>
        <w:t>14</w:t>
      </w:r>
      <w:r w:rsidR="00A92789">
        <w:fldChar w:fldCharType="end"/>
      </w:r>
      <w:bookmarkEnd w:id="69"/>
      <w:r w:rsidR="00A92789">
        <w:t>: Opportunities to Develop</w:t>
      </w:r>
      <w:bookmarkEnd w:id="70"/>
    </w:p>
    <w:p w14:paraId="78AE66E6" w14:textId="77777777" w:rsidR="003E3DBA" w:rsidRDefault="003E3DBA" w:rsidP="00A51A4A">
      <w:pPr>
        <w:pStyle w:val="Heading2"/>
        <w:numPr>
          <w:ilvl w:val="1"/>
          <w:numId w:val="34"/>
        </w:numPr>
        <w:ind w:left="576"/>
      </w:pPr>
      <w:bookmarkStart w:id="71" w:name="_Toc102405849"/>
      <w:r w:rsidRPr="00117E02">
        <w:t>Barriers to Accessing Training</w:t>
      </w:r>
      <w:bookmarkEnd w:id="71"/>
    </w:p>
    <w:p w14:paraId="2844CECA" w14:textId="09AE409D" w:rsidR="00987488" w:rsidRDefault="002B3D37" w:rsidP="003B620E">
      <w:pPr>
        <w:spacing w:line="480" w:lineRule="auto"/>
        <w:rPr>
          <w:rFonts w:cstheme="minorHAnsi"/>
          <w:szCs w:val="24"/>
        </w:rPr>
      </w:pPr>
      <w:r>
        <w:rPr>
          <w:noProof/>
        </w:rPr>
        <mc:AlternateContent>
          <mc:Choice Requires="wps">
            <w:drawing>
              <wp:anchor distT="0" distB="0" distL="114300" distR="114300" simplePos="0" relativeHeight="251658256" behindDoc="0" locked="0" layoutInCell="1" allowOverlap="1" wp14:anchorId="521BB34C" wp14:editId="7CC9D32C">
                <wp:simplePos x="0" y="0"/>
                <wp:positionH relativeFrom="column">
                  <wp:posOffset>0</wp:posOffset>
                </wp:positionH>
                <wp:positionV relativeFrom="paragraph">
                  <wp:posOffset>2399030</wp:posOffset>
                </wp:positionV>
                <wp:extent cx="5943600" cy="635"/>
                <wp:effectExtent l="0" t="0" r="0" b="0"/>
                <wp:wrapTopAndBottom/>
                <wp:docPr id="66" name="Text Box 66"/>
                <wp:cNvGraphicFramePr/>
                <a:graphic xmlns:a="http://schemas.openxmlformats.org/drawingml/2006/main">
                  <a:graphicData uri="http://schemas.microsoft.com/office/word/2010/wordprocessingShape">
                    <wps:wsp>
                      <wps:cNvSpPr txBox="1"/>
                      <wps:spPr>
                        <a:xfrm>
                          <a:off x="0" y="0"/>
                          <a:ext cx="5943600" cy="635"/>
                        </a:xfrm>
                        <a:prstGeom prst="rect">
                          <a:avLst/>
                        </a:prstGeom>
                        <a:solidFill>
                          <a:prstClr val="white"/>
                        </a:solidFill>
                        <a:ln>
                          <a:noFill/>
                        </a:ln>
                      </wps:spPr>
                      <wps:txbx>
                        <w:txbxContent>
                          <w:p w14:paraId="4976307B" w14:textId="6C774B92" w:rsidR="002B3D37" w:rsidRPr="00A40A83" w:rsidRDefault="002B3D37" w:rsidP="002B3D37">
                            <w:pPr>
                              <w:pStyle w:val="Caption"/>
                              <w:rPr>
                                <w:noProof/>
                                <w:color w:val="000000" w:themeColor="text1"/>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1BB34C" id="Text Box 66" o:spid="_x0000_s1031" type="#_x0000_t202" style="position:absolute;margin-left:0;margin-top:188.9pt;width:468pt;height:.05pt;z-index:25165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" stroked="f">
                <v:textbox style="mso-fit-shape-to-text:t" inset="0,0,0,0">
                  <w:txbxContent>
                    <w:p w14:paraId="4976307B" w14:textId="6C774B92" w:rsidR="002B3D37" w:rsidRPr="00A40A83" w:rsidRDefault="002B3D37" w:rsidP="002B3D37">
                      <w:pPr>
                        <w:pStyle w:val="Caption"/>
                        <w:rPr>
                          <w:noProof/>
                          <w:color w:val="000000" w:themeColor="text1"/>
                          <w:sz w:val="24"/>
                        </w:rPr>
                      </w:pPr>
                    </w:p>
                  </w:txbxContent>
                </v:textbox>
                <w10:wrap type="topAndBottom"/>
              </v:shape>
            </w:pict>
          </mc:Fallback>
        </mc:AlternateContent>
      </w:r>
      <w:r w:rsidR="003F430C">
        <w:t xml:space="preserve">The primary research identified that </w:t>
      </w:r>
      <w:r w:rsidR="00253D19">
        <w:t xml:space="preserve">there were significant </w:t>
      </w:r>
      <w:r w:rsidR="00AF3D81">
        <w:t xml:space="preserve">barriers to accessing training and development opportunities, with </w:t>
      </w:r>
      <w:r w:rsidR="00DC107B">
        <w:t xml:space="preserve">time, cost and unawareness of options being the </w:t>
      </w:r>
      <w:r w:rsidR="009E69F0">
        <w:t>most common barriers</w:t>
      </w:r>
      <w:r w:rsidR="00A4216E">
        <w:t xml:space="preserve"> </w:t>
      </w:r>
      <w:r w:rsidR="00A4216E">
        <w:fldChar w:fldCharType="begin"/>
      </w:r>
      <w:r w:rsidR="00A4216E">
        <w:instrText xml:space="preserve"> REF _Ref102405597 \h </w:instrText>
      </w:r>
      <w:r w:rsidR="003B620E">
        <w:instrText xml:space="preserve"> \* MERGEFORMAT </w:instrText>
      </w:r>
      <w:r w:rsidR="00A4216E">
        <w:fldChar w:fldCharType="separate"/>
      </w:r>
      <w:r w:rsidR="00A4216E">
        <w:t xml:space="preserve">Figure </w:t>
      </w:r>
      <w:r w:rsidR="00A4216E">
        <w:rPr>
          <w:noProof/>
        </w:rPr>
        <w:t>15</w:t>
      </w:r>
      <w:r w:rsidR="00A4216E">
        <w:t>: Barriers to Accessing Training</w:t>
      </w:r>
      <w:r w:rsidR="00A4216E">
        <w:fldChar w:fldCharType="end"/>
      </w:r>
      <w:r w:rsidR="009E69F0">
        <w:t xml:space="preserve">.  </w:t>
      </w:r>
      <w:r w:rsidR="003E3DBA">
        <w:t xml:space="preserve">This </w:t>
      </w:r>
      <w:r w:rsidR="00DA127C">
        <w:t xml:space="preserve">does not reflect the literature review which identifies </w:t>
      </w:r>
      <w:r w:rsidR="004F744D">
        <w:t xml:space="preserve">that </w:t>
      </w:r>
      <w:r w:rsidR="004F744D">
        <w:rPr>
          <w:rFonts w:cstheme="minorHAnsi"/>
          <w:szCs w:val="24"/>
        </w:rPr>
        <w:t>personal barriers</w:t>
      </w:r>
      <w:r w:rsidR="00987488">
        <w:rPr>
          <w:rFonts w:cstheme="minorHAnsi"/>
          <w:szCs w:val="24"/>
        </w:rPr>
        <w:t xml:space="preserve"> </w:t>
      </w:r>
      <w:r w:rsidR="00DA127C">
        <w:rPr>
          <w:rFonts w:cstheme="minorHAnsi"/>
          <w:szCs w:val="24"/>
        </w:rPr>
        <w:t xml:space="preserve">are </w:t>
      </w:r>
      <w:r w:rsidR="00987488">
        <w:rPr>
          <w:rFonts w:cstheme="minorHAnsi"/>
          <w:szCs w:val="24"/>
        </w:rPr>
        <w:t xml:space="preserve">recognised as the most significant reason for accessing training, </w:t>
      </w:r>
      <w:sdt>
        <w:sdtPr>
          <w:rPr>
            <w:rFonts w:cstheme="minorHAnsi"/>
            <w:szCs w:val="24"/>
          </w:rPr>
          <w:id w:val="766039356"/>
          <w:citation/>
        </w:sdtPr>
        <w:sdtEndPr/>
        <w:sdtContent>
          <w:r w:rsidR="00DA127C">
            <w:rPr>
              <w:rFonts w:cstheme="minorHAnsi"/>
              <w:szCs w:val="24"/>
            </w:rPr>
            <w:fldChar w:fldCharType="begin"/>
          </w:r>
          <w:r w:rsidR="00DA127C">
            <w:rPr>
              <w:rFonts w:cstheme="minorHAnsi"/>
              <w:szCs w:val="24"/>
            </w:rPr>
            <w:instrText xml:space="preserve"> CITATION Pen18 \l 2057 </w:instrText>
          </w:r>
          <w:r w:rsidR="00DA127C">
            <w:rPr>
              <w:rFonts w:cstheme="minorHAnsi"/>
              <w:szCs w:val="24"/>
            </w:rPr>
            <w:fldChar w:fldCharType="separate"/>
          </w:r>
          <w:r w:rsidR="009F57FD" w:rsidRPr="009F57FD">
            <w:rPr>
              <w:rFonts w:cstheme="minorHAnsi"/>
              <w:noProof/>
              <w:szCs w:val="24"/>
            </w:rPr>
            <w:t>(Pennacchia, et al., 2018)</w:t>
          </w:r>
          <w:r w:rsidR="00DA127C">
            <w:rPr>
              <w:rFonts w:cstheme="minorHAnsi"/>
              <w:szCs w:val="24"/>
            </w:rPr>
            <w:fldChar w:fldCharType="end"/>
          </w:r>
        </w:sdtContent>
      </w:sdt>
      <w:r w:rsidR="004F744D">
        <w:rPr>
          <w:rFonts w:cstheme="minorHAnsi"/>
          <w:szCs w:val="24"/>
        </w:rPr>
        <w:t xml:space="preserve">.  </w:t>
      </w:r>
      <w:r w:rsidR="00987488">
        <w:rPr>
          <w:rFonts w:cstheme="minorHAnsi"/>
          <w:szCs w:val="24"/>
        </w:rPr>
        <w:t xml:space="preserve"> </w:t>
      </w:r>
      <w:r w:rsidR="004F7FC6">
        <w:rPr>
          <w:rFonts w:cstheme="minorHAnsi"/>
          <w:szCs w:val="24"/>
        </w:rPr>
        <w:t>Recognising</w:t>
      </w:r>
      <w:r w:rsidR="004E18E0">
        <w:rPr>
          <w:rFonts w:cstheme="minorHAnsi"/>
          <w:szCs w:val="24"/>
        </w:rPr>
        <w:t xml:space="preserve"> the impact of Covid-19 on the NHS workforce, this may have </w:t>
      </w:r>
      <w:r w:rsidR="004F7FC6">
        <w:rPr>
          <w:rFonts w:cstheme="minorHAnsi"/>
          <w:szCs w:val="24"/>
        </w:rPr>
        <w:t>impacted the overall results</w:t>
      </w:r>
      <w:r w:rsidR="006074D0">
        <w:rPr>
          <w:rFonts w:cstheme="minorHAnsi"/>
          <w:szCs w:val="24"/>
        </w:rPr>
        <w:t xml:space="preserve"> </w:t>
      </w:r>
      <w:sdt>
        <w:sdtPr>
          <w:rPr>
            <w:rFonts w:cstheme="minorHAnsi"/>
            <w:szCs w:val="24"/>
          </w:rPr>
          <w:id w:val="-1463335429"/>
          <w:citation/>
        </w:sdtPr>
        <w:sdtEndPr/>
        <w:sdtContent>
          <w:r w:rsidR="006074D0">
            <w:rPr>
              <w:rFonts w:cstheme="minorHAnsi"/>
              <w:szCs w:val="24"/>
            </w:rPr>
            <w:fldChar w:fldCharType="begin"/>
          </w:r>
          <w:r w:rsidR="006074D0">
            <w:rPr>
              <w:rFonts w:cstheme="minorHAnsi"/>
              <w:szCs w:val="24"/>
            </w:rPr>
            <w:instrText xml:space="preserve"> CITATION Kin21 \l 2057 </w:instrText>
          </w:r>
          <w:r w:rsidR="006074D0">
            <w:rPr>
              <w:rFonts w:cstheme="minorHAnsi"/>
              <w:szCs w:val="24"/>
            </w:rPr>
            <w:fldChar w:fldCharType="separate"/>
          </w:r>
          <w:r w:rsidR="009F57FD" w:rsidRPr="009F57FD">
            <w:rPr>
              <w:rFonts w:cstheme="minorHAnsi"/>
              <w:noProof/>
              <w:szCs w:val="24"/>
            </w:rPr>
            <w:t>(Kings Fund, 2021)</w:t>
          </w:r>
          <w:r w:rsidR="006074D0">
            <w:rPr>
              <w:rFonts w:cstheme="minorHAnsi"/>
              <w:szCs w:val="24"/>
            </w:rPr>
            <w:fldChar w:fldCharType="end"/>
          </w:r>
        </w:sdtContent>
      </w:sdt>
      <w:r w:rsidR="006074D0">
        <w:rPr>
          <w:rFonts w:cstheme="minorHAnsi"/>
          <w:szCs w:val="24"/>
        </w:rPr>
        <w:t xml:space="preserve">. </w:t>
      </w:r>
      <w:r w:rsidR="004F7FC6">
        <w:rPr>
          <w:rFonts w:cstheme="minorHAnsi"/>
          <w:szCs w:val="24"/>
        </w:rPr>
        <w:t xml:space="preserve"> </w:t>
      </w:r>
    </w:p>
    <w:p w14:paraId="756C377E" w14:textId="77777777" w:rsidR="00537320" w:rsidRDefault="00537320" w:rsidP="003B620E">
      <w:pPr>
        <w:spacing w:line="480" w:lineRule="auto"/>
        <w:rPr>
          <w:rFonts w:cstheme="minorHAnsi"/>
          <w:szCs w:val="24"/>
        </w:rPr>
      </w:pPr>
    </w:p>
    <w:p w14:paraId="5399DA0D" w14:textId="3D03A642" w:rsidR="00537320" w:rsidRDefault="00537320" w:rsidP="003B620E">
      <w:pPr>
        <w:spacing w:line="480" w:lineRule="auto"/>
        <w:rPr>
          <w:rFonts w:cstheme="minorHAnsi"/>
          <w:szCs w:val="24"/>
        </w:rPr>
      </w:pPr>
      <w:r>
        <w:rPr>
          <w:rFonts w:cstheme="minorHAnsi"/>
          <w:szCs w:val="24"/>
        </w:rPr>
        <w:t xml:space="preserve">As identified </w:t>
      </w:r>
      <w:r w:rsidR="000D17CF">
        <w:rPr>
          <w:rFonts w:cstheme="minorHAnsi"/>
          <w:szCs w:val="24"/>
        </w:rPr>
        <w:t xml:space="preserve">secondary research where an individual faces barrier, </w:t>
      </w:r>
      <w:r>
        <w:rPr>
          <w:rFonts w:cstheme="minorHAnsi"/>
          <w:szCs w:val="24"/>
        </w:rPr>
        <w:t>multiple barriers usually exist</w:t>
      </w:r>
      <w:r w:rsidR="000D17CF">
        <w:rPr>
          <w:rFonts w:cstheme="minorHAnsi"/>
          <w:szCs w:val="24"/>
        </w:rPr>
        <w:t xml:space="preserve"> </w:t>
      </w:r>
      <w:sdt>
        <w:sdtPr>
          <w:rPr>
            <w:rFonts w:cstheme="minorHAnsi"/>
            <w:szCs w:val="24"/>
          </w:rPr>
          <w:id w:val="-2060767781"/>
          <w:citation/>
        </w:sdtPr>
        <w:sdtEndPr/>
        <w:sdtContent>
          <w:r w:rsidR="000D17CF">
            <w:rPr>
              <w:rFonts w:cstheme="minorHAnsi"/>
              <w:szCs w:val="24"/>
            </w:rPr>
            <w:fldChar w:fldCharType="begin"/>
          </w:r>
          <w:r w:rsidR="000D17CF">
            <w:rPr>
              <w:rFonts w:cstheme="minorHAnsi"/>
              <w:szCs w:val="24"/>
            </w:rPr>
            <w:instrText xml:space="preserve"> CITATION Pen18 \l 2057 </w:instrText>
          </w:r>
          <w:r w:rsidR="000D17CF">
            <w:rPr>
              <w:rFonts w:cstheme="minorHAnsi"/>
              <w:szCs w:val="24"/>
            </w:rPr>
            <w:fldChar w:fldCharType="separate"/>
          </w:r>
          <w:r w:rsidR="009F57FD" w:rsidRPr="009F57FD">
            <w:rPr>
              <w:rFonts w:cstheme="minorHAnsi"/>
              <w:noProof/>
              <w:szCs w:val="24"/>
            </w:rPr>
            <w:t>(Pennacchia, et al., 2018)</w:t>
          </w:r>
          <w:r w:rsidR="000D17CF">
            <w:rPr>
              <w:rFonts w:cstheme="minorHAnsi"/>
              <w:szCs w:val="24"/>
            </w:rPr>
            <w:fldChar w:fldCharType="end"/>
          </w:r>
        </w:sdtContent>
      </w:sdt>
      <w:r w:rsidR="000D17CF">
        <w:rPr>
          <w:rFonts w:cstheme="minorHAnsi"/>
          <w:szCs w:val="24"/>
        </w:rPr>
        <w:t xml:space="preserve">.  This </w:t>
      </w:r>
      <w:r>
        <w:rPr>
          <w:rFonts w:cstheme="minorHAnsi"/>
          <w:szCs w:val="24"/>
        </w:rPr>
        <w:t xml:space="preserve">was evident through primary research, with </w:t>
      </w:r>
      <w:r w:rsidR="000D17CF">
        <w:rPr>
          <w:rFonts w:cstheme="minorHAnsi"/>
          <w:szCs w:val="24"/>
        </w:rPr>
        <w:t>72%</w:t>
      </w:r>
      <w:r>
        <w:rPr>
          <w:rFonts w:cstheme="minorHAnsi"/>
          <w:szCs w:val="24"/>
        </w:rPr>
        <w:t xml:space="preserve"> </w:t>
      </w:r>
      <w:r w:rsidR="000D17CF">
        <w:t xml:space="preserve">of respondents identified with two or more barriers.  </w:t>
      </w:r>
    </w:p>
    <w:p w14:paraId="373E8B21" w14:textId="77777777" w:rsidR="00537320" w:rsidRPr="009449D6" w:rsidRDefault="00537320" w:rsidP="003B620E">
      <w:pPr>
        <w:spacing w:line="480" w:lineRule="auto"/>
        <w:rPr>
          <w:sz w:val="6"/>
          <w:szCs w:val="4"/>
        </w:rPr>
      </w:pPr>
    </w:p>
    <w:p w14:paraId="170945E5" w14:textId="77777777" w:rsidR="006D179C" w:rsidRPr="006D179C" w:rsidRDefault="006D179C" w:rsidP="009449D6">
      <w:pPr>
        <w:spacing w:line="480" w:lineRule="auto"/>
        <w:rPr>
          <w:rFonts w:cstheme="minorHAnsi"/>
          <w:color w:val="000000"/>
          <w:szCs w:val="24"/>
        </w:rPr>
      </w:pPr>
      <w:r w:rsidRPr="006D179C">
        <w:rPr>
          <w:rFonts w:cstheme="minorHAnsi"/>
          <w:color w:val="000000"/>
          <w:szCs w:val="24"/>
        </w:rPr>
        <w:t xml:space="preserve">This report outlines the spend reported through L&amp;D processes is attributed to 33%, providing the risk that 67% of overall spend is not reported and therefore does not reflect the full effort to upskill the workforce and show overall return on investment.  </w:t>
      </w:r>
    </w:p>
    <w:p w14:paraId="62C42106" w14:textId="77777777" w:rsidR="00C61E1C" w:rsidRDefault="00C61E1C" w:rsidP="009449D6">
      <w:pPr>
        <w:spacing w:line="480" w:lineRule="auto"/>
        <w:rPr>
          <w:rFonts w:cstheme="minorHAnsi"/>
          <w:szCs w:val="24"/>
        </w:rPr>
      </w:pPr>
      <w:r w:rsidRPr="009F28D7">
        <w:rPr>
          <w:rFonts w:cstheme="minorHAnsi"/>
          <w:szCs w:val="24"/>
        </w:rPr>
        <w:t xml:space="preserve">IT creates opportunities to widen access, although firstly staff must have the access to digital equipment and have the capability to use it (Aldridge,2020). </w:t>
      </w:r>
    </w:p>
    <w:p w14:paraId="4504EAA0" w14:textId="77777777" w:rsidR="009449D6" w:rsidRDefault="009449D6" w:rsidP="003B620E">
      <w:pPr>
        <w:spacing w:line="480" w:lineRule="auto"/>
        <w:rPr>
          <w:rFonts w:cstheme="minorHAnsi"/>
          <w:szCs w:val="24"/>
        </w:rPr>
      </w:pPr>
    </w:p>
    <w:p w14:paraId="5B2F5C8C" w14:textId="6DC8521D" w:rsidR="0051491F" w:rsidRDefault="0051491F" w:rsidP="003B620E">
      <w:pPr>
        <w:spacing w:line="480" w:lineRule="auto"/>
        <w:rPr>
          <w:rFonts w:cstheme="minorHAnsi"/>
          <w:szCs w:val="24"/>
        </w:rPr>
      </w:pPr>
      <w:r w:rsidRPr="009F28D7">
        <w:rPr>
          <w:rFonts w:cstheme="minorHAnsi"/>
          <w:szCs w:val="24"/>
        </w:rPr>
        <w:t xml:space="preserve">It is clear with the need to crease psychological safety both in the way a course is advertised and during design of the course and materials, recognising significant barriers result in fear, low self-esteem and confidence </w:t>
      </w:r>
      <w:r w:rsidR="00353083">
        <w:rPr>
          <w:rFonts w:cstheme="minorHAnsi"/>
          <w:szCs w:val="24"/>
        </w:rPr>
        <w:t xml:space="preserve"> </w:t>
      </w:r>
      <w:sdt>
        <w:sdtPr>
          <w:rPr>
            <w:rFonts w:cstheme="minorHAnsi"/>
            <w:szCs w:val="24"/>
          </w:rPr>
          <w:id w:val="-929509918"/>
          <w:citation/>
        </w:sdtPr>
        <w:sdtEndPr/>
        <w:sdtContent>
          <w:r w:rsidR="00353083">
            <w:rPr>
              <w:rFonts w:cstheme="minorHAnsi"/>
              <w:szCs w:val="24"/>
            </w:rPr>
            <w:fldChar w:fldCharType="begin"/>
          </w:r>
          <w:r w:rsidR="00353083">
            <w:rPr>
              <w:rFonts w:cstheme="minorHAnsi"/>
              <w:szCs w:val="24"/>
            </w:rPr>
            <w:instrText xml:space="preserve"> CITATION Pen18 \l 2057 </w:instrText>
          </w:r>
          <w:r w:rsidR="00353083">
            <w:rPr>
              <w:rFonts w:cstheme="minorHAnsi"/>
              <w:szCs w:val="24"/>
            </w:rPr>
            <w:fldChar w:fldCharType="separate"/>
          </w:r>
          <w:r w:rsidR="009F57FD" w:rsidRPr="009F57FD">
            <w:rPr>
              <w:rFonts w:cstheme="minorHAnsi"/>
              <w:noProof/>
              <w:szCs w:val="24"/>
            </w:rPr>
            <w:t>(Pennacchia, et al., 2018)</w:t>
          </w:r>
          <w:r w:rsidR="00353083">
            <w:rPr>
              <w:rFonts w:cstheme="minorHAnsi"/>
              <w:szCs w:val="24"/>
            </w:rPr>
            <w:fldChar w:fldCharType="end"/>
          </w:r>
        </w:sdtContent>
      </w:sdt>
      <w:r w:rsidR="00C7754A">
        <w:rPr>
          <w:rFonts w:cstheme="minorHAnsi"/>
          <w:szCs w:val="24"/>
        </w:rPr>
        <w:t xml:space="preserve">. </w:t>
      </w:r>
    </w:p>
    <w:p w14:paraId="30EA2D6A" w14:textId="413D26BF" w:rsidR="00353083" w:rsidRDefault="00A4216E" w:rsidP="003B620E">
      <w:pPr>
        <w:spacing w:line="480" w:lineRule="auto"/>
        <w:rPr>
          <w:rFonts w:cstheme="minorHAnsi"/>
          <w:szCs w:val="24"/>
        </w:rPr>
      </w:pPr>
      <w:r>
        <w:rPr>
          <w:noProof/>
        </w:rPr>
        <mc:AlternateContent>
          <mc:Choice Requires="wps">
            <w:drawing>
              <wp:anchor distT="0" distB="0" distL="114300" distR="114300" simplePos="0" relativeHeight="251658269" behindDoc="0" locked="0" layoutInCell="1" allowOverlap="1" wp14:anchorId="620457A2" wp14:editId="7E5308DB">
                <wp:simplePos x="0" y="0"/>
                <wp:positionH relativeFrom="column">
                  <wp:posOffset>-180340</wp:posOffset>
                </wp:positionH>
                <wp:positionV relativeFrom="paragraph">
                  <wp:posOffset>4207510</wp:posOffset>
                </wp:positionV>
                <wp:extent cx="6553835" cy="635"/>
                <wp:effectExtent l="0" t="0" r="0" b="0"/>
                <wp:wrapTopAndBottom/>
                <wp:docPr id="84" name="Text Box 84"/>
                <wp:cNvGraphicFramePr/>
                <a:graphic xmlns:a="http://schemas.openxmlformats.org/drawingml/2006/main">
                  <a:graphicData uri="http://schemas.microsoft.com/office/word/2010/wordprocessingShape">
                    <wps:wsp>
                      <wps:cNvSpPr txBox="1"/>
                      <wps:spPr>
                        <a:xfrm>
                          <a:off x="0" y="0"/>
                          <a:ext cx="6553835" cy="635"/>
                        </a:xfrm>
                        <a:prstGeom prst="rect">
                          <a:avLst/>
                        </a:prstGeom>
                        <a:solidFill>
                          <a:prstClr val="white"/>
                        </a:solidFill>
                        <a:ln>
                          <a:noFill/>
                        </a:ln>
                      </wps:spPr>
                      <wps:txbx>
                        <w:txbxContent>
                          <w:p w14:paraId="1C42943A" w14:textId="29DCDDE7" w:rsidR="00A4216E" w:rsidRPr="009B0445" w:rsidRDefault="00A4216E" w:rsidP="00A4216E">
                            <w:pPr>
                              <w:pStyle w:val="Caption"/>
                              <w:rPr>
                                <w:noProof/>
                                <w:color w:val="000000" w:themeColor="text1"/>
                                <w:sz w:val="24"/>
                              </w:rPr>
                            </w:pPr>
                            <w:bookmarkStart w:id="72" w:name="_Ref102405597"/>
                            <w:r>
                              <w:t xml:space="preserve">Figure </w:t>
                            </w:r>
                            <w:r>
                              <w:fldChar w:fldCharType="begin"/>
                            </w:r>
                            <w:r>
                              <w:instrText xml:space="preserve"> SEQ Figure \* ARABIC </w:instrText>
                            </w:r>
                            <w:r>
                              <w:fldChar w:fldCharType="separate"/>
                            </w:r>
                            <w:r w:rsidR="001B6FDC">
                              <w:rPr>
                                <w:noProof/>
                              </w:rPr>
                              <w:t>15</w:t>
                            </w:r>
                            <w:r>
                              <w:fldChar w:fldCharType="end"/>
                            </w:r>
                            <w:r>
                              <w:t>: Barriers to Accessing Training</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0457A2" id="Text Box 84" o:spid="_x0000_s1032" type="#_x0000_t202" style="position:absolute;margin-left:-14.2pt;margin-top:331.3pt;width:516.05pt;height:.05pt;z-index:25165826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" stroked="f">
                <v:textbox style="mso-fit-shape-to-text:t" inset="0,0,0,0">
                  <w:txbxContent>
                    <w:p w14:paraId="1C42943A" w14:textId="29DCDDE7" w:rsidR="00A4216E" w:rsidRPr="009B0445" w:rsidRDefault="00A4216E" w:rsidP="00A4216E">
                      <w:pPr>
                        <w:pStyle w:val="Caption"/>
                        <w:rPr>
                          <w:noProof/>
                          <w:color w:val="000000" w:themeColor="text1"/>
                          <w:sz w:val="24"/>
                        </w:rPr>
                      </w:pPr>
                      <w:bookmarkStart w:id="74" w:name="_Ref102405597"/>
                      <w:r>
                        <w:t xml:space="preserve">Figure </w:t>
                      </w:r>
                      <w:r>
                        <w:fldChar w:fldCharType="begin"/>
                      </w:r>
                      <w:r>
                        <w:instrText xml:space="preserve"> SEQ Figure \* ARABIC </w:instrText>
                      </w:r>
                      <w:r>
                        <w:fldChar w:fldCharType="separate"/>
                      </w:r>
                      <w:r w:rsidR="001B6FDC">
                        <w:rPr>
                          <w:noProof/>
                        </w:rPr>
                        <w:t>15</w:t>
                      </w:r>
                      <w:r>
                        <w:fldChar w:fldCharType="end"/>
                      </w:r>
                      <w:r>
                        <w:t>: Barriers to Accessing Training</w:t>
                      </w:r>
                      <w:bookmarkEnd w:id="74"/>
                    </w:p>
                  </w:txbxContent>
                </v:textbox>
                <w10:wrap type="topAndBottom"/>
              </v:shape>
            </w:pict>
          </mc:Fallback>
        </mc:AlternateContent>
      </w:r>
      <w:r w:rsidR="00353083">
        <w:rPr>
          <w:noProof/>
        </w:rPr>
        <w:drawing>
          <wp:anchor distT="0" distB="0" distL="114300" distR="114300" simplePos="0" relativeHeight="251658268" behindDoc="0" locked="0" layoutInCell="1" allowOverlap="1" wp14:anchorId="235F9B6A" wp14:editId="65BB3D13">
            <wp:simplePos x="0" y="0"/>
            <wp:positionH relativeFrom="column">
              <wp:posOffset>-180774</wp:posOffset>
            </wp:positionH>
            <wp:positionV relativeFrom="paragraph">
              <wp:posOffset>26607</wp:posOffset>
            </wp:positionV>
            <wp:extent cx="6553835" cy="4124325"/>
            <wp:effectExtent l="0" t="0" r="0" b="9525"/>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1875" t="-1340" r="-2978" b="54206"/>
                    <a:stretch/>
                  </pic:blipFill>
                  <pic:spPr bwMode="auto">
                    <a:xfrm>
                      <a:off x="0" y="0"/>
                      <a:ext cx="6553835" cy="4124325"/>
                    </a:xfrm>
                    <a:prstGeom prst="rect">
                      <a:avLst/>
                    </a:prstGeom>
                    <a:noFill/>
                    <a:ln>
                      <a:noFill/>
                    </a:ln>
                    <a:extLst>
                      <a:ext uri="{53640926-AAD7-44D8-BBD7-CCE9431645EC}">
                        <a14:shadowObscured xmlns:a14="http://schemas.microsoft.com/office/drawing/2010/main"/>
                      </a:ext>
                    </a:extLst>
                  </pic:spPr>
                </pic:pic>
              </a:graphicData>
            </a:graphic>
          </wp:anchor>
        </w:drawing>
      </w:r>
    </w:p>
    <w:p w14:paraId="3CCF7451" w14:textId="314A604E" w:rsidR="00353083" w:rsidRDefault="00353083" w:rsidP="003B620E">
      <w:pPr>
        <w:spacing w:line="480" w:lineRule="auto"/>
        <w:rPr>
          <w:rFonts w:cstheme="minorHAnsi"/>
          <w:szCs w:val="24"/>
        </w:rPr>
      </w:pPr>
      <w:r>
        <w:rPr>
          <w:rFonts w:cstheme="minorHAnsi"/>
          <w:szCs w:val="24"/>
        </w:rPr>
        <w:t>The thematic analysis on qualitative data provided a greater insight</w:t>
      </w:r>
      <w:r w:rsidR="008F6915">
        <w:rPr>
          <w:rFonts w:cstheme="minorHAnsi"/>
          <w:szCs w:val="24"/>
        </w:rPr>
        <w:t xml:space="preserve"> into barriers to accessing training, providing greater </w:t>
      </w:r>
      <w:r w:rsidR="003D582C">
        <w:rPr>
          <w:rFonts w:cstheme="minorHAnsi"/>
          <w:szCs w:val="24"/>
        </w:rPr>
        <w:t>similarities with the secondary data collected.  The barriers</w:t>
      </w:r>
      <w:r w:rsidR="008B2D7F">
        <w:rPr>
          <w:rFonts w:cstheme="minorHAnsi"/>
          <w:szCs w:val="24"/>
        </w:rPr>
        <w:t>:</w:t>
      </w:r>
    </w:p>
    <w:p w14:paraId="0383486C" w14:textId="77777777" w:rsidR="005358B5" w:rsidRPr="00EA776F" w:rsidRDefault="00854D62" w:rsidP="003B620E">
      <w:pPr>
        <w:pStyle w:val="ListParagraph"/>
        <w:numPr>
          <w:ilvl w:val="0"/>
          <w:numId w:val="25"/>
        </w:numPr>
        <w:spacing w:line="480" w:lineRule="auto"/>
        <w:rPr>
          <w:rFonts w:cstheme="minorHAnsi"/>
          <w:b/>
          <w:bCs/>
          <w:szCs w:val="24"/>
        </w:rPr>
      </w:pPr>
      <w:r w:rsidRPr="00EA776F">
        <w:rPr>
          <w:rFonts w:cstheme="minorHAnsi"/>
          <w:b/>
          <w:bCs/>
          <w:szCs w:val="24"/>
        </w:rPr>
        <w:t>Digital Suppor</w:t>
      </w:r>
      <w:r w:rsidR="005358B5" w:rsidRPr="00EA776F">
        <w:rPr>
          <w:rFonts w:cstheme="minorHAnsi"/>
          <w:b/>
          <w:bCs/>
          <w:szCs w:val="24"/>
        </w:rPr>
        <w:t>t</w:t>
      </w:r>
    </w:p>
    <w:p w14:paraId="5DBDFBE4" w14:textId="20632516" w:rsidR="008B2D7F" w:rsidRDefault="008B2D7F" w:rsidP="003B620E">
      <w:pPr>
        <w:pStyle w:val="ListParagraph"/>
        <w:spacing w:line="480" w:lineRule="auto"/>
        <w:rPr>
          <w:rFonts w:cstheme="minorHAnsi"/>
          <w:szCs w:val="24"/>
        </w:rPr>
      </w:pPr>
      <w:r w:rsidRPr="00854D62">
        <w:rPr>
          <w:rFonts w:cstheme="minorHAnsi"/>
          <w:szCs w:val="24"/>
        </w:rPr>
        <w:t xml:space="preserve">Despite lack of IT skills or equipment not being identified in the quantitative data with only 6% identifying this as a barrier, the qualitative data provided greater depth </w:t>
      </w:r>
      <w:r w:rsidR="00445C83">
        <w:rPr>
          <w:rFonts w:cstheme="minorHAnsi"/>
          <w:szCs w:val="24"/>
        </w:rPr>
        <w:t xml:space="preserve">and when comparing the lower paid workforce (Bands 2 and 3), </w:t>
      </w:r>
      <w:r w:rsidR="007B7AD6">
        <w:rPr>
          <w:rFonts w:cstheme="minorHAnsi"/>
          <w:szCs w:val="24"/>
        </w:rPr>
        <w:t xml:space="preserve">this is significantly higher.  </w:t>
      </w:r>
      <w:r w:rsidR="001F5558">
        <w:rPr>
          <w:rFonts w:cstheme="minorHAnsi"/>
          <w:szCs w:val="24"/>
        </w:rPr>
        <w:t xml:space="preserve">Qualitative data also suggests the need to </w:t>
      </w:r>
      <w:r w:rsidR="009B05B6">
        <w:rPr>
          <w:rFonts w:cstheme="minorHAnsi"/>
          <w:szCs w:val="24"/>
        </w:rPr>
        <w:t xml:space="preserve">return to face to face teaching as </w:t>
      </w:r>
      <w:r w:rsidRPr="00854D62">
        <w:rPr>
          <w:rFonts w:cstheme="minorHAnsi"/>
          <w:szCs w:val="24"/>
        </w:rPr>
        <w:t>opposed the health board adopting virtual/online as their preferred style</w:t>
      </w:r>
      <w:r w:rsidR="009B05B6">
        <w:rPr>
          <w:rFonts w:cstheme="minorHAnsi"/>
          <w:szCs w:val="24"/>
        </w:rPr>
        <w:t xml:space="preserve">, but </w:t>
      </w:r>
      <w:r w:rsidR="00E40D93">
        <w:rPr>
          <w:rFonts w:cstheme="minorHAnsi"/>
          <w:szCs w:val="24"/>
        </w:rPr>
        <w:t xml:space="preserve">consideration s needed as to if IT training was delivered, would this </w:t>
      </w:r>
      <w:r w:rsidR="00040A1B">
        <w:rPr>
          <w:rFonts w:cstheme="minorHAnsi"/>
          <w:szCs w:val="24"/>
        </w:rPr>
        <w:t xml:space="preserve">impact the need for </w:t>
      </w:r>
      <w:r w:rsidR="00C25BB7">
        <w:rPr>
          <w:rFonts w:cstheme="minorHAnsi"/>
          <w:szCs w:val="24"/>
        </w:rPr>
        <w:t>face-to-face</w:t>
      </w:r>
      <w:r w:rsidR="00040A1B">
        <w:rPr>
          <w:rFonts w:cstheme="minorHAnsi"/>
          <w:szCs w:val="24"/>
        </w:rPr>
        <w:t xml:space="preserve"> delivery, thus adopted a blended approach.   Other barriers raised relate to lack of access to </w:t>
      </w:r>
      <w:r w:rsidR="00C25BB7">
        <w:rPr>
          <w:rFonts w:cstheme="minorHAnsi"/>
          <w:szCs w:val="24"/>
        </w:rPr>
        <w:t xml:space="preserve">organisational systems to locate information relating to training </w:t>
      </w:r>
      <w:r w:rsidR="00DB55BC">
        <w:rPr>
          <w:rFonts w:cstheme="minorHAnsi"/>
          <w:szCs w:val="24"/>
        </w:rPr>
        <w:t>and also the need for IT support to access online trainin</w:t>
      </w:r>
      <w:r w:rsidR="00920288">
        <w:rPr>
          <w:rFonts w:cstheme="minorHAnsi"/>
          <w:szCs w:val="24"/>
        </w:rPr>
        <w:t xml:space="preserve">g. </w:t>
      </w:r>
    </w:p>
    <w:p w14:paraId="285D9BA2" w14:textId="77777777" w:rsidR="00C51784" w:rsidRPr="00854D62" w:rsidRDefault="00C51784" w:rsidP="003B620E">
      <w:pPr>
        <w:pStyle w:val="ListParagraph"/>
        <w:spacing w:line="480" w:lineRule="auto"/>
        <w:rPr>
          <w:rFonts w:cstheme="minorHAnsi"/>
          <w:szCs w:val="24"/>
        </w:rPr>
      </w:pPr>
    </w:p>
    <w:p w14:paraId="16E7C967" w14:textId="33EF56B1" w:rsidR="00C25BB7" w:rsidRPr="00EA776F" w:rsidRDefault="00C25BB7" w:rsidP="003B620E">
      <w:pPr>
        <w:pStyle w:val="ListParagraph"/>
        <w:numPr>
          <w:ilvl w:val="0"/>
          <w:numId w:val="25"/>
        </w:numPr>
        <w:spacing w:line="480" w:lineRule="auto"/>
        <w:rPr>
          <w:rFonts w:cstheme="minorHAnsi"/>
          <w:b/>
          <w:bCs/>
          <w:szCs w:val="24"/>
        </w:rPr>
      </w:pPr>
      <w:r w:rsidRPr="00EA776F">
        <w:rPr>
          <w:rFonts w:cstheme="minorHAnsi"/>
          <w:b/>
          <w:bCs/>
          <w:szCs w:val="24"/>
        </w:rPr>
        <w:t>Cost</w:t>
      </w:r>
      <w:r w:rsidR="00A21B01">
        <w:rPr>
          <w:rFonts w:cstheme="minorHAnsi"/>
          <w:b/>
          <w:bCs/>
          <w:szCs w:val="24"/>
        </w:rPr>
        <w:t xml:space="preserve">, Time </w:t>
      </w:r>
      <w:r w:rsidRPr="00EA776F">
        <w:rPr>
          <w:rFonts w:cstheme="minorHAnsi"/>
          <w:b/>
          <w:bCs/>
          <w:szCs w:val="24"/>
        </w:rPr>
        <w:t>&amp; Workforce Pressures</w:t>
      </w:r>
    </w:p>
    <w:p w14:paraId="4A3AB0E3" w14:textId="2E2AE54F" w:rsidR="00EA776F" w:rsidRDefault="00920288" w:rsidP="003B620E">
      <w:pPr>
        <w:pStyle w:val="ListParagraph"/>
        <w:spacing w:line="480" w:lineRule="auto"/>
      </w:pPr>
      <w:r>
        <w:t xml:space="preserve">The two main barriers within the </w:t>
      </w:r>
      <w:r w:rsidR="00AB0760">
        <w:t>organisation</w:t>
      </w:r>
      <w:r w:rsidR="00991BA2">
        <w:t xml:space="preserve"> relate to </w:t>
      </w:r>
      <w:r w:rsidR="00AB0760">
        <w:t>lack of time and cost and in many cases, these are interrelated</w:t>
      </w:r>
      <w:r w:rsidR="00C927D1">
        <w:t xml:space="preserve"> as a result of </w:t>
      </w:r>
      <w:r w:rsidR="000F1511">
        <w:t xml:space="preserve">workforce </w:t>
      </w:r>
      <w:r w:rsidR="00C25BB7">
        <w:t>pressures</w:t>
      </w:r>
      <w:r w:rsidR="000F1511">
        <w:t xml:space="preserve">. </w:t>
      </w:r>
      <w:r w:rsidR="00C927D1">
        <w:t xml:space="preserve"> </w:t>
      </w:r>
      <w:r w:rsidR="000F1511">
        <w:t xml:space="preserve">Managers not being able to release staff </w:t>
      </w:r>
      <w:r w:rsidR="004F111B">
        <w:t>for training</w:t>
      </w:r>
      <w:r w:rsidR="00A00658">
        <w:t xml:space="preserve"> or </w:t>
      </w:r>
      <w:r w:rsidR="004F111B">
        <w:t xml:space="preserve">provide protected study </w:t>
      </w:r>
      <w:r w:rsidR="00A00658">
        <w:t>time not</w:t>
      </w:r>
      <w:r w:rsidR="00DE733F">
        <w:t xml:space="preserve"> only impacts </w:t>
      </w:r>
      <w:r w:rsidR="00A00658">
        <w:t>indivi</w:t>
      </w:r>
      <w:r w:rsidR="00831E61">
        <w:t xml:space="preserve">dual development opportunities, but staff morale </w:t>
      </w:r>
      <w:sdt>
        <w:sdtPr>
          <w:id w:val="538170628"/>
          <w:citation/>
        </w:sdtPr>
        <w:sdtEndPr/>
        <w:sdtContent>
          <w:r w:rsidR="00831E61">
            <w:fldChar w:fldCharType="begin"/>
          </w:r>
          <w:r w:rsidR="00831E61">
            <w:instrText xml:space="preserve"> CITATION Hyw21 \l 2057 </w:instrText>
          </w:r>
          <w:r w:rsidR="00831E61">
            <w:fldChar w:fldCharType="separate"/>
          </w:r>
          <w:r w:rsidR="009F57FD" w:rsidRPr="009F57FD">
            <w:rPr>
              <w:noProof/>
            </w:rPr>
            <w:t>(HDdUHB, 2021e)</w:t>
          </w:r>
          <w:r w:rsidR="00831E61">
            <w:fldChar w:fldCharType="end"/>
          </w:r>
        </w:sdtContent>
      </w:sdt>
      <w:r w:rsidR="00831E61">
        <w:t xml:space="preserve">. </w:t>
      </w:r>
      <w:r w:rsidR="005D464E">
        <w:t xml:space="preserve"> </w:t>
      </w:r>
      <w:r w:rsidR="00E10383">
        <w:t>Where staff have been considered for training, l</w:t>
      </w:r>
      <w:r w:rsidR="00C51784">
        <w:t xml:space="preserve">ack of training/department funds </w:t>
      </w:r>
      <w:r w:rsidR="00E10383">
        <w:t xml:space="preserve">and the </w:t>
      </w:r>
      <w:r w:rsidR="00C927D1">
        <w:t xml:space="preserve">75% funding of higher awards </w:t>
      </w:r>
      <w:r w:rsidR="00E10383">
        <w:t xml:space="preserve">also means that study leave </w:t>
      </w:r>
      <w:r w:rsidR="005D464E">
        <w:t>is declined.   As a</w:t>
      </w:r>
      <w:r w:rsidR="009B3232">
        <w:t xml:space="preserve"> large proportion of training requests bypasses L&amp;D processes, this means this is </w:t>
      </w:r>
      <w:r w:rsidR="00A4216E">
        <w:t xml:space="preserve">impossible to quantify as to the scale of the barrier. </w:t>
      </w:r>
    </w:p>
    <w:p w14:paraId="5807D3C5" w14:textId="77777777" w:rsidR="00A4216E" w:rsidRPr="00BB34D5" w:rsidRDefault="00A4216E" w:rsidP="003B620E">
      <w:pPr>
        <w:pStyle w:val="ListParagraph"/>
        <w:spacing w:line="480" w:lineRule="auto"/>
        <w:rPr>
          <w:sz w:val="8"/>
          <w:szCs w:val="4"/>
        </w:rPr>
      </w:pPr>
    </w:p>
    <w:p w14:paraId="090E93FA" w14:textId="78D9155F" w:rsidR="00C97352" w:rsidRDefault="00C97352" w:rsidP="003B620E">
      <w:pPr>
        <w:spacing w:line="480" w:lineRule="auto"/>
        <w:ind w:left="720"/>
        <w:rPr>
          <w:rFonts w:cstheme="minorHAnsi"/>
          <w:szCs w:val="24"/>
        </w:rPr>
      </w:pPr>
      <w:r>
        <w:rPr>
          <w:rFonts w:cstheme="minorHAnsi"/>
          <w:szCs w:val="24"/>
        </w:rPr>
        <w:t>Despite finance being identified as a barrier to accessing L&amp;D and cost being the second highest barrier from the research</w:t>
      </w:r>
      <w:r w:rsidR="004224E3">
        <w:rPr>
          <w:rFonts w:cstheme="minorHAnsi"/>
          <w:szCs w:val="24"/>
        </w:rPr>
        <w:t xml:space="preserve"> </w:t>
      </w:r>
      <w:sdt>
        <w:sdtPr>
          <w:rPr>
            <w:rFonts w:cstheme="minorHAnsi"/>
            <w:szCs w:val="24"/>
          </w:rPr>
          <w:id w:val="-957410071"/>
          <w:citation/>
        </w:sdtPr>
        <w:sdtEndPr/>
        <w:sdtContent>
          <w:r w:rsidR="004224E3">
            <w:rPr>
              <w:rFonts w:cstheme="minorHAnsi"/>
              <w:szCs w:val="24"/>
            </w:rPr>
            <w:fldChar w:fldCharType="begin"/>
          </w:r>
          <w:r w:rsidR="004224E3">
            <w:rPr>
              <w:rFonts w:cstheme="minorHAnsi"/>
              <w:szCs w:val="24"/>
            </w:rPr>
            <w:instrText xml:space="preserve"> CITATION Lea13 \l 2057 </w:instrText>
          </w:r>
          <w:r w:rsidR="004224E3">
            <w:rPr>
              <w:rFonts w:cstheme="minorHAnsi"/>
              <w:szCs w:val="24"/>
            </w:rPr>
            <w:fldChar w:fldCharType="separate"/>
          </w:r>
          <w:r w:rsidR="009F57FD" w:rsidRPr="009F57FD">
            <w:rPr>
              <w:rFonts w:cstheme="minorHAnsi"/>
              <w:noProof/>
              <w:szCs w:val="24"/>
            </w:rPr>
            <w:t>(LSDA, 2013)</w:t>
          </w:r>
          <w:r w:rsidR="004224E3">
            <w:rPr>
              <w:rFonts w:cstheme="minorHAnsi"/>
              <w:szCs w:val="24"/>
            </w:rPr>
            <w:fldChar w:fldCharType="end"/>
          </w:r>
        </w:sdtContent>
      </w:sdt>
      <w:r>
        <w:rPr>
          <w:rFonts w:cstheme="minorHAnsi"/>
          <w:szCs w:val="24"/>
        </w:rPr>
        <w:t xml:space="preserve">, it is not conclusive if this relates to cost from a personal  or organisational perspective as the thematic analysis suggests this is related to organisational commitment to funding, </w:t>
      </w:r>
    </w:p>
    <w:p w14:paraId="45E8D3FB" w14:textId="77777777" w:rsidR="00C97352" w:rsidRPr="00BB34D5" w:rsidRDefault="00C97352" w:rsidP="003B620E">
      <w:pPr>
        <w:spacing w:line="480" w:lineRule="auto"/>
        <w:ind w:left="720"/>
        <w:rPr>
          <w:rFonts w:cstheme="minorHAnsi"/>
          <w:sz w:val="2"/>
          <w:szCs w:val="2"/>
        </w:rPr>
      </w:pPr>
    </w:p>
    <w:p w14:paraId="6EB78877" w14:textId="01163B9C" w:rsidR="00B02B37" w:rsidRDefault="00C97352" w:rsidP="003B620E">
      <w:pPr>
        <w:spacing w:line="480" w:lineRule="auto"/>
        <w:ind w:left="720"/>
        <w:rPr>
          <w:rFonts w:cstheme="minorHAnsi"/>
          <w:szCs w:val="24"/>
        </w:rPr>
      </w:pPr>
      <w:r w:rsidRPr="00EB2FF4">
        <w:rPr>
          <w:rFonts w:cstheme="minorHAnsi"/>
          <w:szCs w:val="24"/>
        </w:rPr>
        <w:t>Beavers, et al (2020) identifies</w:t>
      </w:r>
      <w:r>
        <w:rPr>
          <w:rFonts w:cstheme="minorHAnsi"/>
          <w:szCs w:val="24"/>
        </w:rPr>
        <w:t xml:space="preserve"> the importance of L&amp;D being able to report ROI, however how as the financial data </w:t>
      </w:r>
      <w:r w:rsidRPr="00EB2FF4">
        <w:rPr>
          <w:rFonts w:cstheme="minorHAnsi"/>
          <w:szCs w:val="24"/>
        </w:rPr>
        <w:t>shows (HDdUHB) the</w:t>
      </w:r>
      <w:r>
        <w:rPr>
          <w:rFonts w:cstheme="minorHAnsi"/>
          <w:szCs w:val="24"/>
        </w:rPr>
        <w:t xml:space="preserve"> Education and</w:t>
      </w:r>
      <w:r w:rsidR="00BB34D5">
        <w:rPr>
          <w:rFonts w:cstheme="minorHAnsi"/>
          <w:szCs w:val="24"/>
        </w:rPr>
        <w:t xml:space="preserve"> </w:t>
      </w:r>
      <w:r>
        <w:rPr>
          <w:rFonts w:cstheme="minorHAnsi"/>
          <w:szCs w:val="24"/>
        </w:rPr>
        <w:t xml:space="preserve">Development function is currently unable to monitor spend ROI or provide metrics. </w:t>
      </w:r>
    </w:p>
    <w:p w14:paraId="5F1C9538" w14:textId="142F1EA6" w:rsidR="00EA776F" w:rsidRPr="00B02B37" w:rsidRDefault="00A64D3F" w:rsidP="003B620E">
      <w:pPr>
        <w:pStyle w:val="ListParagraph"/>
        <w:numPr>
          <w:ilvl w:val="0"/>
          <w:numId w:val="25"/>
        </w:numPr>
        <w:spacing w:line="480" w:lineRule="auto"/>
        <w:rPr>
          <w:rFonts w:cstheme="minorHAnsi"/>
          <w:b/>
          <w:bCs/>
          <w:szCs w:val="24"/>
        </w:rPr>
      </w:pPr>
      <w:r w:rsidRPr="00B02B37">
        <w:rPr>
          <w:rFonts w:cstheme="minorHAnsi"/>
          <w:b/>
          <w:bCs/>
          <w:szCs w:val="24"/>
        </w:rPr>
        <w:t>Accessing Information</w:t>
      </w:r>
    </w:p>
    <w:p w14:paraId="744F8C4A" w14:textId="19928F90" w:rsidR="00DB55BC" w:rsidRDefault="00882E3B" w:rsidP="003B620E">
      <w:pPr>
        <w:pStyle w:val="ListParagraph"/>
        <w:spacing w:line="480" w:lineRule="auto"/>
      </w:pPr>
      <w:r>
        <w:t xml:space="preserve">Lack of awareness of options was identified as the third </w:t>
      </w:r>
      <w:r w:rsidR="00EB362B">
        <w:t>largest barrier, however, the thematic analysis identified this is not just about how</w:t>
      </w:r>
      <w:r w:rsidR="00767C37">
        <w:t xml:space="preserve"> to access </w:t>
      </w:r>
      <w:r w:rsidR="00920288">
        <w:t>information</w:t>
      </w:r>
      <w:r w:rsidR="00767C37">
        <w:t>, it also relates to information about how to apply, access funding</w:t>
      </w:r>
      <w:r w:rsidR="00DB55BC">
        <w:t xml:space="preserve"> </w:t>
      </w:r>
      <w:r w:rsidR="00A4216E">
        <w:t xml:space="preserve">and </w:t>
      </w:r>
      <w:r w:rsidR="004E6F7B">
        <w:t xml:space="preserve">awareness of the L&amp;D processes including Study Leave and Higher Awards. </w:t>
      </w:r>
    </w:p>
    <w:p w14:paraId="473F2FFE" w14:textId="77777777" w:rsidR="00292F32" w:rsidRPr="009D5325" w:rsidRDefault="00292F32" w:rsidP="003B620E">
      <w:pPr>
        <w:pStyle w:val="ListParagraph"/>
        <w:spacing w:line="480" w:lineRule="auto"/>
        <w:rPr>
          <w:sz w:val="12"/>
          <w:szCs w:val="8"/>
        </w:rPr>
      </w:pPr>
    </w:p>
    <w:p w14:paraId="04EED22C" w14:textId="6721B1DD" w:rsidR="00292F32" w:rsidRDefault="00292F32" w:rsidP="003B620E">
      <w:pPr>
        <w:spacing w:line="480" w:lineRule="auto"/>
        <w:ind w:left="720"/>
      </w:pPr>
      <w:r>
        <w:rPr>
          <w:rFonts w:cstheme="minorHAnsi"/>
          <w:szCs w:val="24"/>
        </w:rPr>
        <w:t>Lack of awareness of training was identified as a major barrier within secondary research</w:t>
      </w:r>
      <w:r w:rsidR="0066014D">
        <w:rPr>
          <w:rFonts w:cstheme="minorHAnsi"/>
          <w:szCs w:val="24"/>
        </w:rPr>
        <w:t xml:space="preserve"> a</w:t>
      </w:r>
      <w:r>
        <w:rPr>
          <w:rFonts w:cstheme="minorHAnsi"/>
          <w:szCs w:val="24"/>
        </w:rPr>
        <w:t xml:space="preserve">nd this was reinforced by this being within the top three barriers impacting 19% of the </w:t>
      </w:r>
      <w:r w:rsidR="0066014D">
        <w:rPr>
          <w:rFonts w:cstheme="minorHAnsi"/>
          <w:szCs w:val="24"/>
        </w:rPr>
        <w:t xml:space="preserve">HDdUHB </w:t>
      </w:r>
      <w:r>
        <w:rPr>
          <w:rFonts w:cstheme="minorHAnsi"/>
          <w:szCs w:val="24"/>
        </w:rPr>
        <w:t xml:space="preserve">workforce. </w:t>
      </w:r>
    </w:p>
    <w:p w14:paraId="07841F50" w14:textId="77777777" w:rsidR="00DB55BC" w:rsidRPr="009D5325" w:rsidRDefault="00DB55BC" w:rsidP="003B620E">
      <w:pPr>
        <w:pStyle w:val="ListParagraph"/>
        <w:spacing w:line="480" w:lineRule="auto"/>
        <w:rPr>
          <w:sz w:val="2"/>
          <w:szCs w:val="2"/>
        </w:rPr>
      </w:pPr>
    </w:p>
    <w:p w14:paraId="5C302743" w14:textId="2900E5F6" w:rsidR="00274925" w:rsidRDefault="00D027D6" w:rsidP="00A51A4A">
      <w:pPr>
        <w:pStyle w:val="Heading2"/>
        <w:numPr>
          <w:ilvl w:val="1"/>
          <w:numId w:val="34"/>
        </w:numPr>
        <w:ind w:left="576"/>
      </w:pPr>
      <w:r>
        <w:t>Management Intervention</w:t>
      </w:r>
      <w:r w:rsidR="00B02B37">
        <w:t>s</w:t>
      </w:r>
    </w:p>
    <w:p w14:paraId="094AE405" w14:textId="7CF17257" w:rsidR="001B0249" w:rsidRDefault="00D027D6" w:rsidP="003B620E">
      <w:pPr>
        <w:spacing w:line="480" w:lineRule="auto"/>
      </w:pPr>
      <w:r>
        <w:fldChar w:fldCharType="begin"/>
      </w:r>
      <w:r>
        <w:instrText xml:space="preserve"> REF _Ref102406066 \h </w:instrText>
      </w:r>
      <w:r w:rsidR="003B620E">
        <w:instrText xml:space="preserve"> \* MERGEFORMAT </w:instrText>
      </w:r>
      <w:r>
        <w:fldChar w:fldCharType="separate"/>
      </w:r>
      <w:r>
        <w:t xml:space="preserve">Figure </w:t>
      </w:r>
      <w:r>
        <w:rPr>
          <w:noProof/>
        </w:rPr>
        <w:t>16</w:t>
      </w:r>
      <w:r>
        <w:fldChar w:fldCharType="end"/>
      </w:r>
      <w:r>
        <w:t xml:space="preserve"> </w:t>
      </w:r>
      <w:r w:rsidR="00906DB0">
        <w:t>shows</w:t>
      </w:r>
      <w:r w:rsidR="001C435E">
        <w:t xml:space="preserve"> </w:t>
      </w:r>
      <w:r>
        <w:t xml:space="preserve">that </w:t>
      </w:r>
      <w:r w:rsidR="006963D4">
        <w:t>28</w:t>
      </w:r>
      <w:r>
        <w:t xml:space="preserve">% of staff </w:t>
      </w:r>
      <w:r w:rsidR="00991084">
        <w:t>d</w:t>
      </w:r>
      <w:r>
        <w:t xml:space="preserve">o not </w:t>
      </w:r>
      <w:r w:rsidR="008F1752">
        <w:t xml:space="preserve">discuss development as part of their </w:t>
      </w:r>
      <w:r w:rsidR="00991084" w:rsidRPr="00C66033">
        <w:t>Personal Appraisal Development Review (PADR)</w:t>
      </w:r>
      <w:r w:rsidR="00991084">
        <w:t xml:space="preserve"> </w:t>
      </w:r>
      <w:r w:rsidR="008F1752">
        <w:t>and of those</w:t>
      </w:r>
      <w:r w:rsidR="006963D4">
        <w:t xml:space="preserve"> </w:t>
      </w:r>
      <w:r w:rsidR="00BC6864">
        <w:t xml:space="preserve">72% of </w:t>
      </w:r>
      <w:r w:rsidR="008F1752">
        <w:t xml:space="preserve">PADR’s where development is identified, </w:t>
      </w:r>
      <w:r w:rsidR="00B8681A">
        <w:t xml:space="preserve">only </w:t>
      </w:r>
      <w:r w:rsidR="00BC6864">
        <w:t xml:space="preserve">41% </w:t>
      </w:r>
      <w:r w:rsidR="00695857">
        <w:t>have planned or completed the training</w:t>
      </w:r>
      <w:r w:rsidR="00CB7509">
        <w:t xml:space="preserve">.  </w:t>
      </w:r>
      <w:r w:rsidR="0072329F">
        <w:t xml:space="preserve"> T</w:t>
      </w:r>
      <w:r w:rsidR="00142C4E">
        <w:t xml:space="preserve">hese figures </w:t>
      </w:r>
      <w:r w:rsidR="001A4964">
        <w:t xml:space="preserve">significantly </w:t>
      </w:r>
      <w:r w:rsidR="00142C4E">
        <w:t xml:space="preserve">reflect </w:t>
      </w:r>
      <w:r w:rsidR="00DD1D81">
        <w:t>less emphasis on development discussion throug</w:t>
      </w:r>
      <w:r w:rsidR="00CE7DFB">
        <w:t xml:space="preserve">h </w:t>
      </w:r>
      <w:r w:rsidR="0072329F">
        <w:t xml:space="preserve">the </w:t>
      </w:r>
      <w:r w:rsidR="00CE7DFB">
        <w:t xml:space="preserve">PADR </w:t>
      </w:r>
      <w:r w:rsidR="0072329F">
        <w:t xml:space="preserve">process although </w:t>
      </w:r>
      <w:r w:rsidR="003B005C">
        <w:t>data presented from</w:t>
      </w:r>
      <w:r w:rsidR="001A4964">
        <w:t xml:space="preserve"> managers </w:t>
      </w:r>
      <w:r w:rsidR="0072329F">
        <w:t xml:space="preserve">states </w:t>
      </w:r>
      <w:r w:rsidR="003B005C">
        <w:t>93% actively discuss development as part of the process</w:t>
      </w:r>
      <w:r w:rsidR="00F01E86">
        <w:t xml:space="preserve">. </w:t>
      </w:r>
    </w:p>
    <w:p w14:paraId="147D0172" w14:textId="77777777" w:rsidR="00EC6A18" w:rsidRPr="00BB34D5" w:rsidRDefault="00EC6A18" w:rsidP="003B620E">
      <w:pPr>
        <w:spacing w:line="480" w:lineRule="auto"/>
        <w:rPr>
          <w:sz w:val="4"/>
          <w:szCs w:val="2"/>
        </w:rPr>
      </w:pPr>
    </w:p>
    <w:p w14:paraId="673A4950" w14:textId="42E55ABB" w:rsidR="00605523" w:rsidRDefault="007B02E6" w:rsidP="003B620E">
      <w:pPr>
        <w:spacing w:line="480" w:lineRule="auto"/>
      </w:pPr>
      <w:r>
        <w:t>T</w:t>
      </w:r>
      <w:r w:rsidR="00605523">
        <w:t xml:space="preserve">he workforce that has been refused training </w:t>
      </w:r>
      <w:r w:rsidR="00835EC0">
        <w:t>represents</w:t>
      </w:r>
      <w:r w:rsidR="00165046">
        <w:t xml:space="preserve"> 22</w:t>
      </w:r>
      <w:r w:rsidR="00835EC0">
        <w:t>% of respondents</w:t>
      </w:r>
      <w:r w:rsidR="005629C3">
        <w:t>,</w:t>
      </w:r>
      <w:r w:rsidR="00835EC0">
        <w:t xml:space="preserve"> with the main reason </w:t>
      </w:r>
      <w:r w:rsidR="001A1F54">
        <w:t xml:space="preserve">being attributed to </w:t>
      </w:r>
      <w:r w:rsidR="005629C3">
        <w:t xml:space="preserve">staffing pressures, cost, training not relevant to current role and other staff being given priority. </w:t>
      </w:r>
    </w:p>
    <w:p w14:paraId="71A99157" w14:textId="77777777" w:rsidR="009E57CE" w:rsidRPr="00BB34D5" w:rsidRDefault="009E57CE" w:rsidP="003B620E">
      <w:pPr>
        <w:spacing w:line="480" w:lineRule="auto"/>
        <w:rPr>
          <w:sz w:val="2"/>
          <w:szCs w:val="2"/>
        </w:rPr>
      </w:pPr>
    </w:p>
    <w:p w14:paraId="0878BC1F" w14:textId="4E6A5C16" w:rsidR="005F0540" w:rsidRDefault="009E57CE" w:rsidP="003B620E">
      <w:pPr>
        <w:spacing w:line="480" w:lineRule="auto"/>
      </w:pPr>
      <w:r>
        <w:t>Research also identifies that</w:t>
      </w:r>
      <w:r w:rsidR="003E2500">
        <w:t xml:space="preserve"> 40% of managers are unaware of how to access training</w:t>
      </w:r>
      <w:r w:rsidR="00114E8E">
        <w:t xml:space="preserve">, 70% are unaware how to access funding and the thematic analysis </w:t>
      </w:r>
      <w:r w:rsidR="00374075">
        <w:t xml:space="preserve">identified a </w:t>
      </w:r>
      <w:r w:rsidR="00EC6A18">
        <w:t xml:space="preserve">significant proportion of </w:t>
      </w:r>
      <w:r w:rsidR="00374075">
        <w:t>managers lack confidence and skills in how to develop their teams</w:t>
      </w:r>
      <w:r w:rsidR="00EC6A18">
        <w:t xml:space="preserve">. </w:t>
      </w:r>
    </w:p>
    <w:p w14:paraId="13CC3D81" w14:textId="0AB03FC7" w:rsidR="00D027D6" w:rsidRDefault="007B02E6" w:rsidP="003B620E">
      <w:pPr>
        <w:spacing w:line="480" w:lineRule="auto"/>
      </w:pPr>
      <w:r>
        <w:rPr>
          <w:noProof/>
        </w:rPr>
        <w:drawing>
          <wp:inline distT="0" distB="0" distL="0" distR="0" wp14:anchorId="7232A155" wp14:editId="35EDEB4B">
            <wp:extent cx="5484461" cy="6075436"/>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554801" cy="6153355"/>
                    </a:xfrm>
                    <a:prstGeom prst="rect">
                      <a:avLst/>
                    </a:prstGeom>
                    <a:noFill/>
                    <a:ln>
                      <a:noFill/>
                    </a:ln>
                  </pic:spPr>
                </pic:pic>
              </a:graphicData>
            </a:graphic>
          </wp:inline>
        </w:drawing>
      </w:r>
    </w:p>
    <w:p w14:paraId="73F0C830" w14:textId="6CD43A41" w:rsidR="00422DBC" w:rsidRDefault="00D027D6" w:rsidP="003B620E">
      <w:pPr>
        <w:pStyle w:val="Caption"/>
        <w:spacing w:line="480" w:lineRule="auto"/>
      </w:pPr>
      <w:bookmarkStart w:id="73" w:name="_Ref102406066"/>
      <w:r>
        <w:t xml:space="preserve">Figure </w:t>
      </w:r>
      <w:r>
        <w:fldChar w:fldCharType="begin"/>
      </w:r>
      <w:r>
        <w:instrText xml:space="preserve"> SEQ Figure \* ARABIC </w:instrText>
      </w:r>
      <w:r>
        <w:fldChar w:fldCharType="separate"/>
      </w:r>
      <w:r w:rsidR="001B6FDC">
        <w:rPr>
          <w:noProof/>
        </w:rPr>
        <w:t>16</w:t>
      </w:r>
      <w:r>
        <w:fldChar w:fldCharType="end"/>
      </w:r>
      <w:bookmarkEnd w:id="73"/>
      <w:r>
        <w:t>: Management Intervention in Training</w:t>
      </w:r>
    </w:p>
    <w:p w14:paraId="1BBCB6E8" w14:textId="5A894FE0" w:rsidR="005F66E9" w:rsidRDefault="00BE6278" w:rsidP="00A51A4A">
      <w:pPr>
        <w:pStyle w:val="Heading2"/>
        <w:numPr>
          <w:ilvl w:val="1"/>
          <w:numId w:val="34"/>
        </w:numPr>
        <w:ind w:left="576"/>
      </w:pPr>
      <w:bookmarkStart w:id="74" w:name="_Toc102405851"/>
      <w:r>
        <w:t>Access to Mandatory Training</w:t>
      </w:r>
      <w:bookmarkEnd w:id="74"/>
    </w:p>
    <w:p w14:paraId="5677C5C4" w14:textId="51E4A10D" w:rsidR="00BE6278" w:rsidRDefault="00CC1554" w:rsidP="003B620E">
      <w:pPr>
        <w:spacing w:line="480" w:lineRule="auto"/>
      </w:pPr>
      <w:r>
        <w:t xml:space="preserve">The release in work time to complete mandatory training varies significantly </w:t>
      </w:r>
      <w:r w:rsidR="00970257">
        <w:t xml:space="preserve">depending on </w:t>
      </w:r>
      <w:r w:rsidR="00D17485">
        <w:t>service/directorate</w:t>
      </w:r>
      <w:r w:rsidR="00435F1E">
        <w:t xml:space="preserve">, with </w:t>
      </w:r>
      <w:r w:rsidR="00AD3D54">
        <w:t xml:space="preserve">only 59% being </w:t>
      </w:r>
      <w:r w:rsidR="00CB1D69">
        <w:t xml:space="preserve">able to complete during working hours. Of those who are unable to complete mandatory training as part of their role, 79% complete this in their own time, unpaid. </w:t>
      </w:r>
      <w:r w:rsidR="009356DC">
        <w:t xml:space="preserve">The allocation of time </w:t>
      </w:r>
      <w:r w:rsidR="00317D0C">
        <w:t xml:space="preserve">to complete mandatory training is inconsistent </w:t>
      </w:r>
      <w:r w:rsidR="00443213">
        <w:t>throughout the organisation</w:t>
      </w:r>
      <w:r w:rsidR="00BB34D5">
        <w:t xml:space="preserve"> d</w:t>
      </w:r>
      <w:r w:rsidR="00542AD1">
        <w:rPr>
          <w:rFonts w:cstheme="minorHAnsi"/>
          <w:szCs w:val="24"/>
        </w:rPr>
        <w:t xml:space="preserve">espite </w:t>
      </w:r>
      <w:r w:rsidR="00BB34D5">
        <w:rPr>
          <w:rFonts w:cstheme="minorHAnsi"/>
          <w:szCs w:val="24"/>
        </w:rPr>
        <w:t>p</w:t>
      </w:r>
      <w:r w:rsidR="00542AD1">
        <w:rPr>
          <w:rFonts w:cstheme="minorHAnsi"/>
          <w:szCs w:val="24"/>
        </w:rPr>
        <w:t xml:space="preserve">ayment for mandatory training </w:t>
      </w:r>
      <w:r w:rsidR="00BB34D5">
        <w:rPr>
          <w:rFonts w:cstheme="minorHAnsi"/>
          <w:szCs w:val="24"/>
        </w:rPr>
        <w:t xml:space="preserve">being a </w:t>
      </w:r>
      <w:r w:rsidR="00542AD1" w:rsidRPr="00BB34D5">
        <w:rPr>
          <w:rFonts w:cstheme="minorHAnsi"/>
          <w:szCs w:val="24"/>
        </w:rPr>
        <w:t xml:space="preserve">requirement </w:t>
      </w:r>
      <w:sdt>
        <w:sdtPr>
          <w:rPr>
            <w:rFonts w:cstheme="minorHAnsi"/>
            <w:szCs w:val="24"/>
          </w:rPr>
          <w:id w:val="1757559801"/>
          <w:citation/>
        </w:sdtPr>
        <w:sdtEndPr/>
        <w:sdtContent>
          <w:r w:rsidR="00BB34D5">
            <w:rPr>
              <w:rFonts w:cstheme="minorHAnsi"/>
              <w:szCs w:val="24"/>
            </w:rPr>
            <w:fldChar w:fldCharType="begin"/>
          </w:r>
          <w:r w:rsidR="00BB34D5">
            <w:rPr>
              <w:rFonts w:cstheme="minorHAnsi"/>
              <w:szCs w:val="24"/>
            </w:rPr>
            <w:instrText xml:space="preserve"> CITATION ACA20 \l 2057 </w:instrText>
          </w:r>
          <w:r w:rsidR="00BB34D5">
            <w:rPr>
              <w:rFonts w:cstheme="minorHAnsi"/>
              <w:szCs w:val="24"/>
            </w:rPr>
            <w:fldChar w:fldCharType="separate"/>
          </w:r>
          <w:r w:rsidR="009F57FD" w:rsidRPr="009F57FD">
            <w:rPr>
              <w:rFonts w:cstheme="minorHAnsi"/>
              <w:noProof/>
              <w:szCs w:val="24"/>
            </w:rPr>
            <w:t>(ACAS, 2020)</w:t>
          </w:r>
          <w:r w:rsidR="00BB34D5">
            <w:rPr>
              <w:rFonts w:cstheme="minorHAnsi"/>
              <w:szCs w:val="24"/>
            </w:rPr>
            <w:fldChar w:fldCharType="end"/>
          </w:r>
        </w:sdtContent>
      </w:sdt>
      <w:r w:rsidR="00BB34D5">
        <w:rPr>
          <w:rFonts w:cstheme="minorHAnsi"/>
          <w:szCs w:val="24"/>
        </w:rPr>
        <w:t xml:space="preserve">. </w:t>
      </w:r>
    </w:p>
    <w:p w14:paraId="43FA5F3C" w14:textId="77777777" w:rsidR="00BB34D5" w:rsidRDefault="00860780" w:rsidP="003B620E">
      <w:pPr>
        <w:keepNext/>
        <w:spacing w:line="480" w:lineRule="auto"/>
      </w:pPr>
      <w:r>
        <w:rPr>
          <w:noProof/>
        </w:rPr>
        <w:drawing>
          <wp:inline distT="0" distB="0" distL="0" distR="0" wp14:anchorId="6ED01D4C" wp14:editId="3A255139">
            <wp:extent cx="6485562" cy="4815596"/>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t="47502"/>
                    <a:stretch/>
                  </pic:blipFill>
                  <pic:spPr bwMode="auto">
                    <a:xfrm>
                      <a:off x="0" y="0"/>
                      <a:ext cx="6485562" cy="4815596"/>
                    </a:xfrm>
                    <a:prstGeom prst="rect">
                      <a:avLst/>
                    </a:prstGeom>
                    <a:noFill/>
                    <a:ln>
                      <a:noFill/>
                    </a:ln>
                    <a:extLst>
                      <a:ext uri="{53640926-AAD7-44D8-BBD7-CCE9431645EC}">
                        <a14:shadowObscured xmlns:a14="http://schemas.microsoft.com/office/drawing/2010/main"/>
                      </a:ext>
                    </a:extLst>
                  </pic:spPr>
                </pic:pic>
              </a:graphicData>
            </a:graphic>
          </wp:inline>
        </w:drawing>
      </w:r>
    </w:p>
    <w:p w14:paraId="687705FE" w14:textId="13B1E28C" w:rsidR="00801526" w:rsidRDefault="00BB34D5" w:rsidP="003B620E">
      <w:pPr>
        <w:pStyle w:val="Caption"/>
        <w:spacing w:line="480" w:lineRule="auto"/>
        <w:jc w:val="left"/>
      </w:pPr>
      <w:r>
        <w:t xml:space="preserve">Figure </w:t>
      </w:r>
      <w:r>
        <w:fldChar w:fldCharType="begin"/>
      </w:r>
      <w:r>
        <w:instrText xml:space="preserve"> SEQ Figure \* ARABIC </w:instrText>
      </w:r>
      <w:r>
        <w:fldChar w:fldCharType="separate"/>
      </w:r>
      <w:r w:rsidR="001B6FDC">
        <w:rPr>
          <w:noProof/>
        </w:rPr>
        <w:t>17</w:t>
      </w:r>
      <w:r>
        <w:fldChar w:fldCharType="end"/>
      </w:r>
      <w:r>
        <w:t>: Mandatory Training</w:t>
      </w:r>
    </w:p>
    <w:p w14:paraId="0EE4653D" w14:textId="77777777" w:rsidR="009449D6" w:rsidRDefault="009449D6" w:rsidP="009449D6"/>
    <w:p w14:paraId="5CAE9231" w14:textId="77777777" w:rsidR="009449D6" w:rsidRDefault="009449D6" w:rsidP="009449D6"/>
    <w:p w14:paraId="349A9958" w14:textId="77777777" w:rsidR="009449D6" w:rsidRPr="009449D6" w:rsidRDefault="009449D6" w:rsidP="009449D6"/>
    <w:p w14:paraId="321337AA" w14:textId="75A77118" w:rsidR="00602C26" w:rsidRDefault="00A94700" w:rsidP="00A51A4A">
      <w:pPr>
        <w:pStyle w:val="Heading2"/>
        <w:numPr>
          <w:ilvl w:val="1"/>
          <w:numId w:val="34"/>
        </w:numPr>
        <w:ind w:left="576"/>
      </w:pPr>
      <w:bookmarkStart w:id="75" w:name="_Toc102405852"/>
      <w:r>
        <w:t>Awareness of</w:t>
      </w:r>
      <w:r w:rsidR="003C62DB">
        <w:t xml:space="preserve"> Training and Development Processes</w:t>
      </w:r>
      <w:bookmarkEnd w:id="75"/>
    </w:p>
    <w:p w14:paraId="1B9AA464" w14:textId="55BC735B" w:rsidR="00577DB0" w:rsidRPr="007939BC" w:rsidRDefault="006214AA" w:rsidP="003B620E">
      <w:pPr>
        <w:spacing w:line="480" w:lineRule="auto"/>
      </w:pPr>
      <w:r>
        <w:t>21</w:t>
      </w:r>
      <w:r w:rsidR="00447EE4">
        <w:t xml:space="preserve">% </w:t>
      </w:r>
      <w:r w:rsidR="00577DB0">
        <w:t xml:space="preserve">of </w:t>
      </w:r>
      <w:r w:rsidR="00920CA0">
        <w:t>staff</w:t>
      </w:r>
      <w:r w:rsidR="009B79C3">
        <w:t xml:space="preserve"> are aware of the study leave process which is significantly </w:t>
      </w:r>
      <w:r w:rsidR="00E036C2">
        <w:t>lower</w:t>
      </w:r>
      <w:r w:rsidR="009B79C3">
        <w:t xml:space="preserve"> </w:t>
      </w:r>
      <w:r w:rsidR="00286D8B">
        <w:t>than</w:t>
      </w:r>
      <w:r w:rsidR="00545AB5">
        <w:t xml:space="preserve"> the</w:t>
      </w:r>
      <w:r w:rsidR="009B79C3">
        <w:t xml:space="preserve"> </w:t>
      </w:r>
      <w:r w:rsidR="00545AB5">
        <w:t>79</w:t>
      </w:r>
      <w:r w:rsidR="001C10C8">
        <w:t>% of manager</w:t>
      </w:r>
      <w:r w:rsidR="00286D8B">
        <w:t>s</w:t>
      </w:r>
      <w:r w:rsidR="00545AB5">
        <w:t xml:space="preserve"> who are</w:t>
      </w:r>
      <w:r w:rsidR="00286D8B">
        <w:t xml:space="preserve"> </w:t>
      </w:r>
      <w:r w:rsidR="00E036C2">
        <w:t>aware of the process.</w:t>
      </w:r>
      <w:r w:rsidR="0062781A">
        <w:t xml:space="preserve">  </w:t>
      </w:r>
      <w:r w:rsidR="00E25832">
        <w:t xml:space="preserve">Awareness of the higher </w:t>
      </w:r>
      <w:r w:rsidR="00B16E1C">
        <w:t xml:space="preserve">awards process is significantly lower </w:t>
      </w:r>
      <w:r w:rsidR="005D414C">
        <w:t xml:space="preserve">with 20% </w:t>
      </w:r>
      <w:r w:rsidR="00837B02">
        <w:t xml:space="preserve">of staff being aware and </w:t>
      </w:r>
      <w:r>
        <w:t>41</w:t>
      </w:r>
      <w:r w:rsidR="00577DB0">
        <w:t>% of managers</w:t>
      </w:r>
      <w:r w:rsidR="001B6FDC">
        <w:t xml:space="preserve"> (</w:t>
      </w:r>
      <w:r w:rsidR="001B6FDC">
        <w:fldChar w:fldCharType="begin"/>
      </w:r>
      <w:r w:rsidR="001B6FDC">
        <w:instrText xml:space="preserve"> REF _Ref102409311 \h </w:instrText>
      </w:r>
      <w:r w:rsidR="003B620E">
        <w:instrText xml:space="preserve"> \* MERGEFORMAT </w:instrText>
      </w:r>
      <w:r w:rsidR="001B6FDC">
        <w:fldChar w:fldCharType="separate"/>
      </w:r>
      <w:r w:rsidR="001B6FDC">
        <w:t xml:space="preserve">Figure </w:t>
      </w:r>
      <w:r w:rsidR="001B6FDC">
        <w:rPr>
          <w:noProof/>
        </w:rPr>
        <w:t>18</w:t>
      </w:r>
      <w:r w:rsidR="001B6FDC">
        <w:fldChar w:fldCharType="end"/>
      </w:r>
      <w:r w:rsidR="001B6FDC">
        <w:t>)</w:t>
      </w:r>
      <w:r w:rsidR="00837B02">
        <w:t xml:space="preserve">. </w:t>
      </w:r>
    </w:p>
    <w:p w14:paraId="43352977" w14:textId="39A25EB9" w:rsidR="00E111A1" w:rsidRDefault="001B6FDC" w:rsidP="003B620E">
      <w:pPr>
        <w:spacing w:line="480" w:lineRule="auto"/>
      </w:pPr>
      <w:r>
        <w:rPr>
          <w:noProof/>
        </w:rPr>
        <w:drawing>
          <wp:anchor distT="0" distB="0" distL="114300" distR="114300" simplePos="0" relativeHeight="251658240" behindDoc="0" locked="0" layoutInCell="1" allowOverlap="1" wp14:anchorId="7774FC27" wp14:editId="5065C768">
            <wp:simplePos x="0" y="0"/>
            <wp:positionH relativeFrom="margin">
              <wp:align>right</wp:align>
            </wp:positionH>
            <wp:positionV relativeFrom="paragraph">
              <wp:posOffset>1243525</wp:posOffset>
            </wp:positionV>
            <wp:extent cx="5715000" cy="4756150"/>
            <wp:effectExtent l="0" t="0" r="0" b="0"/>
            <wp:wrapTopAndBottom/>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34291"/>
                    <a:stretch/>
                  </pic:blipFill>
                  <pic:spPr bwMode="auto">
                    <a:xfrm>
                      <a:off x="0" y="0"/>
                      <a:ext cx="5715000" cy="47561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270" behindDoc="0" locked="0" layoutInCell="1" allowOverlap="1" wp14:anchorId="7372B318" wp14:editId="3AFD75EA">
                <wp:simplePos x="0" y="0"/>
                <wp:positionH relativeFrom="column">
                  <wp:posOffset>210820</wp:posOffset>
                </wp:positionH>
                <wp:positionV relativeFrom="paragraph">
                  <wp:posOffset>6169025</wp:posOffset>
                </wp:positionV>
                <wp:extent cx="5401945" cy="635"/>
                <wp:effectExtent l="0" t="0" r="0" b="0"/>
                <wp:wrapTopAndBottom/>
                <wp:docPr id="85" name="Text Box 85"/>
                <wp:cNvGraphicFramePr/>
                <a:graphic xmlns:a="http://schemas.openxmlformats.org/drawingml/2006/main">
                  <a:graphicData uri="http://schemas.microsoft.com/office/word/2010/wordprocessingShape">
                    <wps:wsp>
                      <wps:cNvSpPr txBox="1"/>
                      <wps:spPr>
                        <a:xfrm>
                          <a:off x="0" y="0"/>
                          <a:ext cx="5401945" cy="635"/>
                        </a:xfrm>
                        <a:prstGeom prst="rect">
                          <a:avLst/>
                        </a:prstGeom>
                        <a:solidFill>
                          <a:prstClr val="white"/>
                        </a:solidFill>
                        <a:ln>
                          <a:noFill/>
                        </a:ln>
                      </wps:spPr>
                      <wps:txbx>
                        <w:txbxContent>
                          <w:p w14:paraId="4BA9ECD0" w14:textId="712E8ED8" w:rsidR="001B6FDC" w:rsidRPr="00784DEB" w:rsidRDefault="001B6FDC" w:rsidP="001B6FDC">
                            <w:pPr>
                              <w:pStyle w:val="Caption"/>
                              <w:rPr>
                                <w:noProof/>
                                <w:color w:val="000000" w:themeColor="text1"/>
                                <w:sz w:val="24"/>
                              </w:rPr>
                            </w:pPr>
                            <w:bookmarkStart w:id="76" w:name="_Ref102409311"/>
                            <w:r>
                              <w:t xml:space="preserve">Figure </w:t>
                            </w:r>
                            <w:r>
                              <w:fldChar w:fldCharType="begin"/>
                            </w:r>
                            <w:r>
                              <w:instrText xml:space="preserve"> SEQ Figure \* ARABIC </w:instrText>
                            </w:r>
                            <w:r>
                              <w:fldChar w:fldCharType="separate"/>
                            </w:r>
                            <w:r>
                              <w:rPr>
                                <w:noProof/>
                              </w:rPr>
                              <w:t>18</w:t>
                            </w:r>
                            <w:r>
                              <w:fldChar w:fldCharType="end"/>
                            </w:r>
                            <w:bookmarkEnd w:id="76"/>
                            <w:r>
                              <w:t>: Awareness of L&amp;D Processes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72B318" id="Text Box 85" o:spid="_x0000_s1033" type="#_x0000_t202" style="position:absolute;margin-left:16.6pt;margin-top:485.75pt;width:425.35pt;height:.05pt;z-index:25165827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" stroked="f">
                <v:textbox style="mso-fit-shape-to-text:t" inset="0,0,0,0">
                  <w:txbxContent>
                    <w:p w14:paraId="4BA9ECD0" w14:textId="712E8ED8" w:rsidR="001B6FDC" w:rsidRPr="00784DEB" w:rsidRDefault="001B6FDC" w:rsidP="001B6FDC">
                      <w:pPr>
                        <w:pStyle w:val="Caption"/>
                        <w:rPr>
                          <w:noProof/>
                          <w:color w:val="000000" w:themeColor="text1"/>
                          <w:sz w:val="24"/>
                        </w:rPr>
                      </w:pPr>
                      <w:bookmarkStart w:id="79" w:name="_Ref102409311"/>
                      <w:r>
                        <w:t xml:space="preserve">Figure </w:t>
                      </w:r>
                      <w:r>
                        <w:fldChar w:fldCharType="begin"/>
                      </w:r>
                      <w:r>
                        <w:instrText xml:space="preserve"> SEQ Figure \* ARABIC </w:instrText>
                      </w:r>
                      <w:r>
                        <w:fldChar w:fldCharType="separate"/>
                      </w:r>
                      <w:r>
                        <w:rPr>
                          <w:noProof/>
                        </w:rPr>
                        <w:t>18</w:t>
                      </w:r>
                      <w:r>
                        <w:fldChar w:fldCharType="end"/>
                      </w:r>
                      <w:bookmarkEnd w:id="79"/>
                      <w:r>
                        <w:t>: Awareness of L&amp;D Processes</w:t>
                      </w:r>
                    </w:p>
                  </w:txbxContent>
                </v:textbox>
                <w10:wrap type="topAndBottom"/>
              </v:shape>
            </w:pict>
          </mc:Fallback>
        </mc:AlternateContent>
      </w:r>
      <w:r w:rsidR="000B0EAF">
        <w:t>Where staff manage a team</w:t>
      </w:r>
      <w:r w:rsidR="00E236B0">
        <w:t xml:space="preserve">, </w:t>
      </w:r>
      <w:r w:rsidR="0079644A">
        <w:t>62</w:t>
      </w:r>
      <w:r w:rsidR="00E236B0">
        <w:t xml:space="preserve">% are aware of how to access training </w:t>
      </w:r>
      <w:r w:rsidR="00F41FBE">
        <w:t>which is significantly higher than those managers who know how access to funding</w:t>
      </w:r>
      <w:r w:rsidR="00322D77">
        <w:t xml:space="preserve">, which equates to </w:t>
      </w:r>
      <w:r w:rsidR="007E2FD7">
        <w:t>3</w:t>
      </w:r>
      <w:r>
        <w:t>2</w:t>
      </w:r>
      <w:r w:rsidR="007E2FD7">
        <w:t>%</w:t>
      </w:r>
      <w:r>
        <w:t xml:space="preserve"> (</w:t>
      </w:r>
      <w:r>
        <w:fldChar w:fldCharType="begin"/>
      </w:r>
      <w:r>
        <w:instrText xml:space="preserve"> REF _Ref102406066 \h </w:instrText>
      </w:r>
      <w:r w:rsidR="003B620E">
        <w:instrText xml:space="preserve"> \* MERGEFORMAT </w:instrText>
      </w:r>
      <w:r>
        <w:fldChar w:fldCharType="separate"/>
      </w:r>
      <w:r>
        <w:t xml:space="preserve">Figure </w:t>
      </w:r>
      <w:r>
        <w:rPr>
          <w:noProof/>
        </w:rPr>
        <w:t>16</w:t>
      </w:r>
      <w:r>
        <w:fldChar w:fldCharType="end"/>
      </w:r>
      <w:r>
        <w:t>).</w:t>
      </w:r>
    </w:p>
    <w:p w14:paraId="283C8398" w14:textId="77777777" w:rsidR="001665B2" w:rsidRPr="00285061" w:rsidRDefault="001665B2" w:rsidP="00A51A4A">
      <w:pPr>
        <w:pStyle w:val="Heading1"/>
      </w:pPr>
      <w:r w:rsidRPr="00285061">
        <w:t>Conclusion</w:t>
      </w:r>
    </w:p>
    <w:p w14:paraId="506C3B62" w14:textId="77777777" w:rsidR="007D1979" w:rsidRDefault="007D1979" w:rsidP="00A51A4A">
      <w:pPr>
        <w:pStyle w:val="Heading2"/>
        <w:numPr>
          <w:ilvl w:val="1"/>
          <w:numId w:val="34"/>
        </w:numPr>
        <w:ind w:left="576"/>
      </w:pPr>
      <w:r>
        <w:t>Summary Conclusion</w:t>
      </w:r>
    </w:p>
    <w:p w14:paraId="763417F1" w14:textId="028F3E6A" w:rsidR="00B15522" w:rsidRDefault="00A86FC7" w:rsidP="003B620E">
      <w:pPr>
        <w:spacing w:line="480" w:lineRule="auto"/>
        <w:rPr>
          <w:rFonts w:cstheme="minorHAnsi"/>
          <w:szCs w:val="24"/>
        </w:rPr>
      </w:pPr>
      <w:r>
        <w:t xml:space="preserve">Secondary research outlined the importance of investing in the development of the workforce, which </w:t>
      </w:r>
      <w:r w:rsidR="00F676B0">
        <w:t xml:space="preserve">in turn improves employer brand, attraction, retention and productivity </w:t>
      </w:r>
      <w:sdt>
        <w:sdtPr>
          <w:id w:val="2064286616"/>
          <w:citation/>
        </w:sdtPr>
        <w:sdtEndPr/>
        <w:sdtContent>
          <w:r w:rsidR="00F676B0">
            <w:fldChar w:fldCharType="begin"/>
          </w:r>
          <w:r w:rsidR="00F676B0">
            <w:instrText xml:space="preserve"> CITATION Del16 \l 2057 </w:instrText>
          </w:r>
          <w:r w:rsidR="00F676B0">
            <w:fldChar w:fldCharType="separate"/>
          </w:r>
          <w:r w:rsidR="009F57FD" w:rsidRPr="009F57FD">
            <w:rPr>
              <w:noProof/>
            </w:rPr>
            <w:t>(Deloitte, 2016)</w:t>
          </w:r>
          <w:r w:rsidR="00F676B0">
            <w:fldChar w:fldCharType="end"/>
          </w:r>
        </w:sdtContent>
      </w:sdt>
      <w:r w:rsidR="00F676B0">
        <w:t xml:space="preserve">. </w:t>
      </w:r>
      <w:r w:rsidR="001F5A15">
        <w:t xml:space="preserve"> </w:t>
      </w:r>
      <w:r w:rsidR="0042679D">
        <w:t>In addition, r</w:t>
      </w:r>
      <w:r w:rsidR="0095257A">
        <w:t>ecognising the skills shortages within HDdUHB</w:t>
      </w:r>
      <w:r w:rsidR="00091AD0">
        <w:t xml:space="preserve"> and the </w:t>
      </w:r>
      <w:r w:rsidR="004A4836">
        <w:t>impact of Covid-19</w:t>
      </w:r>
      <w:r w:rsidR="0042679D">
        <w:t xml:space="preserve"> on the w</w:t>
      </w:r>
      <w:r w:rsidR="0031062B">
        <w:t>orkforce</w:t>
      </w:r>
      <w:r w:rsidR="004A4836">
        <w:t xml:space="preserve">, it was </w:t>
      </w:r>
      <w:r w:rsidR="004A4836" w:rsidRPr="0042679D">
        <w:t>also recognised th</w:t>
      </w:r>
      <w:r w:rsidR="0031062B">
        <w:t>at</w:t>
      </w:r>
      <w:r w:rsidR="004A4836" w:rsidRPr="0042679D">
        <w:t xml:space="preserve"> development oppo</w:t>
      </w:r>
      <w:r w:rsidR="0042679D" w:rsidRPr="0042679D">
        <w:t xml:space="preserve">rtunities can </w:t>
      </w:r>
      <w:r w:rsidR="00DA3B85" w:rsidRPr="0042679D">
        <w:rPr>
          <w:rFonts w:cstheme="minorHAnsi"/>
          <w:szCs w:val="24"/>
        </w:rPr>
        <w:t xml:space="preserve">positively impact mental health and well-being </w:t>
      </w:r>
      <w:sdt>
        <w:sdtPr>
          <w:rPr>
            <w:rFonts w:cstheme="minorHAnsi"/>
            <w:szCs w:val="24"/>
          </w:rPr>
          <w:id w:val="-2099702619"/>
          <w:citation/>
        </w:sdtPr>
        <w:sdtEndPr/>
        <w:sdtContent>
          <w:r w:rsidR="00DA3B85" w:rsidRPr="0042679D">
            <w:rPr>
              <w:rFonts w:cstheme="minorHAnsi"/>
              <w:szCs w:val="24"/>
            </w:rPr>
            <w:fldChar w:fldCharType="begin"/>
          </w:r>
          <w:r w:rsidR="00DA3B85" w:rsidRPr="0042679D">
            <w:rPr>
              <w:rFonts w:cstheme="minorHAnsi"/>
              <w:szCs w:val="24"/>
            </w:rPr>
            <w:instrText xml:space="preserve"> CITATION Uni12 \l 2057 </w:instrText>
          </w:r>
          <w:r w:rsidR="00DA3B85" w:rsidRPr="0042679D">
            <w:rPr>
              <w:rFonts w:cstheme="minorHAnsi"/>
              <w:szCs w:val="24"/>
            </w:rPr>
            <w:fldChar w:fldCharType="separate"/>
          </w:r>
          <w:r w:rsidR="009F57FD" w:rsidRPr="009F57FD">
            <w:rPr>
              <w:rFonts w:cstheme="minorHAnsi"/>
              <w:noProof/>
              <w:szCs w:val="24"/>
            </w:rPr>
            <w:t>(Union Learn, 2012)</w:t>
          </w:r>
          <w:r w:rsidR="00DA3B85" w:rsidRPr="0042679D">
            <w:rPr>
              <w:rFonts w:cstheme="minorHAnsi"/>
              <w:szCs w:val="24"/>
            </w:rPr>
            <w:fldChar w:fldCharType="end"/>
          </w:r>
        </w:sdtContent>
      </w:sdt>
      <w:r w:rsidR="0031062B">
        <w:rPr>
          <w:rFonts w:cstheme="minorHAnsi"/>
          <w:szCs w:val="24"/>
        </w:rPr>
        <w:t xml:space="preserve">, thus demonstrating the need to </w:t>
      </w:r>
      <w:r w:rsidR="00D70A43">
        <w:rPr>
          <w:rFonts w:cstheme="minorHAnsi"/>
          <w:szCs w:val="24"/>
        </w:rPr>
        <w:t>overcome barriers</w:t>
      </w:r>
      <w:r w:rsidR="006C00AA">
        <w:rPr>
          <w:rFonts w:cstheme="minorHAnsi"/>
          <w:szCs w:val="24"/>
        </w:rPr>
        <w:t xml:space="preserve"> to training. </w:t>
      </w:r>
      <w:r w:rsidR="00A533B2">
        <w:rPr>
          <w:rFonts w:cstheme="minorHAnsi"/>
          <w:szCs w:val="24"/>
        </w:rPr>
        <w:t xml:space="preserve"> </w:t>
      </w:r>
    </w:p>
    <w:p w14:paraId="64AD7F97" w14:textId="394E0860" w:rsidR="006C00AA" w:rsidRDefault="006C00AA" w:rsidP="003B620E">
      <w:pPr>
        <w:spacing w:line="480" w:lineRule="auto"/>
      </w:pPr>
      <w:r>
        <w:rPr>
          <w:rFonts w:cstheme="minorHAnsi"/>
          <w:szCs w:val="24"/>
        </w:rPr>
        <w:t>As identified,</w:t>
      </w:r>
      <w:r w:rsidR="0092039A">
        <w:rPr>
          <w:rFonts w:cstheme="minorHAnsi"/>
          <w:szCs w:val="24"/>
        </w:rPr>
        <w:t xml:space="preserve"> from the </w:t>
      </w:r>
      <w:r w:rsidR="00065E0F">
        <w:rPr>
          <w:rFonts w:cstheme="minorHAnsi"/>
          <w:szCs w:val="24"/>
        </w:rPr>
        <w:t xml:space="preserve">secondary research, </w:t>
      </w:r>
      <w:r>
        <w:rPr>
          <w:rFonts w:cstheme="minorHAnsi"/>
          <w:szCs w:val="24"/>
        </w:rPr>
        <w:t xml:space="preserve">inequality can </w:t>
      </w:r>
      <w:r w:rsidR="007D77A8">
        <w:rPr>
          <w:rFonts w:cstheme="minorHAnsi"/>
          <w:szCs w:val="24"/>
        </w:rPr>
        <w:t xml:space="preserve">foster poor working conditions and damage </w:t>
      </w:r>
      <w:r w:rsidR="00BC55A7">
        <w:rPr>
          <w:rFonts w:cstheme="minorHAnsi"/>
          <w:szCs w:val="24"/>
        </w:rPr>
        <w:t>relationships</w:t>
      </w:r>
      <w:r w:rsidR="007D77A8">
        <w:rPr>
          <w:rFonts w:cstheme="minorHAnsi"/>
          <w:szCs w:val="24"/>
        </w:rPr>
        <w:t xml:space="preserve">, </w:t>
      </w:r>
      <w:r w:rsidR="00BC55A7">
        <w:rPr>
          <w:rFonts w:cstheme="minorHAnsi"/>
          <w:szCs w:val="24"/>
        </w:rPr>
        <w:t>and the th</w:t>
      </w:r>
      <w:r w:rsidR="00FD139F">
        <w:rPr>
          <w:rFonts w:cstheme="minorHAnsi"/>
          <w:szCs w:val="24"/>
        </w:rPr>
        <w:t xml:space="preserve">ematic analysis </w:t>
      </w:r>
      <w:r w:rsidR="00823F7E">
        <w:rPr>
          <w:rFonts w:cstheme="minorHAnsi"/>
          <w:szCs w:val="24"/>
        </w:rPr>
        <w:t>identified</w:t>
      </w:r>
      <w:r w:rsidR="00FF1B03">
        <w:rPr>
          <w:rFonts w:cstheme="minorHAnsi"/>
          <w:szCs w:val="24"/>
        </w:rPr>
        <w:t xml:space="preserve"> examples of where inequity exists</w:t>
      </w:r>
      <w:r w:rsidR="00E70645">
        <w:rPr>
          <w:rFonts w:cstheme="minorHAnsi"/>
          <w:szCs w:val="24"/>
        </w:rPr>
        <w:t xml:space="preserve"> </w:t>
      </w:r>
      <w:r w:rsidR="00FF1B03">
        <w:rPr>
          <w:rFonts w:cstheme="minorHAnsi"/>
          <w:szCs w:val="24"/>
        </w:rPr>
        <w:t xml:space="preserve">as a </w:t>
      </w:r>
      <w:r w:rsidR="00190EB0">
        <w:rPr>
          <w:rFonts w:cstheme="minorHAnsi"/>
          <w:szCs w:val="24"/>
        </w:rPr>
        <w:t xml:space="preserve">consequence </w:t>
      </w:r>
      <w:r w:rsidR="00FF1B03">
        <w:rPr>
          <w:rFonts w:cstheme="minorHAnsi"/>
          <w:szCs w:val="24"/>
        </w:rPr>
        <w:t>of poor management</w:t>
      </w:r>
      <w:r w:rsidR="00E70645">
        <w:rPr>
          <w:rFonts w:cstheme="minorHAnsi"/>
          <w:szCs w:val="24"/>
        </w:rPr>
        <w:t xml:space="preserve"> and inconsistent </w:t>
      </w:r>
      <w:r w:rsidR="001665B2">
        <w:rPr>
          <w:rFonts w:cstheme="minorHAnsi"/>
          <w:szCs w:val="24"/>
        </w:rPr>
        <w:t xml:space="preserve">processes, which in turn impact motivation and creates negative </w:t>
      </w:r>
      <w:r w:rsidR="001665B2" w:rsidRPr="00065E0F">
        <w:rPr>
          <w:rFonts w:cstheme="minorHAnsi"/>
          <w:szCs w:val="24"/>
        </w:rPr>
        <w:t xml:space="preserve">past experiences. </w:t>
      </w:r>
    </w:p>
    <w:p w14:paraId="34F11F2B" w14:textId="583BD2DE" w:rsidR="00FE6BE9" w:rsidRDefault="00680996" w:rsidP="003B620E">
      <w:pPr>
        <w:spacing w:line="480" w:lineRule="auto"/>
      </w:pPr>
      <w:r>
        <w:t xml:space="preserve">Secondary research </w:t>
      </w:r>
      <w:r w:rsidR="00984A79">
        <w:t xml:space="preserve">identified </w:t>
      </w:r>
      <w:r w:rsidR="003278EF">
        <w:t xml:space="preserve">common barriers </w:t>
      </w:r>
      <w:r w:rsidR="008C6509">
        <w:t xml:space="preserve">relating to </w:t>
      </w:r>
      <w:r w:rsidR="00AD1585">
        <w:t>how to cre</w:t>
      </w:r>
      <w:r w:rsidR="00181C3A">
        <w:t xml:space="preserve">ate equitable access </w:t>
      </w:r>
      <w:r w:rsidR="00107DE2">
        <w:t xml:space="preserve">and </w:t>
      </w:r>
      <w:r w:rsidR="00667225">
        <w:t xml:space="preserve">recognising where multiple barriers exist, there is a need to implement positive action to </w:t>
      </w:r>
      <w:r w:rsidR="003A2FA4">
        <w:t>reach the tipping point</w:t>
      </w:r>
      <w:r w:rsidR="00181C3A">
        <w:t xml:space="preserve">.  </w:t>
      </w:r>
      <w:r w:rsidR="00D4187C">
        <w:t>B</w:t>
      </w:r>
      <w:r w:rsidR="00176DC3">
        <w:t>arriers</w:t>
      </w:r>
      <w:r w:rsidR="00BE4F73">
        <w:t xml:space="preserve"> </w:t>
      </w:r>
      <w:r w:rsidR="00D4187C">
        <w:t>relate</w:t>
      </w:r>
      <w:r w:rsidR="00443201">
        <w:t xml:space="preserve"> to t</w:t>
      </w:r>
      <w:r w:rsidR="00BE4F73">
        <w:t>echnology</w:t>
      </w:r>
      <w:r w:rsidR="00443201">
        <w:t>, management and employer commitment, f</w:t>
      </w:r>
      <w:r w:rsidR="00BE4F73">
        <w:t>inancial</w:t>
      </w:r>
      <w:r w:rsidR="00F76B1C">
        <w:t>, d</w:t>
      </w:r>
      <w:r w:rsidR="00BE4F73">
        <w:t>emographic, social and cultural barriers</w:t>
      </w:r>
      <w:r w:rsidR="00F76B1C">
        <w:t>, d</w:t>
      </w:r>
      <w:r w:rsidR="00BE4F73">
        <w:t>isability</w:t>
      </w:r>
      <w:r w:rsidR="00457390">
        <w:t xml:space="preserve">, </w:t>
      </w:r>
      <w:r w:rsidR="00BE4F73">
        <w:t>ALN</w:t>
      </w:r>
      <w:r w:rsidR="00D4187C">
        <w:t xml:space="preserve"> </w:t>
      </w:r>
      <w:r w:rsidR="00457390">
        <w:t>and p</w:t>
      </w:r>
      <w:r w:rsidR="00BE4F73">
        <w:t>ersonal barriers</w:t>
      </w:r>
      <w:r w:rsidR="00457390">
        <w:t xml:space="preserve">. </w:t>
      </w:r>
      <w:r w:rsidR="007266A5">
        <w:t xml:space="preserve">All </w:t>
      </w:r>
      <w:r w:rsidR="00116CD4">
        <w:t xml:space="preserve">barriers existed within HDdUHB, however due to the NHS staffing levels, this </w:t>
      </w:r>
      <w:r w:rsidR="00102EF1">
        <w:t xml:space="preserve">provides greater challenges. </w:t>
      </w:r>
      <w:r w:rsidR="001665B2">
        <w:t xml:space="preserve"> </w:t>
      </w:r>
    </w:p>
    <w:p w14:paraId="5334F810" w14:textId="77777777" w:rsidR="00DA5FE4" w:rsidRPr="00DA5FE4" w:rsidRDefault="00DA5FE4" w:rsidP="003B620E">
      <w:pPr>
        <w:spacing w:line="480" w:lineRule="auto"/>
        <w:rPr>
          <w:sz w:val="8"/>
          <w:szCs w:val="4"/>
        </w:rPr>
      </w:pPr>
    </w:p>
    <w:p w14:paraId="05CD2727" w14:textId="356F8A1E" w:rsidR="00FE6BE9" w:rsidRDefault="00FE6BE9" w:rsidP="003B620E">
      <w:pPr>
        <w:spacing w:line="480" w:lineRule="auto"/>
      </w:pPr>
      <w:r>
        <w:t xml:space="preserve">Data </w:t>
      </w:r>
      <w:r w:rsidR="00454AE5">
        <w:t xml:space="preserve">collated </w:t>
      </w:r>
      <w:r>
        <w:t xml:space="preserve">on training budgets and spend </w:t>
      </w:r>
      <w:r w:rsidR="00281ECE">
        <w:t xml:space="preserve">helped to understand the disproportionate </w:t>
      </w:r>
      <w:r w:rsidR="005714E8">
        <w:t xml:space="preserve">allocation of </w:t>
      </w:r>
      <w:r w:rsidR="00D4187C">
        <w:t>finance</w:t>
      </w:r>
      <w:r w:rsidR="005714E8">
        <w:t xml:space="preserve"> </w:t>
      </w:r>
      <w:r>
        <w:t>by service/role</w:t>
      </w:r>
      <w:r w:rsidR="004C7A68">
        <w:t xml:space="preserve">, </w:t>
      </w:r>
      <w:r w:rsidR="005714E8">
        <w:t>not only outlin</w:t>
      </w:r>
      <w:r w:rsidR="00FA01D1">
        <w:t xml:space="preserve">ing the </w:t>
      </w:r>
      <w:r w:rsidR="00F116E3">
        <w:t>inequality</w:t>
      </w:r>
      <w:r w:rsidR="00FA01D1">
        <w:t xml:space="preserve">, but identifying </w:t>
      </w:r>
      <w:r w:rsidR="00D56C33">
        <w:t xml:space="preserve">the lack of adherence to L&amp;D </w:t>
      </w:r>
      <w:r w:rsidR="004F4217">
        <w:t>processes</w:t>
      </w:r>
      <w:r w:rsidR="003E0B5E">
        <w:t xml:space="preserve">, </w:t>
      </w:r>
      <w:r w:rsidR="00C10059">
        <w:t xml:space="preserve">resulting </w:t>
      </w:r>
      <w:r w:rsidR="003E0B5E">
        <w:t xml:space="preserve">in the inability to </w:t>
      </w:r>
      <w:r w:rsidR="00D30990">
        <w:t xml:space="preserve">truly monitor training spend and evaluate </w:t>
      </w:r>
      <w:r w:rsidR="00D30990" w:rsidRPr="00BE4305">
        <w:t xml:space="preserve">ROI </w:t>
      </w:r>
      <w:r w:rsidR="00DD3FA1" w:rsidRPr="00BE4305">
        <w:t>within</w:t>
      </w:r>
      <w:r w:rsidR="00DD3FA1">
        <w:t xml:space="preserve"> HDdUHB. </w:t>
      </w:r>
      <w:r w:rsidR="00CF5C8A">
        <w:t xml:space="preserve"> </w:t>
      </w:r>
    </w:p>
    <w:p w14:paraId="467FE210" w14:textId="26C28251" w:rsidR="0008454E" w:rsidRDefault="00D841A2" w:rsidP="003B620E">
      <w:pPr>
        <w:spacing w:line="480" w:lineRule="auto"/>
      </w:pPr>
      <w:r>
        <w:t xml:space="preserve">Considering the </w:t>
      </w:r>
      <w:r w:rsidR="00BB43E1">
        <w:t xml:space="preserve">barriers </w:t>
      </w:r>
      <w:r w:rsidR="00DD3FA1">
        <w:t xml:space="preserve">in the wider context </w:t>
      </w:r>
      <w:r w:rsidR="00256F2E">
        <w:t>of</w:t>
      </w:r>
      <w:r w:rsidR="00DD3FA1">
        <w:t xml:space="preserve"> training spend</w:t>
      </w:r>
      <w:r>
        <w:t>, the primary research</w:t>
      </w:r>
      <w:r w:rsidR="00DD3FA1">
        <w:t xml:space="preserve"> </w:t>
      </w:r>
      <w:r w:rsidR="000F4FF1">
        <w:t xml:space="preserve">provided a deeper </w:t>
      </w:r>
      <w:r w:rsidR="005B7CD7">
        <w:t>level of understanding</w:t>
      </w:r>
      <w:r w:rsidR="001F6BBB">
        <w:t xml:space="preserve">, </w:t>
      </w:r>
      <w:r w:rsidR="0008454E">
        <w:t xml:space="preserve">identifying that cost of training </w:t>
      </w:r>
      <w:r w:rsidR="00F333F6">
        <w:t xml:space="preserve">was the </w:t>
      </w:r>
      <w:r w:rsidR="006523EA">
        <w:t>one of the two</w:t>
      </w:r>
      <w:r w:rsidR="00D4405F">
        <w:t xml:space="preserve"> most identified </w:t>
      </w:r>
      <w:r w:rsidR="000F4FF1">
        <w:t>barriers within HDdUHB</w:t>
      </w:r>
      <w:r w:rsidR="00B8437D">
        <w:t xml:space="preserve">, along with time, which thematic analysis links </w:t>
      </w:r>
      <w:r w:rsidR="00FF4E2C">
        <w:t xml:space="preserve">to finance for staff release.  </w:t>
      </w:r>
      <w:r w:rsidR="0008454E">
        <w:t xml:space="preserve">It is evident that the current process to manage training spend is ineffective, with a need to identify how financial spend will be allocated </w:t>
      </w:r>
      <w:r w:rsidR="00DA6058">
        <w:t>in the future.</w:t>
      </w:r>
      <w:r w:rsidR="0008454E">
        <w:t xml:space="preserve">   </w:t>
      </w:r>
    </w:p>
    <w:p w14:paraId="04A8796B" w14:textId="522458AC" w:rsidR="008D6DE1" w:rsidRPr="003548BF" w:rsidRDefault="00791B22" w:rsidP="003B620E">
      <w:pPr>
        <w:spacing w:line="480" w:lineRule="auto"/>
        <w:rPr>
          <w:sz w:val="12"/>
          <w:szCs w:val="8"/>
        </w:rPr>
      </w:pPr>
      <w:r>
        <w:t xml:space="preserve">The </w:t>
      </w:r>
      <w:r w:rsidR="00F03838">
        <w:t xml:space="preserve">current </w:t>
      </w:r>
      <w:r>
        <w:t xml:space="preserve">application </w:t>
      </w:r>
      <w:r w:rsidR="00D912D5" w:rsidRPr="00D912D5">
        <w:t>processes to access</w:t>
      </w:r>
      <w:r>
        <w:t xml:space="preserve"> </w:t>
      </w:r>
      <w:r w:rsidRPr="00D912D5">
        <w:t>op</w:t>
      </w:r>
      <w:r>
        <w:t xml:space="preserve">portunities </w:t>
      </w:r>
      <w:r w:rsidR="00B67290">
        <w:t>i</w:t>
      </w:r>
      <w:r w:rsidR="00734DAC">
        <w:t>s</w:t>
      </w:r>
      <w:r w:rsidR="00B67290">
        <w:t xml:space="preserve"> ineffective, with a significant proportion of the workforce</w:t>
      </w:r>
      <w:r w:rsidR="00734DAC">
        <w:t xml:space="preserve"> </w:t>
      </w:r>
      <w:r w:rsidR="00B67290">
        <w:t xml:space="preserve">not being aware of how to access them. </w:t>
      </w:r>
      <w:r w:rsidR="008A5A45">
        <w:t xml:space="preserve"> </w:t>
      </w:r>
      <w:r w:rsidR="00FF4E2C">
        <w:t xml:space="preserve"> This was evident </w:t>
      </w:r>
      <w:r w:rsidR="009F5F92">
        <w:t xml:space="preserve">then promoting </w:t>
      </w:r>
      <w:r w:rsidR="00FB7FCF">
        <w:t xml:space="preserve">the </w:t>
      </w:r>
      <w:r w:rsidR="00C5508B">
        <w:t xml:space="preserve">questionnaire through global emails, </w:t>
      </w:r>
      <w:r>
        <w:t xml:space="preserve">which despite </w:t>
      </w:r>
      <w:r w:rsidR="009F5F92">
        <w:t>being r</w:t>
      </w:r>
      <w:r w:rsidR="00C5508B">
        <w:t xml:space="preserve">ecognised </w:t>
      </w:r>
      <w:r w:rsidR="009C7206">
        <w:t xml:space="preserve">as a key communication strategy </w:t>
      </w:r>
      <w:r w:rsidR="009F5F92">
        <w:t xml:space="preserve">and </w:t>
      </w:r>
      <w:r w:rsidR="00851B4C">
        <w:t xml:space="preserve">used to promote training </w:t>
      </w:r>
      <w:r w:rsidR="005E67C3">
        <w:t>opportunities</w:t>
      </w:r>
      <w:r w:rsidR="004D7279">
        <w:t xml:space="preserve">, </w:t>
      </w:r>
      <w:r w:rsidR="009F5F92">
        <w:t xml:space="preserve">the </w:t>
      </w:r>
      <w:r w:rsidR="004D7279">
        <w:t xml:space="preserve">deskless workforce </w:t>
      </w:r>
      <w:r w:rsidR="00CA19A2">
        <w:t>were</w:t>
      </w:r>
      <w:r w:rsidR="004D7279">
        <w:t xml:space="preserve"> unaware and therefore unable to participate.  </w:t>
      </w:r>
      <w:r w:rsidR="005674E7">
        <w:t xml:space="preserve">This demonstrates </w:t>
      </w:r>
      <w:r w:rsidR="00277ED9">
        <w:t xml:space="preserve">the current method of promoting opportunities limits access </w:t>
      </w:r>
      <w:r w:rsidR="00EC362B">
        <w:t xml:space="preserve">and alternative strategies need to be adopted.  </w:t>
      </w:r>
      <w:r w:rsidR="00B356C8">
        <w:t xml:space="preserve"> In addition, recognising that the Band 2 and 3 workforce</w:t>
      </w:r>
      <w:r w:rsidR="00076545">
        <w:t xml:space="preserve"> and </w:t>
      </w:r>
      <w:r w:rsidR="00B356C8">
        <w:t>facilities</w:t>
      </w:r>
      <w:r w:rsidR="00076545">
        <w:t xml:space="preserve"> are groups </w:t>
      </w:r>
      <w:r w:rsidR="000739E4">
        <w:t xml:space="preserve">significantly below </w:t>
      </w:r>
      <w:r w:rsidR="002464DF">
        <w:t xml:space="preserve">average for development opportunities, </w:t>
      </w:r>
      <w:r w:rsidR="00014DD5">
        <w:t xml:space="preserve">the </w:t>
      </w:r>
      <w:r w:rsidR="00357598">
        <w:t xml:space="preserve">lack of global email access is likely to be a contributory factor.  </w:t>
      </w:r>
    </w:p>
    <w:p w14:paraId="1B574B92" w14:textId="400AC671" w:rsidR="00184F0A" w:rsidRDefault="008D6DE1" w:rsidP="003B620E">
      <w:pPr>
        <w:spacing w:line="480" w:lineRule="auto"/>
        <w:rPr>
          <w:rFonts w:cstheme="minorHAnsi"/>
          <w:color w:val="000000"/>
          <w:szCs w:val="24"/>
        </w:rPr>
      </w:pPr>
      <w:r>
        <w:t xml:space="preserve">With </w:t>
      </w:r>
      <w:r>
        <w:rPr>
          <w:rFonts w:cstheme="minorHAnsi"/>
          <w:szCs w:val="24"/>
        </w:rPr>
        <w:t xml:space="preserve">barriers being overcome </w:t>
      </w:r>
      <w:r w:rsidRPr="000379D5">
        <w:rPr>
          <w:rFonts w:cstheme="minorHAnsi"/>
          <w:szCs w:val="24"/>
        </w:rPr>
        <w:t xml:space="preserve">by </w:t>
      </w:r>
      <w:r>
        <w:rPr>
          <w:rFonts w:cstheme="minorHAnsi"/>
          <w:szCs w:val="24"/>
        </w:rPr>
        <w:t>creating new</w:t>
      </w:r>
      <w:r w:rsidRPr="000379D5">
        <w:rPr>
          <w:rFonts w:cstheme="minorHAnsi"/>
          <w:szCs w:val="24"/>
        </w:rPr>
        <w:t xml:space="preserve"> experiences</w:t>
      </w:r>
      <w:r w:rsidR="00FF75B9">
        <w:rPr>
          <w:rFonts w:cstheme="minorHAnsi"/>
          <w:szCs w:val="24"/>
        </w:rPr>
        <w:t xml:space="preserve">, finding new ways of </w:t>
      </w:r>
      <w:r w:rsidR="00717BC3">
        <w:rPr>
          <w:rFonts w:cstheme="minorHAnsi"/>
          <w:szCs w:val="24"/>
        </w:rPr>
        <w:t xml:space="preserve">promoting </w:t>
      </w:r>
      <w:r w:rsidR="00B178CC">
        <w:rPr>
          <w:rFonts w:cstheme="minorHAnsi"/>
          <w:szCs w:val="24"/>
        </w:rPr>
        <w:t>opportunities</w:t>
      </w:r>
      <w:r w:rsidR="00717BC3">
        <w:rPr>
          <w:rFonts w:cstheme="minorHAnsi"/>
          <w:szCs w:val="24"/>
        </w:rPr>
        <w:t xml:space="preserve"> </w:t>
      </w:r>
      <w:r w:rsidR="00CA19A2">
        <w:rPr>
          <w:rFonts w:cstheme="minorHAnsi"/>
          <w:szCs w:val="24"/>
        </w:rPr>
        <w:t xml:space="preserve">would </w:t>
      </w:r>
      <w:r w:rsidR="00717BC3">
        <w:rPr>
          <w:rFonts w:cstheme="minorHAnsi"/>
          <w:szCs w:val="24"/>
        </w:rPr>
        <w:t>wide</w:t>
      </w:r>
      <w:r w:rsidR="00B178CC">
        <w:rPr>
          <w:rFonts w:cstheme="minorHAnsi"/>
          <w:szCs w:val="24"/>
        </w:rPr>
        <w:t xml:space="preserve">n </w:t>
      </w:r>
      <w:r w:rsidRPr="000379D5">
        <w:rPr>
          <w:rFonts w:cstheme="minorHAnsi"/>
          <w:szCs w:val="24"/>
        </w:rPr>
        <w:t>p</w:t>
      </w:r>
      <w:r w:rsidR="00B178CC">
        <w:rPr>
          <w:rFonts w:cstheme="minorHAnsi"/>
          <w:szCs w:val="24"/>
        </w:rPr>
        <w:t xml:space="preserve">articipation </w:t>
      </w:r>
      <w:sdt>
        <w:sdtPr>
          <w:rPr>
            <w:rFonts w:cstheme="minorHAnsi"/>
            <w:szCs w:val="24"/>
          </w:rPr>
          <w:id w:val="1524671280"/>
          <w:citation/>
        </w:sdtPr>
        <w:sdtEndPr/>
        <w:sdtContent>
          <w:r>
            <w:rPr>
              <w:rFonts w:cstheme="minorHAnsi"/>
              <w:szCs w:val="24"/>
            </w:rPr>
            <w:fldChar w:fldCharType="begin"/>
          </w:r>
          <w:r>
            <w:rPr>
              <w:rFonts w:cstheme="minorHAnsi"/>
              <w:szCs w:val="24"/>
            </w:rPr>
            <w:instrText xml:space="preserve"> CITATION Adu07 \l 2057 </w:instrText>
          </w:r>
          <w:r>
            <w:rPr>
              <w:rFonts w:cstheme="minorHAnsi"/>
              <w:szCs w:val="24"/>
            </w:rPr>
            <w:fldChar w:fldCharType="separate"/>
          </w:r>
          <w:r w:rsidR="009F57FD" w:rsidRPr="009F57FD">
            <w:rPr>
              <w:rFonts w:cstheme="minorHAnsi"/>
              <w:noProof/>
              <w:szCs w:val="24"/>
            </w:rPr>
            <w:t>(Knightley, 2007)</w:t>
          </w:r>
          <w:r>
            <w:rPr>
              <w:rFonts w:cstheme="minorHAnsi"/>
              <w:szCs w:val="24"/>
            </w:rPr>
            <w:fldChar w:fldCharType="end"/>
          </w:r>
        </w:sdtContent>
      </w:sdt>
      <w:r w:rsidR="00A12BC5">
        <w:rPr>
          <w:rFonts w:cstheme="minorHAnsi"/>
          <w:szCs w:val="24"/>
        </w:rPr>
        <w:t xml:space="preserve">.  </w:t>
      </w:r>
      <w:r w:rsidR="007E21DC">
        <w:rPr>
          <w:rFonts w:cstheme="minorHAnsi"/>
          <w:szCs w:val="24"/>
        </w:rPr>
        <w:t>R</w:t>
      </w:r>
      <w:r w:rsidR="00FA3465">
        <w:rPr>
          <w:rFonts w:cstheme="minorHAnsi"/>
          <w:szCs w:val="24"/>
        </w:rPr>
        <w:t xml:space="preserve">esearch </w:t>
      </w:r>
      <w:r w:rsidR="001D5074">
        <w:rPr>
          <w:rFonts w:cstheme="minorHAnsi"/>
          <w:szCs w:val="24"/>
        </w:rPr>
        <w:t xml:space="preserve">identified </w:t>
      </w:r>
      <w:r w:rsidR="003A142D">
        <w:t xml:space="preserve">how promoting opportunities can </w:t>
      </w:r>
      <w:r w:rsidR="00F55CF9">
        <w:t>support the tipping point</w:t>
      </w:r>
      <w:r w:rsidR="001901BE">
        <w:t xml:space="preserve"> and </w:t>
      </w:r>
      <w:r w:rsidR="00331713">
        <w:t xml:space="preserve">demonstrated the ineffectiveness of the current </w:t>
      </w:r>
      <w:r w:rsidR="001901BE">
        <w:rPr>
          <w:rFonts w:cstheme="minorHAnsi"/>
          <w:color w:val="000000"/>
          <w:szCs w:val="24"/>
        </w:rPr>
        <w:t>methods</w:t>
      </w:r>
      <w:r w:rsidR="00D93B67" w:rsidRPr="00681E4A">
        <w:rPr>
          <w:rFonts w:cstheme="minorHAnsi"/>
          <w:color w:val="000000"/>
          <w:szCs w:val="24"/>
        </w:rPr>
        <w:t xml:space="preserve"> to promote development opportunities and career pathways</w:t>
      </w:r>
      <w:r w:rsidR="00331713">
        <w:rPr>
          <w:rFonts w:cstheme="minorHAnsi"/>
          <w:color w:val="000000"/>
          <w:szCs w:val="24"/>
        </w:rPr>
        <w:t>.</w:t>
      </w:r>
    </w:p>
    <w:p w14:paraId="583AC281" w14:textId="388BD527" w:rsidR="003548BF" w:rsidRPr="00892EBB" w:rsidRDefault="00A36B91" w:rsidP="00892EBB">
      <w:pPr>
        <w:spacing w:line="480" w:lineRule="auto"/>
        <w:rPr>
          <w:rFonts w:cstheme="minorHAnsi"/>
          <w:color w:val="000000"/>
          <w:szCs w:val="24"/>
        </w:rPr>
      </w:pPr>
      <w:r>
        <w:rPr>
          <w:rFonts w:cstheme="minorHAnsi"/>
          <w:color w:val="000000"/>
          <w:szCs w:val="24"/>
        </w:rPr>
        <w:t xml:space="preserve">With </w:t>
      </w:r>
      <w:r w:rsidR="00C300DB">
        <w:rPr>
          <w:rFonts w:cstheme="minorHAnsi"/>
          <w:color w:val="000000"/>
          <w:szCs w:val="24"/>
        </w:rPr>
        <w:t xml:space="preserve">40% of the overall workforce </w:t>
      </w:r>
      <w:r w:rsidR="008E0A20">
        <w:rPr>
          <w:rFonts w:cstheme="minorHAnsi"/>
          <w:color w:val="000000"/>
          <w:szCs w:val="24"/>
        </w:rPr>
        <w:t xml:space="preserve">not feeling like they </w:t>
      </w:r>
      <w:r w:rsidR="00F1209A">
        <w:rPr>
          <w:rFonts w:cstheme="minorHAnsi"/>
          <w:color w:val="000000"/>
          <w:szCs w:val="24"/>
        </w:rPr>
        <w:t>have develop</w:t>
      </w:r>
      <w:r w:rsidR="001901BE">
        <w:rPr>
          <w:rFonts w:cstheme="minorHAnsi"/>
          <w:color w:val="000000"/>
          <w:szCs w:val="24"/>
        </w:rPr>
        <w:t>ment opportunities</w:t>
      </w:r>
      <w:r w:rsidR="00F1209A">
        <w:rPr>
          <w:rFonts w:cstheme="minorHAnsi"/>
          <w:color w:val="000000"/>
          <w:szCs w:val="24"/>
        </w:rPr>
        <w:t xml:space="preserve">, </w:t>
      </w:r>
      <w:r w:rsidR="006917AF">
        <w:rPr>
          <w:rFonts w:cstheme="minorHAnsi"/>
          <w:color w:val="000000"/>
          <w:szCs w:val="24"/>
        </w:rPr>
        <w:t xml:space="preserve">increasing to 55% for non-managers, </w:t>
      </w:r>
      <w:r w:rsidR="003873A7">
        <w:rPr>
          <w:rFonts w:cstheme="minorHAnsi"/>
          <w:color w:val="000000"/>
          <w:szCs w:val="24"/>
        </w:rPr>
        <w:t xml:space="preserve">action is needed </w:t>
      </w:r>
      <w:r w:rsidR="006E3FC8">
        <w:rPr>
          <w:rFonts w:cstheme="minorHAnsi"/>
          <w:color w:val="000000"/>
          <w:szCs w:val="24"/>
        </w:rPr>
        <w:t xml:space="preserve">as </w:t>
      </w:r>
      <w:r w:rsidR="00BA0267">
        <w:rPr>
          <w:rFonts w:cstheme="minorHAnsi"/>
          <w:color w:val="000000"/>
          <w:szCs w:val="24"/>
        </w:rPr>
        <w:t xml:space="preserve">staff </w:t>
      </w:r>
      <w:r w:rsidR="00E545F1">
        <w:rPr>
          <w:rFonts w:cstheme="minorHAnsi"/>
          <w:color w:val="000000"/>
          <w:szCs w:val="24"/>
        </w:rPr>
        <w:t>feel that they are not invested in</w:t>
      </w:r>
      <w:r w:rsidR="00A51AC0">
        <w:rPr>
          <w:rFonts w:cstheme="minorHAnsi"/>
          <w:color w:val="000000"/>
          <w:szCs w:val="24"/>
        </w:rPr>
        <w:t xml:space="preserve"> are </w:t>
      </w:r>
      <w:r w:rsidR="00B950FF">
        <w:rPr>
          <w:rFonts w:cstheme="minorHAnsi"/>
          <w:color w:val="000000"/>
          <w:szCs w:val="24"/>
        </w:rPr>
        <w:t>87</w:t>
      </w:r>
      <w:r w:rsidR="00A51AC0">
        <w:rPr>
          <w:rFonts w:cstheme="minorHAnsi"/>
          <w:color w:val="000000"/>
          <w:szCs w:val="24"/>
        </w:rPr>
        <w:t>% more likely to leave</w:t>
      </w:r>
      <w:r w:rsidR="0063743B">
        <w:rPr>
          <w:rFonts w:cstheme="minorHAnsi"/>
          <w:color w:val="000000"/>
          <w:szCs w:val="24"/>
        </w:rPr>
        <w:t xml:space="preserve">, </w:t>
      </w:r>
      <w:r w:rsidR="004E7047">
        <w:rPr>
          <w:rFonts w:cstheme="minorHAnsi"/>
          <w:color w:val="000000"/>
          <w:szCs w:val="24"/>
        </w:rPr>
        <w:t>impact</w:t>
      </w:r>
      <w:r w:rsidR="002A5D2A">
        <w:rPr>
          <w:rFonts w:cstheme="minorHAnsi"/>
          <w:color w:val="000000"/>
          <w:szCs w:val="24"/>
        </w:rPr>
        <w:t>ing</w:t>
      </w:r>
      <w:r w:rsidR="004E7047">
        <w:rPr>
          <w:rFonts w:cstheme="minorHAnsi"/>
          <w:color w:val="000000"/>
          <w:szCs w:val="24"/>
        </w:rPr>
        <w:t xml:space="preserve"> the </w:t>
      </w:r>
      <w:r w:rsidR="00723899">
        <w:rPr>
          <w:rFonts w:cstheme="minorHAnsi"/>
          <w:color w:val="000000"/>
          <w:szCs w:val="24"/>
        </w:rPr>
        <w:t xml:space="preserve">stability </w:t>
      </w:r>
      <w:r w:rsidR="004E7047">
        <w:rPr>
          <w:rFonts w:cstheme="minorHAnsi"/>
          <w:color w:val="000000"/>
          <w:szCs w:val="24"/>
        </w:rPr>
        <w:t>of the workforce</w:t>
      </w:r>
      <w:r w:rsidR="00723899">
        <w:rPr>
          <w:rFonts w:cstheme="minorHAnsi"/>
          <w:color w:val="000000"/>
          <w:szCs w:val="24"/>
        </w:rPr>
        <w:t>.</w:t>
      </w:r>
      <w:r w:rsidR="00561112">
        <w:rPr>
          <w:rFonts w:cstheme="minorHAnsi"/>
          <w:color w:val="000000"/>
          <w:szCs w:val="24"/>
        </w:rPr>
        <w:t xml:space="preserve"> </w:t>
      </w:r>
    </w:p>
    <w:p w14:paraId="7723CCA1" w14:textId="30F24FD5" w:rsidR="003548BF" w:rsidRDefault="003548BF" w:rsidP="003B620E">
      <w:pPr>
        <w:spacing w:line="480" w:lineRule="auto"/>
      </w:pPr>
      <w:r>
        <w:t>Due to lack of published literature within NHS settings in relation to equitable access</w:t>
      </w:r>
      <w:r w:rsidR="000107B0">
        <w:t xml:space="preserve">, </w:t>
      </w:r>
      <w:r>
        <w:t xml:space="preserve">this made it difficult to understand how to create equitable access to training within an NHS setting recognising the unique challenges faced.  </w:t>
      </w:r>
    </w:p>
    <w:p w14:paraId="7BFE0FCC" w14:textId="2FDEDF0C" w:rsidR="00C52F28" w:rsidRDefault="00C52F28" w:rsidP="003B620E">
      <w:pPr>
        <w:spacing w:line="480" w:lineRule="auto"/>
      </w:pPr>
      <w:r>
        <w:t>The fol</w:t>
      </w:r>
      <w:r w:rsidR="002C51D7">
        <w:t xml:space="preserve">lowing recommendations </w:t>
      </w:r>
      <w:r w:rsidR="00D02F64">
        <w:t>are based on the above conclusions</w:t>
      </w:r>
    </w:p>
    <w:p w14:paraId="00BD4676" w14:textId="4AF4FA28" w:rsidR="00B87548" w:rsidRPr="009F28D7" w:rsidRDefault="006121CD" w:rsidP="00A51A4A">
      <w:pPr>
        <w:pStyle w:val="Heading1"/>
        <w:rPr>
          <w:rFonts w:asciiTheme="minorHAnsi" w:hAnsiTheme="minorHAnsi"/>
          <w:szCs w:val="24"/>
        </w:rPr>
      </w:pPr>
      <w:bookmarkStart w:id="77" w:name="_Toc99216511"/>
      <w:r w:rsidRPr="009F28D7">
        <w:rPr>
          <w:rFonts w:asciiTheme="minorHAnsi" w:hAnsiTheme="minorHAnsi"/>
          <w:szCs w:val="24"/>
        </w:rPr>
        <w:t>Recommendations</w:t>
      </w:r>
      <w:bookmarkStart w:id="78" w:name="_Toc102405855"/>
      <w:bookmarkEnd w:id="77"/>
      <w:r w:rsidR="00B87548" w:rsidRPr="009F28D7">
        <w:rPr>
          <w:rFonts w:asciiTheme="minorHAnsi" w:hAnsiTheme="minorHAnsi"/>
          <w:szCs w:val="24"/>
        </w:rPr>
        <w:t xml:space="preserve"> </w:t>
      </w:r>
      <w:bookmarkEnd w:id="78"/>
    </w:p>
    <w:p w14:paraId="52B7BE03" w14:textId="02AA5593" w:rsidR="0022387B" w:rsidRDefault="001B3B9D" w:rsidP="003B620E">
      <w:pPr>
        <w:spacing w:line="480" w:lineRule="auto"/>
        <w:rPr>
          <w:rFonts w:cstheme="minorHAnsi"/>
          <w:color w:val="000000"/>
          <w:szCs w:val="24"/>
        </w:rPr>
      </w:pPr>
      <w:r>
        <w:rPr>
          <w:rFonts w:cstheme="minorHAnsi"/>
          <w:color w:val="000000"/>
          <w:szCs w:val="24"/>
        </w:rPr>
        <w:t xml:space="preserve">The findings of this report highlight </w:t>
      </w:r>
      <w:r w:rsidR="000A3092">
        <w:rPr>
          <w:rFonts w:cstheme="minorHAnsi"/>
          <w:color w:val="000000"/>
          <w:szCs w:val="24"/>
        </w:rPr>
        <w:t xml:space="preserve">many areas for improvement, and despite the need to </w:t>
      </w:r>
      <w:r w:rsidR="00F24A00">
        <w:rPr>
          <w:rFonts w:cstheme="minorHAnsi"/>
          <w:color w:val="000000"/>
          <w:szCs w:val="24"/>
        </w:rPr>
        <w:t>further drill down on the data to form part of the</w:t>
      </w:r>
      <w:r w:rsidR="00B00967">
        <w:rPr>
          <w:rFonts w:cstheme="minorHAnsi"/>
          <w:color w:val="000000"/>
          <w:szCs w:val="24"/>
        </w:rPr>
        <w:t xml:space="preserve"> content of </w:t>
      </w:r>
      <w:r w:rsidR="00303C9D">
        <w:rPr>
          <w:rFonts w:cstheme="minorHAnsi"/>
          <w:color w:val="000000"/>
          <w:szCs w:val="24"/>
        </w:rPr>
        <w:t xml:space="preserve">department </w:t>
      </w:r>
      <w:r w:rsidR="00F24A00">
        <w:rPr>
          <w:rFonts w:cstheme="minorHAnsi"/>
          <w:color w:val="000000"/>
          <w:szCs w:val="24"/>
        </w:rPr>
        <w:t xml:space="preserve">people culture plans </w:t>
      </w:r>
      <w:r w:rsidR="00303C9D">
        <w:rPr>
          <w:rFonts w:cstheme="minorHAnsi"/>
          <w:color w:val="000000"/>
          <w:szCs w:val="24"/>
        </w:rPr>
        <w:t>there are t</w:t>
      </w:r>
      <w:r w:rsidR="00692953">
        <w:rPr>
          <w:rFonts w:cstheme="minorHAnsi"/>
          <w:color w:val="000000"/>
          <w:szCs w:val="24"/>
        </w:rPr>
        <w:t>hree</w:t>
      </w:r>
      <w:r w:rsidR="00303C9D">
        <w:rPr>
          <w:rFonts w:cstheme="minorHAnsi"/>
          <w:color w:val="000000"/>
          <w:szCs w:val="24"/>
        </w:rPr>
        <w:t xml:space="preserve"> areas that will have the biggest impact on the </w:t>
      </w:r>
      <w:r w:rsidR="0022387B">
        <w:rPr>
          <w:rFonts w:cstheme="minorHAnsi"/>
          <w:color w:val="000000"/>
          <w:szCs w:val="24"/>
        </w:rPr>
        <w:t xml:space="preserve">equitability and accessibility of development opportunities. </w:t>
      </w:r>
    </w:p>
    <w:p w14:paraId="1CCD5CCA" w14:textId="2518B1EE" w:rsidR="005D2C15" w:rsidRDefault="0020703F" w:rsidP="003B620E">
      <w:pPr>
        <w:spacing w:line="480" w:lineRule="auto"/>
        <w:rPr>
          <w:rFonts w:cstheme="minorHAnsi"/>
          <w:color w:val="000000"/>
          <w:szCs w:val="24"/>
        </w:rPr>
      </w:pPr>
      <w:r>
        <w:rPr>
          <w:rFonts w:cstheme="minorHAnsi"/>
          <w:color w:val="000000"/>
          <w:szCs w:val="24"/>
        </w:rPr>
        <w:t xml:space="preserve">The following recommendations </w:t>
      </w:r>
      <w:r w:rsidR="007C6258">
        <w:rPr>
          <w:rFonts w:cstheme="minorHAnsi"/>
          <w:color w:val="000000"/>
          <w:szCs w:val="24"/>
        </w:rPr>
        <w:t>form a summary of the detailed action plan</w:t>
      </w:r>
      <w:r w:rsidR="007A0C92">
        <w:rPr>
          <w:rFonts w:cstheme="minorHAnsi"/>
          <w:color w:val="000000"/>
          <w:szCs w:val="24"/>
        </w:rPr>
        <w:t xml:space="preserve"> outlined in </w:t>
      </w:r>
      <w:r w:rsidR="00327DDA">
        <w:rPr>
          <w:rFonts w:cstheme="minorHAnsi"/>
          <w:color w:val="000000"/>
          <w:szCs w:val="24"/>
        </w:rPr>
        <w:t xml:space="preserve">appendix </w:t>
      </w:r>
      <w:r w:rsidR="00610639">
        <w:rPr>
          <w:rFonts w:cstheme="minorHAnsi"/>
          <w:color w:val="000000"/>
          <w:szCs w:val="24"/>
        </w:rPr>
        <w:fldChar w:fldCharType="begin"/>
      </w:r>
      <w:r w:rsidR="00610639">
        <w:rPr>
          <w:rFonts w:cstheme="minorHAnsi"/>
          <w:color w:val="000000"/>
          <w:szCs w:val="24"/>
        </w:rPr>
        <w:instrText xml:space="preserve"> REF _Ref102492099 \n \h </w:instrText>
      </w:r>
      <w:r w:rsidR="003B620E">
        <w:rPr>
          <w:rFonts w:cstheme="minorHAnsi"/>
          <w:color w:val="000000"/>
          <w:szCs w:val="24"/>
        </w:rPr>
        <w:instrText xml:space="preserve"> \* MERGEFORMAT </w:instrText>
      </w:r>
      <w:r w:rsidR="00610639">
        <w:rPr>
          <w:rFonts w:cstheme="minorHAnsi"/>
          <w:color w:val="000000"/>
          <w:szCs w:val="24"/>
        </w:rPr>
      </w:r>
      <w:r w:rsidR="00610639">
        <w:rPr>
          <w:rFonts w:cstheme="minorHAnsi"/>
          <w:color w:val="000000"/>
          <w:szCs w:val="24"/>
        </w:rPr>
        <w:fldChar w:fldCharType="separate"/>
      </w:r>
      <w:r w:rsidR="00610639">
        <w:rPr>
          <w:rFonts w:cstheme="minorHAnsi"/>
          <w:color w:val="000000"/>
          <w:szCs w:val="24"/>
        </w:rPr>
        <w:t>9.4</w:t>
      </w:r>
      <w:r w:rsidR="00610639">
        <w:rPr>
          <w:rFonts w:cstheme="minorHAnsi"/>
          <w:color w:val="000000"/>
          <w:szCs w:val="24"/>
        </w:rPr>
        <w:fldChar w:fldCharType="end"/>
      </w:r>
      <w:r w:rsidR="0022387B">
        <w:rPr>
          <w:rFonts w:cstheme="minorHAnsi"/>
          <w:color w:val="000000"/>
          <w:szCs w:val="24"/>
        </w:rPr>
        <w:t xml:space="preserve">: </w:t>
      </w:r>
    </w:p>
    <w:p w14:paraId="0E8A0FCC" w14:textId="611CFE5E" w:rsidR="005F54F0" w:rsidRDefault="00EB49C3" w:rsidP="00A51A4A">
      <w:pPr>
        <w:pStyle w:val="Heading2"/>
        <w:numPr>
          <w:ilvl w:val="1"/>
          <w:numId w:val="34"/>
        </w:numPr>
        <w:ind w:left="576"/>
      </w:pPr>
      <w:r w:rsidRPr="005F54F0">
        <w:t xml:space="preserve">Recommendation </w:t>
      </w:r>
      <w:r w:rsidR="005F54F0">
        <w:t>1</w:t>
      </w:r>
      <w:r w:rsidR="0098449D">
        <w:t xml:space="preserve"> – Training Spend</w:t>
      </w:r>
    </w:p>
    <w:p w14:paraId="584A71C4" w14:textId="315CFA6D" w:rsidR="00AF47CA" w:rsidRDefault="00E43EB2" w:rsidP="003B620E">
      <w:pPr>
        <w:spacing w:line="480" w:lineRule="auto"/>
        <w:rPr>
          <w:rFonts w:cstheme="minorHAnsi"/>
          <w:color w:val="000000"/>
          <w:szCs w:val="24"/>
        </w:rPr>
      </w:pPr>
      <w:r>
        <w:rPr>
          <w:rFonts w:cstheme="minorHAnsi"/>
          <w:color w:val="000000"/>
          <w:szCs w:val="24"/>
        </w:rPr>
        <w:t xml:space="preserve">HDdUHB need to identify a way </w:t>
      </w:r>
      <w:r w:rsidR="000717D7">
        <w:rPr>
          <w:rFonts w:cstheme="minorHAnsi"/>
          <w:color w:val="000000"/>
          <w:szCs w:val="24"/>
        </w:rPr>
        <w:t xml:space="preserve">to manage </w:t>
      </w:r>
      <w:r w:rsidR="00EB13C4">
        <w:rPr>
          <w:rFonts w:cstheme="minorHAnsi"/>
          <w:color w:val="000000"/>
          <w:szCs w:val="24"/>
        </w:rPr>
        <w:t>training spend more effectively</w:t>
      </w:r>
      <w:r w:rsidR="007012A1">
        <w:rPr>
          <w:rFonts w:cstheme="minorHAnsi"/>
          <w:color w:val="000000"/>
          <w:szCs w:val="24"/>
        </w:rPr>
        <w:t xml:space="preserve"> and recognising the complexities of the recommendation, a </w:t>
      </w:r>
      <w:r w:rsidR="005F54F0" w:rsidRPr="003245C2">
        <w:rPr>
          <w:rFonts w:cstheme="minorHAnsi"/>
          <w:color w:val="000000"/>
          <w:szCs w:val="24"/>
        </w:rPr>
        <w:t>Training</w:t>
      </w:r>
      <w:r w:rsidR="003152DE">
        <w:rPr>
          <w:rFonts w:cstheme="minorHAnsi"/>
          <w:color w:val="000000"/>
          <w:szCs w:val="24"/>
        </w:rPr>
        <w:t xml:space="preserve">, Workforce </w:t>
      </w:r>
      <w:r w:rsidR="000D6AEB">
        <w:rPr>
          <w:rFonts w:cstheme="minorHAnsi"/>
          <w:color w:val="000000"/>
          <w:szCs w:val="24"/>
        </w:rPr>
        <w:t xml:space="preserve">Planning </w:t>
      </w:r>
      <w:r w:rsidR="000D6AEB" w:rsidRPr="003245C2">
        <w:rPr>
          <w:rFonts w:cstheme="minorHAnsi"/>
          <w:color w:val="000000"/>
          <w:szCs w:val="24"/>
        </w:rPr>
        <w:t>and</w:t>
      </w:r>
      <w:r w:rsidR="005F54F0" w:rsidRPr="003245C2">
        <w:rPr>
          <w:rFonts w:cstheme="minorHAnsi"/>
          <w:color w:val="000000"/>
          <w:szCs w:val="24"/>
        </w:rPr>
        <w:t xml:space="preserve"> Finance Task and Finish Group </w:t>
      </w:r>
      <w:r w:rsidR="00AF47CA">
        <w:rPr>
          <w:rFonts w:cstheme="minorHAnsi"/>
          <w:color w:val="000000"/>
          <w:szCs w:val="24"/>
        </w:rPr>
        <w:t xml:space="preserve">will need to be created </w:t>
      </w:r>
      <w:r w:rsidR="005F54F0" w:rsidRPr="003245C2">
        <w:rPr>
          <w:rFonts w:cstheme="minorHAnsi"/>
          <w:color w:val="000000"/>
          <w:szCs w:val="24"/>
        </w:rPr>
        <w:t>to</w:t>
      </w:r>
      <w:r w:rsidR="00AF47CA">
        <w:rPr>
          <w:rFonts w:cstheme="minorHAnsi"/>
          <w:color w:val="000000"/>
          <w:szCs w:val="24"/>
        </w:rPr>
        <w:t>:</w:t>
      </w:r>
    </w:p>
    <w:p w14:paraId="703726B6" w14:textId="77777777" w:rsidR="006108BA" w:rsidRDefault="00B45728" w:rsidP="003B620E">
      <w:pPr>
        <w:pStyle w:val="ListParagraph"/>
        <w:numPr>
          <w:ilvl w:val="0"/>
          <w:numId w:val="15"/>
        </w:numPr>
        <w:spacing w:line="480" w:lineRule="auto"/>
        <w:rPr>
          <w:rFonts w:cstheme="minorHAnsi"/>
          <w:color w:val="000000"/>
          <w:szCs w:val="24"/>
        </w:rPr>
      </w:pPr>
      <w:r>
        <w:rPr>
          <w:rFonts w:cstheme="minorHAnsi"/>
          <w:color w:val="000000"/>
          <w:szCs w:val="24"/>
        </w:rPr>
        <w:t xml:space="preserve">Validate the contents of the training spend in the report, recognising the limitations of data collected with available resources. </w:t>
      </w:r>
    </w:p>
    <w:p w14:paraId="38A64DE5" w14:textId="28D27EC2" w:rsidR="005F54F0" w:rsidRDefault="006108BA" w:rsidP="003B620E">
      <w:pPr>
        <w:pStyle w:val="ListParagraph"/>
        <w:numPr>
          <w:ilvl w:val="0"/>
          <w:numId w:val="15"/>
        </w:numPr>
        <w:spacing w:line="480" w:lineRule="auto"/>
        <w:rPr>
          <w:rFonts w:cstheme="minorHAnsi"/>
          <w:color w:val="000000"/>
          <w:szCs w:val="24"/>
        </w:rPr>
      </w:pPr>
      <w:r w:rsidRPr="0077337F">
        <w:rPr>
          <w:rFonts w:cstheme="minorHAnsi"/>
          <w:color w:val="000000"/>
          <w:szCs w:val="24"/>
        </w:rPr>
        <w:t xml:space="preserve">Identify a </w:t>
      </w:r>
      <w:r w:rsidR="0077337F">
        <w:rPr>
          <w:rFonts w:cstheme="minorHAnsi"/>
          <w:color w:val="000000"/>
          <w:szCs w:val="24"/>
        </w:rPr>
        <w:t xml:space="preserve">model for the </w:t>
      </w:r>
      <w:r w:rsidR="003152DE">
        <w:rPr>
          <w:rFonts w:cstheme="minorHAnsi"/>
          <w:color w:val="000000"/>
          <w:szCs w:val="24"/>
        </w:rPr>
        <w:t xml:space="preserve">equitable allocation </w:t>
      </w:r>
      <w:r w:rsidR="007C6DEF">
        <w:rPr>
          <w:rFonts w:cstheme="minorHAnsi"/>
          <w:color w:val="000000"/>
          <w:szCs w:val="24"/>
        </w:rPr>
        <w:t xml:space="preserve">and identification of a </w:t>
      </w:r>
      <w:r w:rsidRPr="0077337F">
        <w:rPr>
          <w:rFonts w:cstheme="minorHAnsi"/>
          <w:color w:val="000000"/>
          <w:szCs w:val="24"/>
        </w:rPr>
        <w:t xml:space="preserve">reoccurring funding stream to </w:t>
      </w:r>
      <w:r w:rsidR="005A03B8" w:rsidRPr="0077337F">
        <w:rPr>
          <w:rFonts w:cstheme="minorHAnsi"/>
          <w:color w:val="000000"/>
          <w:szCs w:val="24"/>
        </w:rPr>
        <w:t xml:space="preserve">not only </w:t>
      </w:r>
      <w:r w:rsidR="007C6DEF">
        <w:rPr>
          <w:rFonts w:cstheme="minorHAnsi"/>
          <w:color w:val="000000"/>
          <w:szCs w:val="24"/>
        </w:rPr>
        <w:t xml:space="preserve">support a </w:t>
      </w:r>
      <w:r w:rsidR="005F54F0" w:rsidRPr="0077337F">
        <w:rPr>
          <w:rFonts w:cstheme="minorHAnsi"/>
          <w:color w:val="000000"/>
          <w:szCs w:val="24"/>
        </w:rPr>
        <w:t xml:space="preserve">100% </w:t>
      </w:r>
      <w:r w:rsidR="005A03B8" w:rsidRPr="0077337F">
        <w:rPr>
          <w:rFonts w:cstheme="minorHAnsi"/>
          <w:color w:val="000000"/>
          <w:szCs w:val="24"/>
        </w:rPr>
        <w:t>Higher Award f</w:t>
      </w:r>
      <w:r w:rsidR="005F54F0" w:rsidRPr="0077337F">
        <w:rPr>
          <w:rFonts w:cstheme="minorHAnsi"/>
          <w:color w:val="000000"/>
          <w:szCs w:val="24"/>
        </w:rPr>
        <w:t xml:space="preserve">unding </w:t>
      </w:r>
      <w:r w:rsidR="005A03B8" w:rsidRPr="0077337F">
        <w:rPr>
          <w:rFonts w:cstheme="minorHAnsi"/>
          <w:color w:val="000000"/>
          <w:szCs w:val="24"/>
        </w:rPr>
        <w:t>model,</w:t>
      </w:r>
      <w:r w:rsidR="00692953">
        <w:rPr>
          <w:rFonts w:cstheme="minorHAnsi"/>
          <w:color w:val="000000"/>
          <w:szCs w:val="24"/>
        </w:rPr>
        <w:t xml:space="preserve"> </w:t>
      </w:r>
      <w:r w:rsidR="005A03B8" w:rsidRPr="0077337F">
        <w:rPr>
          <w:rFonts w:cstheme="minorHAnsi"/>
          <w:color w:val="000000"/>
          <w:szCs w:val="24"/>
        </w:rPr>
        <w:t xml:space="preserve">but </w:t>
      </w:r>
      <w:r w:rsidR="005F54F0" w:rsidRPr="0077337F">
        <w:rPr>
          <w:rFonts w:cstheme="minorHAnsi"/>
          <w:color w:val="000000"/>
          <w:szCs w:val="24"/>
        </w:rPr>
        <w:t>reducing the financial barriers and inequity for higher education opportunities</w:t>
      </w:r>
      <w:r w:rsidR="00E1790D">
        <w:rPr>
          <w:rFonts w:cstheme="minorHAnsi"/>
          <w:color w:val="000000"/>
          <w:szCs w:val="24"/>
        </w:rPr>
        <w:t xml:space="preserve">. </w:t>
      </w:r>
    </w:p>
    <w:p w14:paraId="5F072800" w14:textId="77777777" w:rsidR="005F54F0" w:rsidRDefault="005F54F0" w:rsidP="003B620E">
      <w:pPr>
        <w:pStyle w:val="ListParagraph"/>
        <w:numPr>
          <w:ilvl w:val="0"/>
          <w:numId w:val="15"/>
        </w:numPr>
        <w:spacing w:line="480" w:lineRule="auto"/>
        <w:rPr>
          <w:rFonts w:cstheme="minorHAnsi"/>
          <w:color w:val="000000"/>
          <w:szCs w:val="24"/>
        </w:rPr>
      </w:pPr>
      <w:r>
        <w:rPr>
          <w:rFonts w:cstheme="minorHAnsi"/>
          <w:color w:val="000000"/>
          <w:szCs w:val="24"/>
        </w:rPr>
        <w:t xml:space="preserve">Identify a funding mechanism to allow </w:t>
      </w:r>
      <w:r w:rsidRPr="00AC55E5">
        <w:rPr>
          <w:rFonts w:cstheme="minorHAnsi"/>
          <w:color w:val="000000"/>
          <w:szCs w:val="24"/>
        </w:rPr>
        <w:t xml:space="preserve">funding establishment </w:t>
      </w:r>
      <w:r>
        <w:rPr>
          <w:rFonts w:cstheme="minorHAnsi"/>
          <w:color w:val="000000"/>
          <w:szCs w:val="24"/>
        </w:rPr>
        <w:t xml:space="preserve">to </w:t>
      </w:r>
      <w:r w:rsidRPr="00AC55E5">
        <w:rPr>
          <w:rFonts w:cstheme="minorHAnsi"/>
          <w:color w:val="000000"/>
          <w:szCs w:val="24"/>
        </w:rPr>
        <w:t xml:space="preserve">provide all staff a minimum of two days paid study leave to complete their mandatory training in addition to development days to upskill and reach their full potential. </w:t>
      </w:r>
    </w:p>
    <w:p w14:paraId="309671BA" w14:textId="77499DF2" w:rsidR="005F54F0" w:rsidRDefault="005F54F0" w:rsidP="003B620E">
      <w:pPr>
        <w:pStyle w:val="ListParagraph"/>
        <w:numPr>
          <w:ilvl w:val="0"/>
          <w:numId w:val="15"/>
        </w:numPr>
        <w:spacing w:line="480" w:lineRule="auto"/>
        <w:rPr>
          <w:rFonts w:cstheme="minorHAnsi"/>
          <w:color w:val="000000"/>
          <w:szCs w:val="24"/>
        </w:rPr>
      </w:pPr>
      <w:r>
        <w:rPr>
          <w:rFonts w:cstheme="minorHAnsi"/>
          <w:color w:val="000000"/>
          <w:szCs w:val="24"/>
        </w:rPr>
        <w:t>Identify how L&amp;D can report and manage training spend</w:t>
      </w:r>
      <w:r w:rsidR="00E1790D">
        <w:rPr>
          <w:rFonts w:cstheme="minorHAnsi"/>
          <w:color w:val="000000"/>
          <w:szCs w:val="24"/>
        </w:rPr>
        <w:t xml:space="preserve"> and allocation</w:t>
      </w:r>
      <w:r>
        <w:rPr>
          <w:rFonts w:cstheme="minorHAnsi"/>
          <w:color w:val="000000"/>
          <w:szCs w:val="24"/>
        </w:rPr>
        <w:t xml:space="preserve">, demonstrating return on investment, evaluation of training spend and monitor </w:t>
      </w:r>
      <w:r w:rsidR="000D6AEB">
        <w:rPr>
          <w:rFonts w:cstheme="minorHAnsi"/>
          <w:color w:val="000000"/>
          <w:szCs w:val="24"/>
        </w:rPr>
        <w:t>e</w:t>
      </w:r>
      <w:r>
        <w:rPr>
          <w:rFonts w:cstheme="minorHAnsi"/>
          <w:color w:val="000000"/>
          <w:szCs w:val="24"/>
        </w:rPr>
        <w:t xml:space="preserve">ducation and </w:t>
      </w:r>
      <w:r w:rsidR="000D6AEB">
        <w:rPr>
          <w:rFonts w:cstheme="minorHAnsi"/>
          <w:color w:val="000000"/>
          <w:szCs w:val="24"/>
        </w:rPr>
        <w:t>d</w:t>
      </w:r>
      <w:r>
        <w:rPr>
          <w:rFonts w:cstheme="minorHAnsi"/>
          <w:color w:val="000000"/>
          <w:szCs w:val="24"/>
        </w:rPr>
        <w:t xml:space="preserve">evelopment </w:t>
      </w:r>
      <w:r w:rsidR="000D6AEB">
        <w:rPr>
          <w:rFonts w:cstheme="minorHAnsi"/>
          <w:color w:val="000000"/>
          <w:szCs w:val="24"/>
        </w:rPr>
        <w:t>p</w:t>
      </w:r>
      <w:r>
        <w:rPr>
          <w:rFonts w:cstheme="minorHAnsi"/>
          <w:color w:val="000000"/>
          <w:szCs w:val="24"/>
        </w:rPr>
        <w:t>rovision</w:t>
      </w:r>
    </w:p>
    <w:p w14:paraId="16F2F6D2" w14:textId="720C3FEE" w:rsidR="006307DF" w:rsidRPr="006307DF" w:rsidRDefault="006307DF" w:rsidP="006307DF">
      <w:pPr>
        <w:spacing w:line="480" w:lineRule="auto"/>
        <w:rPr>
          <w:rFonts w:cstheme="minorHAnsi"/>
          <w:color w:val="000000"/>
          <w:szCs w:val="24"/>
        </w:rPr>
      </w:pPr>
      <w:r>
        <w:rPr>
          <w:rFonts w:cstheme="minorHAnsi"/>
          <w:color w:val="000000"/>
          <w:szCs w:val="24"/>
        </w:rPr>
        <w:t xml:space="preserve">This recommendation will not only </w:t>
      </w:r>
      <w:r w:rsidR="005B4939">
        <w:rPr>
          <w:rFonts w:cstheme="minorHAnsi"/>
          <w:color w:val="000000"/>
          <w:szCs w:val="24"/>
        </w:rPr>
        <w:t>increase equity and remove barriers, but will allo</w:t>
      </w:r>
      <w:r w:rsidR="00C61A00">
        <w:rPr>
          <w:rFonts w:cstheme="minorHAnsi"/>
          <w:color w:val="000000"/>
          <w:szCs w:val="24"/>
        </w:rPr>
        <w:t xml:space="preserve">w </w:t>
      </w:r>
      <w:r w:rsidR="009A4E0F">
        <w:rPr>
          <w:rFonts w:cstheme="minorHAnsi"/>
          <w:color w:val="000000"/>
          <w:szCs w:val="24"/>
        </w:rPr>
        <w:t>greater evaluation, reduce duplication of efforts and provide metrics</w:t>
      </w:r>
      <w:r w:rsidR="00251432">
        <w:rPr>
          <w:rFonts w:cstheme="minorHAnsi"/>
          <w:color w:val="000000"/>
          <w:szCs w:val="24"/>
        </w:rPr>
        <w:t xml:space="preserve">.  </w:t>
      </w:r>
      <w:r w:rsidR="00907F5F">
        <w:rPr>
          <w:rFonts w:cstheme="minorHAnsi"/>
          <w:color w:val="000000"/>
          <w:szCs w:val="24"/>
        </w:rPr>
        <w:t xml:space="preserve"> </w:t>
      </w:r>
    </w:p>
    <w:p w14:paraId="520593B7" w14:textId="1029D297" w:rsidR="00BD2A55" w:rsidRDefault="00BD2A55" w:rsidP="00A51A4A">
      <w:pPr>
        <w:pStyle w:val="Heading2"/>
        <w:numPr>
          <w:ilvl w:val="1"/>
          <w:numId w:val="34"/>
        </w:numPr>
        <w:ind w:left="576"/>
      </w:pPr>
      <w:r w:rsidRPr="005F54F0">
        <w:t xml:space="preserve">Recommendation </w:t>
      </w:r>
      <w:r>
        <w:t>2</w:t>
      </w:r>
      <w:r w:rsidR="007D561D">
        <w:t xml:space="preserve"> </w:t>
      </w:r>
      <w:r w:rsidR="000014D6">
        <w:t>Equitable</w:t>
      </w:r>
      <w:r w:rsidR="0098449D">
        <w:t xml:space="preserve"> </w:t>
      </w:r>
      <w:r w:rsidR="000014D6">
        <w:t>Application</w:t>
      </w:r>
      <w:r w:rsidR="00B101D5">
        <w:t xml:space="preserve"> Processes</w:t>
      </w:r>
    </w:p>
    <w:p w14:paraId="2DF71CD7" w14:textId="77777777" w:rsidR="00C861B1" w:rsidRDefault="000014D6" w:rsidP="00EF6BF6">
      <w:pPr>
        <w:spacing w:line="480" w:lineRule="auto"/>
        <w:rPr>
          <w:rFonts w:cstheme="minorHAnsi"/>
          <w:color w:val="000000"/>
          <w:szCs w:val="24"/>
        </w:rPr>
      </w:pPr>
      <w:r>
        <w:rPr>
          <w:rFonts w:cstheme="minorHAnsi"/>
          <w:color w:val="000000"/>
          <w:szCs w:val="24"/>
        </w:rPr>
        <w:t>An</w:t>
      </w:r>
      <w:r w:rsidR="005D2C15" w:rsidRPr="00EB49C3">
        <w:rPr>
          <w:rFonts w:cstheme="minorHAnsi"/>
          <w:color w:val="000000"/>
          <w:szCs w:val="24"/>
        </w:rPr>
        <w:t xml:space="preserve"> </w:t>
      </w:r>
      <w:r w:rsidR="00FC02EF">
        <w:rPr>
          <w:rFonts w:cstheme="minorHAnsi"/>
          <w:color w:val="000000"/>
          <w:szCs w:val="24"/>
        </w:rPr>
        <w:t xml:space="preserve">application </w:t>
      </w:r>
      <w:r w:rsidR="005D2C15" w:rsidRPr="00EB49C3">
        <w:rPr>
          <w:rFonts w:cstheme="minorHAnsi"/>
          <w:color w:val="000000"/>
          <w:szCs w:val="24"/>
        </w:rPr>
        <w:t>processes i</w:t>
      </w:r>
      <w:r>
        <w:rPr>
          <w:rFonts w:cstheme="minorHAnsi"/>
          <w:color w:val="000000"/>
          <w:szCs w:val="24"/>
        </w:rPr>
        <w:t xml:space="preserve">s needed whereby Education </w:t>
      </w:r>
      <w:r w:rsidR="005E3723">
        <w:rPr>
          <w:rFonts w:cstheme="minorHAnsi"/>
          <w:color w:val="000000"/>
          <w:szCs w:val="24"/>
        </w:rPr>
        <w:t>a</w:t>
      </w:r>
      <w:r>
        <w:rPr>
          <w:rFonts w:cstheme="minorHAnsi"/>
          <w:color w:val="000000"/>
          <w:szCs w:val="24"/>
        </w:rPr>
        <w:t xml:space="preserve">nd Development </w:t>
      </w:r>
      <w:r w:rsidR="005E3723">
        <w:rPr>
          <w:rFonts w:cstheme="minorHAnsi"/>
          <w:color w:val="000000"/>
          <w:szCs w:val="24"/>
        </w:rPr>
        <w:t xml:space="preserve">Team </w:t>
      </w:r>
      <w:r>
        <w:rPr>
          <w:rFonts w:cstheme="minorHAnsi"/>
          <w:color w:val="000000"/>
          <w:szCs w:val="24"/>
        </w:rPr>
        <w:t>can monitor those approved</w:t>
      </w:r>
      <w:r w:rsidR="005E3723">
        <w:rPr>
          <w:rFonts w:cstheme="minorHAnsi"/>
          <w:color w:val="000000"/>
          <w:szCs w:val="24"/>
        </w:rPr>
        <w:t xml:space="preserve"> and </w:t>
      </w:r>
      <w:r>
        <w:rPr>
          <w:rFonts w:cstheme="minorHAnsi"/>
          <w:color w:val="000000"/>
          <w:szCs w:val="24"/>
        </w:rPr>
        <w:t>declined</w:t>
      </w:r>
      <w:r w:rsidR="00557DE2">
        <w:rPr>
          <w:rFonts w:cstheme="minorHAnsi"/>
          <w:color w:val="000000"/>
          <w:szCs w:val="24"/>
        </w:rPr>
        <w:t xml:space="preserve"> by departments.  </w:t>
      </w:r>
      <w:r w:rsidR="000C7AC8">
        <w:rPr>
          <w:rFonts w:cstheme="minorHAnsi"/>
          <w:color w:val="000000"/>
          <w:szCs w:val="24"/>
        </w:rPr>
        <w:t xml:space="preserve">This would </w:t>
      </w:r>
      <w:r w:rsidR="00F8692B">
        <w:rPr>
          <w:rFonts w:cstheme="minorHAnsi"/>
          <w:color w:val="000000"/>
          <w:szCs w:val="24"/>
        </w:rPr>
        <w:t xml:space="preserve">not only improve equity, but </w:t>
      </w:r>
      <w:r w:rsidR="00DC7B46">
        <w:rPr>
          <w:rFonts w:cstheme="minorHAnsi"/>
          <w:color w:val="000000"/>
          <w:szCs w:val="24"/>
        </w:rPr>
        <w:t xml:space="preserve">provide transparency, identify trends and </w:t>
      </w:r>
      <w:r w:rsidR="006C27DD">
        <w:rPr>
          <w:rFonts w:cstheme="minorHAnsi"/>
          <w:color w:val="000000"/>
          <w:szCs w:val="24"/>
        </w:rPr>
        <w:t xml:space="preserve">reduce significant barriers.  This will </w:t>
      </w:r>
      <w:r w:rsidR="005D2C15" w:rsidRPr="00EB49C3">
        <w:rPr>
          <w:rFonts w:cstheme="minorHAnsi"/>
          <w:color w:val="000000"/>
          <w:szCs w:val="24"/>
        </w:rPr>
        <w:t>recognising trends</w:t>
      </w:r>
      <w:r w:rsidR="007D663E">
        <w:rPr>
          <w:rFonts w:cstheme="minorHAnsi"/>
          <w:color w:val="000000"/>
          <w:szCs w:val="24"/>
        </w:rPr>
        <w:t xml:space="preserve">, but provide </w:t>
      </w:r>
      <w:r w:rsidR="00EF6BF6">
        <w:rPr>
          <w:rFonts w:cstheme="minorHAnsi"/>
          <w:color w:val="000000"/>
          <w:szCs w:val="24"/>
        </w:rPr>
        <w:t>metrics</w:t>
      </w:r>
      <w:r w:rsidR="007D663E">
        <w:rPr>
          <w:rFonts w:cstheme="minorHAnsi"/>
          <w:color w:val="000000"/>
          <w:szCs w:val="24"/>
        </w:rPr>
        <w:t xml:space="preserve"> in relation to the reasons applications are declined, what areas </w:t>
      </w:r>
      <w:r w:rsidR="00EF6BF6">
        <w:rPr>
          <w:rFonts w:cstheme="minorHAnsi"/>
          <w:color w:val="000000"/>
          <w:szCs w:val="24"/>
        </w:rPr>
        <w:t xml:space="preserve">and other workforce demographics. </w:t>
      </w:r>
      <w:r w:rsidR="00CC359D" w:rsidRPr="00EB49C3">
        <w:rPr>
          <w:rFonts w:cstheme="minorHAnsi"/>
          <w:color w:val="000000"/>
          <w:szCs w:val="24"/>
        </w:rPr>
        <w:t xml:space="preserve"> </w:t>
      </w:r>
    </w:p>
    <w:p w14:paraId="5FDDA7D0" w14:textId="2AA3BFF7" w:rsidR="00B701A1" w:rsidRDefault="00B701A1" w:rsidP="00A51A4A">
      <w:pPr>
        <w:pStyle w:val="Heading2"/>
        <w:numPr>
          <w:ilvl w:val="1"/>
          <w:numId w:val="34"/>
        </w:numPr>
        <w:ind w:left="576"/>
      </w:pPr>
      <w:r w:rsidRPr="005F54F0">
        <w:t xml:space="preserve">Recommendation </w:t>
      </w:r>
      <w:r w:rsidR="00B101D5">
        <w:t xml:space="preserve">3 </w:t>
      </w:r>
      <w:r w:rsidR="00D95CEE">
        <w:t>–</w:t>
      </w:r>
      <w:r w:rsidR="00B101D5">
        <w:t xml:space="preserve"> </w:t>
      </w:r>
      <w:r w:rsidR="00D95CEE">
        <w:t>Promoting Opport</w:t>
      </w:r>
      <w:r w:rsidR="00C861B1">
        <w:t xml:space="preserve">unities </w:t>
      </w:r>
    </w:p>
    <w:p w14:paraId="52BD06CD" w14:textId="4F5D833D" w:rsidR="005D2C15" w:rsidRDefault="00082941" w:rsidP="00784CCC">
      <w:pPr>
        <w:spacing w:line="480" w:lineRule="auto"/>
        <w:rPr>
          <w:rFonts w:cstheme="minorHAnsi"/>
          <w:color w:val="000000"/>
          <w:szCs w:val="24"/>
        </w:rPr>
      </w:pPr>
      <w:r>
        <w:rPr>
          <w:rFonts w:cstheme="minorHAnsi"/>
          <w:color w:val="000000"/>
          <w:szCs w:val="24"/>
        </w:rPr>
        <w:t xml:space="preserve">As lack of information in relation to training opportunities is seen as one of the three main barriers, </w:t>
      </w:r>
      <w:r w:rsidR="001F1DF8">
        <w:rPr>
          <w:rFonts w:cstheme="minorHAnsi"/>
          <w:color w:val="000000"/>
          <w:szCs w:val="24"/>
        </w:rPr>
        <w:t>A new strategy is needed to promote opportunities including c</w:t>
      </w:r>
      <w:r w:rsidR="00CC359D" w:rsidRPr="00C861B1">
        <w:rPr>
          <w:rFonts w:cstheme="minorHAnsi"/>
          <w:color w:val="000000"/>
          <w:szCs w:val="24"/>
        </w:rPr>
        <w:t xml:space="preserve">reation of </w:t>
      </w:r>
      <w:r w:rsidR="005D2C15" w:rsidRPr="00C861B1">
        <w:rPr>
          <w:rFonts w:cstheme="minorHAnsi"/>
          <w:color w:val="000000"/>
          <w:szCs w:val="24"/>
        </w:rPr>
        <w:t>literature</w:t>
      </w:r>
      <w:r w:rsidR="001F1DF8">
        <w:rPr>
          <w:rFonts w:cstheme="minorHAnsi"/>
          <w:color w:val="000000"/>
          <w:szCs w:val="24"/>
        </w:rPr>
        <w:t xml:space="preserve"> </w:t>
      </w:r>
      <w:r w:rsidR="00CC359D" w:rsidRPr="00C861B1">
        <w:rPr>
          <w:rFonts w:cstheme="minorHAnsi"/>
          <w:color w:val="000000"/>
          <w:szCs w:val="24"/>
        </w:rPr>
        <w:t>and career pathways</w:t>
      </w:r>
      <w:r w:rsidR="001F1DF8">
        <w:rPr>
          <w:rFonts w:cstheme="minorHAnsi"/>
          <w:color w:val="000000"/>
          <w:szCs w:val="24"/>
        </w:rPr>
        <w:t xml:space="preserve">.  </w:t>
      </w:r>
      <w:r w:rsidR="00DA28C1">
        <w:rPr>
          <w:rFonts w:cstheme="minorHAnsi"/>
          <w:color w:val="000000"/>
          <w:szCs w:val="24"/>
        </w:rPr>
        <w:t>This should also include the development of a</w:t>
      </w:r>
      <w:r w:rsidR="00CC359D">
        <w:rPr>
          <w:rFonts w:cstheme="minorHAnsi"/>
          <w:color w:val="000000"/>
          <w:szCs w:val="24"/>
        </w:rPr>
        <w:t xml:space="preserve"> communication </w:t>
      </w:r>
      <w:r w:rsidR="00DA28C1">
        <w:rPr>
          <w:rFonts w:cstheme="minorHAnsi"/>
          <w:color w:val="000000"/>
          <w:szCs w:val="24"/>
        </w:rPr>
        <w:t xml:space="preserve">plan </w:t>
      </w:r>
      <w:r w:rsidR="00CC359D">
        <w:rPr>
          <w:rFonts w:cstheme="minorHAnsi"/>
          <w:color w:val="000000"/>
          <w:szCs w:val="24"/>
        </w:rPr>
        <w:t>to promote opportunities</w:t>
      </w:r>
      <w:r w:rsidR="00AE7B61">
        <w:rPr>
          <w:rFonts w:cstheme="minorHAnsi"/>
          <w:color w:val="000000"/>
          <w:szCs w:val="24"/>
        </w:rPr>
        <w:t xml:space="preserve">, recognising limitations of global </w:t>
      </w:r>
      <w:r w:rsidR="004E6A7A">
        <w:rPr>
          <w:rFonts w:cstheme="minorHAnsi"/>
          <w:color w:val="000000"/>
          <w:szCs w:val="24"/>
        </w:rPr>
        <w:t xml:space="preserve">email </w:t>
      </w:r>
      <w:r w:rsidR="008A71CB">
        <w:rPr>
          <w:rFonts w:cstheme="minorHAnsi"/>
          <w:color w:val="000000"/>
          <w:szCs w:val="24"/>
        </w:rPr>
        <w:t xml:space="preserve">as well as </w:t>
      </w:r>
      <w:r w:rsidR="00F37127">
        <w:rPr>
          <w:rFonts w:cstheme="minorHAnsi"/>
          <w:color w:val="000000"/>
          <w:szCs w:val="24"/>
        </w:rPr>
        <w:t xml:space="preserve">development of </w:t>
      </w:r>
      <w:r w:rsidR="0032143E">
        <w:rPr>
          <w:rFonts w:cstheme="minorHAnsi"/>
          <w:color w:val="000000"/>
          <w:szCs w:val="24"/>
        </w:rPr>
        <w:t>resources, embedding in</w:t>
      </w:r>
      <w:r w:rsidR="00865675">
        <w:rPr>
          <w:rFonts w:cstheme="minorHAnsi"/>
          <w:color w:val="000000"/>
          <w:szCs w:val="24"/>
        </w:rPr>
        <w:t xml:space="preserve"> wider training and other practices. </w:t>
      </w:r>
      <w:r w:rsidR="008245F7">
        <w:rPr>
          <w:rFonts w:cstheme="minorHAnsi"/>
          <w:color w:val="000000"/>
          <w:szCs w:val="24"/>
        </w:rPr>
        <w:t xml:space="preserve"> </w:t>
      </w:r>
      <w:r w:rsidR="0059273E">
        <w:rPr>
          <w:rFonts w:cstheme="minorHAnsi"/>
          <w:color w:val="000000"/>
          <w:szCs w:val="24"/>
        </w:rPr>
        <w:t xml:space="preserve">Recognising </w:t>
      </w:r>
      <w:r w:rsidR="0025514E">
        <w:rPr>
          <w:rFonts w:cstheme="minorHAnsi"/>
          <w:color w:val="000000"/>
          <w:szCs w:val="24"/>
        </w:rPr>
        <w:t>success stories</w:t>
      </w:r>
      <w:r w:rsidR="0059273E">
        <w:rPr>
          <w:rFonts w:cstheme="minorHAnsi"/>
          <w:color w:val="000000"/>
          <w:szCs w:val="24"/>
        </w:rPr>
        <w:t xml:space="preserve"> </w:t>
      </w:r>
      <w:r w:rsidR="00CD540B">
        <w:rPr>
          <w:rFonts w:cstheme="minorHAnsi"/>
          <w:color w:val="000000"/>
          <w:szCs w:val="24"/>
        </w:rPr>
        <w:t xml:space="preserve">support </w:t>
      </w:r>
      <w:r w:rsidR="005C3FE0">
        <w:rPr>
          <w:rFonts w:cstheme="minorHAnsi"/>
          <w:color w:val="000000"/>
          <w:szCs w:val="24"/>
        </w:rPr>
        <w:t>overcoming negative past experiences,</w:t>
      </w:r>
      <w:r w:rsidR="0025514E">
        <w:rPr>
          <w:rFonts w:cstheme="minorHAnsi"/>
          <w:color w:val="000000"/>
          <w:szCs w:val="24"/>
        </w:rPr>
        <w:t xml:space="preserve"> c</w:t>
      </w:r>
      <w:r w:rsidR="00250542">
        <w:rPr>
          <w:rFonts w:cstheme="minorHAnsi"/>
          <w:color w:val="000000"/>
          <w:szCs w:val="24"/>
        </w:rPr>
        <w:t>ase studies and testimonials</w:t>
      </w:r>
      <w:r w:rsidR="0025514E">
        <w:rPr>
          <w:rFonts w:cstheme="minorHAnsi"/>
          <w:color w:val="000000"/>
          <w:szCs w:val="24"/>
        </w:rPr>
        <w:t xml:space="preserve"> should also be used to pro</w:t>
      </w:r>
      <w:r w:rsidR="000E622A">
        <w:rPr>
          <w:rFonts w:cstheme="minorHAnsi"/>
          <w:color w:val="000000"/>
          <w:szCs w:val="24"/>
        </w:rPr>
        <w:t xml:space="preserve">mote </w:t>
      </w:r>
      <w:r w:rsidR="00AE2392">
        <w:rPr>
          <w:rFonts w:cstheme="minorHAnsi"/>
          <w:color w:val="000000"/>
          <w:szCs w:val="24"/>
        </w:rPr>
        <w:t>positive experi</w:t>
      </w:r>
      <w:r w:rsidR="008E4D3F">
        <w:rPr>
          <w:rFonts w:cstheme="minorHAnsi"/>
          <w:color w:val="000000"/>
          <w:szCs w:val="24"/>
        </w:rPr>
        <w:t xml:space="preserve">ences. </w:t>
      </w:r>
    </w:p>
    <w:p w14:paraId="49D25535" w14:textId="3BD47402" w:rsidR="00B701A1" w:rsidRDefault="00B701A1" w:rsidP="00A51A4A">
      <w:pPr>
        <w:pStyle w:val="Heading2"/>
        <w:numPr>
          <w:ilvl w:val="1"/>
          <w:numId w:val="34"/>
        </w:numPr>
        <w:ind w:left="576"/>
      </w:pPr>
      <w:r w:rsidRPr="005F54F0">
        <w:t xml:space="preserve">Recommendation </w:t>
      </w:r>
      <w:r>
        <w:t xml:space="preserve">4 </w:t>
      </w:r>
      <w:r w:rsidR="0058084F">
        <w:t>– Quick Wins</w:t>
      </w:r>
    </w:p>
    <w:p w14:paraId="3AC62814" w14:textId="6470FF92" w:rsidR="00025361" w:rsidRDefault="00246459" w:rsidP="00BE42B2">
      <w:pPr>
        <w:spacing w:line="480" w:lineRule="auto"/>
      </w:pPr>
      <w:r>
        <w:t xml:space="preserve">In addition to the </w:t>
      </w:r>
      <w:r w:rsidR="001E1C9C">
        <w:t xml:space="preserve">main recommendations, it is important that following a research questionnaire, that employees </w:t>
      </w:r>
      <w:r w:rsidR="00C4738B">
        <w:t xml:space="preserve">are aware of how the findings were used to improve the current situation </w:t>
      </w:r>
      <w:sdt>
        <w:sdtPr>
          <w:id w:val="-299539167"/>
          <w:citation/>
        </w:sdtPr>
        <w:sdtEndPr/>
        <w:sdtContent>
          <w:r w:rsidR="00C4738B">
            <w:fldChar w:fldCharType="begin"/>
          </w:r>
          <w:r w:rsidR="00C4738B">
            <w:instrText xml:space="preserve"> CITATION Tho13 \l 2057 </w:instrText>
          </w:r>
          <w:r w:rsidR="00C4738B">
            <w:fldChar w:fldCharType="separate"/>
          </w:r>
          <w:r w:rsidR="009F57FD" w:rsidRPr="009F57FD">
            <w:rPr>
              <w:noProof/>
            </w:rPr>
            <w:t>(Thomas, 2017)</w:t>
          </w:r>
          <w:r w:rsidR="00C4738B">
            <w:fldChar w:fldCharType="end"/>
          </w:r>
        </w:sdtContent>
      </w:sdt>
      <w:r w:rsidR="00C4738B">
        <w:t xml:space="preserve">.  </w:t>
      </w:r>
      <w:r w:rsidR="00DF2088">
        <w:t xml:space="preserve">Outlined in the action plan, </w:t>
      </w:r>
      <w:r w:rsidR="00445214">
        <w:t>a</w:t>
      </w:r>
      <w:r w:rsidR="003B1B2D">
        <w:t xml:space="preserve">ctions should </w:t>
      </w:r>
      <w:r w:rsidR="00C4738B">
        <w:t xml:space="preserve">consider </w:t>
      </w:r>
      <w:r w:rsidR="00121876">
        <w:t>‘Quick Wins’</w:t>
      </w:r>
      <w:r w:rsidR="00C4738B">
        <w:t xml:space="preserve">, </w:t>
      </w:r>
      <w:r w:rsidR="00121876">
        <w:t xml:space="preserve">allowing </w:t>
      </w:r>
      <w:r w:rsidR="0070368F">
        <w:t>celebrat</w:t>
      </w:r>
      <w:r w:rsidR="00445214">
        <w:t>ion of</w:t>
      </w:r>
      <w:r w:rsidR="0070368F">
        <w:t xml:space="preserve"> milestones</w:t>
      </w:r>
      <w:r w:rsidR="00445214">
        <w:t>, i</w:t>
      </w:r>
      <w:r w:rsidR="003C3B01">
        <w:t>mprov</w:t>
      </w:r>
      <w:r w:rsidR="00445214">
        <w:t>ing</w:t>
      </w:r>
      <w:r w:rsidR="003C3B01">
        <w:t xml:space="preserve"> trust and relationships and </w:t>
      </w:r>
      <w:r w:rsidR="00B439E4">
        <w:t xml:space="preserve">improving the learning culture. </w:t>
      </w:r>
    </w:p>
    <w:p w14:paraId="2841067E" w14:textId="1C8C7E1C" w:rsidR="00876A10" w:rsidRPr="00584A78" w:rsidRDefault="00714A06" w:rsidP="00CC63F9">
      <w:pPr>
        <w:spacing w:line="480" w:lineRule="auto"/>
        <w:rPr>
          <w:rFonts w:cstheme="minorHAnsi"/>
          <w:color w:val="000000"/>
          <w:szCs w:val="24"/>
          <w:highlight w:val="yellow"/>
        </w:rPr>
      </w:pPr>
      <w:r>
        <w:rPr>
          <w:rFonts w:cstheme="minorHAnsi"/>
          <w:color w:val="000000"/>
          <w:szCs w:val="24"/>
        </w:rPr>
        <w:t xml:space="preserve">The overall cost of these recommendations </w:t>
      </w:r>
      <w:r w:rsidR="00330A61">
        <w:rPr>
          <w:rFonts w:cstheme="minorHAnsi"/>
          <w:color w:val="000000"/>
          <w:szCs w:val="24"/>
        </w:rPr>
        <w:t>is</w:t>
      </w:r>
      <w:r w:rsidR="000E2025">
        <w:rPr>
          <w:rFonts w:cstheme="minorHAnsi"/>
          <w:color w:val="000000"/>
          <w:szCs w:val="24"/>
        </w:rPr>
        <w:t xml:space="preserve"> outlined below</w:t>
      </w:r>
      <w:r w:rsidR="003D09BE">
        <w:rPr>
          <w:rFonts w:cstheme="minorHAnsi"/>
          <w:color w:val="000000"/>
          <w:szCs w:val="24"/>
        </w:rPr>
        <w:t xml:space="preserve"> (</w:t>
      </w:r>
      <w:r w:rsidR="003D09BE">
        <w:rPr>
          <w:rFonts w:cstheme="minorHAnsi"/>
          <w:color w:val="000000"/>
          <w:szCs w:val="24"/>
        </w:rPr>
        <w:fldChar w:fldCharType="begin"/>
      </w:r>
      <w:r w:rsidR="003D09BE">
        <w:rPr>
          <w:rFonts w:cstheme="minorHAnsi"/>
          <w:color w:val="000000"/>
          <w:szCs w:val="24"/>
        </w:rPr>
        <w:instrText xml:space="preserve"> REF _Ref102510396 \h </w:instrText>
      </w:r>
      <w:r w:rsidR="003D09BE">
        <w:rPr>
          <w:rFonts w:cstheme="minorHAnsi"/>
          <w:color w:val="000000"/>
          <w:szCs w:val="24"/>
        </w:rPr>
      </w:r>
      <w:r w:rsidR="003D09BE">
        <w:rPr>
          <w:rFonts w:cstheme="minorHAnsi"/>
          <w:color w:val="000000"/>
          <w:szCs w:val="24"/>
        </w:rPr>
        <w:fldChar w:fldCharType="separate"/>
      </w:r>
      <w:r w:rsidR="003D09BE">
        <w:t xml:space="preserve">Table </w:t>
      </w:r>
      <w:r w:rsidR="003D09BE">
        <w:rPr>
          <w:noProof/>
        </w:rPr>
        <w:t>2</w:t>
      </w:r>
      <w:r w:rsidR="003D09BE">
        <w:rPr>
          <w:rFonts w:cstheme="minorHAnsi"/>
          <w:color w:val="000000"/>
          <w:szCs w:val="24"/>
        </w:rPr>
        <w:fldChar w:fldCharType="end"/>
      </w:r>
      <w:r w:rsidR="003D09BE">
        <w:rPr>
          <w:rFonts w:cstheme="minorHAnsi"/>
          <w:color w:val="000000"/>
          <w:szCs w:val="24"/>
        </w:rPr>
        <w:t xml:space="preserve">), </w:t>
      </w:r>
      <w:r w:rsidR="00EB392D">
        <w:rPr>
          <w:rFonts w:cstheme="minorHAnsi"/>
          <w:color w:val="000000"/>
          <w:szCs w:val="24"/>
        </w:rPr>
        <w:t xml:space="preserve">with a more </w:t>
      </w:r>
      <w:r w:rsidR="00330A61">
        <w:rPr>
          <w:rFonts w:cstheme="minorHAnsi"/>
          <w:color w:val="000000"/>
          <w:szCs w:val="24"/>
        </w:rPr>
        <w:t>detailed</w:t>
      </w:r>
      <w:r w:rsidR="00EB392D">
        <w:rPr>
          <w:rFonts w:cstheme="minorHAnsi"/>
          <w:color w:val="000000"/>
          <w:szCs w:val="24"/>
        </w:rPr>
        <w:t xml:space="preserve"> analysis contained in the action plan. </w:t>
      </w:r>
      <w:r>
        <w:rPr>
          <w:rFonts w:cstheme="minorHAnsi"/>
          <w:color w:val="000000"/>
          <w:szCs w:val="24"/>
        </w:rPr>
        <w:t xml:space="preserve"> </w:t>
      </w:r>
      <w:r w:rsidR="00330A61">
        <w:rPr>
          <w:rFonts w:cstheme="minorHAnsi"/>
          <w:color w:val="000000"/>
          <w:szCs w:val="24"/>
        </w:rPr>
        <w:t xml:space="preserve">Although the cost is </w:t>
      </w:r>
      <w:r w:rsidR="00B71858">
        <w:rPr>
          <w:rFonts w:cstheme="minorHAnsi"/>
          <w:color w:val="000000"/>
          <w:szCs w:val="24"/>
        </w:rPr>
        <w:t xml:space="preserve">a </w:t>
      </w:r>
      <w:r w:rsidR="00330A61">
        <w:rPr>
          <w:rFonts w:cstheme="minorHAnsi"/>
          <w:color w:val="000000"/>
          <w:szCs w:val="24"/>
        </w:rPr>
        <w:t xml:space="preserve">significant investment, some of the cost will be absorbed through existing staffing and where this is not, the cost of doing nothing should also be considered, recognising </w:t>
      </w:r>
      <w:r w:rsidR="00FD079D">
        <w:rPr>
          <w:rFonts w:cstheme="minorHAnsi"/>
          <w:color w:val="000000"/>
          <w:szCs w:val="24"/>
        </w:rPr>
        <w:t>the cos</w:t>
      </w:r>
      <w:r w:rsidR="00A32946">
        <w:rPr>
          <w:rFonts w:cstheme="minorHAnsi"/>
          <w:color w:val="000000"/>
          <w:szCs w:val="24"/>
        </w:rPr>
        <w:t>t sa</w:t>
      </w:r>
      <w:r w:rsidR="006D551E">
        <w:rPr>
          <w:rFonts w:cstheme="minorHAnsi"/>
          <w:color w:val="000000"/>
          <w:szCs w:val="24"/>
        </w:rPr>
        <w:t xml:space="preserve">vings as a result of retention </w:t>
      </w:r>
      <w:r w:rsidR="006D551E" w:rsidRPr="00A32556">
        <w:rPr>
          <w:rFonts w:cstheme="minorHAnsi"/>
          <w:color w:val="000000"/>
          <w:szCs w:val="24"/>
        </w:rPr>
        <w:t xml:space="preserve">and reduced recruitment costs. </w:t>
      </w:r>
      <w:r w:rsidR="00876A10" w:rsidRPr="00A32556">
        <w:rPr>
          <w:rFonts w:cstheme="minorHAnsi"/>
          <w:color w:val="000000"/>
          <w:szCs w:val="24"/>
        </w:rPr>
        <w:t xml:space="preserve">In addition, centralising functions </w:t>
      </w:r>
      <w:r w:rsidR="00400AD9" w:rsidRPr="00A32556">
        <w:rPr>
          <w:rFonts w:cstheme="minorHAnsi"/>
          <w:color w:val="000000"/>
          <w:szCs w:val="24"/>
        </w:rPr>
        <w:t xml:space="preserve">will </w:t>
      </w:r>
      <w:r w:rsidR="00AB7327" w:rsidRPr="00A32556">
        <w:rPr>
          <w:rFonts w:cstheme="minorHAnsi"/>
          <w:color w:val="000000"/>
          <w:szCs w:val="24"/>
        </w:rPr>
        <w:t xml:space="preserve">also remove hidden costs through </w:t>
      </w:r>
      <w:r w:rsidR="00876A10" w:rsidRPr="00A32556">
        <w:rPr>
          <w:rFonts w:cstheme="minorHAnsi"/>
          <w:color w:val="000000"/>
          <w:szCs w:val="24"/>
        </w:rPr>
        <w:t>duplication</w:t>
      </w:r>
      <w:r w:rsidR="00AB7327" w:rsidRPr="00A32556">
        <w:rPr>
          <w:rFonts w:cstheme="minorHAnsi"/>
          <w:color w:val="000000"/>
          <w:szCs w:val="24"/>
        </w:rPr>
        <w:t xml:space="preserve"> and provide </w:t>
      </w:r>
      <w:r w:rsidR="00A32556" w:rsidRPr="00A32556">
        <w:rPr>
          <w:rFonts w:cstheme="minorHAnsi"/>
          <w:color w:val="000000"/>
          <w:szCs w:val="24"/>
        </w:rPr>
        <w:t>c</w:t>
      </w:r>
      <w:r w:rsidR="00876A10" w:rsidRPr="00A32556">
        <w:rPr>
          <w:rFonts w:cstheme="minorHAnsi"/>
          <w:color w:val="000000"/>
          <w:szCs w:val="24"/>
        </w:rPr>
        <w:t>larity and consistency of messaging</w:t>
      </w:r>
    </w:p>
    <w:p w14:paraId="51C555E3" w14:textId="61A2EACF" w:rsidR="00330A61" w:rsidRDefault="00330A61" w:rsidP="00330A61">
      <w:pPr>
        <w:spacing w:line="480" w:lineRule="auto"/>
        <w:rPr>
          <w:rFonts w:cstheme="minorHAnsi"/>
          <w:color w:val="000000"/>
          <w:szCs w:val="24"/>
        </w:rPr>
      </w:pPr>
    </w:p>
    <w:tbl>
      <w:tblPr>
        <w:tblStyle w:val="ListTable3-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4675"/>
      </w:tblGrid>
      <w:tr w:rsidR="009C60FF" w14:paraId="13479339" w14:textId="77777777" w:rsidTr="009C60F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4675" w:type="dxa"/>
            <w:tcBorders>
              <w:bottom w:val="none" w:sz="0" w:space="0" w:color="auto"/>
              <w:right w:val="none" w:sz="0" w:space="0" w:color="auto"/>
            </w:tcBorders>
          </w:tcPr>
          <w:p w14:paraId="28B52C62" w14:textId="156894E7" w:rsidR="009C60FF" w:rsidRDefault="009C60FF" w:rsidP="003B620E">
            <w:pPr>
              <w:spacing w:line="480" w:lineRule="auto"/>
              <w:rPr>
                <w:rFonts w:cstheme="minorHAnsi"/>
                <w:color w:val="000000"/>
                <w:szCs w:val="24"/>
              </w:rPr>
            </w:pPr>
            <w:r>
              <w:rPr>
                <w:color w:val="000000"/>
                <w:szCs w:val="24"/>
              </w:rPr>
              <w:t>Cost of Recommendation</w:t>
            </w:r>
          </w:p>
        </w:tc>
        <w:tc>
          <w:tcPr>
            <w:tcW w:w="4675" w:type="dxa"/>
          </w:tcPr>
          <w:p w14:paraId="49747209" w14:textId="68251DEF" w:rsidR="009C60FF" w:rsidRDefault="009C60FF" w:rsidP="003B620E">
            <w:pPr>
              <w:spacing w:line="480" w:lineRule="auto"/>
              <w:cnfStyle w:val="100000000000" w:firstRow="1" w:lastRow="0" w:firstColumn="0" w:lastColumn="0" w:oddVBand="0" w:evenVBand="0" w:oddHBand="0" w:evenHBand="0" w:firstRowFirstColumn="0" w:firstRowLastColumn="0" w:lastRowFirstColumn="0" w:lastRowLastColumn="0"/>
              <w:rPr>
                <w:rFonts w:cstheme="minorHAnsi"/>
                <w:color w:val="000000"/>
                <w:szCs w:val="24"/>
              </w:rPr>
            </w:pPr>
            <w:r>
              <w:rPr>
                <w:color w:val="000000"/>
                <w:szCs w:val="24"/>
              </w:rPr>
              <w:t>£</w:t>
            </w:r>
          </w:p>
        </w:tc>
      </w:tr>
      <w:tr w:rsidR="009C60FF" w14:paraId="440BD262" w14:textId="77777777" w:rsidTr="009C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3BE79DEA" w14:textId="46A7FA4A" w:rsidR="009C60FF" w:rsidRDefault="009C60FF" w:rsidP="003B620E">
            <w:pPr>
              <w:spacing w:line="480" w:lineRule="auto"/>
              <w:rPr>
                <w:rFonts w:cstheme="minorHAnsi"/>
                <w:color w:val="000000"/>
                <w:szCs w:val="24"/>
              </w:rPr>
            </w:pPr>
            <w:r>
              <w:rPr>
                <w:rFonts w:cstheme="minorHAnsi"/>
                <w:color w:val="000000"/>
                <w:szCs w:val="24"/>
              </w:rPr>
              <w:t>Recommendation 1</w:t>
            </w:r>
          </w:p>
        </w:tc>
        <w:tc>
          <w:tcPr>
            <w:tcW w:w="4675" w:type="dxa"/>
            <w:tcBorders>
              <w:top w:val="none" w:sz="0" w:space="0" w:color="auto"/>
              <w:bottom w:val="none" w:sz="0" w:space="0" w:color="auto"/>
            </w:tcBorders>
          </w:tcPr>
          <w:p w14:paraId="3FA1FA4A" w14:textId="0C56859B" w:rsidR="009C60FF" w:rsidRDefault="006D551E" w:rsidP="003B620E">
            <w:pPr>
              <w:spacing w:line="480" w:lineRule="auto"/>
              <w:cnfStyle w:val="000000100000" w:firstRow="0" w:lastRow="0" w:firstColumn="0" w:lastColumn="0" w:oddVBand="0" w:evenVBand="0" w:oddHBand="1" w:evenHBand="0" w:firstRowFirstColumn="0" w:firstRowLastColumn="0" w:lastRowFirstColumn="0" w:lastRowLastColumn="0"/>
              <w:rPr>
                <w:rFonts w:cstheme="minorHAnsi"/>
                <w:color w:val="000000"/>
                <w:szCs w:val="24"/>
              </w:rPr>
            </w:pPr>
            <w:r>
              <w:rPr>
                <w:rFonts w:cstheme="minorHAnsi"/>
                <w:color w:val="000000"/>
                <w:szCs w:val="24"/>
              </w:rPr>
              <w:t>xx</w:t>
            </w:r>
          </w:p>
        </w:tc>
      </w:tr>
      <w:tr w:rsidR="009C60FF" w14:paraId="36510B98" w14:textId="77777777" w:rsidTr="009C60FF">
        <w:tc>
          <w:tcPr>
            <w:cnfStyle w:val="001000000000" w:firstRow="0" w:lastRow="0" w:firstColumn="1" w:lastColumn="0" w:oddVBand="0" w:evenVBand="0" w:oddHBand="0" w:evenHBand="0" w:firstRowFirstColumn="0" w:firstRowLastColumn="0" w:lastRowFirstColumn="0" w:lastRowLastColumn="0"/>
            <w:tcW w:w="4675" w:type="dxa"/>
            <w:tcBorders>
              <w:right w:val="none" w:sz="0" w:space="0" w:color="auto"/>
            </w:tcBorders>
          </w:tcPr>
          <w:p w14:paraId="1492C9DA" w14:textId="063D4A5F" w:rsidR="009C60FF" w:rsidRDefault="009C60FF" w:rsidP="003B620E">
            <w:pPr>
              <w:spacing w:line="480" w:lineRule="auto"/>
              <w:rPr>
                <w:rFonts w:cstheme="minorHAnsi"/>
                <w:color w:val="000000"/>
                <w:szCs w:val="24"/>
              </w:rPr>
            </w:pPr>
            <w:r>
              <w:rPr>
                <w:rFonts w:cstheme="minorHAnsi"/>
                <w:color w:val="000000"/>
                <w:szCs w:val="24"/>
              </w:rPr>
              <w:t>Recommendation 1</w:t>
            </w:r>
          </w:p>
        </w:tc>
        <w:tc>
          <w:tcPr>
            <w:tcW w:w="4675" w:type="dxa"/>
          </w:tcPr>
          <w:p w14:paraId="5E567846" w14:textId="0F414084" w:rsidR="009C60FF" w:rsidRDefault="006D551E" w:rsidP="003B620E">
            <w:pPr>
              <w:spacing w:line="480" w:lineRule="auto"/>
              <w:cnfStyle w:val="000000000000" w:firstRow="0" w:lastRow="0" w:firstColumn="0" w:lastColumn="0" w:oddVBand="0" w:evenVBand="0" w:oddHBand="0" w:evenHBand="0" w:firstRowFirstColumn="0" w:firstRowLastColumn="0" w:lastRowFirstColumn="0" w:lastRowLastColumn="0"/>
              <w:rPr>
                <w:rFonts w:cstheme="minorHAnsi"/>
                <w:color w:val="000000"/>
                <w:szCs w:val="24"/>
              </w:rPr>
            </w:pPr>
            <w:r>
              <w:rPr>
                <w:rFonts w:cstheme="minorHAnsi"/>
                <w:color w:val="000000"/>
                <w:szCs w:val="24"/>
              </w:rPr>
              <w:t>xx</w:t>
            </w:r>
          </w:p>
        </w:tc>
      </w:tr>
      <w:tr w:rsidR="009C60FF" w14:paraId="713D3C97" w14:textId="77777777" w:rsidTr="009C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5E368ADA" w14:textId="785AD0B6" w:rsidR="009C60FF" w:rsidRDefault="009C60FF" w:rsidP="003B620E">
            <w:pPr>
              <w:spacing w:line="480" w:lineRule="auto"/>
              <w:rPr>
                <w:rFonts w:cstheme="minorHAnsi"/>
                <w:color w:val="000000"/>
                <w:szCs w:val="24"/>
              </w:rPr>
            </w:pPr>
            <w:r>
              <w:rPr>
                <w:rFonts w:cstheme="minorHAnsi"/>
                <w:color w:val="000000"/>
                <w:szCs w:val="24"/>
              </w:rPr>
              <w:t>Recommendation 1</w:t>
            </w:r>
          </w:p>
        </w:tc>
        <w:tc>
          <w:tcPr>
            <w:tcW w:w="4675" w:type="dxa"/>
            <w:tcBorders>
              <w:top w:val="none" w:sz="0" w:space="0" w:color="auto"/>
              <w:bottom w:val="none" w:sz="0" w:space="0" w:color="auto"/>
            </w:tcBorders>
          </w:tcPr>
          <w:p w14:paraId="6D79B5B8" w14:textId="2E5C7FFF" w:rsidR="009C60FF" w:rsidRDefault="006D551E" w:rsidP="003B620E">
            <w:pPr>
              <w:spacing w:line="480" w:lineRule="auto"/>
              <w:cnfStyle w:val="000000100000" w:firstRow="0" w:lastRow="0" w:firstColumn="0" w:lastColumn="0" w:oddVBand="0" w:evenVBand="0" w:oddHBand="1" w:evenHBand="0" w:firstRowFirstColumn="0" w:firstRowLastColumn="0" w:lastRowFirstColumn="0" w:lastRowLastColumn="0"/>
              <w:rPr>
                <w:rFonts w:cstheme="minorHAnsi"/>
                <w:color w:val="000000"/>
                <w:szCs w:val="24"/>
              </w:rPr>
            </w:pPr>
            <w:r>
              <w:rPr>
                <w:rFonts w:cstheme="minorHAnsi"/>
                <w:color w:val="000000"/>
                <w:szCs w:val="24"/>
              </w:rPr>
              <w:t>xx</w:t>
            </w:r>
          </w:p>
        </w:tc>
      </w:tr>
      <w:tr w:rsidR="009C60FF" w14:paraId="202EE406" w14:textId="77777777" w:rsidTr="009C60FF">
        <w:tc>
          <w:tcPr>
            <w:cnfStyle w:val="001000000000" w:firstRow="0" w:lastRow="0" w:firstColumn="1" w:lastColumn="0" w:oddVBand="0" w:evenVBand="0" w:oddHBand="0" w:evenHBand="0" w:firstRowFirstColumn="0" w:firstRowLastColumn="0" w:lastRowFirstColumn="0" w:lastRowLastColumn="0"/>
            <w:tcW w:w="4675" w:type="dxa"/>
            <w:tcBorders>
              <w:right w:val="none" w:sz="0" w:space="0" w:color="auto"/>
            </w:tcBorders>
          </w:tcPr>
          <w:p w14:paraId="554A6AA9" w14:textId="4F05CAC8" w:rsidR="009C60FF" w:rsidRDefault="009C60FF" w:rsidP="003B620E">
            <w:pPr>
              <w:spacing w:line="480" w:lineRule="auto"/>
              <w:rPr>
                <w:rFonts w:cstheme="minorHAnsi"/>
                <w:color w:val="000000"/>
                <w:szCs w:val="24"/>
              </w:rPr>
            </w:pPr>
            <w:r>
              <w:rPr>
                <w:rFonts w:cstheme="minorHAnsi"/>
                <w:color w:val="000000"/>
                <w:szCs w:val="24"/>
              </w:rPr>
              <w:t>Recommendation 1</w:t>
            </w:r>
          </w:p>
        </w:tc>
        <w:tc>
          <w:tcPr>
            <w:tcW w:w="4675" w:type="dxa"/>
          </w:tcPr>
          <w:p w14:paraId="22EAAE56" w14:textId="012CAF7B" w:rsidR="009C60FF" w:rsidRDefault="006D551E" w:rsidP="003B620E">
            <w:pPr>
              <w:spacing w:line="480" w:lineRule="auto"/>
              <w:cnfStyle w:val="000000000000" w:firstRow="0" w:lastRow="0" w:firstColumn="0" w:lastColumn="0" w:oddVBand="0" w:evenVBand="0" w:oddHBand="0" w:evenHBand="0" w:firstRowFirstColumn="0" w:firstRowLastColumn="0" w:lastRowFirstColumn="0" w:lastRowLastColumn="0"/>
              <w:rPr>
                <w:rFonts w:cstheme="minorHAnsi"/>
                <w:color w:val="000000"/>
                <w:szCs w:val="24"/>
              </w:rPr>
            </w:pPr>
            <w:r>
              <w:rPr>
                <w:rFonts w:cstheme="minorHAnsi"/>
                <w:color w:val="000000"/>
                <w:szCs w:val="24"/>
              </w:rPr>
              <w:t>xx</w:t>
            </w:r>
          </w:p>
        </w:tc>
      </w:tr>
      <w:tr w:rsidR="009C60FF" w14:paraId="64646A41" w14:textId="77777777" w:rsidTr="009C60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Borders>
              <w:top w:val="none" w:sz="0" w:space="0" w:color="auto"/>
              <w:bottom w:val="none" w:sz="0" w:space="0" w:color="auto"/>
              <w:right w:val="none" w:sz="0" w:space="0" w:color="auto"/>
            </w:tcBorders>
          </w:tcPr>
          <w:p w14:paraId="41EE784C" w14:textId="16986BFB" w:rsidR="009C60FF" w:rsidRDefault="009C60FF" w:rsidP="003B620E">
            <w:pPr>
              <w:spacing w:line="480" w:lineRule="auto"/>
              <w:rPr>
                <w:rFonts w:cstheme="minorHAnsi"/>
                <w:color w:val="000000"/>
                <w:szCs w:val="24"/>
              </w:rPr>
            </w:pPr>
            <w:r>
              <w:rPr>
                <w:rFonts w:cstheme="minorHAnsi"/>
                <w:color w:val="000000"/>
                <w:szCs w:val="24"/>
              </w:rPr>
              <w:t xml:space="preserve">Total </w:t>
            </w:r>
            <w:r w:rsidR="000704EB">
              <w:rPr>
                <w:rFonts w:cstheme="minorHAnsi"/>
                <w:color w:val="000000"/>
                <w:szCs w:val="24"/>
              </w:rPr>
              <w:t>Cost</w:t>
            </w:r>
          </w:p>
        </w:tc>
        <w:tc>
          <w:tcPr>
            <w:tcW w:w="4675" w:type="dxa"/>
            <w:tcBorders>
              <w:top w:val="none" w:sz="0" w:space="0" w:color="auto"/>
              <w:bottom w:val="none" w:sz="0" w:space="0" w:color="auto"/>
            </w:tcBorders>
          </w:tcPr>
          <w:p w14:paraId="7489C556" w14:textId="0ED37647" w:rsidR="009C60FF" w:rsidRDefault="006D551E" w:rsidP="00A32556">
            <w:pPr>
              <w:keepNext/>
              <w:spacing w:line="480" w:lineRule="auto"/>
              <w:cnfStyle w:val="000000100000" w:firstRow="0" w:lastRow="0" w:firstColumn="0" w:lastColumn="0" w:oddVBand="0" w:evenVBand="0" w:oddHBand="1" w:evenHBand="0" w:firstRowFirstColumn="0" w:firstRowLastColumn="0" w:lastRowFirstColumn="0" w:lastRowLastColumn="0"/>
              <w:rPr>
                <w:rFonts w:cstheme="minorHAnsi"/>
                <w:color w:val="000000"/>
                <w:szCs w:val="24"/>
              </w:rPr>
            </w:pPr>
            <w:r>
              <w:rPr>
                <w:rFonts w:cstheme="minorHAnsi"/>
                <w:color w:val="000000"/>
                <w:szCs w:val="24"/>
              </w:rPr>
              <w:t>xx</w:t>
            </w:r>
          </w:p>
        </w:tc>
      </w:tr>
    </w:tbl>
    <w:p w14:paraId="6D5D66C1" w14:textId="275542BE" w:rsidR="00690F65" w:rsidRDefault="00A32556" w:rsidP="00A32556">
      <w:pPr>
        <w:pStyle w:val="Caption"/>
      </w:pPr>
      <w:bookmarkStart w:id="79" w:name="_Ref102510396"/>
      <w:r>
        <w:t xml:space="preserve">Table </w:t>
      </w:r>
      <w:r>
        <w:fldChar w:fldCharType="begin"/>
      </w:r>
      <w:r>
        <w:instrText xml:space="preserve"> SEQ Table \* ARABIC </w:instrText>
      </w:r>
      <w:r>
        <w:fldChar w:fldCharType="separate"/>
      </w:r>
      <w:r>
        <w:rPr>
          <w:noProof/>
        </w:rPr>
        <w:t>2</w:t>
      </w:r>
      <w:r>
        <w:fldChar w:fldCharType="end"/>
      </w:r>
      <w:bookmarkEnd w:id="79"/>
      <w:r>
        <w:t>: Overall Cost</w:t>
      </w:r>
    </w:p>
    <w:p w14:paraId="2B0DA2B8" w14:textId="77777777" w:rsidR="00A32556" w:rsidRPr="00A32556" w:rsidRDefault="00A32556" w:rsidP="00A32556"/>
    <w:p w14:paraId="3C0C291F" w14:textId="77777777" w:rsidR="00872BB6" w:rsidRDefault="00872BB6">
      <w:pPr>
        <w:spacing w:after="200"/>
        <w:rPr>
          <w:rFonts w:cstheme="minorHAnsi"/>
          <w:color w:val="000000"/>
          <w:szCs w:val="24"/>
        </w:rPr>
      </w:pPr>
      <w:r>
        <w:rPr>
          <w:rFonts w:cstheme="minorHAnsi"/>
          <w:color w:val="000000"/>
          <w:szCs w:val="24"/>
        </w:rPr>
        <w:br w:type="page"/>
      </w:r>
    </w:p>
    <w:p w14:paraId="0C7E1120" w14:textId="3FD572C7" w:rsidR="00025361" w:rsidRPr="009F28D7" w:rsidRDefault="00584A78" w:rsidP="00A51A4A">
      <w:pPr>
        <w:pStyle w:val="Heading1"/>
        <w:rPr>
          <w:rFonts w:asciiTheme="minorHAnsi" w:hAnsiTheme="minorHAnsi"/>
          <w:bCs w:val="0"/>
          <w:color w:val="000000"/>
          <w:szCs w:val="24"/>
        </w:rPr>
      </w:pPr>
      <w:bookmarkStart w:id="80" w:name="_Toc100513470"/>
      <w:r>
        <w:rPr>
          <w:rFonts w:asciiTheme="minorHAnsi" w:hAnsiTheme="minorHAnsi"/>
          <w:szCs w:val="24"/>
        </w:rPr>
        <w:t>R</w:t>
      </w:r>
      <w:r w:rsidR="00025361" w:rsidRPr="009F28D7">
        <w:rPr>
          <w:rFonts w:asciiTheme="minorHAnsi" w:hAnsiTheme="minorHAnsi"/>
          <w:szCs w:val="24"/>
        </w:rPr>
        <w:t>eflective statement</w:t>
      </w:r>
      <w:r w:rsidR="00025361" w:rsidRPr="009F28D7">
        <w:rPr>
          <w:rFonts w:asciiTheme="minorHAnsi" w:hAnsiTheme="minorHAnsi"/>
          <w:color w:val="000000"/>
          <w:szCs w:val="24"/>
        </w:rPr>
        <w:t xml:space="preserve"> </w:t>
      </w:r>
      <w:bookmarkEnd w:id="80"/>
    </w:p>
    <w:p w14:paraId="5B63BB89" w14:textId="77777777" w:rsidR="00025361" w:rsidRPr="00584A78" w:rsidRDefault="00025361" w:rsidP="003B620E">
      <w:pPr>
        <w:spacing w:line="480" w:lineRule="auto"/>
        <w:rPr>
          <w:rFonts w:cstheme="minorHAnsi"/>
          <w:sz w:val="8"/>
          <w:szCs w:val="8"/>
        </w:rPr>
      </w:pPr>
    </w:p>
    <w:p w14:paraId="1C1E63FB" w14:textId="593B88B6" w:rsidR="00025361" w:rsidRPr="009F28D7" w:rsidRDefault="00025361" w:rsidP="003B620E">
      <w:pPr>
        <w:spacing w:line="480" w:lineRule="auto"/>
        <w:rPr>
          <w:rFonts w:eastAsia="Times New Roman" w:cstheme="minorHAnsi"/>
          <w:szCs w:val="24"/>
        </w:rPr>
      </w:pPr>
      <w:r w:rsidRPr="009F28D7">
        <w:rPr>
          <w:rFonts w:eastAsia="Times New Roman" w:cstheme="minorHAnsi"/>
          <w:szCs w:val="24"/>
        </w:rPr>
        <w:t>The completion of this report has provided one of the steepest learning curves throughout my academic career due to having such an interest in the topic, I completely underestimated the impact the research would have on the organisation and the interest it has generated in the wider context of attracting and retaining our workforce.  As the Head of Learning and Development, once I started the research and identified the inequity in training opportunities, I wanted to fix it immediately, impacting my motivation to finish the report, as it was within my gift to start making changes.  The main learning experience was that ‘Rome wasn’t built in a day’ and that to strategically lead L&amp;D, I need to slow down and allow processes to happen in their natural order.  The second learning experience was that once an aim and objective has been set, I need to be firm when additional factors are identified. </w:t>
      </w:r>
    </w:p>
    <w:p w14:paraId="54EE50E0" w14:textId="77777777" w:rsidR="00025361" w:rsidRPr="00584A78" w:rsidRDefault="00025361" w:rsidP="003B620E">
      <w:pPr>
        <w:spacing w:line="480" w:lineRule="auto"/>
        <w:rPr>
          <w:rFonts w:eastAsia="Times New Roman" w:cstheme="minorHAnsi"/>
          <w:sz w:val="12"/>
          <w:szCs w:val="12"/>
        </w:rPr>
      </w:pPr>
    </w:p>
    <w:p w14:paraId="0670EF90" w14:textId="6C434D4B" w:rsidR="009D10C0" w:rsidRDefault="00025361" w:rsidP="003B620E">
      <w:pPr>
        <w:spacing w:line="480" w:lineRule="auto"/>
        <w:rPr>
          <w:rFonts w:eastAsia="Times New Roman" w:cstheme="minorHAnsi"/>
          <w:szCs w:val="24"/>
        </w:rPr>
      </w:pPr>
      <w:r w:rsidRPr="009F28D7">
        <w:rPr>
          <w:rFonts w:eastAsia="Times New Roman" w:cstheme="minorHAnsi"/>
          <w:szCs w:val="24"/>
        </w:rPr>
        <w:t xml:space="preserve">The main challenges I faced was the widening of the scope and how this took me from the original brief. I dealt with these by recognising the contribution of others, highlighting the outcome of the report would be a starting point to build </w:t>
      </w:r>
      <w:r w:rsidR="00E21D20">
        <w:rPr>
          <w:rFonts w:eastAsia="Times New Roman" w:cstheme="minorHAnsi"/>
          <w:szCs w:val="24"/>
        </w:rPr>
        <w:t xml:space="preserve">on. </w:t>
      </w:r>
    </w:p>
    <w:p w14:paraId="2FBE761E" w14:textId="56B880C1" w:rsidR="00025361" w:rsidRPr="009F28D7" w:rsidRDefault="00E21D20" w:rsidP="003B620E">
      <w:pPr>
        <w:spacing w:line="480" w:lineRule="auto"/>
        <w:rPr>
          <w:rFonts w:eastAsia="Times New Roman" w:cstheme="minorHAnsi"/>
          <w:szCs w:val="24"/>
        </w:rPr>
      </w:pPr>
      <w:r>
        <w:rPr>
          <w:rFonts w:eastAsia="Times New Roman" w:cstheme="minorHAnsi"/>
          <w:szCs w:val="24"/>
        </w:rPr>
        <w:t xml:space="preserve">The main </w:t>
      </w:r>
      <w:r w:rsidR="00025361" w:rsidRPr="009F28D7">
        <w:rPr>
          <w:rFonts w:eastAsia="Times New Roman" w:cstheme="minorHAnsi"/>
          <w:szCs w:val="24"/>
        </w:rPr>
        <w:t xml:space="preserve">strengths </w:t>
      </w:r>
      <w:r>
        <w:rPr>
          <w:rFonts w:eastAsia="Times New Roman" w:cstheme="minorHAnsi"/>
          <w:szCs w:val="24"/>
        </w:rPr>
        <w:t xml:space="preserve">of my report was the </w:t>
      </w:r>
      <w:r w:rsidR="00B4073F">
        <w:rPr>
          <w:rFonts w:eastAsia="Times New Roman" w:cstheme="minorHAnsi"/>
          <w:szCs w:val="24"/>
        </w:rPr>
        <w:t xml:space="preserve">strength in the research to meet the overall aim to identify if the training offer was accessible and equitable. The </w:t>
      </w:r>
      <w:r w:rsidR="00E50F08">
        <w:rPr>
          <w:rFonts w:eastAsia="Times New Roman" w:cstheme="minorHAnsi"/>
          <w:szCs w:val="24"/>
        </w:rPr>
        <w:t>weak</w:t>
      </w:r>
      <w:r w:rsidR="00A657A9">
        <w:rPr>
          <w:rFonts w:eastAsia="Times New Roman" w:cstheme="minorHAnsi"/>
          <w:szCs w:val="24"/>
        </w:rPr>
        <w:t xml:space="preserve">nesses was the amount </w:t>
      </w:r>
      <w:r w:rsidR="002A7721">
        <w:rPr>
          <w:rFonts w:eastAsia="Times New Roman" w:cstheme="minorHAnsi"/>
          <w:szCs w:val="24"/>
        </w:rPr>
        <w:t xml:space="preserve">of data captured and the need to revisit this to create a deeper dive into the </w:t>
      </w:r>
      <w:r w:rsidR="00F63172">
        <w:rPr>
          <w:rFonts w:eastAsia="Times New Roman" w:cstheme="minorHAnsi"/>
          <w:szCs w:val="24"/>
        </w:rPr>
        <w:t>qualitative data</w:t>
      </w:r>
      <w:r w:rsidR="00927148">
        <w:rPr>
          <w:rFonts w:eastAsia="Times New Roman" w:cstheme="minorHAnsi"/>
          <w:szCs w:val="24"/>
        </w:rPr>
        <w:t xml:space="preserve"> in order to meet organisational </w:t>
      </w:r>
      <w:r w:rsidR="00D055F4">
        <w:rPr>
          <w:rFonts w:eastAsia="Times New Roman" w:cstheme="minorHAnsi"/>
          <w:szCs w:val="24"/>
        </w:rPr>
        <w:t xml:space="preserve">needs. </w:t>
      </w:r>
    </w:p>
    <w:p w14:paraId="0C7D46F9" w14:textId="77777777" w:rsidR="00AA0778" w:rsidRDefault="00160584" w:rsidP="003B620E">
      <w:pPr>
        <w:spacing w:line="480" w:lineRule="auto"/>
        <w:rPr>
          <w:rFonts w:eastAsia="Times New Roman" w:cstheme="minorHAnsi"/>
          <w:szCs w:val="24"/>
        </w:rPr>
      </w:pPr>
      <w:r>
        <w:rPr>
          <w:rFonts w:eastAsia="Times New Roman" w:cstheme="minorHAnsi"/>
          <w:szCs w:val="24"/>
        </w:rPr>
        <w:t xml:space="preserve">Professionally, </w:t>
      </w:r>
      <w:r w:rsidR="00822A40">
        <w:rPr>
          <w:rFonts w:eastAsia="Times New Roman" w:cstheme="minorHAnsi"/>
          <w:szCs w:val="24"/>
        </w:rPr>
        <w:t xml:space="preserve">this research has allowed me to benchmark </w:t>
      </w:r>
      <w:r w:rsidR="00E4321B">
        <w:rPr>
          <w:rFonts w:eastAsia="Times New Roman" w:cstheme="minorHAnsi"/>
          <w:szCs w:val="24"/>
        </w:rPr>
        <w:t xml:space="preserve">current training opportunities and given me a platform to develop the education and development function. In addition, the use of thematic analysis and the creation of infographics will </w:t>
      </w:r>
      <w:r w:rsidR="00B35506">
        <w:rPr>
          <w:rFonts w:eastAsia="Times New Roman" w:cstheme="minorHAnsi"/>
          <w:szCs w:val="24"/>
        </w:rPr>
        <w:t xml:space="preserve">mean I can produce reports to a higher standard reflecting the </w:t>
      </w:r>
      <w:r w:rsidR="0052334F">
        <w:rPr>
          <w:rFonts w:eastAsia="Times New Roman" w:cstheme="minorHAnsi"/>
          <w:szCs w:val="24"/>
        </w:rPr>
        <w:t xml:space="preserve">relevance to </w:t>
      </w:r>
      <w:r w:rsidR="00B35506">
        <w:rPr>
          <w:rFonts w:eastAsia="Times New Roman" w:cstheme="minorHAnsi"/>
          <w:szCs w:val="24"/>
        </w:rPr>
        <w:t xml:space="preserve">my role. </w:t>
      </w:r>
      <w:r w:rsidR="00501304">
        <w:rPr>
          <w:rFonts w:eastAsia="Times New Roman" w:cstheme="minorHAnsi"/>
          <w:szCs w:val="24"/>
        </w:rPr>
        <w:t xml:space="preserve">Personally, </w:t>
      </w:r>
      <w:r w:rsidR="000124BF">
        <w:rPr>
          <w:rFonts w:eastAsia="Times New Roman" w:cstheme="minorHAnsi"/>
          <w:szCs w:val="24"/>
        </w:rPr>
        <w:t xml:space="preserve"> I have </w:t>
      </w:r>
      <w:r w:rsidR="001B0E4A">
        <w:rPr>
          <w:rFonts w:eastAsia="Times New Roman" w:cstheme="minorHAnsi"/>
          <w:szCs w:val="24"/>
        </w:rPr>
        <w:t xml:space="preserve">reflected on my time management and how I </w:t>
      </w:r>
      <w:r w:rsidR="005E4E57">
        <w:rPr>
          <w:rFonts w:eastAsia="Times New Roman" w:cstheme="minorHAnsi"/>
          <w:szCs w:val="24"/>
        </w:rPr>
        <w:t xml:space="preserve">prioritise </w:t>
      </w:r>
      <w:r w:rsidR="002D47AE">
        <w:rPr>
          <w:rFonts w:eastAsia="Times New Roman" w:cstheme="minorHAnsi"/>
          <w:szCs w:val="24"/>
        </w:rPr>
        <w:t>work for others over my own deadlines, impacting the pr</w:t>
      </w:r>
      <w:r w:rsidR="00AA0778">
        <w:rPr>
          <w:rFonts w:eastAsia="Times New Roman" w:cstheme="minorHAnsi"/>
          <w:szCs w:val="24"/>
        </w:rPr>
        <w:t xml:space="preserve">essure I then put on myself to deliver. </w:t>
      </w:r>
    </w:p>
    <w:p w14:paraId="1B16AAC0" w14:textId="643BB689" w:rsidR="00025361" w:rsidRPr="00F061B7" w:rsidRDefault="00025361" w:rsidP="003B620E">
      <w:pPr>
        <w:spacing w:line="480" w:lineRule="auto"/>
        <w:rPr>
          <w:rFonts w:eastAsia="Times New Roman" w:cstheme="minorHAnsi"/>
          <w:szCs w:val="24"/>
        </w:rPr>
      </w:pPr>
      <w:r w:rsidRPr="009F28D7">
        <w:rPr>
          <w:rFonts w:eastAsia="Times New Roman" w:cstheme="minorHAnsi"/>
          <w:szCs w:val="24"/>
        </w:rPr>
        <w:t>If I was to do a similar research report again or I was giving  advice to forthcoming students, the advice/action I would take would be to make sure you complete a project plan and keep referring back to this, having reminders in your diary to maintain focus and secondly agree the project scope with your University  and work Supervisor and no matter what happens, try to stick to the original plan. </w:t>
      </w:r>
    </w:p>
    <w:p w14:paraId="75B34A83" w14:textId="795C0A51" w:rsidR="009F57FD" w:rsidRPr="009F57FD" w:rsidRDefault="009F57FD" w:rsidP="003B620E">
      <w:pPr>
        <w:pStyle w:val="Heading1"/>
      </w:pPr>
      <w:r>
        <w:t>Bibliography</w:t>
      </w:r>
    </w:p>
    <w:p w14:paraId="0BA12B6B" w14:textId="18AB294C" w:rsidR="00966707" w:rsidRDefault="007A6159" w:rsidP="00D25150">
      <w:pPr>
        <w:pStyle w:val="Bibliography"/>
        <w:spacing w:line="480" w:lineRule="auto"/>
      </w:pPr>
      <w:sdt>
        <w:sdtPr>
          <w:id w:val="111145805"/>
          <w:bibliography/>
        </w:sdtPr>
        <w:sdtEndPr/>
        <w:sdtContent/>
      </w:sdt>
    </w:p>
    <w:p w14:paraId="2CF12F3C" w14:textId="457964AB" w:rsidR="00966707" w:rsidRDefault="00702C6D" w:rsidP="003B620E">
      <w:pPr>
        <w:tabs>
          <w:tab w:val="left" w:pos="2139"/>
        </w:tabs>
        <w:spacing w:after="200" w:line="480" w:lineRule="auto"/>
      </w:pPr>
      <w:r>
        <w:rPr>
          <w:noProof/>
        </w:rPr>
        <w:drawing>
          <wp:anchor distT="0" distB="0" distL="114300" distR="114300" simplePos="0" relativeHeight="251658275" behindDoc="0" locked="0" layoutInCell="1" allowOverlap="1" wp14:anchorId="4BB9A3C2" wp14:editId="2CF82373">
            <wp:simplePos x="0" y="0"/>
            <wp:positionH relativeFrom="page">
              <wp:posOffset>790575</wp:posOffset>
            </wp:positionH>
            <wp:positionV relativeFrom="paragraph">
              <wp:posOffset>4833620</wp:posOffset>
            </wp:positionV>
            <wp:extent cx="6800215" cy="3009900"/>
            <wp:effectExtent l="0" t="0" r="635" b="0"/>
            <wp:wrapTopAndBottom/>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6800215" cy="3009900"/>
                    </a:xfrm>
                    <a:prstGeom prst="rect">
                      <a:avLst/>
                    </a:prstGeom>
                  </pic:spPr>
                </pic:pic>
              </a:graphicData>
            </a:graphic>
            <wp14:sizeRelV relativeFrom="margin">
              <wp14:pctHeight>0</wp14:pctHeight>
            </wp14:sizeRelV>
          </wp:anchor>
        </w:drawing>
      </w:r>
      <w:r w:rsidR="00966707">
        <w:tab/>
      </w:r>
      <w:r w:rsidR="00966707">
        <w:rPr>
          <w:noProof/>
        </w:rPr>
        <w:drawing>
          <wp:anchor distT="0" distB="0" distL="114300" distR="114300" simplePos="0" relativeHeight="251658276" behindDoc="0" locked="0" layoutInCell="1" allowOverlap="1" wp14:anchorId="4EBCAAB5" wp14:editId="0C39C86C">
            <wp:simplePos x="0" y="0"/>
            <wp:positionH relativeFrom="column">
              <wp:posOffset>0</wp:posOffset>
            </wp:positionH>
            <wp:positionV relativeFrom="paragraph">
              <wp:posOffset>3175</wp:posOffset>
            </wp:positionV>
            <wp:extent cx="6645244" cy="4834159"/>
            <wp:effectExtent l="0" t="0" r="3810" b="5080"/>
            <wp:wrapTopAndBottom/>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6645244" cy="4834159"/>
                    </a:xfrm>
                    <a:prstGeom prst="rect">
                      <a:avLst/>
                    </a:prstGeom>
                  </pic:spPr>
                </pic:pic>
              </a:graphicData>
            </a:graphic>
          </wp:anchor>
        </w:drawing>
      </w:r>
    </w:p>
    <w:p w14:paraId="009B712F" w14:textId="6994ABA1" w:rsidR="002158A1" w:rsidRDefault="00521757" w:rsidP="003B620E">
      <w:pPr>
        <w:spacing w:after="200" w:line="480" w:lineRule="auto"/>
      </w:pPr>
      <w:r w:rsidRPr="00966707">
        <w:br w:type="page"/>
      </w:r>
      <w:r w:rsidR="00DE2C33">
        <w:rPr>
          <w:noProof/>
        </w:rPr>
        <w:drawing>
          <wp:anchor distT="0" distB="0" distL="114300" distR="114300" simplePos="0" relativeHeight="251658262" behindDoc="0" locked="0" layoutInCell="1" allowOverlap="1" wp14:anchorId="7025F6B0" wp14:editId="52BEF855">
            <wp:simplePos x="0" y="0"/>
            <wp:positionH relativeFrom="page">
              <wp:align>right</wp:align>
            </wp:positionH>
            <wp:positionV relativeFrom="paragraph">
              <wp:posOffset>421</wp:posOffset>
            </wp:positionV>
            <wp:extent cx="6854190" cy="3295015"/>
            <wp:effectExtent l="0" t="0" r="3810" b="635"/>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6854190" cy="3295015"/>
                    </a:xfrm>
                    <a:prstGeom prst="rect">
                      <a:avLst/>
                    </a:prstGeom>
                  </pic:spPr>
                </pic:pic>
              </a:graphicData>
            </a:graphic>
            <wp14:sizeRelH relativeFrom="margin">
              <wp14:pctWidth>0</wp14:pctWidth>
            </wp14:sizeRelH>
            <wp14:sizeRelV relativeFrom="margin">
              <wp14:pctHeight>0</wp14:pctHeight>
            </wp14:sizeRelV>
          </wp:anchor>
        </w:drawing>
      </w:r>
      <w:r w:rsidR="00F33237">
        <w:rPr>
          <w:noProof/>
        </w:rPr>
        <w:drawing>
          <wp:inline distT="0" distB="0" distL="0" distR="0" wp14:anchorId="7A2C43CB" wp14:editId="5989E2B9">
            <wp:extent cx="6766560" cy="4213013"/>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6773261" cy="4217185"/>
                    </a:xfrm>
                    <a:prstGeom prst="rect">
                      <a:avLst/>
                    </a:prstGeom>
                  </pic:spPr>
                </pic:pic>
              </a:graphicData>
            </a:graphic>
          </wp:inline>
        </w:drawing>
      </w:r>
    </w:p>
    <w:p w14:paraId="37BC61FC" w14:textId="5DC62E23" w:rsidR="002158A1" w:rsidRDefault="00467BB7" w:rsidP="003B620E">
      <w:pPr>
        <w:spacing w:line="480" w:lineRule="auto"/>
      </w:pPr>
      <w:r>
        <w:rPr>
          <w:noProof/>
        </w:rPr>
        <w:drawing>
          <wp:anchor distT="0" distB="0" distL="114300" distR="114300" simplePos="0" relativeHeight="251658263" behindDoc="0" locked="0" layoutInCell="1" allowOverlap="1" wp14:anchorId="5152813D" wp14:editId="2FF9BBE5">
            <wp:simplePos x="0" y="0"/>
            <wp:positionH relativeFrom="margin">
              <wp:align>left</wp:align>
            </wp:positionH>
            <wp:positionV relativeFrom="paragraph">
              <wp:posOffset>207</wp:posOffset>
            </wp:positionV>
            <wp:extent cx="6786880" cy="3684270"/>
            <wp:effectExtent l="0" t="0" r="0" b="0"/>
            <wp:wrapTopAndBottom/>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extLst>
                        <a:ext uri="{28A0092B-C50C-407E-A947-70E740481C1C}">
                          <a14:useLocalDpi xmlns:a14="http://schemas.microsoft.com/office/drawing/2010/main" val="0"/>
                        </a:ext>
                      </a:extLst>
                    </a:blip>
                    <a:srcRect b="3555"/>
                    <a:stretch/>
                  </pic:blipFill>
                  <pic:spPr bwMode="auto">
                    <a:xfrm>
                      <a:off x="0" y="0"/>
                      <a:ext cx="6786880" cy="36842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66FC1">
        <w:rPr>
          <w:noProof/>
        </w:rPr>
        <w:t xml:space="preserve"> </w:t>
      </w:r>
      <w:r w:rsidR="00BA33CE">
        <w:rPr>
          <w:noProof/>
        </w:rPr>
        <w:drawing>
          <wp:inline distT="0" distB="0" distL="0" distR="0" wp14:anchorId="22B52D7A" wp14:editId="545CD38C">
            <wp:extent cx="6739255" cy="3508587"/>
            <wp:effectExtent l="0" t="0" r="4445"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753377" cy="3515939"/>
                    </a:xfrm>
                    <a:prstGeom prst="rect">
                      <a:avLst/>
                    </a:prstGeom>
                  </pic:spPr>
                </pic:pic>
              </a:graphicData>
            </a:graphic>
          </wp:inline>
        </w:drawing>
      </w:r>
    </w:p>
    <w:p w14:paraId="5378E295" w14:textId="0657F931" w:rsidR="00467BB7" w:rsidRDefault="003F4D5C" w:rsidP="003B620E">
      <w:pPr>
        <w:spacing w:line="480" w:lineRule="auto"/>
      </w:pPr>
      <w:r>
        <w:rPr>
          <w:noProof/>
        </w:rPr>
        <w:drawing>
          <wp:anchor distT="0" distB="0" distL="114300" distR="114300" simplePos="0" relativeHeight="251658265" behindDoc="0" locked="0" layoutInCell="1" allowOverlap="1" wp14:anchorId="0E4ADF2D" wp14:editId="77FF8DD6">
            <wp:simplePos x="0" y="0"/>
            <wp:positionH relativeFrom="margin">
              <wp:align>left</wp:align>
            </wp:positionH>
            <wp:positionV relativeFrom="paragraph">
              <wp:posOffset>3147845</wp:posOffset>
            </wp:positionV>
            <wp:extent cx="6793230" cy="3080385"/>
            <wp:effectExtent l="0" t="0" r="7620" b="5715"/>
            <wp:wrapTopAndBottom/>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extLst>
                        <a:ext uri="{28A0092B-C50C-407E-A947-70E740481C1C}">
                          <a14:useLocalDpi xmlns:a14="http://schemas.microsoft.com/office/drawing/2010/main" val="0"/>
                        </a:ext>
                      </a:extLst>
                    </a:blip>
                    <a:stretch>
                      <a:fillRect/>
                    </a:stretch>
                  </pic:blipFill>
                  <pic:spPr>
                    <a:xfrm>
                      <a:off x="0" y="0"/>
                      <a:ext cx="6793230" cy="3080385"/>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58264" behindDoc="0" locked="0" layoutInCell="1" allowOverlap="1" wp14:anchorId="660B5900" wp14:editId="49973831">
            <wp:simplePos x="0" y="0"/>
            <wp:positionH relativeFrom="margin">
              <wp:posOffset>-31713</wp:posOffset>
            </wp:positionH>
            <wp:positionV relativeFrom="paragraph">
              <wp:posOffset>275</wp:posOffset>
            </wp:positionV>
            <wp:extent cx="6779895" cy="3360145"/>
            <wp:effectExtent l="0" t="0" r="1905" b="0"/>
            <wp:wrapTopAndBottom/>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6783527" cy="3361945"/>
                    </a:xfrm>
                    <a:prstGeom prst="rect">
                      <a:avLst/>
                    </a:prstGeom>
                  </pic:spPr>
                </pic:pic>
              </a:graphicData>
            </a:graphic>
            <wp14:sizeRelH relativeFrom="margin">
              <wp14:pctWidth>0</wp14:pctWidth>
            </wp14:sizeRelH>
            <wp14:sizeRelV relativeFrom="margin">
              <wp14:pctHeight>0</wp14:pctHeight>
            </wp14:sizeRelV>
          </wp:anchor>
        </w:drawing>
      </w:r>
    </w:p>
    <w:p w14:paraId="481E919E" w14:textId="28FBAEDF" w:rsidR="00467BB7" w:rsidRDefault="00467BB7" w:rsidP="003B620E">
      <w:pPr>
        <w:spacing w:line="480" w:lineRule="auto"/>
      </w:pPr>
    </w:p>
    <w:p w14:paraId="0F2B8872" w14:textId="1D491413" w:rsidR="00467BB7" w:rsidRDefault="00467BB7" w:rsidP="003B620E">
      <w:pPr>
        <w:spacing w:line="480" w:lineRule="auto"/>
      </w:pPr>
    </w:p>
    <w:p w14:paraId="33200657" w14:textId="0BC716E5" w:rsidR="00467BB7" w:rsidRDefault="00467BB7" w:rsidP="003B620E">
      <w:pPr>
        <w:spacing w:line="480" w:lineRule="auto"/>
      </w:pPr>
    </w:p>
    <w:bookmarkStart w:id="81" w:name="_Toc102405864"/>
    <w:p w14:paraId="11F0A9D6" w14:textId="073747E6" w:rsidR="0087683C" w:rsidRDefault="000A71F7" w:rsidP="00A51A4A">
      <w:pPr>
        <w:pStyle w:val="Heading2"/>
        <w:numPr>
          <w:ilvl w:val="1"/>
          <w:numId w:val="34"/>
        </w:numPr>
        <w:ind w:left="576"/>
      </w:pPr>
      <w:r>
        <w:rPr>
          <w:noProof/>
        </w:rPr>
        <mc:AlternateContent>
          <mc:Choice Requires="wpg">
            <w:drawing>
              <wp:anchor distT="0" distB="0" distL="114300" distR="114300" simplePos="0" relativeHeight="251658253" behindDoc="0" locked="0" layoutInCell="1" allowOverlap="1" wp14:anchorId="09E80A47" wp14:editId="52CEA0B7">
                <wp:simplePos x="0" y="0"/>
                <wp:positionH relativeFrom="margin">
                  <wp:posOffset>363682</wp:posOffset>
                </wp:positionH>
                <wp:positionV relativeFrom="paragraph">
                  <wp:posOffset>429813</wp:posOffset>
                </wp:positionV>
                <wp:extent cx="5819775" cy="6751955"/>
                <wp:effectExtent l="0" t="0" r="9525" b="0"/>
                <wp:wrapTopAndBottom/>
                <wp:docPr id="54" name="Group 54"/>
                <wp:cNvGraphicFramePr/>
                <a:graphic xmlns:a="http://schemas.openxmlformats.org/drawingml/2006/main">
                  <a:graphicData uri="http://schemas.microsoft.com/office/word/2010/wordprocessingGroup">
                    <wpg:wgp>
                      <wpg:cNvGrpSpPr/>
                      <wpg:grpSpPr>
                        <a:xfrm>
                          <a:off x="0" y="0"/>
                          <a:ext cx="5819775" cy="6751955"/>
                          <a:chOff x="0" y="0"/>
                          <a:chExt cx="6316345" cy="8032213"/>
                        </a:xfrm>
                      </wpg:grpSpPr>
                      <pic:pic xmlns:pic="http://schemas.openxmlformats.org/drawingml/2006/picture">
                        <pic:nvPicPr>
                          <pic:cNvPr id="53" name="Picture 53"/>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4586068"/>
                            <a:ext cx="6316345" cy="3446145"/>
                          </a:xfrm>
                          <a:prstGeom prst="rect">
                            <a:avLst/>
                          </a:prstGeom>
                        </pic:spPr>
                      </pic:pic>
                      <pic:pic xmlns:pic="http://schemas.openxmlformats.org/drawingml/2006/picture">
                        <pic:nvPicPr>
                          <pic:cNvPr id="52" name="Picture 52"/>
                          <pic:cNvPicPr>
                            <a:picLocks noChangeAspect="1"/>
                          </pic:cNvPicPr>
                        </pic:nvPicPr>
                        <pic:blipFill rotWithShape="1">
                          <a:blip r:embed="rId38">
                            <a:extLst>
                              <a:ext uri="{28A0092B-C50C-407E-A947-70E740481C1C}">
                                <a14:useLocalDpi xmlns:a14="http://schemas.microsoft.com/office/drawing/2010/main" val="0"/>
                              </a:ext>
                            </a:extLst>
                          </a:blip>
                          <a:srcRect t="2942"/>
                          <a:stretch/>
                        </pic:blipFill>
                        <pic:spPr bwMode="auto">
                          <a:xfrm>
                            <a:off x="0" y="0"/>
                            <a:ext cx="6278245" cy="455041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208A942" id="Group 54" o:spid="_x0000_s1026" style="position:absolute;margin-left:28.65pt;margin-top:33.85pt;width:458.25pt;height:531.65pt;z-index:251658253;mso-position-horizontal-relative:margin;mso-width-relative:margin;mso-height-relative:margin" coordsize="63163,8032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3" o:spid="_x0000_s1027" type="#_x0000_t75" style="position:absolute;top:45860;width:63163;height:344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">
                  <v:imagedata r:id="rId44" o:title=""/>
                </v:shape>
                <v:shape id="Picture 52" o:spid="_x0000_s1028" type="#_x0000_t75" style="position:absolute;width:62782;height:4550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">
                  <v:imagedata r:id="rId45" o:title="" croptop="1928f"/>
                </v:shape>
                <w10:wrap type="topAndBottom" anchorx="margin"/>
              </v:group>
            </w:pict>
          </mc:Fallback>
        </mc:AlternateContent>
      </w:r>
      <w:r w:rsidR="000F1C88">
        <w:t>Global Advertisement</w:t>
      </w:r>
      <w:bookmarkEnd w:id="81"/>
    </w:p>
    <w:p w14:paraId="795BF77F" w14:textId="5D5B00B7" w:rsidR="0087683C" w:rsidRDefault="00EC6B1E" w:rsidP="00AD0BFA">
      <w:pPr>
        <w:pStyle w:val="Heading2"/>
        <w:numPr>
          <w:ilvl w:val="0"/>
          <w:numId w:val="0"/>
        </w:numPr>
        <w:ind w:left="-567"/>
      </w:pPr>
      <w:bookmarkStart w:id="82" w:name="_Ref101902686"/>
      <w:bookmarkStart w:id="83" w:name="_Toc102405865"/>
      <w:r>
        <w:br w:type="page"/>
      </w:r>
      <w:r w:rsidR="00B86871">
        <w:t xml:space="preserve">8.3 </w:t>
      </w:r>
      <w:r w:rsidR="0087683C">
        <w:t>Thematic Analysis</w:t>
      </w:r>
      <w:bookmarkEnd w:id="82"/>
      <w:bookmarkEnd w:id="83"/>
    </w:p>
    <w:tbl>
      <w:tblPr>
        <w:tblW w:w="5000" w:type="pct"/>
        <w:tblLook w:val="04A0" w:firstRow="1" w:lastRow="0" w:firstColumn="1" w:lastColumn="0" w:noHBand="0" w:noVBand="1"/>
      </w:tblPr>
      <w:tblGrid>
        <w:gridCol w:w="1528"/>
        <w:gridCol w:w="2696"/>
        <w:gridCol w:w="5126"/>
      </w:tblGrid>
      <w:tr w:rsidR="00FF1507" w:rsidRPr="00FF1507" w14:paraId="09892F54" w14:textId="77777777" w:rsidTr="00FF1507">
        <w:trPr>
          <w:trHeight w:val="310"/>
        </w:trPr>
        <w:tc>
          <w:tcPr>
            <w:tcW w:w="817" w:type="pct"/>
            <w:tcBorders>
              <w:top w:val="single" w:sz="4" w:space="0" w:color="auto"/>
              <w:left w:val="single" w:sz="4" w:space="0" w:color="auto"/>
              <w:bottom w:val="single" w:sz="4" w:space="0" w:color="auto"/>
              <w:right w:val="single" w:sz="4" w:space="0" w:color="auto"/>
            </w:tcBorders>
            <w:shd w:val="clear" w:color="000000" w:fill="A6A6A6"/>
            <w:hideMark/>
          </w:tcPr>
          <w:p w14:paraId="0440E1E2" w14:textId="77777777" w:rsidR="00FF1507" w:rsidRPr="00FF1507" w:rsidRDefault="00FF1507" w:rsidP="003B620E">
            <w:pPr>
              <w:spacing w:after="0" w:line="480" w:lineRule="auto"/>
              <w:rPr>
                <w:rFonts w:eastAsia="Times New Roman" w:cs="Arial"/>
                <w:b/>
                <w:bCs/>
                <w:color w:val="000000"/>
                <w:szCs w:val="24"/>
                <w:lang w:eastAsia="en-GB"/>
              </w:rPr>
            </w:pPr>
            <w:r w:rsidRPr="00FF1507">
              <w:rPr>
                <w:rFonts w:eastAsia="Times New Roman" w:cs="Arial"/>
                <w:b/>
                <w:bCs/>
                <w:color w:val="000000"/>
                <w:szCs w:val="24"/>
                <w:lang w:eastAsia="en-GB"/>
              </w:rPr>
              <w:t>Overall Area</w:t>
            </w:r>
          </w:p>
        </w:tc>
        <w:tc>
          <w:tcPr>
            <w:tcW w:w="1442" w:type="pct"/>
            <w:tcBorders>
              <w:top w:val="single" w:sz="4" w:space="0" w:color="auto"/>
              <w:left w:val="nil"/>
              <w:bottom w:val="single" w:sz="4" w:space="0" w:color="auto"/>
              <w:right w:val="single" w:sz="4" w:space="0" w:color="auto"/>
            </w:tcBorders>
            <w:shd w:val="clear" w:color="000000" w:fill="A6A6A6"/>
            <w:noWrap/>
            <w:hideMark/>
          </w:tcPr>
          <w:p w14:paraId="4826462F" w14:textId="77777777" w:rsidR="00FF1507" w:rsidRPr="00FF1507" w:rsidRDefault="00FF1507" w:rsidP="003B620E">
            <w:pPr>
              <w:spacing w:after="0" w:line="480" w:lineRule="auto"/>
              <w:rPr>
                <w:rFonts w:eastAsia="Times New Roman" w:cs="Arial"/>
                <w:b/>
                <w:bCs/>
                <w:color w:val="000000"/>
                <w:szCs w:val="24"/>
                <w:lang w:eastAsia="en-GB"/>
              </w:rPr>
            </w:pPr>
            <w:r w:rsidRPr="00FF1507">
              <w:rPr>
                <w:rFonts w:eastAsia="Times New Roman" w:cs="Arial"/>
                <w:b/>
                <w:bCs/>
                <w:color w:val="000000"/>
                <w:szCs w:val="24"/>
                <w:lang w:eastAsia="en-GB"/>
              </w:rPr>
              <w:t>Theme</w:t>
            </w:r>
          </w:p>
        </w:tc>
        <w:tc>
          <w:tcPr>
            <w:tcW w:w="2741" w:type="pct"/>
            <w:tcBorders>
              <w:top w:val="single" w:sz="4" w:space="0" w:color="auto"/>
              <w:left w:val="nil"/>
              <w:bottom w:val="single" w:sz="4" w:space="0" w:color="auto"/>
              <w:right w:val="single" w:sz="4" w:space="0" w:color="auto"/>
            </w:tcBorders>
            <w:shd w:val="clear" w:color="000000" w:fill="A6A6A6"/>
            <w:hideMark/>
          </w:tcPr>
          <w:p w14:paraId="7F5F63EB" w14:textId="77777777" w:rsidR="00FF1507" w:rsidRPr="00FF1507" w:rsidRDefault="00FF1507" w:rsidP="003B620E">
            <w:pPr>
              <w:spacing w:after="0" w:line="480" w:lineRule="auto"/>
              <w:rPr>
                <w:rFonts w:eastAsia="Times New Roman" w:cs="Arial"/>
                <w:b/>
                <w:bCs/>
                <w:color w:val="000000"/>
                <w:szCs w:val="24"/>
                <w:lang w:eastAsia="en-GB"/>
              </w:rPr>
            </w:pPr>
            <w:r w:rsidRPr="00FF1507">
              <w:rPr>
                <w:rFonts w:eastAsia="Times New Roman" w:cs="Arial"/>
                <w:b/>
                <w:bCs/>
                <w:color w:val="000000"/>
                <w:szCs w:val="24"/>
                <w:lang w:eastAsia="en-GB"/>
              </w:rPr>
              <w:t>Coding</w:t>
            </w:r>
          </w:p>
        </w:tc>
      </w:tr>
      <w:tr w:rsidR="00FF1507" w:rsidRPr="00FF1507" w14:paraId="4485339A" w14:textId="77777777" w:rsidTr="00FF1507">
        <w:trPr>
          <w:trHeight w:val="290"/>
        </w:trPr>
        <w:tc>
          <w:tcPr>
            <w:tcW w:w="817" w:type="pct"/>
            <w:vMerge w:val="restart"/>
            <w:tcBorders>
              <w:top w:val="nil"/>
              <w:left w:val="single" w:sz="4" w:space="0" w:color="auto"/>
              <w:bottom w:val="nil"/>
              <w:right w:val="single" w:sz="4" w:space="0" w:color="auto"/>
            </w:tcBorders>
            <w:shd w:val="clear" w:color="000000" w:fill="305496"/>
            <w:hideMark/>
          </w:tcPr>
          <w:p w14:paraId="6EE94DDA" w14:textId="77777777" w:rsidR="00FF1507" w:rsidRPr="00FF1507" w:rsidRDefault="00FF1507" w:rsidP="003B620E">
            <w:pPr>
              <w:spacing w:after="0" w:line="480" w:lineRule="auto"/>
              <w:rPr>
                <w:rFonts w:eastAsia="Times New Roman" w:cs="Arial"/>
                <w:b/>
                <w:bCs/>
                <w:color w:val="000000"/>
                <w:sz w:val="20"/>
                <w:lang w:eastAsia="en-GB"/>
              </w:rPr>
            </w:pPr>
            <w:r w:rsidRPr="00FF1507">
              <w:rPr>
                <w:rFonts w:eastAsia="Times New Roman" w:cs="Arial"/>
                <w:b/>
                <w:bCs/>
                <w:color w:val="000000"/>
                <w:sz w:val="20"/>
                <w:lang w:eastAsia="en-GB"/>
              </w:rPr>
              <w:t>Barriers to Training</w:t>
            </w:r>
          </w:p>
        </w:tc>
        <w:tc>
          <w:tcPr>
            <w:tcW w:w="1442" w:type="pct"/>
            <w:tcBorders>
              <w:top w:val="nil"/>
              <w:left w:val="nil"/>
              <w:bottom w:val="single" w:sz="4" w:space="0" w:color="auto"/>
              <w:right w:val="single" w:sz="4" w:space="0" w:color="auto"/>
            </w:tcBorders>
            <w:shd w:val="clear" w:color="000000" w:fill="8EA9DB"/>
            <w:noWrap/>
            <w:hideMark/>
          </w:tcPr>
          <w:p w14:paraId="075CA813"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Delivery Style</w:t>
            </w:r>
          </w:p>
        </w:tc>
        <w:tc>
          <w:tcPr>
            <w:tcW w:w="2741" w:type="pct"/>
            <w:tcBorders>
              <w:top w:val="nil"/>
              <w:left w:val="nil"/>
              <w:bottom w:val="single" w:sz="4" w:space="0" w:color="auto"/>
              <w:right w:val="single" w:sz="4" w:space="0" w:color="auto"/>
            </w:tcBorders>
            <w:shd w:val="clear" w:color="000000" w:fill="D9E1F2"/>
            <w:hideMark/>
          </w:tcPr>
          <w:p w14:paraId="08A88865"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Face to face needed (16)</w:t>
            </w:r>
          </w:p>
        </w:tc>
      </w:tr>
      <w:tr w:rsidR="00FF1507" w:rsidRPr="00FF1507" w14:paraId="6968BDD9"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45197B87"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tcBorders>
              <w:top w:val="nil"/>
              <w:left w:val="nil"/>
              <w:bottom w:val="single" w:sz="4" w:space="0" w:color="auto"/>
              <w:right w:val="single" w:sz="4" w:space="0" w:color="auto"/>
            </w:tcBorders>
            <w:shd w:val="clear" w:color="000000" w:fill="8EA9DB"/>
            <w:noWrap/>
            <w:hideMark/>
          </w:tcPr>
          <w:p w14:paraId="7DA4C90C"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Planning</w:t>
            </w:r>
          </w:p>
        </w:tc>
        <w:tc>
          <w:tcPr>
            <w:tcW w:w="2741" w:type="pct"/>
            <w:tcBorders>
              <w:top w:val="nil"/>
              <w:left w:val="nil"/>
              <w:bottom w:val="single" w:sz="4" w:space="0" w:color="auto"/>
              <w:right w:val="single" w:sz="4" w:space="0" w:color="auto"/>
            </w:tcBorders>
            <w:shd w:val="clear" w:color="000000" w:fill="D9E1F2"/>
            <w:hideMark/>
          </w:tcPr>
          <w:p w14:paraId="35C1DDDA"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Need lead time due to shift management (9)</w:t>
            </w:r>
          </w:p>
        </w:tc>
      </w:tr>
      <w:tr w:rsidR="00FF1507" w:rsidRPr="00FF1507" w14:paraId="5FB74B36"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72481CDF"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tcBorders>
              <w:top w:val="nil"/>
              <w:left w:val="nil"/>
              <w:bottom w:val="single" w:sz="4" w:space="0" w:color="auto"/>
              <w:right w:val="single" w:sz="4" w:space="0" w:color="auto"/>
            </w:tcBorders>
            <w:shd w:val="clear" w:color="000000" w:fill="8EA9DB"/>
            <w:noWrap/>
            <w:hideMark/>
          </w:tcPr>
          <w:p w14:paraId="53889E8E"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Training Approvals</w:t>
            </w:r>
          </w:p>
        </w:tc>
        <w:tc>
          <w:tcPr>
            <w:tcW w:w="2741" w:type="pct"/>
            <w:tcBorders>
              <w:top w:val="nil"/>
              <w:left w:val="nil"/>
              <w:bottom w:val="single" w:sz="4" w:space="0" w:color="auto"/>
              <w:right w:val="single" w:sz="4" w:space="0" w:color="auto"/>
            </w:tcBorders>
            <w:shd w:val="clear" w:color="000000" w:fill="D9E1F2"/>
            <w:hideMark/>
          </w:tcPr>
          <w:p w14:paraId="3B379E0E" w14:textId="05AD5213" w:rsidR="00FF1507" w:rsidRPr="00FF1507" w:rsidRDefault="00BF1963"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Autonomy</w:t>
            </w:r>
            <w:r w:rsidR="00FF1507" w:rsidRPr="00FF1507">
              <w:rPr>
                <w:rFonts w:eastAsia="Times New Roman" w:cs="Arial"/>
                <w:color w:val="000000"/>
                <w:sz w:val="20"/>
                <w:lang w:eastAsia="en-GB"/>
              </w:rPr>
              <w:t xml:space="preserve"> to sign off training (6)</w:t>
            </w:r>
          </w:p>
        </w:tc>
      </w:tr>
      <w:tr w:rsidR="00FF1507" w:rsidRPr="00FF1507" w14:paraId="18F14EBD"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15CD4570"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val="restart"/>
            <w:tcBorders>
              <w:top w:val="nil"/>
              <w:left w:val="single" w:sz="4" w:space="0" w:color="auto"/>
              <w:bottom w:val="single" w:sz="4" w:space="0" w:color="000000"/>
              <w:right w:val="single" w:sz="4" w:space="0" w:color="auto"/>
            </w:tcBorders>
            <w:shd w:val="clear" w:color="000000" w:fill="8EA9DB"/>
            <w:noWrap/>
            <w:hideMark/>
          </w:tcPr>
          <w:p w14:paraId="7EEDA5F6"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Funding</w:t>
            </w:r>
          </w:p>
        </w:tc>
        <w:tc>
          <w:tcPr>
            <w:tcW w:w="2741" w:type="pct"/>
            <w:tcBorders>
              <w:top w:val="nil"/>
              <w:left w:val="nil"/>
              <w:bottom w:val="single" w:sz="4" w:space="0" w:color="auto"/>
              <w:right w:val="single" w:sz="4" w:space="0" w:color="auto"/>
            </w:tcBorders>
            <w:shd w:val="clear" w:color="000000" w:fill="D9E1F2"/>
            <w:hideMark/>
          </w:tcPr>
          <w:p w14:paraId="7E04CB1F"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75% Higher award not equitable (21)</w:t>
            </w:r>
          </w:p>
        </w:tc>
      </w:tr>
      <w:tr w:rsidR="00FF1507" w:rsidRPr="00FF1507" w14:paraId="104B8C1F"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7C66607A"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7E9034E2"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D9E1F2"/>
            <w:hideMark/>
          </w:tcPr>
          <w:p w14:paraId="7D49B902"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Budget for external specialist training (4)</w:t>
            </w:r>
          </w:p>
        </w:tc>
      </w:tr>
      <w:tr w:rsidR="00FF1507" w:rsidRPr="00FF1507" w14:paraId="5CBEDE63"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3D4B479F"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0C0767BF"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D9E1F2"/>
            <w:hideMark/>
          </w:tcPr>
          <w:p w14:paraId="28815E20" w14:textId="77777777" w:rsid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Lack of commitment for non-clinical staff (9)</w:t>
            </w:r>
          </w:p>
          <w:p w14:paraId="1323BAB8" w14:textId="229E286B" w:rsidR="00B86871" w:rsidRPr="00FF1507" w:rsidRDefault="00B86871" w:rsidP="003B620E">
            <w:pPr>
              <w:spacing w:after="0" w:line="480" w:lineRule="auto"/>
              <w:rPr>
                <w:rFonts w:eastAsia="Times New Roman" w:cs="Arial"/>
                <w:color w:val="000000"/>
                <w:sz w:val="20"/>
                <w:lang w:eastAsia="en-GB"/>
              </w:rPr>
            </w:pPr>
          </w:p>
        </w:tc>
      </w:tr>
      <w:tr w:rsidR="00FF1507" w:rsidRPr="00FF1507" w14:paraId="1D500C9C" w14:textId="77777777" w:rsidTr="00FF1507">
        <w:trPr>
          <w:trHeight w:val="290"/>
        </w:trPr>
        <w:tc>
          <w:tcPr>
            <w:tcW w:w="817" w:type="pct"/>
            <w:vMerge w:val="restart"/>
            <w:tcBorders>
              <w:top w:val="single" w:sz="4" w:space="0" w:color="auto"/>
              <w:left w:val="single" w:sz="4" w:space="0" w:color="auto"/>
              <w:bottom w:val="single" w:sz="4" w:space="0" w:color="000000"/>
              <w:right w:val="single" w:sz="4" w:space="0" w:color="auto"/>
            </w:tcBorders>
            <w:shd w:val="clear" w:color="000000" w:fill="548235"/>
            <w:hideMark/>
          </w:tcPr>
          <w:p w14:paraId="216668FD" w14:textId="77777777" w:rsidR="00FF1507" w:rsidRPr="00FF1507" w:rsidRDefault="00FF1507" w:rsidP="003B620E">
            <w:pPr>
              <w:spacing w:after="0" w:line="480" w:lineRule="auto"/>
              <w:rPr>
                <w:rFonts w:eastAsia="Times New Roman" w:cs="Arial"/>
                <w:b/>
                <w:bCs/>
                <w:color w:val="000000"/>
                <w:sz w:val="20"/>
                <w:lang w:eastAsia="en-GB"/>
              </w:rPr>
            </w:pPr>
            <w:r w:rsidRPr="00FF1507">
              <w:rPr>
                <w:rFonts w:eastAsia="Times New Roman" w:cs="Arial"/>
                <w:b/>
                <w:bCs/>
                <w:color w:val="000000"/>
                <w:sz w:val="20"/>
                <w:lang w:eastAsia="en-GB"/>
              </w:rPr>
              <w:t>Promoting Opportunities</w:t>
            </w:r>
          </w:p>
        </w:tc>
        <w:tc>
          <w:tcPr>
            <w:tcW w:w="1442" w:type="pct"/>
            <w:vMerge w:val="restart"/>
            <w:tcBorders>
              <w:top w:val="nil"/>
              <w:left w:val="single" w:sz="4" w:space="0" w:color="auto"/>
              <w:bottom w:val="nil"/>
              <w:right w:val="single" w:sz="4" w:space="0" w:color="auto"/>
            </w:tcBorders>
            <w:shd w:val="clear" w:color="000000" w:fill="A9D08E"/>
            <w:noWrap/>
            <w:hideMark/>
          </w:tcPr>
          <w:p w14:paraId="70D67066"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Access to Information</w:t>
            </w:r>
          </w:p>
        </w:tc>
        <w:tc>
          <w:tcPr>
            <w:tcW w:w="2741" w:type="pct"/>
            <w:tcBorders>
              <w:top w:val="nil"/>
              <w:left w:val="nil"/>
              <w:bottom w:val="single" w:sz="4" w:space="0" w:color="auto"/>
              <w:right w:val="single" w:sz="4" w:space="0" w:color="auto"/>
            </w:tcBorders>
            <w:shd w:val="clear" w:color="000000" w:fill="E2EFDA"/>
            <w:hideMark/>
          </w:tcPr>
          <w:p w14:paraId="6DA2E5A0"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Global not for deskless workforce (29)</w:t>
            </w:r>
          </w:p>
        </w:tc>
      </w:tr>
      <w:tr w:rsidR="00FF1507" w:rsidRPr="00FF1507" w14:paraId="2A69DD31" w14:textId="77777777" w:rsidTr="00FF1507">
        <w:trPr>
          <w:trHeight w:val="2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23007C4A"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nil"/>
              <w:right w:val="single" w:sz="4" w:space="0" w:color="auto"/>
            </w:tcBorders>
            <w:vAlign w:val="center"/>
            <w:hideMark/>
          </w:tcPr>
          <w:p w14:paraId="64ACDE86"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E2EFDA"/>
            <w:noWrap/>
            <w:hideMark/>
          </w:tcPr>
          <w:p w14:paraId="56E1AAFF"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Lack information of training (47)</w:t>
            </w:r>
          </w:p>
        </w:tc>
      </w:tr>
      <w:tr w:rsidR="00FF1507" w:rsidRPr="00FF1507" w14:paraId="04808812" w14:textId="77777777" w:rsidTr="00FF1507">
        <w:trPr>
          <w:trHeight w:val="2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3A577180"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nil"/>
              <w:right w:val="single" w:sz="4" w:space="0" w:color="auto"/>
            </w:tcBorders>
            <w:vAlign w:val="center"/>
            <w:hideMark/>
          </w:tcPr>
          <w:p w14:paraId="47AA0707"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E2EFDA"/>
            <w:hideMark/>
          </w:tcPr>
          <w:p w14:paraId="60DC74FA"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Needs to be more transparent (8)</w:t>
            </w:r>
          </w:p>
        </w:tc>
      </w:tr>
      <w:tr w:rsidR="00FF1507" w:rsidRPr="00FF1507" w14:paraId="727D703D" w14:textId="77777777" w:rsidTr="00FF1507">
        <w:trPr>
          <w:trHeight w:val="2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51F0C792"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nil"/>
              <w:right w:val="single" w:sz="4" w:space="0" w:color="auto"/>
            </w:tcBorders>
            <w:vAlign w:val="center"/>
            <w:hideMark/>
          </w:tcPr>
          <w:p w14:paraId="1D250C40"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E2EFDA"/>
            <w:hideMark/>
          </w:tcPr>
          <w:p w14:paraId="3153AF6B"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Training not relevant - needs to suit needs not (3)</w:t>
            </w:r>
          </w:p>
        </w:tc>
      </w:tr>
      <w:tr w:rsidR="00FF1507" w:rsidRPr="00FF1507" w14:paraId="3F46A23D" w14:textId="77777777" w:rsidTr="00FF1507">
        <w:trPr>
          <w:trHeight w:val="5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5147C23B"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val="restart"/>
            <w:tcBorders>
              <w:top w:val="single" w:sz="4" w:space="0" w:color="auto"/>
              <w:left w:val="single" w:sz="4" w:space="0" w:color="auto"/>
              <w:bottom w:val="single" w:sz="4" w:space="0" w:color="000000"/>
              <w:right w:val="single" w:sz="4" w:space="0" w:color="auto"/>
            </w:tcBorders>
            <w:shd w:val="clear" w:color="000000" w:fill="A9D08E"/>
            <w:noWrap/>
            <w:hideMark/>
          </w:tcPr>
          <w:p w14:paraId="48F324D4" w14:textId="77777777" w:rsidR="00FF1507" w:rsidRPr="00FF1507" w:rsidRDefault="00FF1507" w:rsidP="003B620E">
            <w:pPr>
              <w:spacing w:after="0" w:line="480" w:lineRule="auto"/>
              <w:jc w:val="center"/>
              <w:rPr>
                <w:rFonts w:eastAsia="Times New Roman" w:cs="Arial"/>
                <w:color w:val="000000"/>
                <w:sz w:val="20"/>
                <w:lang w:eastAsia="en-GB"/>
              </w:rPr>
            </w:pPr>
            <w:r w:rsidRPr="00FF1507">
              <w:rPr>
                <w:rFonts w:eastAsia="Times New Roman" w:cs="Arial"/>
                <w:color w:val="000000"/>
                <w:sz w:val="20"/>
                <w:lang w:eastAsia="en-GB"/>
              </w:rPr>
              <w:t>Funding</w:t>
            </w:r>
          </w:p>
        </w:tc>
        <w:tc>
          <w:tcPr>
            <w:tcW w:w="2741" w:type="pct"/>
            <w:tcBorders>
              <w:top w:val="nil"/>
              <w:left w:val="nil"/>
              <w:bottom w:val="single" w:sz="4" w:space="0" w:color="auto"/>
              <w:right w:val="single" w:sz="4" w:space="0" w:color="auto"/>
            </w:tcBorders>
            <w:shd w:val="clear" w:color="000000" w:fill="E2EFDA"/>
            <w:hideMark/>
          </w:tcPr>
          <w:p w14:paraId="32D8B93A"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Need to clarify study leave &amp; higher award process for funding (21)</w:t>
            </w:r>
          </w:p>
        </w:tc>
      </w:tr>
      <w:tr w:rsidR="00FF1507" w:rsidRPr="00FF1507" w14:paraId="492094CC" w14:textId="77777777" w:rsidTr="00FF1507">
        <w:trPr>
          <w:trHeight w:val="2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13CAD288"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single" w:sz="4" w:space="0" w:color="auto"/>
              <w:left w:val="single" w:sz="4" w:space="0" w:color="auto"/>
              <w:bottom w:val="single" w:sz="4" w:space="0" w:color="000000"/>
              <w:right w:val="single" w:sz="4" w:space="0" w:color="auto"/>
            </w:tcBorders>
            <w:vAlign w:val="center"/>
            <w:hideMark/>
          </w:tcPr>
          <w:p w14:paraId="66FB731C"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E2EFDA"/>
            <w:hideMark/>
          </w:tcPr>
          <w:p w14:paraId="204F7091" w14:textId="77777777" w:rsid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Understanding funding opportunities (18)</w:t>
            </w:r>
          </w:p>
          <w:p w14:paraId="577BF2DB" w14:textId="42BE79B2" w:rsidR="00B86871" w:rsidRPr="00FF1507" w:rsidRDefault="00B86871" w:rsidP="003B620E">
            <w:pPr>
              <w:spacing w:after="0" w:line="480" w:lineRule="auto"/>
              <w:rPr>
                <w:rFonts w:eastAsia="Times New Roman" w:cs="Arial"/>
                <w:color w:val="000000"/>
                <w:sz w:val="20"/>
                <w:lang w:eastAsia="en-GB"/>
              </w:rPr>
            </w:pPr>
          </w:p>
        </w:tc>
      </w:tr>
      <w:tr w:rsidR="00FF1507" w:rsidRPr="00FF1507" w14:paraId="2AC3AD06" w14:textId="77777777" w:rsidTr="00FF1507">
        <w:trPr>
          <w:trHeight w:val="500"/>
        </w:trPr>
        <w:tc>
          <w:tcPr>
            <w:tcW w:w="817" w:type="pct"/>
            <w:vMerge w:val="restart"/>
            <w:tcBorders>
              <w:top w:val="nil"/>
              <w:left w:val="single" w:sz="4" w:space="0" w:color="auto"/>
              <w:bottom w:val="nil"/>
              <w:right w:val="single" w:sz="4" w:space="0" w:color="auto"/>
            </w:tcBorders>
            <w:shd w:val="clear" w:color="000000" w:fill="C65911"/>
            <w:hideMark/>
          </w:tcPr>
          <w:p w14:paraId="01F93CC4" w14:textId="77777777" w:rsidR="00FF1507" w:rsidRPr="00FF1507" w:rsidRDefault="00FF1507" w:rsidP="003B620E">
            <w:pPr>
              <w:spacing w:after="0" w:line="480" w:lineRule="auto"/>
              <w:rPr>
                <w:rFonts w:eastAsia="Times New Roman" w:cs="Arial"/>
                <w:b/>
                <w:bCs/>
                <w:color w:val="000000"/>
                <w:sz w:val="20"/>
                <w:lang w:eastAsia="en-GB"/>
              </w:rPr>
            </w:pPr>
            <w:r w:rsidRPr="00FF1507">
              <w:rPr>
                <w:rFonts w:eastAsia="Times New Roman" w:cs="Arial"/>
                <w:b/>
                <w:bCs/>
                <w:color w:val="000000"/>
                <w:sz w:val="20"/>
                <w:lang w:eastAsia="en-GB"/>
              </w:rPr>
              <w:t xml:space="preserve">Resources </w:t>
            </w:r>
          </w:p>
        </w:tc>
        <w:tc>
          <w:tcPr>
            <w:tcW w:w="1442" w:type="pct"/>
            <w:tcBorders>
              <w:top w:val="nil"/>
              <w:left w:val="nil"/>
              <w:bottom w:val="single" w:sz="4" w:space="0" w:color="auto"/>
              <w:right w:val="single" w:sz="4" w:space="0" w:color="auto"/>
            </w:tcBorders>
            <w:shd w:val="clear" w:color="000000" w:fill="F4B084"/>
            <w:noWrap/>
            <w:hideMark/>
          </w:tcPr>
          <w:p w14:paraId="519CD8D5"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Staffing Pressures</w:t>
            </w:r>
          </w:p>
        </w:tc>
        <w:tc>
          <w:tcPr>
            <w:tcW w:w="2741" w:type="pct"/>
            <w:tcBorders>
              <w:top w:val="nil"/>
              <w:left w:val="nil"/>
              <w:bottom w:val="single" w:sz="4" w:space="0" w:color="auto"/>
              <w:right w:val="single" w:sz="4" w:space="0" w:color="auto"/>
            </w:tcBorders>
            <w:shd w:val="clear" w:color="000000" w:fill="FCE4D6"/>
            <w:hideMark/>
          </w:tcPr>
          <w:p w14:paraId="093754FA"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Staffing pressures/Can't release staff (67)</w:t>
            </w:r>
          </w:p>
        </w:tc>
      </w:tr>
      <w:tr w:rsidR="00FF1507" w:rsidRPr="00FF1507" w14:paraId="6407E178" w14:textId="77777777" w:rsidTr="00FF1507">
        <w:trPr>
          <w:trHeight w:val="500"/>
        </w:trPr>
        <w:tc>
          <w:tcPr>
            <w:tcW w:w="817" w:type="pct"/>
            <w:vMerge/>
            <w:tcBorders>
              <w:top w:val="nil"/>
              <w:left w:val="single" w:sz="4" w:space="0" w:color="auto"/>
              <w:bottom w:val="nil"/>
              <w:right w:val="single" w:sz="4" w:space="0" w:color="auto"/>
            </w:tcBorders>
            <w:vAlign w:val="center"/>
            <w:hideMark/>
          </w:tcPr>
          <w:p w14:paraId="2FD18D7B"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tcBorders>
              <w:top w:val="nil"/>
              <w:left w:val="nil"/>
              <w:bottom w:val="single" w:sz="4" w:space="0" w:color="auto"/>
              <w:right w:val="single" w:sz="4" w:space="0" w:color="auto"/>
            </w:tcBorders>
            <w:shd w:val="clear" w:color="000000" w:fill="F4B084"/>
            <w:noWrap/>
            <w:hideMark/>
          </w:tcPr>
          <w:p w14:paraId="152D7A68"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IT Resources </w:t>
            </w:r>
          </w:p>
        </w:tc>
        <w:tc>
          <w:tcPr>
            <w:tcW w:w="2741" w:type="pct"/>
            <w:tcBorders>
              <w:top w:val="nil"/>
              <w:left w:val="nil"/>
              <w:bottom w:val="single" w:sz="4" w:space="0" w:color="auto"/>
              <w:right w:val="single" w:sz="4" w:space="0" w:color="auto"/>
            </w:tcBorders>
            <w:shd w:val="clear" w:color="000000" w:fill="FCE4D6"/>
            <w:hideMark/>
          </w:tcPr>
          <w:p w14:paraId="0CBDAFA4" w14:textId="5526100F"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Don't have computers to access </w:t>
            </w:r>
            <w:r w:rsidR="00BF1963" w:rsidRPr="00FF1507">
              <w:rPr>
                <w:rFonts w:eastAsia="Times New Roman" w:cs="Arial"/>
                <w:color w:val="000000"/>
                <w:sz w:val="20"/>
                <w:lang w:eastAsia="en-GB"/>
              </w:rPr>
              <w:t>eLearning</w:t>
            </w:r>
            <w:r w:rsidRPr="00FF1507">
              <w:rPr>
                <w:rFonts w:eastAsia="Times New Roman" w:cs="Arial"/>
                <w:color w:val="000000"/>
                <w:sz w:val="20"/>
                <w:lang w:eastAsia="en-GB"/>
              </w:rPr>
              <w:t>, managed on compliance (21)</w:t>
            </w:r>
          </w:p>
        </w:tc>
      </w:tr>
      <w:tr w:rsidR="00FF1507" w:rsidRPr="00FF1507" w14:paraId="1C6C3FA9"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1D61AFF5"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tcBorders>
              <w:top w:val="nil"/>
              <w:left w:val="nil"/>
              <w:bottom w:val="single" w:sz="4" w:space="0" w:color="auto"/>
              <w:right w:val="single" w:sz="4" w:space="0" w:color="auto"/>
            </w:tcBorders>
            <w:shd w:val="clear" w:color="000000" w:fill="F4B084"/>
            <w:noWrap/>
            <w:hideMark/>
          </w:tcPr>
          <w:p w14:paraId="47A80B0B" w14:textId="7C9A4927" w:rsidR="00FF1507" w:rsidRPr="00FF1507" w:rsidRDefault="00AA1308"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Accommodation</w:t>
            </w:r>
          </w:p>
        </w:tc>
        <w:tc>
          <w:tcPr>
            <w:tcW w:w="2741" w:type="pct"/>
            <w:tcBorders>
              <w:top w:val="nil"/>
              <w:left w:val="nil"/>
              <w:bottom w:val="single" w:sz="4" w:space="0" w:color="auto"/>
              <w:right w:val="single" w:sz="4" w:space="0" w:color="auto"/>
            </w:tcBorders>
            <w:shd w:val="clear" w:color="000000" w:fill="FCE4D6"/>
            <w:hideMark/>
          </w:tcPr>
          <w:p w14:paraId="14BC71F3" w14:textId="4B246AF0"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No venue/means we </w:t>
            </w:r>
            <w:r w:rsidR="00C4756D" w:rsidRPr="00FF1507">
              <w:rPr>
                <w:rFonts w:eastAsia="Times New Roman" w:cs="Arial"/>
                <w:color w:val="000000"/>
                <w:sz w:val="20"/>
                <w:lang w:eastAsia="en-GB"/>
              </w:rPr>
              <w:t>can’t</w:t>
            </w:r>
            <w:r w:rsidRPr="00FF1507">
              <w:rPr>
                <w:rFonts w:eastAsia="Times New Roman" w:cs="Arial"/>
                <w:color w:val="000000"/>
                <w:sz w:val="20"/>
                <w:lang w:eastAsia="en-GB"/>
              </w:rPr>
              <w:t xml:space="preserve"> even do team training (11)</w:t>
            </w:r>
          </w:p>
        </w:tc>
      </w:tr>
      <w:tr w:rsidR="00FF1507" w:rsidRPr="00FF1507" w14:paraId="63C19536"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7FD2FBB3"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val="restart"/>
            <w:tcBorders>
              <w:top w:val="nil"/>
              <w:left w:val="single" w:sz="4" w:space="0" w:color="auto"/>
              <w:bottom w:val="single" w:sz="4" w:space="0" w:color="000000"/>
              <w:right w:val="single" w:sz="4" w:space="0" w:color="auto"/>
            </w:tcBorders>
            <w:shd w:val="clear" w:color="000000" w:fill="F4B084"/>
            <w:hideMark/>
          </w:tcPr>
          <w:p w14:paraId="5C0F02E7"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Cost Pressures</w:t>
            </w:r>
          </w:p>
        </w:tc>
        <w:tc>
          <w:tcPr>
            <w:tcW w:w="2741" w:type="pct"/>
            <w:tcBorders>
              <w:top w:val="nil"/>
              <w:left w:val="nil"/>
              <w:bottom w:val="single" w:sz="4" w:space="0" w:color="auto"/>
              <w:right w:val="single" w:sz="4" w:space="0" w:color="auto"/>
            </w:tcBorders>
            <w:shd w:val="clear" w:color="000000" w:fill="FCE4D6"/>
            <w:noWrap/>
            <w:hideMark/>
          </w:tcPr>
          <w:p w14:paraId="46EF41F1"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Lack of training/department funds (55)</w:t>
            </w:r>
          </w:p>
        </w:tc>
      </w:tr>
      <w:tr w:rsidR="00FF1507" w:rsidRPr="00FF1507" w14:paraId="5B7BF179" w14:textId="77777777" w:rsidTr="00FF1507">
        <w:trPr>
          <w:trHeight w:val="500"/>
        </w:trPr>
        <w:tc>
          <w:tcPr>
            <w:tcW w:w="817" w:type="pct"/>
            <w:vMerge/>
            <w:tcBorders>
              <w:top w:val="nil"/>
              <w:left w:val="single" w:sz="4" w:space="0" w:color="auto"/>
              <w:bottom w:val="nil"/>
              <w:right w:val="single" w:sz="4" w:space="0" w:color="auto"/>
            </w:tcBorders>
            <w:vAlign w:val="center"/>
            <w:hideMark/>
          </w:tcPr>
          <w:p w14:paraId="14863095"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7B02702F"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CE4D6"/>
            <w:hideMark/>
          </w:tcPr>
          <w:p w14:paraId="2796B3C9"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Investment needed for band 5 nurses/AHP (3)</w:t>
            </w:r>
          </w:p>
        </w:tc>
      </w:tr>
      <w:tr w:rsidR="00FF1507" w:rsidRPr="00FF1507" w14:paraId="45602E76"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3CEB856D"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326A719A"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CE4D6"/>
            <w:hideMark/>
          </w:tcPr>
          <w:p w14:paraId="3894F3F7"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L&amp;D should manage funds to make it fair (2)</w:t>
            </w:r>
          </w:p>
        </w:tc>
      </w:tr>
      <w:tr w:rsidR="00FF1507" w:rsidRPr="00FF1507" w14:paraId="68B7F499"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15E335A5"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488DA713"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CE4D6"/>
            <w:hideMark/>
          </w:tcPr>
          <w:p w14:paraId="7D4F5D37"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Lack of backfill budget to allow training (18)</w:t>
            </w:r>
          </w:p>
        </w:tc>
      </w:tr>
      <w:tr w:rsidR="00FF1507" w:rsidRPr="00FF1507" w14:paraId="26578181"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742F87E4"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tcBorders>
              <w:top w:val="nil"/>
              <w:left w:val="nil"/>
              <w:bottom w:val="single" w:sz="4" w:space="0" w:color="auto"/>
              <w:right w:val="single" w:sz="4" w:space="0" w:color="auto"/>
            </w:tcBorders>
            <w:shd w:val="clear" w:color="000000" w:fill="F4B084"/>
            <w:noWrap/>
            <w:hideMark/>
          </w:tcPr>
          <w:p w14:paraId="5E7D2EC3"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Study Time</w:t>
            </w:r>
          </w:p>
        </w:tc>
        <w:tc>
          <w:tcPr>
            <w:tcW w:w="2741" w:type="pct"/>
            <w:tcBorders>
              <w:top w:val="nil"/>
              <w:left w:val="nil"/>
              <w:bottom w:val="single" w:sz="4" w:space="0" w:color="auto"/>
              <w:right w:val="single" w:sz="4" w:space="0" w:color="auto"/>
            </w:tcBorders>
            <w:shd w:val="clear" w:color="000000" w:fill="FCE4D6"/>
            <w:hideMark/>
          </w:tcPr>
          <w:p w14:paraId="3F69390D" w14:textId="77777777" w:rsid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Protection of study time (21)</w:t>
            </w:r>
          </w:p>
          <w:p w14:paraId="0377CF47" w14:textId="47B6806A" w:rsidR="00B86871" w:rsidRPr="00FF1507" w:rsidRDefault="00B86871" w:rsidP="003B620E">
            <w:pPr>
              <w:spacing w:after="0" w:line="480" w:lineRule="auto"/>
              <w:rPr>
                <w:rFonts w:eastAsia="Times New Roman" w:cs="Arial"/>
                <w:color w:val="000000"/>
                <w:sz w:val="20"/>
                <w:lang w:eastAsia="en-GB"/>
              </w:rPr>
            </w:pPr>
          </w:p>
        </w:tc>
      </w:tr>
      <w:tr w:rsidR="00FF1507" w:rsidRPr="00FF1507" w14:paraId="020B85DD" w14:textId="77777777" w:rsidTr="00FF1507">
        <w:trPr>
          <w:trHeight w:val="290"/>
        </w:trPr>
        <w:tc>
          <w:tcPr>
            <w:tcW w:w="817" w:type="pct"/>
            <w:vMerge w:val="restart"/>
            <w:tcBorders>
              <w:top w:val="nil"/>
              <w:left w:val="single" w:sz="4" w:space="0" w:color="auto"/>
              <w:bottom w:val="nil"/>
              <w:right w:val="single" w:sz="4" w:space="0" w:color="auto"/>
            </w:tcBorders>
            <w:shd w:val="clear" w:color="000000" w:fill="757171"/>
            <w:hideMark/>
          </w:tcPr>
          <w:p w14:paraId="060FF9E0" w14:textId="77777777" w:rsidR="00FF1507" w:rsidRPr="00FF1507" w:rsidRDefault="00FF1507" w:rsidP="003B620E">
            <w:pPr>
              <w:spacing w:after="0" w:line="480" w:lineRule="auto"/>
              <w:rPr>
                <w:rFonts w:eastAsia="Times New Roman" w:cs="Arial"/>
                <w:b/>
                <w:bCs/>
                <w:color w:val="000000"/>
                <w:sz w:val="20"/>
                <w:lang w:eastAsia="en-GB"/>
              </w:rPr>
            </w:pPr>
            <w:r w:rsidRPr="00FF1507">
              <w:rPr>
                <w:rFonts w:eastAsia="Times New Roman" w:cs="Arial"/>
                <w:b/>
                <w:bCs/>
                <w:color w:val="000000"/>
                <w:sz w:val="20"/>
                <w:lang w:eastAsia="en-GB"/>
              </w:rPr>
              <w:t>Systems &amp; Processes</w:t>
            </w:r>
          </w:p>
        </w:tc>
        <w:tc>
          <w:tcPr>
            <w:tcW w:w="1442" w:type="pct"/>
            <w:vMerge w:val="restart"/>
            <w:tcBorders>
              <w:top w:val="nil"/>
              <w:left w:val="single" w:sz="4" w:space="0" w:color="auto"/>
              <w:bottom w:val="single" w:sz="4" w:space="0" w:color="000000"/>
              <w:right w:val="single" w:sz="4" w:space="0" w:color="auto"/>
            </w:tcBorders>
            <w:shd w:val="clear" w:color="000000" w:fill="BFBFBF"/>
            <w:noWrap/>
            <w:hideMark/>
          </w:tcPr>
          <w:p w14:paraId="2DF1A8D8"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Study Leave/Higher Awards</w:t>
            </w:r>
          </w:p>
        </w:tc>
        <w:tc>
          <w:tcPr>
            <w:tcW w:w="2741" w:type="pct"/>
            <w:tcBorders>
              <w:top w:val="nil"/>
              <w:left w:val="nil"/>
              <w:bottom w:val="single" w:sz="4" w:space="0" w:color="auto"/>
              <w:right w:val="single" w:sz="4" w:space="0" w:color="auto"/>
            </w:tcBorders>
            <w:shd w:val="clear" w:color="000000" w:fill="F2F2F2"/>
            <w:hideMark/>
          </w:tcPr>
          <w:p w14:paraId="2AE72F3A"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Processes too complicated (16)</w:t>
            </w:r>
          </w:p>
        </w:tc>
      </w:tr>
      <w:tr w:rsidR="00FF1507" w:rsidRPr="00FF1507" w14:paraId="35BD63C5" w14:textId="77777777" w:rsidTr="00FF1507">
        <w:trPr>
          <w:trHeight w:val="500"/>
        </w:trPr>
        <w:tc>
          <w:tcPr>
            <w:tcW w:w="817" w:type="pct"/>
            <w:vMerge/>
            <w:tcBorders>
              <w:top w:val="nil"/>
              <w:left w:val="single" w:sz="4" w:space="0" w:color="auto"/>
              <w:bottom w:val="nil"/>
              <w:right w:val="single" w:sz="4" w:space="0" w:color="auto"/>
            </w:tcBorders>
            <w:vAlign w:val="center"/>
            <w:hideMark/>
          </w:tcPr>
          <w:p w14:paraId="0F1B0ED5"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1C14C6EB"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2F2F2"/>
            <w:hideMark/>
          </w:tcPr>
          <w:p w14:paraId="641FDF10"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Should be submitted before manager approval, more equitable (19)</w:t>
            </w:r>
          </w:p>
        </w:tc>
      </w:tr>
      <w:tr w:rsidR="00FF1507" w:rsidRPr="00FF1507" w14:paraId="67BCC322"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3DA9592E"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24CF00AC"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2F2F2"/>
            <w:hideMark/>
          </w:tcPr>
          <w:p w14:paraId="34597A7C"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Application windows more flexible (8)</w:t>
            </w:r>
          </w:p>
        </w:tc>
      </w:tr>
      <w:tr w:rsidR="00FF1507" w:rsidRPr="00FF1507" w14:paraId="5FC25A17"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4F96D242"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680CFED2"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2F2F2"/>
            <w:hideMark/>
          </w:tcPr>
          <w:p w14:paraId="5598BE1E"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Takes too long (19)</w:t>
            </w:r>
          </w:p>
        </w:tc>
      </w:tr>
      <w:tr w:rsidR="00FF1507" w:rsidRPr="00FF1507" w14:paraId="554D891F"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3E07125A"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val="restart"/>
            <w:tcBorders>
              <w:top w:val="nil"/>
              <w:left w:val="single" w:sz="4" w:space="0" w:color="auto"/>
              <w:bottom w:val="nil"/>
              <w:right w:val="single" w:sz="4" w:space="0" w:color="auto"/>
            </w:tcBorders>
            <w:shd w:val="clear" w:color="000000" w:fill="BFBFBF"/>
            <w:noWrap/>
            <w:hideMark/>
          </w:tcPr>
          <w:p w14:paraId="3057D30C"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ESR/LMS</w:t>
            </w:r>
          </w:p>
        </w:tc>
        <w:tc>
          <w:tcPr>
            <w:tcW w:w="2741" w:type="pct"/>
            <w:tcBorders>
              <w:top w:val="nil"/>
              <w:left w:val="nil"/>
              <w:bottom w:val="single" w:sz="4" w:space="0" w:color="auto"/>
              <w:right w:val="single" w:sz="4" w:space="0" w:color="auto"/>
            </w:tcBorders>
            <w:shd w:val="clear" w:color="000000" w:fill="F2F2F2"/>
            <w:hideMark/>
          </w:tcPr>
          <w:p w14:paraId="344850B9" w14:textId="319511A2" w:rsidR="00FF1507" w:rsidRPr="00FF1507" w:rsidRDefault="00C4756D"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eLearning</w:t>
            </w:r>
            <w:r w:rsidR="00FF1507" w:rsidRPr="00FF1507">
              <w:rPr>
                <w:rFonts w:eastAsia="Times New Roman" w:cs="Arial"/>
                <w:color w:val="000000"/>
                <w:sz w:val="20"/>
                <w:lang w:eastAsia="en-GB"/>
              </w:rPr>
              <w:t xml:space="preserve"> Platform too complicated (24)</w:t>
            </w:r>
          </w:p>
        </w:tc>
      </w:tr>
      <w:tr w:rsidR="00FF1507" w:rsidRPr="00FF1507" w14:paraId="136D29FA"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1A9241C8"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nil"/>
              <w:right w:val="single" w:sz="4" w:space="0" w:color="auto"/>
            </w:tcBorders>
            <w:vAlign w:val="center"/>
            <w:hideMark/>
          </w:tcPr>
          <w:p w14:paraId="77F24F20"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2F2F2"/>
            <w:hideMark/>
          </w:tcPr>
          <w:p w14:paraId="25D264AE" w14:textId="21B2DAB5"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Better </w:t>
            </w:r>
            <w:r w:rsidR="00AA1308" w:rsidRPr="00FF1507">
              <w:rPr>
                <w:rFonts w:eastAsia="Times New Roman" w:cs="Arial"/>
                <w:color w:val="000000"/>
                <w:sz w:val="20"/>
                <w:lang w:eastAsia="en-GB"/>
              </w:rPr>
              <w:t>understanding</w:t>
            </w:r>
            <w:r w:rsidRPr="00FF1507">
              <w:rPr>
                <w:rFonts w:eastAsia="Times New Roman" w:cs="Arial"/>
                <w:color w:val="000000"/>
                <w:sz w:val="20"/>
                <w:lang w:eastAsia="en-GB"/>
              </w:rPr>
              <w:t xml:space="preserve"> of mandatory training</w:t>
            </w:r>
          </w:p>
        </w:tc>
      </w:tr>
      <w:tr w:rsidR="00FF1507" w:rsidRPr="00FF1507" w14:paraId="584F87A9"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5DF0093A"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nil"/>
              <w:right w:val="single" w:sz="4" w:space="0" w:color="auto"/>
            </w:tcBorders>
            <w:vAlign w:val="center"/>
            <w:hideMark/>
          </w:tcPr>
          <w:p w14:paraId="5C9ED2C1"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2F2F2"/>
            <w:hideMark/>
          </w:tcPr>
          <w:p w14:paraId="54082A67" w14:textId="20F63F46" w:rsidR="00FF1507" w:rsidRPr="00FF1507" w:rsidRDefault="00C4756D"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eLearning</w:t>
            </w:r>
            <w:r w:rsidR="00FF1507" w:rsidRPr="00FF1507">
              <w:rPr>
                <w:rFonts w:eastAsia="Times New Roman" w:cs="Arial"/>
                <w:color w:val="000000"/>
                <w:sz w:val="20"/>
                <w:lang w:eastAsia="en-GB"/>
              </w:rPr>
              <w:t xml:space="preserve"> support online (12)</w:t>
            </w:r>
          </w:p>
        </w:tc>
      </w:tr>
      <w:tr w:rsidR="00FF1507" w:rsidRPr="00FF1507" w14:paraId="35670BBE"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7E143ADA"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nil"/>
              <w:right w:val="single" w:sz="4" w:space="0" w:color="auto"/>
            </w:tcBorders>
            <w:vAlign w:val="center"/>
            <w:hideMark/>
          </w:tcPr>
          <w:p w14:paraId="6922C2F1"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2F2F2"/>
            <w:hideMark/>
          </w:tcPr>
          <w:p w14:paraId="759D7A3A" w14:textId="1525DF78" w:rsidR="00FF1507" w:rsidRPr="00FF1507" w:rsidRDefault="00C4756D"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eLearning</w:t>
            </w:r>
            <w:r w:rsidR="00FF1507" w:rsidRPr="00FF1507">
              <w:rPr>
                <w:rFonts w:eastAsia="Times New Roman" w:cs="Arial"/>
                <w:color w:val="000000"/>
                <w:sz w:val="20"/>
                <w:lang w:eastAsia="en-GB"/>
              </w:rPr>
              <w:t xml:space="preserve"> support face to face sessions (13)</w:t>
            </w:r>
          </w:p>
        </w:tc>
      </w:tr>
      <w:tr w:rsidR="00FF1507" w:rsidRPr="00FF1507" w14:paraId="347E358B" w14:textId="77777777" w:rsidTr="00FF1507">
        <w:trPr>
          <w:trHeight w:val="290"/>
        </w:trPr>
        <w:tc>
          <w:tcPr>
            <w:tcW w:w="817" w:type="pct"/>
            <w:vMerge/>
            <w:tcBorders>
              <w:top w:val="nil"/>
              <w:left w:val="single" w:sz="4" w:space="0" w:color="auto"/>
              <w:bottom w:val="nil"/>
              <w:right w:val="single" w:sz="4" w:space="0" w:color="auto"/>
            </w:tcBorders>
            <w:vAlign w:val="center"/>
            <w:hideMark/>
          </w:tcPr>
          <w:p w14:paraId="4D3A377D"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tcBorders>
              <w:top w:val="nil"/>
              <w:left w:val="single" w:sz="4" w:space="0" w:color="auto"/>
              <w:bottom w:val="nil"/>
              <w:right w:val="single" w:sz="4" w:space="0" w:color="auto"/>
            </w:tcBorders>
            <w:vAlign w:val="center"/>
            <w:hideMark/>
          </w:tcPr>
          <w:p w14:paraId="4D6F8A7B"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2F2F2"/>
            <w:hideMark/>
          </w:tcPr>
          <w:p w14:paraId="4B2062E1"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ESR Problems meaning downtime (4)</w:t>
            </w:r>
          </w:p>
        </w:tc>
      </w:tr>
      <w:tr w:rsidR="00FF1507" w:rsidRPr="00FF1507" w14:paraId="4CEE529A" w14:textId="77777777" w:rsidTr="00FF1507">
        <w:trPr>
          <w:trHeight w:val="500"/>
        </w:trPr>
        <w:tc>
          <w:tcPr>
            <w:tcW w:w="817" w:type="pct"/>
            <w:vMerge/>
            <w:tcBorders>
              <w:top w:val="nil"/>
              <w:left w:val="single" w:sz="4" w:space="0" w:color="auto"/>
              <w:bottom w:val="nil"/>
              <w:right w:val="single" w:sz="4" w:space="0" w:color="auto"/>
            </w:tcBorders>
            <w:vAlign w:val="center"/>
            <w:hideMark/>
          </w:tcPr>
          <w:p w14:paraId="68D8ED3C" w14:textId="77777777" w:rsidR="00FF1507" w:rsidRPr="00FF1507" w:rsidRDefault="00FF1507" w:rsidP="003B620E">
            <w:pPr>
              <w:spacing w:after="0" w:line="480" w:lineRule="auto"/>
              <w:rPr>
                <w:rFonts w:eastAsia="Times New Roman" w:cs="Arial"/>
                <w:b/>
                <w:bCs/>
                <w:color w:val="000000"/>
                <w:sz w:val="20"/>
                <w:lang w:eastAsia="en-GB"/>
              </w:rPr>
            </w:pPr>
          </w:p>
        </w:tc>
        <w:tc>
          <w:tcPr>
            <w:tcW w:w="1442" w:type="pct"/>
            <w:vMerge w:val="restart"/>
            <w:tcBorders>
              <w:top w:val="single" w:sz="4" w:space="0" w:color="auto"/>
              <w:left w:val="single" w:sz="4" w:space="0" w:color="auto"/>
              <w:bottom w:val="single" w:sz="4" w:space="0" w:color="000000"/>
              <w:right w:val="single" w:sz="4" w:space="0" w:color="auto"/>
            </w:tcBorders>
            <w:shd w:val="clear" w:color="000000" w:fill="BFBFBF"/>
            <w:noWrap/>
            <w:hideMark/>
          </w:tcPr>
          <w:p w14:paraId="65120B89"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CPD</w:t>
            </w:r>
          </w:p>
        </w:tc>
        <w:tc>
          <w:tcPr>
            <w:tcW w:w="2741" w:type="pct"/>
            <w:tcBorders>
              <w:top w:val="nil"/>
              <w:left w:val="nil"/>
              <w:bottom w:val="single" w:sz="4" w:space="0" w:color="auto"/>
              <w:right w:val="single" w:sz="4" w:space="0" w:color="auto"/>
            </w:tcBorders>
            <w:shd w:val="clear" w:color="000000" w:fill="F2F2F2"/>
            <w:hideMark/>
          </w:tcPr>
          <w:p w14:paraId="00516077"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How can ESR record CPD (3)</w:t>
            </w:r>
          </w:p>
        </w:tc>
      </w:tr>
      <w:tr w:rsidR="00FF1507" w:rsidRPr="00FF1507" w14:paraId="55B59A5C" w14:textId="77777777" w:rsidTr="00FF1507">
        <w:trPr>
          <w:trHeight w:val="500"/>
        </w:trPr>
        <w:tc>
          <w:tcPr>
            <w:tcW w:w="817" w:type="pct"/>
            <w:tcBorders>
              <w:top w:val="nil"/>
              <w:left w:val="single" w:sz="4" w:space="0" w:color="auto"/>
              <w:bottom w:val="nil"/>
              <w:right w:val="single" w:sz="4" w:space="0" w:color="auto"/>
            </w:tcBorders>
            <w:shd w:val="clear" w:color="000000" w:fill="757171"/>
            <w:hideMark/>
          </w:tcPr>
          <w:p w14:paraId="6DE3BF93" w14:textId="77777777" w:rsidR="00FF1507" w:rsidRPr="00FF1507" w:rsidRDefault="00FF1507" w:rsidP="003B620E">
            <w:pPr>
              <w:spacing w:after="0" w:line="480" w:lineRule="auto"/>
              <w:rPr>
                <w:rFonts w:eastAsia="Times New Roman" w:cs="Arial"/>
                <w:b/>
                <w:bCs/>
                <w:color w:val="000000"/>
                <w:sz w:val="20"/>
                <w:lang w:eastAsia="en-GB"/>
              </w:rPr>
            </w:pPr>
            <w:r w:rsidRPr="00FF1507">
              <w:rPr>
                <w:rFonts w:eastAsia="Times New Roman" w:cs="Arial"/>
                <w:b/>
                <w:bCs/>
                <w:color w:val="000000"/>
                <w:sz w:val="20"/>
                <w:lang w:eastAsia="en-GB"/>
              </w:rPr>
              <w:t> </w:t>
            </w:r>
          </w:p>
        </w:tc>
        <w:tc>
          <w:tcPr>
            <w:tcW w:w="1442" w:type="pct"/>
            <w:vMerge/>
            <w:tcBorders>
              <w:top w:val="single" w:sz="4" w:space="0" w:color="auto"/>
              <w:left w:val="single" w:sz="4" w:space="0" w:color="auto"/>
              <w:bottom w:val="single" w:sz="4" w:space="0" w:color="000000"/>
              <w:right w:val="single" w:sz="4" w:space="0" w:color="auto"/>
            </w:tcBorders>
            <w:vAlign w:val="center"/>
            <w:hideMark/>
          </w:tcPr>
          <w:p w14:paraId="55396CA0"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2F2F2"/>
            <w:hideMark/>
          </w:tcPr>
          <w:p w14:paraId="17092AA4" w14:textId="6149A6D5"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How can ESR capture mentoring/on-the-job </w:t>
            </w:r>
            <w:r w:rsidR="00AA1308" w:rsidRPr="00FF1507">
              <w:rPr>
                <w:rFonts w:eastAsia="Times New Roman" w:cs="Arial"/>
                <w:color w:val="000000"/>
                <w:sz w:val="20"/>
                <w:lang w:eastAsia="en-GB"/>
              </w:rPr>
              <w:t>training</w:t>
            </w:r>
            <w:r w:rsidRPr="00FF1507">
              <w:rPr>
                <w:rFonts w:eastAsia="Times New Roman" w:cs="Arial"/>
                <w:color w:val="000000"/>
                <w:sz w:val="20"/>
                <w:lang w:eastAsia="en-GB"/>
              </w:rPr>
              <w:t xml:space="preserve"> (2)</w:t>
            </w:r>
          </w:p>
        </w:tc>
      </w:tr>
      <w:tr w:rsidR="00FF1507" w:rsidRPr="00FF1507" w14:paraId="17902B5E" w14:textId="77777777" w:rsidTr="00FF1507">
        <w:trPr>
          <w:trHeight w:val="500"/>
        </w:trPr>
        <w:tc>
          <w:tcPr>
            <w:tcW w:w="817" w:type="pct"/>
            <w:vMerge w:val="restart"/>
            <w:tcBorders>
              <w:top w:val="single" w:sz="4" w:space="0" w:color="auto"/>
              <w:left w:val="single" w:sz="4" w:space="0" w:color="auto"/>
              <w:bottom w:val="nil"/>
              <w:right w:val="single" w:sz="4" w:space="0" w:color="auto"/>
            </w:tcBorders>
            <w:shd w:val="clear" w:color="000000" w:fill="BF8F00"/>
            <w:hideMark/>
          </w:tcPr>
          <w:p w14:paraId="32EFB1E2" w14:textId="776CB73B"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Training </w:t>
            </w:r>
            <w:r w:rsidR="00C4756D" w:rsidRPr="00FF1507">
              <w:rPr>
                <w:rFonts w:eastAsia="Times New Roman" w:cs="Arial"/>
                <w:color w:val="000000"/>
                <w:sz w:val="20"/>
                <w:lang w:eastAsia="en-GB"/>
              </w:rPr>
              <w:t>Opportunities</w:t>
            </w:r>
          </w:p>
        </w:tc>
        <w:tc>
          <w:tcPr>
            <w:tcW w:w="1442" w:type="pct"/>
            <w:tcBorders>
              <w:top w:val="nil"/>
              <w:left w:val="nil"/>
              <w:bottom w:val="single" w:sz="4" w:space="0" w:color="auto"/>
              <w:right w:val="single" w:sz="4" w:space="0" w:color="auto"/>
            </w:tcBorders>
            <w:shd w:val="clear" w:color="000000" w:fill="FFD966"/>
            <w:noWrap/>
            <w:hideMark/>
          </w:tcPr>
          <w:p w14:paraId="30880B9C"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Training Needs Analysis</w:t>
            </w:r>
          </w:p>
        </w:tc>
        <w:tc>
          <w:tcPr>
            <w:tcW w:w="2741" w:type="pct"/>
            <w:tcBorders>
              <w:top w:val="nil"/>
              <w:left w:val="nil"/>
              <w:bottom w:val="single" w:sz="4" w:space="0" w:color="auto"/>
              <w:right w:val="single" w:sz="4" w:space="0" w:color="auto"/>
            </w:tcBorders>
            <w:shd w:val="clear" w:color="000000" w:fill="FFF2CC"/>
            <w:hideMark/>
          </w:tcPr>
          <w:p w14:paraId="6E3237B6"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Identify Training Needs service specific and then a timetable (4)</w:t>
            </w:r>
          </w:p>
        </w:tc>
      </w:tr>
      <w:tr w:rsidR="00FF1507" w:rsidRPr="00FF1507" w14:paraId="5B23C202" w14:textId="77777777" w:rsidTr="00FF1507">
        <w:trPr>
          <w:trHeight w:val="500"/>
        </w:trPr>
        <w:tc>
          <w:tcPr>
            <w:tcW w:w="817" w:type="pct"/>
            <w:vMerge/>
            <w:tcBorders>
              <w:top w:val="single" w:sz="4" w:space="0" w:color="auto"/>
              <w:left w:val="single" w:sz="4" w:space="0" w:color="auto"/>
              <w:bottom w:val="nil"/>
              <w:right w:val="single" w:sz="4" w:space="0" w:color="auto"/>
            </w:tcBorders>
            <w:vAlign w:val="center"/>
            <w:hideMark/>
          </w:tcPr>
          <w:p w14:paraId="10DC7E82"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val="restart"/>
            <w:tcBorders>
              <w:top w:val="nil"/>
              <w:left w:val="single" w:sz="4" w:space="0" w:color="auto"/>
              <w:bottom w:val="single" w:sz="4" w:space="0" w:color="000000"/>
              <w:right w:val="single" w:sz="4" w:space="0" w:color="auto"/>
            </w:tcBorders>
            <w:shd w:val="clear" w:color="000000" w:fill="FFD966"/>
            <w:hideMark/>
          </w:tcPr>
          <w:p w14:paraId="75EDEE08"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Management Training</w:t>
            </w:r>
          </w:p>
        </w:tc>
        <w:tc>
          <w:tcPr>
            <w:tcW w:w="2741" w:type="pct"/>
            <w:tcBorders>
              <w:top w:val="nil"/>
              <w:left w:val="nil"/>
              <w:bottom w:val="single" w:sz="4" w:space="0" w:color="auto"/>
              <w:right w:val="single" w:sz="4" w:space="0" w:color="auto"/>
            </w:tcBorders>
            <w:shd w:val="clear" w:color="000000" w:fill="FFF2CC"/>
            <w:hideMark/>
          </w:tcPr>
          <w:p w14:paraId="43D19A93"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How to promote training to staff (6)</w:t>
            </w:r>
          </w:p>
        </w:tc>
      </w:tr>
      <w:tr w:rsidR="00FF1507" w:rsidRPr="00FF1507" w14:paraId="54D03772" w14:textId="77777777" w:rsidTr="00FF1507">
        <w:trPr>
          <w:trHeight w:val="500"/>
        </w:trPr>
        <w:tc>
          <w:tcPr>
            <w:tcW w:w="817" w:type="pct"/>
            <w:vMerge/>
            <w:tcBorders>
              <w:top w:val="single" w:sz="4" w:space="0" w:color="auto"/>
              <w:left w:val="single" w:sz="4" w:space="0" w:color="auto"/>
              <w:bottom w:val="nil"/>
              <w:right w:val="single" w:sz="4" w:space="0" w:color="auto"/>
            </w:tcBorders>
            <w:vAlign w:val="center"/>
            <w:hideMark/>
          </w:tcPr>
          <w:p w14:paraId="05D6A0F2"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15E90BB4"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FF2CC"/>
            <w:hideMark/>
          </w:tcPr>
          <w:p w14:paraId="2872BD2D"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Want management Training - lack confidence and skills (39)</w:t>
            </w:r>
          </w:p>
        </w:tc>
      </w:tr>
      <w:tr w:rsidR="00FF1507" w:rsidRPr="00FF1507" w14:paraId="08E678EB" w14:textId="77777777" w:rsidTr="00FF1507">
        <w:trPr>
          <w:trHeight w:val="750"/>
        </w:trPr>
        <w:tc>
          <w:tcPr>
            <w:tcW w:w="817" w:type="pct"/>
            <w:vMerge/>
            <w:tcBorders>
              <w:top w:val="single" w:sz="4" w:space="0" w:color="auto"/>
              <w:left w:val="single" w:sz="4" w:space="0" w:color="auto"/>
              <w:bottom w:val="nil"/>
              <w:right w:val="single" w:sz="4" w:space="0" w:color="auto"/>
            </w:tcBorders>
            <w:vAlign w:val="center"/>
            <w:hideMark/>
          </w:tcPr>
          <w:p w14:paraId="52EBF0EC"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408665C7"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FF2CC"/>
            <w:hideMark/>
          </w:tcPr>
          <w:p w14:paraId="7EFB472D" w14:textId="3F59561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Management: Human Resource Management, Financial Management, Payroll, NHS Pensions, Accounting, </w:t>
            </w:r>
            <w:r w:rsidR="00AA1308" w:rsidRPr="00FF1507">
              <w:rPr>
                <w:rFonts w:eastAsia="Times New Roman" w:cs="Arial"/>
                <w:color w:val="000000"/>
                <w:sz w:val="20"/>
                <w:lang w:eastAsia="en-GB"/>
              </w:rPr>
              <w:t>leadership</w:t>
            </w:r>
            <w:r w:rsidRPr="00FF1507">
              <w:rPr>
                <w:rFonts w:eastAsia="Times New Roman" w:cs="Arial"/>
                <w:color w:val="000000"/>
                <w:sz w:val="20"/>
                <w:lang w:eastAsia="en-GB"/>
              </w:rPr>
              <w:t>, recruitment</w:t>
            </w:r>
          </w:p>
        </w:tc>
      </w:tr>
      <w:tr w:rsidR="00FF1507" w:rsidRPr="00FF1507" w14:paraId="19D3E219" w14:textId="77777777" w:rsidTr="00FF1507">
        <w:trPr>
          <w:trHeight w:val="290"/>
        </w:trPr>
        <w:tc>
          <w:tcPr>
            <w:tcW w:w="817" w:type="pct"/>
            <w:vMerge/>
            <w:tcBorders>
              <w:top w:val="single" w:sz="4" w:space="0" w:color="auto"/>
              <w:left w:val="single" w:sz="4" w:space="0" w:color="auto"/>
              <w:bottom w:val="nil"/>
              <w:right w:val="single" w:sz="4" w:space="0" w:color="auto"/>
            </w:tcBorders>
            <w:vAlign w:val="center"/>
            <w:hideMark/>
          </w:tcPr>
          <w:p w14:paraId="0CB994AF"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4689B1B9"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FF2CC"/>
            <w:hideMark/>
          </w:tcPr>
          <w:p w14:paraId="2B73F03B"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Lack of people management tools (16)</w:t>
            </w:r>
          </w:p>
        </w:tc>
      </w:tr>
      <w:tr w:rsidR="00FF1507" w:rsidRPr="00FF1507" w14:paraId="1A9BA3E8" w14:textId="77777777" w:rsidTr="00FF1507">
        <w:trPr>
          <w:trHeight w:val="500"/>
        </w:trPr>
        <w:tc>
          <w:tcPr>
            <w:tcW w:w="817" w:type="pct"/>
            <w:vMerge/>
            <w:tcBorders>
              <w:top w:val="single" w:sz="4" w:space="0" w:color="auto"/>
              <w:left w:val="single" w:sz="4" w:space="0" w:color="auto"/>
              <w:bottom w:val="nil"/>
              <w:right w:val="single" w:sz="4" w:space="0" w:color="auto"/>
            </w:tcBorders>
            <w:vAlign w:val="center"/>
            <w:hideMark/>
          </w:tcPr>
          <w:p w14:paraId="7095AAAD" w14:textId="77777777" w:rsidR="00FF1507" w:rsidRPr="00FF1507" w:rsidRDefault="00FF1507" w:rsidP="003B620E">
            <w:pPr>
              <w:spacing w:after="0" w:line="480" w:lineRule="auto"/>
              <w:rPr>
                <w:rFonts w:eastAsia="Times New Roman" w:cs="Arial"/>
                <w:color w:val="000000"/>
                <w:sz w:val="20"/>
                <w:lang w:eastAsia="en-GB"/>
              </w:rPr>
            </w:pPr>
          </w:p>
        </w:tc>
        <w:tc>
          <w:tcPr>
            <w:tcW w:w="1442" w:type="pct"/>
            <w:tcBorders>
              <w:top w:val="nil"/>
              <w:left w:val="nil"/>
              <w:bottom w:val="single" w:sz="4" w:space="0" w:color="auto"/>
              <w:right w:val="single" w:sz="4" w:space="0" w:color="auto"/>
            </w:tcBorders>
            <w:shd w:val="clear" w:color="000000" w:fill="FFD966"/>
            <w:noWrap/>
            <w:hideMark/>
          </w:tcPr>
          <w:p w14:paraId="38C1A7A2"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Training Delivery</w:t>
            </w:r>
          </w:p>
        </w:tc>
        <w:tc>
          <w:tcPr>
            <w:tcW w:w="2741" w:type="pct"/>
            <w:tcBorders>
              <w:top w:val="nil"/>
              <w:left w:val="nil"/>
              <w:bottom w:val="single" w:sz="4" w:space="0" w:color="auto"/>
              <w:right w:val="single" w:sz="4" w:space="0" w:color="auto"/>
            </w:tcBorders>
            <w:shd w:val="clear" w:color="000000" w:fill="FFF2CC"/>
            <w:hideMark/>
          </w:tcPr>
          <w:p w14:paraId="7848C432"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use alternative methods (podcasts, flowcharts, videos, face to face, virtual, quiz) (9)</w:t>
            </w:r>
          </w:p>
        </w:tc>
      </w:tr>
      <w:tr w:rsidR="00FF1507" w:rsidRPr="00FF1507" w14:paraId="504B01B4" w14:textId="77777777" w:rsidTr="00FF1507">
        <w:trPr>
          <w:trHeight w:val="2010"/>
        </w:trPr>
        <w:tc>
          <w:tcPr>
            <w:tcW w:w="817" w:type="pct"/>
            <w:vMerge/>
            <w:tcBorders>
              <w:top w:val="single" w:sz="4" w:space="0" w:color="auto"/>
              <w:left w:val="single" w:sz="4" w:space="0" w:color="auto"/>
              <w:bottom w:val="nil"/>
              <w:right w:val="single" w:sz="4" w:space="0" w:color="auto"/>
            </w:tcBorders>
            <w:vAlign w:val="center"/>
            <w:hideMark/>
          </w:tcPr>
          <w:p w14:paraId="5FEBCAEE" w14:textId="77777777" w:rsidR="00FF1507" w:rsidRPr="00FF1507" w:rsidRDefault="00FF1507" w:rsidP="003B620E">
            <w:pPr>
              <w:spacing w:after="0" w:line="480" w:lineRule="auto"/>
              <w:rPr>
                <w:rFonts w:eastAsia="Times New Roman" w:cs="Arial"/>
                <w:color w:val="000000"/>
                <w:sz w:val="20"/>
                <w:lang w:eastAsia="en-GB"/>
              </w:rPr>
            </w:pPr>
          </w:p>
        </w:tc>
        <w:tc>
          <w:tcPr>
            <w:tcW w:w="1442" w:type="pct"/>
            <w:tcBorders>
              <w:top w:val="nil"/>
              <w:left w:val="nil"/>
              <w:bottom w:val="single" w:sz="4" w:space="0" w:color="auto"/>
              <w:right w:val="single" w:sz="4" w:space="0" w:color="auto"/>
            </w:tcBorders>
            <w:shd w:val="clear" w:color="000000" w:fill="FFD966"/>
            <w:noWrap/>
            <w:hideMark/>
          </w:tcPr>
          <w:p w14:paraId="73D4E985"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Mandatory training</w:t>
            </w:r>
          </w:p>
        </w:tc>
        <w:tc>
          <w:tcPr>
            <w:tcW w:w="2741" w:type="pct"/>
            <w:tcBorders>
              <w:top w:val="nil"/>
              <w:left w:val="nil"/>
              <w:bottom w:val="single" w:sz="4" w:space="0" w:color="auto"/>
              <w:right w:val="single" w:sz="4" w:space="0" w:color="auto"/>
            </w:tcBorders>
            <w:shd w:val="clear" w:color="000000" w:fill="FFF2CC"/>
            <w:hideMark/>
          </w:tcPr>
          <w:p w14:paraId="4A0F8415" w14:textId="6561C07A"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Mandatory training not fit for process, not relevant to the role and it is difficult to access, </w:t>
            </w:r>
            <w:r w:rsidR="00B77899" w:rsidRPr="00FF1507">
              <w:rPr>
                <w:rFonts w:eastAsia="Times New Roman" w:cs="Arial"/>
                <w:color w:val="000000"/>
                <w:sz w:val="20"/>
                <w:lang w:eastAsia="en-GB"/>
              </w:rPr>
              <w:t>the</w:t>
            </w:r>
            <w:r w:rsidRPr="00FF1507">
              <w:rPr>
                <w:rFonts w:eastAsia="Times New Roman" w:cs="Arial"/>
                <w:color w:val="000000"/>
                <w:sz w:val="20"/>
                <w:lang w:eastAsia="en-GB"/>
              </w:rPr>
              <w:t xml:space="preserve"> quality of the units is inconsistent, and I think the whole process needs to be overhauled and made easier to access and more relevant. </w:t>
            </w:r>
            <w:r w:rsidR="00B77899" w:rsidRPr="00FF1507">
              <w:rPr>
                <w:rFonts w:eastAsia="Times New Roman" w:cs="Arial"/>
                <w:color w:val="000000"/>
                <w:sz w:val="20"/>
                <w:lang w:eastAsia="en-GB"/>
              </w:rPr>
              <w:t>Now</w:t>
            </w:r>
            <w:r w:rsidRPr="00FF1507">
              <w:rPr>
                <w:rFonts w:eastAsia="Times New Roman" w:cs="Arial"/>
                <w:color w:val="000000"/>
                <w:sz w:val="20"/>
                <w:lang w:eastAsia="en-GB"/>
              </w:rPr>
              <w:t xml:space="preserve"> it is a tick box exercise which adds nothing of </w:t>
            </w:r>
            <w:r w:rsidR="00B77899" w:rsidRPr="00FF1507">
              <w:rPr>
                <w:rFonts w:eastAsia="Times New Roman" w:cs="Arial"/>
                <w:color w:val="000000"/>
                <w:sz w:val="20"/>
                <w:lang w:eastAsia="en-GB"/>
              </w:rPr>
              <w:t>value</w:t>
            </w:r>
            <w:r w:rsidRPr="00FF1507">
              <w:rPr>
                <w:rFonts w:eastAsia="Times New Roman" w:cs="Arial"/>
                <w:color w:val="000000"/>
                <w:sz w:val="20"/>
                <w:lang w:eastAsia="en-GB"/>
              </w:rPr>
              <w:t>. That time would be better spent on training that is more focussed on the needs of the service. (3)</w:t>
            </w:r>
          </w:p>
        </w:tc>
      </w:tr>
      <w:tr w:rsidR="00FF1507" w:rsidRPr="00FF1507" w14:paraId="2BDA33C7" w14:textId="77777777" w:rsidTr="00FF1507">
        <w:trPr>
          <w:trHeight w:val="290"/>
        </w:trPr>
        <w:tc>
          <w:tcPr>
            <w:tcW w:w="817" w:type="pct"/>
            <w:vMerge/>
            <w:tcBorders>
              <w:top w:val="single" w:sz="4" w:space="0" w:color="auto"/>
              <w:left w:val="single" w:sz="4" w:space="0" w:color="auto"/>
              <w:bottom w:val="nil"/>
              <w:right w:val="single" w:sz="4" w:space="0" w:color="auto"/>
            </w:tcBorders>
            <w:vAlign w:val="center"/>
            <w:hideMark/>
          </w:tcPr>
          <w:p w14:paraId="688D3BB1" w14:textId="77777777" w:rsidR="00FF1507" w:rsidRPr="00FF1507" w:rsidRDefault="00FF1507" w:rsidP="003B620E">
            <w:pPr>
              <w:spacing w:after="0" w:line="480" w:lineRule="auto"/>
              <w:rPr>
                <w:rFonts w:eastAsia="Times New Roman" w:cs="Arial"/>
                <w:color w:val="000000"/>
                <w:sz w:val="20"/>
                <w:lang w:eastAsia="en-GB"/>
              </w:rPr>
            </w:pPr>
          </w:p>
        </w:tc>
        <w:tc>
          <w:tcPr>
            <w:tcW w:w="1442" w:type="pct"/>
            <w:tcBorders>
              <w:top w:val="nil"/>
              <w:left w:val="nil"/>
              <w:bottom w:val="single" w:sz="4" w:space="0" w:color="auto"/>
              <w:right w:val="single" w:sz="4" w:space="0" w:color="auto"/>
            </w:tcBorders>
            <w:shd w:val="clear" w:color="000000" w:fill="FFD966"/>
            <w:noWrap/>
            <w:hideMark/>
          </w:tcPr>
          <w:p w14:paraId="0D37E552"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MDT training</w:t>
            </w:r>
          </w:p>
        </w:tc>
        <w:tc>
          <w:tcPr>
            <w:tcW w:w="2741" w:type="pct"/>
            <w:tcBorders>
              <w:top w:val="nil"/>
              <w:left w:val="nil"/>
              <w:bottom w:val="single" w:sz="4" w:space="0" w:color="auto"/>
              <w:right w:val="single" w:sz="4" w:space="0" w:color="auto"/>
            </w:tcBorders>
            <w:shd w:val="clear" w:color="000000" w:fill="FFF2CC"/>
            <w:hideMark/>
          </w:tcPr>
          <w:p w14:paraId="34654378"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Greater focus on MDT delivery (5)</w:t>
            </w:r>
          </w:p>
        </w:tc>
      </w:tr>
      <w:tr w:rsidR="00FF1507" w:rsidRPr="00FF1507" w14:paraId="6C489059" w14:textId="77777777" w:rsidTr="00FF1507">
        <w:trPr>
          <w:trHeight w:val="290"/>
        </w:trPr>
        <w:tc>
          <w:tcPr>
            <w:tcW w:w="817" w:type="pct"/>
            <w:vMerge/>
            <w:tcBorders>
              <w:top w:val="single" w:sz="4" w:space="0" w:color="auto"/>
              <w:left w:val="single" w:sz="4" w:space="0" w:color="auto"/>
              <w:bottom w:val="nil"/>
              <w:right w:val="single" w:sz="4" w:space="0" w:color="auto"/>
            </w:tcBorders>
            <w:vAlign w:val="center"/>
            <w:hideMark/>
          </w:tcPr>
          <w:p w14:paraId="6D012352" w14:textId="77777777" w:rsidR="00FF1507" w:rsidRPr="00FF1507" w:rsidRDefault="00FF1507" w:rsidP="003B620E">
            <w:pPr>
              <w:spacing w:after="0" w:line="480" w:lineRule="auto"/>
              <w:rPr>
                <w:rFonts w:eastAsia="Times New Roman" w:cs="Arial"/>
                <w:color w:val="000000"/>
                <w:sz w:val="20"/>
                <w:lang w:eastAsia="en-GB"/>
              </w:rPr>
            </w:pPr>
          </w:p>
        </w:tc>
        <w:tc>
          <w:tcPr>
            <w:tcW w:w="1442" w:type="pct"/>
            <w:tcBorders>
              <w:top w:val="nil"/>
              <w:left w:val="nil"/>
              <w:bottom w:val="single" w:sz="4" w:space="0" w:color="auto"/>
              <w:right w:val="single" w:sz="4" w:space="0" w:color="auto"/>
            </w:tcBorders>
            <w:shd w:val="clear" w:color="000000" w:fill="FFD966"/>
            <w:noWrap/>
            <w:hideMark/>
          </w:tcPr>
          <w:p w14:paraId="5FB4EC4F"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PADR Training</w:t>
            </w:r>
          </w:p>
        </w:tc>
        <w:tc>
          <w:tcPr>
            <w:tcW w:w="2741" w:type="pct"/>
            <w:tcBorders>
              <w:top w:val="nil"/>
              <w:left w:val="nil"/>
              <w:bottom w:val="single" w:sz="4" w:space="0" w:color="auto"/>
              <w:right w:val="single" w:sz="4" w:space="0" w:color="auto"/>
            </w:tcBorders>
            <w:shd w:val="clear" w:color="000000" w:fill="FFF2CC"/>
            <w:hideMark/>
          </w:tcPr>
          <w:p w14:paraId="3ADA85B7"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Link to PADR - Greater focus on development </w:t>
            </w:r>
          </w:p>
        </w:tc>
      </w:tr>
      <w:tr w:rsidR="00FF1507" w:rsidRPr="00FF1507" w14:paraId="05920339" w14:textId="77777777" w:rsidTr="00FF1507">
        <w:trPr>
          <w:trHeight w:val="500"/>
        </w:trPr>
        <w:tc>
          <w:tcPr>
            <w:tcW w:w="817" w:type="pct"/>
            <w:vMerge/>
            <w:tcBorders>
              <w:top w:val="single" w:sz="4" w:space="0" w:color="auto"/>
              <w:left w:val="single" w:sz="4" w:space="0" w:color="auto"/>
              <w:bottom w:val="nil"/>
              <w:right w:val="single" w:sz="4" w:space="0" w:color="auto"/>
            </w:tcBorders>
            <w:vAlign w:val="center"/>
            <w:hideMark/>
          </w:tcPr>
          <w:p w14:paraId="36D6A27D" w14:textId="77777777" w:rsidR="00FF1507" w:rsidRPr="00FF1507" w:rsidRDefault="00FF1507" w:rsidP="003B620E">
            <w:pPr>
              <w:spacing w:after="0" w:line="480" w:lineRule="auto"/>
              <w:rPr>
                <w:rFonts w:eastAsia="Times New Roman" w:cs="Arial"/>
                <w:color w:val="000000"/>
                <w:sz w:val="20"/>
                <w:lang w:eastAsia="en-GB"/>
              </w:rPr>
            </w:pPr>
          </w:p>
        </w:tc>
        <w:tc>
          <w:tcPr>
            <w:tcW w:w="1442" w:type="pct"/>
            <w:tcBorders>
              <w:top w:val="nil"/>
              <w:left w:val="nil"/>
              <w:bottom w:val="single" w:sz="4" w:space="0" w:color="auto"/>
              <w:right w:val="single" w:sz="4" w:space="0" w:color="auto"/>
            </w:tcBorders>
            <w:shd w:val="clear" w:color="000000" w:fill="FFD966"/>
            <w:noWrap/>
            <w:hideMark/>
          </w:tcPr>
          <w:p w14:paraId="63246E80"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Retention</w:t>
            </w:r>
          </w:p>
        </w:tc>
        <w:tc>
          <w:tcPr>
            <w:tcW w:w="2741" w:type="pct"/>
            <w:tcBorders>
              <w:top w:val="nil"/>
              <w:left w:val="nil"/>
              <w:bottom w:val="single" w:sz="4" w:space="0" w:color="auto"/>
              <w:right w:val="single" w:sz="4" w:space="0" w:color="auto"/>
            </w:tcBorders>
            <w:shd w:val="clear" w:color="000000" w:fill="FFF2CC"/>
            <w:hideMark/>
          </w:tcPr>
          <w:p w14:paraId="07AFFD38"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More training available for lower band roles for development and improve retention</w:t>
            </w:r>
          </w:p>
        </w:tc>
      </w:tr>
      <w:tr w:rsidR="00FF1507" w:rsidRPr="00FF1507" w14:paraId="723663F3" w14:textId="77777777" w:rsidTr="00FF1507">
        <w:trPr>
          <w:trHeight w:val="530"/>
        </w:trPr>
        <w:tc>
          <w:tcPr>
            <w:tcW w:w="817" w:type="pct"/>
            <w:vMerge/>
            <w:tcBorders>
              <w:top w:val="single" w:sz="4" w:space="0" w:color="auto"/>
              <w:left w:val="single" w:sz="4" w:space="0" w:color="auto"/>
              <w:bottom w:val="nil"/>
              <w:right w:val="single" w:sz="4" w:space="0" w:color="auto"/>
            </w:tcBorders>
            <w:vAlign w:val="center"/>
            <w:hideMark/>
          </w:tcPr>
          <w:p w14:paraId="4D9245D2"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val="restart"/>
            <w:tcBorders>
              <w:top w:val="nil"/>
              <w:left w:val="single" w:sz="4" w:space="0" w:color="auto"/>
              <w:bottom w:val="single" w:sz="4" w:space="0" w:color="000000"/>
              <w:right w:val="single" w:sz="4" w:space="0" w:color="auto"/>
            </w:tcBorders>
            <w:shd w:val="clear" w:color="000000" w:fill="FFD966"/>
            <w:noWrap/>
            <w:hideMark/>
          </w:tcPr>
          <w:p w14:paraId="7F8D7841"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Specialist Training</w:t>
            </w:r>
          </w:p>
        </w:tc>
        <w:tc>
          <w:tcPr>
            <w:tcW w:w="2741" w:type="pct"/>
            <w:tcBorders>
              <w:top w:val="nil"/>
              <w:left w:val="nil"/>
              <w:bottom w:val="single" w:sz="4" w:space="0" w:color="auto"/>
              <w:right w:val="single" w:sz="4" w:space="0" w:color="auto"/>
            </w:tcBorders>
            <w:shd w:val="clear" w:color="000000" w:fill="FFF2CC"/>
            <w:hideMark/>
          </w:tcPr>
          <w:p w14:paraId="714B5630" w14:textId="34AEB20B"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Admin: Triaging, summarising, </w:t>
            </w:r>
            <w:r w:rsidR="00B77899" w:rsidRPr="00FF1507">
              <w:rPr>
                <w:rFonts w:eastAsia="Times New Roman" w:cs="Arial"/>
                <w:color w:val="000000"/>
                <w:sz w:val="20"/>
                <w:lang w:eastAsia="en-GB"/>
              </w:rPr>
              <w:t>read coding</w:t>
            </w:r>
            <w:r w:rsidRPr="00FF1507">
              <w:rPr>
                <w:rFonts w:eastAsia="Times New Roman" w:cs="Arial"/>
                <w:color w:val="000000"/>
                <w:sz w:val="20"/>
                <w:lang w:eastAsia="en-GB"/>
              </w:rPr>
              <w:t>, Repeat Prescriptions, workflow management, customer service</w:t>
            </w:r>
          </w:p>
        </w:tc>
      </w:tr>
      <w:tr w:rsidR="00FF1507" w:rsidRPr="00FF1507" w14:paraId="53BFEC44" w14:textId="77777777" w:rsidTr="00FF1507">
        <w:trPr>
          <w:trHeight w:val="750"/>
        </w:trPr>
        <w:tc>
          <w:tcPr>
            <w:tcW w:w="817" w:type="pct"/>
            <w:vMerge/>
            <w:tcBorders>
              <w:top w:val="single" w:sz="4" w:space="0" w:color="auto"/>
              <w:left w:val="single" w:sz="4" w:space="0" w:color="auto"/>
              <w:bottom w:val="nil"/>
              <w:right w:val="single" w:sz="4" w:space="0" w:color="auto"/>
            </w:tcBorders>
            <w:vAlign w:val="center"/>
            <w:hideMark/>
          </w:tcPr>
          <w:p w14:paraId="2BA54C80"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7F74A1A3"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FF2CC"/>
            <w:hideMark/>
          </w:tcPr>
          <w:p w14:paraId="3869F3EF" w14:textId="375B10E5"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 Clinical: Basic Life support, </w:t>
            </w:r>
            <w:r w:rsidR="00B77899" w:rsidRPr="00FF1507">
              <w:rPr>
                <w:rFonts w:eastAsia="Times New Roman" w:cs="Arial"/>
                <w:color w:val="000000"/>
                <w:sz w:val="20"/>
                <w:lang w:eastAsia="en-GB"/>
              </w:rPr>
              <w:t>safeguarding</w:t>
            </w:r>
            <w:r w:rsidRPr="00FF1507">
              <w:rPr>
                <w:rFonts w:eastAsia="Times New Roman" w:cs="Arial"/>
                <w:color w:val="000000"/>
                <w:sz w:val="20"/>
                <w:lang w:eastAsia="en-GB"/>
              </w:rPr>
              <w:t xml:space="preserve"> (children &amp; adults), chronic disease management, immunisations, wound care.</w:t>
            </w:r>
          </w:p>
        </w:tc>
      </w:tr>
      <w:tr w:rsidR="00FF1507" w:rsidRPr="00FF1507" w14:paraId="57476DEB" w14:textId="77777777" w:rsidTr="00FF1507">
        <w:trPr>
          <w:trHeight w:val="290"/>
        </w:trPr>
        <w:tc>
          <w:tcPr>
            <w:tcW w:w="817" w:type="pct"/>
            <w:vMerge/>
            <w:tcBorders>
              <w:top w:val="single" w:sz="4" w:space="0" w:color="auto"/>
              <w:left w:val="single" w:sz="4" w:space="0" w:color="auto"/>
              <w:bottom w:val="nil"/>
              <w:right w:val="single" w:sz="4" w:space="0" w:color="auto"/>
            </w:tcBorders>
            <w:vAlign w:val="center"/>
            <w:hideMark/>
          </w:tcPr>
          <w:p w14:paraId="04D7E1BF"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val="restart"/>
            <w:tcBorders>
              <w:top w:val="nil"/>
              <w:left w:val="single" w:sz="4" w:space="0" w:color="auto"/>
              <w:bottom w:val="single" w:sz="4" w:space="0" w:color="000000"/>
              <w:right w:val="single" w:sz="4" w:space="0" w:color="auto"/>
            </w:tcBorders>
            <w:shd w:val="clear" w:color="000000" w:fill="FFD966"/>
            <w:noWrap/>
            <w:hideMark/>
          </w:tcPr>
          <w:p w14:paraId="68FC0538"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IT Training</w:t>
            </w:r>
          </w:p>
        </w:tc>
        <w:tc>
          <w:tcPr>
            <w:tcW w:w="2741" w:type="pct"/>
            <w:tcBorders>
              <w:top w:val="nil"/>
              <w:left w:val="nil"/>
              <w:bottom w:val="single" w:sz="4" w:space="0" w:color="auto"/>
              <w:right w:val="single" w:sz="4" w:space="0" w:color="auto"/>
            </w:tcBorders>
            <w:shd w:val="clear" w:color="000000" w:fill="FFF2CC"/>
            <w:hideMark/>
          </w:tcPr>
          <w:p w14:paraId="27613553"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training in IT packages needed (20)</w:t>
            </w:r>
          </w:p>
        </w:tc>
      </w:tr>
      <w:tr w:rsidR="00FF1507" w:rsidRPr="00FF1507" w14:paraId="4DA28EE5" w14:textId="77777777" w:rsidTr="00FF1507">
        <w:trPr>
          <w:trHeight w:val="290"/>
        </w:trPr>
        <w:tc>
          <w:tcPr>
            <w:tcW w:w="817" w:type="pct"/>
            <w:vMerge/>
            <w:tcBorders>
              <w:top w:val="single" w:sz="4" w:space="0" w:color="auto"/>
              <w:left w:val="single" w:sz="4" w:space="0" w:color="auto"/>
              <w:bottom w:val="nil"/>
              <w:right w:val="single" w:sz="4" w:space="0" w:color="auto"/>
            </w:tcBorders>
            <w:vAlign w:val="center"/>
            <w:hideMark/>
          </w:tcPr>
          <w:p w14:paraId="6A50B61F"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3567B6BA"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FFF2CC"/>
            <w:hideMark/>
          </w:tcPr>
          <w:p w14:paraId="66D9D3E3"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Advanced IT skills will increase productivity (2)</w:t>
            </w:r>
          </w:p>
        </w:tc>
      </w:tr>
      <w:tr w:rsidR="00FF1507" w:rsidRPr="00FF1507" w14:paraId="56D4147B" w14:textId="77777777" w:rsidTr="00FF1507">
        <w:trPr>
          <w:trHeight w:val="290"/>
        </w:trPr>
        <w:tc>
          <w:tcPr>
            <w:tcW w:w="817" w:type="pct"/>
            <w:vMerge w:val="restart"/>
            <w:tcBorders>
              <w:top w:val="single" w:sz="4" w:space="0" w:color="auto"/>
              <w:left w:val="single" w:sz="4" w:space="0" w:color="auto"/>
              <w:bottom w:val="single" w:sz="4" w:space="0" w:color="000000"/>
              <w:right w:val="single" w:sz="4" w:space="0" w:color="auto"/>
            </w:tcBorders>
            <w:shd w:val="clear" w:color="000000" w:fill="33CCCC"/>
            <w:hideMark/>
          </w:tcPr>
          <w:p w14:paraId="7050C274"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Barriers to Training</w:t>
            </w:r>
          </w:p>
        </w:tc>
        <w:tc>
          <w:tcPr>
            <w:tcW w:w="1442" w:type="pct"/>
            <w:vMerge w:val="restart"/>
            <w:tcBorders>
              <w:top w:val="nil"/>
              <w:left w:val="single" w:sz="4" w:space="0" w:color="auto"/>
              <w:bottom w:val="single" w:sz="4" w:space="0" w:color="000000"/>
              <w:right w:val="single" w:sz="4" w:space="0" w:color="auto"/>
            </w:tcBorders>
            <w:shd w:val="clear" w:color="000000" w:fill="66FFFF"/>
            <w:noWrap/>
            <w:hideMark/>
          </w:tcPr>
          <w:p w14:paraId="6540BF1E"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Equitable Access</w:t>
            </w:r>
          </w:p>
        </w:tc>
        <w:tc>
          <w:tcPr>
            <w:tcW w:w="2741" w:type="pct"/>
            <w:tcBorders>
              <w:top w:val="nil"/>
              <w:left w:val="nil"/>
              <w:bottom w:val="single" w:sz="4" w:space="0" w:color="auto"/>
              <w:right w:val="single" w:sz="4" w:space="0" w:color="auto"/>
            </w:tcBorders>
            <w:shd w:val="clear" w:color="000000" w:fill="CCFFFF"/>
            <w:hideMark/>
          </w:tcPr>
          <w:p w14:paraId="7FF0E026"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Balance and Fairness with pressures (3)</w:t>
            </w:r>
          </w:p>
        </w:tc>
      </w:tr>
      <w:tr w:rsidR="00FF1507" w:rsidRPr="00FF1507" w14:paraId="22B19382" w14:textId="77777777" w:rsidTr="00FF1507">
        <w:trPr>
          <w:trHeight w:val="2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21228422"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4433D0D6"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CCFFFF"/>
            <w:hideMark/>
          </w:tcPr>
          <w:p w14:paraId="12DF7C55"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Courses offered to some and not others (8)</w:t>
            </w:r>
          </w:p>
        </w:tc>
      </w:tr>
      <w:tr w:rsidR="00FF1507" w:rsidRPr="00FF1507" w14:paraId="1D476703" w14:textId="77777777" w:rsidTr="00FF1507">
        <w:trPr>
          <w:trHeight w:val="2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1174B8C6"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tcBorders>
              <w:top w:val="nil"/>
              <w:left w:val="single" w:sz="4" w:space="0" w:color="auto"/>
              <w:bottom w:val="single" w:sz="4" w:space="0" w:color="000000"/>
              <w:right w:val="single" w:sz="4" w:space="0" w:color="auto"/>
            </w:tcBorders>
            <w:vAlign w:val="center"/>
            <w:hideMark/>
          </w:tcPr>
          <w:p w14:paraId="45E12F8A"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CCFFFF"/>
            <w:hideMark/>
          </w:tcPr>
          <w:p w14:paraId="6AE99008"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Need transparent application process (4)</w:t>
            </w:r>
          </w:p>
        </w:tc>
      </w:tr>
      <w:tr w:rsidR="00FF1507" w:rsidRPr="00FF1507" w14:paraId="295B2143" w14:textId="77777777" w:rsidTr="00FF1507">
        <w:trPr>
          <w:trHeight w:val="2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5747AB57"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val="restart"/>
            <w:tcBorders>
              <w:top w:val="nil"/>
              <w:left w:val="single" w:sz="4" w:space="0" w:color="auto"/>
              <w:bottom w:val="nil"/>
              <w:right w:val="single" w:sz="4" w:space="0" w:color="auto"/>
            </w:tcBorders>
            <w:shd w:val="clear" w:color="000000" w:fill="66FFFF"/>
            <w:noWrap/>
            <w:hideMark/>
          </w:tcPr>
          <w:p w14:paraId="73850CDB"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Positive Feedback</w:t>
            </w:r>
          </w:p>
        </w:tc>
        <w:tc>
          <w:tcPr>
            <w:tcW w:w="2741" w:type="pct"/>
            <w:tcBorders>
              <w:top w:val="nil"/>
              <w:left w:val="nil"/>
              <w:bottom w:val="single" w:sz="4" w:space="0" w:color="auto"/>
              <w:right w:val="single" w:sz="4" w:space="0" w:color="auto"/>
            </w:tcBorders>
            <w:shd w:val="clear" w:color="000000" w:fill="CCFFFF"/>
            <w:hideMark/>
          </w:tcPr>
          <w:p w14:paraId="524B2F1C"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Improved learning culture in recent years (9)</w:t>
            </w:r>
          </w:p>
        </w:tc>
      </w:tr>
      <w:tr w:rsidR="00FF1507" w:rsidRPr="00FF1507" w14:paraId="7DEC1237" w14:textId="77777777" w:rsidTr="00FF1507">
        <w:trPr>
          <w:trHeight w:val="50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2817C3E2" w14:textId="77777777" w:rsidR="00FF1507" w:rsidRPr="00FF1507" w:rsidRDefault="00FF1507" w:rsidP="003B620E">
            <w:pPr>
              <w:spacing w:after="0" w:line="480" w:lineRule="auto"/>
              <w:rPr>
                <w:rFonts w:eastAsia="Times New Roman" w:cs="Arial"/>
                <w:color w:val="000000"/>
                <w:sz w:val="20"/>
                <w:lang w:eastAsia="en-GB"/>
              </w:rPr>
            </w:pPr>
          </w:p>
        </w:tc>
        <w:tc>
          <w:tcPr>
            <w:tcW w:w="1442" w:type="pct"/>
            <w:vMerge/>
            <w:tcBorders>
              <w:top w:val="nil"/>
              <w:left w:val="single" w:sz="4" w:space="0" w:color="auto"/>
              <w:bottom w:val="nil"/>
              <w:right w:val="single" w:sz="4" w:space="0" w:color="auto"/>
            </w:tcBorders>
            <w:vAlign w:val="center"/>
            <w:hideMark/>
          </w:tcPr>
          <w:p w14:paraId="32C285F3" w14:textId="77777777" w:rsidR="00FF1507" w:rsidRPr="00FF1507" w:rsidRDefault="00FF1507" w:rsidP="003B620E">
            <w:pPr>
              <w:spacing w:after="0" w:line="480" w:lineRule="auto"/>
              <w:rPr>
                <w:rFonts w:eastAsia="Times New Roman" w:cs="Arial"/>
                <w:color w:val="000000"/>
                <w:sz w:val="20"/>
                <w:lang w:eastAsia="en-GB"/>
              </w:rPr>
            </w:pPr>
          </w:p>
        </w:tc>
        <w:tc>
          <w:tcPr>
            <w:tcW w:w="2741" w:type="pct"/>
            <w:tcBorders>
              <w:top w:val="nil"/>
              <w:left w:val="nil"/>
              <w:bottom w:val="single" w:sz="4" w:space="0" w:color="auto"/>
              <w:right w:val="single" w:sz="4" w:space="0" w:color="auto"/>
            </w:tcBorders>
            <w:shd w:val="clear" w:color="000000" w:fill="CCFFFF"/>
            <w:hideMark/>
          </w:tcPr>
          <w:p w14:paraId="6B9994BD" w14:textId="1AA62D51"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 xml:space="preserve">Example of self-worth and belonging in a team </w:t>
            </w:r>
            <w:r w:rsidR="00B77899" w:rsidRPr="00FF1507">
              <w:rPr>
                <w:rFonts w:eastAsia="Times New Roman" w:cs="Arial"/>
                <w:color w:val="000000"/>
                <w:sz w:val="20"/>
                <w:lang w:eastAsia="en-GB"/>
              </w:rPr>
              <w:t>because of</w:t>
            </w:r>
            <w:r w:rsidRPr="00FF1507">
              <w:rPr>
                <w:rFonts w:eastAsia="Times New Roman" w:cs="Arial"/>
                <w:color w:val="000000"/>
                <w:sz w:val="20"/>
                <w:lang w:eastAsia="en-GB"/>
              </w:rPr>
              <w:t xml:space="preserve"> training</w:t>
            </w:r>
          </w:p>
        </w:tc>
      </w:tr>
      <w:tr w:rsidR="00FF1507" w:rsidRPr="00FF1507" w14:paraId="44047557" w14:textId="77777777" w:rsidTr="00FF1507">
        <w:trPr>
          <w:trHeight w:val="50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6483B60C" w14:textId="77777777" w:rsidR="00FF1507" w:rsidRPr="00FF1507" w:rsidRDefault="00FF1507" w:rsidP="003B620E">
            <w:pPr>
              <w:spacing w:after="0" w:line="480" w:lineRule="auto"/>
              <w:rPr>
                <w:rFonts w:eastAsia="Times New Roman" w:cs="Arial"/>
                <w:color w:val="000000"/>
                <w:sz w:val="20"/>
                <w:lang w:eastAsia="en-GB"/>
              </w:rPr>
            </w:pPr>
          </w:p>
        </w:tc>
        <w:tc>
          <w:tcPr>
            <w:tcW w:w="1442" w:type="pct"/>
            <w:tcBorders>
              <w:top w:val="single" w:sz="4" w:space="0" w:color="auto"/>
              <w:left w:val="nil"/>
              <w:bottom w:val="single" w:sz="4" w:space="0" w:color="auto"/>
              <w:right w:val="single" w:sz="4" w:space="0" w:color="auto"/>
            </w:tcBorders>
            <w:shd w:val="clear" w:color="000000" w:fill="66FFFF"/>
            <w:noWrap/>
            <w:hideMark/>
          </w:tcPr>
          <w:p w14:paraId="2BEBE41F"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No interest</w:t>
            </w:r>
          </w:p>
        </w:tc>
        <w:tc>
          <w:tcPr>
            <w:tcW w:w="2741" w:type="pct"/>
            <w:tcBorders>
              <w:top w:val="nil"/>
              <w:left w:val="nil"/>
              <w:bottom w:val="single" w:sz="4" w:space="0" w:color="auto"/>
              <w:right w:val="single" w:sz="4" w:space="0" w:color="auto"/>
            </w:tcBorders>
            <w:shd w:val="clear" w:color="000000" w:fill="CCFFFF"/>
            <w:hideMark/>
          </w:tcPr>
          <w:p w14:paraId="139B331C"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Staff not interested in progression as close to retirement</w:t>
            </w:r>
          </w:p>
        </w:tc>
      </w:tr>
      <w:tr w:rsidR="00FF1507" w:rsidRPr="00FF1507" w14:paraId="684C42E5" w14:textId="77777777" w:rsidTr="00FF1507">
        <w:trPr>
          <w:trHeight w:val="2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7A165EF9" w14:textId="77777777" w:rsidR="00FF1507" w:rsidRPr="00FF1507" w:rsidRDefault="00FF1507" w:rsidP="003B620E">
            <w:pPr>
              <w:spacing w:after="0" w:line="480" w:lineRule="auto"/>
              <w:rPr>
                <w:rFonts w:eastAsia="Times New Roman" w:cs="Arial"/>
                <w:color w:val="000000"/>
                <w:sz w:val="20"/>
                <w:lang w:eastAsia="en-GB"/>
              </w:rPr>
            </w:pPr>
          </w:p>
        </w:tc>
        <w:tc>
          <w:tcPr>
            <w:tcW w:w="1442" w:type="pct"/>
            <w:tcBorders>
              <w:top w:val="nil"/>
              <w:left w:val="nil"/>
              <w:bottom w:val="single" w:sz="4" w:space="0" w:color="auto"/>
              <w:right w:val="single" w:sz="4" w:space="0" w:color="auto"/>
            </w:tcBorders>
            <w:shd w:val="clear" w:color="000000" w:fill="66FFFF"/>
            <w:noWrap/>
            <w:hideMark/>
          </w:tcPr>
          <w:p w14:paraId="47466487"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Motivation</w:t>
            </w:r>
          </w:p>
        </w:tc>
        <w:tc>
          <w:tcPr>
            <w:tcW w:w="2741" w:type="pct"/>
            <w:tcBorders>
              <w:top w:val="nil"/>
              <w:left w:val="nil"/>
              <w:bottom w:val="single" w:sz="4" w:space="0" w:color="auto"/>
              <w:right w:val="single" w:sz="4" w:space="0" w:color="auto"/>
            </w:tcBorders>
            <w:shd w:val="clear" w:color="000000" w:fill="CCFFFF"/>
            <w:hideMark/>
          </w:tcPr>
          <w:p w14:paraId="728B626F"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Staff lack motivation for training (6)</w:t>
            </w:r>
          </w:p>
        </w:tc>
      </w:tr>
      <w:tr w:rsidR="00FF1507" w:rsidRPr="00FF1507" w14:paraId="22B38C5B" w14:textId="77777777" w:rsidTr="00FF1507">
        <w:trPr>
          <w:trHeight w:val="290"/>
        </w:trPr>
        <w:tc>
          <w:tcPr>
            <w:tcW w:w="817" w:type="pct"/>
            <w:vMerge/>
            <w:tcBorders>
              <w:top w:val="single" w:sz="4" w:space="0" w:color="auto"/>
              <w:left w:val="single" w:sz="4" w:space="0" w:color="auto"/>
              <w:bottom w:val="single" w:sz="4" w:space="0" w:color="000000"/>
              <w:right w:val="single" w:sz="4" w:space="0" w:color="auto"/>
            </w:tcBorders>
            <w:vAlign w:val="center"/>
            <w:hideMark/>
          </w:tcPr>
          <w:p w14:paraId="50AF2DB9" w14:textId="77777777" w:rsidR="00FF1507" w:rsidRPr="00FF1507" w:rsidRDefault="00FF1507" w:rsidP="003B620E">
            <w:pPr>
              <w:spacing w:after="0" w:line="480" w:lineRule="auto"/>
              <w:rPr>
                <w:rFonts w:eastAsia="Times New Roman" w:cs="Arial"/>
                <w:color w:val="000000"/>
                <w:sz w:val="20"/>
                <w:lang w:eastAsia="en-GB"/>
              </w:rPr>
            </w:pPr>
          </w:p>
        </w:tc>
        <w:tc>
          <w:tcPr>
            <w:tcW w:w="1442" w:type="pct"/>
            <w:tcBorders>
              <w:top w:val="nil"/>
              <w:left w:val="nil"/>
              <w:bottom w:val="single" w:sz="4" w:space="0" w:color="auto"/>
              <w:right w:val="single" w:sz="4" w:space="0" w:color="auto"/>
            </w:tcBorders>
            <w:shd w:val="clear" w:color="000000" w:fill="66FFFF"/>
            <w:noWrap/>
            <w:hideMark/>
          </w:tcPr>
          <w:p w14:paraId="6B79E693"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Retention</w:t>
            </w:r>
          </w:p>
        </w:tc>
        <w:tc>
          <w:tcPr>
            <w:tcW w:w="2741" w:type="pct"/>
            <w:tcBorders>
              <w:top w:val="nil"/>
              <w:left w:val="nil"/>
              <w:bottom w:val="single" w:sz="4" w:space="0" w:color="auto"/>
              <w:right w:val="single" w:sz="4" w:space="0" w:color="auto"/>
            </w:tcBorders>
            <w:shd w:val="clear" w:color="000000" w:fill="CCFFFF"/>
            <w:hideMark/>
          </w:tcPr>
          <w:p w14:paraId="3E8F8379" w14:textId="77777777" w:rsidR="00FF1507" w:rsidRPr="00FF1507" w:rsidRDefault="00FF1507" w:rsidP="003B620E">
            <w:pPr>
              <w:spacing w:after="0" w:line="480" w:lineRule="auto"/>
              <w:rPr>
                <w:rFonts w:eastAsia="Times New Roman" w:cs="Arial"/>
                <w:color w:val="000000"/>
                <w:sz w:val="20"/>
                <w:lang w:eastAsia="en-GB"/>
              </w:rPr>
            </w:pPr>
            <w:r w:rsidRPr="00FF1507">
              <w:rPr>
                <w:rFonts w:eastAsia="Times New Roman" w:cs="Arial"/>
                <w:color w:val="000000"/>
                <w:sz w:val="20"/>
                <w:lang w:eastAsia="en-GB"/>
              </w:rPr>
              <w:t>Lost staff due to lack of training (6)</w:t>
            </w:r>
          </w:p>
        </w:tc>
      </w:tr>
    </w:tbl>
    <w:p w14:paraId="27256232" w14:textId="77777777" w:rsidR="00FF1507" w:rsidRPr="00FF1507" w:rsidRDefault="00FF1507" w:rsidP="003B620E">
      <w:pPr>
        <w:spacing w:line="480" w:lineRule="auto"/>
      </w:pPr>
    </w:p>
    <w:p w14:paraId="5B7AF338" w14:textId="7BC4C8AF" w:rsidR="00240EBB" w:rsidRDefault="00313504" w:rsidP="00240EBB">
      <w:pPr>
        <w:spacing w:line="480" w:lineRule="auto"/>
        <w:rPr>
          <w:rFonts w:cstheme="minorHAnsi"/>
          <w:color w:val="000000"/>
          <w:szCs w:val="24"/>
        </w:rPr>
      </w:pPr>
      <w:r>
        <w:br w:type="page"/>
      </w:r>
    </w:p>
    <w:p w14:paraId="59830AAE" w14:textId="014892A8" w:rsidR="00E30EF0" w:rsidRDefault="00E30EF0" w:rsidP="003B620E">
      <w:pPr>
        <w:spacing w:after="200" w:line="480" w:lineRule="auto"/>
        <w:sectPr w:rsidR="00E30EF0" w:rsidSect="009A6A4C">
          <w:pgSz w:w="12240" w:h="15840" w:code="1"/>
          <w:pgMar w:top="1440" w:right="1440" w:bottom="1440" w:left="1440" w:header="720" w:footer="720" w:gutter="0"/>
          <w:cols w:space="360"/>
          <w:titlePg/>
          <w:docGrid w:linePitch="360"/>
        </w:sectPr>
      </w:pPr>
    </w:p>
    <w:p w14:paraId="00AD47B4" w14:textId="30AB5938" w:rsidR="00134BA1" w:rsidRDefault="00F22C80" w:rsidP="00A51A4A">
      <w:pPr>
        <w:pStyle w:val="Heading2"/>
        <w:numPr>
          <w:ilvl w:val="1"/>
          <w:numId w:val="34"/>
        </w:numPr>
        <w:ind w:left="576"/>
      </w:pPr>
      <w:bookmarkStart w:id="84" w:name="_Toc102405866"/>
      <w:bookmarkStart w:id="85" w:name="_Ref102492099"/>
      <w:r w:rsidRPr="009F28D7">
        <w:t>Action Plan</w:t>
      </w:r>
      <w:r w:rsidR="00134BA1" w:rsidRPr="009F28D7">
        <w:t xml:space="preserve"> </w:t>
      </w:r>
      <w:bookmarkEnd w:id="84"/>
      <w:r w:rsidR="006D3FB5">
        <w:t xml:space="preserve">for </w:t>
      </w:r>
      <w:r w:rsidR="000F1C49">
        <w:t>Recommendations</w:t>
      </w:r>
      <w:bookmarkEnd w:id="85"/>
    </w:p>
    <w:tbl>
      <w:tblPr>
        <w:tblStyle w:val="ListTable3-Accent1"/>
        <w:tblW w:w="1460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0"/>
        <w:gridCol w:w="2547"/>
        <w:gridCol w:w="3174"/>
        <w:gridCol w:w="1677"/>
        <w:gridCol w:w="1130"/>
        <w:gridCol w:w="3030"/>
        <w:gridCol w:w="813"/>
      </w:tblGrid>
      <w:tr w:rsidR="00872BB6" w14:paraId="29CDFB39" w14:textId="77777777" w:rsidTr="001608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230" w:type="dxa"/>
          </w:tcPr>
          <w:p w14:paraId="0BDD5982" w14:textId="18F8791E" w:rsidR="0038118F" w:rsidRPr="00C72B8B" w:rsidRDefault="0038118F" w:rsidP="002C7C95">
            <w:pPr>
              <w:spacing w:after="0"/>
              <w:rPr>
                <w:b w:val="0"/>
                <w:bCs w:val="0"/>
              </w:rPr>
            </w:pPr>
            <w:r w:rsidRPr="00C72B8B">
              <w:t>Recommendation</w:t>
            </w:r>
          </w:p>
        </w:tc>
        <w:tc>
          <w:tcPr>
            <w:tcW w:w="2706" w:type="dxa"/>
          </w:tcPr>
          <w:p w14:paraId="60CD2F4F" w14:textId="3416885F" w:rsidR="0038118F" w:rsidRPr="00C72B8B" w:rsidRDefault="0038118F" w:rsidP="002C7C95">
            <w:pPr>
              <w:spacing w:after="0"/>
              <w:cnfStyle w:val="100000000000" w:firstRow="1" w:lastRow="0" w:firstColumn="0" w:lastColumn="0" w:oddVBand="0" w:evenVBand="0" w:oddHBand="0" w:evenHBand="0" w:firstRowFirstColumn="0" w:firstRowLastColumn="0" w:lastRowFirstColumn="0" w:lastRowLastColumn="0"/>
              <w:rPr>
                <w:b w:val="0"/>
                <w:bCs w:val="0"/>
              </w:rPr>
            </w:pPr>
            <w:r w:rsidRPr="00C72B8B">
              <w:t>Rationale</w:t>
            </w:r>
          </w:p>
        </w:tc>
        <w:tc>
          <w:tcPr>
            <w:tcW w:w="3482" w:type="dxa"/>
          </w:tcPr>
          <w:p w14:paraId="3A9CD359" w14:textId="21D056E9" w:rsidR="0038118F" w:rsidRPr="00C72B8B" w:rsidRDefault="0038118F" w:rsidP="002C7C95">
            <w:pPr>
              <w:spacing w:after="0"/>
              <w:cnfStyle w:val="100000000000" w:firstRow="1" w:lastRow="0" w:firstColumn="0" w:lastColumn="0" w:oddVBand="0" w:evenVBand="0" w:oddHBand="0" w:evenHBand="0" w:firstRowFirstColumn="0" w:firstRowLastColumn="0" w:lastRowFirstColumn="0" w:lastRowLastColumn="0"/>
              <w:rPr>
                <w:b w:val="0"/>
                <w:bCs w:val="0"/>
              </w:rPr>
            </w:pPr>
            <w:r w:rsidRPr="00C72B8B">
              <w:t>Action</w:t>
            </w:r>
          </w:p>
        </w:tc>
        <w:tc>
          <w:tcPr>
            <w:tcW w:w="1685" w:type="dxa"/>
          </w:tcPr>
          <w:p w14:paraId="2D64DB85" w14:textId="5C86DBEC" w:rsidR="0038118F" w:rsidRPr="00C72B8B" w:rsidRDefault="0038118F" w:rsidP="002C7C95">
            <w:pPr>
              <w:spacing w:after="0"/>
              <w:cnfStyle w:val="100000000000" w:firstRow="1" w:lastRow="0" w:firstColumn="0" w:lastColumn="0" w:oddVBand="0" w:evenVBand="0" w:oddHBand="0" w:evenHBand="0" w:firstRowFirstColumn="0" w:firstRowLastColumn="0" w:lastRowFirstColumn="0" w:lastRowLastColumn="0"/>
              <w:rPr>
                <w:b w:val="0"/>
                <w:bCs w:val="0"/>
              </w:rPr>
            </w:pPr>
            <w:r w:rsidRPr="00C72B8B">
              <w:t>Person Responsible</w:t>
            </w:r>
          </w:p>
        </w:tc>
        <w:tc>
          <w:tcPr>
            <w:tcW w:w="1168" w:type="dxa"/>
          </w:tcPr>
          <w:p w14:paraId="3707D0D8" w14:textId="77777777" w:rsidR="0038118F" w:rsidRPr="00C72B8B" w:rsidRDefault="0038118F" w:rsidP="002C7C95">
            <w:pPr>
              <w:spacing w:after="0"/>
              <w:cnfStyle w:val="100000000000" w:firstRow="1" w:lastRow="0" w:firstColumn="0" w:lastColumn="0" w:oddVBand="0" w:evenVBand="0" w:oddHBand="0" w:evenHBand="0" w:firstRowFirstColumn="0" w:firstRowLastColumn="0" w:lastRowFirstColumn="0" w:lastRowLastColumn="0"/>
              <w:rPr>
                <w:b w:val="0"/>
                <w:bCs w:val="0"/>
              </w:rPr>
            </w:pPr>
            <w:r w:rsidRPr="00C72B8B">
              <w:t xml:space="preserve">By </w:t>
            </w:r>
          </w:p>
          <w:p w14:paraId="11463D29" w14:textId="6736A93F" w:rsidR="0038118F" w:rsidRPr="00C72B8B" w:rsidRDefault="0038118F" w:rsidP="002C7C95">
            <w:pPr>
              <w:spacing w:after="0"/>
              <w:cnfStyle w:val="100000000000" w:firstRow="1" w:lastRow="0" w:firstColumn="0" w:lastColumn="0" w:oddVBand="0" w:evenVBand="0" w:oddHBand="0" w:evenHBand="0" w:firstRowFirstColumn="0" w:firstRowLastColumn="0" w:lastRowFirstColumn="0" w:lastRowLastColumn="0"/>
              <w:rPr>
                <w:b w:val="0"/>
                <w:bCs w:val="0"/>
              </w:rPr>
            </w:pPr>
            <w:r w:rsidRPr="00C72B8B">
              <w:t>When</w:t>
            </w:r>
          </w:p>
        </w:tc>
        <w:tc>
          <w:tcPr>
            <w:tcW w:w="3330" w:type="dxa"/>
            <w:gridSpan w:val="2"/>
          </w:tcPr>
          <w:p w14:paraId="1CDEAC52" w14:textId="77777777" w:rsidR="0038118F" w:rsidRPr="00C72B8B" w:rsidRDefault="0038118F" w:rsidP="002C7C95">
            <w:pPr>
              <w:spacing w:after="0"/>
              <w:cnfStyle w:val="100000000000" w:firstRow="1" w:lastRow="0" w:firstColumn="0" w:lastColumn="0" w:oddVBand="0" w:evenVBand="0" w:oddHBand="0" w:evenHBand="0" w:firstRowFirstColumn="0" w:firstRowLastColumn="0" w:lastRowFirstColumn="0" w:lastRowLastColumn="0"/>
              <w:rPr>
                <w:b w:val="0"/>
                <w:bCs w:val="0"/>
              </w:rPr>
            </w:pPr>
            <w:r w:rsidRPr="00C72B8B">
              <w:t xml:space="preserve">Resources </w:t>
            </w:r>
          </w:p>
          <w:p w14:paraId="4EA4F814" w14:textId="67690E49" w:rsidR="0038118F" w:rsidRPr="00C72B8B" w:rsidRDefault="0038118F" w:rsidP="002C7C95">
            <w:pPr>
              <w:spacing w:after="0"/>
              <w:cnfStyle w:val="100000000000" w:firstRow="1" w:lastRow="0" w:firstColumn="0" w:lastColumn="0" w:oddVBand="0" w:evenVBand="0" w:oddHBand="0" w:evenHBand="0" w:firstRowFirstColumn="0" w:firstRowLastColumn="0" w:lastRowFirstColumn="0" w:lastRowLastColumn="0"/>
              <w:rPr>
                <w:b w:val="0"/>
                <w:bCs w:val="0"/>
              </w:rPr>
            </w:pPr>
            <w:r w:rsidRPr="00C72B8B">
              <w:t>Including Cost</w:t>
            </w:r>
          </w:p>
        </w:tc>
      </w:tr>
      <w:tr w:rsidR="00D755F0" w14:paraId="6C5E5D1C" w14:textId="77777777" w:rsidTr="001608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30" w:type="dxa"/>
          </w:tcPr>
          <w:p w14:paraId="5E2B7905" w14:textId="4F10AA3E" w:rsidR="001768F2" w:rsidRDefault="001768F2" w:rsidP="009E03FB">
            <w:r w:rsidRPr="00677895">
              <w:rPr>
                <w:b w:val="0"/>
                <w:bCs w:val="0"/>
              </w:rPr>
              <w:t>Training, Workforce Planning and Finance Task and Finish Group to improve the inequity as a result of training spend and processes.</w:t>
            </w:r>
            <w:r>
              <w:t xml:space="preserve"> </w:t>
            </w:r>
          </w:p>
        </w:tc>
        <w:tc>
          <w:tcPr>
            <w:tcW w:w="2706" w:type="dxa"/>
          </w:tcPr>
          <w:p w14:paraId="460F5480" w14:textId="1BAA7F78" w:rsidR="001768F2" w:rsidRDefault="006B3D59" w:rsidP="009E03FB">
            <w:pPr>
              <w:cnfStyle w:val="000000100000" w:firstRow="0" w:lastRow="0" w:firstColumn="0" w:lastColumn="0" w:oddVBand="0" w:evenVBand="0" w:oddHBand="1" w:evenHBand="0" w:firstRowFirstColumn="0" w:firstRowLastColumn="0" w:lastRowFirstColumn="0" w:lastRowLastColumn="0"/>
            </w:pPr>
            <w:r>
              <w:t>Revisit data from a finance perspective, highlighting any anomalies and validating findings</w:t>
            </w:r>
          </w:p>
        </w:tc>
        <w:tc>
          <w:tcPr>
            <w:tcW w:w="3482" w:type="dxa"/>
          </w:tcPr>
          <w:p w14:paraId="5529958E" w14:textId="45D15276" w:rsidR="001768F2" w:rsidRPr="00BB51AB" w:rsidRDefault="001768F2" w:rsidP="00BB51AB">
            <w:pPr>
              <w:cnfStyle w:val="000000100000" w:firstRow="0" w:lastRow="0" w:firstColumn="0" w:lastColumn="0" w:oddVBand="0" w:evenVBand="0" w:oddHBand="1" w:evenHBand="0" w:firstRowFirstColumn="0" w:firstRowLastColumn="0" w:lastRowFirstColumn="0" w:lastRowLastColumn="0"/>
              <w:rPr>
                <w:rFonts w:cstheme="minorHAnsi"/>
              </w:rPr>
            </w:pPr>
            <w:r w:rsidRPr="00BB51AB">
              <w:rPr>
                <w:rFonts w:cstheme="minorHAnsi"/>
              </w:rPr>
              <w:t xml:space="preserve">Validate the contents of the training spend in the report, recognising the limitations of data collected with available </w:t>
            </w:r>
            <w:r w:rsidR="004D5D5A" w:rsidRPr="00BB51AB">
              <w:t>reso</w:t>
            </w:r>
            <w:r w:rsidR="004D5D5A" w:rsidRPr="00BB51AB">
              <w:rPr>
                <w:rFonts w:cstheme="minorHAnsi"/>
              </w:rPr>
              <w:t>urces</w:t>
            </w:r>
            <w:r w:rsidRPr="00BB51AB">
              <w:rPr>
                <w:rFonts w:cstheme="minorHAnsi"/>
              </w:rPr>
              <w:t>.</w:t>
            </w:r>
          </w:p>
        </w:tc>
        <w:tc>
          <w:tcPr>
            <w:tcW w:w="1685" w:type="dxa"/>
          </w:tcPr>
          <w:p w14:paraId="375B475F" w14:textId="784FB504" w:rsidR="001768F2" w:rsidRDefault="006B3D59" w:rsidP="009E03FB">
            <w:pPr>
              <w:cnfStyle w:val="000000100000" w:firstRow="0" w:lastRow="0" w:firstColumn="0" w:lastColumn="0" w:oddVBand="0" w:evenVBand="0" w:oddHBand="1" w:evenHBand="0" w:firstRowFirstColumn="0" w:firstRowLastColumn="0" w:lastRowFirstColumn="0" w:lastRowLastColumn="0"/>
            </w:pPr>
            <w:r>
              <w:t>Finance Business Partner</w:t>
            </w:r>
          </w:p>
        </w:tc>
        <w:tc>
          <w:tcPr>
            <w:tcW w:w="1168" w:type="dxa"/>
          </w:tcPr>
          <w:p w14:paraId="43CDD8BC" w14:textId="27F87FB0" w:rsidR="001768F2" w:rsidRDefault="006B3D59" w:rsidP="009E03FB">
            <w:pPr>
              <w:cnfStyle w:val="000000100000" w:firstRow="0" w:lastRow="0" w:firstColumn="0" w:lastColumn="0" w:oddVBand="0" w:evenVBand="0" w:oddHBand="1" w:evenHBand="0" w:firstRowFirstColumn="0" w:firstRowLastColumn="0" w:lastRowFirstColumn="0" w:lastRowLastColumn="0"/>
            </w:pPr>
            <w:r>
              <w:t>August 2022</w:t>
            </w:r>
          </w:p>
        </w:tc>
        <w:tc>
          <w:tcPr>
            <w:tcW w:w="3330" w:type="dxa"/>
            <w:gridSpan w:val="2"/>
          </w:tcPr>
          <w:p w14:paraId="6C09005C" w14:textId="77777777" w:rsidR="001768F2" w:rsidRDefault="004430C6" w:rsidP="009E03FB">
            <w:pPr>
              <w:cnfStyle w:val="000000100000" w:firstRow="0" w:lastRow="0" w:firstColumn="0" w:lastColumn="0" w:oddVBand="0" w:evenVBand="0" w:oddHBand="1" w:evenHBand="0" w:firstRowFirstColumn="0" w:firstRowLastColumn="0" w:lastRowFirstColumn="0" w:lastRowLastColumn="0"/>
            </w:pPr>
            <w:r>
              <w:t>Finance Business Partner (B8a @ 15 hours</w:t>
            </w:r>
            <w:r w:rsidR="006E3FA3">
              <w:t>)</w:t>
            </w:r>
          </w:p>
          <w:p w14:paraId="4B007A3D" w14:textId="0C13BB66" w:rsidR="006E3FA3" w:rsidRDefault="006E3FA3" w:rsidP="009E03FB">
            <w:pPr>
              <w:cnfStyle w:val="000000100000" w:firstRow="0" w:lastRow="0" w:firstColumn="0" w:lastColumn="0" w:oddVBand="0" w:evenVBand="0" w:oddHBand="1" w:evenHBand="0" w:firstRowFirstColumn="0" w:firstRowLastColumn="0" w:lastRowFirstColumn="0" w:lastRowLastColumn="0"/>
            </w:pPr>
          </w:p>
        </w:tc>
      </w:tr>
      <w:tr w:rsidR="00D755F0" w14:paraId="67602C7F"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5D6BFE2D" w14:textId="77777777" w:rsidR="001768F2" w:rsidRDefault="001768F2" w:rsidP="009E03FB"/>
        </w:tc>
        <w:tc>
          <w:tcPr>
            <w:tcW w:w="2706" w:type="dxa"/>
          </w:tcPr>
          <w:p w14:paraId="727F8D2C" w14:textId="77777777" w:rsidR="001768F2" w:rsidRDefault="001768F2" w:rsidP="009E03FB">
            <w:pPr>
              <w:cnfStyle w:val="000000000000" w:firstRow="0" w:lastRow="0" w:firstColumn="0" w:lastColumn="0" w:oddVBand="0" w:evenVBand="0" w:oddHBand="0" w:evenHBand="0" w:firstRowFirstColumn="0" w:firstRowLastColumn="0" w:lastRowFirstColumn="0" w:lastRowLastColumn="0"/>
            </w:pPr>
          </w:p>
        </w:tc>
        <w:tc>
          <w:tcPr>
            <w:tcW w:w="3482" w:type="dxa"/>
          </w:tcPr>
          <w:p w14:paraId="2257C8F2" w14:textId="3F6B7AB3" w:rsidR="001768F2" w:rsidRPr="001768F2" w:rsidRDefault="001768F2" w:rsidP="009E03FB">
            <w:pPr>
              <w:cnfStyle w:val="000000000000" w:firstRow="0" w:lastRow="0" w:firstColumn="0" w:lastColumn="0" w:oddVBand="0" w:evenVBand="0" w:oddHBand="0" w:evenHBand="0" w:firstRowFirstColumn="0" w:firstRowLastColumn="0" w:lastRowFirstColumn="0" w:lastRowLastColumn="0"/>
              <w:rPr>
                <w:color w:val="000000"/>
                <w:szCs w:val="24"/>
              </w:rPr>
            </w:pPr>
            <w:r w:rsidRPr="001768F2">
              <w:rPr>
                <w:rFonts w:cstheme="minorHAnsi"/>
                <w:color w:val="000000"/>
                <w:szCs w:val="24"/>
              </w:rPr>
              <w:t>Identify a model for the equitable allocation and identification of a reoccurring funding stream to not only support a 100% Higher Award funding model, but reducing the financial barriers and inequity for higher education opportunities.</w:t>
            </w:r>
          </w:p>
        </w:tc>
        <w:tc>
          <w:tcPr>
            <w:tcW w:w="1685" w:type="dxa"/>
          </w:tcPr>
          <w:p w14:paraId="1CC4BE6A" w14:textId="77777777" w:rsidR="001768F2" w:rsidRDefault="001768F2" w:rsidP="009E03FB">
            <w:pPr>
              <w:cnfStyle w:val="000000000000" w:firstRow="0" w:lastRow="0" w:firstColumn="0" w:lastColumn="0" w:oddVBand="0" w:evenVBand="0" w:oddHBand="0" w:evenHBand="0" w:firstRowFirstColumn="0" w:firstRowLastColumn="0" w:lastRowFirstColumn="0" w:lastRowLastColumn="0"/>
            </w:pPr>
          </w:p>
        </w:tc>
        <w:tc>
          <w:tcPr>
            <w:tcW w:w="1168" w:type="dxa"/>
          </w:tcPr>
          <w:p w14:paraId="42C99B76" w14:textId="77777777" w:rsidR="001768F2" w:rsidRDefault="001768F2" w:rsidP="009E03FB">
            <w:pPr>
              <w:cnfStyle w:val="000000000000" w:firstRow="0" w:lastRow="0" w:firstColumn="0" w:lastColumn="0" w:oddVBand="0" w:evenVBand="0" w:oddHBand="0" w:evenHBand="0" w:firstRowFirstColumn="0" w:firstRowLastColumn="0" w:lastRowFirstColumn="0" w:lastRowLastColumn="0"/>
            </w:pPr>
          </w:p>
        </w:tc>
        <w:tc>
          <w:tcPr>
            <w:tcW w:w="3330" w:type="dxa"/>
          </w:tcPr>
          <w:p w14:paraId="4B5DC520" w14:textId="77777777" w:rsidR="001768F2" w:rsidRDefault="001768F2" w:rsidP="009E03FB">
            <w:pPr>
              <w:cnfStyle w:val="000000000000" w:firstRow="0" w:lastRow="0" w:firstColumn="0" w:lastColumn="0" w:oddVBand="0" w:evenVBand="0" w:oddHBand="0" w:evenHBand="0" w:firstRowFirstColumn="0" w:firstRowLastColumn="0" w:lastRowFirstColumn="0" w:lastRowLastColumn="0"/>
            </w:pPr>
          </w:p>
        </w:tc>
      </w:tr>
      <w:tr w:rsidR="00D755F0" w14:paraId="4A253459"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3DE3740B" w14:textId="77777777" w:rsidR="001768F2" w:rsidRDefault="001768F2" w:rsidP="009E03FB"/>
        </w:tc>
        <w:tc>
          <w:tcPr>
            <w:tcW w:w="2706" w:type="dxa"/>
          </w:tcPr>
          <w:p w14:paraId="27683033" w14:textId="77777777" w:rsidR="001768F2" w:rsidRDefault="001768F2" w:rsidP="009E03FB">
            <w:pPr>
              <w:cnfStyle w:val="000000100000" w:firstRow="0" w:lastRow="0" w:firstColumn="0" w:lastColumn="0" w:oddVBand="0" w:evenVBand="0" w:oddHBand="1" w:evenHBand="0" w:firstRowFirstColumn="0" w:firstRowLastColumn="0" w:lastRowFirstColumn="0" w:lastRowLastColumn="0"/>
            </w:pPr>
          </w:p>
        </w:tc>
        <w:tc>
          <w:tcPr>
            <w:tcW w:w="3482" w:type="dxa"/>
          </w:tcPr>
          <w:p w14:paraId="630DDB42" w14:textId="6E2A139E" w:rsidR="001768F2" w:rsidRDefault="001768F2" w:rsidP="009E03FB">
            <w:pPr>
              <w:cnfStyle w:val="000000100000" w:firstRow="0" w:lastRow="0" w:firstColumn="0" w:lastColumn="0" w:oddVBand="0" w:evenVBand="0" w:oddHBand="1" w:evenHBand="0" w:firstRowFirstColumn="0" w:firstRowLastColumn="0" w:lastRowFirstColumn="0" w:lastRowLastColumn="0"/>
            </w:pPr>
            <w:r w:rsidRPr="001768F2">
              <w:t>Identify a funding mechanism to allow funding establishment to provide all staff a minimum of two days paid study leave to complete their mandatory training in addition to development days to upskill and reach their full potential.</w:t>
            </w:r>
          </w:p>
        </w:tc>
        <w:tc>
          <w:tcPr>
            <w:tcW w:w="1685" w:type="dxa"/>
          </w:tcPr>
          <w:p w14:paraId="25A15ECD" w14:textId="77777777" w:rsidR="001768F2" w:rsidRDefault="001768F2" w:rsidP="009E03FB">
            <w:pPr>
              <w:cnfStyle w:val="000000100000" w:firstRow="0" w:lastRow="0" w:firstColumn="0" w:lastColumn="0" w:oddVBand="0" w:evenVBand="0" w:oddHBand="1" w:evenHBand="0" w:firstRowFirstColumn="0" w:firstRowLastColumn="0" w:lastRowFirstColumn="0" w:lastRowLastColumn="0"/>
            </w:pPr>
          </w:p>
        </w:tc>
        <w:tc>
          <w:tcPr>
            <w:tcW w:w="1168" w:type="dxa"/>
          </w:tcPr>
          <w:p w14:paraId="3ABEA08F" w14:textId="77777777" w:rsidR="001768F2" w:rsidRDefault="001768F2" w:rsidP="009E03FB">
            <w:pPr>
              <w:cnfStyle w:val="000000100000" w:firstRow="0" w:lastRow="0" w:firstColumn="0" w:lastColumn="0" w:oddVBand="0" w:evenVBand="0" w:oddHBand="1" w:evenHBand="0" w:firstRowFirstColumn="0" w:firstRowLastColumn="0" w:lastRowFirstColumn="0" w:lastRowLastColumn="0"/>
            </w:pPr>
          </w:p>
        </w:tc>
        <w:tc>
          <w:tcPr>
            <w:tcW w:w="3330" w:type="dxa"/>
          </w:tcPr>
          <w:p w14:paraId="3E226FBB" w14:textId="77777777" w:rsidR="001768F2" w:rsidRDefault="001768F2" w:rsidP="009E03FB">
            <w:pPr>
              <w:cnfStyle w:val="000000100000" w:firstRow="0" w:lastRow="0" w:firstColumn="0" w:lastColumn="0" w:oddVBand="0" w:evenVBand="0" w:oddHBand="1" w:evenHBand="0" w:firstRowFirstColumn="0" w:firstRowLastColumn="0" w:lastRowFirstColumn="0" w:lastRowLastColumn="0"/>
            </w:pPr>
          </w:p>
        </w:tc>
      </w:tr>
      <w:tr w:rsidR="00D755F0" w14:paraId="403FD0FC"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01020699" w14:textId="77777777" w:rsidR="001768F2" w:rsidRDefault="001768F2" w:rsidP="009E03FB"/>
        </w:tc>
        <w:tc>
          <w:tcPr>
            <w:tcW w:w="2706" w:type="dxa"/>
          </w:tcPr>
          <w:p w14:paraId="027E348D" w14:textId="77777777" w:rsidR="001768F2" w:rsidRDefault="001768F2" w:rsidP="009E03FB">
            <w:pPr>
              <w:cnfStyle w:val="000000000000" w:firstRow="0" w:lastRow="0" w:firstColumn="0" w:lastColumn="0" w:oddVBand="0" w:evenVBand="0" w:oddHBand="0" w:evenHBand="0" w:firstRowFirstColumn="0" w:firstRowLastColumn="0" w:lastRowFirstColumn="0" w:lastRowLastColumn="0"/>
            </w:pPr>
          </w:p>
        </w:tc>
        <w:tc>
          <w:tcPr>
            <w:tcW w:w="3482" w:type="dxa"/>
          </w:tcPr>
          <w:p w14:paraId="3EB2B600" w14:textId="63D3DC4E" w:rsidR="001768F2" w:rsidRDefault="001768F2" w:rsidP="009E03FB">
            <w:pPr>
              <w:cnfStyle w:val="000000000000" w:firstRow="0" w:lastRow="0" w:firstColumn="0" w:lastColumn="0" w:oddVBand="0" w:evenVBand="0" w:oddHBand="0" w:evenHBand="0" w:firstRowFirstColumn="0" w:firstRowLastColumn="0" w:lastRowFirstColumn="0" w:lastRowLastColumn="0"/>
            </w:pPr>
            <w:r w:rsidRPr="001768F2">
              <w:t>Identify how L&amp;D can report and manage training spend, demonstrating return on investment, evaluation of training spend and monitor education and development provision</w:t>
            </w:r>
          </w:p>
        </w:tc>
        <w:tc>
          <w:tcPr>
            <w:tcW w:w="1685" w:type="dxa"/>
          </w:tcPr>
          <w:p w14:paraId="68FD015B" w14:textId="77777777" w:rsidR="001768F2" w:rsidRDefault="001768F2" w:rsidP="009E03FB">
            <w:pPr>
              <w:cnfStyle w:val="000000000000" w:firstRow="0" w:lastRow="0" w:firstColumn="0" w:lastColumn="0" w:oddVBand="0" w:evenVBand="0" w:oddHBand="0" w:evenHBand="0" w:firstRowFirstColumn="0" w:firstRowLastColumn="0" w:lastRowFirstColumn="0" w:lastRowLastColumn="0"/>
            </w:pPr>
          </w:p>
        </w:tc>
        <w:tc>
          <w:tcPr>
            <w:tcW w:w="1168" w:type="dxa"/>
          </w:tcPr>
          <w:p w14:paraId="4D29EB5B" w14:textId="77777777" w:rsidR="001768F2" w:rsidRDefault="001768F2" w:rsidP="009E03FB">
            <w:pPr>
              <w:cnfStyle w:val="000000000000" w:firstRow="0" w:lastRow="0" w:firstColumn="0" w:lastColumn="0" w:oddVBand="0" w:evenVBand="0" w:oddHBand="0" w:evenHBand="0" w:firstRowFirstColumn="0" w:firstRowLastColumn="0" w:lastRowFirstColumn="0" w:lastRowLastColumn="0"/>
            </w:pPr>
          </w:p>
        </w:tc>
        <w:tc>
          <w:tcPr>
            <w:tcW w:w="3330" w:type="dxa"/>
          </w:tcPr>
          <w:p w14:paraId="5C36E018" w14:textId="77777777" w:rsidR="001768F2" w:rsidRDefault="001768F2" w:rsidP="009E03FB">
            <w:pPr>
              <w:cnfStyle w:val="000000000000" w:firstRow="0" w:lastRow="0" w:firstColumn="0" w:lastColumn="0" w:oddVBand="0" w:evenVBand="0" w:oddHBand="0" w:evenHBand="0" w:firstRowFirstColumn="0" w:firstRowLastColumn="0" w:lastRowFirstColumn="0" w:lastRowLastColumn="0"/>
            </w:pPr>
          </w:p>
        </w:tc>
      </w:tr>
      <w:tr w:rsidR="00872BB6" w14:paraId="1E6B49E4"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0EDBA004" w14:textId="6F3CABC8" w:rsidR="00872BB6" w:rsidRDefault="00872BB6" w:rsidP="009E03FB">
            <w:r>
              <w:t>Cost of overall recommendation</w:t>
            </w:r>
          </w:p>
        </w:tc>
        <w:tc>
          <w:tcPr>
            <w:tcW w:w="9041" w:type="dxa"/>
            <w:gridSpan w:val="4"/>
          </w:tcPr>
          <w:p w14:paraId="69835E0D" w14:textId="5A6F6975" w:rsidR="00872BB6" w:rsidRPr="00307453" w:rsidRDefault="00872BB6" w:rsidP="009E03FB">
            <w:pPr>
              <w:cnfStyle w:val="000000100000" w:firstRow="0" w:lastRow="0" w:firstColumn="0" w:lastColumn="0" w:oddVBand="0" w:evenVBand="0" w:oddHBand="1" w:evenHBand="0" w:firstRowFirstColumn="0" w:firstRowLastColumn="0" w:lastRowFirstColumn="0" w:lastRowLastColumn="0"/>
              <w:rPr>
                <w:b/>
                <w:bCs/>
              </w:rPr>
            </w:pPr>
          </w:p>
        </w:tc>
        <w:tc>
          <w:tcPr>
            <w:tcW w:w="3330" w:type="dxa"/>
          </w:tcPr>
          <w:p w14:paraId="6FBC1B2C" w14:textId="52E499B7" w:rsidR="00872BB6" w:rsidRPr="00307453" w:rsidRDefault="00872BB6" w:rsidP="009E03FB">
            <w:pPr>
              <w:cnfStyle w:val="000000100000" w:firstRow="0" w:lastRow="0" w:firstColumn="0" w:lastColumn="0" w:oddVBand="0" w:evenVBand="0" w:oddHBand="1" w:evenHBand="0" w:firstRowFirstColumn="0" w:firstRowLastColumn="0" w:lastRowFirstColumn="0" w:lastRowLastColumn="0"/>
              <w:rPr>
                <w:b/>
                <w:bCs/>
              </w:rPr>
            </w:pPr>
            <w:r w:rsidRPr="00307453">
              <w:rPr>
                <w:b/>
                <w:bCs/>
              </w:rPr>
              <w:t>£</w:t>
            </w:r>
          </w:p>
        </w:tc>
      </w:tr>
      <w:tr w:rsidR="00C61A00" w14:paraId="519CBF80"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vMerge w:val="restart"/>
          </w:tcPr>
          <w:p w14:paraId="3B879F02" w14:textId="652837B3" w:rsidR="00FC5455" w:rsidRDefault="000C5B10" w:rsidP="009E03FB">
            <w:r w:rsidRPr="00AF095E">
              <w:rPr>
                <w:u w:val="single"/>
              </w:rPr>
              <w:t>Recommendation 2</w:t>
            </w:r>
            <w:r w:rsidR="00D63148">
              <w:br/>
            </w:r>
            <w:r w:rsidR="007C6D8E" w:rsidRPr="00D63148">
              <w:rPr>
                <w:b w:val="0"/>
                <w:bCs w:val="0"/>
              </w:rPr>
              <w:t>Design an application processes in relation to accessing courses, study leave, higher awards and other</w:t>
            </w:r>
          </w:p>
        </w:tc>
        <w:tc>
          <w:tcPr>
            <w:tcW w:w="2706" w:type="dxa"/>
          </w:tcPr>
          <w:p w14:paraId="632C9D2C" w14:textId="1D7FD076" w:rsidR="00FC5455" w:rsidRDefault="00FC5455" w:rsidP="00772A17">
            <w:pPr>
              <w:cnfStyle w:val="000000000000" w:firstRow="0" w:lastRow="0" w:firstColumn="0" w:lastColumn="0" w:oddVBand="0" w:evenVBand="0" w:oddHBand="0" w:evenHBand="0" w:firstRowFirstColumn="0" w:firstRowLastColumn="0" w:lastRowFirstColumn="0" w:lastRowLastColumn="0"/>
            </w:pPr>
            <w:r>
              <w:t xml:space="preserve">programmes, with the ability to report the number of rejected opportunities, recognising trends and being able to identify areas that need managing. </w:t>
            </w:r>
          </w:p>
        </w:tc>
        <w:tc>
          <w:tcPr>
            <w:tcW w:w="3482" w:type="dxa"/>
          </w:tcPr>
          <w:p w14:paraId="504F1D52" w14:textId="77777777" w:rsidR="00FC5455" w:rsidRDefault="00FC5455" w:rsidP="007F5447">
            <w:pPr>
              <w:cnfStyle w:val="000000000000" w:firstRow="0" w:lastRow="0" w:firstColumn="0" w:lastColumn="0" w:oddVBand="0" w:evenVBand="0" w:oddHBand="0" w:evenHBand="0" w:firstRowFirstColumn="0" w:firstRowLastColumn="0" w:lastRowFirstColumn="0" w:lastRowLastColumn="0"/>
            </w:pPr>
            <w:r>
              <w:t>Design software – Forms, cost team time</w:t>
            </w:r>
          </w:p>
          <w:p w14:paraId="419683AA"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c>
          <w:tcPr>
            <w:tcW w:w="1685" w:type="dxa"/>
          </w:tcPr>
          <w:p w14:paraId="4645F310"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c>
          <w:tcPr>
            <w:tcW w:w="1168" w:type="dxa"/>
          </w:tcPr>
          <w:p w14:paraId="048A92A5"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c>
          <w:tcPr>
            <w:tcW w:w="3330" w:type="dxa"/>
          </w:tcPr>
          <w:p w14:paraId="532871A6"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r>
      <w:tr w:rsidR="00C61A00" w14:paraId="7AFD6841"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vMerge/>
          </w:tcPr>
          <w:p w14:paraId="0ED0FB99" w14:textId="77777777" w:rsidR="00FC5455" w:rsidRDefault="00FC5455" w:rsidP="009E03FB"/>
        </w:tc>
        <w:tc>
          <w:tcPr>
            <w:tcW w:w="2706" w:type="dxa"/>
          </w:tcPr>
          <w:p w14:paraId="702B2E0D"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c>
          <w:tcPr>
            <w:tcW w:w="3482" w:type="dxa"/>
          </w:tcPr>
          <w:p w14:paraId="43929E96" w14:textId="2B1ED41B" w:rsidR="00FC5455" w:rsidRDefault="00FC5455" w:rsidP="009E03FB">
            <w:pPr>
              <w:cnfStyle w:val="000000100000" w:firstRow="0" w:lastRow="0" w:firstColumn="0" w:lastColumn="0" w:oddVBand="0" w:evenVBand="0" w:oddHBand="1" w:evenHBand="0" w:firstRowFirstColumn="0" w:firstRowLastColumn="0" w:lastRowFirstColumn="0" w:lastRowLastColumn="0"/>
            </w:pPr>
            <w:r>
              <w:t>Pilot process - Time</w:t>
            </w:r>
          </w:p>
        </w:tc>
        <w:tc>
          <w:tcPr>
            <w:tcW w:w="1685" w:type="dxa"/>
          </w:tcPr>
          <w:p w14:paraId="6ADAC69E"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c>
          <w:tcPr>
            <w:tcW w:w="1168" w:type="dxa"/>
          </w:tcPr>
          <w:p w14:paraId="66028B57"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c>
          <w:tcPr>
            <w:tcW w:w="3330" w:type="dxa"/>
          </w:tcPr>
          <w:p w14:paraId="0AA870D6"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r>
      <w:tr w:rsidR="00C61A00" w14:paraId="0F65C67F"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vMerge/>
          </w:tcPr>
          <w:p w14:paraId="15126CB4" w14:textId="77777777" w:rsidR="00FC5455" w:rsidRDefault="00FC5455" w:rsidP="009E03FB"/>
        </w:tc>
        <w:tc>
          <w:tcPr>
            <w:tcW w:w="2706" w:type="dxa"/>
          </w:tcPr>
          <w:p w14:paraId="7EE0F41A"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c>
          <w:tcPr>
            <w:tcW w:w="3482" w:type="dxa"/>
          </w:tcPr>
          <w:p w14:paraId="17018AED" w14:textId="656D0A04" w:rsidR="00FC5455" w:rsidRDefault="00FC5455" w:rsidP="00FC5455">
            <w:pPr>
              <w:cnfStyle w:val="000000000000" w:firstRow="0" w:lastRow="0" w:firstColumn="0" w:lastColumn="0" w:oddVBand="0" w:evenVBand="0" w:oddHBand="0" w:evenHBand="0" w:firstRowFirstColumn="0" w:firstRowLastColumn="0" w:lastRowFirstColumn="0" w:lastRowLastColumn="0"/>
            </w:pPr>
            <w:r>
              <w:t>Communicate processes</w:t>
            </w:r>
          </w:p>
        </w:tc>
        <w:tc>
          <w:tcPr>
            <w:tcW w:w="1685" w:type="dxa"/>
          </w:tcPr>
          <w:p w14:paraId="313B54C7"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c>
          <w:tcPr>
            <w:tcW w:w="1168" w:type="dxa"/>
          </w:tcPr>
          <w:p w14:paraId="4C30365A"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c>
          <w:tcPr>
            <w:tcW w:w="3330" w:type="dxa"/>
          </w:tcPr>
          <w:p w14:paraId="70A1EF49"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r>
      <w:tr w:rsidR="00C61A00" w14:paraId="68AF25F2"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vMerge/>
          </w:tcPr>
          <w:p w14:paraId="5413DE77" w14:textId="77777777" w:rsidR="00FC5455" w:rsidRDefault="00FC5455" w:rsidP="009E03FB"/>
        </w:tc>
        <w:tc>
          <w:tcPr>
            <w:tcW w:w="2706" w:type="dxa"/>
          </w:tcPr>
          <w:p w14:paraId="194A54D9"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c>
          <w:tcPr>
            <w:tcW w:w="3482" w:type="dxa"/>
          </w:tcPr>
          <w:p w14:paraId="53A5C599" w14:textId="12CF0CDD" w:rsidR="00FC5455" w:rsidRDefault="00FC5455" w:rsidP="00FC5455">
            <w:pPr>
              <w:cnfStyle w:val="000000100000" w:firstRow="0" w:lastRow="0" w:firstColumn="0" w:lastColumn="0" w:oddVBand="0" w:evenVBand="0" w:oddHBand="1" w:evenHBand="0" w:firstRowFirstColumn="0" w:firstRowLastColumn="0" w:lastRowFirstColumn="0" w:lastRowLastColumn="0"/>
            </w:pPr>
            <w:r>
              <w:t>Embedded in all training, globals, leadership, ODRM, FB group, ESR Pay Slips</w:t>
            </w:r>
          </w:p>
        </w:tc>
        <w:tc>
          <w:tcPr>
            <w:tcW w:w="1685" w:type="dxa"/>
          </w:tcPr>
          <w:p w14:paraId="199A6456"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c>
          <w:tcPr>
            <w:tcW w:w="1168" w:type="dxa"/>
          </w:tcPr>
          <w:p w14:paraId="53080458"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c>
          <w:tcPr>
            <w:tcW w:w="3330" w:type="dxa"/>
          </w:tcPr>
          <w:p w14:paraId="759B7A48"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r>
      <w:tr w:rsidR="00C61A00" w14:paraId="3AAA17C2"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vMerge/>
          </w:tcPr>
          <w:p w14:paraId="7EC427A3" w14:textId="77777777" w:rsidR="00FC5455" w:rsidRDefault="00FC5455" w:rsidP="009E03FB"/>
        </w:tc>
        <w:tc>
          <w:tcPr>
            <w:tcW w:w="2706" w:type="dxa"/>
          </w:tcPr>
          <w:p w14:paraId="46319AE4"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c>
          <w:tcPr>
            <w:tcW w:w="3482" w:type="dxa"/>
          </w:tcPr>
          <w:p w14:paraId="780FEE46" w14:textId="0429C053" w:rsidR="00FC5455" w:rsidRDefault="00FC5455" w:rsidP="00FC5455">
            <w:pPr>
              <w:cnfStyle w:val="000000000000" w:firstRow="0" w:lastRow="0" w:firstColumn="0" w:lastColumn="0" w:oddVBand="0" w:evenVBand="0" w:oddHBand="0" w:evenHBand="0" w:firstRowFirstColumn="0" w:firstRowLastColumn="0" w:lastRowFirstColumn="0" w:lastRowLastColumn="0"/>
            </w:pPr>
            <w:r>
              <w:t>Identify reporting model – metrics – to who  - T&amp;F Groupd</w:t>
            </w:r>
          </w:p>
        </w:tc>
        <w:tc>
          <w:tcPr>
            <w:tcW w:w="1685" w:type="dxa"/>
          </w:tcPr>
          <w:p w14:paraId="1634DE48"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c>
          <w:tcPr>
            <w:tcW w:w="1168" w:type="dxa"/>
          </w:tcPr>
          <w:p w14:paraId="05402489"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c>
          <w:tcPr>
            <w:tcW w:w="3330" w:type="dxa"/>
          </w:tcPr>
          <w:p w14:paraId="08C64DFA" w14:textId="77777777" w:rsidR="00FC5455" w:rsidRDefault="00FC5455" w:rsidP="009E03FB">
            <w:pPr>
              <w:cnfStyle w:val="000000000000" w:firstRow="0" w:lastRow="0" w:firstColumn="0" w:lastColumn="0" w:oddVBand="0" w:evenVBand="0" w:oddHBand="0" w:evenHBand="0" w:firstRowFirstColumn="0" w:firstRowLastColumn="0" w:lastRowFirstColumn="0" w:lastRowLastColumn="0"/>
            </w:pPr>
          </w:p>
        </w:tc>
      </w:tr>
      <w:tr w:rsidR="00C61A00" w14:paraId="73CF0B19"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vMerge/>
          </w:tcPr>
          <w:p w14:paraId="4AE3F3F5" w14:textId="77777777" w:rsidR="00FC5455" w:rsidRDefault="00FC5455" w:rsidP="009E03FB"/>
        </w:tc>
        <w:tc>
          <w:tcPr>
            <w:tcW w:w="2706" w:type="dxa"/>
          </w:tcPr>
          <w:p w14:paraId="2612CE07"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c>
          <w:tcPr>
            <w:tcW w:w="3482" w:type="dxa"/>
          </w:tcPr>
          <w:p w14:paraId="3A76BC15" w14:textId="68E9B1FE" w:rsidR="00FC5455" w:rsidRDefault="00FC5455" w:rsidP="00FC5455">
            <w:pPr>
              <w:cnfStyle w:val="000000100000" w:firstRow="0" w:lastRow="0" w:firstColumn="0" w:lastColumn="0" w:oddVBand="0" w:evenVBand="0" w:oddHBand="1" w:evenHBand="0" w:firstRowFirstColumn="0" w:firstRowLastColumn="0" w:lastRowFirstColumn="0" w:lastRowLastColumn="0"/>
            </w:pPr>
            <w:r>
              <w:t>Create a process to identify trends, with clear process of how to deal with data that does not meet the threshold and other metrics that may influence outcomes.  ODRM, (disciplinaries, vacancy rates, etc</w:t>
            </w:r>
          </w:p>
        </w:tc>
        <w:tc>
          <w:tcPr>
            <w:tcW w:w="1685" w:type="dxa"/>
          </w:tcPr>
          <w:p w14:paraId="781A4DCA"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c>
          <w:tcPr>
            <w:tcW w:w="1168" w:type="dxa"/>
          </w:tcPr>
          <w:p w14:paraId="24272842"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c>
          <w:tcPr>
            <w:tcW w:w="3330" w:type="dxa"/>
          </w:tcPr>
          <w:p w14:paraId="0D4038C8" w14:textId="77777777" w:rsidR="00FC5455" w:rsidRDefault="00FC5455" w:rsidP="009E03FB">
            <w:pPr>
              <w:cnfStyle w:val="000000100000" w:firstRow="0" w:lastRow="0" w:firstColumn="0" w:lastColumn="0" w:oddVBand="0" w:evenVBand="0" w:oddHBand="1" w:evenHBand="0" w:firstRowFirstColumn="0" w:firstRowLastColumn="0" w:lastRowFirstColumn="0" w:lastRowLastColumn="0"/>
            </w:pPr>
          </w:p>
        </w:tc>
      </w:tr>
      <w:tr w:rsidR="002D7B24" w14:paraId="42541EFC"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6C8FA1F4" w14:textId="77777777" w:rsidR="00B7514C" w:rsidRPr="00AF095E" w:rsidRDefault="00B7514C" w:rsidP="00B7514C">
            <w:pPr>
              <w:rPr>
                <w:b w:val="0"/>
                <w:bCs w:val="0"/>
                <w:u w:val="single"/>
              </w:rPr>
            </w:pPr>
            <w:r w:rsidRPr="00AF095E">
              <w:rPr>
                <w:u w:val="single"/>
              </w:rPr>
              <w:t>Recommendation 3</w:t>
            </w:r>
          </w:p>
          <w:p w14:paraId="0563DB39" w14:textId="3DDC6586" w:rsidR="00D63148" w:rsidRDefault="00D63148" w:rsidP="009E03FB"/>
        </w:tc>
        <w:tc>
          <w:tcPr>
            <w:tcW w:w="2706" w:type="dxa"/>
          </w:tcPr>
          <w:p w14:paraId="62DDCCCE" w14:textId="77777777" w:rsidR="000C5B10" w:rsidRDefault="000C5B10" w:rsidP="009E03FB">
            <w:pPr>
              <w:cnfStyle w:val="000000000000" w:firstRow="0" w:lastRow="0" w:firstColumn="0" w:lastColumn="0" w:oddVBand="0" w:evenVBand="0" w:oddHBand="0" w:evenHBand="0" w:firstRowFirstColumn="0" w:firstRowLastColumn="0" w:lastRowFirstColumn="0" w:lastRowLastColumn="0"/>
            </w:pPr>
          </w:p>
        </w:tc>
        <w:tc>
          <w:tcPr>
            <w:tcW w:w="3482" w:type="dxa"/>
          </w:tcPr>
          <w:p w14:paraId="7206F664" w14:textId="182C3480" w:rsidR="000C5B10" w:rsidRDefault="00F627CC" w:rsidP="009E03FB">
            <w:pPr>
              <w:cnfStyle w:val="000000000000" w:firstRow="0" w:lastRow="0" w:firstColumn="0" w:lastColumn="0" w:oddVBand="0" w:evenVBand="0" w:oddHBand="0" w:evenHBand="0" w:firstRowFirstColumn="0" w:firstRowLastColumn="0" w:lastRowFirstColumn="0" w:lastRowLastColumn="0"/>
            </w:pPr>
            <w:r w:rsidRPr="00F627CC">
              <w:t>Creation of literature to promote training and development opportunities and career pathways,</w:t>
            </w:r>
          </w:p>
        </w:tc>
        <w:tc>
          <w:tcPr>
            <w:tcW w:w="1685" w:type="dxa"/>
          </w:tcPr>
          <w:p w14:paraId="10274853" w14:textId="77777777" w:rsidR="000C5B10" w:rsidRDefault="000C5B10" w:rsidP="009E03FB">
            <w:pPr>
              <w:cnfStyle w:val="000000000000" w:firstRow="0" w:lastRow="0" w:firstColumn="0" w:lastColumn="0" w:oddVBand="0" w:evenVBand="0" w:oddHBand="0" w:evenHBand="0" w:firstRowFirstColumn="0" w:firstRowLastColumn="0" w:lastRowFirstColumn="0" w:lastRowLastColumn="0"/>
            </w:pPr>
          </w:p>
        </w:tc>
        <w:tc>
          <w:tcPr>
            <w:tcW w:w="1168" w:type="dxa"/>
          </w:tcPr>
          <w:p w14:paraId="4E0E6481" w14:textId="77777777" w:rsidR="000C5B10" w:rsidRDefault="000C5B10" w:rsidP="009E03FB">
            <w:pPr>
              <w:cnfStyle w:val="000000000000" w:firstRow="0" w:lastRow="0" w:firstColumn="0" w:lastColumn="0" w:oddVBand="0" w:evenVBand="0" w:oddHBand="0" w:evenHBand="0" w:firstRowFirstColumn="0" w:firstRowLastColumn="0" w:lastRowFirstColumn="0" w:lastRowLastColumn="0"/>
            </w:pPr>
          </w:p>
        </w:tc>
        <w:tc>
          <w:tcPr>
            <w:tcW w:w="3330" w:type="dxa"/>
          </w:tcPr>
          <w:p w14:paraId="1932863A" w14:textId="77777777" w:rsidR="000C5B10" w:rsidRDefault="000C5B10" w:rsidP="009E03FB">
            <w:pPr>
              <w:cnfStyle w:val="000000000000" w:firstRow="0" w:lastRow="0" w:firstColumn="0" w:lastColumn="0" w:oddVBand="0" w:evenVBand="0" w:oddHBand="0" w:evenHBand="0" w:firstRowFirstColumn="0" w:firstRowLastColumn="0" w:lastRowFirstColumn="0" w:lastRowLastColumn="0"/>
            </w:pPr>
          </w:p>
        </w:tc>
      </w:tr>
      <w:tr w:rsidR="00F627CC" w14:paraId="2DF71021"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04AA2676" w14:textId="77777777" w:rsidR="00F627CC" w:rsidRDefault="00F627CC" w:rsidP="009E03FB"/>
        </w:tc>
        <w:tc>
          <w:tcPr>
            <w:tcW w:w="2706" w:type="dxa"/>
          </w:tcPr>
          <w:p w14:paraId="0E923A16" w14:textId="77777777" w:rsidR="00F627CC" w:rsidRDefault="00F627CC" w:rsidP="009E03FB">
            <w:pPr>
              <w:cnfStyle w:val="000000100000" w:firstRow="0" w:lastRow="0" w:firstColumn="0" w:lastColumn="0" w:oddVBand="0" w:evenVBand="0" w:oddHBand="1" w:evenHBand="0" w:firstRowFirstColumn="0" w:firstRowLastColumn="0" w:lastRowFirstColumn="0" w:lastRowLastColumn="0"/>
            </w:pPr>
          </w:p>
        </w:tc>
        <w:tc>
          <w:tcPr>
            <w:tcW w:w="3482" w:type="dxa"/>
          </w:tcPr>
          <w:p w14:paraId="1ACB20D5" w14:textId="4401F425" w:rsidR="00F627CC" w:rsidRPr="00F627CC" w:rsidRDefault="00F627CC" w:rsidP="009E03FB">
            <w:pPr>
              <w:cnfStyle w:val="000000100000" w:firstRow="0" w:lastRow="0" w:firstColumn="0" w:lastColumn="0" w:oddVBand="0" w:evenVBand="0" w:oddHBand="1" w:evenHBand="0" w:firstRowFirstColumn="0" w:firstRowLastColumn="0" w:lastRowFirstColumn="0" w:lastRowLastColumn="0"/>
            </w:pPr>
            <w:r>
              <w:t>D</w:t>
            </w:r>
            <w:r w:rsidRPr="00F627CC">
              <w:t>eveloping a communication strategy to promote opportunities, recognising limitations of global</w:t>
            </w:r>
          </w:p>
        </w:tc>
        <w:tc>
          <w:tcPr>
            <w:tcW w:w="1685" w:type="dxa"/>
          </w:tcPr>
          <w:p w14:paraId="7DB73FC0" w14:textId="77777777" w:rsidR="00F627CC" w:rsidRDefault="00F627CC" w:rsidP="009E03FB">
            <w:pPr>
              <w:cnfStyle w:val="000000100000" w:firstRow="0" w:lastRow="0" w:firstColumn="0" w:lastColumn="0" w:oddVBand="0" w:evenVBand="0" w:oddHBand="1" w:evenHBand="0" w:firstRowFirstColumn="0" w:firstRowLastColumn="0" w:lastRowFirstColumn="0" w:lastRowLastColumn="0"/>
            </w:pPr>
          </w:p>
        </w:tc>
        <w:tc>
          <w:tcPr>
            <w:tcW w:w="1168" w:type="dxa"/>
          </w:tcPr>
          <w:p w14:paraId="7A15A7AD" w14:textId="77777777" w:rsidR="00F627CC" w:rsidRDefault="00F627CC" w:rsidP="009E03FB">
            <w:pPr>
              <w:cnfStyle w:val="000000100000" w:firstRow="0" w:lastRow="0" w:firstColumn="0" w:lastColumn="0" w:oddVBand="0" w:evenVBand="0" w:oddHBand="1" w:evenHBand="0" w:firstRowFirstColumn="0" w:firstRowLastColumn="0" w:lastRowFirstColumn="0" w:lastRowLastColumn="0"/>
            </w:pPr>
          </w:p>
        </w:tc>
        <w:tc>
          <w:tcPr>
            <w:tcW w:w="3330" w:type="dxa"/>
          </w:tcPr>
          <w:p w14:paraId="2BCE8CAA" w14:textId="77777777" w:rsidR="00F627CC" w:rsidRDefault="00F627CC" w:rsidP="009E03FB">
            <w:pPr>
              <w:cnfStyle w:val="000000100000" w:firstRow="0" w:lastRow="0" w:firstColumn="0" w:lastColumn="0" w:oddVBand="0" w:evenVBand="0" w:oddHBand="1" w:evenHBand="0" w:firstRowFirstColumn="0" w:firstRowLastColumn="0" w:lastRowFirstColumn="0" w:lastRowLastColumn="0"/>
            </w:pPr>
          </w:p>
        </w:tc>
      </w:tr>
      <w:tr w:rsidR="00B05515" w14:paraId="5053A6B4"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2D9D419F" w14:textId="77777777" w:rsidR="00B05515" w:rsidRDefault="00B05515" w:rsidP="009E03FB"/>
        </w:tc>
        <w:tc>
          <w:tcPr>
            <w:tcW w:w="2706" w:type="dxa"/>
          </w:tcPr>
          <w:p w14:paraId="04EB3F4A" w14:textId="77777777" w:rsidR="00B05515" w:rsidRDefault="00B05515" w:rsidP="009E03FB">
            <w:pPr>
              <w:cnfStyle w:val="000000000000" w:firstRow="0" w:lastRow="0" w:firstColumn="0" w:lastColumn="0" w:oddVBand="0" w:evenVBand="0" w:oddHBand="0" w:evenHBand="0" w:firstRowFirstColumn="0" w:firstRowLastColumn="0" w:lastRowFirstColumn="0" w:lastRowLastColumn="0"/>
            </w:pPr>
          </w:p>
        </w:tc>
        <w:tc>
          <w:tcPr>
            <w:tcW w:w="3482" w:type="dxa"/>
          </w:tcPr>
          <w:p w14:paraId="4FE7BB25" w14:textId="2651BFA0" w:rsidR="00B05515" w:rsidRDefault="00B05515" w:rsidP="009E03FB">
            <w:pPr>
              <w:cnfStyle w:val="000000000000" w:firstRow="0" w:lastRow="0" w:firstColumn="0" w:lastColumn="0" w:oddVBand="0" w:evenVBand="0" w:oddHBand="0" w:evenHBand="0" w:firstRowFirstColumn="0" w:firstRowLastColumn="0" w:lastRowFirstColumn="0" w:lastRowLastColumn="0"/>
            </w:pPr>
            <w:r w:rsidRPr="00B05515">
              <w:t>Promoting success through case studies and testimonials.</w:t>
            </w:r>
          </w:p>
        </w:tc>
        <w:tc>
          <w:tcPr>
            <w:tcW w:w="1685" w:type="dxa"/>
          </w:tcPr>
          <w:p w14:paraId="08035C4D" w14:textId="77777777" w:rsidR="00B05515" w:rsidRDefault="00B05515" w:rsidP="009E03FB">
            <w:pPr>
              <w:cnfStyle w:val="000000000000" w:firstRow="0" w:lastRow="0" w:firstColumn="0" w:lastColumn="0" w:oddVBand="0" w:evenVBand="0" w:oddHBand="0" w:evenHBand="0" w:firstRowFirstColumn="0" w:firstRowLastColumn="0" w:lastRowFirstColumn="0" w:lastRowLastColumn="0"/>
            </w:pPr>
          </w:p>
        </w:tc>
        <w:tc>
          <w:tcPr>
            <w:tcW w:w="1168" w:type="dxa"/>
          </w:tcPr>
          <w:p w14:paraId="03F8B1FF" w14:textId="77777777" w:rsidR="00B05515" w:rsidRDefault="00B05515" w:rsidP="009E03FB">
            <w:pPr>
              <w:cnfStyle w:val="000000000000" w:firstRow="0" w:lastRow="0" w:firstColumn="0" w:lastColumn="0" w:oddVBand="0" w:evenVBand="0" w:oddHBand="0" w:evenHBand="0" w:firstRowFirstColumn="0" w:firstRowLastColumn="0" w:lastRowFirstColumn="0" w:lastRowLastColumn="0"/>
            </w:pPr>
          </w:p>
        </w:tc>
        <w:tc>
          <w:tcPr>
            <w:tcW w:w="3330" w:type="dxa"/>
          </w:tcPr>
          <w:p w14:paraId="76D123B4" w14:textId="77777777" w:rsidR="00B05515" w:rsidRDefault="00B05515" w:rsidP="009E03FB">
            <w:pPr>
              <w:cnfStyle w:val="000000000000" w:firstRow="0" w:lastRow="0" w:firstColumn="0" w:lastColumn="0" w:oddVBand="0" w:evenVBand="0" w:oddHBand="0" w:evenHBand="0" w:firstRowFirstColumn="0" w:firstRowLastColumn="0" w:lastRowFirstColumn="0" w:lastRowLastColumn="0"/>
            </w:pPr>
          </w:p>
        </w:tc>
      </w:tr>
      <w:tr w:rsidR="00B7514C" w14:paraId="32F4E744"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7176C2AF" w14:textId="77777777" w:rsidR="00B7514C" w:rsidRDefault="00B7514C" w:rsidP="00B7514C"/>
        </w:tc>
        <w:tc>
          <w:tcPr>
            <w:tcW w:w="2706" w:type="dxa"/>
          </w:tcPr>
          <w:p w14:paraId="7417B14D" w14:textId="77777777" w:rsidR="00B7514C" w:rsidRDefault="00B7514C" w:rsidP="00B7514C">
            <w:pPr>
              <w:cnfStyle w:val="000000100000" w:firstRow="0" w:lastRow="0" w:firstColumn="0" w:lastColumn="0" w:oddVBand="0" w:evenVBand="0" w:oddHBand="1" w:evenHBand="0" w:firstRowFirstColumn="0" w:firstRowLastColumn="0" w:lastRowFirstColumn="0" w:lastRowLastColumn="0"/>
            </w:pPr>
          </w:p>
        </w:tc>
        <w:tc>
          <w:tcPr>
            <w:tcW w:w="3482" w:type="dxa"/>
          </w:tcPr>
          <w:p w14:paraId="4BF9CF62" w14:textId="28DF9271" w:rsidR="00B7514C" w:rsidRPr="00C6089A" w:rsidRDefault="00B7514C" w:rsidP="00C6089A">
            <w:pPr>
              <w:cnfStyle w:val="000000100000" w:firstRow="0" w:lastRow="0" w:firstColumn="0" w:lastColumn="0" w:oddVBand="0" w:evenVBand="0" w:oddHBand="1" w:evenHBand="0" w:firstRowFirstColumn="0" w:firstRowLastColumn="0" w:lastRowFirstColumn="0" w:lastRowLastColumn="0"/>
            </w:pPr>
            <w:r w:rsidRPr="00C6089A">
              <w:t>Develop an awareness resources for managers to highlights the benefits of staff training to the individual, their managers and the organisation.  Changing behaviour</w:t>
            </w:r>
          </w:p>
        </w:tc>
        <w:tc>
          <w:tcPr>
            <w:tcW w:w="1685" w:type="dxa"/>
          </w:tcPr>
          <w:p w14:paraId="4995B88B" w14:textId="77777777" w:rsidR="00B7514C" w:rsidRDefault="00B7514C" w:rsidP="00B7514C">
            <w:pPr>
              <w:cnfStyle w:val="000000100000" w:firstRow="0" w:lastRow="0" w:firstColumn="0" w:lastColumn="0" w:oddVBand="0" w:evenVBand="0" w:oddHBand="1" w:evenHBand="0" w:firstRowFirstColumn="0" w:firstRowLastColumn="0" w:lastRowFirstColumn="0" w:lastRowLastColumn="0"/>
            </w:pPr>
          </w:p>
        </w:tc>
        <w:tc>
          <w:tcPr>
            <w:tcW w:w="1168" w:type="dxa"/>
          </w:tcPr>
          <w:p w14:paraId="0FD59373" w14:textId="77777777" w:rsidR="00B7514C" w:rsidRDefault="00B7514C" w:rsidP="00B7514C">
            <w:pPr>
              <w:cnfStyle w:val="000000100000" w:firstRow="0" w:lastRow="0" w:firstColumn="0" w:lastColumn="0" w:oddVBand="0" w:evenVBand="0" w:oddHBand="1" w:evenHBand="0" w:firstRowFirstColumn="0" w:firstRowLastColumn="0" w:lastRowFirstColumn="0" w:lastRowLastColumn="0"/>
            </w:pPr>
          </w:p>
        </w:tc>
        <w:tc>
          <w:tcPr>
            <w:tcW w:w="3330" w:type="dxa"/>
          </w:tcPr>
          <w:p w14:paraId="0F866C49" w14:textId="77777777" w:rsidR="00B7514C" w:rsidRDefault="00B7514C" w:rsidP="00B7514C">
            <w:pPr>
              <w:cnfStyle w:val="000000100000" w:firstRow="0" w:lastRow="0" w:firstColumn="0" w:lastColumn="0" w:oddVBand="0" w:evenVBand="0" w:oddHBand="1" w:evenHBand="0" w:firstRowFirstColumn="0" w:firstRowLastColumn="0" w:lastRowFirstColumn="0" w:lastRowLastColumn="0"/>
            </w:pPr>
          </w:p>
        </w:tc>
      </w:tr>
      <w:tr w:rsidR="00C6089A" w14:paraId="584E0415"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3CF20E1E" w14:textId="77777777" w:rsidR="00C6089A" w:rsidRDefault="00C6089A" w:rsidP="00B7514C"/>
        </w:tc>
        <w:tc>
          <w:tcPr>
            <w:tcW w:w="2706" w:type="dxa"/>
          </w:tcPr>
          <w:p w14:paraId="2D145EB4" w14:textId="77777777" w:rsidR="00C6089A" w:rsidRDefault="00C6089A" w:rsidP="00B7514C">
            <w:pPr>
              <w:cnfStyle w:val="000000000000" w:firstRow="0" w:lastRow="0" w:firstColumn="0" w:lastColumn="0" w:oddVBand="0" w:evenVBand="0" w:oddHBand="0" w:evenHBand="0" w:firstRowFirstColumn="0" w:firstRowLastColumn="0" w:lastRowFirstColumn="0" w:lastRowLastColumn="0"/>
            </w:pPr>
          </w:p>
        </w:tc>
        <w:tc>
          <w:tcPr>
            <w:tcW w:w="3482" w:type="dxa"/>
          </w:tcPr>
          <w:p w14:paraId="0181F603" w14:textId="13EF8188" w:rsidR="00C6089A" w:rsidRPr="00C6089A" w:rsidRDefault="00C6089A" w:rsidP="00C6089A">
            <w:pPr>
              <w:cnfStyle w:val="000000000000" w:firstRow="0" w:lastRow="0" w:firstColumn="0" w:lastColumn="0" w:oddVBand="0" w:evenVBand="0" w:oddHBand="0" w:evenHBand="0" w:firstRowFirstColumn="0" w:firstRowLastColumn="0" w:lastRowFirstColumn="0" w:lastRowLastColumn="0"/>
            </w:pPr>
            <w:r w:rsidRPr="00C6089A">
              <w:t>proving a toolkit to support the development of individuals to reach their full potential, along with training on how to use the toolkit. Practical application</w:t>
            </w:r>
          </w:p>
        </w:tc>
        <w:tc>
          <w:tcPr>
            <w:tcW w:w="1685" w:type="dxa"/>
          </w:tcPr>
          <w:p w14:paraId="71C783AA" w14:textId="77777777" w:rsidR="00C6089A" w:rsidRDefault="00C6089A" w:rsidP="00B7514C">
            <w:pPr>
              <w:cnfStyle w:val="000000000000" w:firstRow="0" w:lastRow="0" w:firstColumn="0" w:lastColumn="0" w:oddVBand="0" w:evenVBand="0" w:oddHBand="0" w:evenHBand="0" w:firstRowFirstColumn="0" w:firstRowLastColumn="0" w:lastRowFirstColumn="0" w:lastRowLastColumn="0"/>
            </w:pPr>
          </w:p>
        </w:tc>
        <w:tc>
          <w:tcPr>
            <w:tcW w:w="1168" w:type="dxa"/>
          </w:tcPr>
          <w:p w14:paraId="0E1301E7" w14:textId="77777777" w:rsidR="00C6089A" w:rsidRDefault="00C6089A" w:rsidP="00B7514C">
            <w:pPr>
              <w:cnfStyle w:val="000000000000" w:firstRow="0" w:lastRow="0" w:firstColumn="0" w:lastColumn="0" w:oddVBand="0" w:evenVBand="0" w:oddHBand="0" w:evenHBand="0" w:firstRowFirstColumn="0" w:firstRowLastColumn="0" w:lastRowFirstColumn="0" w:lastRowLastColumn="0"/>
            </w:pPr>
          </w:p>
        </w:tc>
        <w:tc>
          <w:tcPr>
            <w:tcW w:w="3330" w:type="dxa"/>
          </w:tcPr>
          <w:p w14:paraId="0A3CC493" w14:textId="77777777" w:rsidR="00C6089A" w:rsidRDefault="00C6089A" w:rsidP="00B7514C">
            <w:pPr>
              <w:cnfStyle w:val="000000000000" w:firstRow="0" w:lastRow="0" w:firstColumn="0" w:lastColumn="0" w:oddVBand="0" w:evenVBand="0" w:oddHBand="0" w:evenHBand="0" w:firstRowFirstColumn="0" w:firstRowLastColumn="0" w:lastRowFirstColumn="0" w:lastRowLastColumn="0"/>
            </w:pPr>
          </w:p>
        </w:tc>
      </w:tr>
      <w:tr w:rsidR="00B7514C" w14:paraId="312059F3"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vMerge w:val="restart"/>
          </w:tcPr>
          <w:p w14:paraId="0BAB05B5" w14:textId="53CE210D" w:rsidR="00B7514C" w:rsidRDefault="00D755F0" w:rsidP="00B7514C">
            <w:r w:rsidRPr="00AF095E">
              <w:rPr>
                <w:u w:val="single"/>
              </w:rPr>
              <w:t>Recommendation 4</w:t>
            </w:r>
            <w:r>
              <w:t xml:space="preserve"> </w:t>
            </w:r>
            <w:r w:rsidR="00B7514C">
              <w:t>Quick Wins</w:t>
            </w:r>
          </w:p>
        </w:tc>
        <w:tc>
          <w:tcPr>
            <w:tcW w:w="2706" w:type="dxa"/>
          </w:tcPr>
          <w:p w14:paraId="0A94C910" w14:textId="646C0920" w:rsidR="00B7514C" w:rsidRDefault="00B7514C" w:rsidP="00B7514C">
            <w:pPr>
              <w:cnfStyle w:val="000000100000" w:firstRow="0" w:lastRow="0" w:firstColumn="0" w:lastColumn="0" w:oddVBand="0" w:evenVBand="0" w:oddHBand="1" w:evenHBand="0" w:firstRowFirstColumn="0" w:firstRowLastColumn="0" w:lastRowFirstColumn="0" w:lastRowLastColumn="0"/>
            </w:pPr>
            <w:r>
              <w:t>Recognising barriers to participation for those with childcare responsibilities, impacting 12% of the workforce</w:t>
            </w:r>
          </w:p>
        </w:tc>
        <w:tc>
          <w:tcPr>
            <w:tcW w:w="3482" w:type="dxa"/>
          </w:tcPr>
          <w:p w14:paraId="08F22B41" w14:textId="44492E91" w:rsidR="00B7514C" w:rsidRDefault="00B7514C" w:rsidP="00B7514C">
            <w:pPr>
              <w:cnfStyle w:val="000000100000" w:firstRow="0" w:lastRow="0" w:firstColumn="0" w:lastColumn="0" w:oddVBand="0" w:evenVBand="0" w:oddHBand="1" w:evenHBand="0" w:firstRowFirstColumn="0" w:firstRowLastColumn="0" w:lastRowFirstColumn="0" w:lastRowLastColumn="0"/>
            </w:pPr>
            <w:r>
              <w:t>Evaluate course start and finish times, considering shift and school times</w:t>
            </w:r>
          </w:p>
        </w:tc>
        <w:tc>
          <w:tcPr>
            <w:tcW w:w="1685" w:type="dxa"/>
          </w:tcPr>
          <w:p w14:paraId="4D72182E" w14:textId="3B99800A" w:rsidR="00B7514C" w:rsidRDefault="00B7514C" w:rsidP="00B7514C">
            <w:pPr>
              <w:cnfStyle w:val="000000100000" w:firstRow="0" w:lastRow="0" w:firstColumn="0" w:lastColumn="0" w:oddVBand="0" w:evenVBand="0" w:oddHBand="1" w:evenHBand="0" w:firstRowFirstColumn="0" w:firstRowLastColumn="0" w:lastRowFirstColumn="0" w:lastRowLastColumn="0"/>
            </w:pPr>
            <w:r>
              <w:t>L&amp;D Coordinator</w:t>
            </w:r>
          </w:p>
        </w:tc>
        <w:tc>
          <w:tcPr>
            <w:tcW w:w="1168" w:type="dxa"/>
          </w:tcPr>
          <w:p w14:paraId="2D168610" w14:textId="2953E4A8" w:rsidR="00B7514C" w:rsidRDefault="00B7514C" w:rsidP="00B7514C">
            <w:pPr>
              <w:cnfStyle w:val="000000100000" w:firstRow="0" w:lastRow="0" w:firstColumn="0" w:lastColumn="0" w:oddVBand="0" w:evenVBand="0" w:oddHBand="1" w:evenHBand="0" w:firstRowFirstColumn="0" w:firstRowLastColumn="0" w:lastRowFirstColumn="0" w:lastRowLastColumn="0"/>
            </w:pPr>
            <w:r>
              <w:t>July 2022</w:t>
            </w:r>
          </w:p>
        </w:tc>
        <w:tc>
          <w:tcPr>
            <w:tcW w:w="3330" w:type="dxa"/>
          </w:tcPr>
          <w:p w14:paraId="5421D620" w14:textId="788CBD55" w:rsidR="00B7514C" w:rsidRDefault="00B7514C" w:rsidP="00B7514C">
            <w:pPr>
              <w:cnfStyle w:val="000000100000" w:firstRow="0" w:lastRow="0" w:firstColumn="0" w:lastColumn="0" w:oddVBand="0" w:evenVBand="0" w:oddHBand="1" w:evenHBand="0" w:firstRowFirstColumn="0" w:firstRowLastColumn="0" w:lastRowFirstColumn="0" w:lastRowLastColumn="0"/>
            </w:pPr>
            <w:r>
              <w:t>Initial resources will require staff resource to identify timings of current provision.  Following this, it may have impact on staff release if there is a need to shorten days to accommodate as well as need to consider capacity.  Consideration should be given to if this is needed with all cohorts or providing the opportunity in a more systematic way</w:t>
            </w:r>
          </w:p>
        </w:tc>
      </w:tr>
      <w:tr w:rsidR="00D755F0" w14:paraId="3C848CE6"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vMerge/>
          </w:tcPr>
          <w:p w14:paraId="5F01C7BE" w14:textId="77777777" w:rsidR="00B7514C" w:rsidRDefault="00B7514C" w:rsidP="00B7514C"/>
        </w:tc>
        <w:tc>
          <w:tcPr>
            <w:tcW w:w="2706" w:type="dxa"/>
            <w:vMerge w:val="restart"/>
          </w:tcPr>
          <w:p w14:paraId="6258B696" w14:textId="54BFE1CC" w:rsidR="00B7514C" w:rsidRDefault="00B7514C" w:rsidP="00B7514C">
            <w:pPr>
              <w:cnfStyle w:val="000000000000" w:firstRow="0" w:lastRow="0" w:firstColumn="0" w:lastColumn="0" w:oddVBand="0" w:evenVBand="0" w:oddHBand="0" w:evenHBand="0" w:firstRowFirstColumn="0" w:firstRowLastColumn="0" w:lastRowFirstColumn="0" w:lastRowLastColumn="0"/>
            </w:pPr>
            <w:r>
              <w:t xml:space="preserve">Training provision is not assessed to the suitability for those with a disability or learning difficulty, </w:t>
            </w:r>
            <w:r w:rsidRPr="00946133">
              <w:rPr>
                <w:highlight w:val="yellow"/>
              </w:rPr>
              <w:t>impacting xx %</w:t>
            </w:r>
            <w:r>
              <w:t xml:space="preserve"> of the workforce</w:t>
            </w:r>
          </w:p>
        </w:tc>
        <w:tc>
          <w:tcPr>
            <w:tcW w:w="3482" w:type="dxa"/>
          </w:tcPr>
          <w:p w14:paraId="00618E49" w14:textId="70935E0F" w:rsidR="00B7514C" w:rsidRDefault="00B7514C" w:rsidP="00B7514C">
            <w:pPr>
              <w:cnfStyle w:val="000000000000" w:firstRow="0" w:lastRow="0" w:firstColumn="0" w:lastColumn="0" w:oddVBand="0" w:evenVBand="0" w:oddHBand="0" w:evenHBand="0" w:firstRowFirstColumn="0" w:firstRowLastColumn="0" w:lastRowFirstColumn="0" w:lastRowLastColumn="0"/>
            </w:pPr>
            <w:r>
              <w:t xml:space="preserve">Evaluate all training programmes using an equality impact assessment to consider the L&amp;D intervention from a disability or learning difficulty perspective.  </w:t>
            </w:r>
          </w:p>
        </w:tc>
        <w:tc>
          <w:tcPr>
            <w:tcW w:w="1685" w:type="dxa"/>
          </w:tcPr>
          <w:p w14:paraId="0CD859DC" w14:textId="77777777" w:rsidR="00B7514C" w:rsidRDefault="00B7514C" w:rsidP="00B7514C">
            <w:pPr>
              <w:cnfStyle w:val="000000000000" w:firstRow="0" w:lastRow="0" w:firstColumn="0" w:lastColumn="0" w:oddVBand="0" w:evenVBand="0" w:oddHBand="0" w:evenHBand="0" w:firstRowFirstColumn="0" w:firstRowLastColumn="0" w:lastRowFirstColumn="0" w:lastRowLastColumn="0"/>
            </w:pPr>
            <w:r>
              <w:t>L&amp;D Coordinator/</w:t>
            </w:r>
          </w:p>
          <w:p w14:paraId="399C2850" w14:textId="31E3D7BE" w:rsidR="00B7514C" w:rsidRDefault="00B7514C" w:rsidP="00B7514C">
            <w:pPr>
              <w:cnfStyle w:val="000000000000" w:firstRow="0" w:lastRow="0" w:firstColumn="0" w:lastColumn="0" w:oddVBand="0" w:evenVBand="0" w:oddHBand="0" w:evenHBand="0" w:firstRowFirstColumn="0" w:firstRowLastColumn="0" w:lastRowFirstColumn="0" w:lastRowLastColumn="0"/>
            </w:pPr>
            <w:r>
              <w:t>Programme Development Coordinator</w:t>
            </w:r>
          </w:p>
        </w:tc>
        <w:tc>
          <w:tcPr>
            <w:tcW w:w="1168" w:type="dxa"/>
          </w:tcPr>
          <w:p w14:paraId="36C35BD5" w14:textId="4CF0D9CF" w:rsidR="00B7514C" w:rsidRDefault="00B7514C" w:rsidP="00B7514C">
            <w:pPr>
              <w:cnfStyle w:val="000000000000" w:firstRow="0" w:lastRow="0" w:firstColumn="0" w:lastColumn="0" w:oddVBand="0" w:evenVBand="0" w:oddHBand="0" w:evenHBand="0" w:firstRowFirstColumn="0" w:firstRowLastColumn="0" w:lastRowFirstColumn="0" w:lastRowLastColumn="0"/>
            </w:pPr>
            <w:r>
              <w:t>August 2022</w:t>
            </w:r>
          </w:p>
        </w:tc>
        <w:tc>
          <w:tcPr>
            <w:tcW w:w="3330" w:type="dxa"/>
          </w:tcPr>
          <w:p w14:paraId="7FA6C946" w14:textId="7D246028" w:rsidR="00B7514C" w:rsidRDefault="00B7514C" w:rsidP="00B7514C">
            <w:pPr>
              <w:cnfStyle w:val="000000000000" w:firstRow="0" w:lastRow="0" w:firstColumn="0" w:lastColumn="0" w:oddVBand="0" w:evenVBand="0" w:oddHBand="0" w:evenHBand="0" w:firstRowFirstColumn="0" w:firstRowLastColumn="0" w:lastRowFirstColumn="0" w:lastRowLastColumn="0"/>
            </w:pPr>
            <w:r>
              <w:t>Initial resources will require staff resource to identify timings of current provision.</w:t>
            </w:r>
          </w:p>
        </w:tc>
      </w:tr>
      <w:tr w:rsidR="00B7514C" w14:paraId="36CD6A22"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vMerge/>
          </w:tcPr>
          <w:p w14:paraId="76A64E3A" w14:textId="77777777" w:rsidR="00B7514C" w:rsidRDefault="00B7514C" w:rsidP="00B7514C"/>
        </w:tc>
        <w:tc>
          <w:tcPr>
            <w:tcW w:w="2706" w:type="dxa"/>
            <w:vMerge/>
          </w:tcPr>
          <w:p w14:paraId="65140DB7" w14:textId="77777777" w:rsidR="00B7514C" w:rsidRDefault="00B7514C" w:rsidP="00B7514C">
            <w:pPr>
              <w:cnfStyle w:val="000000100000" w:firstRow="0" w:lastRow="0" w:firstColumn="0" w:lastColumn="0" w:oddVBand="0" w:evenVBand="0" w:oddHBand="1" w:evenHBand="0" w:firstRowFirstColumn="0" w:firstRowLastColumn="0" w:lastRowFirstColumn="0" w:lastRowLastColumn="0"/>
            </w:pPr>
          </w:p>
        </w:tc>
        <w:tc>
          <w:tcPr>
            <w:tcW w:w="3482" w:type="dxa"/>
          </w:tcPr>
          <w:p w14:paraId="4D5F0F0E" w14:textId="0A1AC39C" w:rsidR="00B7514C" w:rsidRDefault="00B7514C" w:rsidP="00B7514C">
            <w:pPr>
              <w:cnfStyle w:val="000000100000" w:firstRow="0" w:lastRow="0" w:firstColumn="0" w:lastColumn="0" w:oddVBand="0" w:evenVBand="0" w:oddHBand="1" w:evenHBand="0" w:firstRowFirstColumn="0" w:firstRowLastColumn="0" w:lastRowFirstColumn="0" w:lastRowLastColumn="0"/>
            </w:pPr>
            <w:r>
              <w:t>Update assurance and governance processes for all new training interventions to include an Equality Impact Assessment</w:t>
            </w:r>
          </w:p>
        </w:tc>
        <w:tc>
          <w:tcPr>
            <w:tcW w:w="1685" w:type="dxa"/>
          </w:tcPr>
          <w:p w14:paraId="52D1634D" w14:textId="21274E6A" w:rsidR="00B7514C" w:rsidRDefault="00B7514C" w:rsidP="00B7514C">
            <w:pPr>
              <w:cnfStyle w:val="000000100000" w:firstRow="0" w:lastRow="0" w:firstColumn="0" w:lastColumn="0" w:oddVBand="0" w:evenVBand="0" w:oddHBand="1" w:evenHBand="0" w:firstRowFirstColumn="0" w:firstRowLastColumn="0" w:lastRowFirstColumn="0" w:lastRowLastColumn="0"/>
            </w:pPr>
            <w:r>
              <w:t xml:space="preserve">L&amp;D Manager </w:t>
            </w:r>
          </w:p>
        </w:tc>
        <w:tc>
          <w:tcPr>
            <w:tcW w:w="1168" w:type="dxa"/>
          </w:tcPr>
          <w:p w14:paraId="45DB6B4C" w14:textId="2C85EBB6" w:rsidR="00B7514C" w:rsidRDefault="00B7514C" w:rsidP="00B7514C">
            <w:pPr>
              <w:cnfStyle w:val="000000100000" w:firstRow="0" w:lastRow="0" w:firstColumn="0" w:lastColumn="0" w:oddVBand="0" w:evenVBand="0" w:oddHBand="1" w:evenHBand="0" w:firstRowFirstColumn="0" w:firstRowLastColumn="0" w:lastRowFirstColumn="0" w:lastRowLastColumn="0"/>
            </w:pPr>
            <w:r>
              <w:t>July 2022</w:t>
            </w:r>
          </w:p>
        </w:tc>
        <w:tc>
          <w:tcPr>
            <w:tcW w:w="3330" w:type="dxa"/>
          </w:tcPr>
          <w:p w14:paraId="0DB012C9" w14:textId="77777777" w:rsidR="00B7514C" w:rsidRDefault="00B7514C" w:rsidP="00B7514C">
            <w:pPr>
              <w:cnfStyle w:val="000000100000" w:firstRow="0" w:lastRow="0" w:firstColumn="0" w:lastColumn="0" w:oddVBand="0" w:evenVBand="0" w:oddHBand="1" w:evenHBand="0" w:firstRowFirstColumn="0" w:firstRowLastColumn="0" w:lastRowFirstColumn="0" w:lastRowLastColumn="0"/>
            </w:pPr>
          </w:p>
        </w:tc>
      </w:tr>
      <w:tr w:rsidR="00D755F0" w14:paraId="0D7A1C92"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31AD1058" w14:textId="77777777" w:rsidR="00B7514C" w:rsidRDefault="00B7514C" w:rsidP="00B7514C"/>
        </w:tc>
        <w:tc>
          <w:tcPr>
            <w:tcW w:w="2706" w:type="dxa"/>
          </w:tcPr>
          <w:p w14:paraId="5758C2E1" w14:textId="77777777" w:rsidR="00B7514C" w:rsidRDefault="00B7514C" w:rsidP="00B7514C">
            <w:pPr>
              <w:cnfStyle w:val="000000000000" w:firstRow="0" w:lastRow="0" w:firstColumn="0" w:lastColumn="0" w:oddVBand="0" w:evenVBand="0" w:oddHBand="0" w:evenHBand="0" w:firstRowFirstColumn="0" w:firstRowLastColumn="0" w:lastRowFirstColumn="0" w:lastRowLastColumn="0"/>
            </w:pPr>
          </w:p>
        </w:tc>
        <w:tc>
          <w:tcPr>
            <w:tcW w:w="3482" w:type="dxa"/>
          </w:tcPr>
          <w:p w14:paraId="03391373" w14:textId="2356C03C" w:rsidR="00B7514C" w:rsidRDefault="00B7514C" w:rsidP="00B7514C">
            <w:pPr>
              <w:cnfStyle w:val="000000000000" w:firstRow="0" w:lastRow="0" w:firstColumn="0" w:lastColumn="0" w:oddVBand="0" w:evenVBand="0" w:oddHBand="0" w:evenHBand="0" w:firstRowFirstColumn="0" w:firstRowLastColumn="0" w:lastRowFirstColumn="0" w:lastRowLastColumn="0"/>
            </w:pPr>
            <w:r>
              <w:t xml:space="preserve">Welsh Language </w:t>
            </w:r>
          </w:p>
        </w:tc>
        <w:tc>
          <w:tcPr>
            <w:tcW w:w="1685" w:type="dxa"/>
          </w:tcPr>
          <w:p w14:paraId="3FABD0DC" w14:textId="77777777" w:rsidR="00B7514C" w:rsidRDefault="00B7514C" w:rsidP="00B7514C">
            <w:pPr>
              <w:cnfStyle w:val="000000000000" w:firstRow="0" w:lastRow="0" w:firstColumn="0" w:lastColumn="0" w:oddVBand="0" w:evenVBand="0" w:oddHBand="0" w:evenHBand="0" w:firstRowFirstColumn="0" w:firstRowLastColumn="0" w:lastRowFirstColumn="0" w:lastRowLastColumn="0"/>
            </w:pPr>
          </w:p>
        </w:tc>
        <w:tc>
          <w:tcPr>
            <w:tcW w:w="1168" w:type="dxa"/>
          </w:tcPr>
          <w:p w14:paraId="3D785699" w14:textId="77777777" w:rsidR="00B7514C" w:rsidRDefault="00B7514C" w:rsidP="00B7514C">
            <w:pPr>
              <w:cnfStyle w:val="000000000000" w:firstRow="0" w:lastRow="0" w:firstColumn="0" w:lastColumn="0" w:oddVBand="0" w:evenVBand="0" w:oddHBand="0" w:evenHBand="0" w:firstRowFirstColumn="0" w:firstRowLastColumn="0" w:lastRowFirstColumn="0" w:lastRowLastColumn="0"/>
            </w:pPr>
          </w:p>
        </w:tc>
        <w:tc>
          <w:tcPr>
            <w:tcW w:w="3330" w:type="dxa"/>
          </w:tcPr>
          <w:p w14:paraId="4C9F11C9" w14:textId="77777777" w:rsidR="00B7514C" w:rsidRDefault="00B7514C" w:rsidP="00B7514C">
            <w:pPr>
              <w:cnfStyle w:val="000000000000" w:firstRow="0" w:lastRow="0" w:firstColumn="0" w:lastColumn="0" w:oddVBand="0" w:evenVBand="0" w:oddHBand="0" w:evenHBand="0" w:firstRowFirstColumn="0" w:firstRowLastColumn="0" w:lastRowFirstColumn="0" w:lastRowLastColumn="0"/>
            </w:pPr>
          </w:p>
        </w:tc>
      </w:tr>
      <w:tr w:rsidR="00D755F0" w14:paraId="13BE2165" w14:textId="77777777" w:rsidTr="00160892">
        <w:trPr>
          <w:gridAfter w:val="1"/>
          <w:cnfStyle w:val="000000100000" w:firstRow="0" w:lastRow="0" w:firstColumn="0" w:lastColumn="0" w:oddVBand="0" w:evenVBand="0" w:oddHBand="1" w:evenHBand="0" w:firstRowFirstColumn="0" w:firstRowLastColumn="0" w:lastRowFirstColumn="0" w:lastRowLastColumn="0"/>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1BE919DC" w14:textId="77777777" w:rsidR="00B7514C" w:rsidRDefault="00B7514C" w:rsidP="00B7514C"/>
        </w:tc>
        <w:tc>
          <w:tcPr>
            <w:tcW w:w="2706" w:type="dxa"/>
          </w:tcPr>
          <w:p w14:paraId="5891BC6D" w14:textId="67020E51" w:rsidR="00B7514C" w:rsidRDefault="00B7514C" w:rsidP="00B7514C">
            <w:pPr>
              <w:cnfStyle w:val="000000100000" w:firstRow="0" w:lastRow="0" w:firstColumn="0" w:lastColumn="0" w:oddVBand="0" w:evenVBand="0" w:oddHBand="1" w:evenHBand="0" w:firstRowFirstColumn="0" w:firstRowLastColumn="0" w:lastRowFirstColumn="0" w:lastRowLastColumn="0"/>
            </w:pPr>
          </w:p>
        </w:tc>
        <w:tc>
          <w:tcPr>
            <w:tcW w:w="3482" w:type="dxa"/>
          </w:tcPr>
          <w:p w14:paraId="69F68194" w14:textId="28213691" w:rsidR="00B7514C" w:rsidRDefault="00B7514C" w:rsidP="00B7514C">
            <w:pPr>
              <w:cnfStyle w:val="000000100000" w:firstRow="0" w:lastRow="0" w:firstColumn="0" w:lastColumn="0" w:oddVBand="0" w:evenVBand="0" w:oddHBand="1" w:evenHBand="0" w:firstRowFirstColumn="0" w:firstRowLastColumn="0" w:lastRowFirstColumn="0" w:lastRowLastColumn="0"/>
            </w:pPr>
            <w:r w:rsidRPr="00ED5B51">
              <w:t>IT facilities to enable the workforce to gain access and support to complete mandatory training, access virtual training events.</w:t>
            </w:r>
          </w:p>
        </w:tc>
        <w:tc>
          <w:tcPr>
            <w:tcW w:w="1685" w:type="dxa"/>
          </w:tcPr>
          <w:p w14:paraId="30D5FEC2" w14:textId="77777777" w:rsidR="00B7514C" w:rsidRDefault="00B7514C" w:rsidP="00B7514C">
            <w:pPr>
              <w:cnfStyle w:val="000000100000" w:firstRow="0" w:lastRow="0" w:firstColumn="0" w:lastColumn="0" w:oddVBand="0" w:evenVBand="0" w:oddHBand="1" w:evenHBand="0" w:firstRowFirstColumn="0" w:firstRowLastColumn="0" w:lastRowFirstColumn="0" w:lastRowLastColumn="0"/>
            </w:pPr>
          </w:p>
        </w:tc>
        <w:tc>
          <w:tcPr>
            <w:tcW w:w="1168" w:type="dxa"/>
          </w:tcPr>
          <w:p w14:paraId="1C9B12D9" w14:textId="77777777" w:rsidR="00B7514C" w:rsidRDefault="00B7514C" w:rsidP="00B7514C">
            <w:pPr>
              <w:cnfStyle w:val="000000100000" w:firstRow="0" w:lastRow="0" w:firstColumn="0" w:lastColumn="0" w:oddVBand="0" w:evenVBand="0" w:oddHBand="1" w:evenHBand="0" w:firstRowFirstColumn="0" w:firstRowLastColumn="0" w:lastRowFirstColumn="0" w:lastRowLastColumn="0"/>
            </w:pPr>
          </w:p>
        </w:tc>
        <w:tc>
          <w:tcPr>
            <w:tcW w:w="3330" w:type="dxa"/>
          </w:tcPr>
          <w:p w14:paraId="042ED56B" w14:textId="77777777" w:rsidR="00B7514C" w:rsidRDefault="00B7514C" w:rsidP="00B7514C">
            <w:pPr>
              <w:cnfStyle w:val="000000100000" w:firstRow="0" w:lastRow="0" w:firstColumn="0" w:lastColumn="0" w:oddVBand="0" w:evenVBand="0" w:oddHBand="1" w:evenHBand="0" w:firstRowFirstColumn="0" w:firstRowLastColumn="0" w:lastRowFirstColumn="0" w:lastRowLastColumn="0"/>
            </w:pPr>
          </w:p>
        </w:tc>
      </w:tr>
      <w:tr w:rsidR="00160892" w14:paraId="62DE14EA" w14:textId="77777777" w:rsidTr="00160892">
        <w:trPr>
          <w:gridAfter w:val="1"/>
          <w:wAfter w:w="998" w:type="dxa"/>
        </w:trPr>
        <w:tc>
          <w:tcPr>
            <w:cnfStyle w:val="001000000000" w:firstRow="0" w:lastRow="0" w:firstColumn="1" w:lastColumn="0" w:oddVBand="0" w:evenVBand="0" w:oddHBand="0" w:evenHBand="0" w:firstRowFirstColumn="0" w:firstRowLastColumn="0" w:lastRowFirstColumn="0" w:lastRowLastColumn="0"/>
            <w:tcW w:w="2230" w:type="dxa"/>
          </w:tcPr>
          <w:p w14:paraId="7A1EC8DF" w14:textId="77777777" w:rsidR="00160892" w:rsidRDefault="00160892" w:rsidP="00B7514C"/>
        </w:tc>
        <w:tc>
          <w:tcPr>
            <w:tcW w:w="2706" w:type="dxa"/>
          </w:tcPr>
          <w:p w14:paraId="0A0D0402" w14:textId="77777777" w:rsidR="00160892" w:rsidRDefault="00160892" w:rsidP="00B7514C">
            <w:pPr>
              <w:cnfStyle w:val="000000000000" w:firstRow="0" w:lastRow="0" w:firstColumn="0" w:lastColumn="0" w:oddVBand="0" w:evenVBand="0" w:oddHBand="0" w:evenHBand="0" w:firstRowFirstColumn="0" w:firstRowLastColumn="0" w:lastRowFirstColumn="0" w:lastRowLastColumn="0"/>
            </w:pPr>
          </w:p>
        </w:tc>
        <w:tc>
          <w:tcPr>
            <w:tcW w:w="3482" w:type="dxa"/>
          </w:tcPr>
          <w:p w14:paraId="305F70E8" w14:textId="3E3718E9" w:rsidR="00160892" w:rsidRPr="00ED5B51" w:rsidRDefault="004E6A7A" w:rsidP="00B7514C">
            <w:pPr>
              <w:cnfStyle w:val="000000000000" w:firstRow="0" w:lastRow="0" w:firstColumn="0" w:lastColumn="0" w:oddVBand="0" w:evenVBand="0" w:oddHBand="0" w:evenHBand="0" w:firstRowFirstColumn="0" w:firstRowLastColumn="0" w:lastRowFirstColumn="0" w:lastRowLastColumn="0"/>
            </w:pPr>
            <w:r>
              <w:t>Extend trining offers to primary care</w:t>
            </w:r>
          </w:p>
        </w:tc>
        <w:tc>
          <w:tcPr>
            <w:tcW w:w="1685" w:type="dxa"/>
          </w:tcPr>
          <w:p w14:paraId="587B4640" w14:textId="77777777" w:rsidR="00160892" w:rsidRDefault="00160892" w:rsidP="00B7514C">
            <w:pPr>
              <w:cnfStyle w:val="000000000000" w:firstRow="0" w:lastRow="0" w:firstColumn="0" w:lastColumn="0" w:oddVBand="0" w:evenVBand="0" w:oddHBand="0" w:evenHBand="0" w:firstRowFirstColumn="0" w:firstRowLastColumn="0" w:lastRowFirstColumn="0" w:lastRowLastColumn="0"/>
            </w:pPr>
          </w:p>
        </w:tc>
        <w:tc>
          <w:tcPr>
            <w:tcW w:w="1168" w:type="dxa"/>
          </w:tcPr>
          <w:p w14:paraId="0C42FA84" w14:textId="77777777" w:rsidR="00160892" w:rsidRDefault="00160892" w:rsidP="00B7514C">
            <w:pPr>
              <w:cnfStyle w:val="000000000000" w:firstRow="0" w:lastRow="0" w:firstColumn="0" w:lastColumn="0" w:oddVBand="0" w:evenVBand="0" w:oddHBand="0" w:evenHBand="0" w:firstRowFirstColumn="0" w:firstRowLastColumn="0" w:lastRowFirstColumn="0" w:lastRowLastColumn="0"/>
            </w:pPr>
          </w:p>
        </w:tc>
        <w:tc>
          <w:tcPr>
            <w:tcW w:w="3330" w:type="dxa"/>
          </w:tcPr>
          <w:p w14:paraId="009157B3" w14:textId="77777777" w:rsidR="00160892" w:rsidRDefault="00160892" w:rsidP="00B7514C">
            <w:pPr>
              <w:cnfStyle w:val="000000000000" w:firstRow="0" w:lastRow="0" w:firstColumn="0" w:lastColumn="0" w:oddVBand="0" w:evenVBand="0" w:oddHBand="0" w:evenHBand="0" w:firstRowFirstColumn="0" w:firstRowLastColumn="0" w:lastRowFirstColumn="0" w:lastRowLastColumn="0"/>
            </w:pPr>
          </w:p>
        </w:tc>
      </w:tr>
    </w:tbl>
    <w:p w14:paraId="7D77C04E" w14:textId="77777777" w:rsidR="000F1C49" w:rsidRPr="000F1C49" w:rsidRDefault="000F1C49" w:rsidP="009E03FB">
      <w:pPr>
        <w:spacing w:line="240" w:lineRule="auto"/>
      </w:pPr>
    </w:p>
    <w:p w14:paraId="69FAE479" w14:textId="57BC00A0" w:rsidR="00807E1D" w:rsidRDefault="00134BA1" w:rsidP="003B620E">
      <w:pPr>
        <w:spacing w:line="480" w:lineRule="auto"/>
        <w:rPr>
          <w:rFonts w:cstheme="minorHAnsi"/>
          <w:szCs w:val="24"/>
        </w:rPr>
      </w:pPr>
      <w:r w:rsidRPr="009F28D7">
        <w:rPr>
          <w:rFonts w:cstheme="minorHAnsi"/>
          <w:szCs w:val="24"/>
        </w:rPr>
        <w:t xml:space="preserve">What, </w:t>
      </w:r>
      <w:r w:rsidR="00B77899" w:rsidRPr="009F28D7">
        <w:rPr>
          <w:rFonts w:cstheme="minorHAnsi"/>
          <w:szCs w:val="24"/>
        </w:rPr>
        <w:t>why</w:t>
      </w:r>
      <w:r w:rsidRPr="009F28D7">
        <w:rPr>
          <w:rFonts w:cstheme="minorHAnsi"/>
          <w:szCs w:val="24"/>
        </w:rPr>
        <w:t xml:space="preserve">, Who, When, Where, How, Costs to reflect the narrative detailed in the recommendation(s) </w:t>
      </w:r>
    </w:p>
    <w:p w14:paraId="2D1023AF" w14:textId="77777777" w:rsidR="002C409B" w:rsidRPr="00584A78" w:rsidRDefault="002C409B" w:rsidP="002C409B">
      <w:pPr>
        <w:spacing w:line="480" w:lineRule="auto"/>
        <w:ind w:left="360"/>
        <w:rPr>
          <w:rFonts w:cstheme="minorHAnsi"/>
          <w:color w:val="000000"/>
          <w:szCs w:val="24"/>
          <w:highlight w:val="yellow"/>
        </w:rPr>
      </w:pPr>
      <w:r w:rsidRPr="00584A78">
        <w:rPr>
          <w:rFonts w:cstheme="minorHAnsi"/>
          <w:color w:val="000000"/>
          <w:szCs w:val="24"/>
          <w:highlight w:val="yellow"/>
        </w:rPr>
        <w:t xml:space="preserve">why is this a good recommendation, evidence where worked somewhere else – visibility –, visibility of opportunities not included previously, materials  cost of doing nothing, recruitment costs – attraction – new staff to manage admin, balance out in terms of saving – </w:t>
      </w:r>
    </w:p>
    <w:p w14:paraId="31B22C7E" w14:textId="77777777" w:rsidR="002C409B" w:rsidRDefault="002C409B" w:rsidP="003B620E">
      <w:pPr>
        <w:spacing w:line="480" w:lineRule="auto"/>
        <w:rPr>
          <w:rFonts w:cstheme="minorHAnsi"/>
          <w:szCs w:val="24"/>
        </w:rPr>
      </w:pPr>
    </w:p>
    <w:p w14:paraId="25CD5969" w14:textId="2FF072F9" w:rsidR="004F1A9E" w:rsidRDefault="004F1A9E" w:rsidP="003B620E">
      <w:pPr>
        <w:spacing w:line="480" w:lineRule="auto"/>
        <w:rPr>
          <w:rFonts w:cstheme="minorHAnsi"/>
          <w:b/>
          <w:bCs/>
          <w:szCs w:val="24"/>
        </w:rPr>
      </w:pPr>
    </w:p>
    <w:p w14:paraId="32E01A2E" w14:textId="224A0F6A" w:rsidR="006C28DC" w:rsidRDefault="006C28DC" w:rsidP="003B620E">
      <w:pPr>
        <w:spacing w:after="200" w:line="480" w:lineRule="auto"/>
        <w:rPr>
          <w:rFonts w:cstheme="minorHAnsi"/>
          <w:b/>
          <w:bCs/>
          <w:szCs w:val="24"/>
        </w:rPr>
      </w:pPr>
    </w:p>
    <w:p w14:paraId="26419598" w14:textId="77777777" w:rsidR="006C28DC" w:rsidRDefault="006C28DC" w:rsidP="003B620E">
      <w:pPr>
        <w:spacing w:line="480" w:lineRule="auto"/>
        <w:rPr>
          <w:rFonts w:cstheme="minorHAnsi"/>
          <w:b/>
          <w:bCs/>
          <w:szCs w:val="24"/>
        </w:rPr>
      </w:pPr>
    </w:p>
    <w:p w14:paraId="5B3586DE" w14:textId="77777777" w:rsidR="006C28DC" w:rsidRDefault="006C28DC" w:rsidP="003B620E">
      <w:pPr>
        <w:spacing w:line="480" w:lineRule="auto"/>
        <w:rPr>
          <w:rFonts w:cstheme="minorHAnsi"/>
          <w:b/>
          <w:bCs/>
          <w:szCs w:val="24"/>
        </w:rPr>
      </w:pPr>
    </w:p>
    <w:p w14:paraId="71D50036" w14:textId="77777777" w:rsidR="006C28DC" w:rsidRDefault="006C28DC" w:rsidP="003B620E">
      <w:pPr>
        <w:spacing w:line="480" w:lineRule="auto"/>
        <w:rPr>
          <w:rFonts w:cstheme="minorHAnsi"/>
          <w:b/>
          <w:bCs/>
          <w:szCs w:val="24"/>
        </w:rPr>
      </w:pPr>
    </w:p>
    <w:p w14:paraId="34BBE231" w14:textId="77777777" w:rsidR="006C28DC" w:rsidRDefault="006C28DC" w:rsidP="003B620E">
      <w:pPr>
        <w:spacing w:line="480" w:lineRule="auto"/>
        <w:rPr>
          <w:rFonts w:cstheme="minorHAnsi"/>
          <w:b/>
          <w:bCs/>
          <w:szCs w:val="24"/>
        </w:rPr>
      </w:pPr>
    </w:p>
    <w:p w14:paraId="2B03110E" w14:textId="77777777" w:rsidR="006C28DC" w:rsidRDefault="006C28DC" w:rsidP="003B620E">
      <w:pPr>
        <w:spacing w:line="480" w:lineRule="auto"/>
        <w:rPr>
          <w:rFonts w:cstheme="minorHAnsi"/>
          <w:b/>
          <w:bCs/>
          <w:szCs w:val="24"/>
        </w:rPr>
      </w:pPr>
    </w:p>
    <w:p w14:paraId="5BF97A70" w14:textId="77777777" w:rsidR="003E22DB" w:rsidRDefault="003E22DB" w:rsidP="003B620E">
      <w:pPr>
        <w:spacing w:line="480" w:lineRule="auto"/>
        <w:rPr>
          <w:rFonts w:cstheme="minorHAnsi"/>
          <w:b/>
          <w:bCs/>
          <w:szCs w:val="24"/>
        </w:rPr>
      </w:pPr>
    </w:p>
    <w:p w14:paraId="7AAAA705" w14:textId="4A768270" w:rsidR="00966732" w:rsidRPr="009F28D7" w:rsidRDefault="00966732" w:rsidP="003B620E">
      <w:pPr>
        <w:spacing w:line="480" w:lineRule="auto"/>
        <w:rPr>
          <w:rFonts w:cstheme="minorHAnsi"/>
          <w:b/>
          <w:bCs/>
          <w:szCs w:val="24"/>
        </w:rPr>
      </w:pPr>
    </w:p>
    <w:sectPr w:rsidR="00966732" w:rsidRPr="009F28D7" w:rsidSect="00260EEC">
      <w:pgSz w:w="15840" w:h="12240" w:orient="landscape" w:code="1"/>
      <w:pgMar w:top="1440" w:right="1440" w:bottom="1440" w:left="1440" w:header="720" w:footer="720" w:gutter="0"/>
      <w:pgNumType w:start="0"/>
      <w:cols w:space="36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E2AFE5" w14:textId="77777777" w:rsidR="00226436" w:rsidRDefault="00226436">
      <w:pPr>
        <w:spacing w:after="0" w:line="240" w:lineRule="auto"/>
      </w:pPr>
      <w:r>
        <w:separator/>
      </w:r>
    </w:p>
  </w:endnote>
  <w:endnote w:type="continuationSeparator" w:id="0">
    <w:p w14:paraId="12AFCB5B" w14:textId="77777777" w:rsidR="00226436" w:rsidRDefault="00226436">
      <w:pPr>
        <w:spacing w:after="0" w:line="240" w:lineRule="auto"/>
      </w:pPr>
      <w:r>
        <w:continuationSeparator/>
      </w:r>
    </w:p>
  </w:endnote>
  <w:endnote w:type="continuationNotice" w:id="1">
    <w:p w14:paraId="49FF508A" w14:textId="77777777" w:rsidR="00226436" w:rsidRDefault="002264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Franklin Gothic Demi Cond">
    <w:panose1 w:val="020B07060304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PGothic">
    <w:altName w:val="ＭＳ Ｐゴシック"/>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23A4E" w14:textId="3842DE74" w:rsidR="00660CB4" w:rsidRDefault="00660CB4">
    <w:pPr>
      <w:pStyle w:val="Footer"/>
      <w:jc w:val="center"/>
    </w:pPr>
  </w:p>
  <w:p w14:paraId="1A900C3D" w14:textId="77777777" w:rsidR="00660CB4" w:rsidRDefault="00660C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4E561" w14:textId="77777777" w:rsidR="00226436" w:rsidRDefault="00226436">
      <w:pPr>
        <w:spacing w:after="0" w:line="240" w:lineRule="auto"/>
      </w:pPr>
      <w:r>
        <w:separator/>
      </w:r>
    </w:p>
  </w:footnote>
  <w:footnote w:type="continuationSeparator" w:id="0">
    <w:p w14:paraId="1C721575" w14:textId="77777777" w:rsidR="00226436" w:rsidRDefault="00226436">
      <w:pPr>
        <w:spacing w:after="0" w:line="240" w:lineRule="auto"/>
      </w:pPr>
      <w:r>
        <w:continuationSeparator/>
      </w:r>
    </w:p>
  </w:footnote>
  <w:footnote w:type="continuationNotice" w:id="1">
    <w:p w14:paraId="2E6A7F2E" w14:textId="77777777" w:rsidR="00226436" w:rsidRDefault="002264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2A2E64" w14:textId="72638C39" w:rsidR="00CC3606" w:rsidRDefault="00CC3606">
    <w:pPr>
      <w:pStyle w:val="Header"/>
    </w:pPr>
  </w:p>
  <w:p w14:paraId="7EBD1DCE" w14:textId="77777777" w:rsidR="00CC3606" w:rsidRDefault="00CC36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Bullet5"/>
      <w:lvlText w:val="○"/>
      <w:lvlJc w:val="left"/>
      <w:pPr>
        <w:ind w:left="1800" w:hanging="360"/>
      </w:pPr>
      <w:rPr>
        <w:rFonts w:ascii="Monotype Corsiva" w:hAnsi="Monotype Corsiva" w:hint="default"/>
        <w:color w:val="B7D438" w:themeColor="accent3"/>
      </w:rPr>
    </w:lvl>
  </w:abstractNum>
  <w:abstractNum w:abstractNumId="1" w15:restartNumberingAfterBreak="0">
    <w:nsid w:val="FFFFFF81"/>
    <w:multiLevelType w:val="singleLevel"/>
    <w:tmpl w:val="9A8A1DFA"/>
    <w:lvl w:ilvl="0">
      <w:start w:val="1"/>
      <w:numFmt w:val="bullet"/>
      <w:pStyle w:val="ListBullet4"/>
      <w:lvlText w:val=""/>
      <w:lvlJc w:val="left"/>
      <w:pPr>
        <w:ind w:left="1440" w:hanging="360"/>
      </w:pPr>
      <w:rPr>
        <w:rFonts w:ascii="Symbol" w:hAnsi="Symbol" w:hint="default"/>
        <w:color w:val="B7D438" w:themeColor="accent3"/>
      </w:rPr>
    </w:lvl>
  </w:abstractNum>
  <w:abstractNum w:abstractNumId="2" w15:restartNumberingAfterBreak="0">
    <w:nsid w:val="FFFFFF82"/>
    <w:multiLevelType w:val="singleLevel"/>
    <w:tmpl w:val="AC6E7B80"/>
    <w:lvl w:ilvl="0">
      <w:start w:val="1"/>
      <w:numFmt w:val="bullet"/>
      <w:pStyle w:val="ListBullet3"/>
      <w:lvlText w:val=""/>
      <w:lvlJc w:val="left"/>
      <w:pPr>
        <w:ind w:left="1080" w:hanging="360"/>
      </w:pPr>
      <w:rPr>
        <w:rFonts w:ascii="Symbol" w:hAnsi="Symbol" w:hint="default"/>
        <w:color w:val="23F2FF" w:themeColor="accent1" w:themeTint="99"/>
      </w:rPr>
    </w:lvl>
  </w:abstractNum>
  <w:abstractNum w:abstractNumId="3" w15:restartNumberingAfterBreak="0">
    <w:nsid w:val="FFFFFF83"/>
    <w:multiLevelType w:val="singleLevel"/>
    <w:tmpl w:val="3EFA84BC"/>
    <w:lvl w:ilvl="0">
      <w:start w:val="1"/>
      <w:numFmt w:val="bullet"/>
      <w:pStyle w:val="ListBullet2"/>
      <w:lvlText w:val=""/>
      <w:lvlJc w:val="left"/>
      <w:pPr>
        <w:ind w:left="720" w:hanging="360"/>
      </w:pPr>
      <w:rPr>
        <w:rFonts w:ascii="Symbol" w:hAnsi="Symbol" w:hint="default"/>
        <w:color w:val="008890" w:themeColor="accent1"/>
      </w:rPr>
    </w:lvl>
  </w:abstractNum>
  <w:abstractNum w:abstractNumId="4" w15:restartNumberingAfterBreak="0">
    <w:nsid w:val="FFFFFF89"/>
    <w:multiLevelType w:val="singleLevel"/>
    <w:tmpl w:val="7E249CE2"/>
    <w:lvl w:ilvl="0">
      <w:start w:val="1"/>
      <w:numFmt w:val="bullet"/>
      <w:pStyle w:val="ListBullet"/>
      <w:lvlText w:val=""/>
      <w:lvlJc w:val="left"/>
      <w:pPr>
        <w:ind w:left="360" w:hanging="360"/>
      </w:pPr>
      <w:rPr>
        <w:rFonts w:ascii="Symbol" w:hAnsi="Symbol" w:hint="default"/>
        <w:color w:val="00656B" w:themeColor="accent1" w:themeShade="BF"/>
      </w:rPr>
    </w:lvl>
  </w:abstractNum>
  <w:abstractNum w:abstractNumId="5" w15:restartNumberingAfterBreak="0">
    <w:nsid w:val="0F3760A3"/>
    <w:multiLevelType w:val="multilevel"/>
    <w:tmpl w:val="AF7214AE"/>
    <w:lvl w:ilvl="0">
      <w:start w:val="1"/>
      <w:numFmt w:val="decimal"/>
      <w:lvlText w:val="%1."/>
      <w:lvlJc w:val="left"/>
      <w:pPr>
        <w:ind w:left="1069" w:hanging="360"/>
      </w:pPr>
    </w:lvl>
    <w:lvl w:ilvl="1">
      <w:start w:val="1"/>
      <w:numFmt w:val="decimal"/>
      <w:pStyle w:val="Heading2"/>
      <w:lvlText w:val="%1.%2"/>
      <w:lvlJc w:val="left"/>
      <w:pPr>
        <w:ind w:left="1568" w:hanging="576"/>
      </w:pPr>
    </w:lvl>
    <w:lvl w:ilvl="2">
      <w:start w:val="1"/>
      <w:numFmt w:val="decimal"/>
      <w:pStyle w:val="Heading3"/>
      <w:lvlText w:val="%1.%2.%3"/>
      <w:lvlJc w:val="left"/>
      <w:pPr>
        <w:ind w:left="1854" w:hanging="720"/>
      </w:pPr>
    </w:lvl>
    <w:lvl w:ilvl="3">
      <w:start w:val="1"/>
      <w:numFmt w:val="decimal"/>
      <w:pStyle w:val="Heading4"/>
      <w:lvlText w:val="%1.%2.%3.%4"/>
      <w:lvlJc w:val="left"/>
      <w:pPr>
        <w:ind w:left="297" w:hanging="864"/>
      </w:pPr>
    </w:lvl>
    <w:lvl w:ilvl="4">
      <w:start w:val="1"/>
      <w:numFmt w:val="decimal"/>
      <w:pStyle w:val="Heading5"/>
      <w:lvlText w:val="%1.%2.%3.%4.%5"/>
      <w:lvlJc w:val="left"/>
      <w:pPr>
        <w:ind w:left="441" w:hanging="1008"/>
      </w:pPr>
    </w:lvl>
    <w:lvl w:ilvl="5">
      <w:start w:val="1"/>
      <w:numFmt w:val="decimal"/>
      <w:pStyle w:val="Heading6"/>
      <w:lvlText w:val="%1.%2.%3.%4.%5.%6"/>
      <w:lvlJc w:val="left"/>
      <w:pPr>
        <w:ind w:left="585" w:hanging="1152"/>
      </w:pPr>
    </w:lvl>
    <w:lvl w:ilvl="6">
      <w:start w:val="1"/>
      <w:numFmt w:val="decimal"/>
      <w:pStyle w:val="Heading7"/>
      <w:lvlText w:val="%1.%2.%3.%4.%5.%6.%7"/>
      <w:lvlJc w:val="left"/>
      <w:pPr>
        <w:ind w:left="729" w:hanging="1296"/>
      </w:pPr>
    </w:lvl>
    <w:lvl w:ilvl="7">
      <w:start w:val="1"/>
      <w:numFmt w:val="decimal"/>
      <w:pStyle w:val="Heading8"/>
      <w:lvlText w:val="%1.%2.%3.%4.%5.%6.%7.%8"/>
      <w:lvlJc w:val="left"/>
      <w:pPr>
        <w:ind w:left="873" w:hanging="1440"/>
      </w:pPr>
    </w:lvl>
    <w:lvl w:ilvl="8">
      <w:start w:val="1"/>
      <w:numFmt w:val="decimal"/>
      <w:pStyle w:val="Heading9"/>
      <w:lvlText w:val="%1.%2.%3.%4.%5.%6.%7.%8.%9"/>
      <w:lvlJc w:val="left"/>
      <w:pPr>
        <w:ind w:left="1017" w:hanging="1584"/>
      </w:pPr>
    </w:lvl>
  </w:abstractNum>
  <w:abstractNum w:abstractNumId="6" w15:restartNumberingAfterBreak="0">
    <w:nsid w:val="1D06130D"/>
    <w:multiLevelType w:val="hybridMultilevel"/>
    <w:tmpl w:val="303CF84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78D0B5F"/>
    <w:multiLevelType w:val="hybridMultilevel"/>
    <w:tmpl w:val="FFFFFFFF"/>
    <w:lvl w:ilvl="0" w:tplc="F17833E4">
      <w:start w:val="1"/>
      <w:numFmt w:val="bullet"/>
      <w:lvlText w:val=""/>
      <w:lvlJc w:val="left"/>
      <w:pPr>
        <w:ind w:left="720" w:hanging="360"/>
      </w:pPr>
      <w:rPr>
        <w:rFonts w:ascii="Symbol" w:hAnsi="Symbol" w:hint="default"/>
      </w:rPr>
    </w:lvl>
    <w:lvl w:ilvl="1" w:tplc="0BF28DEA">
      <w:start w:val="1"/>
      <w:numFmt w:val="bullet"/>
      <w:lvlText w:val="o"/>
      <w:lvlJc w:val="left"/>
      <w:pPr>
        <w:ind w:left="1440" w:hanging="360"/>
      </w:pPr>
      <w:rPr>
        <w:rFonts w:ascii="Courier New" w:hAnsi="Courier New" w:hint="default"/>
      </w:rPr>
    </w:lvl>
    <w:lvl w:ilvl="2" w:tplc="E42A9E34">
      <w:start w:val="1"/>
      <w:numFmt w:val="bullet"/>
      <w:lvlText w:val=""/>
      <w:lvlJc w:val="left"/>
      <w:pPr>
        <w:ind w:left="2160" w:hanging="360"/>
      </w:pPr>
      <w:rPr>
        <w:rFonts w:ascii="Wingdings" w:hAnsi="Wingdings" w:hint="default"/>
      </w:rPr>
    </w:lvl>
    <w:lvl w:ilvl="3" w:tplc="AC329036">
      <w:start w:val="1"/>
      <w:numFmt w:val="bullet"/>
      <w:lvlText w:val=""/>
      <w:lvlJc w:val="left"/>
      <w:pPr>
        <w:ind w:left="2880" w:hanging="360"/>
      </w:pPr>
      <w:rPr>
        <w:rFonts w:ascii="Symbol" w:hAnsi="Symbol" w:hint="default"/>
      </w:rPr>
    </w:lvl>
    <w:lvl w:ilvl="4" w:tplc="F12CEDC2">
      <w:start w:val="1"/>
      <w:numFmt w:val="bullet"/>
      <w:lvlText w:val="o"/>
      <w:lvlJc w:val="left"/>
      <w:pPr>
        <w:ind w:left="3600" w:hanging="360"/>
      </w:pPr>
      <w:rPr>
        <w:rFonts w:ascii="Courier New" w:hAnsi="Courier New" w:hint="default"/>
      </w:rPr>
    </w:lvl>
    <w:lvl w:ilvl="5" w:tplc="D3389578">
      <w:start w:val="1"/>
      <w:numFmt w:val="bullet"/>
      <w:lvlText w:val=""/>
      <w:lvlJc w:val="left"/>
      <w:pPr>
        <w:ind w:left="4320" w:hanging="360"/>
      </w:pPr>
      <w:rPr>
        <w:rFonts w:ascii="Wingdings" w:hAnsi="Wingdings" w:hint="default"/>
      </w:rPr>
    </w:lvl>
    <w:lvl w:ilvl="6" w:tplc="BDB6A1F0">
      <w:start w:val="1"/>
      <w:numFmt w:val="bullet"/>
      <w:lvlText w:val=""/>
      <w:lvlJc w:val="left"/>
      <w:pPr>
        <w:ind w:left="5040" w:hanging="360"/>
      </w:pPr>
      <w:rPr>
        <w:rFonts w:ascii="Symbol" w:hAnsi="Symbol" w:hint="default"/>
      </w:rPr>
    </w:lvl>
    <w:lvl w:ilvl="7" w:tplc="0A0E37B6">
      <w:start w:val="1"/>
      <w:numFmt w:val="bullet"/>
      <w:lvlText w:val="o"/>
      <w:lvlJc w:val="left"/>
      <w:pPr>
        <w:ind w:left="5760" w:hanging="360"/>
      </w:pPr>
      <w:rPr>
        <w:rFonts w:ascii="Courier New" w:hAnsi="Courier New" w:hint="default"/>
      </w:rPr>
    </w:lvl>
    <w:lvl w:ilvl="8" w:tplc="A9244788">
      <w:start w:val="1"/>
      <w:numFmt w:val="bullet"/>
      <w:lvlText w:val=""/>
      <w:lvlJc w:val="left"/>
      <w:pPr>
        <w:ind w:left="6480" w:hanging="360"/>
      </w:pPr>
      <w:rPr>
        <w:rFonts w:ascii="Wingdings" w:hAnsi="Wingdings" w:hint="default"/>
      </w:rPr>
    </w:lvl>
  </w:abstractNum>
  <w:abstractNum w:abstractNumId="8" w15:restartNumberingAfterBreak="0">
    <w:nsid w:val="29362B03"/>
    <w:multiLevelType w:val="hybridMultilevel"/>
    <w:tmpl w:val="9588073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E233E30"/>
    <w:multiLevelType w:val="hybridMultilevel"/>
    <w:tmpl w:val="E76C9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BE57C6"/>
    <w:multiLevelType w:val="hybridMultilevel"/>
    <w:tmpl w:val="9918D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A37425"/>
    <w:multiLevelType w:val="hybridMultilevel"/>
    <w:tmpl w:val="18B0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8421B"/>
    <w:multiLevelType w:val="hybridMultilevel"/>
    <w:tmpl w:val="89109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4C47CC5"/>
    <w:multiLevelType w:val="hybridMultilevel"/>
    <w:tmpl w:val="CF2AF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0E09F9"/>
    <w:multiLevelType w:val="hybridMultilevel"/>
    <w:tmpl w:val="A718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744B72"/>
    <w:multiLevelType w:val="hybridMultilevel"/>
    <w:tmpl w:val="3170E3E8"/>
    <w:lvl w:ilvl="0" w:tplc="0809000F">
      <w:start w:val="1"/>
      <w:numFmt w:val="decimal"/>
      <w:lvlText w:val="%1."/>
      <w:lvlJc w:val="left"/>
      <w:pPr>
        <w:tabs>
          <w:tab w:val="num" w:pos="360"/>
        </w:tabs>
        <w:ind w:left="360" w:hanging="360"/>
      </w:pPr>
      <w:rPr>
        <w:rFonts w:hint="default"/>
      </w:rPr>
    </w:lvl>
    <w:lvl w:ilvl="1" w:tplc="08090003" w:tentative="1">
      <w:start w:val="1"/>
      <w:numFmt w:val="bullet"/>
      <w:lvlText w:val="o"/>
      <w:lvlJc w:val="left"/>
      <w:pPr>
        <w:tabs>
          <w:tab w:val="num" w:pos="720"/>
        </w:tabs>
        <w:ind w:left="720" w:hanging="360"/>
      </w:pPr>
      <w:rPr>
        <w:rFonts w:ascii="Courier New" w:hAnsi="Courier New" w:cs="Courier New" w:hint="default"/>
      </w:rPr>
    </w:lvl>
    <w:lvl w:ilvl="2" w:tplc="08090005" w:tentative="1">
      <w:start w:val="1"/>
      <w:numFmt w:val="bullet"/>
      <w:lvlText w:val=""/>
      <w:lvlJc w:val="left"/>
      <w:pPr>
        <w:tabs>
          <w:tab w:val="num" w:pos="1440"/>
        </w:tabs>
        <w:ind w:left="1440" w:hanging="360"/>
      </w:pPr>
      <w:rPr>
        <w:rFonts w:ascii="Wingdings" w:hAnsi="Wingdings" w:hint="default"/>
      </w:rPr>
    </w:lvl>
    <w:lvl w:ilvl="3" w:tplc="08090001" w:tentative="1">
      <w:start w:val="1"/>
      <w:numFmt w:val="bullet"/>
      <w:lvlText w:val=""/>
      <w:lvlJc w:val="left"/>
      <w:pPr>
        <w:tabs>
          <w:tab w:val="num" w:pos="2160"/>
        </w:tabs>
        <w:ind w:left="2160" w:hanging="360"/>
      </w:pPr>
      <w:rPr>
        <w:rFonts w:ascii="Symbol" w:hAnsi="Symbol" w:hint="default"/>
      </w:rPr>
    </w:lvl>
    <w:lvl w:ilvl="4" w:tplc="08090003" w:tentative="1">
      <w:start w:val="1"/>
      <w:numFmt w:val="bullet"/>
      <w:lvlText w:val="o"/>
      <w:lvlJc w:val="left"/>
      <w:pPr>
        <w:tabs>
          <w:tab w:val="num" w:pos="2880"/>
        </w:tabs>
        <w:ind w:left="2880" w:hanging="360"/>
      </w:pPr>
      <w:rPr>
        <w:rFonts w:ascii="Courier New" w:hAnsi="Courier New" w:cs="Courier New" w:hint="default"/>
      </w:rPr>
    </w:lvl>
    <w:lvl w:ilvl="5" w:tplc="08090005" w:tentative="1">
      <w:start w:val="1"/>
      <w:numFmt w:val="bullet"/>
      <w:lvlText w:val=""/>
      <w:lvlJc w:val="left"/>
      <w:pPr>
        <w:tabs>
          <w:tab w:val="num" w:pos="3600"/>
        </w:tabs>
        <w:ind w:left="3600" w:hanging="360"/>
      </w:pPr>
      <w:rPr>
        <w:rFonts w:ascii="Wingdings" w:hAnsi="Wingdings" w:hint="default"/>
      </w:rPr>
    </w:lvl>
    <w:lvl w:ilvl="6" w:tplc="08090001" w:tentative="1">
      <w:start w:val="1"/>
      <w:numFmt w:val="bullet"/>
      <w:lvlText w:val=""/>
      <w:lvlJc w:val="left"/>
      <w:pPr>
        <w:tabs>
          <w:tab w:val="num" w:pos="4320"/>
        </w:tabs>
        <w:ind w:left="4320" w:hanging="360"/>
      </w:pPr>
      <w:rPr>
        <w:rFonts w:ascii="Symbol" w:hAnsi="Symbol" w:hint="default"/>
      </w:rPr>
    </w:lvl>
    <w:lvl w:ilvl="7" w:tplc="08090003" w:tentative="1">
      <w:start w:val="1"/>
      <w:numFmt w:val="bullet"/>
      <w:lvlText w:val="o"/>
      <w:lvlJc w:val="left"/>
      <w:pPr>
        <w:tabs>
          <w:tab w:val="num" w:pos="5040"/>
        </w:tabs>
        <w:ind w:left="5040" w:hanging="360"/>
      </w:pPr>
      <w:rPr>
        <w:rFonts w:ascii="Courier New" w:hAnsi="Courier New" w:cs="Courier New" w:hint="default"/>
      </w:rPr>
    </w:lvl>
    <w:lvl w:ilvl="8" w:tplc="08090005" w:tentative="1">
      <w:start w:val="1"/>
      <w:numFmt w:val="bullet"/>
      <w:lvlText w:val=""/>
      <w:lvlJc w:val="left"/>
      <w:pPr>
        <w:tabs>
          <w:tab w:val="num" w:pos="5760"/>
        </w:tabs>
        <w:ind w:left="5760" w:hanging="360"/>
      </w:pPr>
      <w:rPr>
        <w:rFonts w:ascii="Wingdings" w:hAnsi="Wingdings" w:hint="default"/>
      </w:rPr>
    </w:lvl>
  </w:abstractNum>
  <w:abstractNum w:abstractNumId="16" w15:restartNumberingAfterBreak="0">
    <w:nsid w:val="422B2C26"/>
    <w:multiLevelType w:val="multilevel"/>
    <w:tmpl w:val="D9D4276C"/>
    <w:lvl w:ilvl="0">
      <w:start w:val="1"/>
      <w:numFmt w:val="decimal"/>
      <w:pStyle w:val="Heading1"/>
      <w:lvlText w:val="%1."/>
      <w:lvlJc w:val="left"/>
      <w:pPr>
        <w:ind w:left="720" w:hanging="360"/>
      </w:pPr>
    </w:lvl>
    <w:lvl w:ilvl="1">
      <w:start w:val="1"/>
      <w:numFmt w:val="decimal"/>
      <w:isLgl/>
      <w:lvlText w:val="%1.%2"/>
      <w:lvlJc w:val="left"/>
      <w:pPr>
        <w:ind w:left="1296" w:hanging="720"/>
      </w:pPr>
      <w:rPr>
        <w:rFonts w:hint="default"/>
      </w:rPr>
    </w:lvl>
    <w:lvl w:ilvl="2">
      <w:start w:val="1"/>
      <w:numFmt w:val="decimal"/>
      <w:isLgl/>
      <w:lvlText w:val="%1.%2.%3"/>
      <w:lvlJc w:val="left"/>
      <w:pPr>
        <w:ind w:left="1512" w:hanging="720"/>
      </w:pPr>
      <w:rPr>
        <w:rFonts w:hint="default"/>
      </w:rPr>
    </w:lvl>
    <w:lvl w:ilvl="3">
      <w:start w:val="1"/>
      <w:numFmt w:val="decimal"/>
      <w:isLgl/>
      <w:lvlText w:val="%1.%2.%3.%4"/>
      <w:lvlJc w:val="left"/>
      <w:pPr>
        <w:ind w:left="2088" w:hanging="1080"/>
      </w:pPr>
      <w:rPr>
        <w:rFonts w:hint="default"/>
      </w:rPr>
    </w:lvl>
    <w:lvl w:ilvl="4">
      <w:start w:val="1"/>
      <w:numFmt w:val="decimal"/>
      <w:isLgl/>
      <w:lvlText w:val="%1.%2.%3.%4.%5"/>
      <w:lvlJc w:val="left"/>
      <w:pPr>
        <w:ind w:left="2664" w:hanging="1440"/>
      </w:pPr>
      <w:rPr>
        <w:rFonts w:hint="default"/>
      </w:rPr>
    </w:lvl>
    <w:lvl w:ilvl="5">
      <w:start w:val="1"/>
      <w:numFmt w:val="decimal"/>
      <w:isLgl/>
      <w:lvlText w:val="%1.%2.%3.%4.%5.%6"/>
      <w:lvlJc w:val="left"/>
      <w:pPr>
        <w:ind w:left="2880" w:hanging="1440"/>
      </w:pPr>
      <w:rPr>
        <w:rFonts w:hint="default"/>
      </w:rPr>
    </w:lvl>
    <w:lvl w:ilvl="6">
      <w:start w:val="1"/>
      <w:numFmt w:val="decimal"/>
      <w:isLgl/>
      <w:lvlText w:val="%1.%2.%3.%4.%5.%6.%7"/>
      <w:lvlJc w:val="left"/>
      <w:pPr>
        <w:ind w:left="3456" w:hanging="1800"/>
      </w:pPr>
      <w:rPr>
        <w:rFonts w:hint="default"/>
      </w:rPr>
    </w:lvl>
    <w:lvl w:ilvl="7">
      <w:start w:val="1"/>
      <w:numFmt w:val="decimal"/>
      <w:isLgl/>
      <w:lvlText w:val="%1.%2.%3.%4.%5.%6.%7.%8"/>
      <w:lvlJc w:val="left"/>
      <w:pPr>
        <w:ind w:left="4032" w:hanging="2160"/>
      </w:pPr>
      <w:rPr>
        <w:rFonts w:hint="default"/>
      </w:rPr>
    </w:lvl>
    <w:lvl w:ilvl="8">
      <w:start w:val="1"/>
      <w:numFmt w:val="decimal"/>
      <w:isLgl/>
      <w:lvlText w:val="%1.%2.%3.%4.%5.%6.%7.%8.%9"/>
      <w:lvlJc w:val="left"/>
      <w:pPr>
        <w:ind w:left="4248" w:hanging="2160"/>
      </w:pPr>
      <w:rPr>
        <w:rFonts w:hint="default"/>
      </w:rPr>
    </w:lvl>
  </w:abstractNum>
  <w:abstractNum w:abstractNumId="17" w15:restartNumberingAfterBreak="0">
    <w:nsid w:val="46625F71"/>
    <w:multiLevelType w:val="hybridMultilevel"/>
    <w:tmpl w:val="D96A34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ED17AED"/>
    <w:multiLevelType w:val="hybridMultilevel"/>
    <w:tmpl w:val="361EA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583769"/>
    <w:multiLevelType w:val="hybridMultilevel"/>
    <w:tmpl w:val="E2740018"/>
    <w:lvl w:ilvl="0" w:tplc="DC74FE78">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0" w15:restartNumberingAfterBreak="0">
    <w:nsid w:val="59740451"/>
    <w:multiLevelType w:val="hybridMultilevel"/>
    <w:tmpl w:val="7A92C1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59E1637C"/>
    <w:multiLevelType w:val="hybridMultilevel"/>
    <w:tmpl w:val="8C5C42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A5E1BB6"/>
    <w:multiLevelType w:val="hybridMultilevel"/>
    <w:tmpl w:val="F996A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3E80221"/>
    <w:multiLevelType w:val="hybridMultilevel"/>
    <w:tmpl w:val="C316D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1A177E"/>
    <w:multiLevelType w:val="hybridMultilevel"/>
    <w:tmpl w:val="D5F484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87D5E3D"/>
    <w:multiLevelType w:val="hybridMultilevel"/>
    <w:tmpl w:val="4380F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DCB5F0B"/>
    <w:multiLevelType w:val="hybridMultilevel"/>
    <w:tmpl w:val="5268AF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5A213ED"/>
    <w:multiLevelType w:val="hybridMultilevel"/>
    <w:tmpl w:val="47DAF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4D7D78"/>
    <w:multiLevelType w:val="hybridMultilevel"/>
    <w:tmpl w:val="61767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BA2569"/>
    <w:multiLevelType w:val="hybridMultilevel"/>
    <w:tmpl w:val="D0721B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7DFF6705"/>
    <w:multiLevelType w:val="hybridMultilevel"/>
    <w:tmpl w:val="FA681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448858">
    <w:abstractNumId w:val="4"/>
  </w:num>
  <w:num w:numId="2" w16cid:durableId="1352105459">
    <w:abstractNumId w:val="3"/>
  </w:num>
  <w:num w:numId="3" w16cid:durableId="1554535088">
    <w:abstractNumId w:val="2"/>
  </w:num>
  <w:num w:numId="4" w16cid:durableId="2050640504">
    <w:abstractNumId w:val="1"/>
  </w:num>
  <w:num w:numId="5" w16cid:durableId="1508978978">
    <w:abstractNumId w:val="0"/>
  </w:num>
  <w:num w:numId="6" w16cid:durableId="151651674">
    <w:abstractNumId w:val="5"/>
  </w:num>
  <w:num w:numId="7" w16cid:durableId="725225356">
    <w:abstractNumId w:val="8"/>
  </w:num>
  <w:num w:numId="8" w16cid:durableId="1756054966">
    <w:abstractNumId w:val="6"/>
  </w:num>
  <w:num w:numId="9" w16cid:durableId="435445483">
    <w:abstractNumId w:val="7"/>
  </w:num>
  <w:num w:numId="10" w16cid:durableId="159331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11944361">
    <w:abstractNumId w:val="11"/>
  </w:num>
  <w:num w:numId="12" w16cid:durableId="1552376354">
    <w:abstractNumId w:val="22"/>
  </w:num>
  <w:num w:numId="13" w16cid:durableId="730539994">
    <w:abstractNumId w:val="10"/>
  </w:num>
  <w:num w:numId="14" w16cid:durableId="1014646174">
    <w:abstractNumId w:val="14"/>
  </w:num>
  <w:num w:numId="15" w16cid:durableId="561258028">
    <w:abstractNumId w:val="26"/>
  </w:num>
  <w:num w:numId="16" w16cid:durableId="161243236">
    <w:abstractNumId w:val="13"/>
  </w:num>
  <w:num w:numId="17" w16cid:durableId="310595426">
    <w:abstractNumId w:val="28"/>
  </w:num>
  <w:num w:numId="18" w16cid:durableId="71196561">
    <w:abstractNumId w:val="18"/>
  </w:num>
  <w:num w:numId="19" w16cid:durableId="120075298">
    <w:abstractNumId w:val="21"/>
  </w:num>
  <w:num w:numId="20" w16cid:durableId="1931237476">
    <w:abstractNumId w:val="17"/>
  </w:num>
  <w:num w:numId="21" w16cid:durableId="1133409149">
    <w:abstractNumId w:val="30"/>
  </w:num>
  <w:num w:numId="22" w16cid:durableId="1745644029">
    <w:abstractNumId w:val="20"/>
  </w:num>
  <w:num w:numId="23" w16cid:durableId="220530739">
    <w:abstractNumId w:val="29"/>
  </w:num>
  <w:num w:numId="24" w16cid:durableId="1662200181">
    <w:abstractNumId w:val="24"/>
  </w:num>
  <w:num w:numId="25" w16cid:durableId="653335179">
    <w:abstractNumId w:val="23"/>
  </w:num>
  <w:num w:numId="26" w16cid:durableId="609513529">
    <w:abstractNumId w:val="5"/>
  </w:num>
  <w:num w:numId="27" w16cid:durableId="1134055613">
    <w:abstractNumId w:val="15"/>
  </w:num>
  <w:num w:numId="28" w16cid:durableId="1646928540">
    <w:abstractNumId w:val="9"/>
  </w:num>
  <w:num w:numId="29" w16cid:durableId="235021191">
    <w:abstractNumId w:val="25"/>
  </w:num>
  <w:num w:numId="30" w16cid:durableId="1196230273">
    <w:abstractNumId w:val="12"/>
  </w:num>
  <w:num w:numId="31" w16cid:durableId="307637012">
    <w:abstractNumId w:val="27"/>
  </w:num>
  <w:num w:numId="32" w16cid:durableId="18623344">
    <w:abstractNumId w:val="5"/>
    <w:lvlOverride w:ilvl="0">
      <w:startOverride w:val="8"/>
    </w:lvlOverride>
    <w:lvlOverride w:ilvl="1">
      <w:startOverride w:val="4"/>
    </w:lvlOverride>
  </w:num>
  <w:num w:numId="33" w16cid:durableId="1051268263">
    <w:abstractNumId w:val="5"/>
    <w:lvlOverride w:ilvl="0">
      <w:startOverride w:val="2"/>
    </w:lvlOverride>
    <w:lvlOverride w:ilvl="1"/>
  </w:num>
  <w:num w:numId="34" w16cid:durableId="1307397041">
    <w:abstractNumId w:val="1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attachedTemplate r:id="rId1"/>
  <w:revisionView w:inkAnnotations="0"/>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AF2"/>
    <w:rsid w:val="00000037"/>
    <w:rsid w:val="00000235"/>
    <w:rsid w:val="00000F9C"/>
    <w:rsid w:val="0000127C"/>
    <w:rsid w:val="000014D6"/>
    <w:rsid w:val="000014FA"/>
    <w:rsid w:val="000016BB"/>
    <w:rsid w:val="00001BFC"/>
    <w:rsid w:val="00001EA7"/>
    <w:rsid w:val="00003180"/>
    <w:rsid w:val="0000318B"/>
    <w:rsid w:val="00003AB6"/>
    <w:rsid w:val="00003B70"/>
    <w:rsid w:val="00003C4E"/>
    <w:rsid w:val="00004B45"/>
    <w:rsid w:val="00005066"/>
    <w:rsid w:val="000051C2"/>
    <w:rsid w:val="0000563B"/>
    <w:rsid w:val="00005F4F"/>
    <w:rsid w:val="00006012"/>
    <w:rsid w:val="0000667C"/>
    <w:rsid w:val="00006BA5"/>
    <w:rsid w:val="00007046"/>
    <w:rsid w:val="00007345"/>
    <w:rsid w:val="000097E8"/>
    <w:rsid w:val="0001017F"/>
    <w:rsid w:val="0001053E"/>
    <w:rsid w:val="000107B0"/>
    <w:rsid w:val="000108E1"/>
    <w:rsid w:val="00010AC8"/>
    <w:rsid w:val="00010C8A"/>
    <w:rsid w:val="0001102C"/>
    <w:rsid w:val="000113BF"/>
    <w:rsid w:val="0001149D"/>
    <w:rsid w:val="00011D39"/>
    <w:rsid w:val="0001204A"/>
    <w:rsid w:val="000124BF"/>
    <w:rsid w:val="00012D54"/>
    <w:rsid w:val="00013090"/>
    <w:rsid w:val="000135A4"/>
    <w:rsid w:val="00013990"/>
    <w:rsid w:val="00014143"/>
    <w:rsid w:val="00014630"/>
    <w:rsid w:val="00014C5A"/>
    <w:rsid w:val="00014DD5"/>
    <w:rsid w:val="000151F4"/>
    <w:rsid w:val="0001559C"/>
    <w:rsid w:val="00015C32"/>
    <w:rsid w:val="0001633E"/>
    <w:rsid w:val="00017A27"/>
    <w:rsid w:val="00017CA5"/>
    <w:rsid w:val="00020C23"/>
    <w:rsid w:val="00021B40"/>
    <w:rsid w:val="00021B84"/>
    <w:rsid w:val="00021B9B"/>
    <w:rsid w:val="00021BC6"/>
    <w:rsid w:val="00021C0D"/>
    <w:rsid w:val="000221C9"/>
    <w:rsid w:val="00022DC9"/>
    <w:rsid w:val="00023230"/>
    <w:rsid w:val="00023393"/>
    <w:rsid w:val="0002348D"/>
    <w:rsid w:val="00023B6E"/>
    <w:rsid w:val="000243B5"/>
    <w:rsid w:val="0002454A"/>
    <w:rsid w:val="000249CA"/>
    <w:rsid w:val="00025128"/>
    <w:rsid w:val="00025361"/>
    <w:rsid w:val="0002623D"/>
    <w:rsid w:val="000262E8"/>
    <w:rsid w:val="00026309"/>
    <w:rsid w:val="000264D2"/>
    <w:rsid w:val="00026728"/>
    <w:rsid w:val="00026FB2"/>
    <w:rsid w:val="00026FE8"/>
    <w:rsid w:val="00027793"/>
    <w:rsid w:val="0002E537"/>
    <w:rsid w:val="00030A28"/>
    <w:rsid w:val="00030BE5"/>
    <w:rsid w:val="00031770"/>
    <w:rsid w:val="0003209F"/>
    <w:rsid w:val="00032800"/>
    <w:rsid w:val="0003280A"/>
    <w:rsid w:val="000328D3"/>
    <w:rsid w:val="00033520"/>
    <w:rsid w:val="0003380D"/>
    <w:rsid w:val="00033A41"/>
    <w:rsid w:val="00033DAC"/>
    <w:rsid w:val="00036179"/>
    <w:rsid w:val="0003684C"/>
    <w:rsid w:val="000369BD"/>
    <w:rsid w:val="00036AF1"/>
    <w:rsid w:val="000379D5"/>
    <w:rsid w:val="00037D1C"/>
    <w:rsid w:val="00040173"/>
    <w:rsid w:val="00040250"/>
    <w:rsid w:val="0004075E"/>
    <w:rsid w:val="0004094A"/>
    <w:rsid w:val="00040A1B"/>
    <w:rsid w:val="0004223A"/>
    <w:rsid w:val="00043033"/>
    <w:rsid w:val="00043275"/>
    <w:rsid w:val="00043BDD"/>
    <w:rsid w:val="00044161"/>
    <w:rsid w:val="0004423D"/>
    <w:rsid w:val="00044620"/>
    <w:rsid w:val="00044957"/>
    <w:rsid w:val="00046129"/>
    <w:rsid w:val="0004635F"/>
    <w:rsid w:val="000468A4"/>
    <w:rsid w:val="000469FE"/>
    <w:rsid w:val="00046AFA"/>
    <w:rsid w:val="000470F8"/>
    <w:rsid w:val="000471D1"/>
    <w:rsid w:val="000475D7"/>
    <w:rsid w:val="00047BAC"/>
    <w:rsid w:val="00047F24"/>
    <w:rsid w:val="00050AEC"/>
    <w:rsid w:val="000510F6"/>
    <w:rsid w:val="00051673"/>
    <w:rsid w:val="00051A63"/>
    <w:rsid w:val="00051BBD"/>
    <w:rsid w:val="00051F63"/>
    <w:rsid w:val="000525EB"/>
    <w:rsid w:val="0005267B"/>
    <w:rsid w:val="000526C3"/>
    <w:rsid w:val="00052BE5"/>
    <w:rsid w:val="00053323"/>
    <w:rsid w:val="00053B82"/>
    <w:rsid w:val="00054459"/>
    <w:rsid w:val="0005500F"/>
    <w:rsid w:val="00055859"/>
    <w:rsid w:val="00056211"/>
    <w:rsid w:val="00056F4C"/>
    <w:rsid w:val="0005700D"/>
    <w:rsid w:val="00057212"/>
    <w:rsid w:val="0005775D"/>
    <w:rsid w:val="000579D5"/>
    <w:rsid w:val="00057C24"/>
    <w:rsid w:val="00060E9A"/>
    <w:rsid w:val="0006171A"/>
    <w:rsid w:val="00061F0E"/>
    <w:rsid w:val="000620FE"/>
    <w:rsid w:val="00062245"/>
    <w:rsid w:val="00062927"/>
    <w:rsid w:val="00063127"/>
    <w:rsid w:val="0006350B"/>
    <w:rsid w:val="00063681"/>
    <w:rsid w:val="00063D3E"/>
    <w:rsid w:val="000645FF"/>
    <w:rsid w:val="000652AA"/>
    <w:rsid w:val="00065450"/>
    <w:rsid w:val="000658FC"/>
    <w:rsid w:val="00065BD0"/>
    <w:rsid w:val="00065E0F"/>
    <w:rsid w:val="000669C5"/>
    <w:rsid w:val="00066AB9"/>
    <w:rsid w:val="00066C98"/>
    <w:rsid w:val="00066D3F"/>
    <w:rsid w:val="000671C3"/>
    <w:rsid w:val="000672FB"/>
    <w:rsid w:val="000704EB"/>
    <w:rsid w:val="00070B66"/>
    <w:rsid w:val="00071379"/>
    <w:rsid w:val="0007149C"/>
    <w:rsid w:val="000716AF"/>
    <w:rsid w:val="000717D7"/>
    <w:rsid w:val="000718CA"/>
    <w:rsid w:val="00073596"/>
    <w:rsid w:val="000738CE"/>
    <w:rsid w:val="000739E4"/>
    <w:rsid w:val="00073A27"/>
    <w:rsid w:val="00073BCE"/>
    <w:rsid w:val="0007424C"/>
    <w:rsid w:val="0007457D"/>
    <w:rsid w:val="00074A14"/>
    <w:rsid w:val="00074A48"/>
    <w:rsid w:val="00074D7E"/>
    <w:rsid w:val="00074E8B"/>
    <w:rsid w:val="00074F89"/>
    <w:rsid w:val="0007513B"/>
    <w:rsid w:val="00075331"/>
    <w:rsid w:val="00076545"/>
    <w:rsid w:val="00076626"/>
    <w:rsid w:val="00077585"/>
    <w:rsid w:val="00077755"/>
    <w:rsid w:val="00077F2E"/>
    <w:rsid w:val="0008065F"/>
    <w:rsid w:val="00080935"/>
    <w:rsid w:val="000809BD"/>
    <w:rsid w:val="000811E6"/>
    <w:rsid w:val="00081908"/>
    <w:rsid w:val="000819B7"/>
    <w:rsid w:val="00081BB3"/>
    <w:rsid w:val="00081C21"/>
    <w:rsid w:val="00082002"/>
    <w:rsid w:val="00082056"/>
    <w:rsid w:val="00082941"/>
    <w:rsid w:val="00083065"/>
    <w:rsid w:val="00083440"/>
    <w:rsid w:val="000836C5"/>
    <w:rsid w:val="00084339"/>
    <w:rsid w:val="0008454E"/>
    <w:rsid w:val="0008473F"/>
    <w:rsid w:val="000849A8"/>
    <w:rsid w:val="00084D93"/>
    <w:rsid w:val="00084DA7"/>
    <w:rsid w:val="00084FB4"/>
    <w:rsid w:val="000852E7"/>
    <w:rsid w:val="0008548B"/>
    <w:rsid w:val="000856F9"/>
    <w:rsid w:val="00085B34"/>
    <w:rsid w:val="00086290"/>
    <w:rsid w:val="00087B4E"/>
    <w:rsid w:val="00087BA2"/>
    <w:rsid w:val="0009030F"/>
    <w:rsid w:val="000903EA"/>
    <w:rsid w:val="00090A7D"/>
    <w:rsid w:val="00090B76"/>
    <w:rsid w:val="00090EC8"/>
    <w:rsid w:val="00091033"/>
    <w:rsid w:val="000912FD"/>
    <w:rsid w:val="000913A4"/>
    <w:rsid w:val="00091917"/>
    <w:rsid w:val="0009193C"/>
    <w:rsid w:val="00091AD0"/>
    <w:rsid w:val="000921D8"/>
    <w:rsid w:val="000922CA"/>
    <w:rsid w:val="00092C96"/>
    <w:rsid w:val="00092FCB"/>
    <w:rsid w:val="00093E6B"/>
    <w:rsid w:val="00093EF2"/>
    <w:rsid w:val="000946FC"/>
    <w:rsid w:val="00094ADC"/>
    <w:rsid w:val="00094F6C"/>
    <w:rsid w:val="0009633F"/>
    <w:rsid w:val="000964A1"/>
    <w:rsid w:val="0009779A"/>
    <w:rsid w:val="00097BA4"/>
    <w:rsid w:val="00097BF6"/>
    <w:rsid w:val="000A0792"/>
    <w:rsid w:val="000A07E5"/>
    <w:rsid w:val="000A148B"/>
    <w:rsid w:val="000A153F"/>
    <w:rsid w:val="000A208E"/>
    <w:rsid w:val="000A21B5"/>
    <w:rsid w:val="000A258F"/>
    <w:rsid w:val="000A2592"/>
    <w:rsid w:val="000A2CAE"/>
    <w:rsid w:val="000A2CC7"/>
    <w:rsid w:val="000A3092"/>
    <w:rsid w:val="000A42AE"/>
    <w:rsid w:val="000A44D9"/>
    <w:rsid w:val="000A5DFE"/>
    <w:rsid w:val="000A6509"/>
    <w:rsid w:val="000A71D8"/>
    <w:rsid w:val="000A71F7"/>
    <w:rsid w:val="000A73D4"/>
    <w:rsid w:val="000A7E2B"/>
    <w:rsid w:val="000B091C"/>
    <w:rsid w:val="000B0A82"/>
    <w:rsid w:val="000B0ACF"/>
    <w:rsid w:val="000B0EAF"/>
    <w:rsid w:val="000B1104"/>
    <w:rsid w:val="000B2492"/>
    <w:rsid w:val="000B2AA7"/>
    <w:rsid w:val="000B2DE4"/>
    <w:rsid w:val="000B30BD"/>
    <w:rsid w:val="000B31DE"/>
    <w:rsid w:val="000B3221"/>
    <w:rsid w:val="000B3ABD"/>
    <w:rsid w:val="000B46EF"/>
    <w:rsid w:val="000B4DFF"/>
    <w:rsid w:val="000B57BE"/>
    <w:rsid w:val="000B59E4"/>
    <w:rsid w:val="000B5CD1"/>
    <w:rsid w:val="000B73BC"/>
    <w:rsid w:val="000B74AA"/>
    <w:rsid w:val="000B7A65"/>
    <w:rsid w:val="000B7EC5"/>
    <w:rsid w:val="000C0458"/>
    <w:rsid w:val="000C068A"/>
    <w:rsid w:val="000C06D8"/>
    <w:rsid w:val="000C09DE"/>
    <w:rsid w:val="000C172C"/>
    <w:rsid w:val="000C1786"/>
    <w:rsid w:val="000C1D12"/>
    <w:rsid w:val="000C2296"/>
    <w:rsid w:val="000C235A"/>
    <w:rsid w:val="000C240D"/>
    <w:rsid w:val="000C2BC6"/>
    <w:rsid w:val="000C2EAD"/>
    <w:rsid w:val="000C3037"/>
    <w:rsid w:val="000C3123"/>
    <w:rsid w:val="000C3C66"/>
    <w:rsid w:val="000C47BB"/>
    <w:rsid w:val="000C518D"/>
    <w:rsid w:val="000C5859"/>
    <w:rsid w:val="000C5B10"/>
    <w:rsid w:val="000C60E8"/>
    <w:rsid w:val="000C6166"/>
    <w:rsid w:val="000C671B"/>
    <w:rsid w:val="000C7119"/>
    <w:rsid w:val="000C71EC"/>
    <w:rsid w:val="000C7260"/>
    <w:rsid w:val="000C7412"/>
    <w:rsid w:val="000C7614"/>
    <w:rsid w:val="000C7AC8"/>
    <w:rsid w:val="000D0153"/>
    <w:rsid w:val="000D0408"/>
    <w:rsid w:val="000D04DD"/>
    <w:rsid w:val="000D053B"/>
    <w:rsid w:val="000D082C"/>
    <w:rsid w:val="000D0CA4"/>
    <w:rsid w:val="000D0F52"/>
    <w:rsid w:val="000D17CF"/>
    <w:rsid w:val="000D1850"/>
    <w:rsid w:val="000D1879"/>
    <w:rsid w:val="000D1930"/>
    <w:rsid w:val="000D1A89"/>
    <w:rsid w:val="000D1D73"/>
    <w:rsid w:val="000D1ECF"/>
    <w:rsid w:val="000D1F9C"/>
    <w:rsid w:val="000D2346"/>
    <w:rsid w:val="000D2DDE"/>
    <w:rsid w:val="000D3135"/>
    <w:rsid w:val="000D35F2"/>
    <w:rsid w:val="000D45F0"/>
    <w:rsid w:val="000D4A43"/>
    <w:rsid w:val="000D5245"/>
    <w:rsid w:val="000D5349"/>
    <w:rsid w:val="000D5C0C"/>
    <w:rsid w:val="000D65B7"/>
    <w:rsid w:val="000D65DB"/>
    <w:rsid w:val="000D66AA"/>
    <w:rsid w:val="000D69B4"/>
    <w:rsid w:val="000D6AEB"/>
    <w:rsid w:val="000D7591"/>
    <w:rsid w:val="000D785D"/>
    <w:rsid w:val="000D7EE8"/>
    <w:rsid w:val="000D7F12"/>
    <w:rsid w:val="000D7F74"/>
    <w:rsid w:val="000E0324"/>
    <w:rsid w:val="000E03BB"/>
    <w:rsid w:val="000E08BE"/>
    <w:rsid w:val="000E08DE"/>
    <w:rsid w:val="000E0DB3"/>
    <w:rsid w:val="000E0FDF"/>
    <w:rsid w:val="000E1028"/>
    <w:rsid w:val="000E1587"/>
    <w:rsid w:val="000E15A4"/>
    <w:rsid w:val="000E2025"/>
    <w:rsid w:val="000E21B9"/>
    <w:rsid w:val="000E2CF9"/>
    <w:rsid w:val="000E328F"/>
    <w:rsid w:val="000E3895"/>
    <w:rsid w:val="000E3A04"/>
    <w:rsid w:val="000E3C6F"/>
    <w:rsid w:val="000E3D7E"/>
    <w:rsid w:val="000E42BB"/>
    <w:rsid w:val="000E46D0"/>
    <w:rsid w:val="000E5117"/>
    <w:rsid w:val="000E5A69"/>
    <w:rsid w:val="000E5AB9"/>
    <w:rsid w:val="000E622A"/>
    <w:rsid w:val="000E6522"/>
    <w:rsid w:val="000E6639"/>
    <w:rsid w:val="000E695D"/>
    <w:rsid w:val="000E69FC"/>
    <w:rsid w:val="000E719D"/>
    <w:rsid w:val="000E7886"/>
    <w:rsid w:val="000E7F8A"/>
    <w:rsid w:val="000F06CF"/>
    <w:rsid w:val="000F091A"/>
    <w:rsid w:val="000F0954"/>
    <w:rsid w:val="000F0D14"/>
    <w:rsid w:val="000F0E31"/>
    <w:rsid w:val="000F0E36"/>
    <w:rsid w:val="000F1511"/>
    <w:rsid w:val="000F1928"/>
    <w:rsid w:val="000F1C49"/>
    <w:rsid w:val="000F1C88"/>
    <w:rsid w:val="000F1D2C"/>
    <w:rsid w:val="000F1DCE"/>
    <w:rsid w:val="000F27C7"/>
    <w:rsid w:val="000F2CE9"/>
    <w:rsid w:val="000F2E0E"/>
    <w:rsid w:val="000F328C"/>
    <w:rsid w:val="000F33A8"/>
    <w:rsid w:val="000F3430"/>
    <w:rsid w:val="000F3E0E"/>
    <w:rsid w:val="000F4AAA"/>
    <w:rsid w:val="000F4CC1"/>
    <w:rsid w:val="000F4F82"/>
    <w:rsid w:val="000F4FA0"/>
    <w:rsid w:val="000F4FF1"/>
    <w:rsid w:val="000F585A"/>
    <w:rsid w:val="000F645C"/>
    <w:rsid w:val="00100063"/>
    <w:rsid w:val="001003A0"/>
    <w:rsid w:val="001004A3"/>
    <w:rsid w:val="00100F70"/>
    <w:rsid w:val="001028AC"/>
    <w:rsid w:val="00102D0B"/>
    <w:rsid w:val="00102D0F"/>
    <w:rsid w:val="00102EF1"/>
    <w:rsid w:val="00103AFA"/>
    <w:rsid w:val="00103CE8"/>
    <w:rsid w:val="00104B56"/>
    <w:rsid w:val="00104C99"/>
    <w:rsid w:val="0010575A"/>
    <w:rsid w:val="00105C28"/>
    <w:rsid w:val="0010710D"/>
    <w:rsid w:val="00107567"/>
    <w:rsid w:val="001079AE"/>
    <w:rsid w:val="00107DE2"/>
    <w:rsid w:val="00110153"/>
    <w:rsid w:val="001106E1"/>
    <w:rsid w:val="00110BA2"/>
    <w:rsid w:val="00112612"/>
    <w:rsid w:val="001136D1"/>
    <w:rsid w:val="0011378B"/>
    <w:rsid w:val="00113863"/>
    <w:rsid w:val="00113A2E"/>
    <w:rsid w:val="0011454C"/>
    <w:rsid w:val="0011494F"/>
    <w:rsid w:val="00114D09"/>
    <w:rsid w:val="00114E42"/>
    <w:rsid w:val="00114E8E"/>
    <w:rsid w:val="00115DA3"/>
    <w:rsid w:val="001164AB"/>
    <w:rsid w:val="00116CD4"/>
    <w:rsid w:val="00116F03"/>
    <w:rsid w:val="00117077"/>
    <w:rsid w:val="0011730F"/>
    <w:rsid w:val="00117731"/>
    <w:rsid w:val="00117C1F"/>
    <w:rsid w:val="00117E02"/>
    <w:rsid w:val="001209EB"/>
    <w:rsid w:val="00120E80"/>
    <w:rsid w:val="0012100D"/>
    <w:rsid w:val="00121876"/>
    <w:rsid w:val="001222A2"/>
    <w:rsid w:val="00122ACE"/>
    <w:rsid w:val="00122BB9"/>
    <w:rsid w:val="001230DF"/>
    <w:rsid w:val="0012383C"/>
    <w:rsid w:val="001245C9"/>
    <w:rsid w:val="00125083"/>
    <w:rsid w:val="00125862"/>
    <w:rsid w:val="00125FB7"/>
    <w:rsid w:val="00126458"/>
    <w:rsid w:val="00126AB4"/>
    <w:rsid w:val="00127360"/>
    <w:rsid w:val="00127503"/>
    <w:rsid w:val="00127B9A"/>
    <w:rsid w:val="001305E1"/>
    <w:rsid w:val="00130B66"/>
    <w:rsid w:val="0013168B"/>
    <w:rsid w:val="00131B36"/>
    <w:rsid w:val="0013206A"/>
    <w:rsid w:val="00132105"/>
    <w:rsid w:val="001326A9"/>
    <w:rsid w:val="00133223"/>
    <w:rsid w:val="001335B2"/>
    <w:rsid w:val="00133D0C"/>
    <w:rsid w:val="00133E74"/>
    <w:rsid w:val="0013436C"/>
    <w:rsid w:val="00134763"/>
    <w:rsid w:val="00134872"/>
    <w:rsid w:val="00134BA1"/>
    <w:rsid w:val="00135826"/>
    <w:rsid w:val="00135AD1"/>
    <w:rsid w:val="00135B50"/>
    <w:rsid w:val="00135E00"/>
    <w:rsid w:val="001360E8"/>
    <w:rsid w:val="001364CD"/>
    <w:rsid w:val="00137BB5"/>
    <w:rsid w:val="00137EC7"/>
    <w:rsid w:val="001400AB"/>
    <w:rsid w:val="001400EE"/>
    <w:rsid w:val="00140218"/>
    <w:rsid w:val="001406EF"/>
    <w:rsid w:val="0014129B"/>
    <w:rsid w:val="00141693"/>
    <w:rsid w:val="00141DB6"/>
    <w:rsid w:val="00142C4E"/>
    <w:rsid w:val="00142DA4"/>
    <w:rsid w:val="00144369"/>
    <w:rsid w:val="00144503"/>
    <w:rsid w:val="00144B76"/>
    <w:rsid w:val="0014526E"/>
    <w:rsid w:val="00145894"/>
    <w:rsid w:val="001458C0"/>
    <w:rsid w:val="00145FBC"/>
    <w:rsid w:val="001465CC"/>
    <w:rsid w:val="00146ABC"/>
    <w:rsid w:val="00146FFC"/>
    <w:rsid w:val="001472E5"/>
    <w:rsid w:val="0014745F"/>
    <w:rsid w:val="001477D0"/>
    <w:rsid w:val="0015062B"/>
    <w:rsid w:val="001507AD"/>
    <w:rsid w:val="00150C6C"/>
    <w:rsid w:val="00150F69"/>
    <w:rsid w:val="00151585"/>
    <w:rsid w:val="00151F3B"/>
    <w:rsid w:val="001520FF"/>
    <w:rsid w:val="0015212E"/>
    <w:rsid w:val="001521F0"/>
    <w:rsid w:val="00152260"/>
    <w:rsid w:val="00152696"/>
    <w:rsid w:val="00152B00"/>
    <w:rsid w:val="00152B87"/>
    <w:rsid w:val="0015300C"/>
    <w:rsid w:val="00153788"/>
    <w:rsid w:val="00153942"/>
    <w:rsid w:val="00153EEF"/>
    <w:rsid w:val="001543F8"/>
    <w:rsid w:val="00154CC5"/>
    <w:rsid w:val="00154E51"/>
    <w:rsid w:val="001550BA"/>
    <w:rsid w:val="00155571"/>
    <w:rsid w:val="001557AF"/>
    <w:rsid w:val="001557C8"/>
    <w:rsid w:val="00155835"/>
    <w:rsid w:val="00155B88"/>
    <w:rsid w:val="0015601C"/>
    <w:rsid w:val="00157068"/>
    <w:rsid w:val="00157925"/>
    <w:rsid w:val="00157C9D"/>
    <w:rsid w:val="00160584"/>
    <w:rsid w:val="00160598"/>
    <w:rsid w:val="00160600"/>
    <w:rsid w:val="00160876"/>
    <w:rsid w:val="00160892"/>
    <w:rsid w:val="00160C5E"/>
    <w:rsid w:val="00160F19"/>
    <w:rsid w:val="00161AC6"/>
    <w:rsid w:val="00161CD1"/>
    <w:rsid w:val="00161CE2"/>
    <w:rsid w:val="0016270C"/>
    <w:rsid w:val="001627B7"/>
    <w:rsid w:val="001628A0"/>
    <w:rsid w:val="00162B6D"/>
    <w:rsid w:val="00163627"/>
    <w:rsid w:val="00163670"/>
    <w:rsid w:val="00163749"/>
    <w:rsid w:val="00163D6B"/>
    <w:rsid w:val="00163F4D"/>
    <w:rsid w:val="00164188"/>
    <w:rsid w:val="00164EAD"/>
    <w:rsid w:val="00165027"/>
    <w:rsid w:val="00165046"/>
    <w:rsid w:val="001654A8"/>
    <w:rsid w:val="00165BB2"/>
    <w:rsid w:val="001660C7"/>
    <w:rsid w:val="001663D9"/>
    <w:rsid w:val="0016651C"/>
    <w:rsid w:val="001665B2"/>
    <w:rsid w:val="00166953"/>
    <w:rsid w:val="00166993"/>
    <w:rsid w:val="001671D0"/>
    <w:rsid w:val="001674E9"/>
    <w:rsid w:val="00167C77"/>
    <w:rsid w:val="00170106"/>
    <w:rsid w:val="00170BBA"/>
    <w:rsid w:val="001719BA"/>
    <w:rsid w:val="00171D88"/>
    <w:rsid w:val="00172207"/>
    <w:rsid w:val="00172398"/>
    <w:rsid w:val="001723C8"/>
    <w:rsid w:val="00172A91"/>
    <w:rsid w:val="00172CB0"/>
    <w:rsid w:val="0017370F"/>
    <w:rsid w:val="00174521"/>
    <w:rsid w:val="001747F8"/>
    <w:rsid w:val="00174B95"/>
    <w:rsid w:val="00175DD0"/>
    <w:rsid w:val="00176520"/>
    <w:rsid w:val="001768F2"/>
    <w:rsid w:val="001769DD"/>
    <w:rsid w:val="00176DC3"/>
    <w:rsid w:val="001775AA"/>
    <w:rsid w:val="00177ADD"/>
    <w:rsid w:val="00177AEE"/>
    <w:rsid w:val="00177C88"/>
    <w:rsid w:val="00177D1A"/>
    <w:rsid w:val="0018021C"/>
    <w:rsid w:val="001805C4"/>
    <w:rsid w:val="0018061B"/>
    <w:rsid w:val="00180E4D"/>
    <w:rsid w:val="0018130D"/>
    <w:rsid w:val="001815C0"/>
    <w:rsid w:val="00181767"/>
    <w:rsid w:val="00181989"/>
    <w:rsid w:val="00181C3A"/>
    <w:rsid w:val="00182B3A"/>
    <w:rsid w:val="00182BED"/>
    <w:rsid w:val="00183163"/>
    <w:rsid w:val="001835FD"/>
    <w:rsid w:val="00183660"/>
    <w:rsid w:val="0018438B"/>
    <w:rsid w:val="001844F7"/>
    <w:rsid w:val="00184864"/>
    <w:rsid w:val="00184A8E"/>
    <w:rsid w:val="00184B82"/>
    <w:rsid w:val="00184F0A"/>
    <w:rsid w:val="00184FF8"/>
    <w:rsid w:val="0018589A"/>
    <w:rsid w:val="001858D6"/>
    <w:rsid w:val="00185925"/>
    <w:rsid w:val="00185931"/>
    <w:rsid w:val="001860C8"/>
    <w:rsid w:val="0018670C"/>
    <w:rsid w:val="00186EAB"/>
    <w:rsid w:val="00186EB6"/>
    <w:rsid w:val="001876E3"/>
    <w:rsid w:val="00187D5F"/>
    <w:rsid w:val="0019018A"/>
    <w:rsid w:val="001901BE"/>
    <w:rsid w:val="00190EB0"/>
    <w:rsid w:val="001917A2"/>
    <w:rsid w:val="001918DF"/>
    <w:rsid w:val="00191DE2"/>
    <w:rsid w:val="00192498"/>
    <w:rsid w:val="001929EC"/>
    <w:rsid w:val="00192A09"/>
    <w:rsid w:val="00192B61"/>
    <w:rsid w:val="00192F9A"/>
    <w:rsid w:val="0019330B"/>
    <w:rsid w:val="0019358F"/>
    <w:rsid w:val="0019397B"/>
    <w:rsid w:val="00193A45"/>
    <w:rsid w:val="00193BE6"/>
    <w:rsid w:val="001941E8"/>
    <w:rsid w:val="001944D0"/>
    <w:rsid w:val="00194757"/>
    <w:rsid w:val="00195270"/>
    <w:rsid w:val="001968CA"/>
    <w:rsid w:val="00196CE4"/>
    <w:rsid w:val="00196E3B"/>
    <w:rsid w:val="00197D63"/>
    <w:rsid w:val="001A0A35"/>
    <w:rsid w:val="001A0D9E"/>
    <w:rsid w:val="001A10AE"/>
    <w:rsid w:val="001A1814"/>
    <w:rsid w:val="001A1F54"/>
    <w:rsid w:val="001A301F"/>
    <w:rsid w:val="001A381C"/>
    <w:rsid w:val="001A39C1"/>
    <w:rsid w:val="001A3BB5"/>
    <w:rsid w:val="001A3FB8"/>
    <w:rsid w:val="001A470E"/>
    <w:rsid w:val="001A4964"/>
    <w:rsid w:val="001A4A78"/>
    <w:rsid w:val="001A4A98"/>
    <w:rsid w:val="001A4FC6"/>
    <w:rsid w:val="001A50BB"/>
    <w:rsid w:val="001A519B"/>
    <w:rsid w:val="001A5337"/>
    <w:rsid w:val="001A539A"/>
    <w:rsid w:val="001A5C53"/>
    <w:rsid w:val="001A66C5"/>
    <w:rsid w:val="001A6E10"/>
    <w:rsid w:val="001A7515"/>
    <w:rsid w:val="001A7551"/>
    <w:rsid w:val="001A7C1C"/>
    <w:rsid w:val="001B0249"/>
    <w:rsid w:val="001B07E5"/>
    <w:rsid w:val="001B0AC9"/>
    <w:rsid w:val="001B0E4A"/>
    <w:rsid w:val="001B191A"/>
    <w:rsid w:val="001B1947"/>
    <w:rsid w:val="001B1BAD"/>
    <w:rsid w:val="001B24C2"/>
    <w:rsid w:val="001B2BB6"/>
    <w:rsid w:val="001B2ECE"/>
    <w:rsid w:val="001B321D"/>
    <w:rsid w:val="001B354D"/>
    <w:rsid w:val="001B3A1C"/>
    <w:rsid w:val="001B3ABA"/>
    <w:rsid w:val="001B3B9D"/>
    <w:rsid w:val="001B3DA0"/>
    <w:rsid w:val="001B43EA"/>
    <w:rsid w:val="001B451E"/>
    <w:rsid w:val="001B46C6"/>
    <w:rsid w:val="001B46D4"/>
    <w:rsid w:val="001B4B16"/>
    <w:rsid w:val="001B4B1C"/>
    <w:rsid w:val="001B4CCA"/>
    <w:rsid w:val="001B4DF9"/>
    <w:rsid w:val="001B5C05"/>
    <w:rsid w:val="001B6C32"/>
    <w:rsid w:val="001B6FDC"/>
    <w:rsid w:val="001B7B06"/>
    <w:rsid w:val="001B7F22"/>
    <w:rsid w:val="001C0224"/>
    <w:rsid w:val="001C06A0"/>
    <w:rsid w:val="001C0DAC"/>
    <w:rsid w:val="001C10C8"/>
    <w:rsid w:val="001C114B"/>
    <w:rsid w:val="001C1EDF"/>
    <w:rsid w:val="001C2BE8"/>
    <w:rsid w:val="001C2FA3"/>
    <w:rsid w:val="001C3019"/>
    <w:rsid w:val="001C3613"/>
    <w:rsid w:val="001C3E0D"/>
    <w:rsid w:val="001C4105"/>
    <w:rsid w:val="001C435E"/>
    <w:rsid w:val="001C558B"/>
    <w:rsid w:val="001C6252"/>
    <w:rsid w:val="001C72AE"/>
    <w:rsid w:val="001C7500"/>
    <w:rsid w:val="001C7AEC"/>
    <w:rsid w:val="001D05E9"/>
    <w:rsid w:val="001D0774"/>
    <w:rsid w:val="001D0FA4"/>
    <w:rsid w:val="001D10E1"/>
    <w:rsid w:val="001D1222"/>
    <w:rsid w:val="001D1AFA"/>
    <w:rsid w:val="001D1B26"/>
    <w:rsid w:val="001D1FE4"/>
    <w:rsid w:val="001D20A6"/>
    <w:rsid w:val="001D20DC"/>
    <w:rsid w:val="001D2B12"/>
    <w:rsid w:val="001D352D"/>
    <w:rsid w:val="001D3C15"/>
    <w:rsid w:val="001D44BA"/>
    <w:rsid w:val="001D477F"/>
    <w:rsid w:val="001D4997"/>
    <w:rsid w:val="001D4AC2"/>
    <w:rsid w:val="001D4BA4"/>
    <w:rsid w:val="001D5074"/>
    <w:rsid w:val="001D5513"/>
    <w:rsid w:val="001D659D"/>
    <w:rsid w:val="001D6986"/>
    <w:rsid w:val="001D6B42"/>
    <w:rsid w:val="001D73EF"/>
    <w:rsid w:val="001D7EF7"/>
    <w:rsid w:val="001D7F4D"/>
    <w:rsid w:val="001E0AE7"/>
    <w:rsid w:val="001E1876"/>
    <w:rsid w:val="001E1C9C"/>
    <w:rsid w:val="001E281F"/>
    <w:rsid w:val="001E2C78"/>
    <w:rsid w:val="001E3478"/>
    <w:rsid w:val="001E3E45"/>
    <w:rsid w:val="001E4BEB"/>
    <w:rsid w:val="001E4FF0"/>
    <w:rsid w:val="001E5136"/>
    <w:rsid w:val="001E5137"/>
    <w:rsid w:val="001E55A8"/>
    <w:rsid w:val="001E5F39"/>
    <w:rsid w:val="001E60E3"/>
    <w:rsid w:val="001E64DF"/>
    <w:rsid w:val="001E6D22"/>
    <w:rsid w:val="001E6D41"/>
    <w:rsid w:val="001E6FBE"/>
    <w:rsid w:val="001E7779"/>
    <w:rsid w:val="001F098A"/>
    <w:rsid w:val="001F0D0C"/>
    <w:rsid w:val="001F0EEC"/>
    <w:rsid w:val="001F1048"/>
    <w:rsid w:val="001F1513"/>
    <w:rsid w:val="001F17C9"/>
    <w:rsid w:val="001F1C4F"/>
    <w:rsid w:val="001F1DF8"/>
    <w:rsid w:val="001F24AE"/>
    <w:rsid w:val="001F24CC"/>
    <w:rsid w:val="001F3746"/>
    <w:rsid w:val="001F3E7B"/>
    <w:rsid w:val="001F420C"/>
    <w:rsid w:val="001F478C"/>
    <w:rsid w:val="001F4B07"/>
    <w:rsid w:val="001F4CA1"/>
    <w:rsid w:val="001F5558"/>
    <w:rsid w:val="001F5633"/>
    <w:rsid w:val="001F57C6"/>
    <w:rsid w:val="001F5A08"/>
    <w:rsid w:val="001F5A15"/>
    <w:rsid w:val="001F5DFD"/>
    <w:rsid w:val="001F6641"/>
    <w:rsid w:val="001F666A"/>
    <w:rsid w:val="001F677C"/>
    <w:rsid w:val="001F6BBB"/>
    <w:rsid w:val="001F7054"/>
    <w:rsid w:val="001F70FC"/>
    <w:rsid w:val="001F7118"/>
    <w:rsid w:val="001F727E"/>
    <w:rsid w:val="001F72BA"/>
    <w:rsid w:val="001F7597"/>
    <w:rsid w:val="001F7664"/>
    <w:rsid w:val="001F7D7E"/>
    <w:rsid w:val="00200219"/>
    <w:rsid w:val="00201023"/>
    <w:rsid w:val="002018E0"/>
    <w:rsid w:val="00201D99"/>
    <w:rsid w:val="002020D1"/>
    <w:rsid w:val="002021D5"/>
    <w:rsid w:val="00202254"/>
    <w:rsid w:val="002022C8"/>
    <w:rsid w:val="00202476"/>
    <w:rsid w:val="0020275F"/>
    <w:rsid w:val="00202F1B"/>
    <w:rsid w:val="00202F2B"/>
    <w:rsid w:val="002032B0"/>
    <w:rsid w:val="00203C63"/>
    <w:rsid w:val="00204585"/>
    <w:rsid w:val="002045A5"/>
    <w:rsid w:val="00204755"/>
    <w:rsid w:val="00204AA1"/>
    <w:rsid w:val="00204C30"/>
    <w:rsid w:val="00206BFF"/>
    <w:rsid w:val="0020703F"/>
    <w:rsid w:val="00207BCE"/>
    <w:rsid w:val="00207E0F"/>
    <w:rsid w:val="00210190"/>
    <w:rsid w:val="002108FF"/>
    <w:rsid w:val="00210BA7"/>
    <w:rsid w:val="0021104D"/>
    <w:rsid w:val="0021139E"/>
    <w:rsid w:val="00211816"/>
    <w:rsid w:val="002124D2"/>
    <w:rsid w:val="00212559"/>
    <w:rsid w:val="0021262F"/>
    <w:rsid w:val="002127D3"/>
    <w:rsid w:val="002128F3"/>
    <w:rsid w:val="00212F26"/>
    <w:rsid w:val="00213482"/>
    <w:rsid w:val="00213A8F"/>
    <w:rsid w:val="00213D31"/>
    <w:rsid w:val="00213FED"/>
    <w:rsid w:val="00215235"/>
    <w:rsid w:val="00215412"/>
    <w:rsid w:val="0021548D"/>
    <w:rsid w:val="002158A1"/>
    <w:rsid w:val="00215BFD"/>
    <w:rsid w:val="00215CDA"/>
    <w:rsid w:val="002161DB"/>
    <w:rsid w:val="0021647F"/>
    <w:rsid w:val="00216A95"/>
    <w:rsid w:val="00216C96"/>
    <w:rsid w:val="00217983"/>
    <w:rsid w:val="00217AA8"/>
    <w:rsid w:val="00217ABB"/>
    <w:rsid w:val="00217B20"/>
    <w:rsid w:val="002202C1"/>
    <w:rsid w:val="002203D3"/>
    <w:rsid w:val="00220CC1"/>
    <w:rsid w:val="00220DF3"/>
    <w:rsid w:val="00220EB6"/>
    <w:rsid w:val="002218D7"/>
    <w:rsid w:val="00221D41"/>
    <w:rsid w:val="00222B14"/>
    <w:rsid w:val="00222DBF"/>
    <w:rsid w:val="002232BC"/>
    <w:rsid w:val="00223512"/>
    <w:rsid w:val="0022387B"/>
    <w:rsid w:val="00223986"/>
    <w:rsid w:val="00223BEA"/>
    <w:rsid w:val="002240E7"/>
    <w:rsid w:val="00224122"/>
    <w:rsid w:val="00224266"/>
    <w:rsid w:val="00224283"/>
    <w:rsid w:val="00224B53"/>
    <w:rsid w:val="00224D55"/>
    <w:rsid w:val="00225263"/>
    <w:rsid w:val="002252FD"/>
    <w:rsid w:val="002257BC"/>
    <w:rsid w:val="00225BB4"/>
    <w:rsid w:val="00226436"/>
    <w:rsid w:val="0022656D"/>
    <w:rsid w:val="00226B10"/>
    <w:rsid w:val="00227069"/>
    <w:rsid w:val="00227526"/>
    <w:rsid w:val="00227905"/>
    <w:rsid w:val="002304D5"/>
    <w:rsid w:val="00230585"/>
    <w:rsid w:val="00230C25"/>
    <w:rsid w:val="0023153F"/>
    <w:rsid w:val="002318F4"/>
    <w:rsid w:val="002337C9"/>
    <w:rsid w:val="00233B69"/>
    <w:rsid w:val="00233DDD"/>
    <w:rsid w:val="002340BC"/>
    <w:rsid w:val="00234A76"/>
    <w:rsid w:val="00235120"/>
    <w:rsid w:val="002354B7"/>
    <w:rsid w:val="002354FD"/>
    <w:rsid w:val="00235866"/>
    <w:rsid w:val="00235AB1"/>
    <w:rsid w:val="0023624D"/>
    <w:rsid w:val="002372D7"/>
    <w:rsid w:val="002372EB"/>
    <w:rsid w:val="002375C3"/>
    <w:rsid w:val="00237F95"/>
    <w:rsid w:val="00240E57"/>
    <w:rsid w:val="00240EBB"/>
    <w:rsid w:val="00241469"/>
    <w:rsid w:val="00241AD2"/>
    <w:rsid w:val="00242762"/>
    <w:rsid w:val="00242875"/>
    <w:rsid w:val="002433F1"/>
    <w:rsid w:val="00243A12"/>
    <w:rsid w:val="00243B85"/>
    <w:rsid w:val="0024452B"/>
    <w:rsid w:val="00244A5B"/>
    <w:rsid w:val="00244B12"/>
    <w:rsid w:val="00244DE0"/>
    <w:rsid w:val="002450CF"/>
    <w:rsid w:val="00245105"/>
    <w:rsid w:val="0024599E"/>
    <w:rsid w:val="00246459"/>
    <w:rsid w:val="002464DF"/>
    <w:rsid w:val="00246CC6"/>
    <w:rsid w:val="002475C0"/>
    <w:rsid w:val="00247EB4"/>
    <w:rsid w:val="00247FD7"/>
    <w:rsid w:val="0025047D"/>
    <w:rsid w:val="00250542"/>
    <w:rsid w:val="002508DE"/>
    <w:rsid w:val="00250B5B"/>
    <w:rsid w:val="00251432"/>
    <w:rsid w:val="00251C28"/>
    <w:rsid w:val="002526D5"/>
    <w:rsid w:val="00252887"/>
    <w:rsid w:val="002528A0"/>
    <w:rsid w:val="00252AA2"/>
    <w:rsid w:val="00252AB2"/>
    <w:rsid w:val="00253D19"/>
    <w:rsid w:val="00253F8E"/>
    <w:rsid w:val="002545AA"/>
    <w:rsid w:val="00254781"/>
    <w:rsid w:val="0025514E"/>
    <w:rsid w:val="00255387"/>
    <w:rsid w:val="00255B69"/>
    <w:rsid w:val="00255E93"/>
    <w:rsid w:val="00255F62"/>
    <w:rsid w:val="00256A17"/>
    <w:rsid w:val="00256BEA"/>
    <w:rsid w:val="00256E0E"/>
    <w:rsid w:val="00256F2E"/>
    <w:rsid w:val="002574FB"/>
    <w:rsid w:val="00257A11"/>
    <w:rsid w:val="00260605"/>
    <w:rsid w:val="0026083D"/>
    <w:rsid w:val="002608F5"/>
    <w:rsid w:val="00260C8B"/>
    <w:rsid w:val="00260E08"/>
    <w:rsid w:val="00260EEC"/>
    <w:rsid w:val="00261E63"/>
    <w:rsid w:val="0026339F"/>
    <w:rsid w:val="00263510"/>
    <w:rsid w:val="0026362C"/>
    <w:rsid w:val="00263E48"/>
    <w:rsid w:val="0026489E"/>
    <w:rsid w:val="00264C20"/>
    <w:rsid w:val="00264ECB"/>
    <w:rsid w:val="0026569C"/>
    <w:rsid w:val="002658EC"/>
    <w:rsid w:val="0026596A"/>
    <w:rsid w:val="00266787"/>
    <w:rsid w:val="002668B4"/>
    <w:rsid w:val="00266E55"/>
    <w:rsid w:val="00267606"/>
    <w:rsid w:val="0026765B"/>
    <w:rsid w:val="00267706"/>
    <w:rsid w:val="00267770"/>
    <w:rsid w:val="00267C21"/>
    <w:rsid w:val="00267DC1"/>
    <w:rsid w:val="00270760"/>
    <w:rsid w:val="00270FCF"/>
    <w:rsid w:val="00271572"/>
    <w:rsid w:val="002715A6"/>
    <w:rsid w:val="00271F57"/>
    <w:rsid w:val="00272F48"/>
    <w:rsid w:val="00273352"/>
    <w:rsid w:val="00273559"/>
    <w:rsid w:val="002738BA"/>
    <w:rsid w:val="00274925"/>
    <w:rsid w:val="00274F72"/>
    <w:rsid w:val="002753D7"/>
    <w:rsid w:val="00275427"/>
    <w:rsid w:val="0027563B"/>
    <w:rsid w:val="00275D46"/>
    <w:rsid w:val="00275DB4"/>
    <w:rsid w:val="00276A35"/>
    <w:rsid w:val="00276A61"/>
    <w:rsid w:val="00276D99"/>
    <w:rsid w:val="00277213"/>
    <w:rsid w:val="00277260"/>
    <w:rsid w:val="0027763F"/>
    <w:rsid w:val="0027768E"/>
    <w:rsid w:val="002778C9"/>
    <w:rsid w:val="00277ED9"/>
    <w:rsid w:val="00280128"/>
    <w:rsid w:val="0028018D"/>
    <w:rsid w:val="00280410"/>
    <w:rsid w:val="00280F94"/>
    <w:rsid w:val="00280F9F"/>
    <w:rsid w:val="002815DD"/>
    <w:rsid w:val="00281ECE"/>
    <w:rsid w:val="00282017"/>
    <w:rsid w:val="00282034"/>
    <w:rsid w:val="0028366E"/>
    <w:rsid w:val="00284799"/>
    <w:rsid w:val="0028486D"/>
    <w:rsid w:val="00284CE1"/>
    <w:rsid w:val="00284F2C"/>
    <w:rsid w:val="00285061"/>
    <w:rsid w:val="0028516D"/>
    <w:rsid w:val="00285348"/>
    <w:rsid w:val="00285649"/>
    <w:rsid w:val="00285690"/>
    <w:rsid w:val="00285691"/>
    <w:rsid w:val="00285DC5"/>
    <w:rsid w:val="002863BD"/>
    <w:rsid w:val="002864E7"/>
    <w:rsid w:val="00286BD1"/>
    <w:rsid w:val="00286D8B"/>
    <w:rsid w:val="00287480"/>
    <w:rsid w:val="00287B15"/>
    <w:rsid w:val="00290341"/>
    <w:rsid w:val="002904F0"/>
    <w:rsid w:val="00290BEA"/>
    <w:rsid w:val="00291108"/>
    <w:rsid w:val="0029158C"/>
    <w:rsid w:val="00291B49"/>
    <w:rsid w:val="00292788"/>
    <w:rsid w:val="002927A9"/>
    <w:rsid w:val="00292A6E"/>
    <w:rsid w:val="00292B37"/>
    <w:rsid w:val="00292F32"/>
    <w:rsid w:val="002941BF"/>
    <w:rsid w:val="002946A6"/>
    <w:rsid w:val="00294F51"/>
    <w:rsid w:val="0029515E"/>
    <w:rsid w:val="00295AC3"/>
    <w:rsid w:val="00295D39"/>
    <w:rsid w:val="0029644A"/>
    <w:rsid w:val="0029735C"/>
    <w:rsid w:val="002974D2"/>
    <w:rsid w:val="0029751A"/>
    <w:rsid w:val="00297794"/>
    <w:rsid w:val="00297C5B"/>
    <w:rsid w:val="00297E56"/>
    <w:rsid w:val="002A020A"/>
    <w:rsid w:val="002A0F26"/>
    <w:rsid w:val="002A14F4"/>
    <w:rsid w:val="002A1FE2"/>
    <w:rsid w:val="002A2243"/>
    <w:rsid w:val="002A2335"/>
    <w:rsid w:val="002A2684"/>
    <w:rsid w:val="002A2ED9"/>
    <w:rsid w:val="002A349F"/>
    <w:rsid w:val="002A3D8C"/>
    <w:rsid w:val="002A3F8B"/>
    <w:rsid w:val="002A4A9A"/>
    <w:rsid w:val="002A4E0C"/>
    <w:rsid w:val="002A5106"/>
    <w:rsid w:val="002A559E"/>
    <w:rsid w:val="002A5BBF"/>
    <w:rsid w:val="002A5D2A"/>
    <w:rsid w:val="002A63F5"/>
    <w:rsid w:val="002A65A4"/>
    <w:rsid w:val="002A65CE"/>
    <w:rsid w:val="002A65DF"/>
    <w:rsid w:val="002A65EE"/>
    <w:rsid w:val="002A669F"/>
    <w:rsid w:val="002A6FD4"/>
    <w:rsid w:val="002A7721"/>
    <w:rsid w:val="002B00B0"/>
    <w:rsid w:val="002B13E9"/>
    <w:rsid w:val="002B16D4"/>
    <w:rsid w:val="002B1CB8"/>
    <w:rsid w:val="002B27B2"/>
    <w:rsid w:val="002B2A08"/>
    <w:rsid w:val="002B2C25"/>
    <w:rsid w:val="002B2D94"/>
    <w:rsid w:val="002B3687"/>
    <w:rsid w:val="002B394B"/>
    <w:rsid w:val="002B3CAA"/>
    <w:rsid w:val="002B3D37"/>
    <w:rsid w:val="002B4237"/>
    <w:rsid w:val="002B42CE"/>
    <w:rsid w:val="002B45CD"/>
    <w:rsid w:val="002B461F"/>
    <w:rsid w:val="002B4993"/>
    <w:rsid w:val="002B4B35"/>
    <w:rsid w:val="002B5028"/>
    <w:rsid w:val="002B5502"/>
    <w:rsid w:val="002B5705"/>
    <w:rsid w:val="002B5ED4"/>
    <w:rsid w:val="002B687B"/>
    <w:rsid w:val="002B7293"/>
    <w:rsid w:val="002B7643"/>
    <w:rsid w:val="002B771F"/>
    <w:rsid w:val="002C0B19"/>
    <w:rsid w:val="002C0F35"/>
    <w:rsid w:val="002C1403"/>
    <w:rsid w:val="002C1ACD"/>
    <w:rsid w:val="002C1B25"/>
    <w:rsid w:val="002C2041"/>
    <w:rsid w:val="002C2181"/>
    <w:rsid w:val="002C2405"/>
    <w:rsid w:val="002C27A7"/>
    <w:rsid w:val="002C280E"/>
    <w:rsid w:val="002C2C62"/>
    <w:rsid w:val="002C2F11"/>
    <w:rsid w:val="002C30EC"/>
    <w:rsid w:val="002C328A"/>
    <w:rsid w:val="002C35DE"/>
    <w:rsid w:val="002C3830"/>
    <w:rsid w:val="002C3E5E"/>
    <w:rsid w:val="002C409B"/>
    <w:rsid w:val="002C42E9"/>
    <w:rsid w:val="002C464D"/>
    <w:rsid w:val="002C48AE"/>
    <w:rsid w:val="002C4AF6"/>
    <w:rsid w:val="002C4DE9"/>
    <w:rsid w:val="002C51D7"/>
    <w:rsid w:val="002C5A65"/>
    <w:rsid w:val="002C5AB8"/>
    <w:rsid w:val="002C66F3"/>
    <w:rsid w:val="002C67B8"/>
    <w:rsid w:val="002C69A5"/>
    <w:rsid w:val="002C69C7"/>
    <w:rsid w:val="002C6C0A"/>
    <w:rsid w:val="002C6CC2"/>
    <w:rsid w:val="002C70B4"/>
    <w:rsid w:val="002C7C95"/>
    <w:rsid w:val="002D0BB0"/>
    <w:rsid w:val="002D0CAC"/>
    <w:rsid w:val="002D0D66"/>
    <w:rsid w:val="002D150B"/>
    <w:rsid w:val="002D18CC"/>
    <w:rsid w:val="002D1D6C"/>
    <w:rsid w:val="002D227E"/>
    <w:rsid w:val="002D2B28"/>
    <w:rsid w:val="002D3C44"/>
    <w:rsid w:val="002D412E"/>
    <w:rsid w:val="002D47AE"/>
    <w:rsid w:val="002D510F"/>
    <w:rsid w:val="002D66AC"/>
    <w:rsid w:val="002D793D"/>
    <w:rsid w:val="002D7B24"/>
    <w:rsid w:val="002D7D0C"/>
    <w:rsid w:val="002DFE04"/>
    <w:rsid w:val="002E010E"/>
    <w:rsid w:val="002E03B8"/>
    <w:rsid w:val="002E0533"/>
    <w:rsid w:val="002E18FD"/>
    <w:rsid w:val="002E199A"/>
    <w:rsid w:val="002E1A86"/>
    <w:rsid w:val="002E1C05"/>
    <w:rsid w:val="002E23E5"/>
    <w:rsid w:val="002E27DF"/>
    <w:rsid w:val="002E2C85"/>
    <w:rsid w:val="002E3454"/>
    <w:rsid w:val="002E346D"/>
    <w:rsid w:val="002E3705"/>
    <w:rsid w:val="002E395F"/>
    <w:rsid w:val="002E3A33"/>
    <w:rsid w:val="002E3D6D"/>
    <w:rsid w:val="002E3DA5"/>
    <w:rsid w:val="002E3E62"/>
    <w:rsid w:val="002E3F86"/>
    <w:rsid w:val="002E3FF7"/>
    <w:rsid w:val="002E422F"/>
    <w:rsid w:val="002E471A"/>
    <w:rsid w:val="002E49F8"/>
    <w:rsid w:val="002E4ABD"/>
    <w:rsid w:val="002E4CF4"/>
    <w:rsid w:val="002E5AD6"/>
    <w:rsid w:val="002E7597"/>
    <w:rsid w:val="002E79F1"/>
    <w:rsid w:val="002E7CCD"/>
    <w:rsid w:val="002F03FD"/>
    <w:rsid w:val="002F0E46"/>
    <w:rsid w:val="002F10BB"/>
    <w:rsid w:val="002F13AD"/>
    <w:rsid w:val="002F1DCD"/>
    <w:rsid w:val="002F21A6"/>
    <w:rsid w:val="002F2F5A"/>
    <w:rsid w:val="002F34F1"/>
    <w:rsid w:val="002F350F"/>
    <w:rsid w:val="002F3A35"/>
    <w:rsid w:val="002F3B40"/>
    <w:rsid w:val="002F3D31"/>
    <w:rsid w:val="002F4631"/>
    <w:rsid w:val="002F552E"/>
    <w:rsid w:val="002F582E"/>
    <w:rsid w:val="002F595C"/>
    <w:rsid w:val="002F66D9"/>
    <w:rsid w:val="002F67F6"/>
    <w:rsid w:val="002F6D43"/>
    <w:rsid w:val="002F754E"/>
    <w:rsid w:val="002F7CF7"/>
    <w:rsid w:val="002F7D86"/>
    <w:rsid w:val="00300320"/>
    <w:rsid w:val="00300467"/>
    <w:rsid w:val="00300BF1"/>
    <w:rsid w:val="00300D0D"/>
    <w:rsid w:val="00301369"/>
    <w:rsid w:val="0030171A"/>
    <w:rsid w:val="003019E6"/>
    <w:rsid w:val="003020B9"/>
    <w:rsid w:val="0030288E"/>
    <w:rsid w:val="00302E5F"/>
    <w:rsid w:val="003031C1"/>
    <w:rsid w:val="003039A5"/>
    <w:rsid w:val="00303C0A"/>
    <w:rsid w:val="00303C9D"/>
    <w:rsid w:val="00304BDA"/>
    <w:rsid w:val="00304E65"/>
    <w:rsid w:val="00305C94"/>
    <w:rsid w:val="003064CE"/>
    <w:rsid w:val="00306E55"/>
    <w:rsid w:val="00306E65"/>
    <w:rsid w:val="0030737C"/>
    <w:rsid w:val="00307453"/>
    <w:rsid w:val="003078CD"/>
    <w:rsid w:val="0031062B"/>
    <w:rsid w:val="00310FB6"/>
    <w:rsid w:val="003114D5"/>
    <w:rsid w:val="0031180D"/>
    <w:rsid w:val="00312807"/>
    <w:rsid w:val="0031292D"/>
    <w:rsid w:val="00312BF6"/>
    <w:rsid w:val="00313504"/>
    <w:rsid w:val="003136B0"/>
    <w:rsid w:val="003139C4"/>
    <w:rsid w:val="00313C58"/>
    <w:rsid w:val="00313D1D"/>
    <w:rsid w:val="00313E7B"/>
    <w:rsid w:val="00314E3C"/>
    <w:rsid w:val="003152DE"/>
    <w:rsid w:val="00315D0A"/>
    <w:rsid w:val="00315EBE"/>
    <w:rsid w:val="003160A5"/>
    <w:rsid w:val="003167E4"/>
    <w:rsid w:val="00316B32"/>
    <w:rsid w:val="00316B8D"/>
    <w:rsid w:val="0031711D"/>
    <w:rsid w:val="00317414"/>
    <w:rsid w:val="00317D0C"/>
    <w:rsid w:val="00320082"/>
    <w:rsid w:val="00320366"/>
    <w:rsid w:val="0032143E"/>
    <w:rsid w:val="00321D33"/>
    <w:rsid w:val="003220E0"/>
    <w:rsid w:val="00322D77"/>
    <w:rsid w:val="00322F58"/>
    <w:rsid w:val="00323DB3"/>
    <w:rsid w:val="00323E67"/>
    <w:rsid w:val="00324403"/>
    <w:rsid w:val="003245C2"/>
    <w:rsid w:val="00324AE1"/>
    <w:rsid w:val="00325B3A"/>
    <w:rsid w:val="00325C84"/>
    <w:rsid w:val="003261B6"/>
    <w:rsid w:val="00326240"/>
    <w:rsid w:val="00326C1B"/>
    <w:rsid w:val="003271FC"/>
    <w:rsid w:val="00327252"/>
    <w:rsid w:val="0032725B"/>
    <w:rsid w:val="003278EF"/>
    <w:rsid w:val="0032792A"/>
    <w:rsid w:val="00327A1D"/>
    <w:rsid w:val="00327DDA"/>
    <w:rsid w:val="00330A61"/>
    <w:rsid w:val="0033134B"/>
    <w:rsid w:val="0033156F"/>
    <w:rsid w:val="0033166E"/>
    <w:rsid w:val="00331713"/>
    <w:rsid w:val="00331ADD"/>
    <w:rsid w:val="00331C36"/>
    <w:rsid w:val="00331E4E"/>
    <w:rsid w:val="00332759"/>
    <w:rsid w:val="003327CB"/>
    <w:rsid w:val="00332AE4"/>
    <w:rsid w:val="00332F5E"/>
    <w:rsid w:val="003335D2"/>
    <w:rsid w:val="00334390"/>
    <w:rsid w:val="003344D8"/>
    <w:rsid w:val="00334E97"/>
    <w:rsid w:val="00334EAE"/>
    <w:rsid w:val="00335555"/>
    <w:rsid w:val="003357D4"/>
    <w:rsid w:val="00335E22"/>
    <w:rsid w:val="0033636F"/>
    <w:rsid w:val="00336452"/>
    <w:rsid w:val="00336E16"/>
    <w:rsid w:val="00336FE7"/>
    <w:rsid w:val="0033734E"/>
    <w:rsid w:val="003378A3"/>
    <w:rsid w:val="00337A0F"/>
    <w:rsid w:val="0034096F"/>
    <w:rsid w:val="00340E3A"/>
    <w:rsid w:val="003418B8"/>
    <w:rsid w:val="00342C5D"/>
    <w:rsid w:val="0034351D"/>
    <w:rsid w:val="00343AFA"/>
    <w:rsid w:val="00343F5B"/>
    <w:rsid w:val="003444D7"/>
    <w:rsid w:val="00344AAF"/>
    <w:rsid w:val="00344FCD"/>
    <w:rsid w:val="003453C2"/>
    <w:rsid w:val="003454CD"/>
    <w:rsid w:val="00345517"/>
    <w:rsid w:val="00345EFA"/>
    <w:rsid w:val="003463CE"/>
    <w:rsid w:val="00346567"/>
    <w:rsid w:val="00346695"/>
    <w:rsid w:val="00346949"/>
    <w:rsid w:val="00346D97"/>
    <w:rsid w:val="00346EBB"/>
    <w:rsid w:val="003475F2"/>
    <w:rsid w:val="0034780D"/>
    <w:rsid w:val="00350B1F"/>
    <w:rsid w:val="00351385"/>
    <w:rsid w:val="00351C0D"/>
    <w:rsid w:val="0035204B"/>
    <w:rsid w:val="003523A4"/>
    <w:rsid w:val="003525DD"/>
    <w:rsid w:val="003529A0"/>
    <w:rsid w:val="00352B8E"/>
    <w:rsid w:val="00352E9C"/>
    <w:rsid w:val="00353083"/>
    <w:rsid w:val="00353400"/>
    <w:rsid w:val="00353A2F"/>
    <w:rsid w:val="00353C09"/>
    <w:rsid w:val="003548BF"/>
    <w:rsid w:val="00354C4C"/>
    <w:rsid w:val="003556D6"/>
    <w:rsid w:val="00355744"/>
    <w:rsid w:val="00356A5D"/>
    <w:rsid w:val="00356B98"/>
    <w:rsid w:val="00356E8E"/>
    <w:rsid w:val="00356EA1"/>
    <w:rsid w:val="00357598"/>
    <w:rsid w:val="003578BD"/>
    <w:rsid w:val="00357D63"/>
    <w:rsid w:val="00357F4C"/>
    <w:rsid w:val="00360325"/>
    <w:rsid w:val="0036047C"/>
    <w:rsid w:val="00360701"/>
    <w:rsid w:val="003608A1"/>
    <w:rsid w:val="0036098D"/>
    <w:rsid w:val="00360EAA"/>
    <w:rsid w:val="00361BE5"/>
    <w:rsid w:val="00361C72"/>
    <w:rsid w:val="00362624"/>
    <w:rsid w:val="00362EF1"/>
    <w:rsid w:val="00364860"/>
    <w:rsid w:val="00364DC3"/>
    <w:rsid w:val="0036530B"/>
    <w:rsid w:val="003653BC"/>
    <w:rsid w:val="00365773"/>
    <w:rsid w:val="0036608A"/>
    <w:rsid w:val="0036631D"/>
    <w:rsid w:val="0036780D"/>
    <w:rsid w:val="00367B7E"/>
    <w:rsid w:val="00367FC0"/>
    <w:rsid w:val="003704B8"/>
    <w:rsid w:val="00370553"/>
    <w:rsid w:val="003707CC"/>
    <w:rsid w:val="00370B4C"/>
    <w:rsid w:val="00371CB0"/>
    <w:rsid w:val="003725AE"/>
    <w:rsid w:val="00372961"/>
    <w:rsid w:val="00372C3F"/>
    <w:rsid w:val="00372E2A"/>
    <w:rsid w:val="00373316"/>
    <w:rsid w:val="00373616"/>
    <w:rsid w:val="0037362A"/>
    <w:rsid w:val="003738D8"/>
    <w:rsid w:val="00373CF3"/>
    <w:rsid w:val="00373E0C"/>
    <w:rsid w:val="00373F1C"/>
    <w:rsid w:val="00374075"/>
    <w:rsid w:val="00374396"/>
    <w:rsid w:val="003753CE"/>
    <w:rsid w:val="0037567F"/>
    <w:rsid w:val="0037637E"/>
    <w:rsid w:val="003764DB"/>
    <w:rsid w:val="00376797"/>
    <w:rsid w:val="00376DA8"/>
    <w:rsid w:val="00376DE3"/>
    <w:rsid w:val="003777EF"/>
    <w:rsid w:val="00377896"/>
    <w:rsid w:val="00377F34"/>
    <w:rsid w:val="00380151"/>
    <w:rsid w:val="0038037C"/>
    <w:rsid w:val="003804B6"/>
    <w:rsid w:val="0038118F"/>
    <w:rsid w:val="00381843"/>
    <w:rsid w:val="0038216A"/>
    <w:rsid w:val="00382764"/>
    <w:rsid w:val="00382925"/>
    <w:rsid w:val="00382AF2"/>
    <w:rsid w:val="003840D0"/>
    <w:rsid w:val="00384792"/>
    <w:rsid w:val="00384AAE"/>
    <w:rsid w:val="003856A8"/>
    <w:rsid w:val="0038672F"/>
    <w:rsid w:val="0038704A"/>
    <w:rsid w:val="003873A7"/>
    <w:rsid w:val="0038751F"/>
    <w:rsid w:val="0038775B"/>
    <w:rsid w:val="003900CD"/>
    <w:rsid w:val="0039052B"/>
    <w:rsid w:val="003911A9"/>
    <w:rsid w:val="00391BB0"/>
    <w:rsid w:val="00391FA4"/>
    <w:rsid w:val="0039306A"/>
    <w:rsid w:val="00393141"/>
    <w:rsid w:val="0039331D"/>
    <w:rsid w:val="0039377C"/>
    <w:rsid w:val="003939BC"/>
    <w:rsid w:val="00393ADE"/>
    <w:rsid w:val="00394106"/>
    <w:rsid w:val="00394E7E"/>
    <w:rsid w:val="003954E9"/>
    <w:rsid w:val="00395689"/>
    <w:rsid w:val="00395A4F"/>
    <w:rsid w:val="003966B0"/>
    <w:rsid w:val="00396E94"/>
    <w:rsid w:val="00396FE7"/>
    <w:rsid w:val="00397267"/>
    <w:rsid w:val="00397B9F"/>
    <w:rsid w:val="003A0A3E"/>
    <w:rsid w:val="003A0CF6"/>
    <w:rsid w:val="003A0FB2"/>
    <w:rsid w:val="003A11C2"/>
    <w:rsid w:val="003A142D"/>
    <w:rsid w:val="003A2475"/>
    <w:rsid w:val="003A25C5"/>
    <w:rsid w:val="003A270E"/>
    <w:rsid w:val="003A276F"/>
    <w:rsid w:val="003A28CD"/>
    <w:rsid w:val="003A2E94"/>
    <w:rsid w:val="003A2F1A"/>
    <w:rsid w:val="003A2FA4"/>
    <w:rsid w:val="003A3077"/>
    <w:rsid w:val="003A4124"/>
    <w:rsid w:val="003A41BD"/>
    <w:rsid w:val="003A41D2"/>
    <w:rsid w:val="003A44A9"/>
    <w:rsid w:val="003A5933"/>
    <w:rsid w:val="003A5A27"/>
    <w:rsid w:val="003A6442"/>
    <w:rsid w:val="003B005C"/>
    <w:rsid w:val="003B0296"/>
    <w:rsid w:val="003B050C"/>
    <w:rsid w:val="003B0E8A"/>
    <w:rsid w:val="003B0EA1"/>
    <w:rsid w:val="003B1B2D"/>
    <w:rsid w:val="003B1FF1"/>
    <w:rsid w:val="003B2403"/>
    <w:rsid w:val="003B24F6"/>
    <w:rsid w:val="003B2F78"/>
    <w:rsid w:val="003B3056"/>
    <w:rsid w:val="003B329D"/>
    <w:rsid w:val="003B40F9"/>
    <w:rsid w:val="003B4261"/>
    <w:rsid w:val="003B52E9"/>
    <w:rsid w:val="003B55E3"/>
    <w:rsid w:val="003B5DED"/>
    <w:rsid w:val="003B620E"/>
    <w:rsid w:val="003B6534"/>
    <w:rsid w:val="003B67AD"/>
    <w:rsid w:val="003B688F"/>
    <w:rsid w:val="003B6B36"/>
    <w:rsid w:val="003B7237"/>
    <w:rsid w:val="003B727E"/>
    <w:rsid w:val="003B767E"/>
    <w:rsid w:val="003C0525"/>
    <w:rsid w:val="003C0951"/>
    <w:rsid w:val="003C0F62"/>
    <w:rsid w:val="003C130F"/>
    <w:rsid w:val="003C131A"/>
    <w:rsid w:val="003C17EB"/>
    <w:rsid w:val="003C1EB9"/>
    <w:rsid w:val="003C20D6"/>
    <w:rsid w:val="003C2239"/>
    <w:rsid w:val="003C281C"/>
    <w:rsid w:val="003C2A12"/>
    <w:rsid w:val="003C3394"/>
    <w:rsid w:val="003C3B01"/>
    <w:rsid w:val="003C3BA3"/>
    <w:rsid w:val="003C3BB4"/>
    <w:rsid w:val="003C3D92"/>
    <w:rsid w:val="003C4BA8"/>
    <w:rsid w:val="003C4BBE"/>
    <w:rsid w:val="003C4F92"/>
    <w:rsid w:val="003C5D20"/>
    <w:rsid w:val="003C62DB"/>
    <w:rsid w:val="003D020C"/>
    <w:rsid w:val="003D021A"/>
    <w:rsid w:val="003D0305"/>
    <w:rsid w:val="003D0414"/>
    <w:rsid w:val="003D06C7"/>
    <w:rsid w:val="003D06E4"/>
    <w:rsid w:val="003D09BE"/>
    <w:rsid w:val="003D0C4B"/>
    <w:rsid w:val="003D0DC7"/>
    <w:rsid w:val="003D158E"/>
    <w:rsid w:val="003D1607"/>
    <w:rsid w:val="003D167A"/>
    <w:rsid w:val="003D1ACD"/>
    <w:rsid w:val="003D2DB0"/>
    <w:rsid w:val="003D2F00"/>
    <w:rsid w:val="003D31D3"/>
    <w:rsid w:val="003D3832"/>
    <w:rsid w:val="003D39EB"/>
    <w:rsid w:val="003D46D3"/>
    <w:rsid w:val="003D4A00"/>
    <w:rsid w:val="003D4FB3"/>
    <w:rsid w:val="003D53F5"/>
    <w:rsid w:val="003D54C3"/>
    <w:rsid w:val="003D5825"/>
    <w:rsid w:val="003D582C"/>
    <w:rsid w:val="003D5831"/>
    <w:rsid w:val="003D5A0B"/>
    <w:rsid w:val="003D7256"/>
    <w:rsid w:val="003D7CD1"/>
    <w:rsid w:val="003E0B5E"/>
    <w:rsid w:val="003E2076"/>
    <w:rsid w:val="003E22DB"/>
    <w:rsid w:val="003E24EB"/>
    <w:rsid w:val="003E2500"/>
    <w:rsid w:val="003E333D"/>
    <w:rsid w:val="003E355F"/>
    <w:rsid w:val="003E39ED"/>
    <w:rsid w:val="003E3C55"/>
    <w:rsid w:val="003E3DBA"/>
    <w:rsid w:val="003E3F3B"/>
    <w:rsid w:val="003E40C4"/>
    <w:rsid w:val="003E4156"/>
    <w:rsid w:val="003E415C"/>
    <w:rsid w:val="003E42FC"/>
    <w:rsid w:val="003E4335"/>
    <w:rsid w:val="003E5633"/>
    <w:rsid w:val="003E587F"/>
    <w:rsid w:val="003E6CBE"/>
    <w:rsid w:val="003E7243"/>
    <w:rsid w:val="003E7DC6"/>
    <w:rsid w:val="003F0140"/>
    <w:rsid w:val="003F0421"/>
    <w:rsid w:val="003F1333"/>
    <w:rsid w:val="003F1388"/>
    <w:rsid w:val="003F152F"/>
    <w:rsid w:val="003F16D2"/>
    <w:rsid w:val="003F1DE4"/>
    <w:rsid w:val="003F1E9E"/>
    <w:rsid w:val="003F2147"/>
    <w:rsid w:val="003F2B3B"/>
    <w:rsid w:val="003F2EE1"/>
    <w:rsid w:val="003F356B"/>
    <w:rsid w:val="003F3870"/>
    <w:rsid w:val="003F3CBA"/>
    <w:rsid w:val="003F4129"/>
    <w:rsid w:val="003F430C"/>
    <w:rsid w:val="003F4D5C"/>
    <w:rsid w:val="003F5961"/>
    <w:rsid w:val="003F5E08"/>
    <w:rsid w:val="003F5E2F"/>
    <w:rsid w:val="003F5F43"/>
    <w:rsid w:val="003F5F4B"/>
    <w:rsid w:val="003F662C"/>
    <w:rsid w:val="003F67DC"/>
    <w:rsid w:val="003F7415"/>
    <w:rsid w:val="003F7C54"/>
    <w:rsid w:val="003F7DFA"/>
    <w:rsid w:val="0040008C"/>
    <w:rsid w:val="004002E7"/>
    <w:rsid w:val="00400935"/>
    <w:rsid w:val="00400AD9"/>
    <w:rsid w:val="00400DC6"/>
    <w:rsid w:val="004025FF"/>
    <w:rsid w:val="00402A95"/>
    <w:rsid w:val="00402BC8"/>
    <w:rsid w:val="00402D54"/>
    <w:rsid w:val="004036DD"/>
    <w:rsid w:val="00403DED"/>
    <w:rsid w:val="00403FB6"/>
    <w:rsid w:val="0040481D"/>
    <w:rsid w:val="00404ECA"/>
    <w:rsid w:val="00405476"/>
    <w:rsid w:val="00405900"/>
    <w:rsid w:val="00405BC1"/>
    <w:rsid w:val="004069E4"/>
    <w:rsid w:val="00406FBC"/>
    <w:rsid w:val="00407E3C"/>
    <w:rsid w:val="004102B0"/>
    <w:rsid w:val="00410502"/>
    <w:rsid w:val="0041051E"/>
    <w:rsid w:val="004109AC"/>
    <w:rsid w:val="00410C81"/>
    <w:rsid w:val="004111E9"/>
    <w:rsid w:val="0041136F"/>
    <w:rsid w:val="00411836"/>
    <w:rsid w:val="004122A4"/>
    <w:rsid w:val="0041251F"/>
    <w:rsid w:val="004126CE"/>
    <w:rsid w:val="00412AB4"/>
    <w:rsid w:val="00412CAE"/>
    <w:rsid w:val="00412E7B"/>
    <w:rsid w:val="00412FFD"/>
    <w:rsid w:val="0041305C"/>
    <w:rsid w:val="004132D8"/>
    <w:rsid w:val="00413CA1"/>
    <w:rsid w:val="004144F1"/>
    <w:rsid w:val="0041483C"/>
    <w:rsid w:val="00414E37"/>
    <w:rsid w:val="004154B5"/>
    <w:rsid w:val="00415A3C"/>
    <w:rsid w:val="004164E3"/>
    <w:rsid w:val="00416AED"/>
    <w:rsid w:val="00416B42"/>
    <w:rsid w:val="00417093"/>
    <w:rsid w:val="00417695"/>
    <w:rsid w:val="00417DE4"/>
    <w:rsid w:val="004201D1"/>
    <w:rsid w:val="00420484"/>
    <w:rsid w:val="004205BC"/>
    <w:rsid w:val="0042094A"/>
    <w:rsid w:val="00420B18"/>
    <w:rsid w:val="00421567"/>
    <w:rsid w:val="00421ECC"/>
    <w:rsid w:val="004220D0"/>
    <w:rsid w:val="00422197"/>
    <w:rsid w:val="004224B6"/>
    <w:rsid w:val="004224DA"/>
    <w:rsid w:val="004224E3"/>
    <w:rsid w:val="00422DBC"/>
    <w:rsid w:val="00423222"/>
    <w:rsid w:val="00423963"/>
    <w:rsid w:val="00424062"/>
    <w:rsid w:val="004243E2"/>
    <w:rsid w:val="0042453D"/>
    <w:rsid w:val="0042470C"/>
    <w:rsid w:val="0042487E"/>
    <w:rsid w:val="00424A84"/>
    <w:rsid w:val="00425089"/>
    <w:rsid w:val="004252E3"/>
    <w:rsid w:val="004254FB"/>
    <w:rsid w:val="00425D34"/>
    <w:rsid w:val="00426138"/>
    <w:rsid w:val="004261B9"/>
    <w:rsid w:val="0042679D"/>
    <w:rsid w:val="004268A3"/>
    <w:rsid w:val="00426D3D"/>
    <w:rsid w:val="00426F5A"/>
    <w:rsid w:val="00427B2A"/>
    <w:rsid w:val="004303B5"/>
    <w:rsid w:val="00430954"/>
    <w:rsid w:val="00430A4E"/>
    <w:rsid w:val="00431420"/>
    <w:rsid w:val="00431422"/>
    <w:rsid w:val="00431BE9"/>
    <w:rsid w:val="0043324A"/>
    <w:rsid w:val="00433E1C"/>
    <w:rsid w:val="00434AC7"/>
    <w:rsid w:val="00434B17"/>
    <w:rsid w:val="004350B6"/>
    <w:rsid w:val="00435A35"/>
    <w:rsid w:val="00435A8F"/>
    <w:rsid w:val="00435B9A"/>
    <w:rsid w:val="00435F1E"/>
    <w:rsid w:val="004361E4"/>
    <w:rsid w:val="00436524"/>
    <w:rsid w:val="004379E5"/>
    <w:rsid w:val="00437BB3"/>
    <w:rsid w:val="004400E0"/>
    <w:rsid w:val="00440269"/>
    <w:rsid w:val="00440328"/>
    <w:rsid w:val="00440666"/>
    <w:rsid w:val="00440E06"/>
    <w:rsid w:val="004411A8"/>
    <w:rsid w:val="00441658"/>
    <w:rsid w:val="00441C09"/>
    <w:rsid w:val="004425CB"/>
    <w:rsid w:val="00442A20"/>
    <w:rsid w:val="00442B97"/>
    <w:rsid w:val="00442FA2"/>
    <w:rsid w:val="004430C6"/>
    <w:rsid w:val="00443201"/>
    <w:rsid w:val="00443213"/>
    <w:rsid w:val="00443565"/>
    <w:rsid w:val="00443798"/>
    <w:rsid w:val="00443847"/>
    <w:rsid w:val="00444208"/>
    <w:rsid w:val="00444AE1"/>
    <w:rsid w:val="00444D72"/>
    <w:rsid w:val="00444D79"/>
    <w:rsid w:val="00445214"/>
    <w:rsid w:val="00445C83"/>
    <w:rsid w:val="00445CF9"/>
    <w:rsid w:val="0044634B"/>
    <w:rsid w:val="00446596"/>
    <w:rsid w:val="0044674D"/>
    <w:rsid w:val="004472A7"/>
    <w:rsid w:val="004472D0"/>
    <w:rsid w:val="00447326"/>
    <w:rsid w:val="00447715"/>
    <w:rsid w:val="004479F7"/>
    <w:rsid w:val="00447EE4"/>
    <w:rsid w:val="00450964"/>
    <w:rsid w:val="00450A25"/>
    <w:rsid w:val="004519A1"/>
    <w:rsid w:val="004519BC"/>
    <w:rsid w:val="00452244"/>
    <w:rsid w:val="004522C9"/>
    <w:rsid w:val="004532E6"/>
    <w:rsid w:val="0045376C"/>
    <w:rsid w:val="00454228"/>
    <w:rsid w:val="00454657"/>
    <w:rsid w:val="00454AE5"/>
    <w:rsid w:val="00454E29"/>
    <w:rsid w:val="00455137"/>
    <w:rsid w:val="004564A5"/>
    <w:rsid w:val="004567E5"/>
    <w:rsid w:val="00456B0C"/>
    <w:rsid w:val="00456FB5"/>
    <w:rsid w:val="00457390"/>
    <w:rsid w:val="004574CC"/>
    <w:rsid w:val="00460551"/>
    <w:rsid w:val="00460674"/>
    <w:rsid w:val="00460749"/>
    <w:rsid w:val="0046188E"/>
    <w:rsid w:val="0046194E"/>
    <w:rsid w:val="0046198C"/>
    <w:rsid w:val="00462BFB"/>
    <w:rsid w:val="00462E2D"/>
    <w:rsid w:val="00463504"/>
    <w:rsid w:val="00463615"/>
    <w:rsid w:val="004638F1"/>
    <w:rsid w:val="00463FCA"/>
    <w:rsid w:val="00464201"/>
    <w:rsid w:val="00464973"/>
    <w:rsid w:val="00465A70"/>
    <w:rsid w:val="00465C5D"/>
    <w:rsid w:val="00466012"/>
    <w:rsid w:val="004661C6"/>
    <w:rsid w:val="004662B9"/>
    <w:rsid w:val="00466680"/>
    <w:rsid w:val="00466A4D"/>
    <w:rsid w:val="00466C85"/>
    <w:rsid w:val="00467714"/>
    <w:rsid w:val="00467BB7"/>
    <w:rsid w:val="00467D67"/>
    <w:rsid w:val="00470460"/>
    <w:rsid w:val="00470A76"/>
    <w:rsid w:val="004710DF"/>
    <w:rsid w:val="00471509"/>
    <w:rsid w:val="00471A05"/>
    <w:rsid w:val="00471A15"/>
    <w:rsid w:val="00472517"/>
    <w:rsid w:val="00472C38"/>
    <w:rsid w:val="0047307C"/>
    <w:rsid w:val="00473359"/>
    <w:rsid w:val="004738C7"/>
    <w:rsid w:val="00473CE5"/>
    <w:rsid w:val="0047406C"/>
    <w:rsid w:val="004747BF"/>
    <w:rsid w:val="0047483B"/>
    <w:rsid w:val="00474F8C"/>
    <w:rsid w:val="0047562C"/>
    <w:rsid w:val="0047592A"/>
    <w:rsid w:val="00475A35"/>
    <w:rsid w:val="00475F8B"/>
    <w:rsid w:val="00476C6C"/>
    <w:rsid w:val="00476EA5"/>
    <w:rsid w:val="004775AA"/>
    <w:rsid w:val="004777D1"/>
    <w:rsid w:val="00477CF8"/>
    <w:rsid w:val="00477D1C"/>
    <w:rsid w:val="0048079D"/>
    <w:rsid w:val="00480985"/>
    <w:rsid w:val="00480F9F"/>
    <w:rsid w:val="0048125B"/>
    <w:rsid w:val="00481769"/>
    <w:rsid w:val="00482016"/>
    <w:rsid w:val="0048227D"/>
    <w:rsid w:val="004824EA"/>
    <w:rsid w:val="00482877"/>
    <w:rsid w:val="00482F54"/>
    <w:rsid w:val="004831A3"/>
    <w:rsid w:val="00483389"/>
    <w:rsid w:val="0048355F"/>
    <w:rsid w:val="00483C75"/>
    <w:rsid w:val="00483EDE"/>
    <w:rsid w:val="004845A8"/>
    <w:rsid w:val="00484990"/>
    <w:rsid w:val="004849BE"/>
    <w:rsid w:val="004855C7"/>
    <w:rsid w:val="00485635"/>
    <w:rsid w:val="00485BD8"/>
    <w:rsid w:val="004860F6"/>
    <w:rsid w:val="00486244"/>
    <w:rsid w:val="00486836"/>
    <w:rsid w:val="00486C59"/>
    <w:rsid w:val="004876F2"/>
    <w:rsid w:val="004877AC"/>
    <w:rsid w:val="00490404"/>
    <w:rsid w:val="0049082D"/>
    <w:rsid w:val="00490854"/>
    <w:rsid w:val="00490D3E"/>
    <w:rsid w:val="00490F3B"/>
    <w:rsid w:val="00491003"/>
    <w:rsid w:val="0049126C"/>
    <w:rsid w:val="00491FC7"/>
    <w:rsid w:val="004925F2"/>
    <w:rsid w:val="00492832"/>
    <w:rsid w:val="0049285E"/>
    <w:rsid w:val="004928AC"/>
    <w:rsid w:val="00492A32"/>
    <w:rsid w:val="00492B88"/>
    <w:rsid w:val="00493CE6"/>
    <w:rsid w:val="0049427D"/>
    <w:rsid w:val="00495058"/>
    <w:rsid w:val="004950A9"/>
    <w:rsid w:val="004951D4"/>
    <w:rsid w:val="00495555"/>
    <w:rsid w:val="004957D3"/>
    <w:rsid w:val="00495CC7"/>
    <w:rsid w:val="00495E1F"/>
    <w:rsid w:val="00496020"/>
    <w:rsid w:val="0049735F"/>
    <w:rsid w:val="0049762D"/>
    <w:rsid w:val="0049781A"/>
    <w:rsid w:val="00497F16"/>
    <w:rsid w:val="00497FD8"/>
    <w:rsid w:val="004A0155"/>
    <w:rsid w:val="004A034C"/>
    <w:rsid w:val="004A044E"/>
    <w:rsid w:val="004A07D4"/>
    <w:rsid w:val="004A1117"/>
    <w:rsid w:val="004A12D3"/>
    <w:rsid w:val="004A25F4"/>
    <w:rsid w:val="004A274C"/>
    <w:rsid w:val="004A2757"/>
    <w:rsid w:val="004A2798"/>
    <w:rsid w:val="004A2958"/>
    <w:rsid w:val="004A2D7C"/>
    <w:rsid w:val="004A341D"/>
    <w:rsid w:val="004A39B5"/>
    <w:rsid w:val="004A4498"/>
    <w:rsid w:val="004A4836"/>
    <w:rsid w:val="004A4DE2"/>
    <w:rsid w:val="004A57DB"/>
    <w:rsid w:val="004A5EFA"/>
    <w:rsid w:val="004A60FA"/>
    <w:rsid w:val="004A6B89"/>
    <w:rsid w:val="004A6BAE"/>
    <w:rsid w:val="004A73ED"/>
    <w:rsid w:val="004A767D"/>
    <w:rsid w:val="004B0CA0"/>
    <w:rsid w:val="004B1154"/>
    <w:rsid w:val="004B1F40"/>
    <w:rsid w:val="004B2503"/>
    <w:rsid w:val="004B28D6"/>
    <w:rsid w:val="004B3250"/>
    <w:rsid w:val="004B395D"/>
    <w:rsid w:val="004B472A"/>
    <w:rsid w:val="004B4DC6"/>
    <w:rsid w:val="004B4EF9"/>
    <w:rsid w:val="004B5637"/>
    <w:rsid w:val="004B5907"/>
    <w:rsid w:val="004B6322"/>
    <w:rsid w:val="004B6426"/>
    <w:rsid w:val="004B6AE8"/>
    <w:rsid w:val="004B6C95"/>
    <w:rsid w:val="004B6CB7"/>
    <w:rsid w:val="004B6CFE"/>
    <w:rsid w:val="004B6D1B"/>
    <w:rsid w:val="004B701F"/>
    <w:rsid w:val="004B7B46"/>
    <w:rsid w:val="004C0398"/>
    <w:rsid w:val="004C044C"/>
    <w:rsid w:val="004C0D86"/>
    <w:rsid w:val="004C124E"/>
    <w:rsid w:val="004C1345"/>
    <w:rsid w:val="004C27B1"/>
    <w:rsid w:val="004C35DD"/>
    <w:rsid w:val="004C3D5E"/>
    <w:rsid w:val="004C3E25"/>
    <w:rsid w:val="004C42EA"/>
    <w:rsid w:val="004C4D11"/>
    <w:rsid w:val="004C4E1A"/>
    <w:rsid w:val="004C5488"/>
    <w:rsid w:val="004C576D"/>
    <w:rsid w:val="004C599F"/>
    <w:rsid w:val="004C5D94"/>
    <w:rsid w:val="004C62C5"/>
    <w:rsid w:val="004C6318"/>
    <w:rsid w:val="004C6CB3"/>
    <w:rsid w:val="004C732B"/>
    <w:rsid w:val="004C7519"/>
    <w:rsid w:val="004C7A68"/>
    <w:rsid w:val="004C7AF5"/>
    <w:rsid w:val="004D08EC"/>
    <w:rsid w:val="004D1391"/>
    <w:rsid w:val="004D1A4A"/>
    <w:rsid w:val="004D215D"/>
    <w:rsid w:val="004D2CE5"/>
    <w:rsid w:val="004D2ECE"/>
    <w:rsid w:val="004D2F29"/>
    <w:rsid w:val="004D397E"/>
    <w:rsid w:val="004D4016"/>
    <w:rsid w:val="004D4022"/>
    <w:rsid w:val="004D402D"/>
    <w:rsid w:val="004D4A00"/>
    <w:rsid w:val="004D4C5D"/>
    <w:rsid w:val="004D5A23"/>
    <w:rsid w:val="004D5D5A"/>
    <w:rsid w:val="004D6B60"/>
    <w:rsid w:val="004D716E"/>
    <w:rsid w:val="004D7279"/>
    <w:rsid w:val="004D74FA"/>
    <w:rsid w:val="004D7717"/>
    <w:rsid w:val="004D78B6"/>
    <w:rsid w:val="004D7947"/>
    <w:rsid w:val="004E022A"/>
    <w:rsid w:val="004E03BD"/>
    <w:rsid w:val="004E09CF"/>
    <w:rsid w:val="004E0EB5"/>
    <w:rsid w:val="004E18E0"/>
    <w:rsid w:val="004E2243"/>
    <w:rsid w:val="004E234E"/>
    <w:rsid w:val="004E2405"/>
    <w:rsid w:val="004E2585"/>
    <w:rsid w:val="004E2642"/>
    <w:rsid w:val="004E264C"/>
    <w:rsid w:val="004E271C"/>
    <w:rsid w:val="004E2CE4"/>
    <w:rsid w:val="004E2EBB"/>
    <w:rsid w:val="004E3C64"/>
    <w:rsid w:val="004E3F0D"/>
    <w:rsid w:val="004E4108"/>
    <w:rsid w:val="004E4C72"/>
    <w:rsid w:val="004E4CA7"/>
    <w:rsid w:val="004E4D8D"/>
    <w:rsid w:val="004E4DFC"/>
    <w:rsid w:val="004E5D4F"/>
    <w:rsid w:val="004E5DC4"/>
    <w:rsid w:val="004E6456"/>
    <w:rsid w:val="004E6A7A"/>
    <w:rsid w:val="004E6F4E"/>
    <w:rsid w:val="004E6F7B"/>
    <w:rsid w:val="004E7047"/>
    <w:rsid w:val="004E70B4"/>
    <w:rsid w:val="004E7113"/>
    <w:rsid w:val="004E7420"/>
    <w:rsid w:val="004E792A"/>
    <w:rsid w:val="004F011E"/>
    <w:rsid w:val="004F017F"/>
    <w:rsid w:val="004F03DE"/>
    <w:rsid w:val="004F04E1"/>
    <w:rsid w:val="004F0648"/>
    <w:rsid w:val="004F111B"/>
    <w:rsid w:val="004F16FA"/>
    <w:rsid w:val="004F174B"/>
    <w:rsid w:val="004F1A9E"/>
    <w:rsid w:val="004F22CE"/>
    <w:rsid w:val="004F25A1"/>
    <w:rsid w:val="004F278D"/>
    <w:rsid w:val="004F3318"/>
    <w:rsid w:val="004F34D8"/>
    <w:rsid w:val="004F35B8"/>
    <w:rsid w:val="004F39D0"/>
    <w:rsid w:val="004F4217"/>
    <w:rsid w:val="004F4911"/>
    <w:rsid w:val="004F53B5"/>
    <w:rsid w:val="004F5ADF"/>
    <w:rsid w:val="004F5B7B"/>
    <w:rsid w:val="004F5D03"/>
    <w:rsid w:val="004F744D"/>
    <w:rsid w:val="004F77DC"/>
    <w:rsid w:val="004F7A22"/>
    <w:rsid w:val="004F7FC6"/>
    <w:rsid w:val="0050072B"/>
    <w:rsid w:val="00500BD2"/>
    <w:rsid w:val="005012E5"/>
    <w:rsid w:val="00501304"/>
    <w:rsid w:val="00501434"/>
    <w:rsid w:val="005016B9"/>
    <w:rsid w:val="00501991"/>
    <w:rsid w:val="00501B5E"/>
    <w:rsid w:val="00501C1C"/>
    <w:rsid w:val="00501CD5"/>
    <w:rsid w:val="00501ECD"/>
    <w:rsid w:val="00501ED3"/>
    <w:rsid w:val="00502339"/>
    <w:rsid w:val="0050250C"/>
    <w:rsid w:val="0050263F"/>
    <w:rsid w:val="005028CD"/>
    <w:rsid w:val="00502BE9"/>
    <w:rsid w:val="00502D94"/>
    <w:rsid w:val="00502DEE"/>
    <w:rsid w:val="00502F4F"/>
    <w:rsid w:val="00503AC0"/>
    <w:rsid w:val="005049D7"/>
    <w:rsid w:val="00504C41"/>
    <w:rsid w:val="00504DD9"/>
    <w:rsid w:val="00504F4A"/>
    <w:rsid w:val="005050C5"/>
    <w:rsid w:val="00505B41"/>
    <w:rsid w:val="005065D2"/>
    <w:rsid w:val="00507114"/>
    <w:rsid w:val="00507669"/>
    <w:rsid w:val="00510503"/>
    <w:rsid w:val="0051091D"/>
    <w:rsid w:val="0051114D"/>
    <w:rsid w:val="00511282"/>
    <w:rsid w:val="00511D63"/>
    <w:rsid w:val="00512357"/>
    <w:rsid w:val="00512ABA"/>
    <w:rsid w:val="00512B72"/>
    <w:rsid w:val="00512BE5"/>
    <w:rsid w:val="005131F4"/>
    <w:rsid w:val="005139E1"/>
    <w:rsid w:val="00513F7F"/>
    <w:rsid w:val="005142AF"/>
    <w:rsid w:val="0051491F"/>
    <w:rsid w:val="0051507F"/>
    <w:rsid w:val="005151B1"/>
    <w:rsid w:val="005152AB"/>
    <w:rsid w:val="00515D9D"/>
    <w:rsid w:val="00515DBD"/>
    <w:rsid w:val="0051615D"/>
    <w:rsid w:val="005167AD"/>
    <w:rsid w:val="0051687A"/>
    <w:rsid w:val="00517074"/>
    <w:rsid w:val="00517314"/>
    <w:rsid w:val="00517506"/>
    <w:rsid w:val="00520066"/>
    <w:rsid w:val="005200D1"/>
    <w:rsid w:val="005203FE"/>
    <w:rsid w:val="005209D5"/>
    <w:rsid w:val="005216D0"/>
    <w:rsid w:val="00521757"/>
    <w:rsid w:val="005219FC"/>
    <w:rsid w:val="00522768"/>
    <w:rsid w:val="00522E36"/>
    <w:rsid w:val="00522F77"/>
    <w:rsid w:val="0052334F"/>
    <w:rsid w:val="005233D4"/>
    <w:rsid w:val="0052397F"/>
    <w:rsid w:val="005245FF"/>
    <w:rsid w:val="00524BAA"/>
    <w:rsid w:val="00524E31"/>
    <w:rsid w:val="00525951"/>
    <w:rsid w:val="00525A6E"/>
    <w:rsid w:val="00525A85"/>
    <w:rsid w:val="00525BA0"/>
    <w:rsid w:val="00526B9F"/>
    <w:rsid w:val="00526D54"/>
    <w:rsid w:val="00526EDD"/>
    <w:rsid w:val="005275F4"/>
    <w:rsid w:val="00527804"/>
    <w:rsid w:val="00527A26"/>
    <w:rsid w:val="00527CCB"/>
    <w:rsid w:val="00527F7A"/>
    <w:rsid w:val="00527FC7"/>
    <w:rsid w:val="005304CB"/>
    <w:rsid w:val="00530A3D"/>
    <w:rsid w:val="00530B24"/>
    <w:rsid w:val="00530E0E"/>
    <w:rsid w:val="00530F88"/>
    <w:rsid w:val="0053348B"/>
    <w:rsid w:val="005336F4"/>
    <w:rsid w:val="00534352"/>
    <w:rsid w:val="005345D6"/>
    <w:rsid w:val="0053542A"/>
    <w:rsid w:val="005358B5"/>
    <w:rsid w:val="00535ACE"/>
    <w:rsid w:val="00535E6B"/>
    <w:rsid w:val="005363A0"/>
    <w:rsid w:val="00536829"/>
    <w:rsid w:val="00536E20"/>
    <w:rsid w:val="00537320"/>
    <w:rsid w:val="00540619"/>
    <w:rsid w:val="00540E88"/>
    <w:rsid w:val="00541117"/>
    <w:rsid w:val="0054177C"/>
    <w:rsid w:val="00542043"/>
    <w:rsid w:val="0054216C"/>
    <w:rsid w:val="00542A44"/>
    <w:rsid w:val="00542AD1"/>
    <w:rsid w:val="00543898"/>
    <w:rsid w:val="00544073"/>
    <w:rsid w:val="005446FC"/>
    <w:rsid w:val="00544DF5"/>
    <w:rsid w:val="00545001"/>
    <w:rsid w:val="005455AD"/>
    <w:rsid w:val="00545AB5"/>
    <w:rsid w:val="00545C9D"/>
    <w:rsid w:val="00545CD1"/>
    <w:rsid w:val="00545DE6"/>
    <w:rsid w:val="00546214"/>
    <w:rsid w:val="0054689C"/>
    <w:rsid w:val="00546FA0"/>
    <w:rsid w:val="00547254"/>
    <w:rsid w:val="00547418"/>
    <w:rsid w:val="00547EED"/>
    <w:rsid w:val="00550227"/>
    <w:rsid w:val="00550661"/>
    <w:rsid w:val="005506D7"/>
    <w:rsid w:val="00550DFF"/>
    <w:rsid w:val="0055159C"/>
    <w:rsid w:val="00551EF0"/>
    <w:rsid w:val="00551FD5"/>
    <w:rsid w:val="00552458"/>
    <w:rsid w:val="005524F4"/>
    <w:rsid w:val="0055275F"/>
    <w:rsid w:val="00552A38"/>
    <w:rsid w:val="0055395C"/>
    <w:rsid w:val="005539DC"/>
    <w:rsid w:val="00553AF6"/>
    <w:rsid w:val="005545DB"/>
    <w:rsid w:val="0055478B"/>
    <w:rsid w:val="00555069"/>
    <w:rsid w:val="00555A17"/>
    <w:rsid w:val="00555F83"/>
    <w:rsid w:val="005560B0"/>
    <w:rsid w:val="00556EEA"/>
    <w:rsid w:val="00557B4B"/>
    <w:rsid w:val="00557CBC"/>
    <w:rsid w:val="00557DE2"/>
    <w:rsid w:val="00557E35"/>
    <w:rsid w:val="005605C1"/>
    <w:rsid w:val="00560BAE"/>
    <w:rsid w:val="00560D4E"/>
    <w:rsid w:val="00560D74"/>
    <w:rsid w:val="00561112"/>
    <w:rsid w:val="00561EC9"/>
    <w:rsid w:val="00562331"/>
    <w:rsid w:val="00562558"/>
    <w:rsid w:val="005629C3"/>
    <w:rsid w:val="00562A5E"/>
    <w:rsid w:val="00562B20"/>
    <w:rsid w:val="00563543"/>
    <w:rsid w:val="00563A2D"/>
    <w:rsid w:val="00564043"/>
    <w:rsid w:val="005647BD"/>
    <w:rsid w:val="00564C17"/>
    <w:rsid w:val="00564C61"/>
    <w:rsid w:val="00564D98"/>
    <w:rsid w:val="00565158"/>
    <w:rsid w:val="00566236"/>
    <w:rsid w:val="00566627"/>
    <w:rsid w:val="0056694E"/>
    <w:rsid w:val="00566ACD"/>
    <w:rsid w:val="00566F9A"/>
    <w:rsid w:val="0056700F"/>
    <w:rsid w:val="005674C1"/>
    <w:rsid w:val="005674E7"/>
    <w:rsid w:val="00567705"/>
    <w:rsid w:val="00567880"/>
    <w:rsid w:val="0056789A"/>
    <w:rsid w:val="00567BF1"/>
    <w:rsid w:val="00567DC9"/>
    <w:rsid w:val="00570106"/>
    <w:rsid w:val="00570760"/>
    <w:rsid w:val="005708BF"/>
    <w:rsid w:val="0057137B"/>
    <w:rsid w:val="005714E8"/>
    <w:rsid w:val="00572BD8"/>
    <w:rsid w:val="0057376D"/>
    <w:rsid w:val="00574204"/>
    <w:rsid w:val="0057473D"/>
    <w:rsid w:val="0057475C"/>
    <w:rsid w:val="00574E08"/>
    <w:rsid w:val="00574EA5"/>
    <w:rsid w:val="00575864"/>
    <w:rsid w:val="00575896"/>
    <w:rsid w:val="00575CC1"/>
    <w:rsid w:val="0057608E"/>
    <w:rsid w:val="005761D7"/>
    <w:rsid w:val="00576200"/>
    <w:rsid w:val="00576636"/>
    <w:rsid w:val="00576DED"/>
    <w:rsid w:val="005773CC"/>
    <w:rsid w:val="00577A4B"/>
    <w:rsid w:val="00577DB0"/>
    <w:rsid w:val="00577DB8"/>
    <w:rsid w:val="00577E96"/>
    <w:rsid w:val="00577FFC"/>
    <w:rsid w:val="0058084F"/>
    <w:rsid w:val="005809C6"/>
    <w:rsid w:val="00580D63"/>
    <w:rsid w:val="00580F89"/>
    <w:rsid w:val="00581211"/>
    <w:rsid w:val="005814D1"/>
    <w:rsid w:val="00581551"/>
    <w:rsid w:val="00581579"/>
    <w:rsid w:val="00581DDC"/>
    <w:rsid w:val="00581E8C"/>
    <w:rsid w:val="005822D1"/>
    <w:rsid w:val="0058286A"/>
    <w:rsid w:val="00582CD2"/>
    <w:rsid w:val="00582E96"/>
    <w:rsid w:val="0058314B"/>
    <w:rsid w:val="00584440"/>
    <w:rsid w:val="005848AA"/>
    <w:rsid w:val="00584A78"/>
    <w:rsid w:val="00584F51"/>
    <w:rsid w:val="00585596"/>
    <w:rsid w:val="00585B1A"/>
    <w:rsid w:val="00586330"/>
    <w:rsid w:val="00586DB1"/>
    <w:rsid w:val="005874C6"/>
    <w:rsid w:val="00587931"/>
    <w:rsid w:val="00587A9F"/>
    <w:rsid w:val="005900E5"/>
    <w:rsid w:val="0059030A"/>
    <w:rsid w:val="00590439"/>
    <w:rsid w:val="00590641"/>
    <w:rsid w:val="00590695"/>
    <w:rsid w:val="005906BE"/>
    <w:rsid w:val="0059096F"/>
    <w:rsid w:val="005910C8"/>
    <w:rsid w:val="005919C6"/>
    <w:rsid w:val="00592481"/>
    <w:rsid w:val="00592694"/>
    <w:rsid w:val="0059273E"/>
    <w:rsid w:val="00593E22"/>
    <w:rsid w:val="00593E4A"/>
    <w:rsid w:val="00594012"/>
    <w:rsid w:val="0059494B"/>
    <w:rsid w:val="00594C3A"/>
    <w:rsid w:val="0059512F"/>
    <w:rsid w:val="005952D9"/>
    <w:rsid w:val="005955AA"/>
    <w:rsid w:val="005959A6"/>
    <w:rsid w:val="00595DAB"/>
    <w:rsid w:val="00595E8E"/>
    <w:rsid w:val="005961F1"/>
    <w:rsid w:val="00596AF6"/>
    <w:rsid w:val="00596BA2"/>
    <w:rsid w:val="00596F37"/>
    <w:rsid w:val="0059782F"/>
    <w:rsid w:val="005A0252"/>
    <w:rsid w:val="005A027E"/>
    <w:rsid w:val="005A03B8"/>
    <w:rsid w:val="005A06E4"/>
    <w:rsid w:val="005A20AD"/>
    <w:rsid w:val="005A2386"/>
    <w:rsid w:val="005A3687"/>
    <w:rsid w:val="005A394F"/>
    <w:rsid w:val="005A3B09"/>
    <w:rsid w:val="005A3CDC"/>
    <w:rsid w:val="005A4AA8"/>
    <w:rsid w:val="005A5067"/>
    <w:rsid w:val="005A534D"/>
    <w:rsid w:val="005A53A7"/>
    <w:rsid w:val="005A5F18"/>
    <w:rsid w:val="005A5F38"/>
    <w:rsid w:val="005A644F"/>
    <w:rsid w:val="005A66B8"/>
    <w:rsid w:val="005A69F1"/>
    <w:rsid w:val="005A73DD"/>
    <w:rsid w:val="005A7420"/>
    <w:rsid w:val="005A78E4"/>
    <w:rsid w:val="005B0347"/>
    <w:rsid w:val="005B04F3"/>
    <w:rsid w:val="005B138F"/>
    <w:rsid w:val="005B1838"/>
    <w:rsid w:val="005B1B21"/>
    <w:rsid w:val="005B1C84"/>
    <w:rsid w:val="005B20B3"/>
    <w:rsid w:val="005B242E"/>
    <w:rsid w:val="005B2873"/>
    <w:rsid w:val="005B325E"/>
    <w:rsid w:val="005B3E6F"/>
    <w:rsid w:val="005B4338"/>
    <w:rsid w:val="005B4375"/>
    <w:rsid w:val="005B44E8"/>
    <w:rsid w:val="005B4939"/>
    <w:rsid w:val="005B4972"/>
    <w:rsid w:val="005B4EC9"/>
    <w:rsid w:val="005B5147"/>
    <w:rsid w:val="005B5AF1"/>
    <w:rsid w:val="005B676A"/>
    <w:rsid w:val="005B682A"/>
    <w:rsid w:val="005B682D"/>
    <w:rsid w:val="005B68CD"/>
    <w:rsid w:val="005B6961"/>
    <w:rsid w:val="005B74A2"/>
    <w:rsid w:val="005B754E"/>
    <w:rsid w:val="005B76B4"/>
    <w:rsid w:val="005B76E8"/>
    <w:rsid w:val="005B79C5"/>
    <w:rsid w:val="005B7ADD"/>
    <w:rsid w:val="005B7CD7"/>
    <w:rsid w:val="005C0253"/>
    <w:rsid w:val="005C0D99"/>
    <w:rsid w:val="005C23BA"/>
    <w:rsid w:val="005C2766"/>
    <w:rsid w:val="005C36C1"/>
    <w:rsid w:val="005C3FE0"/>
    <w:rsid w:val="005C410D"/>
    <w:rsid w:val="005C41C1"/>
    <w:rsid w:val="005C4855"/>
    <w:rsid w:val="005C5BDA"/>
    <w:rsid w:val="005C5EE4"/>
    <w:rsid w:val="005C656A"/>
    <w:rsid w:val="005C739B"/>
    <w:rsid w:val="005C75F2"/>
    <w:rsid w:val="005C7B3A"/>
    <w:rsid w:val="005C7D6A"/>
    <w:rsid w:val="005D02A6"/>
    <w:rsid w:val="005D0466"/>
    <w:rsid w:val="005D1795"/>
    <w:rsid w:val="005D26AA"/>
    <w:rsid w:val="005D2C15"/>
    <w:rsid w:val="005D311F"/>
    <w:rsid w:val="005D36C8"/>
    <w:rsid w:val="005D3D5A"/>
    <w:rsid w:val="005D414C"/>
    <w:rsid w:val="005D457F"/>
    <w:rsid w:val="005D464E"/>
    <w:rsid w:val="005D557B"/>
    <w:rsid w:val="005D5607"/>
    <w:rsid w:val="005D62BD"/>
    <w:rsid w:val="005D65FC"/>
    <w:rsid w:val="005D675C"/>
    <w:rsid w:val="005D6FAD"/>
    <w:rsid w:val="005D6FDA"/>
    <w:rsid w:val="005E0687"/>
    <w:rsid w:val="005E0A4B"/>
    <w:rsid w:val="005E12C8"/>
    <w:rsid w:val="005E1E1D"/>
    <w:rsid w:val="005E21A4"/>
    <w:rsid w:val="005E2208"/>
    <w:rsid w:val="005E26A2"/>
    <w:rsid w:val="005E2A05"/>
    <w:rsid w:val="005E3268"/>
    <w:rsid w:val="005E3723"/>
    <w:rsid w:val="005E3D14"/>
    <w:rsid w:val="005E459D"/>
    <w:rsid w:val="005E464E"/>
    <w:rsid w:val="005E4E57"/>
    <w:rsid w:val="005E5C2C"/>
    <w:rsid w:val="005E63ED"/>
    <w:rsid w:val="005E67C3"/>
    <w:rsid w:val="005E6B93"/>
    <w:rsid w:val="005E7271"/>
    <w:rsid w:val="005E74B6"/>
    <w:rsid w:val="005E76C5"/>
    <w:rsid w:val="005E7A0D"/>
    <w:rsid w:val="005E7EB2"/>
    <w:rsid w:val="005F03B9"/>
    <w:rsid w:val="005F0540"/>
    <w:rsid w:val="005F16FA"/>
    <w:rsid w:val="005F1A76"/>
    <w:rsid w:val="005F230A"/>
    <w:rsid w:val="005F234E"/>
    <w:rsid w:val="005F241E"/>
    <w:rsid w:val="005F2B54"/>
    <w:rsid w:val="005F3B03"/>
    <w:rsid w:val="005F3B0B"/>
    <w:rsid w:val="005F3CBF"/>
    <w:rsid w:val="005F54F0"/>
    <w:rsid w:val="005F5F81"/>
    <w:rsid w:val="005F60AA"/>
    <w:rsid w:val="005F647D"/>
    <w:rsid w:val="005F6587"/>
    <w:rsid w:val="005F66E9"/>
    <w:rsid w:val="005F72AD"/>
    <w:rsid w:val="005F7ACB"/>
    <w:rsid w:val="0060112D"/>
    <w:rsid w:val="00601615"/>
    <w:rsid w:val="00601832"/>
    <w:rsid w:val="00601D5E"/>
    <w:rsid w:val="00601FC4"/>
    <w:rsid w:val="00602016"/>
    <w:rsid w:val="00602C26"/>
    <w:rsid w:val="00602C35"/>
    <w:rsid w:val="00602CB7"/>
    <w:rsid w:val="00602DCC"/>
    <w:rsid w:val="00602ED2"/>
    <w:rsid w:val="0060314D"/>
    <w:rsid w:val="00603270"/>
    <w:rsid w:val="006037BE"/>
    <w:rsid w:val="00603A57"/>
    <w:rsid w:val="00603B9C"/>
    <w:rsid w:val="00603D2A"/>
    <w:rsid w:val="006040FE"/>
    <w:rsid w:val="00604466"/>
    <w:rsid w:val="006048DB"/>
    <w:rsid w:val="00604F44"/>
    <w:rsid w:val="00604F95"/>
    <w:rsid w:val="006053BA"/>
    <w:rsid w:val="00605523"/>
    <w:rsid w:val="0060553A"/>
    <w:rsid w:val="00605771"/>
    <w:rsid w:val="00605C05"/>
    <w:rsid w:val="00605EF3"/>
    <w:rsid w:val="00605FE9"/>
    <w:rsid w:val="00606027"/>
    <w:rsid w:val="006060DB"/>
    <w:rsid w:val="00606BCB"/>
    <w:rsid w:val="00606E8F"/>
    <w:rsid w:val="0060705A"/>
    <w:rsid w:val="00607094"/>
    <w:rsid w:val="006070C9"/>
    <w:rsid w:val="0060725E"/>
    <w:rsid w:val="006074D0"/>
    <w:rsid w:val="0060766B"/>
    <w:rsid w:val="00610443"/>
    <w:rsid w:val="00610639"/>
    <w:rsid w:val="0061063A"/>
    <w:rsid w:val="006108BA"/>
    <w:rsid w:val="00610E8A"/>
    <w:rsid w:val="00611276"/>
    <w:rsid w:val="0061178F"/>
    <w:rsid w:val="006117EC"/>
    <w:rsid w:val="006118CF"/>
    <w:rsid w:val="00611E67"/>
    <w:rsid w:val="006121CD"/>
    <w:rsid w:val="0061268B"/>
    <w:rsid w:val="00612BFD"/>
    <w:rsid w:val="00612D1E"/>
    <w:rsid w:val="00612D9E"/>
    <w:rsid w:val="00612FCE"/>
    <w:rsid w:val="00613884"/>
    <w:rsid w:val="00614230"/>
    <w:rsid w:val="00614685"/>
    <w:rsid w:val="006148C0"/>
    <w:rsid w:val="00615177"/>
    <w:rsid w:val="006152A3"/>
    <w:rsid w:val="0061670F"/>
    <w:rsid w:val="00616838"/>
    <w:rsid w:val="00616989"/>
    <w:rsid w:val="0061719C"/>
    <w:rsid w:val="0061750D"/>
    <w:rsid w:val="00620066"/>
    <w:rsid w:val="0062022B"/>
    <w:rsid w:val="006214AA"/>
    <w:rsid w:val="00621652"/>
    <w:rsid w:val="006217EF"/>
    <w:rsid w:val="00621924"/>
    <w:rsid w:val="00621BC3"/>
    <w:rsid w:val="00621E5F"/>
    <w:rsid w:val="00622157"/>
    <w:rsid w:val="00622B45"/>
    <w:rsid w:val="00622D11"/>
    <w:rsid w:val="00622E1A"/>
    <w:rsid w:val="006231B0"/>
    <w:rsid w:val="006239F1"/>
    <w:rsid w:val="006239FE"/>
    <w:rsid w:val="00623B55"/>
    <w:rsid w:val="00623D96"/>
    <w:rsid w:val="00623DC3"/>
    <w:rsid w:val="006241FE"/>
    <w:rsid w:val="00624732"/>
    <w:rsid w:val="00625555"/>
    <w:rsid w:val="006255DE"/>
    <w:rsid w:val="0062598A"/>
    <w:rsid w:val="00625B99"/>
    <w:rsid w:val="00625BD8"/>
    <w:rsid w:val="00625C1E"/>
    <w:rsid w:val="0062602F"/>
    <w:rsid w:val="006264AC"/>
    <w:rsid w:val="006268EE"/>
    <w:rsid w:val="00626B72"/>
    <w:rsid w:val="006272BF"/>
    <w:rsid w:val="006277FE"/>
    <w:rsid w:val="0062781A"/>
    <w:rsid w:val="00627BC4"/>
    <w:rsid w:val="00627E41"/>
    <w:rsid w:val="00630012"/>
    <w:rsid w:val="0063048A"/>
    <w:rsid w:val="006307DF"/>
    <w:rsid w:val="00630B73"/>
    <w:rsid w:val="006317EA"/>
    <w:rsid w:val="00631F47"/>
    <w:rsid w:val="00632C24"/>
    <w:rsid w:val="00633523"/>
    <w:rsid w:val="006344DC"/>
    <w:rsid w:val="0063471A"/>
    <w:rsid w:val="00634B22"/>
    <w:rsid w:val="00634C3E"/>
    <w:rsid w:val="00635F17"/>
    <w:rsid w:val="0063605F"/>
    <w:rsid w:val="006362B4"/>
    <w:rsid w:val="006366DB"/>
    <w:rsid w:val="00636920"/>
    <w:rsid w:val="00636EAB"/>
    <w:rsid w:val="00637208"/>
    <w:rsid w:val="0063743B"/>
    <w:rsid w:val="006375D9"/>
    <w:rsid w:val="00637776"/>
    <w:rsid w:val="006378A6"/>
    <w:rsid w:val="006402EE"/>
    <w:rsid w:val="00641553"/>
    <w:rsid w:val="00641765"/>
    <w:rsid w:val="006418C9"/>
    <w:rsid w:val="0064190D"/>
    <w:rsid w:val="00641CCB"/>
    <w:rsid w:val="006427F9"/>
    <w:rsid w:val="006428D5"/>
    <w:rsid w:val="00642BAE"/>
    <w:rsid w:val="00644179"/>
    <w:rsid w:val="00644290"/>
    <w:rsid w:val="0064469A"/>
    <w:rsid w:val="00644ABB"/>
    <w:rsid w:val="00644C68"/>
    <w:rsid w:val="0064595E"/>
    <w:rsid w:val="00646229"/>
    <w:rsid w:val="00646F43"/>
    <w:rsid w:val="0064702B"/>
    <w:rsid w:val="006470AC"/>
    <w:rsid w:val="00647516"/>
    <w:rsid w:val="00647684"/>
    <w:rsid w:val="00647B35"/>
    <w:rsid w:val="00650553"/>
    <w:rsid w:val="00650703"/>
    <w:rsid w:val="00650B40"/>
    <w:rsid w:val="00650EB8"/>
    <w:rsid w:val="00650ECC"/>
    <w:rsid w:val="00651E97"/>
    <w:rsid w:val="006523EA"/>
    <w:rsid w:val="0065255F"/>
    <w:rsid w:val="00652669"/>
    <w:rsid w:val="006527A9"/>
    <w:rsid w:val="00652F30"/>
    <w:rsid w:val="006536D6"/>
    <w:rsid w:val="00653FE7"/>
    <w:rsid w:val="006545BA"/>
    <w:rsid w:val="006549D8"/>
    <w:rsid w:val="00654ACB"/>
    <w:rsid w:val="00654C20"/>
    <w:rsid w:val="00654E4E"/>
    <w:rsid w:val="0065536A"/>
    <w:rsid w:val="00656D0C"/>
    <w:rsid w:val="0065702A"/>
    <w:rsid w:val="0065711C"/>
    <w:rsid w:val="00657145"/>
    <w:rsid w:val="00657426"/>
    <w:rsid w:val="006576FE"/>
    <w:rsid w:val="00657724"/>
    <w:rsid w:val="00657E6E"/>
    <w:rsid w:val="0066014D"/>
    <w:rsid w:val="0066015A"/>
    <w:rsid w:val="006601D5"/>
    <w:rsid w:val="0066049C"/>
    <w:rsid w:val="00660B2B"/>
    <w:rsid w:val="00660CB4"/>
    <w:rsid w:val="00660FC2"/>
    <w:rsid w:val="006619B6"/>
    <w:rsid w:val="00661C57"/>
    <w:rsid w:val="00661D4A"/>
    <w:rsid w:val="00661E31"/>
    <w:rsid w:val="00662088"/>
    <w:rsid w:val="00662113"/>
    <w:rsid w:val="006622A7"/>
    <w:rsid w:val="006623B7"/>
    <w:rsid w:val="0066387C"/>
    <w:rsid w:val="00664362"/>
    <w:rsid w:val="006644CE"/>
    <w:rsid w:val="00664C2D"/>
    <w:rsid w:val="006652E7"/>
    <w:rsid w:val="0066574E"/>
    <w:rsid w:val="00665F73"/>
    <w:rsid w:val="0066641A"/>
    <w:rsid w:val="0066641B"/>
    <w:rsid w:val="00666516"/>
    <w:rsid w:val="00666574"/>
    <w:rsid w:val="006666D7"/>
    <w:rsid w:val="00666AF0"/>
    <w:rsid w:val="0066708C"/>
    <w:rsid w:val="00667225"/>
    <w:rsid w:val="0066799F"/>
    <w:rsid w:val="00667A03"/>
    <w:rsid w:val="00667EA8"/>
    <w:rsid w:val="00667EE6"/>
    <w:rsid w:val="0067028F"/>
    <w:rsid w:val="00670F9C"/>
    <w:rsid w:val="0067153B"/>
    <w:rsid w:val="00671E19"/>
    <w:rsid w:val="006726F3"/>
    <w:rsid w:val="00672F5D"/>
    <w:rsid w:val="00673471"/>
    <w:rsid w:val="006735D6"/>
    <w:rsid w:val="00673AA1"/>
    <w:rsid w:val="00673C91"/>
    <w:rsid w:val="0067449B"/>
    <w:rsid w:val="006744E2"/>
    <w:rsid w:val="006756AE"/>
    <w:rsid w:val="00677374"/>
    <w:rsid w:val="00677831"/>
    <w:rsid w:val="00677895"/>
    <w:rsid w:val="006800CA"/>
    <w:rsid w:val="006804D0"/>
    <w:rsid w:val="00680996"/>
    <w:rsid w:val="00680DFA"/>
    <w:rsid w:val="0068100D"/>
    <w:rsid w:val="00681DA6"/>
    <w:rsid w:val="00681E4A"/>
    <w:rsid w:val="0068262C"/>
    <w:rsid w:val="00682804"/>
    <w:rsid w:val="00682CC1"/>
    <w:rsid w:val="00682DB4"/>
    <w:rsid w:val="00682F86"/>
    <w:rsid w:val="006830C0"/>
    <w:rsid w:val="00683183"/>
    <w:rsid w:val="00683BD3"/>
    <w:rsid w:val="00684743"/>
    <w:rsid w:val="0068494B"/>
    <w:rsid w:val="00685AAF"/>
    <w:rsid w:val="00685E28"/>
    <w:rsid w:val="00686039"/>
    <w:rsid w:val="006860BA"/>
    <w:rsid w:val="006866EF"/>
    <w:rsid w:val="006867B5"/>
    <w:rsid w:val="00686F6D"/>
    <w:rsid w:val="006874F8"/>
    <w:rsid w:val="006875EF"/>
    <w:rsid w:val="006900F7"/>
    <w:rsid w:val="00690141"/>
    <w:rsid w:val="006902E6"/>
    <w:rsid w:val="006905E3"/>
    <w:rsid w:val="00690A46"/>
    <w:rsid w:val="00690F65"/>
    <w:rsid w:val="00691065"/>
    <w:rsid w:val="006910AF"/>
    <w:rsid w:val="006917AF"/>
    <w:rsid w:val="00691841"/>
    <w:rsid w:val="00691B7B"/>
    <w:rsid w:val="006922F5"/>
    <w:rsid w:val="00692953"/>
    <w:rsid w:val="0069300E"/>
    <w:rsid w:val="00693CAF"/>
    <w:rsid w:val="00693F72"/>
    <w:rsid w:val="006943EB"/>
    <w:rsid w:val="006945BB"/>
    <w:rsid w:val="00695857"/>
    <w:rsid w:val="006962FE"/>
    <w:rsid w:val="006963D4"/>
    <w:rsid w:val="0069663B"/>
    <w:rsid w:val="006966A4"/>
    <w:rsid w:val="00697223"/>
    <w:rsid w:val="00697459"/>
    <w:rsid w:val="0069790C"/>
    <w:rsid w:val="006A0267"/>
    <w:rsid w:val="006A0A33"/>
    <w:rsid w:val="006A1080"/>
    <w:rsid w:val="006A10E6"/>
    <w:rsid w:val="006A1CBD"/>
    <w:rsid w:val="006A2076"/>
    <w:rsid w:val="006A2444"/>
    <w:rsid w:val="006A25EC"/>
    <w:rsid w:val="006A27A0"/>
    <w:rsid w:val="006A28E6"/>
    <w:rsid w:val="006A3374"/>
    <w:rsid w:val="006A3E97"/>
    <w:rsid w:val="006A438B"/>
    <w:rsid w:val="006A4688"/>
    <w:rsid w:val="006A4881"/>
    <w:rsid w:val="006A571F"/>
    <w:rsid w:val="006A6211"/>
    <w:rsid w:val="006A63DF"/>
    <w:rsid w:val="006A6BAE"/>
    <w:rsid w:val="006A6E28"/>
    <w:rsid w:val="006A754A"/>
    <w:rsid w:val="006ABEB1"/>
    <w:rsid w:val="006B05E0"/>
    <w:rsid w:val="006B1393"/>
    <w:rsid w:val="006B1435"/>
    <w:rsid w:val="006B1C04"/>
    <w:rsid w:val="006B1C7A"/>
    <w:rsid w:val="006B2002"/>
    <w:rsid w:val="006B20CD"/>
    <w:rsid w:val="006B22DB"/>
    <w:rsid w:val="006B24D5"/>
    <w:rsid w:val="006B321A"/>
    <w:rsid w:val="006B3D59"/>
    <w:rsid w:val="006B407D"/>
    <w:rsid w:val="006B4080"/>
    <w:rsid w:val="006B4A05"/>
    <w:rsid w:val="006B5625"/>
    <w:rsid w:val="006B7BBF"/>
    <w:rsid w:val="006B7FB3"/>
    <w:rsid w:val="006C00AA"/>
    <w:rsid w:val="006C0536"/>
    <w:rsid w:val="006C0D5B"/>
    <w:rsid w:val="006C0DA3"/>
    <w:rsid w:val="006C1455"/>
    <w:rsid w:val="006C169A"/>
    <w:rsid w:val="006C21FF"/>
    <w:rsid w:val="006C22FC"/>
    <w:rsid w:val="006C2716"/>
    <w:rsid w:val="006C27BB"/>
    <w:rsid w:val="006C27DD"/>
    <w:rsid w:val="006C28DC"/>
    <w:rsid w:val="006C2ACE"/>
    <w:rsid w:val="006C2F2C"/>
    <w:rsid w:val="006C3949"/>
    <w:rsid w:val="006C3C92"/>
    <w:rsid w:val="006C424A"/>
    <w:rsid w:val="006C48C4"/>
    <w:rsid w:val="006C4AF2"/>
    <w:rsid w:val="006C538F"/>
    <w:rsid w:val="006C5603"/>
    <w:rsid w:val="006C5FCE"/>
    <w:rsid w:val="006C6094"/>
    <w:rsid w:val="006C656B"/>
    <w:rsid w:val="006C67A8"/>
    <w:rsid w:val="006C69EE"/>
    <w:rsid w:val="006C7533"/>
    <w:rsid w:val="006D05E2"/>
    <w:rsid w:val="006D1415"/>
    <w:rsid w:val="006D179C"/>
    <w:rsid w:val="006D1900"/>
    <w:rsid w:val="006D1A9A"/>
    <w:rsid w:val="006D1DD0"/>
    <w:rsid w:val="006D26E8"/>
    <w:rsid w:val="006D2796"/>
    <w:rsid w:val="006D28F6"/>
    <w:rsid w:val="006D2A53"/>
    <w:rsid w:val="006D2C01"/>
    <w:rsid w:val="006D2D30"/>
    <w:rsid w:val="006D3BE8"/>
    <w:rsid w:val="006D3C9E"/>
    <w:rsid w:val="006D3FB5"/>
    <w:rsid w:val="006D43E7"/>
    <w:rsid w:val="006D4928"/>
    <w:rsid w:val="006D4B5E"/>
    <w:rsid w:val="006D4F71"/>
    <w:rsid w:val="006D4FD2"/>
    <w:rsid w:val="006D551E"/>
    <w:rsid w:val="006D5EB6"/>
    <w:rsid w:val="006D6AF1"/>
    <w:rsid w:val="006D6CCD"/>
    <w:rsid w:val="006D741E"/>
    <w:rsid w:val="006D745F"/>
    <w:rsid w:val="006D79FE"/>
    <w:rsid w:val="006D7A2D"/>
    <w:rsid w:val="006D7B07"/>
    <w:rsid w:val="006D7C85"/>
    <w:rsid w:val="006E0603"/>
    <w:rsid w:val="006E0674"/>
    <w:rsid w:val="006E0928"/>
    <w:rsid w:val="006E151D"/>
    <w:rsid w:val="006E18DD"/>
    <w:rsid w:val="006E18E0"/>
    <w:rsid w:val="006E1903"/>
    <w:rsid w:val="006E26D9"/>
    <w:rsid w:val="006E278D"/>
    <w:rsid w:val="006E300A"/>
    <w:rsid w:val="006E313F"/>
    <w:rsid w:val="006E350F"/>
    <w:rsid w:val="006E3BB2"/>
    <w:rsid w:val="006E3FA3"/>
    <w:rsid w:val="006E3FC8"/>
    <w:rsid w:val="006E40D6"/>
    <w:rsid w:val="006E435F"/>
    <w:rsid w:val="006E5450"/>
    <w:rsid w:val="006E659B"/>
    <w:rsid w:val="006E7314"/>
    <w:rsid w:val="006E7757"/>
    <w:rsid w:val="006E7D5D"/>
    <w:rsid w:val="006F0583"/>
    <w:rsid w:val="006F0B16"/>
    <w:rsid w:val="006F0DF3"/>
    <w:rsid w:val="006F117C"/>
    <w:rsid w:val="006F1639"/>
    <w:rsid w:val="006F1B6E"/>
    <w:rsid w:val="006F1CFA"/>
    <w:rsid w:val="006F2298"/>
    <w:rsid w:val="006F2E4A"/>
    <w:rsid w:val="006F31AB"/>
    <w:rsid w:val="006F34C8"/>
    <w:rsid w:val="006F370E"/>
    <w:rsid w:val="006F39FC"/>
    <w:rsid w:val="006F3ABC"/>
    <w:rsid w:val="006F4D9F"/>
    <w:rsid w:val="006F5005"/>
    <w:rsid w:val="006F50F3"/>
    <w:rsid w:val="006F53FA"/>
    <w:rsid w:val="006F56B7"/>
    <w:rsid w:val="006F590F"/>
    <w:rsid w:val="006F5C22"/>
    <w:rsid w:val="006F61AC"/>
    <w:rsid w:val="006F66E8"/>
    <w:rsid w:val="006F6895"/>
    <w:rsid w:val="006F6FFF"/>
    <w:rsid w:val="006F700D"/>
    <w:rsid w:val="006F7095"/>
    <w:rsid w:val="006F715A"/>
    <w:rsid w:val="006F7609"/>
    <w:rsid w:val="006F7CAF"/>
    <w:rsid w:val="0070001E"/>
    <w:rsid w:val="00700518"/>
    <w:rsid w:val="007007C5"/>
    <w:rsid w:val="0070097B"/>
    <w:rsid w:val="00700C5D"/>
    <w:rsid w:val="007011E4"/>
    <w:rsid w:val="007012A1"/>
    <w:rsid w:val="007012DE"/>
    <w:rsid w:val="007014C6"/>
    <w:rsid w:val="0070178C"/>
    <w:rsid w:val="00702C6D"/>
    <w:rsid w:val="00702FB1"/>
    <w:rsid w:val="007030EB"/>
    <w:rsid w:val="0070368F"/>
    <w:rsid w:val="007039F0"/>
    <w:rsid w:val="00703CB1"/>
    <w:rsid w:val="00703CC2"/>
    <w:rsid w:val="007043A0"/>
    <w:rsid w:val="00704975"/>
    <w:rsid w:val="00704DF5"/>
    <w:rsid w:val="007054A1"/>
    <w:rsid w:val="00705E19"/>
    <w:rsid w:val="00706143"/>
    <w:rsid w:val="00706ABE"/>
    <w:rsid w:val="00706DBA"/>
    <w:rsid w:val="007073B6"/>
    <w:rsid w:val="007104CE"/>
    <w:rsid w:val="007107DB"/>
    <w:rsid w:val="0071156B"/>
    <w:rsid w:val="0071158C"/>
    <w:rsid w:val="007116C4"/>
    <w:rsid w:val="0071177E"/>
    <w:rsid w:val="0071251C"/>
    <w:rsid w:val="007125FB"/>
    <w:rsid w:val="00713325"/>
    <w:rsid w:val="00713AA5"/>
    <w:rsid w:val="00713B83"/>
    <w:rsid w:val="00714214"/>
    <w:rsid w:val="00714525"/>
    <w:rsid w:val="00714A06"/>
    <w:rsid w:val="00714C0E"/>
    <w:rsid w:val="007156A0"/>
    <w:rsid w:val="00715C83"/>
    <w:rsid w:val="00716562"/>
    <w:rsid w:val="007165E6"/>
    <w:rsid w:val="007165F5"/>
    <w:rsid w:val="00716C49"/>
    <w:rsid w:val="00716CA4"/>
    <w:rsid w:val="00717317"/>
    <w:rsid w:val="00717BA8"/>
    <w:rsid w:val="00717BC3"/>
    <w:rsid w:val="00717DBD"/>
    <w:rsid w:val="007206BC"/>
    <w:rsid w:val="007206C8"/>
    <w:rsid w:val="0072133D"/>
    <w:rsid w:val="007215B4"/>
    <w:rsid w:val="00721644"/>
    <w:rsid w:val="00721E8E"/>
    <w:rsid w:val="007222F9"/>
    <w:rsid w:val="007227F8"/>
    <w:rsid w:val="00722A8A"/>
    <w:rsid w:val="00722B92"/>
    <w:rsid w:val="0072329F"/>
    <w:rsid w:val="00723353"/>
    <w:rsid w:val="00723425"/>
    <w:rsid w:val="007234BA"/>
    <w:rsid w:val="00723899"/>
    <w:rsid w:val="007243EF"/>
    <w:rsid w:val="00725254"/>
    <w:rsid w:val="00725EB0"/>
    <w:rsid w:val="007260C4"/>
    <w:rsid w:val="007265C3"/>
    <w:rsid w:val="007266A5"/>
    <w:rsid w:val="00726D19"/>
    <w:rsid w:val="007270A6"/>
    <w:rsid w:val="00727124"/>
    <w:rsid w:val="00727518"/>
    <w:rsid w:val="00727556"/>
    <w:rsid w:val="007279E6"/>
    <w:rsid w:val="00727DF2"/>
    <w:rsid w:val="0073093C"/>
    <w:rsid w:val="00730B80"/>
    <w:rsid w:val="0073117B"/>
    <w:rsid w:val="007311C2"/>
    <w:rsid w:val="007317B6"/>
    <w:rsid w:val="007323FC"/>
    <w:rsid w:val="0073309A"/>
    <w:rsid w:val="00733E01"/>
    <w:rsid w:val="00734584"/>
    <w:rsid w:val="007348BB"/>
    <w:rsid w:val="00734C4F"/>
    <w:rsid w:val="00734DAC"/>
    <w:rsid w:val="00735979"/>
    <w:rsid w:val="0073600B"/>
    <w:rsid w:val="00736375"/>
    <w:rsid w:val="00737027"/>
    <w:rsid w:val="007377F0"/>
    <w:rsid w:val="00737C64"/>
    <w:rsid w:val="00737FD7"/>
    <w:rsid w:val="007400A5"/>
    <w:rsid w:val="0074036F"/>
    <w:rsid w:val="007407F3"/>
    <w:rsid w:val="00740895"/>
    <w:rsid w:val="0074095B"/>
    <w:rsid w:val="00740CBD"/>
    <w:rsid w:val="00740D0B"/>
    <w:rsid w:val="00740F53"/>
    <w:rsid w:val="007418C6"/>
    <w:rsid w:val="0074200B"/>
    <w:rsid w:val="007420CC"/>
    <w:rsid w:val="007423E0"/>
    <w:rsid w:val="00742682"/>
    <w:rsid w:val="00743F39"/>
    <w:rsid w:val="00743FFC"/>
    <w:rsid w:val="007457ED"/>
    <w:rsid w:val="00745CA9"/>
    <w:rsid w:val="00746036"/>
    <w:rsid w:val="00746832"/>
    <w:rsid w:val="00746B34"/>
    <w:rsid w:val="00746F71"/>
    <w:rsid w:val="0074706E"/>
    <w:rsid w:val="00750934"/>
    <w:rsid w:val="007514D6"/>
    <w:rsid w:val="00751875"/>
    <w:rsid w:val="00751E41"/>
    <w:rsid w:val="007520E7"/>
    <w:rsid w:val="00752BA6"/>
    <w:rsid w:val="00752CB2"/>
    <w:rsid w:val="0075370D"/>
    <w:rsid w:val="00753CC9"/>
    <w:rsid w:val="007540F3"/>
    <w:rsid w:val="00754CAB"/>
    <w:rsid w:val="007556C2"/>
    <w:rsid w:val="00756868"/>
    <w:rsid w:val="007571D6"/>
    <w:rsid w:val="0075750B"/>
    <w:rsid w:val="00757B80"/>
    <w:rsid w:val="00757FD3"/>
    <w:rsid w:val="00760578"/>
    <w:rsid w:val="007605A4"/>
    <w:rsid w:val="007605FF"/>
    <w:rsid w:val="00760C7F"/>
    <w:rsid w:val="00760DDE"/>
    <w:rsid w:val="00760F44"/>
    <w:rsid w:val="00760FBE"/>
    <w:rsid w:val="007612CB"/>
    <w:rsid w:val="00761530"/>
    <w:rsid w:val="00761863"/>
    <w:rsid w:val="0076186D"/>
    <w:rsid w:val="007623B7"/>
    <w:rsid w:val="007627F7"/>
    <w:rsid w:val="00763298"/>
    <w:rsid w:val="00763368"/>
    <w:rsid w:val="00763637"/>
    <w:rsid w:val="007636FC"/>
    <w:rsid w:val="00764755"/>
    <w:rsid w:val="00764C41"/>
    <w:rsid w:val="00764E06"/>
    <w:rsid w:val="00765505"/>
    <w:rsid w:val="007655BC"/>
    <w:rsid w:val="0076561E"/>
    <w:rsid w:val="00765F4B"/>
    <w:rsid w:val="00766A43"/>
    <w:rsid w:val="00766E41"/>
    <w:rsid w:val="0076745B"/>
    <w:rsid w:val="007676E7"/>
    <w:rsid w:val="00767779"/>
    <w:rsid w:val="00767C37"/>
    <w:rsid w:val="0077042D"/>
    <w:rsid w:val="00770950"/>
    <w:rsid w:val="00770C76"/>
    <w:rsid w:val="00770D55"/>
    <w:rsid w:val="00772239"/>
    <w:rsid w:val="00772A17"/>
    <w:rsid w:val="00772C83"/>
    <w:rsid w:val="0077303B"/>
    <w:rsid w:val="0077337F"/>
    <w:rsid w:val="0077345B"/>
    <w:rsid w:val="007736B4"/>
    <w:rsid w:val="00773AF2"/>
    <w:rsid w:val="00773D0B"/>
    <w:rsid w:val="00774184"/>
    <w:rsid w:val="0077477A"/>
    <w:rsid w:val="00774AF3"/>
    <w:rsid w:val="00774D69"/>
    <w:rsid w:val="00774EA6"/>
    <w:rsid w:val="00774EC7"/>
    <w:rsid w:val="00774F71"/>
    <w:rsid w:val="0077549B"/>
    <w:rsid w:val="00775557"/>
    <w:rsid w:val="00775B4A"/>
    <w:rsid w:val="00776097"/>
    <w:rsid w:val="007765BD"/>
    <w:rsid w:val="007769BE"/>
    <w:rsid w:val="00777149"/>
    <w:rsid w:val="007774FC"/>
    <w:rsid w:val="0077774A"/>
    <w:rsid w:val="00777819"/>
    <w:rsid w:val="00780683"/>
    <w:rsid w:val="007829EA"/>
    <w:rsid w:val="00782B61"/>
    <w:rsid w:val="00783052"/>
    <w:rsid w:val="00783409"/>
    <w:rsid w:val="00784CCC"/>
    <w:rsid w:val="00784E81"/>
    <w:rsid w:val="007855F5"/>
    <w:rsid w:val="00785F03"/>
    <w:rsid w:val="0078684A"/>
    <w:rsid w:val="007869B3"/>
    <w:rsid w:val="007870A0"/>
    <w:rsid w:val="00787109"/>
    <w:rsid w:val="0078716F"/>
    <w:rsid w:val="007906A6"/>
    <w:rsid w:val="007909CC"/>
    <w:rsid w:val="00791820"/>
    <w:rsid w:val="00791828"/>
    <w:rsid w:val="00791B22"/>
    <w:rsid w:val="00791FEC"/>
    <w:rsid w:val="0079320F"/>
    <w:rsid w:val="00793500"/>
    <w:rsid w:val="0079360D"/>
    <w:rsid w:val="0079379A"/>
    <w:rsid w:val="007939BC"/>
    <w:rsid w:val="00793CE4"/>
    <w:rsid w:val="007946BB"/>
    <w:rsid w:val="00794832"/>
    <w:rsid w:val="00794A3F"/>
    <w:rsid w:val="007950AA"/>
    <w:rsid w:val="00795181"/>
    <w:rsid w:val="0079579C"/>
    <w:rsid w:val="0079592C"/>
    <w:rsid w:val="00795A0D"/>
    <w:rsid w:val="00795CE1"/>
    <w:rsid w:val="00795F1E"/>
    <w:rsid w:val="0079644A"/>
    <w:rsid w:val="0079651E"/>
    <w:rsid w:val="00797355"/>
    <w:rsid w:val="00797625"/>
    <w:rsid w:val="0079767F"/>
    <w:rsid w:val="00797C3D"/>
    <w:rsid w:val="00797E77"/>
    <w:rsid w:val="007A0C92"/>
    <w:rsid w:val="007A0CCE"/>
    <w:rsid w:val="007A0D59"/>
    <w:rsid w:val="007A196E"/>
    <w:rsid w:val="007A19DA"/>
    <w:rsid w:val="007A1A2E"/>
    <w:rsid w:val="007A1CCB"/>
    <w:rsid w:val="007A228E"/>
    <w:rsid w:val="007A22DC"/>
    <w:rsid w:val="007A34D2"/>
    <w:rsid w:val="007A3DEA"/>
    <w:rsid w:val="007A484A"/>
    <w:rsid w:val="007A4976"/>
    <w:rsid w:val="007A4AC9"/>
    <w:rsid w:val="007A4AD3"/>
    <w:rsid w:val="007A4F8A"/>
    <w:rsid w:val="007A52EB"/>
    <w:rsid w:val="007A565C"/>
    <w:rsid w:val="007A570F"/>
    <w:rsid w:val="007A5836"/>
    <w:rsid w:val="007A5CC7"/>
    <w:rsid w:val="007A5E79"/>
    <w:rsid w:val="007A6159"/>
    <w:rsid w:val="007A6D37"/>
    <w:rsid w:val="007A783E"/>
    <w:rsid w:val="007A7892"/>
    <w:rsid w:val="007A78C7"/>
    <w:rsid w:val="007A7926"/>
    <w:rsid w:val="007A7AED"/>
    <w:rsid w:val="007B02E6"/>
    <w:rsid w:val="007B0481"/>
    <w:rsid w:val="007B05E6"/>
    <w:rsid w:val="007B0927"/>
    <w:rsid w:val="007B0A50"/>
    <w:rsid w:val="007B0EC5"/>
    <w:rsid w:val="007B1116"/>
    <w:rsid w:val="007B1CAB"/>
    <w:rsid w:val="007B1D5D"/>
    <w:rsid w:val="007B306C"/>
    <w:rsid w:val="007B3325"/>
    <w:rsid w:val="007B346A"/>
    <w:rsid w:val="007B36E2"/>
    <w:rsid w:val="007B394B"/>
    <w:rsid w:val="007B4097"/>
    <w:rsid w:val="007B473F"/>
    <w:rsid w:val="007B4B89"/>
    <w:rsid w:val="007B4D34"/>
    <w:rsid w:val="007B4DD9"/>
    <w:rsid w:val="007B4FCC"/>
    <w:rsid w:val="007B5850"/>
    <w:rsid w:val="007B5969"/>
    <w:rsid w:val="007B5CF5"/>
    <w:rsid w:val="007B65B4"/>
    <w:rsid w:val="007B6864"/>
    <w:rsid w:val="007B6947"/>
    <w:rsid w:val="007B69DE"/>
    <w:rsid w:val="007B6A76"/>
    <w:rsid w:val="007B6B84"/>
    <w:rsid w:val="007B7281"/>
    <w:rsid w:val="007B749E"/>
    <w:rsid w:val="007B7624"/>
    <w:rsid w:val="007B7AD6"/>
    <w:rsid w:val="007C02AE"/>
    <w:rsid w:val="007C080A"/>
    <w:rsid w:val="007C0915"/>
    <w:rsid w:val="007C0EC0"/>
    <w:rsid w:val="007C112E"/>
    <w:rsid w:val="007C13CF"/>
    <w:rsid w:val="007C17BB"/>
    <w:rsid w:val="007C1F02"/>
    <w:rsid w:val="007C224A"/>
    <w:rsid w:val="007C2261"/>
    <w:rsid w:val="007C2A0E"/>
    <w:rsid w:val="007C4D15"/>
    <w:rsid w:val="007C4DEF"/>
    <w:rsid w:val="007C5110"/>
    <w:rsid w:val="007C557F"/>
    <w:rsid w:val="007C56EE"/>
    <w:rsid w:val="007C6258"/>
    <w:rsid w:val="007C663A"/>
    <w:rsid w:val="007C6D8E"/>
    <w:rsid w:val="007C6DEF"/>
    <w:rsid w:val="007C6ECB"/>
    <w:rsid w:val="007C6FAA"/>
    <w:rsid w:val="007C77FF"/>
    <w:rsid w:val="007C7B6E"/>
    <w:rsid w:val="007D04B1"/>
    <w:rsid w:val="007D0CE4"/>
    <w:rsid w:val="007D1740"/>
    <w:rsid w:val="007D1979"/>
    <w:rsid w:val="007D1F6B"/>
    <w:rsid w:val="007D2588"/>
    <w:rsid w:val="007D2F10"/>
    <w:rsid w:val="007D3400"/>
    <w:rsid w:val="007D353C"/>
    <w:rsid w:val="007D3FCB"/>
    <w:rsid w:val="007D425C"/>
    <w:rsid w:val="007D446A"/>
    <w:rsid w:val="007D4890"/>
    <w:rsid w:val="007D4B1B"/>
    <w:rsid w:val="007D561D"/>
    <w:rsid w:val="007D5C08"/>
    <w:rsid w:val="007D6588"/>
    <w:rsid w:val="007D663E"/>
    <w:rsid w:val="007D6BC1"/>
    <w:rsid w:val="007D7075"/>
    <w:rsid w:val="007D728D"/>
    <w:rsid w:val="007D77A8"/>
    <w:rsid w:val="007D7E7E"/>
    <w:rsid w:val="007E0332"/>
    <w:rsid w:val="007E0467"/>
    <w:rsid w:val="007E0550"/>
    <w:rsid w:val="007E08E1"/>
    <w:rsid w:val="007E0A49"/>
    <w:rsid w:val="007E0F55"/>
    <w:rsid w:val="007E1039"/>
    <w:rsid w:val="007E1328"/>
    <w:rsid w:val="007E16FA"/>
    <w:rsid w:val="007E1909"/>
    <w:rsid w:val="007E21DC"/>
    <w:rsid w:val="007E24BB"/>
    <w:rsid w:val="007E2501"/>
    <w:rsid w:val="007E2649"/>
    <w:rsid w:val="007E2D86"/>
    <w:rsid w:val="007E2E38"/>
    <w:rsid w:val="007E2F77"/>
    <w:rsid w:val="007E2FD7"/>
    <w:rsid w:val="007E3315"/>
    <w:rsid w:val="007E373C"/>
    <w:rsid w:val="007E4D73"/>
    <w:rsid w:val="007E5632"/>
    <w:rsid w:val="007E6B6D"/>
    <w:rsid w:val="007E7BA2"/>
    <w:rsid w:val="007E7E11"/>
    <w:rsid w:val="007F0A6C"/>
    <w:rsid w:val="007F0B8F"/>
    <w:rsid w:val="007F0CEB"/>
    <w:rsid w:val="007F16E8"/>
    <w:rsid w:val="007F2227"/>
    <w:rsid w:val="007F2430"/>
    <w:rsid w:val="007F2D59"/>
    <w:rsid w:val="007F2FBC"/>
    <w:rsid w:val="007F36D1"/>
    <w:rsid w:val="007F4874"/>
    <w:rsid w:val="007F487A"/>
    <w:rsid w:val="007F49B0"/>
    <w:rsid w:val="007F4F2D"/>
    <w:rsid w:val="007F4F4A"/>
    <w:rsid w:val="007F5042"/>
    <w:rsid w:val="007F513E"/>
    <w:rsid w:val="007F5282"/>
    <w:rsid w:val="007F531D"/>
    <w:rsid w:val="007F5447"/>
    <w:rsid w:val="007F57F3"/>
    <w:rsid w:val="007F59EA"/>
    <w:rsid w:val="007F6A03"/>
    <w:rsid w:val="007F6DB7"/>
    <w:rsid w:val="007F78DE"/>
    <w:rsid w:val="007F7E45"/>
    <w:rsid w:val="007F7EE9"/>
    <w:rsid w:val="00800034"/>
    <w:rsid w:val="008011F6"/>
    <w:rsid w:val="00801526"/>
    <w:rsid w:val="0080179B"/>
    <w:rsid w:val="00801F23"/>
    <w:rsid w:val="00802548"/>
    <w:rsid w:val="00802BD7"/>
    <w:rsid w:val="00802CF6"/>
    <w:rsid w:val="00803471"/>
    <w:rsid w:val="00803AD7"/>
    <w:rsid w:val="00804FCF"/>
    <w:rsid w:val="00805057"/>
    <w:rsid w:val="00805127"/>
    <w:rsid w:val="0080517C"/>
    <w:rsid w:val="00805207"/>
    <w:rsid w:val="00805B7B"/>
    <w:rsid w:val="0080607F"/>
    <w:rsid w:val="00806648"/>
    <w:rsid w:val="008069D1"/>
    <w:rsid w:val="00806B74"/>
    <w:rsid w:val="008074A4"/>
    <w:rsid w:val="008076A5"/>
    <w:rsid w:val="00807E1D"/>
    <w:rsid w:val="00807FF7"/>
    <w:rsid w:val="00810347"/>
    <w:rsid w:val="008111D1"/>
    <w:rsid w:val="008115A8"/>
    <w:rsid w:val="008119AC"/>
    <w:rsid w:val="0081207F"/>
    <w:rsid w:val="00812170"/>
    <w:rsid w:val="00813143"/>
    <w:rsid w:val="00814029"/>
    <w:rsid w:val="00814F6E"/>
    <w:rsid w:val="008166F8"/>
    <w:rsid w:val="00817E26"/>
    <w:rsid w:val="00820661"/>
    <w:rsid w:val="00820690"/>
    <w:rsid w:val="008207F4"/>
    <w:rsid w:val="00821007"/>
    <w:rsid w:val="008212D9"/>
    <w:rsid w:val="008214F1"/>
    <w:rsid w:val="0082165A"/>
    <w:rsid w:val="00821D8C"/>
    <w:rsid w:val="00822091"/>
    <w:rsid w:val="008224B7"/>
    <w:rsid w:val="008225F8"/>
    <w:rsid w:val="00822A40"/>
    <w:rsid w:val="0082323E"/>
    <w:rsid w:val="00823458"/>
    <w:rsid w:val="00823BC2"/>
    <w:rsid w:val="00823CC1"/>
    <w:rsid w:val="00823F7E"/>
    <w:rsid w:val="0082447E"/>
    <w:rsid w:val="008245F7"/>
    <w:rsid w:val="008249FF"/>
    <w:rsid w:val="00824C7E"/>
    <w:rsid w:val="00825579"/>
    <w:rsid w:val="00825A57"/>
    <w:rsid w:val="0082641A"/>
    <w:rsid w:val="00827324"/>
    <w:rsid w:val="0082771F"/>
    <w:rsid w:val="00827ADE"/>
    <w:rsid w:val="00827C54"/>
    <w:rsid w:val="00831E61"/>
    <w:rsid w:val="0083253F"/>
    <w:rsid w:val="008326E7"/>
    <w:rsid w:val="00832C88"/>
    <w:rsid w:val="008330C4"/>
    <w:rsid w:val="0083315C"/>
    <w:rsid w:val="00833434"/>
    <w:rsid w:val="00834E2F"/>
    <w:rsid w:val="008354EF"/>
    <w:rsid w:val="008355E5"/>
    <w:rsid w:val="0083592C"/>
    <w:rsid w:val="00835BB4"/>
    <w:rsid w:val="00835EC0"/>
    <w:rsid w:val="00837B02"/>
    <w:rsid w:val="00837D48"/>
    <w:rsid w:val="00837E06"/>
    <w:rsid w:val="008400F2"/>
    <w:rsid w:val="008400FE"/>
    <w:rsid w:val="008407F7"/>
    <w:rsid w:val="008408A6"/>
    <w:rsid w:val="00840B79"/>
    <w:rsid w:val="008415B2"/>
    <w:rsid w:val="00842107"/>
    <w:rsid w:val="008424E2"/>
    <w:rsid w:val="00842B3A"/>
    <w:rsid w:val="00842C90"/>
    <w:rsid w:val="0084370D"/>
    <w:rsid w:val="00844696"/>
    <w:rsid w:val="0084594C"/>
    <w:rsid w:val="00845BBC"/>
    <w:rsid w:val="0084656D"/>
    <w:rsid w:val="00846A4A"/>
    <w:rsid w:val="00847091"/>
    <w:rsid w:val="008470D6"/>
    <w:rsid w:val="00847393"/>
    <w:rsid w:val="0084740C"/>
    <w:rsid w:val="00847456"/>
    <w:rsid w:val="0084759D"/>
    <w:rsid w:val="00847D9F"/>
    <w:rsid w:val="00847E19"/>
    <w:rsid w:val="00850223"/>
    <w:rsid w:val="008504EC"/>
    <w:rsid w:val="0085056C"/>
    <w:rsid w:val="008505B0"/>
    <w:rsid w:val="008509E7"/>
    <w:rsid w:val="00850D8B"/>
    <w:rsid w:val="00850F14"/>
    <w:rsid w:val="00851184"/>
    <w:rsid w:val="008512CC"/>
    <w:rsid w:val="008515CF"/>
    <w:rsid w:val="0085189E"/>
    <w:rsid w:val="00851A1A"/>
    <w:rsid w:val="00851B4C"/>
    <w:rsid w:val="008523C5"/>
    <w:rsid w:val="00852B6E"/>
    <w:rsid w:val="00852EF2"/>
    <w:rsid w:val="008531A6"/>
    <w:rsid w:val="008532E1"/>
    <w:rsid w:val="00853506"/>
    <w:rsid w:val="00853881"/>
    <w:rsid w:val="00854D62"/>
    <w:rsid w:val="00854FE8"/>
    <w:rsid w:val="00856263"/>
    <w:rsid w:val="00856AE0"/>
    <w:rsid w:val="0085716B"/>
    <w:rsid w:val="008577E0"/>
    <w:rsid w:val="00857A5A"/>
    <w:rsid w:val="00857FAC"/>
    <w:rsid w:val="00860426"/>
    <w:rsid w:val="008606D6"/>
    <w:rsid w:val="00860780"/>
    <w:rsid w:val="00860CFF"/>
    <w:rsid w:val="0086122E"/>
    <w:rsid w:val="00861254"/>
    <w:rsid w:val="008613AB"/>
    <w:rsid w:val="00862100"/>
    <w:rsid w:val="008622BD"/>
    <w:rsid w:val="008622CB"/>
    <w:rsid w:val="008624E2"/>
    <w:rsid w:val="00862DF2"/>
    <w:rsid w:val="00863775"/>
    <w:rsid w:val="0086387F"/>
    <w:rsid w:val="00863A51"/>
    <w:rsid w:val="00864607"/>
    <w:rsid w:val="008649F5"/>
    <w:rsid w:val="0086540E"/>
    <w:rsid w:val="00865675"/>
    <w:rsid w:val="00867B75"/>
    <w:rsid w:val="008700B5"/>
    <w:rsid w:val="00870661"/>
    <w:rsid w:val="00870CF9"/>
    <w:rsid w:val="00870CFF"/>
    <w:rsid w:val="008715F8"/>
    <w:rsid w:val="00872BB6"/>
    <w:rsid w:val="008730DD"/>
    <w:rsid w:val="008734C6"/>
    <w:rsid w:val="008736AA"/>
    <w:rsid w:val="00873E63"/>
    <w:rsid w:val="0087406E"/>
    <w:rsid w:val="00874097"/>
    <w:rsid w:val="0087414B"/>
    <w:rsid w:val="00874476"/>
    <w:rsid w:val="008748F5"/>
    <w:rsid w:val="00874A85"/>
    <w:rsid w:val="00876402"/>
    <w:rsid w:val="008764B5"/>
    <w:rsid w:val="0087658A"/>
    <w:rsid w:val="0087683C"/>
    <w:rsid w:val="00876A10"/>
    <w:rsid w:val="00876B4E"/>
    <w:rsid w:val="00876E19"/>
    <w:rsid w:val="008772C5"/>
    <w:rsid w:val="00877401"/>
    <w:rsid w:val="00877B7C"/>
    <w:rsid w:val="00877BD9"/>
    <w:rsid w:val="00877D64"/>
    <w:rsid w:val="008807C1"/>
    <w:rsid w:val="00880B29"/>
    <w:rsid w:val="00880B98"/>
    <w:rsid w:val="008818F0"/>
    <w:rsid w:val="00881BBE"/>
    <w:rsid w:val="008821EA"/>
    <w:rsid w:val="00882E3B"/>
    <w:rsid w:val="00883202"/>
    <w:rsid w:val="00883638"/>
    <w:rsid w:val="00883884"/>
    <w:rsid w:val="0088395B"/>
    <w:rsid w:val="00884607"/>
    <w:rsid w:val="00884B1E"/>
    <w:rsid w:val="00884B63"/>
    <w:rsid w:val="00884C7E"/>
    <w:rsid w:val="00884C94"/>
    <w:rsid w:val="00885968"/>
    <w:rsid w:val="00885CBE"/>
    <w:rsid w:val="00886A6C"/>
    <w:rsid w:val="008910FA"/>
    <w:rsid w:val="0089131C"/>
    <w:rsid w:val="0089158B"/>
    <w:rsid w:val="0089195F"/>
    <w:rsid w:val="00891D1A"/>
    <w:rsid w:val="00892BC4"/>
    <w:rsid w:val="00892C97"/>
    <w:rsid w:val="00892D58"/>
    <w:rsid w:val="00892EBB"/>
    <w:rsid w:val="0089353A"/>
    <w:rsid w:val="0089382F"/>
    <w:rsid w:val="008938E1"/>
    <w:rsid w:val="00894143"/>
    <w:rsid w:val="00895486"/>
    <w:rsid w:val="0089585C"/>
    <w:rsid w:val="008959E7"/>
    <w:rsid w:val="00895CBD"/>
    <w:rsid w:val="00895F6F"/>
    <w:rsid w:val="0089609C"/>
    <w:rsid w:val="00896767"/>
    <w:rsid w:val="00896BE2"/>
    <w:rsid w:val="00897392"/>
    <w:rsid w:val="008975AA"/>
    <w:rsid w:val="008A1797"/>
    <w:rsid w:val="008A1F7B"/>
    <w:rsid w:val="008A2205"/>
    <w:rsid w:val="008A27D3"/>
    <w:rsid w:val="008A369F"/>
    <w:rsid w:val="008A3855"/>
    <w:rsid w:val="008A4474"/>
    <w:rsid w:val="008A4A5F"/>
    <w:rsid w:val="008A4EFE"/>
    <w:rsid w:val="008A557D"/>
    <w:rsid w:val="008A5A45"/>
    <w:rsid w:val="008A5BAB"/>
    <w:rsid w:val="008A71CB"/>
    <w:rsid w:val="008A7624"/>
    <w:rsid w:val="008A771D"/>
    <w:rsid w:val="008A773E"/>
    <w:rsid w:val="008A77BE"/>
    <w:rsid w:val="008A791F"/>
    <w:rsid w:val="008B0840"/>
    <w:rsid w:val="008B0ACB"/>
    <w:rsid w:val="008B141D"/>
    <w:rsid w:val="008B174F"/>
    <w:rsid w:val="008B1EA2"/>
    <w:rsid w:val="008B2B43"/>
    <w:rsid w:val="008B2D7F"/>
    <w:rsid w:val="008B30BF"/>
    <w:rsid w:val="008B3464"/>
    <w:rsid w:val="008B35BB"/>
    <w:rsid w:val="008B35F6"/>
    <w:rsid w:val="008B39D4"/>
    <w:rsid w:val="008B3B9F"/>
    <w:rsid w:val="008B3D52"/>
    <w:rsid w:val="008B433E"/>
    <w:rsid w:val="008B48D0"/>
    <w:rsid w:val="008B4EC4"/>
    <w:rsid w:val="008B5579"/>
    <w:rsid w:val="008B59ED"/>
    <w:rsid w:val="008B5AF9"/>
    <w:rsid w:val="008B64E4"/>
    <w:rsid w:val="008B6571"/>
    <w:rsid w:val="008B68A6"/>
    <w:rsid w:val="008B6D87"/>
    <w:rsid w:val="008B705D"/>
    <w:rsid w:val="008B7EF8"/>
    <w:rsid w:val="008C05BF"/>
    <w:rsid w:val="008C0945"/>
    <w:rsid w:val="008C1032"/>
    <w:rsid w:val="008C160A"/>
    <w:rsid w:val="008C1652"/>
    <w:rsid w:val="008C179F"/>
    <w:rsid w:val="008C1AA4"/>
    <w:rsid w:val="008C1BA2"/>
    <w:rsid w:val="008C1EC8"/>
    <w:rsid w:val="008C2375"/>
    <w:rsid w:val="008C2A19"/>
    <w:rsid w:val="008C2C9D"/>
    <w:rsid w:val="008C2EB8"/>
    <w:rsid w:val="008C3846"/>
    <w:rsid w:val="008C3A1C"/>
    <w:rsid w:val="008C3E93"/>
    <w:rsid w:val="008C403F"/>
    <w:rsid w:val="008C4D2A"/>
    <w:rsid w:val="008C550F"/>
    <w:rsid w:val="008C569B"/>
    <w:rsid w:val="008C5BE8"/>
    <w:rsid w:val="008C5C4C"/>
    <w:rsid w:val="008C6509"/>
    <w:rsid w:val="008C6DE2"/>
    <w:rsid w:val="008C6F42"/>
    <w:rsid w:val="008C7435"/>
    <w:rsid w:val="008C7976"/>
    <w:rsid w:val="008D01B4"/>
    <w:rsid w:val="008D0B45"/>
    <w:rsid w:val="008D10EA"/>
    <w:rsid w:val="008D1339"/>
    <w:rsid w:val="008D18FD"/>
    <w:rsid w:val="008D276F"/>
    <w:rsid w:val="008D297F"/>
    <w:rsid w:val="008D39FB"/>
    <w:rsid w:val="008D3C93"/>
    <w:rsid w:val="008D5A4E"/>
    <w:rsid w:val="008D62CD"/>
    <w:rsid w:val="008D659E"/>
    <w:rsid w:val="008D676A"/>
    <w:rsid w:val="008D6DE1"/>
    <w:rsid w:val="008E0691"/>
    <w:rsid w:val="008E0A20"/>
    <w:rsid w:val="008E0D19"/>
    <w:rsid w:val="008E12D3"/>
    <w:rsid w:val="008E14AD"/>
    <w:rsid w:val="008E2188"/>
    <w:rsid w:val="008E25FB"/>
    <w:rsid w:val="008E2EFE"/>
    <w:rsid w:val="008E3257"/>
    <w:rsid w:val="008E3A5D"/>
    <w:rsid w:val="008E4CF8"/>
    <w:rsid w:val="008E4D3F"/>
    <w:rsid w:val="008E6A19"/>
    <w:rsid w:val="008E6BF8"/>
    <w:rsid w:val="008E6C14"/>
    <w:rsid w:val="008E726E"/>
    <w:rsid w:val="008E7703"/>
    <w:rsid w:val="008E7880"/>
    <w:rsid w:val="008E7B6F"/>
    <w:rsid w:val="008E7DF6"/>
    <w:rsid w:val="008F1752"/>
    <w:rsid w:val="008F2195"/>
    <w:rsid w:val="008F329D"/>
    <w:rsid w:val="008F39D7"/>
    <w:rsid w:val="008F3AD6"/>
    <w:rsid w:val="008F3ED7"/>
    <w:rsid w:val="008F41F5"/>
    <w:rsid w:val="008F44AA"/>
    <w:rsid w:val="008F5658"/>
    <w:rsid w:val="008F662C"/>
    <w:rsid w:val="008F6915"/>
    <w:rsid w:val="008F6B1A"/>
    <w:rsid w:val="008F6C6F"/>
    <w:rsid w:val="008F6DE8"/>
    <w:rsid w:val="008F7992"/>
    <w:rsid w:val="009000FB"/>
    <w:rsid w:val="009005CC"/>
    <w:rsid w:val="00901364"/>
    <w:rsid w:val="0090139C"/>
    <w:rsid w:val="00901D89"/>
    <w:rsid w:val="0090287D"/>
    <w:rsid w:val="0090313D"/>
    <w:rsid w:val="0090325F"/>
    <w:rsid w:val="00903B68"/>
    <w:rsid w:val="00903CC2"/>
    <w:rsid w:val="009049D2"/>
    <w:rsid w:val="00905328"/>
    <w:rsid w:val="009063AA"/>
    <w:rsid w:val="0090661C"/>
    <w:rsid w:val="00906727"/>
    <w:rsid w:val="0090677C"/>
    <w:rsid w:val="00906861"/>
    <w:rsid w:val="00906DB0"/>
    <w:rsid w:val="009073B5"/>
    <w:rsid w:val="00907723"/>
    <w:rsid w:val="00907F5F"/>
    <w:rsid w:val="009109F3"/>
    <w:rsid w:val="00910D96"/>
    <w:rsid w:val="00910EC0"/>
    <w:rsid w:val="00911921"/>
    <w:rsid w:val="0091205B"/>
    <w:rsid w:val="00912489"/>
    <w:rsid w:val="009125CE"/>
    <w:rsid w:val="009125E4"/>
    <w:rsid w:val="0091266E"/>
    <w:rsid w:val="00912AA4"/>
    <w:rsid w:val="009133EC"/>
    <w:rsid w:val="00913740"/>
    <w:rsid w:val="00913B3A"/>
    <w:rsid w:val="00913E93"/>
    <w:rsid w:val="009140B8"/>
    <w:rsid w:val="0091469F"/>
    <w:rsid w:val="00914FD4"/>
    <w:rsid w:val="009151A8"/>
    <w:rsid w:val="0091615E"/>
    <w:rsid w:val="00916194"/>
    <w:rsid w:val="009163CB"/>
    <w:rsid w:val="009163E3"/>
    <w:rsid w:val="00916713"/>
    <w:rsid w:val="00916E6F"/>
    <w:rsid w:val="00916F91"/>
    <w:rsid w:val="009172DE"/>
    <w:rsid w:val="009175D5"/>
    <w:rsid w:val="00917675"/>
    <w:rsid w:val="009177E9"/>
    <w:rsid w:val="00917E1A"/>
    <w:rsid w:val="009201E4"/>
    <w:rsid w:val="00920288"/>
    <w:rsid w:val="0092039A"/>
    <w:rsid w:val="009205E9"/>
    <w:rsid w:val="00920CA0"/>
    <w:rsid w:val="00921339"/>
    <w:rsid w:val="00922D73"/>
    <w:rsid w:val="009232AC"/>
    <w:rsid w:val="00923BD1"/>
    <w:rsid w:val="0092426A"/>
    <w:rsid w:val="009244CE"/>
    <w:rsid w:val="00924CDB"/>
    <w:rsid w:val="00924E02"/>
    <w:rsid w:val="00924F09"/>
    <w:rsid w:val="0092544D"/>
    <w:rsid w:val="00925B52"/>
    <w:rsid w:val="00925D27"/>
    <w:rsid w:val="009261E2"/>
    <w:rsid w:val="0092659D"/>
    <w:rsid w:val="0092709F"/>
    <w:rsid w:val="00927148"/>
    <w:rsid w:val="00927334"/>
    <w:rsid w:val="00927D4E"/>
    <w:rsid w:val="00927FD3"/>
    <w:rsid w:val="009300CE"/>
    <w:rsid w:val="0093094B"/>
    <w:rsid w:val="00931270"/>
    <w:rsid w:val="0093144D"/>
    <w:rsid w:val="0093167C"/>
    <w:rsid w:val="009318EC"/>
    <w:rsid w:val="0093194E"/>
    <w:rsid w:val="00931CE4"/>
    <w:rsid w:val="0093259B"/>
    <w:rsid w:val="00932639"/>
    <w:rsid w:val="00933DEB"/>
    <w:rsid w:val="00933FC3"/>
    <w:rsid w:val="009343E6"/>
    <w:rsid w:val="00934929"/>
    <w:rsid w:val="00934D3D"/>
    <w:rsid w:val="0093535B"/>
    <w:rsid w:val="009356DC"/>
    <w:rsid w:val="009358D3"/>
    <w:rsid w:val="0093595A"/>
    <w:rsid w:val="009359ED"/>
    <w:rsid w:val="00935B75"/>
    <w:rsid w:val="00935DD5"/>
    <w:rsid w:val="00936224"/>
    <w:rsid w:val="009364FC"/>
    <w:rsid w:val="0093664E"/>
    <w:rsid w:val="009368E8"/>
    <w:rsid w:val="00936DDA"/>
    <w:rsid w:val="00937229"/>
    <w:rsid w:val="0093793C"/>
    <w:rsid w:val="009379AE"/>
    <w:rsid w:val="00937A5E"/>
    <w:rsid w:val="00937DBA"/>
    <w:rsid w:val="0094030D"/>
    <w:rsid w:val="00940DE7"/>
    <w:rsid w:val="00940FA3"/>
    <w:rsid w:val="009415A1"/>
    <w:rsid w:val="00941778"/>
    <w:rsid w:val="00941D26"/>
    <w:rsid w:val="00942355"/>
    <w:rsid w:val="0094255A"/>
    <w:rsid w:val="009425DE"/>
    <w:rsid w:val="00942CE0"/>
    <w:rsid w:val="00942D4A"/>
    <w:rsid w:val="00942FFE"/>
    <w:rsid w:val="00943A48"/>
    <w:rsid w:val="009441EB"/>
    <w:rsid w:val="009449D6"/>
    <w:rsid w:val="00944D31"/>
    <w:rsid w:val="00944E5F"/>
    <w:rsid w:val="00944F20"/>
    <w:rsid w:val="009451FC"/>
    <w:rsid w:val="00945BF3"/>
    <w:rsid w:val="00946133"/>
    <w:rsid w:val="00946297"/>
    <w:rsid w:val="00947077"/>
    <w:rsid w:val="0094734E"/>
    <w:rsid w:val="009473A8"/>
    <w:rsid w:val="009473C9"/>
    <w:rsid w:val="00947788"/>
    <w:rsid w:val="009503C3"/>
    <w:rsid w:val="00950B1A"/>
    <w:rsid w:val="0095129D"/>
    <w:rsid w:val="009516D6"/>
    <w:rsid w:val="00951732"/>
    <w:rsid w:val="0095257A"/>
    <w:rsid w:val="00953230"/>
    <w:rsid w:val="009537DF"/>
    <w:rsid w:val="00953D57"/>
    <w:rsid w:val="00953E3A"/>
    <w:rsid w:val="00954153"/>
    <w:rsid w:val="00954217"/>
    <w:rsid w:val="009542DA"/>
    <w:rsid w:val="00954529"/>
    <w:rsid w:val="00954753"/>
    <w:rsid w:val="00954C1A"/>
    <w:rsid w:val="009554E9"/>
    <w:rsid w:val="0095572F"/>
    <w:rsid w:val="00955D31"/>
    <w:rsid w:val="00956434"/>
    <w:rsid w:val="00956F5A"/>
    <w:rsid w:val="0095712B"/>
    <w:rsid w:val="00957ABF"/>
    <w:rsid w:val="00957BF1"/>
    <w:rsid w:val="00957FCE"/>
    <w:rsid w:val="00961408"/>
    <w:rsid w:val="0096145A"/>
    <w:rsid w:val="00961933"/>
    <w:rsid w:val="00961B49"/>
    <w:rsid w:val="00961E49"/>
    <w:rsid w:val="00961F61"/>
    <w:rsid w:val="00962160"/>
    <w:rsid w:val="009624C2"/>
    <w:rsid w:val="00962619"/>
    <w:rsid w:val="00962C13"/>
    <w:rsid w:val="00962CE8"/>
    <w:rsid w:val="00962D07"/>
    <w:rsid w:val="009631BE"/>
    <w:rsid w:val="009648A8"/>
    <w:rsid w:val="00964ED1"/>
    <w:rsid w:val="009653A4"/>
    <w:rsid w:val="0096658C"/>
    <w:rsid w:val="00966707"/>
    <w:rsid w:val="00966732"/>
    <w:rsid w:val="00966764"/>
    <w:rsid w:val="0096732C"/>
    <w:rsid w:val="00967A24"/>
    <w:rsid w:val="00967AF0"/>
    <w:rsid w:val="00967E8C"/>
    <w:rsid w:val="00970257"/>
    <w:rsid w:val="00970398"/>
    <w:rsid w:val="00970929"/>
    <w:rsid w:val="00970C51"/>
    <w:rsid w:val="0097145E"/>
    <w:rsid w:val="00972B91"/>
    <w:rsid w:val="00972DAF"/>
    <w:rsid w:val="00973135"/>
    <w:rsid w:val="00973CE6"/>
    <w:rsid w:val="00973D75"/>
    <w:rsid w:val="00973E07"/>
    <w:rsid w:val="009745E7"/>
    <w:rsid w:val="0097493D"/>
    <w:rsid w:val="00974C3A"/>
    <w:rsid w:val="00974CCC"/>
    <w:rsid w:val="00975144"/>
    <w:rsid w:val="00975FC3"/>
    <w:rsid w:val="009762C5"/>
    <w:rsid w:val="009762DF"/>
    <w:rsid w:val="00976C56"/>
    <w:rsid w:val="009776BF"/>
    <w:rsid w:val="00977841"/>
    <w:rsid w:val="00977948"/>
    <w:rsid w:val="00980603"/>
    <w:rsid w:val="009813F2"/>
    <w:rsid w:val="0098159F"/>
    <w:rsid w:val="009816E2"/>
    <w:rsid w:val="00981B7F"/>
    <w:rsid w:val="00981BDE"/>
    <w:rsid w:val="009821C9"/>
    <w:rsid w:val="009825A3"/>
    <w:rsid w:val="00982735"/>
    <w:rsid w:val="00982A50"/>
    <w:rsid w:val="00982FE8"/>
    <w:rsid w:val="0098325D"/>
    <w:rsid w:val="00983395"/>
    <w:rsid w:val="00983B8E"/>
    <w:rsid w:val="009843F9"/>
    <w:rsid w:val="0098449D"/>
    <w:rsid w:val="009847DC"/>
    <w:rsid w:val="00984A79"/>
    <w:rsid w:val="00984FF7"/>
    <w:rsid w:val="009853CC"/>
    <w:rsid w:val="00985419"/>
    <w:rsid w:val="00986739"/>
    <w:rsid w:val="00986746"/>
    <w:rsid w:val="009870BE"/>
    <w:rsid w:val="009871E2"/>
    <w:rsid w:val="00987488"/>
    <w:rsid w:val="00987895"/>
    <w:rsid w:val="00987CEF"/>
    <w:rsid w:val="009907C2"/>
    <w:rsid w:val="00990A81"/>
    <w:rsid w:val="00990AFB"/>
    <w:rsid w:val="00990B83"/>
    <w:rsid w:val="00990D4A"/>
    <w:rsid w:val="00991084"/>
    <w:rsid w:val="00991604"/>
    <w:rsid w:val="00991B84"/>
    <w:rsid w:val="00991BA2"/>
    <w:rsid w:val="00991F9B"/>
    <w:rsid w:val="00992A1D"/>
    <w:rsid w:val="00992BD7"/>
    <w:rsid w:val="00992E2C"/>
    <w:rsid w:val="00992F5E"/>
    <w:rsid w:val="00993B00"/>
    <w:rsid w:val="00995D4B"/>
    <w:rsid w:val="0099632D"/>
    <w:rsid w:val="00996C4B"/>
    <w:rsid w:val="009975D2"/>
    <w:rsid w:val="00997785"/>
    <w:rsid w:val="009977C0"/>
    <w:rsid w:val="009A0370"/>
    <w:rsid w:val="009A0521"/>
    <w:rsid w:val="009A085B"/>
    <w:rsid w:val="009A0888"/>
    <w:rsid w:val="009A1B1A"/>
    <w:rsid w:val="009A2071"/>
    <w:rsid w:val="009A24AA"/>
    <w:rsid w:val="009A296F"/>
    <w:rsid w:val="009A3049"/>
    <w:rsid w:val="009A35EE"/>
    <w:rsid w:val="009A3BA2"/>
    <w:rsid w:val="009A3FEC"/>
    <w:rsid w:val="009A44B1"/>
    <w:rsid w:val="009A465C"/>
    <w:rsid w:val="009A4D84"/>
    <w:rsid w:val="009A4E0F"/>
    <w:rsid w:val="009A51D3"/>
    <w:rsid w:val="009A51E0"/>
    <w:rsid w:val="009A53F6"/>
    <w:rsid w:val="009A5501"/>
    <w:rsid w:val="009A551E"/>
    <w:rsid w:val="009A5803"/>
    <w:rsid w:val="009A58EF"/>
    <w:rsid w:val="009A634D"/>
    <w:rsid w:val="009A64EB"/>
    <w:rsid w:val="009A6A4C"/>
    <w:rsid w:val="009A7399"/>
    <w:rsid w:val="009A7B31"/>
    <w:rsid w:val="009B05B6"/>
    <w:rsid w:val="009B05E7"/>
    <w:rsid w:val="009B0894"/>
    <w:rsid w:val="009B0A8B"/>
    <w:rsid w:val="009B0B79"/>
    <w:rsid w:val="009B13BF"/>
    <w:rsid w:val="009B1F91"/>
    <w:rsid w:val="009B22D6"/>
    <w:rsid w:val="009B2616"/>
    <w:rsid w:val="009B2E63"/>
    <w:rsid w:val="009B2F7F"/>
    <w:rsid w:val="009B3232"/>
    <w:rsid w:val="009B36C7"/>
    <w:rsid w:val="009B3DF9"/>
    <w:rsid w:val="009B43A4"/>
    <w:rsid w:val="009B442A"/>
    <w:rsid w:val="009B445F"/>
    <w:rsid w:val="009B44E3"/>
    <w:rsid w:val="009B4642"/>
    <w:rsid w:val="009B48E0"/>
    <w:rsid w:val="009B58BF"/>
    <w:rsid w:val="009B6238"/>
    <w:rsid w:val="009B632F"/>
    <w:rsid w:val="009B6B85"/>
    <w:rsid w:val="009B77E4"/>
    <w:rsid w:val="009B79C3"/>
    <w:rsid w:val="009B7DEA"/>
    <w:rsid w:val="009C0958"/>
    <w:rsid w:val="009C1D87"/>
    <w:rsid w:val="009C1F23"/>
    <w:rsid w:val="009C23E6"/>
    <w:rsid w:val="009C3560"/>
    <w:rsid w:val="009C3716"/>
    <w:rsid w:val="009C3764"/>
    <w:rsid w:val="009C385C"/>
    <w:rsid w:val="009C4004"/>
    <w:rsid w:val="009C5A14"/>
    <w:rsid w:val="009C5D11"/>
    <w:rsid w:val="009C5E98"/>
    <w:rsid w:val="009C60FF"/>
    <w:rsid w:val="009C67BC"/>
    <w:rsid w:val="009C7206"/>
    <w:rsid w:val="009C7218"/>
    <w:rsid w:val="009C7A1C"/>
    <w:rsid w:val="009C7B87"/>
    <w:rsid w:val="009D011F"/>
    <w:rsid w:val="009D08A1"/>
    <w:rsid w:val="009D10C0"/>
    <w:rsid w:val="009D19D8"/>
    <w:rsid w:val="009D1FF1"/>
    <w:rsid w:val="009D22A3"/>
    <w:rsid w:val="009D287B"/>
    <w:rsid w:val="009D2BC5"/>
    <w:rsid w:val="009D2DD6"/>
    <w:rsid w:val="009D2F0D"/>
    <w:rsid w:val="009D3155"/>
    <w:rsid w:val="009D35E6"/>
    <w:rsid w:val="009D36C6"/>
    <w:rsid w:val="009D373C"/>
    <w:rsid w:val="009D4790"/>
    <w:rsid w:val="009D4A26"/>
    <w:rsid w:val="009D4BC6"/>
    <w:rsid w:val="009D512F"/>
    <w:rsid w:val="009D5325"/>
    <w:rsid w:val="009D55B3"/>
    <w:rsid w:val="009D5AA8"/>
    <w:rsid w:val="009D5B6C"/>
    <w:rsid w:val="009D5E23"/>
    <w:rsid w:val="009D5F45"/>
    <w:rsid w:val="009D642F"/>
    <w:rsid w:val="009D658E"/>
    <w:rsid w:val="009D6686"/>
    <w:rsid w:val="009D6735"/>
    <w:rsid w:val="009D71FE"/>
    <w:rsid w:val="009D728B"/>
    <w:rsid w:val="009D7D0E"/>
    <w:rsid w:val="009E018B"/>
    <w:rsid w:val="009E03C9"/>
    <w:rsid w:val="009E03FB"/>
    <w:rsid w:val="009E0D7A"/>
    <w:rsid w:val="009E132B"/>
    <w:rsid w:val="009E14CE"/>
    <w:rsid w:val="009E17D0"/>
    <w:rsid w:val="009E27B2"/>
    <w:rsid w:val="009E2E59"/>
    <w:rsid w:val="009E37B1"/>
    <w:rsid w:val="009E57CE"/>
    <w:rsid w:val="009E6434"/>
    <w:rsid w:val="009E69F0"/>
    <w:rsid w:val="009E6CE9"/>
    <w:rsid w:val="009E7E0E"/>
    <w:rsid w:val="009E7FDD"/>
    <w:rsid w:val="009F094D"/>
    <w:rsid w:val="009F1500"/>
    <w:rsid w:val="009F16D9"/>
    <w:rsid w:val="009F184C"/>
    <w:rsid w:val="009F2237"/>
    <w:rsid w:val="009F23FA"/>
    <w:rsid w:val="009F2732"/>
    <w:rsid w:val="009F28D7"/>
    <w:rsid w:val="009F2BE8"/>
    <w:rsid w:val="009F2D43"/>
    <w:rsid w:val="009F314F"/>
    <w:rsid w:val="009F41FC"/>
    <w:rsid w:val="009F459D"/>
    <w:rsid w:val="009F4706"/>
    <w:rsid w:val="009F47E0"/>
    <w:rsid w:val="009F57FD"/>
    <w:rsid w:val="009F5EB9"/>
    <w:rsid w:val="009F5F92"/>
    <w:rsid w:val="009F5FEA"/>
    <w:rsid w:val="009F6CE7"/>
    <w:rsid w:val="009F6E6F"/>
    <w:rsid w:val="009F7162"/>
    <w:rsid w:val="009F74F9"/>
    <w:rsid w:val="009F7C85"/>
    <w:rsid w:val="009F7D5D"/>
    <w:rsid w:val="009F7EF6"/>
    <w:rsid w:val="00A002AD"/>
    <w:rsid w:val="00A005BE"/>
    <w:rsid w:val="00A00658"/>
    <w:rsid w:val="00A00714"/>
    <w:rsid w:val="00A00D19"/>
    <w:rsid w:val="00A01338"/>
    <w:rsid w:val="00A01DBE"/>
    <w:rsid w:val="00A01E16"/>
    <w:rsid w:val="00A0200C"/>
    <w:rsid w:val="00A02690"/>
    <w:rsid w:val="00A02A09"/>
    <w:rsid w:val="00A02A54"/>
    <w:rsid w:val="00A02AF9"/>
    <w:rsid w:val="00A02BB0"/>
    <w:rsid w:val="00A02F08"/>
    <w:rsid w:val="00A037B0"/>
    <w:rsid w:val="00A03AD1"/>
    <w:rsid w:val="00A03E4C"/>
    <w:rsid w:val="00A045C0"/>
    <w:rsid w:val="00A0464C"/>
    <w:rsid w:val="00A04E34"/>
    <w:rsid w:val="00A05001"/>
    <w:rsid w:val="00A051E6"/>
    <w:rsid w:val="00A058CC"/>
    <w:rsid w:val="00A05D1F"/>
    <w:rsid w:val="00A05D27"/>
    <w:rsid w:val="00A060D9"/>
    <w:rsid w:val="00A06537"/>
    <w:rsid w:val="00A068C4"/>
    <w:rsid w:val="00A06B3E"/>
    <w:rsid w:val="00A0704E"/>
    <w:rsid w:val="00A0709B"/>
    <w:rsid w:val="00A07653"/>
    <w:rsid w:val="00A10110"/>
    <w:rsid w:val="00A101AC"/>
    <w:rsid w:val="00A10ABB"/>
    <w:rsid w:val="00A10B3D"/>
    <w:rsid w:val="00A10B70"/>
    <w:rsid w:val="00A10F19"/>
    <w:rsid w:val="00A115CB"/>
    <w:rsid w:val="00A11BAF"/>
    <w:rsid w:val="00A12667"/>
    <w:rsid w:val="00A12BC5"/>
    <w:rsid w:val="00A12C57"/>
    <w:rsid w:val="00A1324D"/>
    <w:rsid w:val="00A13292"/>
    <w:rsid w:val="00A13755"/>
    <w:rsid w:val="00A145C6"/>
    <w:rsid w:val="00A14E21"/>
    <w:rsid w:val="00A14EE3"/>
    <w:rsid w:val="00A15494"/>
    <w:rsid w:val="00A1630B"/>
    <w:rsid w:val="00A1637C"/>
    <w:rsid w:val="00A20110"/>
    <w:rsid w:val="00A20EE3"/>
    <w:rsid w:val="00A212F0"/>
    <w:rsid w:val="00A21B01"/>
    <w:rsid w:val="00A21B49"/>
    <w:rsid w:val="00A22E48"/>
    <w:rsid w:val="00A23D0E"/>
    <w:rsid w:val="00A23D72"/>
    <w:rsid w:val="00A243F9"/>
    <w:rsid w:val="00A25851"/>
    <w:rsid w:val="00A25C1C"/>
    <w:rsid w:val="00A25EA4"/>
    <w:rsid w:val="00A26654"/>
    <w:rsid w:val="00A26C47"/>
    <w:rsid w:val="00A26F41"/>
    <w:rsid w:val="00A2792D"/>
    <w:rsid w:val="00A27968"/>
    <w:rsid w:val="00A27C77"/>
    <w:rsid w:val="00A30443"/>
    <w:rsid w:val="00A306BF"/>
    <w:rsid w:val="00A30859"/>
    <w:rsid w:val="00A309B3"/>
    <w:rsid w:val="00A30D03"/>
    <w:rsid w:val="00A31391"/>
    <w:rsid w:val="00A31994"/>
    <w:rsid w:val="00A31D32"/>
    <w:rsid w:val="00A31D39"/>
    <w:rsid w:val="00A32556"/>
    <w:rsid w:val="00A32946"/>
    <w:rsid w:val="00A32FE9"/>
    <w:rsid w:val="00A34614"/>
    <w:rsid w:val="00A34703"/>
    <w:rsid w:val="00A34956"/>
    <w:rsid w:val="00A352D3"/>
    <w:rsid w:val="00A361AC"/>
    <w:rsid w:val="00A362E1"/>
    <w:rsid w:val="00A36B91"/>
    <w:rsid w:val="00A37174"/>
    <w:rsid w:val="00A40B14"/>
    <w:rsid w:val="00A40C3E"/>
    <w:rsid w:val="00A40D92"/>
    <w:rsid w:val="00A41647"/>
    <w:rsid w:val="00A4186F"/>
    <w:rsid w:val="00A41E07"/>
    <w:rsid w:val="00A4216E"/>
    <w:rsid w:val="00A422D1"/>
    <w:rsid w:val="00A425C0"/>
    <w:rsid w:val="00A430AB"/>
    <w:rsid w:val="00A431E5"/>
    <w:rsid w:val="00A43D28"/>
    <w:rsid w:val="00A4487F"/>
    <w:rsid w:val="00A44B7C"/>
    <w:rsid w:val="00A44F85"/>
    <w:rsid w:val="00A4515B"/>
    <w:rsid w:val="00A456F7"/>
    <w:rsid w:val="00A45A09"/>
    <w:rsid w:val="00A45BBA"/>
    <w:rsid w:val="00A45C02"/>
    <w:rsid w:val="00A479A1"/>
    <w:rsid w:val="00A47D2A"/>
    <w:rsid w:val="00A5003E"/>
    <w:rsid w:val="00A501F5"/>
    <w:rsid w:val="00A5098D"/>
    <w:rsid w:val="00A50B94"/>
    <w:rsid w:val="00A50C98"/>
    <w:rsid w:val="00A519CB"/>
    <w:rsid w:val="00A51A4A"/>
    <w:rsid w:val="00A51AC0"/>
    <w:rsid w:val="00A523ED"/>
    <w:rsid w:val="00A52931"/>
    <w:rsid w:val="00A52DA9"/>
    <w:rsid w:val="00A5301C"/>
    <w:rsid w:val="00A533B2"/>
    <w:rsid w:val="00A53575"/>
    <w:rsid w:val="00A53FB8"/>
    <w:rsid w:val="00A5499B"/>
    <w:rsid w:val="00A54C99"/>
    <w:rsid w:val="00A54F94"/>
    <w:rsid w:val="00A55179"/>
    <w:rsid w:val="00A55D1A"/>
    <w:rsid w:val="00A56AD6"/>
    <w:rsid w:val="00A56AFE"/>
    <w:rsid w:val="00A56FA1"/>
    <w:rsid w:val="00A6077F"/>
    <w:rsid w:val="00A60E46"/>
    <w:rsid w:val="00A611C4"/>
    <w:rsid w:val="00A612DF"/>
    <w:rsid w:val="00A61407"/>
    <w:rsid w:val="00A617A1"/>
    <w:rsid w:val="00A61BFF"/>
    <w:rsid w:val="00A61EA6"/>
    <w:rsid w:val="00A62414"/>
    <w:rsid w:val="00A628AD"/>
    <w:rsid w:val="00A62E3B"/>
    <w:rsid w:val="00A62F13"/>
    <w:rsid w:val="00A631D2"/>
    <w:rsid w:val="00A6361C"/>
    <w:rsid w:val="00A63AF0"/>
    <w:rsid w:val="00A64383"/>
    <w:rsid w:val="00A64645"/>
    <w:rsid w:val="00A6470B"/>
    <w:rsid w:val="00A64D3F"/>
    <w:rsid w:val="00A652ED"/>
    <w:rsid w:val="00A657A9"/>
    <w:rsid w:val="00A658B7"/>
    <w:rsid w:val="00A65A4C"/>
    <w:rsid w:val="00A65A67"/>
    <w:rsid w:val="00A65BB6"/>
    <w:rsid w:val="00A66484"/>
    <w:rsid w:val="00A66CB7"/>
    <w:rsid w:val="00A66FA9"/>
    <w:rsid w:val="00A66FC1"/>
    <w:rsid w:val="00A67A9A"/>
    <w:rsid w:val="00A7022E"/>
    <w:rsid w:val="00A70F47"/>
    <w:rsid w:val="00A71AA1"/>
    <w:rsid w:val="00A71AF4"/>
    <w:rsid w:val="00A71D58"/>
    <w:rsid w:val="00A72885"/>
    <w:rsid w:val="00A7318C"/>
    <w:rsid w:val="00A731C0"/>
    <w:rsid w:val="00A734FF"/>
    <w:rsid w:val="00A73564"/>
    <w:rsid w:val="00A73995"/>
    <w:rsid w:val="00A73D7B"/>
    <w:rsid w:val="00A74061"/>
    <w:rsid w:val="00A74C96"/>
    <w:rsid w:val="00A75287"/>
    <w:rsid w:val="00A754EF"/>
    <w:rsid w:val="00A75E98"/>
    <w:rsid w:val="00A75F98"/>
    <w:rsid w:val="00A764D1"/>
    <w:rsid w:val="00A7656E"/>
    <w:rsid w:val="00A76CA3"/>
    <w:rsid w:val="00A77576"/>
    <w:rsid w:val="00A77637"/>
    <w:rsid w:val="00A7792A"/>
    <w:rsid w:val="00A77AC6"/>
    <w:rsid w:val="00A77B3E"/>
    <w:rsid w:val="00A77E91"/>
    <w:rsid w:val="00A80608"/>
    <w:rsid w:val="00A80D2C"/>
    <w:rsid w:val="00A80FF8"/>
    <w:rsid w:val="00A81551"/>
    <w:rsid w:val="00A81A53"/>
    <w:rsid w:val="00A822FE"/>
    <w:rsid w:val="00A8234B"/>
    <w:rsid w:val="00A827AD"/>
    <w:rsid w:val="00A82D35"/>
    <w:rsid w:val="00A831AA"/>
    <w:rsid w:val="00A837F4"/>
    <w:rsid w:val="00A84129"/>
    <w:rsid w:val="00A8443F"/>
    <w:rsid w:val="00A856AB"/>
    <w:rsid w:val="00A86AB6"/>
    <w:rsid w:val="00A86AF2"/>
    <w:rsid w:val="00A86B77"/>
    <w:rsid w:val="00A86FC7"/>
    <w:rsid w:val="00A9003F"/>
    <w:rsid w:val="00A918A8"/>
    <w:rsid w:val="00A91960"/>
    <w:rsid w:val="00A91E72"/>
    <w:rsid w:val="00A91F56"/>
    <w:rsid w:val="00A92789"/>
    <w:rsid w:val="00A92D3B"/>
    <w:rsid w:val="00A93048"/>
    <w:rsid w:val="00A93410"/>
    <w:rsid w:val="00A9365F"/>
    <w:rsid w:val="00A94700"/>
    <w:rsid w:val="00A94C35"/>
    <w:rsid w:val="00A94C36"/>
    <w:rsid w:val="00A94E58"/>
    <w:rsid w:val="00A94E98"/>
    <w:rsid w:val="00A94FBA"/>
    <w:rsid w:val="00A959E4"/>
    <w:rsid w:val="00A95F65"/>
    <w:rsid w:val="00A966A2"/>
    <w:rsid w:val="00A9688A"/>
    <w:rsid w:val="00A96F9D"/>
    <w:rsid w:val="00A97347"/>
    <w:rsid w:val="00A976EF"/>
    <w:rsid w:val="00AA0397"/>
    <w:rsid w:val="00AA03E6"/>
    <w:rsid w:val="00AA04BA"/>
    <w:rsid w:val="00AA0778"/>
    <w:rsid w:val="00AA0BFF"/>
    <w:rsid w:val="00AA106E"/>
    <w:rsid w:val="00AA1308"/>
    <w:rsid w:val="00AA1F13"/>
    <w:rsid w:val="00AA20D0"/>
    <w:rsid w:val="00AA2597"/>
    <w:rsid w:val="00AA286C"/>
    <w:rsid w:val="00AA2934"/>
    <w:rsid w:val="00AA3314"/>
    <w:rsid w:val="00AA3B13"/>
    <w:rsid w:val="00AA3FB1"/>
    <w:rsid w:val="00AA402D"/>
    <w:rsid w:val="00AA43D6"/>
    <w:rsid w:val="00AA44BB"/>
    <w:rsid w:val="00AA4714"/>
    <w:rsid w:val="00AA4886"/>
    <w:rsid w:val="00AA591D"/>
    <w:rsid w:val="00AA5946"/>
    <w:rsid w:val="00AA5AA0"/>
    <w:rsid w:val="00AA60FF"/>
    <w:rsid w:val="00AA614F"/>
    <w:rsid w:val="00AA646D"/>
    <w:rsid w:val="00AA7213"/>
    <w:rsid w:val="00AA7B99"/>
    <w:rsid w:val="00AA7CD0"/>
    <w:rsid w:val="00AB0616"/>
    <w:rsid w:val="00AB072F"/>
    <w:rsid w:val="00AB0760"/>
    <w:rsid w:val="00AB0F82"/>
    <w:rsid w:val="00AB140C"/>
    <w:rsid w:val="00AB1DED"/>
    <w:rsid w:val="00AB22F1"/>
    <w:rsid w:val="00AB2361"/>
    <w:rsid w:val="00AB2DB9"/>
    <w:rsid w:val="00AB38D4"/>
    <w:rsid w:val="00AB3BC4"/>
    <w:rsid w:val="00AB3CE6"/>
    <w:rsid w:val="00AB40E0"/>
    <w:rsid w:val="00AB4244"/>
    <w:rsid w:val="00AB472C"/>
    <w:rsid w:val="00AB4777"/>
    <w:rsid w:val="00AB4F3E"/>
    <w:rsid w:val="00AB56F9"/>
    <w:rsid w:val="00AB593A"/>
    <w:rsid w:val="00AB5E35"/>
    <w:rsid w:val="00AB603E"/>
    <w:rsid w:val="00AB6351"/>
    <w:rsid w:val="00AB6FAD"/>
    <w:rsid w:val="00AB7327"/>
    <w:rsid w:val="00AB7855"/>
    <w:rsid w:val="00AC0208"/>
    <w:rsid w:val="00AC04C2"/>
    <w:rsid w:val="00AC0547"/>
    <w:rsid w:val="00AC13D6"/>
    <w:rsid w:val="00AC1654"/>
    <w:rsid w:val="00AC196F"/>
    <w:rsid w:val="00AC1AB3"/>
    <w:rsid w:val="00AC2124"/>
    <w:rsid w:val="00AC22CE"/>
    <w:rsid w:val="00AC394C"/>
    <w:rsid w:val="00AC3AA4"/>
    <w:rsid w:val="00AC48FF"/>
    <w:rsid w:val="00AC49D9"/>
    <w:rsid w:val="00AC4E8B"/>
    <w:rsid w:val="00AC55E5"/>
    <w:rsid w:val="00AC564B"/>
    <w:rsid w:val="00AC5D50"/>
    <w:rsid w:val="00AC6262"/>
    <w:rsid w:val="00AC63FA"/>
    <w:rsid w:val="00AC679E"/>
    <w:rsid w:val="00AC69A4"/>
    <w:rsid w:val="00AC6B64"/>
    <w:rsid w:val="00AC6B7D"/>
    <w:rsid w:val="00AD0014"/>
    <w:rsid w:val="00AD015F"/>
    <w:rsid w:val="00AD0163"/>
    <w:rsid w:val="00AD0BFA"/>
    <w:rsid w:val="00AD1096"/>
    <w:rsid w:val="00AD1585"/>
    <w:rsid w:val="00AD1E06"/>
    <w:rsid w:val="00AD2246"/>
    <w:rsid w:val="00AD2262"/>
    <w:rsid w:val="00AD2998"/>
    <w:rsid w:val="00AD2B3A"/>
    <w:rsid w:val="00AD2E9F"/>
    <w:rsid w:val="00AD3248"/>
    <w:rsid w:val="00AD356F"/>
    <w:rsid w:val="00AD39FD"/>
    <w:rsid w:val="00AD3D54"/>
    <w:rsid w:val="00AD3DB5"/>
    <w:rsid w:val="00AD4297"/>
    <w:rsid w:val="00AD42AF"/>
    <w:rsid w:val="00AD4404"/>
    <w:rsid w:val="00AD53EF"/>
    <w:rsid w:val="00AD5632"/>
    <w:rsid w:val="00AD5947"/>
    <w:rsid w:val="00AD5B03"/>
    <w:rsid w:val="00AD6634"/>
    <w:rsid w:val="00AD6A67"/>
    <w:rsid w:val="00AD6EA2"/>
    <w:rsid w:val="00AD6FE4"/>
    <w:rsid w:val="00AD71D9"/>
    <w:rsid w:val="00AD727F"/>
    <w:rsid w:val="00AD7356"/>
    <w:rsid w:val="00AD7978"/>
    <w:rsid w:val="00AD7AEA"/>
    <w:rsid w:val="00AE039A"/>
    <w:rsid w:val="00AE0A15"/>
    <w:rsid w:val="00AE12A3"/>
    <w:rsid w:val="00AE17C0"/>
    <w:rsid w:val="00AE1E8F"/>
    <w:rsid w:val="00AE1EF8"/>
    <w:rsid w:val="00AE2120"/>
    <w:rsid w:val="00AE2392"/>
    <w:rsid w:val="00AE24DE"/>
    <w:rsid w:val="00AE26B1"/>
    <w:rsid w:val="00AE281A"/>
    <w:rsid w:val="00AE2B6D"/>
    <w:rsid w:val="00AE2B76"/>
    <w:rsid w:val="00AE2FFC"/>
    <w:rsid w:val="00AE36B7"/>
    <w:rsid w:val="00AE4CEF"/>
    <w:rsid w:val="00AE5F7E"/>
    <w:rsid w:val="00AE6046"/>
    <w:rsid w:val="00AE61E0"/>
    <w:rsid w:val="00AE6332"/>
    <w:rsid w:val="00AE68DB"/>
    <w:rsid w:val="00AE6961"/>
    <w:rsid w:val="00AE6E24"/>
    <w:rsid w:val="00AE79DC"/>
    <w:rsid w:val="00AE7B61"/>
    <w:rsid w:val="00AE7FF2"/>
    <w:rsid w:val="00AF08EB"/>
    <w:rsid w:val="00AF095E"/>
    <w:rsid w:val="00AF132E"/>
    <w:rsid w:val="00AF144E"/>
    <w:rsid w:val="00AF176A"/>
    <w:rsid w:val="00AF1BCD"/>
    <w:rsid w:val="00AF1D10"/>
    <w:rsid w:val="00AF1D43"/>
    <w:rsid w:val="00AF21A1"/>
    <w:rsid w:val="00AF2412"/>
    <w:rsid w:val="00AF2628"/>
    <w:rsid w:val="00AF2E4B"/>
    <w:rsid w:val="00AF3368"/>
    <w:rsid w:val="00AF3804"/>
    <w:rsid w:val="00AF3D81"/>
    <w:rsid w:val="00AF4206"/>
    <w:rsid w:val="00AF47CA"/>
    <w:rsid w:val="00AF50B1"/>
    <w:rsid w:val="00AF54DB"/>
    <w:rsid w:val="00AF55E2"/>
    <w:rsid w:val="00AF5DBA"/>
    <w:rsid w:val="00AF5E0B"/>
    <w:rsid w:val="00AF60A9"/>
    <w:rsid w:val="00AF654F"/>
    <w:rsid w:val="00AF6AD3"/>
    <w:rsid w:val="00AF7890"/>
    <w:rsid w:val="00AF78C7"/>
    <w:rsid w:val="00AF78FD"/>
    <w:rsid w:val="00B0031D"/>
    <w:rsid w:val="00B0041A"/>
    <w:rsid w:val="00B00967"/>
    <w:rsid w:val="00B00BB9"/>
    <w:rsid w:val="00B00CC9"/>
    <w:rsid w:val="00B014DB"/>
    <w:rsid w:val="00B01961"/>
    <w:rsid w:val="00B01CC0"/>
    <w:rsid w:val="00B01DAE"/>
    <w:rsid w:val="00B0238F"/>
    <w:rsid w:val="00B02B37"/>
    <w:rsid w:val="00B03089"/>
    <w:rsid w:val="00B03759"/>
    <w:rsid w:val="00B03821"/>
    <w:rsid w:val="00B03D1A"/>
    <w:rsid w:val="00B04E22"/>
    <w:rsid w:val="00B04F0D"/>
    <w:rsid w:val="00B0517A"/>
    <w:rsid w:val="00B05515"/>
    <w:rsid w:val="00B05688"/>
    <w:rsid w:val="00B0586E"/>
    <w:rsid w:val="00B05891"/>
    <w:rsid w:val="00B060A5"/>
    <w:rsid w:val="00B07618"/>
    <w:rsid w:val="00B078FB"/>
    <w:rsid w:val="00B07A20"/>
    <w:rsid w:val="00B10017"/>
    <w:rsid w:val="00B100C9"/>
    <w:rsid w:val="00B101D5"/>
    <w:rsid w:val="00B102D2"/>
    <w:rsid w:val="00B10935"/>
    <w:rsid w:val="00B10A02"/>
    <w:rsid w:val="00B10B64"/>
    <w:rsid w:val="00B115E2"/>
    <w:rsid w:val="00B11899"/>
    <w:rsid w:val="00B11A1C"/>
    <w:rsid w:val="00B12253"/>
    <w:rsid w:val="00B132EF"/>
    <w:rsid w:val="00B134BB"/>
    <w:rsid w:val="00B13546"/>
    <w:rsid w:val="00B138E1"/>
    <w:rsid w:val="00B14228"/>
    <w:rsid w:val="00B14481"/>
    <w:rsid w:val="00B14C21"/>
    <w:rsid w:val="00B14EBC"/>
    <w:rsid w:val="00B15421"/>
    <w:rsid w:val="00B15522"/>
    <w:rsid w:val="00B1578E"/>
    <w:rsid w:val="00B15F96"/>
    <w:rsid w:val="00B16641"/>
    <w:rsid w:val="00B1674B"/>
    <w:rsid w:val="00B1675C"/>
    <w:rsid w:val="00B1688D"/>
    <w:rsid w:val="00B16999"/>
    <w:rsid w:val="00B16A48"/>
    <w:rsid w:val="00B16BAC"/>
    <w:rsid w:val="00B16DAA"/>
    <w:rsid w:val="00B16DCD"/>
    <w:rsid w:val="00B16E1C"/>
    <w:rsid w:val="00B17115"/>
    <w:rsid w:val="00B17341"/>
    <w:rsid w:val="00B178CC"/>
    <w:rsid w:val="00B20201"/>
    <w:rsid w:val="00B20ADC"/>
    <w:rsid w:val="00B20D3C"/>
    <w:rsid w:val="00B20D61"/>
    <w:rsid w:val="00B20E10"/>
    <w:rsid w:val="00B21230"/>
    <w:rsid w:val="00B215B7"/>
    <w:rsid w:val="00B21BC0"/>
    <w:rsid w:val="00B22D60"/>
    <w:rsid w:val="00B23A83"/>
    <w:rsid w:val="00B23D39"/>
    <w:rsid w:val="00B24ED5"/>
    <w:rsid w:val="00B24ED8"/>
    <w:rsid w:val="00B24FDF"/>
    <w:rsid w:val="00B250E1"/>
    <w:rsid w:val="00B25523"/>
    <w:rsid w:val="00B25784"/>
    <w:rsid w:val="00B258A6"/>
    <w:rsid w:val="00B264E1"/>
    <w:rsid w:val="00B2675E"/>
    <w:rsid w:val="00B2678B"/>
    <w:rsid w:val="00B26C67"/>
    <w:rsid w:val="00B274A0"/>
    <w:rsid w:val="00B274C4"/>
    <w:rsid w:val="00B2792B"/>
    <w:rsid w:val="00B302FE"/>
    <w:rsid w:val="00B30D0B"/>
    <w:rsid w:val="00B30E59"/>
    <w:rsid w:val="00B31E94"/>
    <w:rsid w:val="00B328DA"/>
    <w:rsid w:val="00B33BBA"/>
    <w:rsid w:val="00B35506"/>
    <w:rsid w:val="00B356C8"/>
    <w:rsid w:val="00B358F4"/>
    <w:rsid w:val="00B359A2"/>
    <w:rsid w:val="00B35A85"/>
    <w:rsid w:val="00B35BBB"/>
    <w:rsid w:val="00B36FA6"/>
    <w:rsid w:val="00B371DC"/>
    <w:rsid w:val="00B3793D"/>
    <w:rsid w:val="00B4073F"/>
    <w:rsid w:val="00B4092E"/>
    <w:rsid w:val="00B40B4C"/>
    <w:rsid w:val="00B40F4C"/>
    <w:rsid w:val="00B425A2"/>
    <w:rsid w:val="00B43206"/>
    <w:rsid w:val="00B43216"/>
    <w:rsid w:val="00B439E4"/>
    <w:rsid w:val="00B43A65"/>
    <w:rsid w:val="00B443C0"/>
    <w:rsid w:val="00B446CC"/>
    <w:rsid w:val="00B45442"/>
    <w:rsid w:val="00B45728"/>
    <w:rsid w:val="00B45952"/>
    <w:rsid w:val="00B45E5F"/>
    <w:rsid w:val="00B4774C"/>
    <w:rsid w:val="00B47A0A"/>
    <w:rsid w:val="00B50BED"/>
    <w:rsid w:val="00B50CC3"/>
    <w:rsid w:val="00B50D93"/>
    <w:rsid w:val="00B50F0A"/>
    <w:rsid w:val="00B50FC6"/>
    <w:rsid w:val="00B514B5"/>
    <w:rsid w:val="00B51B27"/>
    <w:rsid w:val="00B51D7E"/>
    <w:rsid w:val="00B522E1"/>
    <w:rsid w:val="00B5280F"/>
    <w:rsid w:val="00B534B8"/>
    <w:rsid w:val="00B53C1F"/>
    <w:rsid w:val="00B54376"/>
    <w:rsid w:val="00B544AD"/>
    <w:rsid w:val="00B54DB7"/>
    <w:rsid w:val="00B55303"/>
    <w:rsid w:val="00B55F43"/>
    <w:rsid w:val="00B5615D"/>
    <w:rsid w:val="00B567B7"/>
    <w:rsid w:val="00B5696E"/>
    <w:rsid w:val="00B56A24"/>
    <w:rsid w:val="00B56C02"/>
    <w:rsid w:val="00B56F52"/>
    <w:rsid w:val="00B578AA"/>
    <w:rsid w:val="00B57CA6"/>
    <w:rsid w:val="00B57EE6"/>
    <w:rsid w:val="00B6061A"/>
    <w:rsid w:val="00B60851"/>
    <w:rsid w:val="00B60B4E"/>
    <w:rsid w:val="00B610DE"/>
    <w:rsid w:val="00B61DA5"/>
    <w:rsid w:val="00B62205"/>
    <w:rsid w:val="00B638CF"/>
    <w:rsid w:val="00B6439C"/>
    <w:rsid w:val="00B64506"/>
    <w:rsid w:val="00B649A8"/>
    <w:rsid w:val="00B65971"/>
    <w:rsid w:val="00B65F1E"/>
    <w:rsid w:val="00B67290"/>
    <w:rsid w:val="00B67B0A"/>
    <w:rsid w:val="00B67B16"/>
    <w:rsid w:val="00B67EFC"/>
    <w:rsid w:val="00B701A1"/>
    <w:rsid w:val="00B70256"/>
    <w:rsid w:val="00B70300"/>
    <w:rsid w:val="00B7030D"/>
    <w:rsid w:val="00B70536"/>
    <w:rsid w:val="00B70977"/>
    <w:rsid w:val="00B70E60"/>
    <w:rsid w:val="00B71858"/>
    <w:rsid w:val="00B71A6C"/>
    <w:rsid w:val="00B7237C"/>
    <w:rsid w:val="00B72588"/>
    <w:rsid w:val="00B732E9"/>
    <w:rsid w:val="00B7393E"/>
    <w:rsid w:val="00B73B17"/>
    <w:rsid w:val="00B73E68"/>
    <w:rsid w:val="00B74299"/>
    <w:rsid w:val="00B74E8B"/>
    <w:rsid w:val="00B7514C"/>
    <w:rsid w:val="00B7594C"/>
    <w:rsid w:val="00B75ABD"/>
    <w:rsid w:val="00B75D11"/>
    <w:rsid w:val="00B75EF7"/>
    <w:rsid w:val="00B76505"/>
    <w:rsid w:val="00B76846"/>
    <w:rsid w:val="00B77119"/>
    <w:rsid w:val="00B777F5"/>
    <w:rsid w:val="00B77899"/>
    <w:rsid w:val="00B7790E"/>
    <w:rsid w:val="00B8027B"/>
    <w:rsid w:val="00B802D5"/>
    <w:rsid w:val="00B802FA"/>
    <w:rsid w:val="00B80C8B"/>
    <w:rsid w:val="00B817B8"/>
    <w:rsid w:val="00B81BEA"/>
    <w:rsid w:val="00B8211B"/>
    <w:rsid w:val="00B837C3"/>
    <w:rsid w:val="00B83E5A"/>
    <w:rsid w:val="00B8437D"/>
    <w:rsid w:val="00B8447F"/>
    <w:rsid w:val="00B844DA"/>
    <w:rsid w:val="00B8509A"/>
    <w:rsid w:val="00B85412"/>
    <w:rsid w:val="00B8581A"/>
    <w:rsid w:val="00B865B4"/>
    <w:rsid w:val="00B8681A"/>
    <w:rsid w:val="00B86871"/>
    <w:rsid w:val="00B87548"/>
    <w:rsid w:val="00B8763D"/>
    <w:rsid w:val="00B878C5"/>
    <w:rsid w:val="00B87F50"/>
    <w:rsid w:val="00B901F7"/>
    <w:rsid w:val="00B9047D"/>
    <w:rsid w:val="00B907A3"/>
    <w:rsid w:val="00B90BD1"/>
    <w:rsid w:val="00B90F05"/>
    <w:rsid w:val="00B9102C"/>
    <w:rsid w:val="00B91B1A"/>
    <w:rsid w:val="00B91F6A"/>
    <w:rsid w:val="00B92B46"/>
    <w:rsid w:val="00B92D1D"/>
    <w:rsid w:val="00B93068"/>
    <w:rsid w:val="00B933A7"/>
    <w:rsid w:val="00B934C0"/>
    <w:rsid w:val="00B9368F"/>
    <w:rsid w:val="00B9387D"/>
    <w:rsid w:val="00B93FDF"/>
    <w:rsid w:val="00B94639"/>
    <w:rsid w:val="00B94B70"/>
    <w:rsid w:val="00B94B83"/>
    <w:rsid w:val="00B94C1D"/>
    <w:rsid w:val="00B950FF"/>
    <w:rsid w:val="00B954C2"/>
    <w:rsid w:val="00B966FB"/>
    <w:rsid w:val="00B96E2A"/>
    <w:rsid w:val="00BA0267"/>
    <w:rsid w:val="00BA11CC"/>
    <w:rsid w:val="00BA162B"/>
    <w:rsid w:val="00BA29A1"/>
    <w:rsid w:val="00BA2D71"/>
    <w:rsid w:val="00BA304E"/>
    <w:rsid w:val="00BA328C"/>
    <w:rsid w:val="00BA33CE"/>
    <w:rsid w:val="00BA3421"/>
    <w:rsid w:val="00BA360C"/>
    <w:rsid w:val="00BA39FE"/>
    <w:rsid w:val="00BA3A04"/>
    <w:rsid w:val="00BA3B0F"/>
    <w:rsid w:val="00BA4ABC"/>
    <w:rsid w:val="00BA51A2"/>
    <w:rsid w:val="00BA53DF"/>
    <w:rsid w:val="00BA54F0"/>
    <w:rsid w:val="00BA5B63"/>
    <w:rsid w:val="00BA6685"/>
    <w:rsid w:val="00BA73ED"/>
    <w:rsid w:val="00BA7779"/>
    <w:rsid w:val="00BA7B30"/>
    <w:rsid w:val="00BB01A7"/>
    <w:rsid w:val="00BB02F3"/>
    <w:rsid w:val="00BB0743"/>
    <w:rsid w:val="00BB1120"/>
    <w:rsid w:val="00BB1402"/>
    <w:rsid w:val="00BB1871"/>
    <w:rsid w:val="00BB1FAE"/>
    <w:rsid w:val="00BB21E6"/>
    <w:rsid w:val="00BB2750"/>
    <w:rsid w:val="00BB2980"/>
    <w:rsid w:val="00BB34D5"/>
    <w:rsid w:val="00BB3E15"/>
    <w:rsid w:val="00BB43E1"/>
    <w:rsid w:val="00BB49F8"/>
    <w:rsid w:val="00BB4F2A"/>
    <w:rsid w:val="00BB4F47"/>
    <w:rsid w:val="00BB51AB"/>
    <w:rsid w:val="00BB54E1"/>
    <w:rsid w:val="00BB608F"/>
    <w:rsid w:val="00BB60A9"/>
    <w:rsid w:val="00BB6B90"/>
    <w:rsid w:val="00BB6EB5"/>
    <w:rsid w:val="00BB747A"/>
    <w:rsid w:val="00BB7A60"/>
    <w:rsid w:val="00BC0AE8"/>
    <w:rsid w:val="00BC0C6A"/>
    <w:rsid w:val="00BC1101"/>
    <w:rsid w:val="00BC17C1"/>
    <w:rsid w:val="00BC193F"/>
    <w:rsid w:val="00BC19C1"/>
    <w:rsid w:val="00BC1A14"/>
    <w:rsid w:val="00BC1BB9"/>
    <w:rsid w:val="00BC2869"/>
    <w:rsid w:val="00BC2BC4"/>
    <w:rsid w:val="00BC394E"/>
    <w:rsid w:val="00BC39BE"/>
    <w:rsid w:val="00BC533C"/>
    <w:rsid w:val="00BC55A7"/>
    <w:rsid w:val="00BC5723"/>
    <w:rsid w:val="00BC5778"/>
    <w:rsid w:val="00BC5A7A"/>
    <w:rsid w:val="00BC6163"/>
    <w:rsid w:val="00BC6864"/>
    <w:rsid w:val="00BC6AE0"/>
    <w:rsid w:val="00BC7705"/>
    <w:rsid w:val="00BC7A99"/>
    <w:rsid w:val="00BD0A4F"/>
    <w:rsid w:val="00BD0BF3"/>
    <w:rsid w:val="00BD10AF"/>
    <w:rsid w:val="00BD1423"/>
    <w:rsid w:val="00BD157B"/>
    <w:rsid w:val="00BD1A00"/>
    <w:rsid w:val="00BD22B7"/>
    <w:rsid w:val="00BD2617"/>
    <w:rsid w:val="00BD2A55"/>
    <w:rsid w:val="00BD2DC9"/>
    <w:rsid w:val="00BD2ED6"/>
    <w:rsid w:val="00BD3960"/>
    <w:rsid w:val="00BD3B93"/>
    <w:rsid w:val="00BD42A3"/>
    <w:rsid w:val="00BD5598"/>
    <w:rsid w:val="00BD5932"/>
    <w:rsid w:val="00BD5FC4"/>
    <w:rsid w:val="00BD65D6"/>
    <w:rsid w:val="00BD7CF5"/>
    <w:rsid w:val="00BD7E06"/>
    <w:rsid w:val="00BE01D5"/>
    <w:rsid w:val="00BE12EE"/>
    <w:rsid w:val="00BE1367"/>
    <w:rsid w:val="00BE21CD"/>
    <w:rsid w:val="00BE226A"/>
    <w:rsid w:val="00BE3574"/>
    <w:rsid w:val="00BE42B2"/>
    <w:rsid w:val="00BE4305"/>
    <w:rsid w:val="00BE4558"/>
    <w:rsid w:val="00BE456E"/>
    <w:rsid w:val="00BE4A17"/>
    <w:rsid w:val="00BE4C83"/>
    <w:rsid w:val="00BE4E87"/>
    <w:rsid w:val="00BE4F14"/>
    <w:rsid w:val="00BE4F73"/>
    <w:rsid w:val="00BE58D8"/>
    <w:rsid w:val="00BE60BD"/>
    <w:rsid w:val="00BE6278"/>
    <w:rsid w:val="00BE65AC"/>
    <w:rsid w:val="00BE68E6"/>
    <w:rsid w:val="00BE6B43"/>
    <w:rsid w:val="00BE7297"/>
    <w:rsid w:val="00BE7875"/>
    <w:rsid w:val="00BE7BCD"/>
    <w:rsid w:val="00BE7F36"/>
    <w:rsid w:val="00BF07C5"/>
    <w:rsid w:val="00BF0B3E"/>
    <w:rsid w:val="00BF1963"/>
    <w:rsid w:val="00BF1C3E"/>
    <w:rsid w:val="00BF208D"/>
    <w:rsid w:val="00BF2ECD"/>
    <w:rsid w:val="00BF3202"/>
    <w:rsid w:val="00BF32A4"/>
    <w:rsid w:val="00BF343D"/>
    <w:rsid w:val="00BF3A0B"/>
    <w:rsid w:val="00BF3A41"/>
    <w:rsid w:val="00BF3B12"/>
    <w:rsid w:val="00BF456C"/>
    <w:rsid w:val="00BF593F"/>
    <w:rsid w:val="00BF5C21"/>
    <w:rsid w:val="00BF63D3"/>
    <w:rsid w:val="00BF6811"/>
    <w:rsid w:val="00BF693D"/>
    <w:rsid w:val="00BF6FA4"/>
    <w:rsid w:val="00BF707E"/>
    <w:rsid w:val="00BF7945"/>
    <w:rsid w:val="00C001F7"/>
    <w:rsid w:val="00C0024C"/>
    <w:rsid w:val="00C00605"/>
    <w:rsid w:val="00C0067D"/>
    <w:rsid w:val="00C0101F"/>
    <w:rsid w:val="00C011AE"/>
    <w:rsid w:val="00C01352"/>
    <w:rsid w:val="00C018C3"/>
    <w:rsid w:val="00C0242E"/>
    <w:rsid w:val="00C0244F"/>
    <w:rsid w:val="00C024C6"/>
    <w:rsid w:val="00C031C1"/>
    <w:rsid w:val="00C035D3"/>
    <w:rsid w:val="00C04027"/>
    <w:rsid w:val="00C0410B"/>
    <w:rsid w:val="00C042AE"/>
    <w:rsid w:val="00C05178"/>
    <w:rsid w:val="00C052B1"/>
    <w:rsid w:val="00C05307"/>
    <w:rsid w:val="00C055CC"/>
    <w:rsid w:val="00C06268"/>
    <w:rsid w:val="00C0631F"/>
    <w:rsid w:val="00C06351"/>
    <w:rsid w:val="00C06B74"/>
    <w:rsid w:val="00C070D2"/>
    <w:rsid w:val="00C070D9"/>
    <w:rsid w:val="00C07619"/>
    <w:rsid w:val="00C10059"/>
    <w:rsid w:val="00C100AD"/>
    <w:rsid w:val="00C10E28"/>
    <w:rsid w:val="00C1111B"/>
    <w:rsid w:val="00C1154E"/>
    <w:rsid w:val="00C117D0"/>
    <w:rsid w:val="00C117F5"/>
    <w:rsid w:val="00C11AE4"/>
    <w:rsid w:val="00C127C6"/>
    <w:rsid w:val="00C1290B"/>
    <w:rsid w:val="00C12980"/>
    <w:rsid w:val="00C13162"/>
    <w:rsid w:val="00C13529"/>
    <w:rsid w:val="00C1427C"/>
    <w:rsid w:val="00C144D6"/>
    <w:rsid w:val="00C15AFE"/>
    <w:rsid w:val="00C15C26"/>
    <w:rsid w:val="00C16874"/>
    <w:rsid w:val="00C168BA"/>
    <w:rsid w:val="00C16931"/>
    <w:rsid w:val="00C1713D"/>
    <w:rsid w:val="00C17405"/>
    <w:rsid w:val="00C17428"/>
    <w:rsid w:val="00C17D2D"/>
    <w:rsid w:val="00C17EB6"/>
    <w:rsid w:val="00C204ED"/>
    <w:rsid w:val="00C2081E"/>
    <w:rsid w:val="00C21129"/>
    <w:rsid w:val="00C2137F"/>
    <w:rsid w:val="00C21523"/>
    <w:rsid w:val="00C21707"/>
    <w:rsid w:val="00C220A7"/>
    <w:rsid w:val="00C2221F"/>
    <w:rsid w:val="00C237A6"/>
    <w:rsid w:val="00C237E2"/>
    <w:rsid w:val="00C24074"/>
    <w:rsid w:val="00C2417B"/>
    <w:rsid w:val="00C24246"/>
    <w:rsid w:val="00C24277"/>
    <w:rsid w:val="00C243F2"/>
    <w:rsid w:val="00C24437"/>
    <w:rsid w:val="00C250B3"/>
    <w:rsid w:val="00C25526"/>
    <w:rsid w:val="00C257C8"/>
    <w:rsid w:val="00C25907"/>
    <w:rsid w:val="00C25BB7"/>
    <w:rsid w:val="00C25FC8"/>
    <w:rsid w:val="00C26BC4"/>
    <w:rsid w:val="00C26C04"/>
    <w:rsid w:val="00C27EBE"/>
    <w:rsid w:val="00C300DB"/>
    <w:rsid w:val="00C30E8D"/>
    <w:rsid w:val="00C310BD"/>
    <w:rsid w:val="00C312B1"/>
    <w:rsid w:val="00C31937"/>
    <w:rsid w:val="00C31D9C"/>
    <w:rsid w:val="00C31EA8"/>
    <w:rsid w:val="00C31F2D"/>
    <w:rsid w:val="00C32539"/>
    <w:rsid w:val="00C331D5"/>
    <w:rsid w:val="00C33373"/>
    <w:rsid w:val="00C334D3"/>
    <w:rsid w:val="00C33730"/>
    <w:rsid w:val="00C33F00"/>
    <w:rsid w:val="00C33F0E"/>
    <w:rsid w:val="00C34375"/>
    <w:rsid w:val="00C344A7"/>
    <w:rsid w:val="00C344E9"/>
    <w:rsid w:val="00C34CA4"/>
    <w:rsid w:val="00C34D66"/>
    <w:rsid w:val="00C34D86"/>
    <w:rsid w:val="00C357E2"/>
    <w:rsid w:val="00C35FFE"/>
    <w:rsid w:val="00C36E39"/>
    <w:rsid w:val="00C3797E"/>
    <w:rsid w:val="00C4079C"/>
    <w:rsid w:val="00C408BF"/>
    <w:rsid w:val="00C40AED"/>
    <w:rsid w:val="00C40BAC"/>
    <w:rsid w:val="00C40FAE"/>
    <w:rsid w:val="00C4164C"/>
    <w:rsid w:val="00C41982"/>
    <w:rsid w:val="00C41BD5"/>
    <w:rsid w:val="00C41E9C"/>
    <w:rsid w:val="00C42090"/>
    <w:rsid w:val="00C42264"/>
    <w:rsid w:val="00C42606"/>
    <w:rsid w:val="00C42F86"/>
    <w:rsid w:val="00C43A1A"/>
    <w:rsid w:val="00C43AC3"/>
    <w:rsid w:val="00C43BF3"/>
    <w:rsid w:val="00C43F7B"/>
    <w:rsid w:val="00C4440B"/>
    <w:rsid w:val="00C445AE"/>
    <w:rsid w:val="00C448CE"/>
    <w:rsid w:val="00C448E5"/>
    <w:rsid w:val="00C44A79"/>
    <w:rsid w:val="00C44E0A"/>
    <w:rsid w:val="00C453E0"/>
    <w:rsid w:val="00C458B1"/>
    <w:rsid w:val="00C46594"/>
    <w:rsid w:val="00C46A98"/>
    <w:rsid w:val="00C4738B"/>
    <w:rsid w:val="00C473F7"/>
    <w:rsid w:val="00C4749E"/>
    <w:rsid w:val="00C4756D"/>
    <w:rsid w:val="00C47DB2"/>
    <w:rsid w:val="00C47F35"/>
    <w:rsid w:val="00C50762"/>
    <w:rsid w:val="00C50E0F"/>
    <w:rsid w:val="00C50F8C"/>
    <w:rsid w:val="00C511F8"/>
    <w:rsid w:val="00C51784"/>
    <w:rsid w:val="00C51D64"/>
    <w:rsid w:val="00C51E1D"/>
    <w:rsid w:val="00C52F28"/>
    <w:rsid w:val="00C531B2"/>
    <w:rsid w:val="00C53350"/>
    <w:rsid w:val="00C536BF"/>
    <w:rsid w:val="00C53DF1"/>
    <w:rsid w:val="00C54015"/>
    <w:rsid w:val="00C54063"/>
    <w:rsid w:val="00C540DD"/>
    <w:rsid w:val="00C54F69"/>
    <w:rsid w:val="00C5508B"/>
    <w:rsid w:val="00C5544D"/>
    <w:rsid w:val="00C558AF"/>
    <w:rsid w:val="00C55E80"/>
    <w:rsid w:val="00C56236"/>
    <w:rsid w:val="00C562D0"/>
    <w:rsid w:val="00C56545"/>
    <w:rsid w:val="00C56D38"/>
    <w:rsid w:val="00C56F11"/>
    <w:rsid w:val="00C576A1"/>
    <w:rsid w:val="00C57F3E"/>
    <w:rsid w:val="00C57F96"/>
    <w:rsid w:val="00C60353"/>
    <w:rsid w:val="00C6089A"/>
    <w:rsid w:val="00C608EB"/>
    <w:rsid w:val="00C60E39"/>
    <w:rsid w:val="00C60F15"/>
    <w:rsid w:val="00C61A00"/>
    <w:rsid w:val="00C61AA7"/>
    <w:rsid w:val="00C61AD5"/>
    <w:rsid w:val="00C61D9D"/>
    <w:rsid w:val="00C61E1C"/>
    <w:rsid w:val="00C61E7B"/>
    <w:rsid w:val="00C6249E"/>
    <w:rsid w:val="00C624CF"/>
    <w:rsid w:val="00C63186"/>
    <w:rsid w:val="00C644C9"/>
    <w:rsid w:val="00C651BF"/>
    <w:rsid w:val="00C65245"/>
    <w:rsid w:val="00C6583F"/>
    <w:rsid w:val="00C65997"/>
    <w:rsid w:val="00C66033"/>
    <w:rsid w:val="00C66567"/>
    <w:rsid w:val="00C66A5A"/>
    <w:rsid w:val="00C66DEE"/>
    <w:rsid w:val="00C66E23"/>
    <w:rsid w:val="00C66F4F"/>
    <w:rsid w:val="00C67132"/>
    <w:rsid w:val="00C70411"/>
    <w:rsid w:val="00C705F6"/>
    <w:rsid w:val="00C70DB8"/>
    <w:rsid w:val="00C70DF7"/>
    <w:rsid w:val="00C712FD"/>
    <w:rsid w:val="00C71566"/>
    <w:rsid w:val="00C723FA"/>
    <w:rsid w:val="00C72B8B"/>
    <w:rsid w:val="00C72C46"/>
    <w:rsid w:val="00C732AA"/>
    <w:rsid w:val="00C744D4"/>
    <w:rsid w:val="00C745DE"/>
    <w:rsid w:val="00C7460D"/>
    <w:rsid w:val="00C7473A"/>
    <w:rsid w:val="00C7538E"/>
    <w:rsid w:val="00C758A2"/>
    <w:rsid w:val="00C758B9"/>
    <w:rsid w:val="00C7616B"/>
    <w:rsid w:val="00C763AD"/>
    <w:rsid w:val="00C77034"/>
    <w:rsid w:val="00C7754A"/>
    <w:rsid w:val="00C77AB6"/>
    <w:rsid w:val="00C77D65"/>
    <w:rsid w:val="00C806C0"/>
    <w:rsid w:val="00C80AFE"/>
    <w:rsid w:val="00C80FB6"/>
    <w:rsid w:val="00C8115E"/>
    <w:rsid w:val="00C83110"/>
    <w:rsid w:val="00C83445"/>
    <w:rsid w:val="00C83667"/>
    <w:rsid w:val="00C8366E"/>
    <w:rsid w:val="00C83BC0"/>
    <w:rsid w:val="00C83DD1"/>
    <w:rsid w:val="00C845C6"/>
    <w:rsid w:val="00C84B66"/>
    <w:rsid w:val="00C85C06"/>
    <w:rsid w:val="00C861B1"/>
    <w:rsid w:val="00C878C4"/>
    <w:rsid w:val="00C87C4C"/>
    <w:rsid w:val="00C87F34"/>
    <w:rsid w:val="00C87F50"/>
    <w:rsid w:val="00C90637"/>
    <w:rsid w:val="00C914CC"/>
    <w:rsid w:val="00C916C7"/>
    <w:rsid w:val="00C91930"/>
    <w:rsid w:val="00C92474"/>
    <w:rsid w:val="00C926D4"/>
    <w:rsid w:val="00C927D1"/>
    <w:rsid w:val="00C92C90"/>
    <w:rsid w:val="00C9331B"/>
    <w:rsid w:val="00C94C16"/>
    <w:rsid w:val="00C94D52"/>
    <w:rsid w:val="00C9513B"/>
    <w:rsid w:val="00C95566"/>
    <w:rsid w:val="00C95643"/>
    <w:rsid w:val="00C95861"/>
    <w:rsid w:val="00C95B6F"/>
    <w:rsid w:val="00C95F4F"/>
    <w:rsid w:val="00C96AA8"/>
    <w:rsid w:val="00C96B7E"/>
    <w:rsid w:val="00C96E62"/>
    <w:rsid w:val="00C97352"/>
    <w:rsid w:val="00C97B3A"/>
    <w:rsid w:val="00C97CF0"/>
    <w:rsid w:val="00CA0498"/>
    <w:rsid w:val="00CA0B4E"/>
    <w:rsid w:val="00CA0DC4"/>
    <w:rsid w:val="00CA0F5F"/>
    <w:rsid w:val="00CA13CE"/>
    <w:rsid w:val="00CA19A2"/>
    <w:rsid w:val="00CA1F1C"/>
    <w:rsid w:val="00CA2A15"/>
    <w:rsid w:val="00CA2C0A"/>
    <w:rsid w:val="00CA3313"/>
    <w:rsid w:val="00CA348C"/>
    <w:rsid w:val="00CA37E6"/>
    <w:rsid w:val="00CA383A"/>
    <w:rsid w:val="00CA3B91"/>
    <w:rsid w:val="00CA49FA"/>
    <w:rsid w:val="00CA518C"/>
    <w:rsid w:val="00CA5A5A"/>
    <w:rsid w:val="00CA5D6F"/>
    <w:rsid w:val="00CA606E"/>
    <w:rsid w:val="00CA62A6"/>
    <w:rsid w:val="00CA6D04"/>
    <w:rsid w:val="00CA6FCF"/>
    <w:rsid w:val="00CA7B2B"/>
    <w:rsid w:val="00CB0AC3"/>
    <w:rsid w:val="00CB0F34"/>
    <w:rsid w:val="00CB1D69"/>
    <w:rsid w:val="00CB216E"/>
    <w:rsid w:val="00CB2344"/>
    <w:rsid w:val="00CB39CA"/>
    <w:rsid w:val="00CB42BD"/>
    <w:rsid w:val="00CB44E3"/>
    <w:rsid w:val="00CB45B6"/>
    <w:rsid w:val="00CB47DB"/>
    <w:rsid w:val="00CB4A4D"/>
    <w:rsid w:val="00CB5612"/>
    <w:rsid w:val="00CB68EA"/>
    <w:rsid w:val="00CB6964"/>
    <w:rsid w:val="00CB6AA7"/>
    <w:rsid w:val="00CB6E88"/>
    <w:rsid w:val="00CB7509"/>
    <w:rsid w:val="00CB776E"/>
    <w:rsid w:val="00CC04D6"/>
    <w:rsid w:val="00CC06D6"/>
    <w:rsid w:val="00CC11E8"/>
    <w:rsid w:val="00CC1554"/>
    <w:rsid w:val="00CC1658"/>
    <w:rsid w:val="00CC1782"/>
    <w:rsid w:val="00CC1D6C"/>
    <w:rsid w:val="00CC3283"/>
    <w:rsid w:val="00CC359D"/>
    <w:rsid w:val="00CC3606"/>
    <w:rsid w:val="00CC3645"/>
    <w:rsid w:val="00CC36CE"/>
    <w:rsid w:val="00CC3719"/>
    <w:rsid w:val="00CC3942"/>
    <w:rsid w:val="00CC394C"/>
    <w:rsid w:val="00CC420B"/>
    <w:rsid w:val="00CC48A7"/>
    <w:rsid w:val="00CC48B2"/>
    <w:rsid w:val="00CC4F5E"/>
    <w:rsid w:val="00CC5331"/>
    <w:rsid w:val="00CC5A1C"/>
    <w:rsid w:val="00CC6182"/>
    <w:rsid w:val="00CC61BD"/>
    <w:rsid w:val="00CC63F9"/>
    <w:rsid w:val="00CC67B6"/>
    <w:rsid w:val="00CC6CE9"/>
    <w:rsid w:val="00CC6D97"/>
    <w:rsid w:val="00CC7A8D"/>
    <w:rsid w:val="00CC7B22"/>
    <w:rsid w:val="00CC7B8B"/>
    <w:rsid w:val="00CC7EC7"/>
    <w:rsid w:val="00CD0721"/>
    <w:rsid w:val="00CD1649"/>
    <w:rsid w:val="00CD205C"/>
    <w:rsid w:val="00CD2182"/>
    <w:rsid w:val="00CD2187"/>
    <w:rsid w:val="00CD2673"/>
    <w:rsid w:val="00CD2776"/>
    <w:rsid w:val="00CD282D"/>
    <w:rsid w:val="00CD2D47"/>
    <w:rsid w:val="00CD300F"/>
    <w:rsid w:val="00CD327B"/>
    <w:rsid w:val="00CD3D0F"/>
    <w:rsid w:val="00CD40C6"/>
    <w:rsid w:val="00CD42BD"/>
    <w:rsid w:val="00CD4475"/>
    <w:rsid w:val="00CD540B"/>
    <w:rsid w:val="00CD562C"/>
    <w:rsid w:val="00CD5CD0"/>
    <w:rsid w:val="00CD63AE"/>
    <w:rsid w:val="00CD662D"/>
    <w:rsid w:val="00CD727E"/>
    <w:rsid w:val="00CD7727"/>
    <w:rsid w:val="00CD7777"/>
    <w:rsid w:val="00CD779E"/>
    <w:rsid w:val="00CD7A8B"/>
    <w:rsid w:val="00CE0224"/>
    <w:rsid w:val="00CE0C4D"/>
    <w:rsid w:val="00CE0E73"/>
    <w:rsid w:val="00CE1032"/>
    <w:rsid w:val="00CE11B1"/>
    <w:rsid w:val="00CE152C"/>
    <w:rsid w:val="00CE1A4F"/>
    <w:rsid w:val="00CE20AA"/>
    <w:rsid w:val="00CE2367"/>
    <w:rsid w:val="00CE26BC"/>
    <w:rsid w:val="00CE2ED9"/>
    <w:rsid w:val="00CE3078"/>
    <w:rsid w:val="00CE32E0"/>
    <w:rsid w:val="00CE337F"/>
    <w:rsid w:val="00CE3AE8"/>
    <w:rsid w:val="00CE3CF1"/>
    <w:rsid w:val="00CE3FFE"/>
    <w:rsid w:val="00CE40E2"/>
    <w:rsid w:val="00CE42E2"/>
    <w:rsid w:val="00CE489F"/>
    <w:rsid w:val="00CE4ACB"/>
    <w:rsid w:val="00CE4B95"/>
    <w:rsid w:val="00CE4EE0"/>
    <w:rsid w:val="00CE533F"/>
    <w:rsid w:val="00CE57AF"/>
    <w:rsid w:val="00CE67CA"/>
    <w:rsid w:val="00CE6C3A"/>
    <w:rsid w:val="00CE6ECC"/>
    <w:rsid w:val="00CE7389"/>
    <w:rsid w:val="00CE7DFB"/>
    <w:rsid w:val="00CEED27"/>
    <w:rsid w:val="00CF0AC7"/>
    <w:rsid w:val="00CF0D0E"/>
    <w:rsid w:val="00CF12BF"/>
    <w:rsid w:val="00CF1BF8"/>
    <w:rsid w:val="00CF377D"/>
    <w:rsid w:val="00CF3CAA"/>
    <w:rsid w:val="00CF4339"/>
    <w:rsid w:val="00CF43CA"/>
    <w:rsid w:val="00CF444B"/>
    <w:rsid w:val="00CF49C1"/>
    <w:rsid w:val="00CF4DAE"/>
    <w:rsid w:val="00CF5609"/>
    <w:rsid w:val="00CF57D1"/>
    <w:rsid w:val="00CF5A61"/>
    <w:rsid w:val="00CF5C8A"/>
    <w:rsid w:val="00CF63FC"/>
    <w:rsid w:val="00CF6767"/>
    <w:rsid w:val="00CF6844"/>
    <w:rsid w:val="00CF7863"/>
    <w:rsid w:val="00D00147"/>
    <w:rsid w:val="00D002E7"/>
    <w:rsid w:val="00D004F4"/>
    <w:rsid w:val="00D00644"/>
    <w:rsid w:val="00D01EAA"/>
    <w:rsid w:val="00D02353"/>
    <w:rsid w:val="00D024DA"/>
    <w:rsid w:val="00D02551"/>
    <w:rsid w:val="00D025A4"/>
    <w:rsid w:val="00D027D6"/>
    <w:rsid w:val="00D02C4D"/>
    <w:rsid w:val="00D02F64"/>
    <w:rsid w:val="00D02F69"/>
    <w:rsid w:val="00D0312F"/>
    <w:rsid w:val="00D0359E"/>
    <w:rsid w:val="00D03698"/>
    <w:rsid w:val="00D04054"/>
    <w:rsid w:val="00D042D3"/>
    <w:rsid w:val="00D0455A"/>
    <w:rsid w:val="00D054A2"/>
    <w:rsid w:val="00D0557A"/>
    <w:rsid w:val="00D055F4"/>
    <w:rsid w:val="00D05B78"/>
    <w:rsid w:val="00D0642E"/>
    <w:rsid w:val="00D064CD"/>
    <w:rsid w:val="00D06F73"/>
    <w:rsid w:val="00D07E1A"/>
    <w:rsid w:val="00D108AB"/>
    <w:rsid w:val="00D10F63"/>
    <w:rsid w:val="00D11260"/>
    <w:rsid w:val="00D11A5E"/>
    <w:rsid w:val="00D12214"/>
    <w:rsid w:val="00D12644"/>
    <w:rsid w:val="00D135EE"/>
    <w:rsid w:val="00D139DA"/>
    <w:rsid w:val="00D13B3E"/>
    <w:rsid w:val="00D13F04"/>
    <w:rsid w:val="00D13F31"/>
    <w:rsid w:val="00D1450D"/>
    <w:rsid w:val="00D14BBF"/>
    <w:rsid w:val="00D14DB4"/>
    <w:rsid w:val="00D15616"/>
    <w:rsid w:val="00D15678"/>
    <w:rsid w:val="00D15CD7"/>
    <w:rsid w:val="00D15D1A"/>
    <w:rsid w:val="00D16266"/>
    <w:rsid w:val="00D16A79"/>
    <w:rsid w:val="00D16DB6"/>
    <w:rsid w:val="00D17485"/>
    <w:rsid w:val="00D17865"/>
    <w:rsid w:val="00D17FC2"/>
    <w:rsid w:val="00D209F8"/>
    <w:rsid w:val="00D20C50"/>
    <w:rsid w:val="00D20D4A"/>
    <w:rsid w:val="00D21E82"/>
    <w:rsid w:val="00D21F9B"/>
    <w:rsid w:val="00D2270D"/>
    <w:rsid w:val="00D23709"/>
    <w:rsid w:val="00D23E25"/>
    <w:rsid w:val="00D24483"/>
    <w:rsid w:val="00D250EC"/>
    <w:rsid w:val="00D25150"/>
    <w:rsid w:val="00D25450"/>
    <w:rsid w:val="00D25B12"/>
    <w:rsid w:val="00D25C94"/>
    <w:rsid w:val="00D266B7"/>
    <w:rsid w:val="00D2708E"/>
    <w:rsid w:val="00D2740C"/>
    <w:rsid w:val="00D27B1B"/>
    <w:rsid w:val="00D27D7D"/>
    <w:rsid w:val="00D27EA4"/>
    <w:rsid w:val="00D27EB6"/>
    <w:rsid w:val="00D27F77"/>
    <w:rsid w:val="00D30222"/>
    <w:rsid w:val="00D3041A"/>
    <w:rsid w:val="00D30784"/>
    <w:rsid w:val="00D30990"/>
    <w:rsid w:val="00D317B0"/>
    <w:rsid w:val="00D31808"/>
    <w:rsid w:val="00D326D8"/>
    <w:rsid w:val="00D32724"/>
    <w:rsid w:val="00D33119"/>
    <w:rsid w:val="00D338D5"/>
    <w:rsid w:val="00D33AA7"/>
    <w:rsid w:val="00D33B50"/>
    <w:rsid w:val="00D345FA"/>
    <w:rsid w:val="00D34BBF"/>
    <w:rsid w:val="00D34E61"/>
    <w:rsid w:val="00D35DDC"/>
    <w:rsid w:val="00D35DFE"/>
    <w:rsid w:val="00D35EBC"/>
    <w:rsid w:val="00D35ECA"/>
    <w:rsid w:val="00D3678E"/>
    <w:rsid w:val="00D367D4"/>
    <w:rsid w:val="00D3719E"/>
    <w:rsid w:val="00D37E32"/>
    <w:rsid w:val="00D37EDA"/>
    <w:rsid w:val="00D40912"/>
    <w:rsid w:val="00D416F2"/>
    <w:rsid w:val="00D4187C"/>
    <w:rsid w:val="00D41B38"/>
    <w:rsid w:val="00D42554"/>
    <w:rsid w:val="00D425CA"/>
    <w:rsid w:val="00D42A11"/>
    <w:rsid w:val="00D42D8F"/>
    <w:rsid w:val="00D42DBB"/>
    <w:rsid w:val="00D43237"/>
    <w:rsid w:val="00D43631"/>
    <w:rsid w:val="00D43BC3"/>
    <w:rsid w:val="00D43FC1"/>
    <w:rsid w:val="00D4405F"/>
    <w:rsid w:val="00D444E0"/>
    <w:rsid w:val="00D44F55"/>
    <w:rsid w:val="00D45252"/>
    <w:rsid w:val="00D45B9B"/>
    <w:rsid w:val="00D46358"/>
    <w:rsid w:val="00D466AE"/>
    <w:rsid w:val="00D46D60"/>
    <w:rsid w:val="00D46F58"/>
    <w:rsid w:val="00D4717B"/>
    <w:rsid w:val="00D47BA4"/>
    <w:rsid w:val="00D502D9"/>
    <w:rsid w:val="00D50D12"/>
    <w:rsid w:val="00D512BE"/>
    <w:rsid w:val="00D513F3"/>
    <w:rsid w:val="00D52775"/>
    <w:rsid w:val="00D52A62"/>
    <w:rsid w:val="00D535EB"/>
    <w:rsid w:val="00D535F2"/>
    <w:rsid w:val="00D5386A"/>
    <w:rsid w:val="00D53B15"/>
    <w:rsid w:val="00D53B92"/>
    <w:rsid w:val="00D53E4D"/>
    <w:rsid w:val="00D54080"/>
    <w:rsid w:val="00D54DFE"/>
    <w:rsid w:val="00D55D2D"/>
    <w:rsid w:val="00D5660B"/>
    <w:rsid w:val="00D56A8D"/>
    <w:rsid w:val="00D56C33"/>
    <w:rsid w:val="00D56E2C"/>
    <w:rsid w:val="00D56F68"/>
    <w:rsid w:val="00D571FA"/>
    <w:rsid w:val="00D5741B"/>
    <w:rsid w:val="00D57536"/>
    <w:rsid w:val="00D5768B"/>
    <w:rsid w:val="00D576E8"/>
    <w:rsid w:val="00D57D88"/>
    <w:rsid w:val="00D57EEE"/>
    <w:rsid w:val="00D60613"/>
    <w:rsid w:val="00D61546"/>
    <w:rsid w:val="00D616EE"/>
    <w:rsid w:val="00D61C44"/>
    <w:rsid w:val="00D62210"/>
    <w:rsid w:val="00D62348"/>
    <w:rsid w:val="00D6274F"/>
    <w:rsid w:val="00D627B2"/>
    <w:rsid w:val="00D627EE"/>
    <w:rsid w:val="00D62887"/>
    <w:rsid w:val="00D62A74"/>
    <w:rsid w:val="00D62B9A"/>
    <w:rsid w:val="00D63148"/>
    <w:rsid w:val="00D632FD"/>
    <w:rsid w:val="00D63C10"/>
    <w:rsid w:val="00D64251"/>
    <w:rsid w:val="00D649D2"/>
    <w:rsid w:val="00D64B2D"/>
    <w:rsid w:val="00D66C37"/>
    <w:rsid w:val="00D67075"/>
    <w:rsid w:val="00D67706"/>
    <w:rsid w:val="00D67A26"/>
    <w:rsid w:val="00D67FE1"/>
    <w:rsid w:val="00D7040C"/>
    <w:rsid w:val="00D70564"/>
    <w:rsid w:val="00D70A43"/>
    <w:rsid w:val="00D717D1"/>
    <w:rsid w:val="00D71EA0"/>
    <w:rsid w:val="00D7220D"/>
    <w:rsid w:val="00D72983"/>
    <w:rsid w:val="00D72EBD"/>
    <w:rsid w:val="00D73142"/>
    <w:rsid w:val="00D73345"/>
    <w:rsid w:val="00D7338A"/>
    <w:rsid w:val="00D73D88"/>
    <w:rsid w:val="00D755F0"/>
    <w:rsid w:val="00D75AE2"/>
    <w:rsid w:val="00D77878"/>
    <w:rsid w:val="00D77B9C"/>
    <w:rsid w:val="00D80313"/>
    <w:rsid w:val="00D80749"/>
    <w:rsid w:val="00D80F9C"/>
    <w:rsid w:val="00D811AB"/>
    <w:rsid w:val="00D812FA"/>
    <w:rsid w:val="00D81C0E"/>
    <w:rsid w:val="00D823F2"/>
    <w:rsid w:val="00D826B2"/>
    <w:rsid w:val="00D82A29"/>
    <w:rsid w:val="00D83AEC"/>
    <w:rsid w:val="00D83C52"/>
    <w:rsid w:val="00D841A2"/>
    <w:rsid w:val="00D841FE"/>
    <w:rsid w:val="00D842F3"/>
    <w:rsid w:val="00D852B4"/>
    <w:rsid w:val="00D85611"/>
    <w:rsid w:val="00D8561C"/>
    <w:rsid w:val="00D85943"/>
    <w:rsid w:val="00D85CD6"/>
    <w:rsid w:val="00D860CC"/>
    <w:rsid w:val="00D86432"/>
    <w:rsid w:val="00D872AC"/>
    <w:rsid w:val="00D87841"/>
    <w:rsid w:val="00D87888"/>
    <w:rsid w:val="00D90196"/>
    <w:rsid w:val="00D90883"/>
    <w:rsid w:val="00D90DEB"/>
    <w:rsid w:val="00D90E1D"/>
    <w:rsid w:val="00D91073"/>
    <w:rsid w:val="00D910E7"/>
    <w:rsid w:val="00D912D5"/>
    <w:rsid w:val="00D9139A"/>
    <w:rsid w:val="00D91743"/>
    <w:rsid w:val="00D91AE4"/>
    <w:rsid w:val="00D91C25"/>
    <w:rsid w:val="00D91F60"/>
    <w:rsid w:val="00D9252D"/>
    <w:rsid w:val="00D92A1A"/>
    <w:rsid w:val="00D92BC6"/>
    <w:rsid w:val="00D92D35"/>
    <w:rsid w:val="00D93B43"/>
    <w:rsid w:val="00D93B67"/>
    <w:rsid w:val="00D94608"/>
    <w:rsid w:val="00D9484B"/>
    <w:rsid w:val="00D94B3A"/>
    <w:rsid w:val="00D95CEE"/>
    <w:rsid w:val="00D9659A"/>
    <w:rsid w:val="00D965A7"/>
    <w:rsid w:val="00D96E34"/>
    <w:rsid w:val="00D9732C"/>
    <w:rsid w:val="00D979E1"/>
    <w:rsid w:val="00DA0015"/>
    <w:rsid w:val="00DA01CA"/>
    <w:rsid w:val="00DA0502"/>
    <w:rsid w:val="00DA127C"/>
    <w:rsid w:val="00DA1492"/>
    <w:rsid w:val="00DA1A94"/>
    <w:rsid w:val="00DA28C1"/>
    <w:rsid w:val="00DA2958"/>
    <w:rsid w:val="00DA2CC4"/>
    <w:rsid w:val="00DA2DC9"/>
    <w:rsid w:val="00DA3448"/>
    <w:rsid w:val="00DA3B85"/>
    <w:rsid w:val="00DA3BC9"/>
    <w:rsid w:val="00DA4A3E"/>
    <w:rsid w:val="00DA506D"/>
    <w:rsid w:val="00DA5219"/>
    <w:rsid w:val="00DA5348"/>
    <w:rsid w:val="00DA5543"/>
    <w:rsid w:val="00DA5721"/>
    <w:rsid w:val="00DA58C3"/>
    <w:rsid w:val="00DA5FE4"/>
    <w:rsid w:val="00DA6058"/>
    <w:rsid w:val="00DA6A7B"/>
    <w:rsid w:val="00DA6CB1"/>
    <w:rsid w:val="00DA732E"/>
    <w:rsid w:val="00DA7352"/>
    <w:rsid w:val="00DA799B"/>
    <w:rsid w:val="00DA7A0F"/>
    <w:rsid w:val="00DA7BE5"/>
    <w:rsid w:val="00DA7C93"/>
    <w:rsid w:val="00DB0757"/>
    <w:rsid w:val="00DB0CBB"/>
    <w:rsid w:val="00DB1066"/>
    <w:rsid w:val="00DB1081"/>
    <w:rsid w:val="00DB12E0"/>
    <w:rsid w:val="00DB16DA"/>
    <w:rsid w:val="00DB1F6F"/>
    <w:rsid w:val="00DB241C"/>
    <w:rsid w:val="00DB29F8"/>
    <w:rsid w:val="00DB2B39"/>
    <w:rsid w:val="00DB3034"/>
    <w:rsid w:val="00DB3F5C"/>
    <w:rsid w:val="00DB41F5"/>
    <w:rsid w:val="00DB42A9"/>
    <w:rsid w:val="00DB48F4"/>
    <w:rsid w:val="00DB4E4A"/>
    <w:rsid w:val="00DB4FFA"/>
    <w:rsid w:val="00DB55BC"/>
    <w:rsid w:val="00DB5821"/>
    <w:rsid w:val="00DB5BAB"/>
    <w:rsid w:val="00DB5F9B"/>
    <w:rsid w:val="00DB650E"/>
    <w:rsid w:val="00DB669D"/>
    <w:rsid w:val="00DB68EF"/>
    <w:rsid w:val="00DB6956"/>
    <w:rsid w:val="00DB727E"/>
    <w:rsid w:val="00DB780D"/>
    <w:rsid w:val="00DB7FCB"/>
    <w:rsid w:val="00DC0379"/>
    <w:rsid w:val="00DC0B23"/>
    <w:rsid w:val="00DC0BC1"/>
    <w:rsid w:val="00DC0EDA"/>
    <w:rsid w:val="00DC107B"/>
    <w:rsid w:val="00DC1768"/>
    <w:rsid w:val="00DC19D2"/>
    <w:rsid w:val="00DC1AA7"/>
    <w:rsid w:val="00DC21FA"/>
    <w:rsid w:val="00DC2D28"/>
    <w:rsid w:val="00DC2E39"/>
    <w:rsid w:val="00DC3730"/>
    <w:rsid w:val="00DC37D2"/>
    <w:rsid w:val="00DC3B47"/>
    <w:rsid w:val="00DC3D5E"/>
    <w:rsid w:val="00DC4734"/>
    <w:rsid w:val="00DC4814"/>
    <w:rsid w:val="00DC4B03"/>
    <w:rsid w:val="00DC4C6C"/>
    <w:rsid w:val="00DC4DEA"/>
    <w:rsid w:val="00DC555D"/>
    <w:rsid w:val="00DC565A"/>
    <w:rsid w:val="00DC58D3"/>
    <w:rsid w:val="00DC5BD7"/>
    <w:rsid w:val="00DC5EF2"/>
    <w:rsid w:val="00DC656D"/>
    <w:rsid w:val="00DC685B"/>
    <w:rsid w:val="00DC7B22"/>
    <w:rsid w:val="00DC7B46"/>
    <w:rsid w:val="00DC7C29"/>
    <w:rsid w:val="00DC7CB3"/>
    <w:rsid w:val="00DC7D4A"/>
    <w:rsid w:val="00DD0407"/>
    <w:rsid w:val="00DD0937"/>
    <w:rsid w:val="00DD0F7F"/>
    <w:rsid w:val="00DD1389"/>
    <w:rsid w:val="00DD151F"/>
    <w:rsid w:val="00DD1925"/>
    <w:rsid w:val="00DD1D81"/>
    <w:rsid w:val="00DD2803"/>
    <w:rsid w:val="00DD281F"/>
    <w:rsid w:val="00DD2D21"/>
    <w:rsid w:val="00DD31D8"/>
    <w:rsid w:val="00DD31E1"/>
    <w:rsid w:val="00DD34CF"/>
    <w:rsid w:val="00DD39EC"/>
    <w:rsid w:val="00DD3A13"/>
    <w:rsid w:val="00DD3FA1"/>
    <w:rsid w:val="00DD440F"/>
    <w:rsid w:val="00DD4A96"/>
    <w:rsid w:val="00DD52C4"/>
    <w:rsid w:val="00DD5487"/>
    <w:rsid w:val="00DD5F85"/>
    <w:rsid w:val="00DD6728"/>
    <w:rsid w:val="00DD7C22"/>
    <w:rsid w:val="00DE0880"/>
    <w:rsid w:val="00DE18EA"/>
    <w:rsid w:val="00DE1BE9"/>
    <w:rsid w:val="00DE247E"/>
    <w:rsid w:val="00DE290A"/>
    <w:rsid w:val="00DE2C33"/>
    <w:rsid w:val="00DE2F84"/>
    <w:rsid w:val="00DE3621"/>
    <w:rsid w:val="00DE3860"/>
    <w:rsid w:val="00DE3E19"/>
    <w:rsid w:val="00DE438C"/>
    <w:rsid w:val="00DE4551"/>
    <w:rsid w:val="00DE4BEF"/>
    <w:rsid w:val="00DE4CDF"/>
    <w:rsid w:val="00DE567C"/>
    <w:rsid w:val="00DE5686"/>
    <w:rsid w:val="00DE596D"/>
    <w:rsid w:val="00DE5F9C"/>
    <w:rsid w:val="00DE6F3F"/>
    <w:rsid w:val="00DE7065"/>
    <w:rsid w:val="00DE72FB"/>
    <w:rsid w:val="00DE733F"/>
    <w:rsid w:val="00DE738B"/>
    <w:rsid w:val="00DE7BF2"/>
    <w:rsid w:val="00DF08AB"/>
    <w:rsid w:val="00DF0B8C"/>
    <w:rsid w:val="00DF0D21"/>
    <w:rsid w:val="00DF13B7"/>
    <w:rsid w:val="00DF1588"/>
    <w:rsid w:val="00DF1BAE"/>
    <w:rsid w:val="00DF2088"/>
    <w:rsid w:val="00DF240E"/>
    <w:rsid w:val="00DF2666"/>
    <w:rsid w:val="00DF2AF6"/>
    <w:rsid w:val="00DF2DBC"/>
    <w:rsid w:val="00DF3075"/>
    <w:rsid w:val="00DF32BC"/>
    <w:rsid w:val="00DF382A"/>
    <w:rsid w:val="00DF391F"/>
    <w:rsid w:val="00DF4421"/>
    <w:rsid w:val="00DF44C4"/>
    <w:rsid w:val="00DF4CF3"/>
    <w:rsid w:val="00DF4D04"/>
    <w:rsid w:val="00DF5407"/>
    <w:rsid w:val="00DF5871"/>
    <w:rsid w:val="00DF58B6"/>
    <w:rsid w:val="00DF6AD6"/>
    <w:rsid w:val="00DF6C5F"/>
    <w:rsid w:val="00DF6D42"/>
    <w:rsid w:val="00DF6F2B"/>
    <w:rsid w:val="00DF710A"/>
    <w:rsid w:val="00DF7473"/>
    <w:rsid w:val="00DF7939"/>
    <w:rsid w:val="00DF7EB8"/>
    <w:rsid w:val="00E002AD"/>
    <w:rsid w:val="00E00AC1"/>
    <w:rsid w:val="00E011E7"/>
    <w:rsid w:val="00E01302"/>
    <w:rsid w:val="00E019FA"/>
    <w:rsid w:val="00E01DBA"/>
    <w:rsid w:val="00E02385"/>
    <w:rsid w:val="00E02A98"/>
    <w:rsid w:val="00E036C2"/>
    <w:rsid w:val="00E041BE"/>
    <w:rsid w:val="00E04218"/>
    <w:rsid w:val="00E04A3F"/>
    <w:rsid w:val="00E04B21"/>
    <w:rsid w:val="00E04D07"/>
    <w:rsid w:val="00E06073"/>
    <w:rsid w:val="00E06299"/>
    <w:rsid w:val="00E064BB"/>
    <w:rsid w:val="00E068E9"/>
    <w:rsid w:val="00E06A6F"/>
    <w:rsid w:val="00E06C9C"/>
    <w:rsid w:val="00E0736E"/>
    <w:rsid w:val="00E0748F"/>
    <w:rsid w:val="00E075D7"/>
    <w:rsid w:val="00E10383"/>
    <w:rsid w:val="00E1049C"/>
    <w:rsid w:val="00E105B0"/>
    <w:rsid w:val="00E1082F"/>
    <w:rsid w:val="00E10E99"/>
    <w:rsid w:val="00E10F45"/>
    <w:rsid w:val="00E111A1"/>
    <w:rsid w:val="00E12821"/>
    <w:rsid w:val="00E1286F"/>
    <w:rsid w:val="00E12B3F"/>
    <w:rsid w:val="00E12DA4"/>
    <w:rsid w:val="00E138BC"/>
    <w:rsid w:val="00E13CE4"/>
    <w:rsid w:val="00E13EF3"/>
    <w:rsid w:val="00E14270"/>
    <w:rsid w:val="00E149E2"/>
    <w:rsid w:val="00E14A12"/>
    <w:rsid w:val="00E159B5"/>
    <w:rsid w:val="00E159D2"/>
    <w:rsid w:val="00E15E1F"/>
    <w:rsid w:val="00E164FF"/>
    <w:rsid w:val="00E168AB"/>
    <w:rsid w:val="00E170C1"/>
    <w:rsid w:val="00E1790D"/>
    <w:rsid w:val="00E20168"/>
    <w:rsid w:val="00E20494"/>
    <w:rsid w:val="00E20997"/>
    <w:rsid w:val="00E20AEB"/>
    <w:rsid w:val="00E212D6"/>
    <w:rsid w:val="00E212DA"/>
    <w:rsid w:val="00E2147B"/>
    <w:rsid w:val="00E21718"/>
    <w:rsid w:val="00E219D1"/>
    <w:rsid w:val="00E21D20"/>
    <w:rsid w:val="00E22280"/>
    <w:rsid w:val="00E2265B"/>
    <w:rsid w:val="00E22E2E"/>
    <w:rsid w:val="00E22F82"/>
    <w:rsid w:val="00E236B0"/>
    <w:rsid w:val="00E2387E"/>
    <w:rsid w:val="00E251F3"/>
    <w:rsid w:val="00E2535E"/>
    <w:rsid w:val="00E2544E"/>
    <w:rsid w:val="00E25832"/>
    <w:rsid w:val="00E25A7F"/>
    <w:rsid w:val="00E266D0"/>
    <w:rsid w:val="00E26ABC"/>
    <w:rsid w:val="00E26E8C"/>
    <w:rsid w:val="00E27AAE"/>
    <w:rsid w:val="00E3027B"/>
    <w:rsid w:val="00E3071C"/>
    <w:rsid w:val="00E30EF0"/>
    <w:rsid w:val="00E31393"/>
    <w:rsid w:val="00E329E4"/>
    <w:rsid w:val="00E32A2F"/>
    <w:rsid w:val="00E32ABE"/>
    <w:rsid w:val="00E3352C"/>
    <w:rsid w:val="00E33625"/>
    <w:rsid w:val="00E33C20"/>
    <w:rsid w:val="00E340AB"/>
    <w:rsid w:val="00E34A90"/>
    <w:rsid w:val="00E35C4C"/>
    <w:rsid w:val="00E368C3"/>
    <w:rsid w:val="00E36B99"/>
    <w:rsid w:val="00E3706E"/>
    <w:rsid w:val="00E37299"/>
    <w:rsid w:val="00E37D37"/>
    <w:rsid w:val="00E37E0D"/>
    <w:rsid w:val="00E4069F"/>
    <w:rsid w:val="00E40D93"/>
    <w:rsid w:val="00E40EA8"/>
    <w:rsid w:val="00E41D54"/>
    <w:rsid w:val="00E42048"/>
    <w:rsid w:val="00E42C14"/>
    <w:rsid w:val="00E4321B"/>
    <w:rsid w:val="00E43440"/>
    <w:rsid w:val="00E43598"/>
    <w:rsid w:val="00E436C1"/>
    <w:rsid w:val="00E43EB2"/>
    <w:rsid w:val="00E44BE2"/>
    <w:rsid w:val="00E44D21"/>
    <w:rsid w:val="00E44E44"/>
    <w:rsid w:val="00E4501F"/>
    <w:rsid w:val="00E45935"/>
    <w:rsid w:val="00E460F1"/>
    <w:rsid w:val="00E46AC1"/>
    <w:rsid w:val="00E47175"/>
    <w:rsid w:val="00E472DF"/>
    <w:rsid w:val="00E47EE5"/>
    <w:rsid w:val="00E47F2B"/>
    <w:rsid w:val="00E50363"/>
    <w:rsid w:val="00E50EB2"/>
    <w:rsid w:val="00E50F08"/>
    <w:rsid w:val="00E50F80"/>
    <w:rsid w:val="00E51299"/>
    <w:rsid w:val="00E5176B"/>
    <w:rsid w:val="00E523DA"/>
    <w:rsid w:val="00E5310D"/>
    <w:rsid w:val="00E532E9"/>
    <w:rsid w:val="00E53344"/>
    <w:rsid w:val="00E53B77"/>
    <w:rsid w:val="00E545F1"/>
    <w:rsid w:val="00E5466D"/>
    <w:rsid w:val="00E546A2"/>
    <w:rsid w:val="00E54A30"/>
    <w:rsid w:val="00E555D3"/>
    <w:rsid w:val="00E55BA5"/>
    <w:rsid w:val="00E55BAC"/>
    <w:rsid w:val="00E55C7D"/>
    <w:rsid w:val="00E55C8F"/>
    <w:rsid w:val="00E56AEE"/>
    <w:rsid w:val="00E56C54"/>
    <w:rsid w:val="00E56E52"/>
    <w:rsid w:val="00E5760B"/>
    <w:rsid w:val="00E57862"/>
    <w:rsid w:val="00E61317"/>
    <w:rsid w:val="00E61B35"/>
    <w:rsid w:val="00E61BE8"/>
    <w:rsid w:val="00E620BC"/>
    <w:rsid w:val="00E62412"/>
    <w:rsid w:val="00E63615"/>
    <w:rsid w:val="00E64282"/>
    <w:rsid w:val="00E64A52"/>
    <w:rsid w:val="00E65B39"/>
    <w:rsid w:val="00E65E59"/>
    <w:rsid w:val="00E6600A"/>
    <w:rsid w:val="00E66082"/>
    <w:rsid w:val="00E66860"/>
    <w:rsid w:val="00E67965"/>
    <w:rsid w:val="00E67E90"/>
    <w:rsid w:val="00E70154"/>
    <w:rsid w:val="00E70211"/>
    <w:rsid w:val="00E70645"/>
    <w:rsid w:val="00E706CA"/>
    <w:rsid w:val="00E707C0"/>
    <w:rsid w:val="00E70E84"/>
    <w:rsid w:val="00E7151C"/>
    <w:rsid w:val="00E71D60"/>
    <w:rsid w:val="00E71E89"/>
    <w:rsid w:val="00E71F47"/>
    <w:rsid w:val="00E7295D"/>
    <w:rsid w:val="00E72A15"/>
    <w:rsid w:val="00E73625"/>
    <w:rsid w:val="00E736DA"/>
    <w:rsid w:val="00E74781"/>
    <w:rsid w:val="00E74E45"/>
    <w:rsid w:val="00E752BE"/>
    <w:rsid w:val="00E75CA7"/>
    <w:rsid w:val="00E75CF9"/>
    <w:rsid w:val="00E75DAE"/>
    <w:rsid w:val="00E76236"/>
    <w:rsid w:val="00E7661D"/>
    <w:rsid w:val="00E7698B"/>
    <w:rsid w:val="00E80738"/>
    <w:rsid w:val="00E80BA0"/>
    <w:rsid w:val="00E80C44"/>
    <w:rsid w:val="00E81080"/>
    <w:rsid w:val="00E81235"/>
    <w:rsid w:val="00E815EB"/>
    <w:rsid w:val="00E815FF"/>
    <w:rsid w:val="00E8182B"/>
    <w:rsid w:val="00E81B7C"/>
    <w:rsid w:val="00E82804"/>
    <w:rsid w:val="00E83A82"/>
    <w:rsid w:val="00E8432A"/>
    <w:rsid w:val="00E84B67"/>
    <w:rsid w:val="00E84DA4"/>
    <w:rsid w:val="00E85AE9"/>
    <w:rsid w:val="00E85DBB"/>
    <w:rsid w:val="00E85F6D"/>
    <w:rsid w:val="00E85F91"/>
    <w:rsid w:val="00E865A6"/>
    <w:rsid w:val="00E868E2"/>
    <w:rsid w:val="00E86C74"/>
    <w:rsid w:val="00E86C81"/>
    <w:rsid w:val="00E86EEE"/>
    <w:rsid w:val="00E87838"/>
    <w:rsid w:val="00E87AC5"/>
    <w:rsid w:val="00E9000E"/>
    <w:rsid w:val="00E9002D"/>
    <w:rsid w:val="00E908E2"/>
    <w:rsid w:val="00E90B1F"/>
    <w:rsid w:val="00E91688"/>
    <w:rsid w:val="00E91F2B"/>
    <w:rsid w:val="00E92237"/>
    <w:rsid w:val="00E924C2"/>
    <w:rsid w:val="00E92E55"/>
    <w:rsid w:val="00E92FCD"/>
    <w:rsid w:val="00E938F4"/>
    <w:rsid w:val="00E93C39"/>
    <w:rsid w:val="00E941CF"/>
    <w:rsid w:val="00E943A8"/>
    <w:rsid w:val="00E953A9"/>
    <w:rsid w:val="00E95927"/>
    <w:rsid w:val="00E95DF0"/>
    <w:rsid w:val="00E96AC5"/>
    <w:rsid w:val="00E96BD6"/>
    <w:rsid w:val="00E96F4C"/>
    <w:rsid w:val="00E978A3"/>
    <w:rsid w:val="00EA0289"/>
    <w:rsid w:val="00EA0516"/>
    <w:rsid w:val="00EA080A"/>
    <w:rsid w:val="00EA0870"/>
    <w:rsid w:val="00EA0A8D"/>
    <w:rsid w:val="00EA1BE5"/>
    <w:rsid w:val="00EA1BF7"/>
    <w:rsid w:val="00EA2EA6"/>
    <w:rsid w:val="00EA2F8A"/>
    <w:rsid w:val="00EA302D"/>
    <w:rsid w:val="00EA3570"/>
    <w:rsid w:val="00EA40F3"/>
    <w:rsid w:val="00EA486F"/>
    <w:rsid w:val="00EA4B77"/>
    <w:rsid w:val="00EA4FDB"/>
    <w:rsid w:val="00EA5306"/>
    <w:rsid w:val="00EA55A5"/>
    <w:rsid w:val="00EA5ADC"/>
    <w:rsid w:val="00EA5C67"/>
    <w:rsid w:val="00EA5E32"/>
    <w:rsid w:val="00EA622D"/>
    <w:rsid w:val="00EA6A17"/>
    <w:rsid w:val="00EA70B6"/>
    <w:rsid w:val="00EA73C3"/>
    <w:rsid w:val="00EA776F"/>
    <w:rsid w:val="00EB01CC"/>
    <w:rsid w:val="00EB02DC"/>
    <w:rsid w:val="00EB03BC"/>
    <w:rsid w:val="00EB03F9"/>
    <w:rsid w:val="00EB06BF"/>
    <w:rsid w:val="00EB0F16"/>
    <w:rsid w:val="00EB13C4"/>
    <w:rsid w:val="00EB1655"/>
    <w:rsid w:val="00EB17E6"/>
    <w:rsid w:val="00EB1B58"/>
    <w:rsid w:val="00EB216D"/>
    <w:rsid w:val="00EB2203"/>
    <w:rsid w:val="00EB25AC"/>
    <w:rsid w:val="00EB29A2"/>
    <w:rsid w:val="00EB2FF4"/>
    <w:rsid w:val="00EB327C"/>
    <w:rsid w:val="00EB362B"/>
    <w:rsid w:val="00EB392D"/>
    <w:rsid w:val="00EB4073"/>
    <w:rsid w:val="00EB41FB"/>
    <w:rsid w:val="00EB47F1"/>
    <w:rsid w:val="00EB48ED"/>
    <w:rsid w:val="00EB49C3"/>
    <w:rsid w:val="00EB49C9"/>
    <w:rsid w:val="00EB4FDA"/>
    <w:rsid w:val="00EB50C0"/>
    <w:rsid w:val="00EB51BA"/>
    <w:rsid w:val="00EB52E5"/>
    <w:rsid w:val="00EB582D"/>
    <w:rsid w:val="00EB60D9"/>
    <w:rsid w:val="00EB6C02"/>
    <w:rsid w:val="00EB7483"/>
    <w:rsid w:val="00EB7735"/>
    <w:rsid w:val="00EB7815"/>
    <w:rsid w:val="00EB7BCE"/>
    <w:rsid w:val="00EB7FA6"/>
    <w:rsid w:val="00EC0116"/>
    <w:rsid w:val="00EC0E86"/>
    <w:rsid w:val="00EC1545"/>
    <w:rsid w:val="00EC2651"/>
    <w:rsid w:val="00EC2C53"/>
    <w:rsid w:val="00EC2C9F"/>
    <w:rsid w:val="00EC2F35"/>
    <w:rsid w:val="00EC362B"/>
    <w:rsid w:val="00EC3A32"/>
    <w:rsid w:val="00EC48E3"/>
    <w:rsid w:val="00EC4D4C"/>
    <w:rsid w:val="00EC4EDE"/>
    <w:rsid w:val="00EC5AE5"/>
    <w:rsid w:val="00EC5DE5"/>
    <w:rsid w:val="00EC5DF2"/>
    <w:rsid w:val="00EC5F5A"/>
    <w:rsid w:val="00EC6A18"/>
    <w:rsid w:val="00EC6B1E"/>
    <w:rsid w:val="00EC6F19"/>
    <w:rsid w:val="00EC78CE"/>
    <w:rsid w:val="00EC7A31"/>
    <w:rsid w:val="00EC7C3A"/>
    <w:rsid w:val="00EC7D53"/>
    <w:rsid w:val="00ED0263"/>
    <w:rsid w:val="00ED0327"/>
    <w:rsid w:val="00ED0518"/>
    <w:rsid w:val="00ED0697"/>
    <w:rsid w:val="00ED14B7"/>
    <w:rsid w:val="00ED154C"/>
    <w:rsid w:val="00ED1C86"/>
    <w:rsid w:val="00ED225D"/>
    <w:rsid w:val="00ED26AC"/>
    <w:rsid w:val="00ED2981"/>
    <w:rsid w:val="00ED2E93"/>
    <w:rsid w:val="00ED34D1"/>
    <w:rsid w:val="00ED3737"/>
    <w:rsid w:val="00ED4507"/>
    <w:rsid w:val="00ED476C"/>
    <w:rsid w:val="00ED4FA6"/>
    <w:rsid w:val="00ED5B51"/>
    <w:rsid w:val="00ED66B4"/>
    <w:rsid w:val="00ED6761"/>
    <w:rsid w:val="00ED73D6"/>
    <w:rsid w:val="00ED78E0"/>
    <w:rsid w:val="00ED7AD8"/>
    <w:rsid w:val="00ED7DE5"/>
    <w:rsid w:val="00EE0986"/>
    <w:rsid w:val="00EE0B68"/>
    <w:rsid w:val="00EE0B8D"/>
    <w:rsid w:val="00EE10B6"/>
    <w:rsid w:val="00EE1A71"/>
    <w:rsid w:val="00EE2054"/>
    <w:rsid w:val="00EE2184"/>
    <w:rsid w:val="00EE227B"/>
    <w:rsid w:val="00EE240D"/>
    <w:rsid w:val="00EE2F04"/>
    <w:rsid w:val="00EE32AF"/>
    <w:rsid w:val="00EE3F7C"/>
    <w:rsid w:val="00EE4896"/>
    <w:rsid w:val="00EE4F5D"/>
    <w:rsid w:val="00EE59DA"/>
    <w:rsid w:val="00EE6149"/>
    <w:rsid w:val="00EE6794"/>
    <w:rsid w:val="00EE69AA"/>
    <w:rsid w:val="00EE6B9A"/>
    <w:rsid w:val="00EE6E0E"/>
    <w:rsid w:val="00EE722E"/>
    <w:rsid w:val="00EE7F41"/>
    <w:rsid w:val="00EF0E81"/>
    <w:rsid w:val="00EF15A5"/>
    <w:rsid w:val="00EF1E77"/>
    <w:rsid w:val="00EF24D5"/>
    <w:rsid w:val="00EF2DA2"/>
    <w:rsid w:val="00EF38D6"/>
    <w:rsid w:val="00EF3B57"/>
    <w:rsid w:val="00EF3D04"/>
    <w:rsid w:val="00EF505E"/>
    <w:rsid w:val="00EF54C4"/>
    <w:rsid w:val="00EF5615"/>
    <w:rsid w:val="00EF5B2B"/>
    <w:rsid w:val="00EF6300"/>
    <w:rsid w:val="00EF68F5"/>
    <w:rsid w:val="00EF6BF6"/>
    <w:rsid w:val="00EF6C9A"/>
    <w:rsid w:val="00EF70A0"/>
    <w:rsid w:val="00EF70F9"/>
    <w:rsid w:val="00EF73A5"/>
    <w:rsid w:val="00EF7EF4"/>
    <w:rsid w:val="00F00C5D"/>
    <w:rsid w:val="00F010AE"/>
    <w:rsid w:val="00F01644"/>
    <w:rsid w:val="00F01ADE"/>
    <w:rsid w:val="00F01D06"/>
    <w:rsid w:val="00F01E86"/>
    <w:rsid w:val="00F023B3"/>
    <w:rsid w:val="00F023F0"/>
    <w:rsid w:val="00F02B42"/>
    <w:rsid w:val="00F03838"/>
    <w:rsid w:val="00F04066"/>
    <w:rsid w:val="00F04EB5"/>
    <w:rsid w:val="00F0572E"/>
    <w:rsid w:val="00F05D8F"/>
    <w:rsid w:val="00F061B7"/>
    <w:rsid w:val="00F061CE"/>
    <w:rsid w:val="00F068D4"/>
    <w:rsid w:val="00F06932"/>
    <w:rsid w:val="00F076EC"/>
    <w:rsid w:val="00F077DA"/>
    <w:rsid w:val="00F078F8"/>
    <w:rsid w:val="00F07B0B"/>
    <w:rsid w:val="00F07BFF"/>
    <w:rsid w:val="00F07C25"/>
    <w:rsid w:val="00F07EB5"/>
    <w:rsid w:val="00F10325"/>
    <w:rsid w:val="00F1055B"/>
    <w:rsid w:val="00F108E6"/>
    <w:rsid w:val="00F1122D"/>
    <w:rsid w:val="00F115E8"/>
    <w:rsid w:val="00F116E3"/>
    <w:rsid w:val="00F11A5D"/>
    <w:rsid w:val="00F1206E"/>
    <w:rsid w:val="00F1209A"/>
    <w:rsid w:val="00F122E2"/>
    <w:rsid w:val="00F13606"/>
    <w:rsid w:val="00F13669"/>
    <w:rsid w:val="00F14A0D"/>
    <w:rsid w:val="00F14A1A"/>
    <w:rsid w:val="00F14B5E"/>
    <w:rsid w:val="00F14CB6"/>
    <w:rsid w:val="00F15690"/>
    <w:rsid w:val="00F16688"/>
    <w:rsid w:val="00F17863"/>
    <w:rsid w:val="00F17993"/>
    <w:rsid w:val="00F179F9"/>
    <w:rsid w:val="00F17D2F"/>
    <w:rsid w:val="00F17D78"/>
    <w:rsid w:val="00F17E8C"/>
    <w:rsid w:val="00F20A9E"/>
    <w:rsid w:val="00F20DF8"/>
    <w:rsid w:val="00F216EA"/>
    <w:rsid w:val="00F21D97"/>
    <w:rsid w:val="00F21F58"/>
    <w:rsid w:val="00F2295F"/>
    <w:rsid w:val="00F22C80"/>
    <w:rsid w:val="00F23286"/>
    <w:rsid w:val="00F23546"/>
    <w:rsid w:val="00F235CA"/>
    <w:rsid w:val="00F2376D"/>
    <w:rsid w:val="00F245C8"/>
    <w:rsid w:val="00F24A00"/>
    <w:rsid w:val="00F250F8"/>
    <w:rsid w:val="00F252FC"/>
    <w:rsid w:val="00F256A0"/>
    <w:rsid w:val="00F2583C"/>
    <w:rsid w:val="00F26172"/>
    <w:rsid w:val="00F26EE0"/>
    <w:rsid w:val="00F270CE"/>
    <w:rsid w:val="00F271A8"/>
    <w:rsid w:val="00F272ED"/>
    <w:rsid w:val="00F27645"/>
    <w:rsid w:val="00F27F07"/>
    <w:rsid w:val="00F30298"/>
    <w:rsid w:val="00F30EEC"/>
    <w:rsid w:val="00F311A4"/>
    <w:rsid w:val="00F31352"/>
    <w:rsid w:val="00F323CF"/>
    <w:rsid w:val="00F32C7E"/>
    <w:rsid w:val="00F32CDE"/>
    <w:rsid w:val="00F330B5"/>
    <w:rsid w:val="00F33237"/>
    <w:rsid w:val="00F333F6"/>
    <w:rsid w:val="00F334EB"/>
    <w:rsid w:val="00F33688"/>
    <w:rsid w:val="00F34663"/>
    <w:rsid w:val="00F356C9"/>
    <w:rsid w:val="00F3593F"/>
    <w:rsid w:val="00F35CF9"/>
    <w:rsid w:val="00F35E1E"/>
    <w:rsid w:val="00F35FBE"/>
    <w:rsid w:val="00F367FD"/>
    <w:rsid w:val="00F36C91"/>
    <w:rsid w:val="00F37127"/>
    <w:rsid w:val="00F40035"/>
    <w:rsid w:val="00F4059B"/>
    <w:rsid w:val="00F41303"/>
    <w:rsid w:val="00F41BD0"/>
    <w:rsid w:val="00F41E07"/>
    <w:rsid w:val="00F41FBE"/>
    <w:rsid w:val="00F424BC"/>
    <w:rsid w:val="00F42604"/>
    <w:rsid w:val="00F426F0"/>
    <w:rsid w:val="00F42D83"/>
    <w:rsid w:val="00F42E1D"/>
    <w:rsid w:val="00F42FAF"/>
    <w:rsid w:val="00F43451"/>
    <w:rsid w:val="00F438D5"/>
    <w:rsid w:val="00F44580"/>
    <w:rsid w:val="00F45153"/>
    <w:rsid w:val="00F4522E"/>
    <w:rsid w:val="00F45505"/>
    <w:rsid w:val="00F45CE3"/>
    <w:rsid w:val="00F45E55"/>
    <w:rsid w:val="00F47067"/>
    <w:rsid w:val="00F478B9"/>
    <w:rsid w:val="00F50BA6"/>
    <w:rsid w:val="00F51C23"/>
    <w:rsid w:val="00F51D2E"/>
    <w:rsid w:val="00F51ECA"/>
    <w:rsid w:val="00F52134"/>
    <w:rsid w:val="00F52907"/>
    <w:rsid w:val="00F52AF3"/>
    <w:rsid w:val="00F52C83"/>
    <w:rsid w:val="00F52E4A"/>
    <w:rsid w:val="00F52E7D"/>
    <w:rsid w:val="00F53140"/>
    <w:rsid w:val="00F53236"/>
    <w:rsid w:val="00F53893"/>
    <w:rsid w:val="00F54800"/>
    <w:rsid w:val="00F54F2E"/>
    <w:rsid w:val="00F55526"/>
    <w:rsid w:val="00F555CE"/>
    <w:rsid w:val="00F557D3"/>
    <w:rsid w:val="00F55826"/>
    <w:rsid w:val="00F55AF0"/>
    <w:rsid w:val="00F55CF9"/>
    <w:rsid w:val="00F55E64"/>
    <w:rsid w:val="00F56BC4"/>
    <w:rsid w:val="00F575EF"/>
    <w:rsid w:val="00F57BE9"/>
    <w:rsid w:val="00F57EB1"/>
    <w:rsid w:val="00F57FC7"/>
    <w:rsid w:val="00F6043E"/>
    <w:rsid w:val="00F60F24"/>
    <w:rsid w:val="00F61B25"/>
    <w:rsid w:val="00F61B33"/>
    <w:rsid w:val="00F6211D"/>
    <w:rsid w:val="00F627CC"/>
    <w:rsid w:val="00F62871"/>
    <w:rsid w:val="00F6294F"/>
    <w:rsid w:val="00F63172"/>
    <w:rsid w:val="00F632E8"/>
    <w:rsid w:val="00F634FC"/>
    <w:rsid w:val="00F63A0D"/>
    <w:rsid w:val="00F63DAE"/>
    <w:rsid w:val="00F641CF"/>
    <w:rsid w:val="00F6447F"/>
    <w:rsid w:val="00F64785"/>
    <w:rsid w:val="00F65333"/>
    <w:rsid w:val="00F65B17"/>
    <w:rsid w:val="00F65B4A"/>
    <w:rsid w:val="00F663C0"/>
    <w:rsid w:val="00F676B0"/>
    <w:rsid w:val="00F7028E"/>
    <w:rsid w:val="00F70607"/>
    <w:rsid w:val="00F709EE"/>
    <w:rsid w:val="00F70C4B"/>
    <w:rsid w:val="00F71B1D"/>
    <w:rsid w:val="00F7205F"/>
    <w:rsid w:val="00F726E5"/>
    <w:rsid w:val="00F732FC"/>
    <w:rsid w:val="00F7376A"/>
    <w:rsid w:val="00F743A6"/>
    <w:rsid w:val="00F748E7"/>
    <w:rsid w:val="00F74EE8"/>
    <w:rsid w:val="00F751C5"/>
    <w:rsid w:val="00F7548A"/>
    <w:rsid w:val="00F7555C"/>
    <w:rsid w:val="00F75705"/>
    <w:rsid w:val="00F75B24"/>
    <w:rsid w:val="00F75E36"/>
    <w:rsid w:val="00F76800"/>
    <w:rsid w:val="00F76869"/>
    <w:rsid w:val="00F76881"/>
    <w:rsid w:val="00F7694A"/>
    <w:rsid w:val="00F76B1C"/>
    <w:rsid w:val="00F76F19"/>
    <w:rsid w:val="00F7721B"/>
    <w:rsid w:val="00F775FD"/>
    <w:rsid w:val="00F8043D"/>
    <w:rsid w:val="00F810C1"/>
    <w:rsid w:val="00F81C98"/>
    <w:rsid w:val="00F82066"/>
    <w:rsid w:val="00F8241F"/>
    <w:rsid w:val="00F825C8"/>
    <w:rsid w:val="00F82A4F"/>
    <w:rsid w:val="00F82C8E"/>
    <w:rsid w:val="00F82E48"/>
    <w:rsid w:val="00F83552"/>
    <w:rsid w:val="00F83AD3"/>
    <w:rsid w:val="00F83C76"/>
    <w:rsid w:val="00F84116"/>
    <w:rsid w:val="00F851B6"/>
    <w:rsid w:val="00F85980"/>
    <w:rsid w:val="00F8692B"/>
    <w:rsid w:val="00F8696F"/>
    <w:rsid w:val="00F86B69"/>
    <w:rsid w:val="00F86DC0"/>
    <w:rsid w:val="00F8789A"/>
    <w:rsid w:val="00F9042A"/>
    <w:rsid w:val="00F90BC3"/>
    <w:rsid w:val="00F91A9B"/>
    <w:rsid w:val="00F923DE"/>
    <w:rsid w:val="00F92C31"/>
    <w:rsid w:val="00F9313E"/>
    <w:rsid w:val="00F939D4"/>
    <w:rsid w:val="00F94279"/>
    <w:rsid w:val="00F9444E"/>
    <w:rsid w:val="00F9468F"/>
    <w:rsid w:val="00F94751"/>
    <w:rsid w:val="00F949B0"/>
    <w:rsid w:val="00F94D66"/>
    <w:rsid w:val="00F94DF5"/>
    <w:rsid w:val="00F94EC7"/>
    <w:rsid w:val="00F951D5"/>
    <w:rsid w:val="00F95E97"/>
    <w:rsid w:val="00F96A91"/>
    <w:rsid w:val="00F96BF4"/>
    <w:rsid w:val="00F96CE5"/>
    <w:rsid w:val="00F97658"/>
    <w:rsid w:val="00F9799C"/>
    <w:rsid w:val="00F97B58"/>
    <w:rsid w:val="00FA01D1"/>
    <w:rsid w:val="00FA1231"/>
    <w:rsid w:val="00FA1BCA"/>
    <w:rsid w:val="00FA202F"/>
    <w:rsid w:val="00FA2BA8"/>
    <w:rsid w:val="00FA2F61"/>
    <w:rsid w:val="00FA3465"/>
    <w:rsid w:val="00FA39D3"/>
    <w:rsid w:val="00FA468B"/>
    <w:rsid w:val="00FA5243"/>
    <w:rsid w:val="00FA5710"/>
    <w:rsid w:val="00FA645D"/>
    <w:rsid w:val="00FA69DD"/>
    <w:rsid w:val="00FA6A2B"/>
    <w:rsid w:val="00FA6B04"/>
    <w:rsid w:val="00FA6BDC"/>
    <w:rsid w:val="00FA6F08"/>
    <w:rsid w:val="00FA7512"/>
    <w:rsid w:val="00FA7F52"/>
    <w:rsid w:val="00FB0398"/>
    <w:rsid w:val="00FB07D4"/>
    <w:rsid w:val="00FB0D43"/>
    <w:rsid w:val="00FB0F70"/>
    <w:rsid w:val="00FB1179"/>
    <w:rsid w:val="00FB13BC"/>
    <w:rsid w:val="00FB1619"/>
    <w:rsid w:val="00FB1F92"/>
    <w:rsid w:val="00FB21CA"/>
    <w:rsid w:val="00FB2969"/>
    <w:rsid w:val="00FB2DD9"/>
    <w:rsid w:val="00FB3320"/>
    <w:rsid w:val="00FB3ED3"/>
    <w:rsid w:val="00FB40FE"/>
    <w:rsid w:val="00FB41A1"/>
    <w:rsid w:val="00FB4373"/>
    <w:rsid w:val="00FB5162"/>
    <w:rsid w:val="00FB51E1"/>
    <w:rsid w:val="00FB56C1"/>
    <w:rsid w:val="00FB5916"/>
    <w:rsid w:val="00FB69DA"/>
    <w:rsid w:val="00FB7999"/>
    <w:rsid w:val="00FB7DBD"/>
    <w:rsid w:val="00FB7FBA"/>
    <w:rsid w:val="00FB7FCF"/>
    <w:rsid w:val="00FC023B"/>
    <w:rsid w:val="00FC02DE"/>
    <w:rsid w:val="00FC02EF"/>
    <w:rsid w:val="00FC12A0"/>
    <w:rsid w:val="00FC1394"/>
    <w:rsid w:val="00FC1B01"/>
    <w:rsid w:val="00FC22CB"/>
    <w:rsid w:val="00FC344B"/>
    <w:rsid w:val="00FC3A2C"/>
    <w:rsid w:val="00FC3EAA"/>
    <w:rsid w:val="00FC3F8E"/>
    <w:rsid w:val="00FC4014"/>
    <w:rsid w:val="00FC51ED"/>
    <w:rsid w:val="00FC5455"/>
    <w:rsid w:val="00FC548C"/>
    <w:rsid w:val="00FC6BD5"/>
    <w:rsid w:val="00FC6DAC"/>
    <w:rsid w:val="00FC72E3"/>
    <w:rsid w:val="00FC7DDE"/>
    <w:rsid w:val="00FD03AF"/>
    <w:rsid w:val="00FD079D"/>
    <w:rsid w:val="00FD139F"/>
    <w:rsid w:val="00FD17C5"/>
    <w:rsid w:val="00FD205C"/>
    <w:rsid w:val="00FD23D4"/>
    <w:rsid w:val="00FD252F"/>
    <w:rsid w:val="00FD2A33"/>
    <w:rsid w:val="00FD329C"/>
    <w:rsid w:val="00FD3320"/>
    <w:rsid w:val="00FD3615"/>
    <w:rsid w:val="00FD39BD"/>
    <w:rsid w:val="00FD45A1"/>
    <w:rsid w:val="00FD4F97"/>
    <w:rsid w:val="00FD552E"/>
    <w:rsid w:val="00FD55B3"/>
    <w:rsid w:val="00FD5DAD"/>
    <w:rsid w:val="00FD6A15"/>
    <w:rsid w:val="00FD6B8A"/>
    <w:rsid w:val="00FD6F46"/>
    <w:rsid w:val="00FD7039"/>
    <w:rsid w:val="00FD71E8"/>
    <w:rsid w:val="00FD74F6"/>
    <w:rsid w:val="00FD7D8C"/>
    <w:rsid w:val="00FE0414"/>
    <w:rsid w:val="00FE0DD7"/>
    <w:rsid w:val="00FE0EA7"/>
    <w:rsid w:val="00FE11DF"/>
    <w:rsid w:val="00FE165C"/>
    <w:rsid w:val="00FE18CA"/>
    <w:rsid w:val="00FE1DB7"/>
    <w:rsid w:val="00FE1F41"/>
    <w:rsid w:val="00FE1FD9"/>
    <w:rsid w:val="00FE2AB0"/>
    <w:rsid w:val="00FE32CB"/>
    <w:rsid w:val="00FE42F8"/>
    <w:rsid w:val="00FE4348"/>
    <w:rsid w:val="00FE4C97"/>
    <w:rsid w:val="00FE4F44"/>
    <w:rsid w:val="00FE5570"/>
    <w:rsid w:val="00FE5B87"/>
    <w:rsid w:val="00FE607A"/>
    <w:rsid w:val="00FE685C"/>
    <w:rsid w:val="00FE68C5"/>
    <w:rsid w:val="00FE6930"/>
    <w:rsid w:val="00FE69D5"/>
    <w:rsid w:val="00FE6BE9"/>
    <w:rsid w:val="00FE7889"/>
    <w:rsid w:val="00FE792D"/>
    <w:rsid w:val="00FE7FA8"/>
    <w:rsid w:val="00FF01B6"/>
    <w:rsid w:val="00FF065F"/>
    <w:rsid w:val="00FF0962"/>
    <w:rsid w:val="00FF11B2"/>
    <w:rsid w:val="00FF1507"/>
    <w:rsid w:val="00FF1795"/>
    <w:rsid w:val="00FF1B03"/>
    <w:rsid w:val="00FF1C61"/>
    <w:rsid w:val="00FF2BBE"/>
    <w:rsid w:val="00FF3165"/>
    <w:rsid w:val="00FF36EB"/>
    <w:rsid w:val="00FF393F"/>
    <w:rsid w:val="00FF3BA2"/>
    <w:rsid w:val="00FF3BED"/>
    <w:rsid w:val="00FF47E3"/>
    <w:rsid w:val="00FF4C53"/>
    <w:rsid w:val="00FF4E2C"/>
    <w:rsid w:val="00FF4F0B"/>
    <w:rsid w:val="00FF50A2"/>
    <w:rsid w:val="00FF5377"/>
    <w:rsid w:val="00FF5785"/>
    <w:rsid w:val="00FF5A0E"/>
    <w:rsid w:val="00FF5D6C"/>
    <w:rsid w:val="00FF5FAB"/>
    <w:rsid w:val="00FF75B9"/>
    <w:rsid w:val="00FF76FF"/>
    <w:rsid w:val="00FF7758"/>
    <w:rsid w:val="00FF794B"/>
    <w:rsid w:val="00FF797B"/>
    <w:rsid w:val="00FF7DC7"/>
    <w:rsid w:val="015434DB"/>
    <w:rsid w:val="019CF875"/>
    <w:rsid w:val="01A1B6E7"/>
    <w:rsid w:val="01C9D627"/>
    <w:rsid w:val="01E61A7B"/>
    <w:rsid w:val="01F31E94"/>
    <w:rsid w:val="020DEB4D"/>
    <w:rsid w:val="02754F72"/>
    <w:rsid w:val="02B68A06"/>
    <w:rsid w:val="02D8683C"/>
    <w:rsid w:val="02E8DDE2"/>
    <w:rsid w:val="02EEBCE6"/>
    <w:rsid w:val="03069F46"/>
    <w:rsid w:val="0337C382"/>
    <w:rsid w:val="033AFFA7"/>
    <w:rsid w:val="0344E349"/>
    <w:rsid w:val="038FCBB4"/>
    <w:rsid w:val="0396DB80"/>
    <w:rsid w:val="0419B992"/>
    <w:rsid w:val="045EEB68"/>
    <w:rsid w:val="04B08350"/>
    <w:rsid w:val="04BDDB2A"/>
    <w:rsid w:val="04D49937"/>
    <w:rsid w:val="05292BBF"/>
    <w:rsid w:val="05598A17"/>
    <w:rsid w:val="0570A0F5"/>
    <w:rsid w:val="0582F3F2"/>
    <w:rsid w:val="059D7AFD"/>
    <w:rsid w:val="05A3950C"/>
    <w:rsid w:val="061CEDB7"/>
    <w:rsid w:val="0629D5DD"/>
    <w:rsid w:val="064E3839"/>
    <w:rsid w:val="06850638"/>
    <w:rsid w:val="068BF972"/>
    <w:rsid w:val="06BE80C4"/>
    <w:rsid w:val="06F7963E"/>
    <w:rsid w:val="06FC1BD4"/>
    <w:rsid w:val="06FFDA7A"/>
    <w:rsid w:val="075CCAD6"/>
    <w:rsid w:val="078609B2"/>
    <w:rsid w:val="0788706B"/>
    <w:rsid w:val="079D7480"/>
    <w:rsid w:val="07D14EFD"/>
    <w:rsid w:val="07D4BBCD"/>
    <w:rsid w:val="07D6597F"/>
    <w:rsid w:val="081B3E1A"/>
    <w:rsid w:val="0862C4BF"/>
    <w:rsid w:val="08786765"/>
    <w:rsid w:val="088D328B"/>
    <w:rsid w:val="08C7947F"/>
    <w:rsid w:val="08F1AACB"/>
    <w:rsid w:val="090CADC5"/>
    <w:rsid w:val="09774B64"/>
    <w:rsid w:val="097B0036"/>
    <w:rsid w:val="0993FFCE"/>
    <w:rsid w:val="09988CB6"/>
    <w:rsid w:val="099AC7C9"/>
    <w:rsid w:val="09ECF4A7"/>
    <w:rsid w:val="09ED9BCF"/>
    <w:rsid w:val="09EDD938"/>
    <w:rsid w:val="0A1BFDF2"/>
    <w:rsid w:val="0A1E53DA"/>
    <w:rsid w:val="0A230E9F"/>
    <w:rsid w:val="0A340AD9"/>
    <w:rsid w:val="0A525554"/>
    <w:rsid w:val="0A7FBBC9"/>
    <w:rsid w:val="0AC10473"/>
    <w:rsid w:val="0AE159AA"/>
    <w:rsid w:val="0AEF7FD4"/>
    <w:rsid w:val="0B2FA7BE"/>
    <w:rsid w:val="0B2FE9CD"/>
    <w:rsid w:val="0B4E88BE"/>
    <w:rsid w:val="0B86CCCA"/>
    <w:rsid w:val="0B87C8E9"/>
    <w:rsid w:val="0B9B3A62"/>
    <w:rsid w:val="0BAE2A68"/>
    <w:rsid w:val="0C0CFC02"/>
    <w:rsid w:val="0C0F62BB"/>
    <w:rsid w:val="0C45C51D"/>
    <w:rsid w:val="0C478A65"/>
    <w:rsid w:val="0C51F2F1"/>
    <w:rsid w:val="0C5A959C"/>
    <w:rsid w:val="0C82AF19"/>
    <w:rsid w:val="0CEF2E2C"/>
    <w:rsid w:val="0D081CE1"/>
    <w:rsid w:val="0D4806D6"/>
    <w:rsid w:val="0D507D0D"/>
    <w:rsid w:val="0D5B1D04"/>
    <w:rsid w:val="0D6A477A"/>
    <w:rsid w:val="0DA59A9D"/>
    <w:rsid w:val="0DB316CE"/>
    <w:rsid w:val="0DCED979"/>
    <w:rsid w:val="0DD4F504"/>
    <w:rsid w:val="0DE35E0B"/>
    <w:rsid w:val="0E1BAE79"/>
    <w:rsid w:val="0E21BA19"/>
    <w:rsid w:val="0E37262E"/>
    <w:rsid w:val="0E4FC0C0"/>
    <w:rsid w:val="0E80B882"/>
    <w:rsid w:val="0EBA176E"/>
    <w:rsid w:val="0ED508A5"/>
    <w:rsid w:val="0ED95073"/>
    <w:rsid w:val="0EE7E185"/>
    <w:rsid w:val="0F008072"/>
    <w:rsid w:val="0F1F40F9"/>
    <w:rsid w:val="0F80DCDF"/>
    <w:rsid w:val="10027890"/>
    <w:rsid w:val="1037B35D"/>
    <w:rsid w:val="104087EC"/>
    <w:rsid w:val="106D3F2C"/>
    <w:rsid w:val="10733379"/>
    <w:rsid w:val="1097ACF8"/>
    <w:rsid w:val="10B2361B"/>
    <w:rsid w:val="10BFE292"/>
    <w:rsid w:val="10D1E416"/>
    <w:rsid w:val="10FD3649"/>
    <w:rsid w:val="10FEFB30"/>
    <w:rsid w:val="11362E2F"/>
    <w:rsid w:val="1165D091"/>
    <w:rsid w:val="12043A63"/>
    <w:rsid w:val="1223D66A"/>
    <w:rsid w:val="1223F4C1"/>
    <w:rsid w:val="122752C7"/>
    <w:rsid w:val="122BB962"/>
    <w:rsid w:val="12549241"/>
    <w:rsid w:val="125C2D96"/>
    <w:rsid w:val="129E3A22"/>
    <w:rsid w:val="12AEE79D"/>
    <w:rsid w:val="12C5DC0C"/>
    <w:rsid w:val="134C765B"/>
    <w:rsid w:val="137DD904"/>
    <w:rsid w:val="13812CB4"/>
    <w:rsid w:val="13B7411F"/>
    <w:rsid w:val="13C7612F"/>
    <w:rsid w:val="13D145F8"/>
    <w:rsid w:val="13EDEB82"/>
    <w:rsid w:val="14115096"/>
    <w:rsid w:val="142499A0"/>
    <w:rsid w:val="14272688"/>
    <w:rsid w:val="14600724"/>
    <w:rsid w:val="146777F8"/>
    <w:rsid w:val="14E599CC"/>
    <w:rsid w:val="1508B9A5"/>
    <w:rsid w:val="1510FFF6"/>
    <w:rsid w:val="1519A71A"/>
    <w:rsid w:val="153F1CB8"/>
    <w:rsid w:val="15918FD8"/>
    <w:rsid w:val="159693FA"/>
    <w:rsid w:val="15BD5E6A"/>
    <w:rsid w:val="15C06A01"/>
    <w:rsid w:val="15DE0EAB"/>
    <w:rsid w:val="15E306D9"/>
    <w:rsid w:val="160A7822"/>
    <w:rsid w:val="1641D6EA"/>
    <w:rsid w:val="166341C4"/>
    <w:rsid w:val="169A1EDB"/>
    <w:rsid w:val="16ED2FA2"/>
    <w:rsid w:val="16F5D24D"/>
    <w:rsid w:val="16FC061E"/>
    <w:rsid w:val="17017247"/>
    <w:rsid w:val="1703FE8E"/>
    <w:rsid w:val="170E98DD"/>
    <w:rsid w:val="17150D55"/>
    <w:rsid w:val="17354CC4"/>
    <w:rsid w:val="176A119D"/>
    <w:rsid w:val="17C45178"/>
    <w:rsid w:val="18095C90"/>
    <w:rsid w:val="184CFD65"/>
    <w:rsid w:val="184E537F"/>
    <w:rsid w:val="189E9B90"/>
    <w:rsid w:val="18B12FD6"/>
    <w:rsid w:val="18D02106"/>
    <w:rsid w:val="18F840A2"/>
    <w:rsid w:val="19141BD6"/>
    <w:rsid w:val="192EA4F9"/>
    <w:rsid w:val="1955541F"/>
    <w:rsid w:val="19869491"/>
    <w:rsid w:val="19B1830B"/>
    <w:rsid w:val="19EDCDC9"/>
    <w:rsid w:val="1A2739F2"/>
    <w:rsid w:val="1A679C4E"/>
    <w:rsid w:val="1A6FF64F"/>
    <w:rsid w:val="1A73C7A0"/>
    <w:rsid w:val="1AA0867D"/>
    <w:rsid w:val="1AD43B11"/>
    <w:rsid w:val="1AEDABA5"/>
    <w:rsid w:val="1AFC80D9"/>
    <w:rsid w:val="1B15E429"/>
    <w:rsid w:val="1B32E9A9"/>
    <w:rsid w:val="1B4065DA"/>
    <w:rsid w:val="1B67C48F"/>
    <w:rsid w:val="1B732DB1"/>
    <w:rsid w:val="1B75CDA0"/>
    <w:rsid w:val="1B88351F"/>
    <w:rsid w:val="1B9054AE"/>
    <w:rsid w:val="1BE1B4B2"/>
    <w:rsid w:val="1C4DB4D6"/>
    <w:rsid w:val="1C732A74"/>
    <w:rsid w:val="1C8EC422"/>
    <w:rsid w:val="1C9003D2"/>
    <w:rsid w:val="1CC07535"/>
    <w:rsid w:val="1CC2EE13"/>
    <w:rsid w:val="1CC525BF"/>
    <w:rsid w:val="1D6C7017"/>
    <w:rsid w:val="1D7437C2"/>
    <w:rsid w:val="1D88E009"/>
    <w:rsid w:val="1D968A81"/>
    <w:rsid w:val="1DA6FE64"/>
    <w:rsid w:val="1DA6FF99"/>
    <w:rsid w:val="1DAD8F27"/>
    <w:rsid w:val="1DCDD6F8"/>
    <w:rsid w:val="1DDD6136"/>
    <w:rsid w:val="1DF5101B"/>
    <w:rsid w:val="1E365733"/>
    <w:rsid w:val="1E5F75B7"/>
    <w:rsid w:val="1E6572DD"/>
    <w:rsid w:val="1E6D07AE"/>
    <w:rsid w:val="1E7D9F1B"/>
    <w:rsid w:val="1E99802B"/>
    <w:rsid w:val="1EADD0C1"/>
    <w:rsid w:val="1EBBFEBC"/>
    <w:rsid w:val="1EBEF5C9"/>
    <w:rsid w:val="1EFDF86B"/>
    <w:rsid w:val="1F0A5EBE"/>
    <w:rsid w:val="1F12C9AF"/>
    <w:rsid w:val="1F286637"/>
    <w:rsid w:val="1F3BDF8E"/>
    <w:rsid w:val="1F441DBA"/>
    <w:rsid w:val="1F5267E6"/>
    <w:rsid w:val="1F699E80"/>
    <w:rsid w:val="1F6F566C"/>
    <w:rsid w:val="1F90AA13"/>
    <w:rsid w:val="1F95627A"/>
    <w:rsid w:val="1FB7381A"/>
    <w:rsid w:val="1FC1B556"/>
    <w:rsid w:val="1FE31AD5"/>
    <w:rsid w:val="1FE92A56"/>
    <w:rsid w:val="206A2C6D"/>
    <w:rsid w:val="208D5AED"/>
    <w:rsid w:val="20956C43"/>
    <w:rsid w:val="20C1F760"/>
    <w:rsid w:val="20E5D740"/>
    <w:rsid w:val="20EACA4A"/>
    <w:rsid w:val="2102571F"/>
    <w:rsid w:val="2135069B"/>
    <w:rsid w:val="21440BE1"/>
    <w:rsid w:val="21518812"/>
    <w:rsid w:val="2197917D"/>
    <w:rsid w:val="21AC9997"/>
    <w:rsid w:val="220FFB56"/>
    <w:rsid w:val="222EFBF9"/>
    <w:rsid w:val="225AEF6B"/>
    <w:rsid w:val="226B276B"/>
    <w:rsid w:val="2280E6F8"/>
    <w:rsid w:val="2281C6CA"/>
    <w:rsid w:val="228774D5"/>
    <w:rsid w:val="2289D9C6"/>
    <w:rsid w:val="22B3C7B1"/>
    <w:rsid w:val="231D08E0"/>
    <w:rsid w:val="232D4406"/>
    <w:rsid w:val="23ABD311"/>
    <w:rsid w:val="23B792F2"/>
    <w:rsid w:val="242B1802"/>
    <w:rsid w:val="243998FE"/>
    <w:rsid w:val="244CBFBC"/>
    <w:rsid w:val="2457E912"/>
    <w:rsid w:val="2470842D"/>
    <w:rsid w:val="248EC153"/>
    <w:rsid w:val="249A967C"/>
    <w:rsid w:val="249D2632"/>
    <w:rsid w:val="24C3D558"/>
    <w:rsid w:val="24E21424"/>
    <w:rsid w:val="250F1AA3"/>
    <w:rsid w:val="25251AA9"/>
    <w:rsid w:val="262A7E43"/>
    <w:rsid w:val="263C99A2"/>
    <w:rsid w:val="26644D50"/>
    <w:rsid w:val="26781286"/>
    <w:rsid w:val="26CA50BE"/>
    <w:rsid w:val="26D1325C"/>
    <w:rsid w:val="26E8F187"/>
    <w:rsid w:val="270E6725"/>
    <w:rsid w:val="27120766"/>
    <w:rsid w:val="27442613"/>
    <w:rsid w:val="278CA8D7"/>
    <w:rsid w:val="27A5D134"/>
    <w:rsid w:val="2865E505"/>
    <w:rsid w:val="2885E68B"/>
    <w:rsid w:val="289E3D7D"/>
    <w:rsid w:val="28A1E02E"/>
    <w:rsid w:val="28BBEB70"/>
    <w:rsid w:val="28CFD42C"/>
    <w:rsid w:val="2918BA2E"/>
    <w:rsid w:val="295A327A"/>
    <w:rsid w:val="29742EBD"/>
    <w:rsid w:val="29C0FF09"/>
    <w:rsid w:val="29F94B54"/>
    <w:rsid w:val="2A0419C1"/>
    <w:rsid w:val="2A326DBE"/>
    <w:rsid w:val="2A4DB375"/>
    <w:rsid w:val="2A4E0BAC"/>
    <w:rsid w:val="2A5026BD"/>
    <w:rsid w:val="2A55D4B3"/>
    <w:rsid w:val="2ABAAAB5"/>
    <w:rsid w:val="2AD2BD0D"/>
    <w:rsid w:val="2AE2E7DD"/>
    <w:rsid w:val="2B0C7AB4"/>
    <w:rsid w:val="2B1C1D6C"/>
    <w:rsid w:val="2B25B953"/>
    <w:rsid w:val="2B2FFA3C"/>
    <w:rsid w:val="2B7AD052"/>
    <w:rsid w:val="2B8C18EE"/>
    <w:rsid w:val="2B8FAB6A"/>
    <w:rsid w:val="2B9B4DC2"/>
    <w:rsid w:val="2B9F59D8"/>
    <w:rsid w:val="2BB901C7"/>
    <w:rsid w:val="2BC71C54"/>
    <w:rsid w:val="2BD97BCE"/>
    <w:rsid w:val="2BE9739D"/>
    <w:rsid w:val="2BF2C1E9"/>
    <w:rsid w:val="2C100F52"/>
    <w:rsid w:val="2C281357"/>
    <w:rsid w:val="2C298297"/>
    <w:rsid w:val="2C6E1A75"/>
    <w:rsid w:val="2C70BE54"/>
    <w:rsid w:val="2C70FFDA"/>
    <w:rsid w:val="2C734E0A"/>
    <w:rsid w:val="2C7EB83E"/>
    <w:rsid w:val="2CB1352D"/>
    <w:rsid w:val="2CE001B5"/>
    <w:rsid w:val="2D3F0AAE"/>
    <w:rsid w:val="2D4402DC"/>
    <w:rsid w:val="2D443A69"/>
    <w:rsid w:val="2D7524A6"/>
    <w:rsid w:val="2DD1ECC9"/>
    <w:rsid w:val="2E02DE34"/>
    <w:rsid w:val="2E1A889F"/>
    <w:rsid w:val="2E2231F6"/>
    <w:rsid w:val="2E3A9E02"/>
    <w:rsid w:val="2E76B4BA"/>
    <w:rsid w:val="2E7B752C"/>
    <w:rsid w:val="2E81BDC5"/>
    <w:rsid w:val="2E821E4F"/>
    <w:rsid w:val="2EDAB65E"/>
    <w:rsid w:val="2EF96041"/>
    <w:rsid w:val="2F212498"/>
    <w:rsid w:val="2F3053CE"/>
    <w:rsid w:val="2F585373"/>
    <w:rsid w:val="2F5F1CA1"/>
    <w:rsid w:val="2F676FD8"/>
    <w:rsid w:val="2F738D20"/>
    <w:rsid w:val="2F7CD8CF"/>
    <w:rsid w:val="2FA89A25"/>
    <w:rsid w:val="2FB14A0B"/>
    <w:rsid w:val="2FCA1EE7"/>
    <w:rsid w:val="2FD22141"/>
    <w:rsid w:val="300B24C5"/>
    <w:rsid w:val="300F15D6"/>
    <w:rsid w:val="3023E71A"/>
    <w:rsid w:val="30523D84"/>
    <w:rsid w:val="3059F657"/>
    <w:rsid w:val="30BC567D"/>
    <w:rsid w:val="30BEDDF9"/>
    <w:rsid w:val="30D70D59"/>
    <w:rsid w:val="30F7B0A4"/>
    <w:rsid w:val="3120EF80"/>
    <w:rsid w:val="314D1A6C"/>
    <w:rsid w:val="3151073A"/>
    <w:rsid w:val="3192B120"/>
    <w:rsid w:val="31D6A158"/>
    <w:rsid w:val="31F51763"/>
    <w:rsid w:val="31F622A9"/>
    <w:rsid w:val="320C2D75"/>
    <w:rsid w:val="321780A1"/>
    <w:rsid w:val="322BF766"/>
    <w:rsid w:val="32538B1D"/>
    <w:rsid w:val="327CE85E"/>
    <w:rsid w:val="32DF03B9"/>
    <w:rsid w:val="32F407CE"/>
    <w:rsid w:val="32F94182"/>
    <w:rsid w:val="32FAEC73"/>
    <w:rsid w:val="3378D545"/>
    <w:rsid w:val="33B939A8"/>
    <w:rsid w:val="33F495BB"/>
    <w:rsid w:val="341B6C1F"/>
    <w:rsid w:val="3456BF42"/>
    <w:rsid w:val="346E30F5"/>
    <w:rsid w:val="3470BB85"/>
    <w:rsid w:val="34AAD96A"/>
    <w:rsid w:val="34E83504"/>
    <w:rsid w:val="34F934BD"/>
    <w:rsid w:val="351C8799"/>
    <w:rsid w:val="354DBFA2"/>
    <w:rsid w:val="3551A572"/>
    <w:rsid w:val="3554FB8A"/>
    <w:rsid w:val="35729AFA"/>
    <w:rsid w:val="3590661C"/>
    <w:rsid w:val="359A8B27"/>
    <w:rsid w:val="35C399E3"/>
    <w:rsid w:val="35EE6627"/>
    <w:rsid w:val="35F4DF92"/>
    <w:rsid w:val="36039ED7"/>
    <w:rsid w:val="369658BB"/>
    <w:rsid w:val="369EEB23"/>
    <w:rsid w:val="36AB4C03"/>
    <w:rsid w:val="36AECA74"/>
    <w:rsid w:val="36AED7D8"/>
    <w:rsid w:val="376175F3"/>
    <w:rsid w:val="3775CF1F"/>
    <w:rsid w:val="3776742C"/>
    <w:rsid w:val="37793C8F"/>
    <w:rsid w:val="37829A31"/>
    <w:rsid w:val="37A7E3E5"/>
    <w:rsid w:val="37F8571E"/>
    <w:rsid w:val="380744E1"/>
    <w:rsid w:val="3822DE8F"/>
    <w:rsid w:val="3828328B"/>
    <w:rsid w:val="383397BD"/>
    <w:rsid w:val="38395475"/>
    <w:rsid w:val="3864AD55"/>
    <w:rsid w:val="386E1170"/>
    <w:rsid w:val="38EA831D"/>
    <w:rsid w:val="38EB3367"/>
    <w:rsid w:val="39949CF2"/>
    <w:rsid w:val="39B91671"/>
    <w:rsid w:val="39E6C382"/>
    <w:rsid w:val="39F03EFE"/>
    <w:rsid w:val="39F39024"/>
    <w:rsid w:val="3A156E5A"/>
    <w:rsid w:val="3A55E08A"/>
    <w:rsid w:val="3A9C9B43"/>
    <w:rsid w:val="3AA6E41C"/>
    <w:rsid w:val="3AAC409E"/>
    <w:rsid w:val="3B18D88D"/>
    <w:rsid w:val="3B4ACD91"/>
    <w:rsid w:val="3B8B17E6"/>
    <w:rsid w:val="3BA16231"/>
    <w:rsid w:val="3BB3FDF0"/>
    <w:rsid w:val="3BC28DFE"/>
    <w:rsid w:val="3BD0FD75"/>
    <w:rsid w:val="3BD556AA"/>
    <w:rsid w:val="3BE8F6E2"/>
    <w:rsid w:val="3C23CAA4"/>
    <w:rsid w:val="3C80BB00"/>
    <w:rsid w:val="3CE85E33"/>
    <w:rsid w:val="3D631F45"/>
    <w:rsid w:val="3D6F769E"/>
    <w:rsid w:val="3D7B4191"/>
    <w:rsid w:val="3D866998"/>
    <w:rsid w:val="3E0E1311"/>
    <w:rsid w:val="3E927BE1"/>
    <w:rsid w:val="3E96B976"/>
    <w:rsid w:val="3ECE9094"/>
    <w:rsid w:val="3EF1FBF3"/>
    <w:rsid w:val="3F27BAE1"/>
    <w:rsid w:val="3F27D587"/>
    <w:rsid w:val="3F6EA371"/>
    <w:rsid w:val="3F78C1A8"/>
    <w:rsid w:val="3F85A9CE"/>
    <w:rsid w:val="3FE0DA29"/>
    <w:rsid w:val="3FE9EBE6"/>
    <w:rsid w:val="403734EC"/>
    <w:rsid w:val="4056B63D"/>
    <w:rsid w:val="407B8A9B"/>
    <w:rsid w:val="40A71760"/>
    <w:rsid w:val="413F6D04"/>
    <w:rsid w:val="41549909"/>
    <w:rsid w:val="415E0005"/>
    <w:rsid w:val="4168A870"/>
    <w:rsid w:val="41848E3C"/>
    <w:rsid w:val="41ADB359"/>
    <w:rsid w:val="41C00509"/>
    <w:rsid w:val="41C6EEFA"/>
    <w:rsid w:val="41E48666"/>
    <w:rsid w:val="41FA71FE"/>
    <w:rsid w:val="42110BD0"/>
    <w:rsid w:val="4242E7C1"/>
    <w:rsid w:val="4263208A"/>
    <w:rsid w:val="427A7C3E"/>
    <w:rsid w:val="4287F86F"/>
    <w:rsid w:val="42997F2E"/>
    <w:rsid w:val="429EC676"/>
    <w:rsid w:val="42D8EDC7"/>
    <w:rsid w:val="42EBF14E"/>
    <w:rsid w:val="43094E21"/>
    <w:rsid w:val="436EBA17"/>
    <w:rsid w:val="4392B7B5"/>
    <w:rsid w:val="43AEE002"/>
    <w:rsid w:val="43D23EA1"/>
    <w:rsid w:val="43DD8141"/>
    <w:rsid w:val="43F72FF5"/>
    <w:rsid w:val="4416626E"/>
    <w:rsid w:val="4419D4B8"/>
    <w:rsid w:val="442C06D4"/>
    <w:rsid w:val="4451AF43"/>
    <w:rsid w:val="44692466"/>
    <w:rsid w:val="4482248A"/>
    <w:rsid w:val="448A2EAA"/>
    <w:rsid w:val="449E2E16"/>
    <w:rsid w:val="44A39E19"/>
    <w:rsid w:val="44AFFF21"/>
    <w:rsid w:val="44DB7C08"/>
    <w:rsid w:val="44E5541B"/>
    <w:rsid w:val="45568D67"/>
    <w:rsid w:val="456E36AC"/>
    <w:rsid w:val="45A2912C"/>
    <w:rsid w:val="45AC75FD"/>
    <w:rsid w:val="45B58197"/>
    <w:rsid w:val="45C0E6C9"/>
    <w:rsid w:val="45D3DCD1"/>
    <w:rsid w:val="46188D7E"/>
    <w:rsid w:val="465DCAAF"/>
    <w:rsid w:val="466E6658"/>
    <w:rsid w:val="469209D3"/>
    <w:rsid w:val="469A601D"/>
    <w:rsid w:val="46B06FA5"/>
    <w:rsid w:val="46C89BE3"/>
    <w:rsid w:val="46FB05D7"/>
    <w:rsid w:val="46FECAAF"/>
    <w:rsid w:val="470EB937"/>
    <w:rsid w:val="473BE841"/>
    <w:rsid w:val="4743C19E"/>
    <w:rsid w:val="475B36C1"/>
    <w:rsid w:val="477EBFC3"/>
    <w:rsid w:val="4786DC56"/>
    <w:rsid w:val="47A2BD66"/>
    <w:rsid w:val="47DCD640"/>
    <w:rsid w:val="47FDC6C7"/>
    <w:rsid w:val="4802F1E5"/>
    <w:rsid w:val="486010A5"/>
    <w:rsid w:val="48756650"/>
    <w:rsid w:val="48812AB8"/>
    <w:rsid w:val="4886A648"/>
    <w:rsid w:val="488E2D08"/>
    <w:rsid w:val="489C6CC1"/>
    <w:rsid w:val="48B22945"/>
    <w:rsid w:val="48C3B419"/>
    <w:rsid w:val="48C78591"/>
    <w:rsid w:val="49350DA5"/>
    <w:rsid w:val="4960B33A"/>
    <w:rsid w:val="4987B396"/>
    <w:rsid w:val="49BAE881"/>
    <w:rsid w:val="49BFB738"/>
    <w:rsid w:val="49D6A5D6"/>
    <w:rsid w:val="4A1FF286"/>
    <w:rsid w:val="4A7DD561"/>
    <w:rsid w:val="4AA5EC33"/>
    <w:rsid w:val="4AA8BEF3"/>
    <w:rsid w:val="4AD72B0A"/>
    <w:rsid w:val="4ADEBEDE"/>
    <w:rsid w:val="4AF26DEA"/>
    <w:rsid w:val="4AF4473D"/>
    <w:rsid w:val="4B393E2C"/>
    <w:rsid w:val="4B54959F"/>
    <w:rsid w:val="4B566B2E"/>
    <w:rsid w:val="4B8DD5CA"/>
    <w:rsid w:val="4B903A3B"/>
    <w:rsid w:val="4BC4FD67"/>
    <w:rsid w:val="4BD0326B"/>
    <w:rsid w:val="4BECEC07"/>
    <w:rsid w:val="4C1CD070"/>
    <w:rsid w:val="4C324D87"/>
    <w:rsid w:val="4C4155ED"/>
    <w:rsid w:val="4C497749"/>
    <w:rsid w:val="4C62BD62"/>
    <w:rsid w:val="4C67C9AA"/>
    <w:rsid w:val="4C6ECADF"/>
    <w:rsid w:val="4CA5ED68"/>
    <w:rsid w:val="4CAF2147"/>
    <w:rsid w:val="4CC119C5"/>
    <w:rsid w:val="4CCD0DF2"/>
    <w:rsid w:val="4CE42A95"/>
    <w:rsid w:val="4CECEF91"/>
    <w:rsid w:val="4D1229A5"/>
    <w:rsid w:val="4D233520"/>
    <w:rsid w:val="4D29A62B"/>
    <w:rsid w:val="4D4CE17C"/>
    <w:rsid w:val="4E095F50"/>
    <w:rsid w:val="4E416DBD"/>
    <w:rsid w:val="4E6A5329"/>
    <w:rsid w:val="4E78276C"/>
    <w:rsid w:val="4E926CA6"/>
    <w:rsid w:val="4EAE2635"/>
    <w:rsid w:val="4EC20093"/>
    <w:rsid w:val="4EE0C9F8"/>
    <w:rsid w:val="4EF55CF6"/>
    <w:rsid w:val="4F0FA1F1"/>
    <w:rsid w:val="4F19325B"/>
    <w:rsid w:val="4F2CDE83"/>
    <w:rsid w:val="4F3B89A4"/>
    <w:rsid w:val="4F3C8693"/>
    <w:rsid w:val="4F44D7F0"/>
    <w:rsid w:val="4F450AC1"/>
    <w:rsid w:val="4F5AAF70"/>
    <w:rsid w:val="4F66A20E"/>
    <w:rsid w:val="4F78E53E"/>
    <w:rsid w:val="4F87D8FF"/>
    <w:rsid w:val="4F92BFB2"/>
    <w:rsid w:val="4FA0A033"/>
    <w:rsid w:val="4FBF204D"/>
    <w:rsid w:val="4FF9FCE8"/>
    <w:rsid w:val="50172C8B"/>
    <w:rsid w:val="5020989D"/>
    <w:rsid w:val="503A1897"/>
    <w:rsid w:val="5091D8F0"/>
    <w:rsid w:val="50C73AAD"/>
    <w:rsid w:val="50F7381F"/>
    <w:rsid w:val="5154F43B"/>
    <w:rsid w:val="51870EB7"/>
    <w:rsid w:val="51922E03"/>
    <w:rsid w:val="51B8E860"/>
    <w:rsid w:val="51B91DE3"/>
    <w:rsid w:val="51EFEA55"/>
    <w:rsid w:val="51FA6F81"/>
    <w:rsid w:val="5232D235"/>
    <w:rsid w:val="526AA77E"/>
    <w:rsid w:val="5291E707"/>
    <w:rsid w:val="52B5265A"/>
    <w:rsid w:val="52BF2EB2"/>
    <w:rsid w:val="52C262E7"/>
    <w:rsid w:val="533729EF"/>
    <w:rsid w:val="536E4635"/>
    <w:rsid w:val="53DE03F0"/>
    <w:rsid w:val="53F2A19F"/>
    <w:rsid w:val="5410F400"/>
    <w:rsid w:val="54460805"/>
    <w:rsid w:val="54914D50"/>
    <w:rsid w:val="54A61E94"/>
    <w:rsid w:val="54CF7682"/>
    <w:rsid w:val="54F726B5"/>
    <w:rsid w:val="556E9701"/>
    <w:rsid w:val="55943A85"/>
    <w:rsid w:val="55A85ED1"/>
    <w:rsid w:val="55AF2E3C"/>
    <w:rsid w:val="55FF6957"/>
    <w:rsid w:val="5606C63C"/>
    <w:rsid w:val="560E4749"/>
    <w:rsid w:val="5635AB4E"/>
    <w:rsid w:val="564D8116"/>
    <w:rsid w:val="566742BC"/>
    <w:rsid w:val="566E6C47"/>
    <w:rsid w:val="5673A87E"/>
    <w:rsid w:val="56ACE157"/>
    <w:rsid w:val="56ACF2FA"/>
    <w:rsid w:val="56D00BB3"/>
    <w:rsid w:val="574348B4"/>
    <w:rsid w:val="57579536"/>
    <w:rsid w:val="57695AD2"/>
    <w:rsid w:val="57A8D549"/>
    <w:rsid w:val="57C146CE"/>
    <w:rsid w:val="57D52825"/>
    <w:rsid w:val="57DE4316"/>
    <w:rsid w:val="581AC9BA"/>
    <w:rsid w:val="5867AC7D"/>
    <w:rsid w:val="586AEB9C"/>
    <w:rsid w:val="586C58D2"/>
    <w:rsid w:val="587534F5"/>
    <w:rsid w:val="58A31768"/>
    <w:rsid w:val="58BB62B5"/>
    <w:rsid w:val="58C4B101"/>
    <w:rsid w:val="58C57271"/>
    <w:rsid w:val="58D555DC"/>
    <w:rsid w:val="58F1366B"/>
    <w:rsid w:val="58F8BE4F"/>
    <w:rsid w:val="590F410D"/>
    <w:rsid w:val="596A081A"/>
    <w:rsid w:val="59A3C282"/>
    <w:rsid w:val="59F0CDCF"/>
    <w:rsid w:val="5A00EDDF"/>
    <w:rsid w:val="5A10F9C6"/>
    <w:rsid w:val="5A4373C0"/>
    <w:rsid w:val="5A5393D0"/>
    <w:rsid w:val="5A5BE502"/>
    <w:rsid w:val="5A868E78"/>
    <w:rsid w:val="5A953999"/>
    <w:rsid w:val="5A988ABF"/>
    <w:rsid w:val="5AC7E526"/>
    <w:rsid w:val="5AEC5EA5"/>
    <w:rsid w:val="5AFE7B80"/>
    <w:rsid w:val="5B16F6F5"/>
    <w:rsid w:val="5BBAB7A1"/>
    <w:rsid w:val="5BBDD328"/>
    <w:rsid w:val="5BC02777"/>
    <w:rsid w:val="5BD4BF37"/>
    <w:rsid w:val="5C01560C"/>
    <w:rsid w:val="5C0F9BA2"/>
    <w:rsid w:val="5C40359F"/>
    <w:rsid w:val="5C4F48EA"/>
    <w:rsid w:val="5C5E8FA0"/>
    <w:rsid w:val="5C6FEA04"/>
    <w:rsid w:val="5C79B6B6"/>
    <w:rsid w:val="5C8DF17D"/>
    <w:rsid w:val="5CE0BEAC"/>
    <w:rsid w:val="5CE1A95C"/>
    <w:rsid w:val="5D18A8A9"/>
    <w:rsid w:val="5D1FFDBC"/>
    <w:rsid w:val="5D2B2523"/>
    <w:rsid w:val="5D915BB0"/>
    <w:rsid w:val="5D95F354"/>
    <w:rsid w:val="5DB7A643"/>
    <w:rsid w:val="5DC217D8"/>
    <w:rsid w:val="5DD978D2"/>
    <w:rsid w:val="5E182102"/>
    <w:rsid w:val="5E1A8401"/>
    <w:rsid w:val="5E3B615C"/>
    <w:rsid w:val="5E455D5F"/>
    <w:rsid w:val="5E4FCEF4"/>
    <w:rsid w:val="5E58A2FB"/>
    <w:rsid w:val="5E7C5CFC"/>
    <w:rsid w:val="5EAE8365"/>
    <w:rsid w:val="5F14A405"/>
    <w:rsid w:val="5F1F7D0F"/>
    <w:rsid w:val="5F3BEC40"/>
    <w:rsid w:val="5F7F7539"/>
    <w:rsid w:val="5F865234"/>
    <w:rsid w:val="5F8D3379"/>
    <w:rsid w:val="5FA81429"/>
    <w:rsid w:val="5FEDD919"/>
    <w:rsid w:val="5FF7D6B0"/>
    <w:rsid w:val="602AD62B"/>
    <w:rsid w:val="603DB5AC"/>
    <w:rsid w:val="604BA460"/>
    <w:rsid w:val="6096E048"/>
    <w:rsid w:val="60973898"/>
    <w:rsid w:val="60A983FA"/>
    <w:rsid w:val="60BD1528"/>
    <w:rsid w:val="60FE0527"/>
    <w:rsid w:val="611013D1"/>
    <w:rsid w:val="6114225D"/>
    <w:rsid w:val="615E6D48"/>
    <w:rsid w:val="61C05E14"/>
    <w:rsid w:val="61D715B7"/>
    <w:rsid w:val="61E491E8"/>
    <w:rsid w:val="61FF359C"/>
    <w:rsid w:val="621E9C5C"/>
    <w:rsid w:val="6234D9F9"/>
    <w:rsid w:val="624F959A"/>
    <w:rsid w:val="62619C0C"/>
    <w:rsid w:val="6279D0E8"/>
    <w:rsid w:val="62850B21"/>
    <w:rsid w:val="62C2CF1D"/>
    <w:rsid w:val="62E9A7C9"/>
    <w:rsid w:val="62EE907A"/>
    <w:rsid w:val="630C07BA"/>
    <w:rsid w:val="6343A95E"/>
    <w:rsid w:val="635A0A2A"/>
    <w:rsid w:val="636951CD"/>
    <w:rsid w:val="639B9655"/>
    <w:rsid w:val="63A8CC44"/>
    <w:rsid w:val="63BF4231"/>
    <w:rsid w:val="63D21753"/>
    <w:rsid w:val="6433F3AA"/>
    <w:rsid w:val="6434A817"/>
    <w:rsid w:val="6448A8E7"/>
    <w:rsid w:val="6452D37C"/>
    <w:rsid w:val="645E9F7E"/>
    <w:rsid w:val="648F074B"/>
    <w:rsid w:val="64AD6FFF"/>
    <w:rsid w:val="64C5121F"/>
    <w:rsid w:val="64E22836"/>
    <w:rsid w:val="64E68F82"/>
    <w:rsid w:val="6503A1C5"/>
    <w:rsid w:val="6510AEB7"/>
    <w:rsid w:val="6542A467"/>
    <w:rsid w:val="656BE343"/>
    <w:rsid w:val="656F6F18"/>
    <w:rsid w:val="660DD526"/>
    <w:rsid w:val="66585540"/>
    <w:rsid w:val="66884CF0"/>
    <w:rsid w:val="668B6D9D"/>
    <w:rsid w:val="6695D7CA"/>
    <w:rsid w:val="66CC4AC8"/>
    <w:rsid w:val="66D28C2E"/>
    <w:rsid w:val="66FCC729"/>
    <w:rsid w:val="670557CE"/>
    <w:rsid w:val="67260605"/>
    <w:rsid w:val="677432A2"/>
    <w:rsid w:val="679E48D2"/>
    <w:rsid w:val="67FED96F"/>
    <w:rsid w:val="6834B6C2"/>
    <w:rsid w:val="68610344"/>
    <w:rsid w:val="6875CFD0"/>
    <w:rsid w:val="6879ADB1"/>
    <w:rsid w:val="68809D13"/>
    <w:rsid w:val="68B83E8F"/>
    <w:rsid w:val="68BD4CB3"/>
    <w:rsid w:val="68F617B1"/>
    <w:rsid w:val="6907979E"/>
    <w:rsid w:val="691E5A3B"/>
    <w:rsid w:val="69E47065"/>
    <w:rsid w:val="6A4E8C67"/>
    <w:rsid w:val="6A614595"/>
    <w:rsid w:val="6A744E23"/>
    <w:rsid w:val="6AC080D8"/>
    <w:rsid w:val="6AD8F25D"/>
    <w:rsid w:val="6B05DA56"/>
    <w:rsid w:val="6B19FD76"/>
    <w:rsid w:val="6B39BD9C"/>
    <w:rsid w:val="6B57EAE7"/>
    <w:rsid w:val="6B7B3AC4"/>
    <w:rsid w:val="6B82F29D"/>
    <w:rsid w:val="6BD8BC4F"/>
    <w:rsid w:val="6C180533"/>
    <w:rsid w:val="6C1E5A66"/>
    <w:rsid w:val="6C3AD7AA"/>
    <w:rsid w:val="6C5B8B0D"/>
    <w:rsid w:val="6C62D92A"/>
    <w:rsid w:val="6C732671"/>
    <w:rsid w:val="6CA97AF5"/>
    <w:rsid w:val="6CACCC1B"/>
    <w:rsid w:val="6CB06288"/>
    <w:rsid w:val="6CCEAA51"/>
    <w:rsid w:val="6CE5DD6B"/>
    <w:rsid w:val="6CEEE354"/>
    <w:rsid w:val="6CF899B7"/>
    <w:rsid w:val="6D5486BF"/>
    <w:rsid w:val="6D72088D"/>
    <w:rsid w:val="6D7318BC"/>
    <w:rsid w:val="6D9EC8A6"/>
    <w:rsid w:val="6DAC82F6"/>
    <w:rsid w:val="6DE85221"/>
    <w:rsid w:val="6E005626"/>
    <w:rsid w:val="6E317061"/>
    <w:rsid w:val="6E67F30A"/>
    <w:rsid w:val="6E8B5433"/>
    <w:rsid w:val="6EEED123"/>
    <w:rsid w:val="6F074196"/>
    <w:rsid w:val="6F1CC9F5"/>
    <w:rsid w:val="6F57D597"/>
    <w:rsid w:val="6F9EDE76"/>
    <w:rsid w:val="6FA4DB9C"/>
    <w:rsid w:val="6FB3B476"/>
    <w:rsid w:val="6FB5D758"/>
    <w:rsid w:val="6FC6A813"/>
    <w:rsid w:val="70142F75"/>
    <w:rsid w:val="70172E39"/>
    <w:rsid w:val="702017F2"/>
    <w:rsid w:val="70470A8C"/>
    <w:rsid w:val="7074D4D4"/>
    <w:rsid w:val="70A4CB10"/>
    <w:rsid w:val="70B5C26F"/>
    <w:rsid w:val="7123FA29"/>
    <w:rsid w:val="71550251"/>
    <w:rsid w:val="71898AEC"/>
    <w:rsid w:val="71B3DFB7"/>
    <w:rsid w:val="71C6FBE5"/>
    <w:rsid w:val="71C79112"/>
    <w:rsid w:val="721DA473"/>
    <w:rsid w:val="72440A23"/>
    <w:rsid w:val="728D9FAB"/>
    <w:rsid w:val="72A5D8DF"/>
    <w:rsid w:val="72F070E3"/>
    <w:rsid w:val="73208974"/>
    <w:rsid w:val="734C12EF"/>
    <w:rsid w:val="7381E6A5"/>
    <w:rsid w:val="739B199A"/>
    <w:rsid w:val="739F8587"/>
    <w:rsid w:val="73A3BC45"/>
    <w:rsid w:val="73CF47D8"/>
    <w:rsid w:val="73D600CD"/>
    <w:rsid w:val="73D62CEB"/>
    <w:rsid w:val="73E336BC"/>
    <w:rsid w:val="73E8B334"/>
    <w:rsid w:val="741950B4"/>
    <w:rsid w:val="742FE398"/>
    <w:rsid w:val="743A190C"/>
    <w:rsid w:val="7454BB7C"/>
    <w:rsid w:val="746E5E22"/>
    <w:rsid w:val="7470C4DB"/>
    <w:rsid w:val="747547D0"/>
    <w:rsid w:val="7490565F"/>
    <w:rsid w:val="74FB7309"/>
    <w:rsid w:val="74FC3D77"/>
    <w:rsid w:val="7512D1B3"/>
    <w:rsid w:val="752B566A"/>
    <w:rsid w:val="7547318C"/>
    <w:rsid w:val="7567E54C"/>
    <w:rsid w:val="756CDA95"/>
    <w:rsid w:val="757E0AFE"/>
    <w:rsid w:val="75C205CE"/>
    <w:rsid w:val="75C36827"/>
    <w:rsid w:val="76033E17"/>
    <w:rsid w:val="761A864D"/>
    <w:rsid w:val="76252DB7"/>
    <w:rsid w:val="766E4AF5"/>
    <w:rsid w:val="76B53A14"/>
    <w:rsid w:val="76E61607"/>
    <w:rsid w:val="76E61935"/>
    <w:rsid w:val="76F63046"/>
    <w:rsid w:val="7786866C"/>
    <w:rsid w:val="77A617F6"/>
    <w:rsid w:val="77C94248"/>
    <w:rsid w:val="77DF5821"/>
    <w:rsid w:val="786816A8"/>
    <w:rsid w:val="78DC1D7D"/>
    <w:rsid w:val="78E3B511"/>
    <w:rsid w:val="79730FB7"/>
    <w:rsid w:val="79B28A2E"/>
    <w:rsid w:val="7A004AFC"/>
    <w:rsid w:val="7A136F2D"/>
    <w:rsid w:val="7A17026E"/>
    <w:rsid w:val="7A2221BA"/>
    <w:rsid w:val="7A22CF01"/>
    <w:rsid w:val="7A897CD0"/>
    <w:rsid w:val="7A97F402"/>
    <w:rsid w:val="7AD1850C"/>
    <w:rsid w:val="7B0D5FAF"/>
    <w:rsid w:val="7B135CD5"/>
    <w:rsid w:val="7B5D59C9"/>
    <w:rsid w:val="7B62D8B9"/>
    <w:rsid w:val="7B731294"/>
    <w:rsid w:val="7B8C6112"/>
    <w:rsid w:val="7BB0C1F6"/>
    <w:rsid w:val="7BC31D14"/>
    <w:rsid w:val="7BDF1709"/>
    <w:rsid w:val="7C05DD67"/>
    <w:rsid w:val="7C198C5D"/>
    <w:rsid w:val="7C6F9F4E"/>
    <w:rsid w:val="7C7C9735"/>
    <w:rsid w:val="7C975B8F"/>
    <w:rsid w:val="7CB75C81"/>
    <w:rsid w:val="7CDAB681"/>
    <w:rsid w:val="7CF287B5"/>
    <w:rsid w:val="7D30A0A4"/>
    <w:rsid w:val="7D5303E6"/>
    <w:rsid w:val="7DA5A9D7"/>
    <w:rsid w:val="7DBB174F"/>
    <w:rsid w:val="7DC7880D"/>
    <w:rsid w:val="7DCBBC9E"/>
    <w:rsid w:val="7DF169F4"/>
    <w:rsid w:val="7DF1F5D9"/>
    <w:rsid w:val="7E15597A"/>
    <w:rsid w:val="7E4E99A5"/>
    <w:rsid w:val="7E8C7D62"/>
    <w:rsid w:val="7E96101A"/>
    <w:rsid w:val="7E9DF4BE"/>
    <w:rsid w:val="7EB5722B"/>
    <w:rsid w:val="7ED15161"/>
    <w:rsid w:val="7ED1D760"/>
    <w:rsid w:val="7EF97432"/>
    <w:rsid w:val="7F1CDECF"/>
    <w:rsid w:val="7F831728"/>
    <w:rsid w:val="7FB16E54"/>
    <w:rsid w:val="7FC12684"/>
    <w:rsid w:val="7FE00784"/>
    <w:rsid w:val="7FE655E0"/>
    <w:rsid w:val="7FECE8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0B2C8330"/>
  <w15:docId w15:val="{3FA87FF3-A43A-452F-857A-EABF5ADBC1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6"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4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0714"/>
    <w:pPr>
      <w:spacing w:after="160"/>
    </w:pPr>
    <w:rPr>
      <w:lang w:val="en-GB"/>
    </w:rPr>
  </w:style>
  <w:style w:type="paragraph" w:styleId="Heading1">
    <w:name w:val="heading 1"/>
    <w:basedOn w:val="Heading2"/>
    <w:next w:val="Normal"/>
    <w:link w:val="Heading1Char"/>
    <w:autoRedefine/>
    <w:uiPriority w:val="9"/>
    <w:qFormat/>
    <w:rsid w:val="00EA70B6"/>
    <w:pPr>
      <w:numPr>
        <w:ilvl w:val="0"/>
        <w:numId w:val="34"/>
      </w:numPr>
      <w:outlineLvl w:val="0"/>
    </w:pPr>
    <w:rPr>
      <w:szCs w:val="32"/>
    </w:rPr>
  </w:style>
  <w:style w:type="paragraph" w:styleId="Heading2">
    <w:name w:val="heading 2"/>
    <w:next w:val="Normal"/>
    <w:link w:val="Heading2Char"/>
    <w:uiPriority w:val="9"/>
    <w:qFormat/>
    <w:rsid w:val="00AD0BFA"/>
    <w:pPr>
      <w:numPr>
        <w:ilvl w:val="1"/>
        <w:numId w:val="33"/>
      </w:numPr>
      <w:spacing w:before="360" w:after="160" w:line="480" w:lineRule="auto"/>
      <w:outlineLvl w:val="1"/>
    </w:pPr>
    <w:rPr>
      <w:rFonts w:cstheme="minorHAnsi"/>
      <w:b/>
      <w:bCs/>
      <w:spacing w:val="20"/>
      <w:szCs w:val="24"/>
      <w:lang w:val="en-GB"/>
    </w:rPr>
  </w:style>
  <w:style w:type="paragraph" w:styleId="Heading3">
    <w:name w:val="heading 3"/>
    <w:basedOn w:val="Heading2"/>
    <w:next w:val="Normal"/>
    <w:link w:val="Heading3Char"/>
    <w:uiPriority w:val="9"/>
    <w:unhideWhenUsed/>
    <w:qFormat/>
    <w:rsid w:val="00146FFC"/>
    <w:pPr>
      <w:numPr>
        <w:ilvl w:val="2"/>
      </w:numPr>
      <w:spacing w:before="200" w:after="40"/>
      <w:outlineLvl w:val="2"/>
    </w:pPr>
    <w:rPr>
      <w:b w:val="0"/>
      <w:bCs w:val="0"/>
    </w:rPr>
  </w:style>
  <w:style w:type="paragraph" w:styleId="Heading4">
    <w:name w:val="heading 4"/>
    <w:basedOn w:val="Normal"/>
    <w:next w:val="Normal"/>
    <w:link w:val="Heading4Char"/>
    <w:uiPriority w:val="9"/>
    <w:unhideWhenUsed/>
    <w:qFormat/>
    <w:pPr>
      <w:numPr>
        <w:ilvl w:val="3"/>
        <w:numId w:val="33"/>
      </w:numPr>
      <w:spacing w:before="240" w:after="0"/>
      <w:outlineLvl w:val="3"/>
    </w:pPr>
    <w:rPr>
      <w:rFonts w:asciiTheme="majorHAnsi" w:hAnsiTheme="majorHAnsi"/>
      <w:b/>
      <w:color w:val="8CA423" w:themeColor="accent3" w:themeShade="BF"/>
      <w:spacing w:val="20"/>
    </w:rPr>
  </w:style>
  <w:style w:type="paragraph" w:styleId="Heading5">
    <w:name w:val="heading 5"/>
    <w:basedOn w:val="Normal"/>
    <w:next w:val="Normal"/>
    <w:link w:val="Heading5Char"/>
    <w:uiPriority w:val="9"/>
    <w:unhideWhenUsed/>
    <w:qFormat/>
    <w:pPr>
      <w:numPr>
        <w:ilvl w:val="4"/>
        <w:numId w:val="33"/>
      </w:numPr>
      <w:spacing w:before="200" w:after="0"/>
      <w:outlineLvl w:val="4"/>
    </w:pPr>
    <w:rPr>
      <w:rFonts w:asciiTheme="majorHAnsi" w:hAnsiTheme="majorHAnsi"/>
      <w:b/>
      <w:i/>
      <w:color w:val="8CA423" w:themeColor="accent3" w:themeShade="BF"/>
      <w:spacing w:val="20"/>
      <w:szCs w:val="26"/>
    </w:rPr>
  </w:style>
  <w:style w:type="paragraph" w:styleId="Heading6">
    <w:name w:val="heading 6"/>
    <w:basedOn w:val="Normal"/>
    <w:next w:val="Normal"/>
    <w:link w:val="Heading6Char"/>
    <w:uiPriority w:val="9"/>
    <w:unhideWhenUsed/>
    <w:qFormat/>
    <w:pPr>
      <w:numPr>
        <w:ilvl w:val="5"/>
        <w:numId w:val="33"/>
      </w:numPr>
      <w:spacing w:before="200" w:after="0"/>
      <w:outlineLvl w:val="5"/>
    </w:pPr>
    <w:rPr>
      <w:rFonts w:asciiTheme="majorHAnsi" w:hAnsiTheme="majorHAnsi"/>
      <w:color w:val="5D6D17" w:themeColor="accent3" w:themeShade="7F"/>
      <w:spacing w:val="10"/>
    </w:rPr>
  </w:style>
  <w:style w:type="paragraph" w:styleId="Heading7">
    <w:name w:val="heading 7"/>
    <w:basedOn w:val="Normal"/>
    <w:next w:val="Normal"/>
    <w:link w:val="Heading7Char"/>
    <w:uiPriority w:val="9"/>
    <w:unhideWhenUsed/>
    <w:qFormat/>
    <w:pPr>
      <w:numPr>
        <w:ilvl w:val="6"/>
        <w:numId w:val="33"/>
      </w:numPr>
      <w:spacing w:before="200" w:after="0"/>
      <w:outlineLvl w:val="6"/>
    </w:pPr>
    <w:rPr>
      <w:rFonts w:asciiTheme="majorHAnsi" w:hAnsiTheme="majorHAnsi"/>
      <w:i/>
      <w:color w:val="5D6D17" w:themeColor="accent3" w:themeShade="7F"/>
      <w:spacing w:val="10"/>
    </w:rPr>
  </w:style>
  <w:style w:type="paragraph" w:styleId="Heading8">
    <w:name w:val="heading 8"/>
    <w:basedOn w:val="Normal"/>
    <w:next w:val="Normal"/>
    <w:link w:val="Heading8Char"/>
    <w:uiPriority w:val="9"/>
    <w:unhideWhenUsed/>
    <w:qFormat/>
    <w:pPr>
      <w:numPr>
        <w:ilvl w:val="7"/>
        <w:numId w:val="33"/>
      </w:numPr>
      <w:spacing w:before="200" w:after="0"/>
      <w:outlineLvl w:val="7"/>
    </w:pPr>
    <w:rPr>
      <w:rFonts w:asciiTheme="majorHAnsi" w:hAnsiTheme="majorHAnsi"/>
      <w:color w:val="008890" w:themeColor="accent1"/>
      <w:spacing w:val="10"/>
    </w:rPr>
  </w:style>
  <w:style w:type="paragraph" w:styleId="Heading9">
    <w:name w:val="heading 9"/>
    <w:basedOn w:val="Normal"/>
    <w:next w:val="Normal"/>
    <w:link w:val="Heading9Char"/>
    <w:uiPriority w:val="9"/>
    <w:unhideWhenUsed/>
    <w:qFormat/>
    <w:pPr>
      <w:numPr>
        <w:ilvl w:val="8"/>
        <w:numId w:val="33"/>
      </w:numPr>
      <w:spacing w:before="200" w:after="0"/>
      <w:outlineLvl w:val="8"/>
    </w:pPr>
    <w:rPr>
      <w:rFonts w:asciiTheme="majorHAnsi" w:hAnsiTheme="majorHAnsi"/>
      <w:i/>
      <w:color w:val="008890" w:themeColor="accent1"/>
      <w:spacing w:val="1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D60"/>
    <w:rPr>
      <w:b/>
      <w:spacing w:val="20"/>
      <w:szCs w:val="32"/>
      <w:lang w:val="en-GB"/>
    </w:rPr>
  </w:style>
  <w:style w:type="character" w:customStyle="1" w:styleId="Heading2Char">
    <w:name w:val="Heading 2 Char"/>
    <w:basedOn w:val="DefaultParagraphFont"/>
    <w:link w:val="Heading2"/>
    <w:uiPriority w:val="9"/>
    <w:rsid w:val="00AD0BFA"/>
    <w:rPr>
      <w:rFonts w:cstheme="minorHAnsi"/>
      <w:b/>
      <w:bCs/>
      <w:spacing w:val="20"/>
      <w:szCs w:val="24"/>
      <w:lang w:val="en-GB"/>
    </w:rPr>
  </w:style>
  <w:style w:type="character" w:customStyle="1" w:styleId="Heading3Char">
    <w:name w:val="Heading 3 Char"/>
    <w:basedOn w:val="DefaultParagraphFont"/>
    <w:link w:val="Heading3"/>
    <w:uiPriority w:val="9"/>
    <w:rsid w:val="00A51A4A"/>
    <w:rPr>
      <w:rFonts w:cstheme="minorHAnsi"/>
      <w:spacing w:val="20"/>
      <w:szCs w:val="24"/>
      <w:lang w:val="en-GB"/>
    </w:rPr>
  </w:style>
  <w:style w:type="paragraph" w:styleId="Title">
    <w:name w:val="Title"/>
    <w:basedOn w:val="Normal"/>
    <w:link w:val="TitleChar"/>
    <w:uiPriority w:val="10"/>
    <w:qFormat/>
    <w:rsid w:val="007B346A"/>
    <w:pPr>
      <w:framePr w:hSpace="180" w:wrap="around" w:vAnchor="text" w:hAnchor="margin" w:y="-429"/>
      <w:spacing w:line="240" w:lineRule="auto"/>
      <w:contextualSpacing/>
    </w:pPr>
    <w:rPr>
      <w:rFonts w:ascii="Franklin Gothic Demi Cond" w:hAnsi="Franklin Gothic Demi Cond"/>
      <w:b/>
      <w:bCs/>
      <w:color w:val="008890" w:themeColor="accent1"/>
      <w:sz w:val="96"/>
      <w:szCs w:val="48"/>
    </w:rPr>
  </w:style>
  <w:style w:type="character" w:customStyle="1" w:styleId="TitleChar">
    <w:name w:val="Title Char"/>
    <w:basedOn w:val="DefaultParagraphFont"/>
    <w:link w:val="Title"/>
    <w:uiPriority w:val="10"/>
    <w:rsid w:val="007B346A"/>
    <w:rPr>
      <w:rFonts w:ascii="Franklin Gothic Demi Cond" w:hAnsi="Franklin Gothic Demi Cond" w:cs="Times New Roman"/>
      <w:b/>
      <w:bCs/>
      <w:color w:val="008890" w:themeColor="accent1"/>
      <w:sz w:val="96"/>
      <w:szCs w:val="48"/>
    </w:rPr>
  </w:style>
  <w:style w:type="paragraph" w:styleId="Subtitle">
    <w:name w:val="Subtitle"/>
    <w:basedOn w:val="Normal"/>
    <w:link w:val="SubtitleChar"/>
    <w:uiPriority w:val="11"/>
    <w:qFormat/>
    <w:rsid w:val="007B346A"/>
    <w:pPr>
      <w:framePr w:hSpace="180" w:wrap="around" w:vAnchor="text" w:hAnchor="margin" w:y="-429"/>
      <w:spacing w:after="480" w:line="240" w:lineRule="auto"/>
    </w:pPr>
    <w:rPr>
      <w:rFonts w:ascii="Franklin Gothic Book" w:hAnsi="Franklin Gothic Book" w:cstheme="minorHAnsi"/>
      <w:color w:val="7F7F7F" w:themeColor="text1" w:themeTint="80"/>
      <w:sz w:val="44"/>
      <w:szCs w:val="24"/>
    </w:rPr>
  </w:style>
  <w:style w:type="character" w:customStyle="1" w:styleId="SubtitleChar">
    <w:name w:val="Subtitle Char"/>
    <w:basedOn w:val="DefaultParagraphFont"/>
    <w:link w:val="Subtitle"/>
    <w:uiPriority w:val="11"/>
    <w:rsid w:val="007B346A"/>
    <w:rPr>
      <w:rFonts w:ascii="Franklin Gothic Book" w:hAnsi="Franklin Gothic Book" w:cstheme="minorHAnsi"/>
      <w:color w:val="7F7F7F" w:themeColor="text1" w:themeTint="80"/>
      <w:sz w:val="44"/>
      <w:szCs w:val="24"/>
    </w:rPr>
  </w:style>
  <w:style w:type="paragraph" w:styleId="Footer">
    <w:name w:val="footer"/>
    <w:basedOn w:val="Normal"/>
    <w:link w:val="FooterChar"/>
    <w:uiPriority w:val="99"/>
    <w:unhideWhenUsed/>
    <w:pPr>
      <w:tabs>
        <w:tab w:val="center" w:pos="4320"/>
        <w:tab w:val="right" w:pos="8640"/>
      </w:tabs>
    </w:pPr>
  </w:style>
  <w:style w:type="character" w:customStyle="1" w:styleId="FooterChar">
    <w:name w:val="Footer Char"/>
    <w:basedOn w:val="DefaultParagraphFont"/>
    <w:link w:val="Footer"/>
    <w:uiPriority w:val="99"/>
    <w:rPr>
      <w:rFonts w:cs="Times New Roman"/>
      <w:color w:val="000000" w:themeColor="text1"/>
      <w:szCs w:val="20"/>
    </w:rPr>
  </w:style>
  <w:style w:type="paragraph" w:styleId="Caption">
    <w:name w:val="caption"/>
    <w:basedOn w:val="Normal"/>
    <w:next w:val="Normal"/>
    <w:autoRedefine/>
    <w:uiPriority w:val="35"/>
    <w:unhideWhenUsed/>
    <w:qFormat/>
    <w:rsid w:val="006C2716"/>
    <w:pPr>
      <w:spacing w:after="0" w:line="240" w:lineRule="auto"/>
      <w:jc w:val="center"/>
    </w:pPr>
    <w:rPr>
      <w:bCs/>
      <w:spacing w:val="10"/>
      <w:sz w:val="20"/>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color w:val="000000" w:themeColor="text1"/>
      <w:sz w:val="16"/>
      <w:szCs w:val="16"/>
    </w:rPr>
  </w:style>
  <w:style w:type="paragraph" w:styleId="BlockText">
    <w:name w:val="Block Text"/>
    <w:aliases w:val="Block Quote"/>
    <w:uiPriority w:val="40"/>
    <w:pPr>
      <w:pBdr>
        <w:top w:val="single" w:sz="2" w:space="10" w:color="23F2FF" w:themeColor="accent1" w:themeTint="99"/>
        <w:bottom w:val="single" w:sz="24" w:space="10" w:color="23F2FF" w:themeColor="accent1" w:themeTint="99"/>
      </w:pBdr>
      <w:spacing w:after="280" w:line="240" w:lineRule="auto"/>
      <w:ind w:left="1440" w:right="1440"/>
      <w:jc w:val="both"/>
    </w:pPr>
    <w:rPr>
      <w:rFonts w:eastAsia="Times New Roman" w:cs="Times New Roman"/>
      <w:color w:val="7F7F7F" w:themeColor="background1" w:themeShade="7F"/>
      <w:sz w:val="28"/>
      <w:szCs w:val="28"/>
      <w:lang w:eastAsia="ko-KR" w:bidi="hi-IN"/>
    </w:rPr>
  </w:style>
  <w:style w:type="character" w:styleId="BookTitle">
    <w:name w:val="Book Title"/>
    <w:basedOn w:val="DefaultParagraphFont"/>
    <w:uiPriority w:val="33"/>
    <w:qFormat/>
    <w:rPr>
      <w:rFonts w:asciiTheme="majorHAnsi" w:hAnsiTheme="majorHAnsi" w:cs="Times New Roman"/>
      <w:i/>
      <w:color w:val="855D5D" w:themeColor="accent6"/>
      <w:sz w:val="20"/>
      <w:szCs w:val="20"/>
    </w:rPr>
  </w:style>
  <w:style w:type="character" w:styleId="Emphasis">
    <w:name w:val="Emphasis"/>
    <w:uiPriority w:val="20"/>
    <w:qFormat/>
    <w:rPr>
      <w:b/>
      <w:i/>
      <w:color w:val="404040" w:themeColor="text1" w:themeTint="BF"/>
      <w:spacing w:val="2"/>
      <w:w w:val="100"/>
    </w:rPr>
  </w:style>
  <w:style w:type="paragraph" w:styleId="Header">
    <w:name w:val="header"/>
    <w:basedOn w:val="Normal"/>
    <w:link w:val="HeaderChar"/>
    <w:uiPriority w:val="99"/>
    <w:unhideWhenUsed/>
    <w:pPr>
      <w:tabs>
        <w:tab w:val="center" w:pos="4320"/>
        <w:tab w:val="right" w:pos="8640"/>
      </w:tabs>
    </w:pPr>
  </w:style>
  <w:style w:type="character" w:customStyle="1" w:styleId="HeaderChar">
    <w:name w:val="Header Char"/>
    <w:basedOn w:val="DefaultParagraphFont"/>
    <w:link w:val="Header"/>
    <w:uiPriority w:val="99"/>
    <w:rPr>
      <w:rFonts w:cs="Times New Roman"/>
      <w:color w:val="000000" w:themeColor="text1"/>
      <w:szCs w:val="20"/>
    </w:rPr>
  </w:style>
  <w:style w:type="character" w:customStyle="1" w:styleId="Heading4Char">
    <w:name w:val="Heading 4 Char"/>
    <w:basedOn w:val="DefaultParagraphFont"/>
    <w:link w:val="Heading4"/>
    <w:uiPriority w:val="9"/>
    <w:rPr>
      <w:rFonts w:asciiTheme="majorHAnsi" w:hAnsiTheme="majorHAnsi"/>
      <w:b/>
      <w:color w:val="8CA423" w:themeColor="accent3" w:themeShade="BF"/>
      <w:spacing w:val="20"/>
      <w:lang w:val="en-GB"/>
    </w:rPr>
  </w:style>
  <w:style w:type="character" w:customStyle="1" w:styleId="Heading5Char">
    <w:name w:val="Heading 5 Char"/>
    <w:basedOn w:val="DefaultParagraphFont"/>
    <w:link w:val="Heading5"/>
    <w:uiPriority w:val="9"/>
    <w:rPr>
      <w:rFonts w:asciiTheme="majorHAnsi" w:hAnsiTheme="majorHAnsi"/>
      <w:b/>
      <w:i/>
      <w:color w:val="8CA423" w:themeColor="accent3" w:themeShade="BF"/>
      <w:spacing w:val="20"/>
      <w:szCs w:val="26"/>
      <w:lang w:val="en-GB"/>
    </w:rPr>
  </w:style>
  <w:style w:type="character" w:customStyle="1" w:styleId="Heading6Char">
    <w:name w:val="Heading 6 Char"/>
    <w:basedOn w:val="DefaultParagraphFont"/>
    <w:link w:val="Heading6"/>
    <w:uiPriority w:val="9"/>
    <w:rPr>
      <w:rFonts w:asciiTheme="majorHAnsi" w:hAnsiTheme="majorHAnsi"/>
      <w:color w:val="5D6D17" w:themeColor="accent3" w:themeShade="7F"/>
      <w:spacing w:val="10"/>
      <w:lang w:val="en-GB"/>
    </w:rPr>
  </w:style>
  <w:style w:type="character" w:customStyle="1" w:styleId="Heading7Char">
    <w:name w:val="Heading 7 Char"/>
    <w:basedOn w:val="DefaultParagraphFont"/>
    <w:link w:val="Heading7"/>
    <w:uiPriority w:val="9"/>
    <w:rPr>
      <w:rFonts w:asciiTheme="majorHAnsi" w:hAnsiTheme="majorHAnsi"/>
      <w:i/>
      <w:color w:val="5D6D17" w:themeColor="accent3" w:themeShade="7F"/>
      <w:spacing w:val="10"/>
      <w:lang w:val="en-GB"/>
    </w:rPr>
  </w:style>
  <w:style w:type="character" w:customStyle="1" w:styleId="Heading8Char">
    <w:name w:val="Heading 8 Char"/>
    <w:basedOn w:val="DefaultParagraphFont"/>
    <w:link w:val="Heading8"/>
    <w:uiPriority w:val="9"/>
    <w:rPr>
      <w:rFonts w:asciiTheme="majorHAnsi" w:hAnsiTheme="majorHAnsi"/>
      <w:color w:val="008890" w:themeColor="accent1"/>
      <w:spacing w:val="10"/>
      <w:lang w:val="en-GB"/>
    </w:rPr>
  </w:style>
  <w:style w:type="character" w:customStyle="1" w:styleId="Heading9Char">
    <w:name w:val="Heading 9 Char"/>
    <w:basedOn w:val="DefaultParagraphFont"/>
    <w:link w:val="Heading9"/>
    <w:uiPriority w:val="9"/>
    <w:rPr>
      <w:rFonts w:asciiTheme="majorHAnsi" w:hAnsiTheme="majorHAnsi"/>
      <w:i/>
      <w:color w:val="008890" w:themeColor="accent1"/>
      <w:spacing w:val="10"/>
      <w:lang w:val="en-GB"/>
    </w:rPr>
  </w:style>
  <w:style w:type="character" w:styleId="IntenseEmphasis">
    <w:name w:val="Intense Emphasis"/>
    <w:basedOn w:val="DefaultParagraphFont"/>
    <w:uiPriority w:val="21"/>
    <w:qFormat/>
    <w:rPr>
      <w:rFonts w:asciiTheme="minorHAnsi" w:hAnsiTheme="minorHAnsi" w:cs="Times New Roman"/>
      <w:b/>
      <w:i/>
      <w:smallCaps/>
      <w:color w:val="D2DF57" w:themeColor="accent2"/>
      <w:spacing w:val="2"/>
      <w:w w:val="100"/>
      <w:sz w:val="20"/>
      <w:szCs w:val="20"/>
    </w:rPr>
  </w:style>
  <w:style w:type="paragraph" w:styleId="IntenseQuote">
    <w:name w:val="Intense Quote"/>
    <w:basedOn w:val="Normal"/>
    <w:link w:val="IntenseQuoteChar"/>
    <w:uiPriority w:val="30"/>
    <w:qFormat/>
    <w:pPr>
      <w:pBdr>
        <w:top w:val="single" w:sz="36" w:space="10" w:color="23F2FF" w:themeColor="accent1" w:themeTint="99"/>
        <w:left w:val="single" w:sz="24" w:space="10" w:color="008890" w:themeColor="accent1"/>
        <w:bottom w:val="single" w:sz="36" w:space="10" w:color="B7D438" w:themeColor="accent3"/>
        <w:right w:val="single" w:sz="24" w:space="10" w:color="008890" w:themeColor="accent1"/>
      </w:pBdr>
      <w:shd w:val="clear" w:color="auto" w:fill="008890" w:themeFill="accent1"/>
      <w:ind w:left="1440" w:right="1440"/>
      <w:jc w:val="center"/>
    </w:pPr>
    <w:rPr>
      <w:rFonts w:asciiTheme="majorHAnsi" w:hAnsiTheme="majorHAnsi"/>
      <w:i/>
      <w:color w:val="FFFFFF" w:themeColor="background1"/>
      <w:sz w:val="32"/>
    </w:rPr>
  </w:style>
  <w:style w:type="character" w:customStyle="1" w:styleId="IntenseQuoteChar">
    <w:name w:val="Intense Quote Char"/>
    <w:basedOn w:val="DefaultParagraphFont"/>
    <w:link w:val="IntenseQuote"/>
    <w:uiPriority w:val="30"/>
    <w:rPr>
      <w:rFonts w:asciiTheme="majorHAnsi" w:hAnsiTheme="majorHAnsi" w:cs="Times New Roman"/>
      <w:i/>
      <w:color w:val="FFFFFF" w:themeColor="background1"/>
      <w:sz w:val="32"/>
      <w:szCs w:val="20"/>
      <w:shd w:val="clear" w:color="auto" w:fill="008890" w:themeFill="accent1"/>
    </w:rPr>
  </w:style>
  <w:style w:type="character" w:styleId="IntenseReference">
    <w:name w:val="Intense Reference"/>
    <w:basedOn w:val="DefaultParagraphFont"/>
    <w:uiPriority w:val="32"/>
    <w:qFormat/>
    <w:rPr>
      <w:rFonts w:cs="Times New Roman"/>
      <w:b/>
      <w:color w:val="008890" w:themeColor="accent1"/>
      <w:sz w:val="22"/>
      <w:szCs w:val="20"/>
      <w:u w:val="single"/>
    </w:rPr>
  </w:style>
  <w:style w:type="paragraph" w:styleId="ListBullet">
    <w:name w:val="List Bullet"/>
    <w:basedOn w:val="Normal"/>
    <w:uiPriority w:val="36"/>
    <w:unhideWhenUsed/>
    <w:qFormat/>
    <w:pPr>
      <w:numPr>
        <w:numId w:val="1"/>
      </w:numPr>
      <w:spacing w:after="0"/>
      <w:contextualSpacing/>
    </w:pPr>
  </w:style>
  <w:style w:type="paragraph" w:styleId="ListBullet2">
    <w:name w:val="List Bullet 2"/>
    <w:basedOn w:val="Normal"/>
    <w:uiPriority w:val="36"/>
    <w:unhideWhenUsed/>
    <w:qFormat/>
    <w:pPr>
      <w:numPr>
        <w:numId w:val="2"/>
      </w:numPr>
      <w:spacing w:after="0"/>
    </w:pPr>
  </w:style>
  <w:style w:type="paragraph" w:styleId="ListBullet3">
    <w:name w:val="List Bullet 3"/>
    <w:basedOn w:val="Normal"/>
    <w:uiPriority w:val="36"/>
    <w:unhideWhenUsed/>
    <w:qFormat/>
    <w:pPr>
      <w:numPr>
        <w:numId w:val="3"/>
      </w:numPr>
      <w:spacing w:after="0"/>
    </w:pPr>
  </w:style>
  <w:style w:type="paragraph" w:styleId="ListBullet4">
    <w:name w:val="List Bullet 4"/>
    <w:basedOn w:val="Normal"/>
    <w:uiPriority w:val="36"/>
    <w:unhideWhenUsed/>
    <w:qFormat/>
    <w:pPr>
      <w:numPr>
        <w:numId w:val="4"/>
      </w:numPr>
      <w:spacing w:after="0"/>
    </w:pPr>
  </w:style>
  <w:style w:type="paragraph" w:styleId="ListBullet5">
    <w:name w:val="List Bullet 5"/>
    <w:basedOn w:val="Normal"/>
    <w:uiPriority w:val="36"/>
    <w:unhideWhenUsed/>
    <w:qFormat/>
    <w:pPr>
      <w:numPr>
        <w:numId w:val="5"/>
      </w:numPr>
      <w:spacing w:after="0"/>
    </w:pPr>
  </w:style>
  <w:style w:type="paragraph" w:styleId="NoSpacing">
    <w:name w:val="No Spacing"/>
    <w:basedOn w:val="Normal"/>
    <w:uiPriority w:val="1"/>
    <w:qFormat/>
    <w:rsid w:val="00C77D65"/>
    <w:pPr>
      <w:spacing w:after="0" w:line="240" w:lineRule="auto"/>
    </w:pPr>
    <w:rPr>
      <w:b/>
      <w:color w:val="004348" w:themeColor="accent1" w:themeShade="80"/>
    </w:rPr>
  </w:style>
  <w:style w:type="character" w:styleId="PlaceholderText">
    <w:name w:val="Placeholder Text"/>
    <w:basedOn w:val="DefaultParagraphFont"/>
    <w:uiPriority w:val="99"/>
    <w:semiHidden/>
    <w:rPr>
      <w:color w:val="808080"/>
    </w:rPr>
  </w:style>
  <w:style w:type="paragraph" w:styleId="Quote">
    <w:name w:val="Quote"/>
    <w:basedOn w:val="Normal"/>
    <w:link w:val="QuoteChar"/>
    <w:uiPriority w:val="29"/>
    <w:qFormat/>
    <w:rPr>
      <w:i/>
      <w:color w:val="7F7F7F" w:themeColor="background1" w:themeShade="7F"/>
    </w:rPr>
  </w:style>
  <w:style w:type="character" w:customStyle="1" w:styleId="QuoteChar">
    <w:name w:val="Quote Char"/>
    <w:basedOn w:val="DefaultParagraphFont"/>
    <w:link w:val="Quote"/>
    <w:uiPriority w:val="29"/>
    <w:rPr>
      <w:rFonts w:ascii="Arial" w:hAnsi="Arial" w:cs="Times New Roman"/>
      <w:i/>
      <w:color w:val="7F7F7F" w:themeColor="background1" w:themeShade="7F"/>
      <w:sz w:val="24"/>
      <w:szCs w:val="20"/>
      <w:lang w:val="en-GB"/>
    </w:rPr>
  </w:style>
  <w:style w:type="character" w:styleId="Strong">
    <w:name w:val="Strong"/>
    <w:uiPriority w:val="22"/>
    <w:qFormat/>
    <w:rPr>
      <w:rFonts w:asciiTheme="minorHAnsi" w:hAnsiTheme="minorHAnsi"/>
      <w:b/>
      <w:color w:val="D2DF57" w:themeColor="accent2"/>
    </w:rPr>
  </w:style>
  <w:style w:type="character" w:styleId="SubtleEmphasis">
    <w:name w:val="Subtle Emphasis"/>
    <w:basedOn w:val="DefaultParagraphFont"/>
    <w:uiPriority w:val="19"/>
    <w:qFormat/>
    <w:rPr>
      <w:rFonts w:asciiTheme="minorHAnsi" w:hAnsiTheme="minorHAnsi" w:cs="Times New Roman"/>
      <w:i/>
      <w:color w:val="737373" w:themeColor="text1" w:themeTint="8C"/>
      <w:spacing w:val="2"/>
      <w:w w:val="100"/>
      <w:kern w:val="0"/>
      <w:sz w:val="22"/>
      <w:szCs w:val="24"/>
    </w:rPr>
  </w:style>
  <w:style w:type="character" w:styleId="SubtleReference">
    <w:name w:val="Subtle Reference"/>
    <w:basedOn w:val="DefaultParagraphFont"/>
    <w:uiPriority w:val="31"/>
    <w:qFormat/>
    <w:rPr>
      <w:rFonts w:cs="Times New Roman"/>
      <w:color w:val="737373" w:themeColor="text1" w:themeTint="8C"/>
      <w:sz w:val="22"/>
      <w:szCs w:val="20"/>
      <w:u w:val="single"/>
    </w:rPr>
  </w:style>
  <w:style w:type="table" w:styleId="TableGrid">
    <w:name w:val="Table Grid"/>
    <w:basedOn w:val="TableNormal"/>
    <w:uiPriority w:val="1"/>
    <w:pPr>
      <w:spacing w:after="0" w:line="240" w:lineRule="auto"/>
    </w:pPr>
    <w:rPr>
      <w:rFonts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link w:val="TOC1Char"/>
    <w:autoRedefine/>
    <w:uiPriority w:val="39"/>
    <w:unhideWhenUsed/>
    <w:qFormat/>
    <w:rsid w:val="001D0FA4"/>
    <w:pPr>
      <w:tabs>
        <w:tab w:val="right" w:leader="dot" w:pos="8630"/>
      </w:tabs>
      <w:spacing w:before="120" w:line="360" w:lineRule="auto"/>
      <w:jc w:val="both"/>
    </w:pPr>
    <w:rPr>
      <w:noProof/>
    </w:rPr>
  </w:style>
  <w:style w:type="paragraph" w:styleId="TOC2">
    <w:name w:val="toc 2"/>
    <w:basedOn w:val="Normal"/>
    <w:next w:val="Normal"/>
    <w:autoRedefine/>
    <w:uiPriority w:val="39"/>
    <w:unhideWhenUsed/>
    <w:qFormat/>
    <w:pPr>
      <w:tabs>
        <w:tab w:val="right" w:leader="dot" w:pos="8630"/>
      </w:tabs>
      <w:spacing w:after="40" w:line="240" w:lineRule="auto"/>
      <w:ind w:left="216"/>
    </w:pPr>
    <w:rPr>
      <w:smallCaps/>
      <w:noProof/>
    </w:rPr>
  </w:style>
  <w:style w:type="paragraph" w:styleId="TOC3">
    <w:name w:val="toc 3"/>
    <w:basedOn w:val="Normal"/>
    <w:next w:val="Normal"/>
    <w:autoRedefine/>
    <w:uiPriority w:val="39"/>
    <w:unhideWhenUsed/>
    <w:qFormat/>
    <w:pPr>
      <w:tabs>
        <w:tab w:val="right" w:leader="dot" w:pos="8630"/>
      </w:tabs>
      <w:spacing w:after="40" w:line="240" w:lineRule="auto"/>
      <w:ind w:left="446"/>
    </w:pPr>
    <w:rPr>
      <w:smallCaps/>
      <w:noProof/>
    </w:rPr>
  </w:style>
  <w:style w:type="paragraph" w:styleId="TOC4">
    <w:name w:val="toc 4"/>
    <w:basedOn w:val="Normal"/>
    <w:next w:val="Normal"/>
    <w:autoRedefine/>
    <w:uiPriority w:val="99"/>
    <w:semiHidden/>
    <w:unhideWhenUsed/>
    <w:qFormat/>
    <w:pPr>
      <w:tabs>
        <w:tab w:val="right" w:leader="dot" w:pos="8630"/>
      </w:tabs>
      <w:spacing w:after="40" w:line="240" w:lineRule="auto"/>
      <w:ind w:left="662"/>
    </w:pPr>
    <w:rPr>
      <w:smallCaps/>
      <w:noProof/>
    </w:rPr>
  </w:style>
  <w:style w:type="paragraph" w:styleId="TOC5">
    <w:name w:val="toc 5"/>
    <w:basedOn w:val="Normal"/>
    <w:next w:val="Normal"/>
    <w:autoRedefine/>
    <w:uiPriority w:val="99"/>
    <w:semiHidden/>
    <w:unhideWhenUsed/>
    <w:qFormat/>
    <w:pPr>
      <w:tabs>
        <w:tab w:val="right" w:leader="dot" w:pos="8630"/>
      </w:tabs>
      <w:spacing w:after="40" w:line="240" w:lineRule="auto"/>
      <w:ind w:left="878"/>
    </w:pPr>
    <w:rPr>
      <w:smallCaps/>
      <w:noProof/>
    </w:rPr>
  </w:style>
  <w:style w:type="paragraph" w:styleId="TOC6">
    <w:name w:val="toc 6"/>
    <w:basedOn w:val="Normal"/>
    <w:next w:val="Normal"/>
    <w:autoRedefine/>
    <w:uiPriority w:val="99"/>
    <w:semiHidden/>
    <w:unhideWhenUsed/>
    <w:qFormat/>
    <w:pPr>
      <w:tabs>
        <w:tab w:val="right" w:leader="dot" w:pos="8630"/>
      </w:tabs>
      <w:spacing w:after="40" w:line="240" w:lineRule="auto"/>
      <w:ind w:left="1094"/>
    </w:pPr>
    <w:rPr>
      <w:smallCaps/>
      <w:noProof/>
    </w:rPr>
  </w:style>
  <w:style w:type="paragraph" w:styleId="TOC7">
    <w:name w:val="toc 7"/>
    <w:basedOn w:val="Normal"/>
    <w:next w:val="Normal"/>
    <w:autoRedefine/>
    <w:uiPriority w:val="99"/>
    <w:semiHidden/>
    <w:unhideWhenUsed/>
    <w:qFormat/>
    <w:pPr>
      <w:tabs>
        <w:tab w:val="right" w:leader="dot" w:pos="8630"/>
      </w:tabs>
      <w:spacing w:after="40" w:line="240" w:lineRule="auto"/>
      <w:ind w:left="1325"/>
    </w:pPr>
    <w:rPr>
      <w:smallCaps/>
      <w:noProof/>
    </w:rPr>
  </w:style>
  <w:style w:type="paragraph" w:styleId="TOC8">
    <w:name w:val="toc 8"/>
    <w:basedOn w:val="Normal"/>
    <w:next w:val="Normal"/>
    <w:autoRedefine/>
    <w:uiPriority w:val="99"/>
    <w:semiHidden/>
    <w:unhideWhenUsed/>
    <w:qFormat/>
    <w:pPr>
      <w:tabs>
        <w:tab w:val="right" w:leader="dot" w:pos="8630"/>
      </w:tabs>
      <w:spacing w:after="40" w:line="240" w:lineRule="auto"/>
      <w:ind w:left="1540"/>
    </w:pPr>
    <w:rPr>
      <w:smallCaps/>
      <w:noProof/>
    </w:rPr>
  </w:style>
  <w:style w:type="paragraph" w:styleId="TOC9">
    <w:name w:val="toc 9"/>
    <w:basedOn w:val="Normal"/>
    <w:next w:val="Normal"/>
    <w:autoRedefine/>
    <w:uiPriority w:val="99"/>
    <w:semiHidden/>
    <w:unhideWhenUsed/>
    <w:qFormat/>
    <w:pPr>
      <w:tabs>
        <w:tab w:val="right" w:leader="dot" w:pos="8630"/>
      </w:tabs>
      <w:spacing w:after="40" w:line="240" w:lineRule="auto"/>
      <w:ind w:left="1760"/>
    </w:pPr>
    <w:rPr>
      <w:smallCaps/>
      <w:noProof/>
    </w:rPr>
  </w:style>
  <w:style w:type="character" w:styleId="Hyperlink">
    <w:name w:val="Hyperlink"/>
    <w:basedOn w:val="DefaultParagraphFont"/>
    <w:uiPriority w:val="99"/>
    <w:unhideWhenUsed/>
    <w:rPr>
      <w:color w:val="CC9900" w:themeColor="hyperlink"/>
      <w:u w:val="single"/>
    </w:rPr>
  </w:style>
  <w:style w:type="table" w:styleId="PlainTable4">
    <w:name w:val="Plain Table 4"/>
    <w:basedOn w:val="TableNormal"/>
    <w:uiPriority w:val="44"/>
    <w:rsid w:val="00616989"/>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B04F0D"/>
    <w:pPr>
      <w:ind w:left="720"/>
      <w:contextualSpacing/>
    </w:pPr>
  </w:style>
  <w:style w:type="paragraph" w:styleId="TOCHeading">
    <w:name w:val="TOC Heading"/>
    <w:basedOn w:val="Heading1"/>
    <w:next w:val="Normal"/>
    <w:uiPriority w:val="39"/>
    <w:unhideWhenUsed/>
    <w:qFormat/>
    <w:rsid w:val="00B04F0D"/>
    <w:pPr>
      <w:keepNext/>
      <w:keepLines/>
      <w:numPr>
        <w:numId w:val="0"/>
      </w:numPr>
      <w:spacing w:before="240" w:after="0" w:line="259" w:lineRule="auto"/>
      <w:outlineLvl w:val="9"/>
    </w:pPr>
    <w:rPr>
      <w:rFonts w:asciiTheme="majorHAnsi" w:eastAsiaTheme="majorEastAsia" w:hAnsiTheme="majorHAnsi" w:cstheme="majorBidi"/>
      <w:spacing w:val="0"/>
      <w:sz w:val="32"/>
    </w:rPr>
  </w:style>
  <w:style w:type="paragraph" w:styleId="NormalWeb">
    <w:name w:val="Normal (Web)"/>
    <w:basedOn w:val="Normal"/>
    <w:uiPriority w:val="99"/>
    <w:unhideWhenUsed/>
    <w:rsid w:val="00ED73D6"/>
    <w:pPr>
      <w:spacing w:before="100" w:beforeAutospacing="1" w:after="100" w:afterAutospacing="1" w:line="240" w:lineRule="auto"/>
    </w:pPr>
    <w:rPr>
      <w:rFonts w:ascii="Times New Roman" w:eastAsia="Times New Roman" w:hAnsi="Times New Roman"/>
      <w:szCs w:val="24"/>
      <w:lang w:eastAsia="en-GB"/>
    </w:rPr>
  </w:style>
  <w:style w:type="paragraph" w:styleId="Bibliography">
    <w:name w:val="Bibliography"/>
    <w:basedOn w:val="Normal"/>
    <w:next w:val="Normal"/>
    <w:uiPriority w:val="37"/>
    <w:unhideWhenUsed/>
    <w:rsid w:val="00C26BC4"/>
  </w:style>
  <w:style w:type="paragraph" w:styleId="BodyText">
    <w:name w:val="Body Text"/>
    <w:basedOn w:val="Normal"/>
    <w:link w:val="BodyTextChar"/>
    <w:rsid w:val="00D56F68"/>
    <w:pPr>
      <w:spacing w:after="0" w:line="240" w:lineRule="auto"/>
      <w:jc w:val="both"/>
    </w:pPr>
    <w:rPr>
      <w:rFonts w:eastAsia="Times New Roman"/>
      <w:sz w:val="22"/>
      <w:szCs w:val="24"/>
    </w:rPr>
  </w:style>
  <w:style w:type="character" w:customStyle="1" w:styleId="BodyTextChar">
    <w:name w:val="Body Text Char"/>
    <w:basedOn w:val="DefaultParagraphFont"/>
    <w:link w:val="BodyText"/>
    <w:rsid w:val="00D56F68"/>
    <w:rPr>
      <w:rFonts w:eastAsia="Times New Roman"/>
      <w:sz w:val="22"/>
      <w:szCs w:val="24"/>
      <w:lang w:val="en-GB"/>
    </w:rPr>
  </w:style>
  <w:style w:type="paragraph" w:styleId="TableofFigures">
    <w:name w:val="table of figures"/>
    <w:basedOn w:val="Normal"/>
    <w:next w:val="Normal"/>
    <w:uiPriority w:val="99"/>
    <w:unhideWhenUsed/>
    <w:rsid w:val="00D56F68"/>
    <w:pPr>
      <w:spacing w:after="0"/>
      <w:ind w:left="480" w:hanging="480"/>
    </w:pPr>
    <w:rPr>
      <w:rFonts w:asciiTheme="minorHAnsi" w:hAnsiTheme="minorHAnsi" w:cstheme="minorHAnsi"/>
      <w:smallCaps/>
      <w:sz w:val="20"/>
    </w:rPr>
  </w:style>
  <w:style w:type="character" w:styleId="UnresolvedMention">
    <w:name w:val="Unresolved Mention"/>
    <w:basedOn w:val="DefaultParagraphFont"/>
    <w:uiPriority w:val="99"/>
    <w:semiHidden/>
    <w:unhideWhenUsed/>
    <w:rsid w:val="00D56F68"/>
    <w:rPr>
      <w:color w:val="605E5C"/>
      <w:shd w:val="clear" w:color="auto" w:fill="E1DFDD"/>
    </w:rPr>
  </w:style>
  <w:style w:type="character" w:customStyle="1" w:styleId="apple-tab-span">
    <w:name w:val="apple-tab-span"/>
    <w:basedOn w:val="DefaultParagraphFont"/>
    <w:rsid w:val="00D56F68"/>
  </w:style>
  <w:style w:type="character" w:styleId="FollowedHyperlink">
    <w:name w:val="FollowedHyperlink"/>
    <w:basedOn w:val="DefaultParagraphFont"/>
    <w:uiPriority w:val="99"/>
    <w:semiHidden/>
    <w:unhideWhenUsed/>
    <w:rsid w:val="00A611C4"/>
    <w:rPr>
      <w:color w:val="96A9A9" w:themeColor="followedHyperlink"/>
      <w:u w:val="single"/>
    </w:rPr>
  </w:style>
  <w:style w:type="paragraph" w:styleId="PlainText">
    <w:name w:val="Plain Text"/>
    <w:basedOn w:val="Normal"/>
    <w:link w:val="PlainTextChar"/>
    <w:uiPriority w:val="99"/>
    <w:semiHidden/>
    <w:unhideWhenUsed/>
    <w:rsid w:val="003E22DB"/>
    <w:pPr>
      <w:spacing w:after="0" w:line="240" w:lineRule="auto"/>
    </w:pPr>
    <w:rPr>
      <w:rFonts w:ascii="Calibri" w:hAnsi="Calibri"/>
      <w:sz w:val="22"/>
      <w:szCs w:val="21"/>
    </w:rPr>
  </w:style>
  <w:style w:type="character" w:customStyle="1" w:styleId="PlainTextChar">
    <w:name w:val="Plain Text Char"/>
    <w:basedOn w:val="DefaultParagraphFont"/>
    <w:link w:val="PlainText"/>
    <w:uiPriority w:val="99"/>
    <w:semiHidden/>
    <w:rsid w:val="003E22DB"/>
    <w:rPr>
      <w:rFonts w:ascii="Calibri" w:hAnsi="Calibri"/>
      <w:sz w:val="22"/>
      <w:szCs w:val="21"/>
      <w:lang w:val="en-GB"/>
    </w:rPr>
  </w:style>
  <w:style w:type="paragraph" w:customStyle="1" w:styleId="gmail-m-6621954609058374364xmsonormal">
    <w:name w:val="gmail-m-6621954609058374364xmsonormal"/>
    <w:basedOn w:val="Normal"/>
    <w:rsid w:val="006D3C9E"/>
    <w:pPr>
      <w:spacing w:before="100" w:beforeAutospacing="1" w:after="100" w:afterAutospacing="1" w:line="240" w:lineRule="auto"/>
    </w:pPr>
    <w:rPr>
      <w:rFonts w:ascii="Times New Roman" w:hAnsi="Times New Roman"/>
      <w:szCs w:val="24"/>
      <w:lang w:eastAsia="en-GB"/>
    </w:rPr>
  </w:style>
  <w:style w:type="paragraph" w:customStyle="1" w:styleId="msonormal0">
    <w:name w:val="msonormal"/>
    <w:basedOn w:val="Normal"/>
    <w:rsid w:val="00255387"/>
    <w:pPr>
      <w:spacing w:before="100" w:beforeAutospacing="1" w:after="100" w:afterAutospacing="1" w:line="240" w:lineRule="auto"/>
    </w:pPr>
    <w:rPr>
      <w:rFonts w:ascii="Times New Roman" w:eastAsia="Times New Roman" w:hAnsi="Times New Roman"/>
      <w:szCs w:val="24"/>
      <w:lang w:eastAsia="en-GB"/>
    </w:rPr>
  </w:style>
  <w:style w:type="paragraph" w:customStyle="1" w:styleId="xl65">
    <w:name w:val="xl65"/>
    <w:basedOn w:val="Normal"/>
    <w:rsid w:val="002553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Cs w:val="24"/>
      <w:lang w:eastAsia="en-GB"/>
    </w:rPr>
  </w:style>
  <w:style w:type="paragraph" w:customStyle="1" w:styleId="xl66">
    <w:name w:val="xl66"/>
    <w:basedOn w:val="Normal"/>
    <w:rsid w:val="0025538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szCs w:val="24"/>
      <w:lang w:eastAsia="en-GB"/>
    </w:rPr>
  </w:style>
  <w:style w:type="paragraph" w:customStyle="1" w:styleId="xl67">
    <w:name w:val="xl67"/>
    <w:basedOn w:val="Normal"/>
    <w:rsid w:val="00255387"/>
    <w:pPr>
      <w:pBdr>
        <w:top w:val="single" w:sz="4" w:space="0" w:color="auto"/>
        <w:left w:val="single" w:sz="4" w:space="0" w:color="auto"/>
        <w:bottom w:val="single" w:sz="4" w:space="0" w:color="auto"/>
        <w:right w:val="single" w:sz="4" w:space="0" w:color="auto"/>
      </w:pBdr>
      <w:shd w:val="clear" w:color="C5DCF1" w:fill="FFFFFF"/>
      <w:spacing w:before="100" w:beforeAutospacing="1" w:after="100" w:afterAutospacing="1" w:line="240" w:lineRule="auto"/>
    </w:pPr>
    <w:rPr>
      <w:rFonts w:ascii="Times New Roman" w:eastAsia="Times New Roman" w:hAnsi="Times New Roman"/>
      <w:szCs w:val="24"/>
      <w:lang w:eastAsia="en-GB"/>
    </w:rPr>
  </w:style>
  <w:style w:type="table" w:styleId="GridTable1Light">
    <w:name w:val="Grid Table 1 Light"/>
    <w:basedOn w:val="TableNormal"/>
    <w:uiPriority w:val="46"/>
    <w:rsid w:val="0072133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AF132E"/>
    <w:pPr>
      <w:spacing w:after="0" w:line="240" w:lineRule="auto"/>
    </w:pPr>
    <w:tblPr>
      <w:tblStyleRowBandSize w:val="1"/>
      <w:tblStyleColBandSize w:val="1"/>
      <w:tblBorders>
        <w:top w:val="single" w:sz="4" w:space="0" w:color="D0BCBC" w:themeColor="accent6" w:themeTint="66"/>
        <w:left w:val="single" w:sz="4" w:space="0" w:color="D0BCBC" w:themeColor="accent6" w:themeTint="66"/>
        <w:bottom w:val="single" w:sz="4" w:space="0" w:color="D0BCBC" w:themeColor="accent6" w:themeTint="66"/>
        <w:right w:val="single" w:sz="4" w:space="0" w:color="D0BCBC" w:themeColor="accent6" w:themeTint="66"/>
        <w:insideH w:val="single" w:sz="4" w:space="0" w:color="D0BCBC" w:themeColor="accent6" w:themeTint="66"/>
        <w:insideV w:val="single" w:sz="4" w:space="0" w:color="D0BCBC" w:themeColor="accent6" w:themeTint="66"/>
      </w:tblBorders>
    </w:tblPr>
    <w:tblStylePr w:type="firstRow">
      <w:rPr>
        <w:b/>
        <w:bCs/>
      </w:rPr>
      <w:tblPr/>
      <w:tcPr>
        <w:tcBorders>
          <w:bottom w:val="single" w:sz="12" w:space="0" w:color="B89A9A" w:themeColor="accent6" w:themeTint="99"/>
        </w:tcBorders>
      </w:tcPr>
    </w:tblStylePr>
    <w:tblStylePr w:type="lastRow">
      <w:rPr>
        <w:b/>
        <w:bCs/>
      </w:rPr>
      <w:tblPr/>
      <w:tcPr>
        <w:tcBorders>
          <w:top w:val="double" w:sz="2" w:space="0" w:color="B89A9A" w:themeColor="accent6" w:themeTint="99"/>
        </w:tcBorders>
      </w:tcPr>
    </w:tblStylePr>
    <w:tblStylePr w:type="firstCol">
      <w:rPr>
        <w:b/>
        <w:bCs/>
      </w:rPr>
    </w:tblStylePr>
    <w:tblStylePr w:type="lastCol">
      <w:rPr>
        <w:b/>
        <w:bCs/>
      </w:rPr>
    </w:tblStylePr>
  </w:style>
  <w:style w:type="character" w:styleId="CommentReference">
    <w:name w:val="annotation reference"/>
    <w:basedOn w:val="DefaultParagraphFont"/>
    <w:uiPriority w:val="99"/>
    <w:semiHidden/>
    <w:unhideWhenUsed/>
    <w:rsid w:val="00031770"/>
    <w:rPr>
      <w:sz w:val="16"/>
      <w:szCs w:val="16"/>
    </w:rPr>
  </w:style>
  <w:style w:type="paragraph" w:styleId="CommentText">
    <w:name w:val="annotation text"/>
    <w:basedOn w:val="Normal"/>
    <w:link w:val="CommentTextChar"/>
    <w:uiPriority w:val="99"/>
    <w:semiHidden/>
    <w:unhideWhenUsed/>
    <w:rsid w:val="00031770"/>
    <w:pPr>
      <w:spacing w:line="240" w:lineRule="auto"/>
    </w:pPr>
    <w:rPr>
      <w:sz w:val="20"/>
    </w:rPr>
  </w:style>
  <w:style w:type="character" w:customStyle="1" w:styleId="CommentTextChar">
    <w:name w:val="Comment Text Char"/>
    <w:basedOn w:val="DefaultParagraphFont"/>
    <w:link w:val="CommentText"/>
    <w:uiPriority w:val="99"/>
    <w:semiHidden/>
    <w:rsid w:val="00031770"/>
    <w:rPr>
      <w:rFonts w:ascii="Arial" w:hAnsi="Arial" w:cs="Times New Roman"/>
      <w:color w:val="000000" w:themeColor="text1"/>
      <w:sz w:val="20"/>
      <w:szCs w:val="20"/>
      <w:lang w:val="en-GB"/>
    </w:rPr>
  </w:style>
  <w:style w:type="paragraph" w:styleId="CommentSubject">
    <w:name w:val="annotation subject"/>
    <w:basedOn w:val="CommentText"/>
    <w:next w:val="CommentText"/>
    <w:link w:val="CommentSubjectChar"/>
    <w:uiPriority w:val="99"/>
    <w:semiHidden/>
    <w:unhideWhenUsed/>
    <w:rsid w:val="00031770"/>
    <w:rPr>
      <w:b/>
      <w:bCs/>
    </w:rPr>
  </w:style>
  <w:style w:type="character" w:customStyle="1" w:styleId="CommentSubjectChar">
    <w:name w:val="Comment Subject Char"/>
    <w:basedOn w:val="CommentTextChar"/>
    <w:link w:val="CommentSubject"/>
    <w:uiPriority w:val="99"/>
    <w:semiHidden/>
    <w:rsid w:val="00031770"/>
    <w:rPr>
      <w:rFonts w:ascii="Arial" w:hAnsi="Arial" w:cs="Times New Roman"/>
      <w:b/>
      <w:bCs/>
      <w:color w:val="000000" w:themeColor="text1"/>
      <w:sz w:val="20"/>
      <w:szCs w:val="20"/>
      <w:lang w:val="en-GB"/>
    </w:rPr>
  </w:style>
  <w:style w:type="paragraph" w:styleId="Revision">
    <w:name w:val="Revision"/>
    <w:hidden/>
    <w:uiPriority w:val="99"/>
    <w:semiHidden/>
    <w:rsid w:val="0023153F"/>
    <w:pPr>
      <w:spacing w:after="0" w:line="240" w:lineRule="auto"/>
    </w:pPr>
    <w:rPr>
      <w:rFonts w:cs="Times New Roman"/>
      <w:color w:val="000000" w:themeColor="text1"/>
      <w:szCs w:val="20"/>
      <w:lang w:val="en-GB"/>
    </w:rPr>
  </w:style>
  <w:style w:type="table" w:styleId="GridTable2-Accent1">
    <w:name w:val="Grid Table 2 Accent 1"/>
    <w:basedOn w:val="TableNormal"/>
    <w:uiPriority w:val="47"/>
    <w:rsid w:val="001B46D4"/>
    <w:pPr>
      <w:spacing w:after="0" w:line="240" w:lineRule="auto"/>
    </w:pPr>
    <w:tblPr>
      <w:tblStyleRowBandSize w:val="1"/>
      <w:tblStyleColBandSize w:val="1"/>
      <w:tblBorders>
        <w:top w:val="single" w:sz="2" w:space="0" w:color="23F2FF" w:themeColor="accent1" w:themeTint="99"/>
        <w:bottom w:val="single" w:sz="2" w:space="0" w:color="23F2FF" w:themeColor="accent1" w:themeTint="99"/>
        <w:insideH w:val="single" w:sz="2" w:space="0" w:color="23F2FF" w:themeColor="accent1" w:themeTint="99"/>
        <w:insideV w:val="single" w:sz="2" w:space="0" w:color="23F2FF" w:themeColor="accent1" w:themeTint="99"/>
      </w:tblBorders>
    </w:tblPr>
    <w:tblStylePr w:type="firstRow">
      <w:rPr>
        <w:b/>
        <w:bCs/>
      </w:rPr>
      <w:tblPr/>
      <w:tcPr>
        <w:tcBorders>
          <w:top w:val="nil"/>
          <w:bottom w:val="single" w:sz="12" w:space="0" w:color="23F2FF" w:themeColor="accent1" w:themeTint="99"/>
          <w:insideH w:val="nil"/>
          <w:insideV w:val="nil"/>
        </w:tcBorders>
        <w:shd w:val="clear" w:color="auto" w:fill="FFFFFF" w:themeFill="background1"/>
      </w:tcPr>
    </w:tblStylePr>
    <w:tblStylePr w:type="lastRow">
      <w:rPr>
        <w:b/>
        <w:bCs/>
      </w:rPr>
      <w:tblPr/>
      <w:tcPr>
        <w:tcBorders>
          <w:top w:val="double" w:sz="2" w:space="0" w:color="23F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5FAFF" w:themeFill="accent1" w:themeFillTint="33"/>
      </w:tcPr>
    </w:tblStylePr>
    <w:tblStylePr w:type="band1Horz">
      <w:tblPr/>
      <w:tcPr>
        <w:shd w:val="clear" w:color="auto" w:fill="B5FAFF" w:themeFill="accent1" w:themeFillTint="33"/>
      </w:tcPr>
    </w:tblStylePr>
  </w:style>
  <w:style w:type="table" w:styleId="GridTable2-Accent5">
    <w:name w:val="Grid Table 2 Accent 5"/>
    <w:basedOn w:val="TableNormal"/>
    <w:uiPriority w:val="47"/>
    <w:rsid w:val="001B46D4"/>
    <w:pPr>
      <w:spacing w:after="0" w:line="240" w:lineRule="auto"/>
    </w:pPr>
    <w:tblPr>
      <w:tblStyleRowBandSize w:val="1"/>
      <w:tblStyleColBandSize w:val="1"/>
      <w:tblBorders>
        <w:top w:val="single" w:sz="2" w:space="0" w:color="CBE6E7" w:themeColor="accent5" w:themeTint="99"/>
        <w:bottom w:val="single" w:sz="2" w:space="0" w:color="CBE6E7" w:themeColor="accent5" w:themeTint="99"/>
        <w:insideH w:val="single" w:sz="2" w:space="0" w:color="CBE6E7" w:themeColor="accent5" w:themeTint="99"/>
        <w:insideV w:val="single" w:sz="2" w:space="0" w:color="CBE6E7" w:themeColor="accent5" w:themeTint="99"/>
      </w:tblBorders>
    </w:tblPr>
    <w:tblStylePr w:type="firstRow">
      <w:rPr>
        <w:b/>
        <w:bCs/>
      </w:rPr>
      <w:tblPr/>
      <w:tcPr>
        <w:tcBorders>
          <w:top w:val="nil"/>
          <w:bottom w:val="single" w:sz="12" w:space="0" w:color="CBE6E7" w:themeColor="accent5" w:themeTint="99"/>
          <w:insideH w:val="nil"/>
          <w:insideV w:val="nil"/>
        </w:tcBorders>
        <w:shd w:val="clear" w:color="auto" w:fill="FFFFFF" w:themeFill="background1"/>
      </w:tcPr>
    </w:tblStylePr>
    <w:tblStylePr w:type="lastRow">
      <w:rPr>
        <w:b/>
        <w:bCs/>
      </w:rPr>
      <w:tblPr/>
      <w:tcPr>
        <w:tcBorders>
          <w:top w:val="double" w:sz="2" w:space="0" w:color="CBE6E7"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F6F7" w:themeFill="accent5" w:themeFillTint="33"/>
      </w:tcPr>
    </w:tblStylePr>
    <w:tblStylePr w:type="band1Horz">
      <w:tblPr/>
      <w:tcPr>
        <w:shd w:val="clear" w:color="auto" w:fill="EDF6F7" w:themeFill="accent5" w:themeFillTint="33"/>
      </w:tcPr>
    </w:tblStylePr>
  </w:style>
  <w:style w:type="table" w:styleId="GridTable4-Accent1">
    <w:name w:val="Grid Table 4 Accent 1"/>
    <w:basedOn w:val="TableNormal"/>
    <w:uiPriority w:val="49"/>
    <w:rsid w:val="001B46D4"/>
    <w:pPr>
      <w:spacing w:after="0" w:line="240" w:lineRule="auto"/>
    </w:pPr>
    <w:tblPr>
      <w:tblStyleRowBandSize w:val="1"/>
      <w:tblStyleColBandSize w:val="1"/>
      <w:tblBorders>
        <w:top w:val="single" w:sz="4" w:space="0" w:color="23F2FF" w:themeColor="accent1" w:themeTint="99"/>
        <w:left w:val="single" w:sz="4" w:space="0" w:color="23F2FF" w:themeColor="accent1" w:themeTint="99"/>
        <w:bottom w:val="single" w:sz="4" w:space="0" w:color="23F2FF" w:themeColor="accent1" w:themeTint="99"/>
        <w:right w:val="single" w:sz="4" w:space="0" w:color="23F2FF" w:themeColor="accent1" w:themeTint="99"/>
        <w:insideH w:val="single" w:sz="4" w:space="0" w:color="23F2FF" w:themeColor="accent1" w:themeTint="99"/>
        <w:insideV w:val="single" w:sz="4" w:space="0" w:color="23F2FF" w:themeColor="accent1" w:themeTint="99"/>
      </w:tblBorders>
    </w:tblPr>
    <w:tblStylePr w:type="firstRow">
      <w:rPr>
        <w:b/>
        <w:bCs/>
        <w:color w:val="FFFFFF" w:themeColor="background1"/>
      </w:rPr>
      <w:tblPr/>
      <w:tcPr>
        <w:tcBorders>
          <w:top w:val="single" w:sz="4" w:space="0" w:color="008890" w:themeColor="accent1"/>
          <w:left w:val="single" w:sz="4" w:space="0" w:color="008890" w:themeColor="accent1"/>
          <w:bottom w:val="single" w:sz="4" w:space="0" w:color="008890" w:themeColor="accent1"/>
          <w:right w:val="single" w:sz="4" w:space="0" w:color="008890" w:themeColor="accent1"/>
          <w:insideH w:val="nil"/>
          <w:insideV w:val="nil"/>
        </w:tcBorders>
        <w:shd w:val="clear" w:color="auto" w:fill="008890" w:themeFill="accent1"/>
      </w:tcPr>
    </w:tblStylePr>
    <w:tblStylePr w:type="lastRow">
      <w:rPr>
        <w:b/>
        <w:bCs/>
      </w:rPr>
      <w:tblPr/>
      <w:tcPr>
        <w:tcBorders>
          <w:top w:val="double" w:sz="4" w:space="0" w:color="008890" w:themeColor="accent1"/>
        </w:tcBorders>
      </w:tcPr>
    </w:tblStylePr>
    <w:tblStylePr w:type="firstCol">
      <w:rPr>
        <w:b/>
        <w:bCs/>
      </w:rPr>
    </w:tblStylePr>
    <w:tblStylePr w:type="lastCol">
      <w:rPr>
        <w:b/>
        <w:bCs/>
      </w:rPr>
    </w:tblStylePr>
    <w:tblStylePr w:type="band1Vert">
      <w:tblPr/>
      <w:tcPr>
        <w:shd w:val="clear" w:color="auto" w:fill="B5FAFF" w:themeFill="accent1" w:themeFillTint="33"/>
      </w:tcPr>
    </w:tblStylePr>
    <w:tblStylePr w:type="band1Horz">
      <w:tblPr/>
      <w:tcPr>
        <w:shd w:val="clear" w:color="auto" w:fill="B5FAFF" w:themeFill="accent1" w:themeFillTint="33"/>
      </w:tcPr>
    </w:tblStylePr>
  </w:style>
  <w:style w:type="character" w:styleId="LineNumber">
    <w:name w:val="line number"/>
    <w:basedOn w:val="DefaultParagraphFont"/>
    <w:uiPriority w:val="99"/>
    <w:semiHidden/>
    <w:unhideWhenUsed/>
    <w:rsid w:val="006C27BB"/>
  </w:style>
  <w:style w:type="character" w:customStyle="1" w:styleId="TOC1Char">
    <w:name w:val="TOC 1 Char"/>
    <w:basedOn w:val="DefaultParagraphFont"/>
    <w:link w:val="TOC1"/>
    <w:uiPriority w:val="39"/>
    <w:rsid w:val="001D0FA4"/>
    <w:rPr>
      <w:noProof/>
      <w:lang w:val="en-GB"/>
    </w:rPr>
  </w:style>
  <w:style w:type="table" w:styleId="GridTable1Light-Accent1">
    <w:name w:val="Grid Table 1 Light Accent 1"/>
    <w:basedOn w:val="TableNormal"/>
    <w:uiPriority w:val="46"/>
    <w:rsid w:val="00CD40C6"/>
    <w:pPr>
      <w:spacing w:after="0" w:line="240" w:lineRule="auto"/>
    </w:pPr>
    <w:tblPr>
      <w:tblStyleRowBandSize w:val="1"/>
      <w:tblStyleColBandSize w:val="1"/>
      <w:tblBorders>
        <w:top w:val="single" w:sz="4" w:space="0" w:color="6CF6FF" w:themeColor="accent1" w:themeTint="66"/>
        <w:left w:val="single" w:sz="4" w:space="0" w:color="6CF6FF" w:themeColor="accent1" w:themeTint="66"/>
        <w:bottom w:val="single" w:sz="4" w:space="0" w:color="6CF6FF" w:themeColor="accent1" w:themeTint="66"/>
        <w:right w:val="single" w:sz="4" w:space="0" w:color="6CF6FF" w:themeColor="accent1" w:themeTint="66"/>
        <w:insideH w:val="single" w:sz="4" w:space="0" w:color="6CF6FF" w:themeColor="accent1" w:themeTint="66"/>
        <w:insideV w:val="single" w:sz="4" w:space="0" w:color="6CF6FF" w:themeColor="accent1" w:themeTint="66"/>
      </w:tblBorders>
    </w:tblPr>
    <w:tblStylePr w:type="firstRow">
      <w:rPr>
        <w:b/>
        <w:bCs/>
      </w:rPr>
      <w:tblPr/>
      <w:tcPr>
        <w:tcBorders>
          <w:bottom w:val="single" w:sz="12" w:space="0" w:color="23F2FF" w:themeColor="accent1" w:themeTint="99"/>
        </w:tcBorders>
      </w:tcPr>
    </w:tblStylePr>
    <w:tblStylePr w:type="lastRow">
      <w:rPr>
        <w:b/>
        <w:bCs/>
      </w:rPr>
      <w:tblPr/>
      <w:tcPr>
        <w:tcBorders>
          <w:top w:val="double" w:sz="2" w:space="0" w:color="23F2FF" w:themeColor="accent1" w:themeTint="99"/>
        </w:tcBorders>
      </w:tcPr>
    </w:tblStylePr>
    <w:tblStylePr w:type="firstCol">
      <w:rPr>
        <w:b/>
        <w:bCs/>
      </w:rPr>
    </w:tblStylePr>
    <w:tblStylePr w:type="lastCol">
      <w:rPr>
        <w:b/>
        <w:bCs/>
      </w:rPr>
    </w:tblStylePr>
  </w:style>
  <w:style w:type="table" w:styleId="GridTable7ColourfulAccent5">
    <w:name w:val="Grid Table 7 Colorful Accent 5"/>
    <w:basedOn w:val="TableNormal"/>
    <w:uiPriority w:val="52"/>
    <w:rsid w:val="00CD40C6"/>
    <w:pPr>
      <w:spacing w:after="0" w:line="240" w:lineRule="auto"/>
    </w:pPr>
    <w:rPr>
      <w:color w:val="67B6B8" w:themeColor="accent5" w:themeShade="BF"/>
    </w:rPr>
    <w:tblPr>
      <w:tblStyleRowBandSize w:val="1"/>
      <w:tblStyleColBandSize w:val="1"/>
      <w:tblBorders>
        <w:top w:val="single" w:sz="4" w:space="0" w:color="CBE6E7" w:themeColor="accent5" w:themeTint="99"/>
        <w:left w:val="single" w:sz="4" w:space="0" w:color="CBE6E7" w:themeColor="accent5" w:themeTint="99"/>
        <w:bottom w:val="single" w:sz="4" w:space="0" w:color="CBE6E7" w:themeColor="accent5" w:themeTint="99"/>
        <w:right w:val="single" w:sz="4" w:space="0" w:color="CBE6E7" w:themeColor="accent5" w:themeTint="99"/>
        <w:insideH w:val="single" w:sz="4" w:space="0" w:color="CBE6E7" w:themeColor="accent5" w:themeTint="99"/>
        <w:insideV w:val="single" w:sz="4" w:space="0" w:color="CBE6E7"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F6F7" w:themeFill="accent5" w:themeFillTint="33"/>
      </w:tcPr>
    </w:tblStylePr>
    <w:tblStylePr w:type="band1Horz">
      <w:tblPr/>
      <w:tcPr>
        <w:shd w:val="clear" w:color="auto" w:fill="EDF6F7" w:themeFill="accent5" w:themeFillTint="33"/>
      </w:tcPr>
    </w:tblStylePr>
    <w:tblStylePr w:type="neCell">
      <w:tblPr/>
      <w:tcPr>
        <w:tcBorders>
          <w:bottom w:val="single" w:sz="4" w:space="0" w:color="CBE6E7" w:themeColor="accent5" w:themeTint="99"/>
        </w:tcBorders>
      </w:tcPr>
    </w:tblStylePr>
    <w:tblStylePr w:type="nwCell">
      <w:tblPr/>
      <w:tcPr>
        <w:tcBorders>
          <w:bottom w:val="single" w:sz="4" w:space="0" w:color="CBE6E7" w:themeColor="accent5" w:themeTint="99"/>
        </w:tcBorders>
      </w:tcPr>
    </w:tblStylePr>
    <w:tblStylePr w:type="seCell">
      <w:tblPr/>
      <w:tcPr>
        <w:tcBorders>
          <w:top w:val="single" w:sz="4" w:space="0" w:color="CBE6E7" w:themeColor="accent5" w:themeTint="99"/>
        </w:tcBorders>
      </w:tcPr>
    </w:tblStylePr>
    <w:tblStylePr w:type="swCell">
      <w:tblPr/>
      <w:tcPr>
        <w:tcBorders>
          <w:top w:val="single" w:sz="4" w:space="0" w:color="CBE6E7" w:themeColor="accent5" w:themeTint="99"/>
        </w:tcBorders>
      </w:tcPr>
    </w:tblStylePr>
  </w:style>
  <w:style w:type="table" w:styleId="ListTable3-Accent1">
    <w:name w:val="List Table 3 Accent 1"/>
    <w:basedOn w:val="TableNormal"/>
    <w:uiPriority w:val="48"/>
    <w:rsid w:val="00CD40C6"/>
    <w:pPr>
      <w:spacing w:after="0" w:line="240" w:lineRule="auto"/>
    </w:pPr>
    <w:tblPr>
      <w:tblStyleRowBandSize w:val="1"/>
      <w:tblStyleColBandSize w:val="1"/>
      <w:tblBorders>
        <w:top w:val="single" w:sz="4" w:space="0" w:color="008890" w:themeColor="accent1"/>
        <w:left w:val="single" w:sz="4" w:space="0" w:color="008890" w:themeColor="accent1"/>
        <w:bottom w:val="single" w:sz="4" w:space="0" w:color="008890" w:themeColor="accent1"/>
        <w:right w:val="single" w:sz="4" w:space="0" w:color="008890" w:themeColor="accent1"/>
      </w:tblBorders>
    </w:tblPr>
    <w:tblStylePr w:type="firstRow">
      <w:rPr>
        <w:b/>
        <w:bCs/>
        <w:color w:val="FFFFFF" w:themeColor="background1"/>
      </w:rPr>
      <w:tblPr/>
      <w:tcPr>
        <w:shd w:val="clear" w:color="auto" w:fill="008890" w:themeFill="accent1"/>
      </w:tcPr>
    </w:tblStylePr>
    <w:tblStylePr w:type="lastRow">
      <w:rPr>
        <w:b/>
        <w:bCs/>
      </w:rPr>
      <w:tblPr/>
      <w:tcPr>
        <w:tcBorders>
          <w:top w:val="double" w:sz="4" w:space="0" w:color="008890"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8890" w:themeColor="accent1"/>
          <w:right w:val="single" w:sz="4" w:space="0" w:color="008890" w:themeColor="accent1"/>
        </w:tcBorders>
      </w:tcPr>
    </w:tblStylePr>
    <w:tblStylePr w:type="band1Horz">
      <w:tblPr/>
      <w:tcPr>
        <w:tcBorders>
          <w:top w:val="single" w:sz="4" w:space="0" w:color="008890" w:themeColor="accent1"/>
          <w:bottom w:val="single" w:sz="4" w:space="0" w:color="008890"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8890" w:themeColor="accent1"/>
          <w:left w:val="nil"/>
        </w:tcBorders>
      </w:tcPr>
    </w:tblStylePr>
    <w:tblStylePr w:type="swCell">
      <w:tblPr/>
      <w:tcPr>
        <w:tcBorders>
          <w:top w:val="double" w:sz="4" w:space="0" w:color="008890" w:themeColor="accent1"/>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6694">
      <w:bodyDiv w:val="1"/>
      <w:marLeft w:val="0"/>
      <w:marRight w:val="0"/>
      <w:marTop w:val="0"/>
      <w:marBottom w:val="0"/>
      <w:divBdr>
        <w:top w:val="none" w:sz="0" w:space="0" w:color="auto"/>
        <w:left w:val="none" w:sz="0" w:space="0" w:color="auto"/>
        <w:bottom w:val="none" w:sz="0" w:space="0" w:color="auto"/>
        <w:right w:val="none" w:sz="0" w:space="0" w:color="auto"/>
      </w:divBdr>
    </w:div>
    <w:div w:id="6568479">
      <w:bodyDiv w:val="1"/>
      <w:marLeft w:val="0"/>
      <w:marRight w:val="0"/>
      <w:marTop w:val="0"/>
      <w:marBottom w:val="0"/>
      <w:divBdr>
        <w:top w:val="none" w:sz="0" w:space="0" w:color="auto"/>
        <w:left w:val="none" w:sz="0" w:space="0" w:color="auto"/>
        <w:bottom w:val="none" w:sz="0" w:space="0" w:color="auto"/>
        <w:right w:val="none" w:sz="0" w:space="0" w:color="auto"/>
      </w:divBdr>
    </w:div>
    <w:div w:id="12390450">
      <w:bodyDiv w:val="1"/>
      <w:marLeft w:val="0"/>
      <w:marRight w:val="0"/>
      <w:marTop w:val="0"/>
      <w:marBottom w:val="0"/>
      <w:divBdr>
        <w:top w:val="none" w:sz="0" w:space="0" w:color="auto"/>
        <w:left w:val="none" w:sz="0" w:space="0" w:color="auto"/>
        <w:bottom w:val="none" w:sz="0" w:space="0" w:color="auto"/>
        <w:right w:val="none" w:sz="0" w:space="0" w:color="auto"/>
      </w:divBdr>
    </w:div>
    <w:div w:id="13771623">
      <w:bodyDiv w:val="1"/>
      <w:marLeft w:val="0"/>
      <w:marRight w:val="0"/>
      <w:marTop w:val="0"/>
      <w:marBottom w:val="0"/>
      <w:divBdr>
        <w:top w:val="none" w:sz="0" w:space="0" w:color="auto"/>
        <w:left w:val="none" w:sz="0" w:space="0" w:color="auto"/>
        <w:bottom w:val="none" w:sz="0" w:space="0" w:color="auto"/>
        <w:right w:val="none" w:sz="0" w:space="0" w:color="auto"/>
      </w:divBdr>
    </w:div>
    <w:div w:id="16464582">
      <w:bodyDiv w:val="1"/>
      <w:marLeft w:val="0"/>
      <w:marRight w:val="0"/>
      <w:marTop w:val="0"/>
      <w:marBottom w:val="0"/>
      <w:divBdr>
        <w:top w:val="none" w:sz="0" w:space="0" w:color="auto"/>
        <w:left w:val="none" w:sz="0" w:space="0" w:color="auto"/>
        <w:bottom w:val="none" w:sz="0" w:space="0" w:color="auto"/>
        <w:right w:val="none" w:sz="0" w:space="0" w:color="auto"/>
      </w:divBdr>
    </w:div>
    <w:div w:id="27265863">
      <w:bodyDiv w:val="1"/>
      <w:marLeft w:val="0"/>
      <w:marRight w:val="0"/>
      <w:marTop w:val="0"/>
      <w:marBottom w:val="0"/>
      <w:divBdr>
        <w:top w:val="none" w:sz="0" w:space="0" w:color="auto"/>
        <w:left w:val="none" w:sz="0" w:space="0" w:color="auto"/>
        <w:bottom w:val="none" w:sz="0" w:space="0" w:color="auto"/>
        <w:right w:val="none" w:sz="0" w:space="0" w:color="auto"/>
      </w:divBdr>
    </w:div>
    <w:div w:id="27344420">
      <w:bodyDiv w:val="1"/>
      <w:marLeft w:val="0"/>
      <w:marRight w:val="0"/>
      <w:marTop w:val="0"/>
      <w:marBottom w:val="0"/>
      <w:divBdr>
        <w:top w:val="none" w:sz="0" w:space="0" w:color="auto"/>
        <w:left w:val="none" w:sz="0" w:space="0" w:color="auto"/>
        <w:bottom w:val="none" w:sz="0" w:space="0" w:color="auto"/>
        <w:right w:val="none" w:sz="0" w:space="0" w:color="auto"/>
      </w:divBdr>
    </w:div>
    <w:div w:id="27804702">
      <w:bodyDiv w:val="1"/>
      <w:marLeft w:val="0"/>
      <w:marRight w:val="0"/>
      <w:marTop w:val="0"/>
      <w:marBottom w:val="0"/>
      <w:divBdr>
        <w:top w:val="none" w:sz="0" w:space="0" w:color="auto"/>
        <w:left w:val="none" w:sz="0" w:space="0" w:color="auto"/>
        <w:bottom w:val="none" w:sz="0" w:space="0" w:color="auto"/>
        <w:right w:val="none" w:sz="0" w:space="0" w:color="auto"/>
      </w:divBdr>
    </w:div>
    <w:div w:id="27878924">
      <w:bodyDiv w:val="1"/>
      <w:marLeft w:val="0"/>
      <w:marRight w:val="0"/>
      <w:marTop w:val="0"/>
      <w:marBottom w:val="0"/>
      <w:divBdr>
        <w:top w:val="none" w:sz="0" w:space="0" w:color="auto"/>
        <w:left w:val="none" w:sz="0" w:space="0" w:color="auto"/>
        <w:bottom w:val="none" w:sz="0" w:space="0" w:color="auto"/>
        <w:right w:val="none" w:sz="0" w:space="0" w:color="auto"/>
      </w:divBdr>
    </w:div>
    <w:div w:id="31856254">
      <w:bodyDiv w:val="1"/>
      <w:marLeft w:val="0"/>
      <w:marRight w:val="0"/>
      <w:marTop w:val="0"/>
      <w:marBottom w:val="0"/>
      <w:divBdr>
        <w:top w:val="none" w:sz="0" w:space="0" w:color="auto"/>
        <w:left w:val="none" w:sz="0" w:space="0" w:color="auto"/>
        <w:bottom w:val="none" w:sz="0" w:space="0" w:color="auto"/>
        <w:right w:val="none" w:sz="0" w:space="0" w:color="auto"/>
      </w:divBdr>
    </w:div>
    <w:div w:id="45570416">
      <w:bodyDiv w:val="1"/>
      <w:marLeft w:val="0"/>
      <w:marRight w:val="0"/>
      <w:marTop w:val="0"/>
      <w:marBottom w:val="0"/>
      <w:divBdr>
        <w:top w:val="none" w:sz="0" w:space="0" w:color="auto"/>
        <w:left w:val="none" w:sz="0" w:space="0" w:color="auto"/>
        <w:bottom w:val="none" w:sz="0" w:space="0" w:color="auto"/>
        <w:right w:val="none" w:sz="0" w:space="0" w:color="auto"/>
      </w:divBdr>
    </w:div>
    <w:div w:id="46950473">
      <w:bodyDiv w:val="1"/>
      <w:marLeft w:val="0"/>
      <w:marRight w:val="0"/>
      <w:marTop w:val="0"/>
      <w:marBottom w:val="0"/>
      <w:divBdr>
        <w:top w:val="none" w:sz="0" w:space="0" w:color="auto"/>
        <w:left w:val="none" w:sz="0" w:space="0" w:color="auto"/>
        <w:bottom w:val="none" w:sz="0" w:space="0" w:color="auto"/>
        <w:right w:val="none" w:sz="0" w:space="0" w:color="auto"/>
      </w:divBdr>
    </w:div>
    <w:div w:id="52822385">
      <w:bodyDiv w:val="1"/>
      <w:marLeft w:val="0"/>
      <w:marRight w:val="0"/>
      <w:marTop w:val="0"/>
      <w:marBottom w:val="0"/>
      <w:divBdr>
        <w:top w:val="none" w:sz="0" w:space="0" w:color="auto"/>
        <w:left w:val="none" w:sz="0" w:space="0" w:color="auto"/>
        <w:bottom w:val="none" w:sz="0" w:space="0" w:color="auto"/>
        <w:right w:val="none" w:sz="0" w:space="0" w:color="auto"/>
      </w:divBdr>
    </w:div>
    <w:div w:id="54476118">
      <w:bodyDiv w:val="1"/>
      <w:marLeft w:val="0"/>
      <w:marRight w:val="0"/>
      <w:marTop w:val="0"/>
      <w:marBottom w:val="0"/>
      <w:divBdr>
        <w:top w:val="none" w:sz="0" w:space="0" w:color="auto"/>
        <w:left w:val="none" w:sz="0" w:space="0" w:color="auto"/>
        <w:bottom w:val="none" w:sz="0" w:space="0" w:color="auto"/>
        <w:right w:val="none" w:sz="0" w:space="0" w:color="auto"/>
      </w:divBdr>
    </w:div>
    <w:div w:id="57361060">
      <w:bodyDiv w:val="1"/>
      <w:marLeft w:val="0"/>
      <w:marRight w:val="0"/>
      <w:marTop w:val="0"/>
      <w:marBottom w:val="0"/>
      <w:divBdr>
        <w:top w:val="none" w:sz="0" w:space="0" w:color="auto"/>
        <w:left w:val="none" w:sz="0" w:space="0" w:color="auto"/>
        <w:bottom w:val="none" w:sz="0" w:space="0" w:color="auto"/>
        <w:right w:val="none" w:sz="0" w:space="0" w:color="auto"/>
      </w:divBdr>
    </w:div>
    <w:div w:id="62260342">
      <w:bodyDiv w:val="1"/>
      <w:marLeft w:val="0"/>
      <w:marRight w:val="0"/>
      <w:marTop w:val="0"/>
      <w:marBottom w:val="0"/>
      <w:divBdr>
        <w:top w:val="none" w:sz="0" w:space="0" w:color="auto"/>
        <w:left w:val="none" w:sz="0" w:space="0" w:color="auto"/>
        <w:bottom w:val="none" w:sz="0" w:space="0" w:color="auto"/>
        <w:right w:val="none" w:sz="0" w:space="0" w:color="auto"/>
      </w:divBdr>
    </w:div>
    <w:div w:id="69545208">
      <w:bodyDiv w:val="1"/>
      <w:marLeft w:val="0"/>
      <w:marRight w:val="0"/>
      <w:marTop w:val="0"/>
      <w:marBottom w:val="0"/>
      <w:divBdr>
        <w:top w:val="none" w:sz="0" w:space="0" w:color="auto"/>
        <w:left w:val="none" w:sz="0" w:space="0" w:color="auto"/>
        <w:bottom w:val="none" w:sz="0" w:space="0" w:color="auto"/>
        <w:right w:val="none" w:sz="0" w:space="0" w:color="auto"/>
      </w:divBdr>
    </w:div>
    <w:div w:id="69928583">
      <w:bodyDiv w:val="1"/>
      <w:marLeft w:val="0"/>
      <w:marRight w:val="0"/>
      <w:marTop w:val="0"/>
      <w:marBottom w:val="0"/>
      <w:divBdr>
        <w:top w:val="none" w:sz="0" w:space="0" w:color="auto"/>
        <w:left w:val="none" w:sz="0" w:space="0" w:color="auto"/>
        <w:bottom w:val="none" w:sz="0" w:space="0" w:color="auto"/>
        <w:right w:val="none" w:sz="0" w:space="0" w:color="auto"/>
      </w:divBdr>
    </w:div>
    <w:div w:id="73401197">
      <w:bodyDiv w:val="1"/>
      <w:marLeft w:val="0"/>
      <w:marRight w:val="0"/>
      <w:marTop w:val="0"/>
      <w:marBottom w:val="0"/>
      <w:divBdr>
        <w:top w:val="none" w:sz="0" w:space="0" w:color="auto"/>
        <w:left w:val="none" w:sz="0" w:space="0" w:color="auto"/>
        <w:bottom w:val="none" w:sz="0" w:space="0" w:color="auto"/>
        <w:right w:val="none" w:sz="0" w:space="0" w:color="auto"/>
      </w:divBdr>
    </w:div>
    <w:div w:id="80178422">
      <w:bodyDiv w:val="1"/>
      <w:marLeft w:val="0"/>
      <w:marRight w:val="0"/>
      <w:marTop w:val="0"/>
      <w:marBottom w:val="0"/>
      <w:divBdr>
        <w:top w:val="none" w:sz="0" w:space="0" w:color="auto"/>
        <w:left w:val="none" w:sz="0" w:space="0" w:color="auto"/>
        <w:bottom w:val="none" w:sz="0" w:space="0" w:color="auto"/>
        <w:right w:val="none" w:sz="0" w:space="0" w:color="auto"/>
      </w:divBdr>
    </w:div>
    <w:div w:id="81024979">
      <w:bodyDiv w:val="1"/>
      <w:marLeft w:val="0"/>
      <w:marRight w:val="0"/>
      <w:marTop w:val="0"/>
      <w:marBottom w:val="0"/>
      <w:divBdr>
        <w:top w:val="none" w:sz="0" w:space="0" w:color="auto"/>
        <w:left w:val="none" w:sz="0" w:space="0" w:color="auto"/>
        <w:bottom w:val="none" w:sz="0" w:space="0" w:color="auto"/>
        <w:right w:val="none" w:sz="0" w:space="0" w:color="auto"/>
      </w:divBdr>
    </w:div>
    <w:div w:id="85612793">
      <w:bodyDiv w:val="1"/>
      <w:marLeft w:val="0"/>
      <w:marRight w:val="0"/>
      <w:marTop w:val="0"/>
      <w:marBottom w:val="0"/>
      <w:divBdr>
        <w:top w:val="none" w:sz="0" w:space="0" w:color="auto"/>
        <w:left w:val="none" w:sz="0" w:space="0" w:color="auto"/>
        <w:bottom w:val="none" w:sz="0" w:space="0" w:color="auto"/>
        <w:right w:val="none" w:sz="0" w:space="0" w:color="auto"/>
      </w:divBdr>
    </w:div>
    <w:div w:id="90588336">
      <w:bodyDiv w:val="1"/>
      <w:marLeft w:val="0"/>
      <w:marRight w:val="0"/>
      <w:marTop w:val="0"/>
      <w:marBottom w:val="0"/>
      <w:divBdr>
        <w:top w:val="none" w:sz="0" w:space="0" w:color="auto"/>
        <w:left w:val="none" w:sz="0" w:space="0" w:color="auto"/>
        <w:bottom w:val="none" w:sz="0" w:space="0" w:color="auto"/>
        <w:right w:val="none" w:sz="0" w:space="0" w:color="auto"/>
      </w:divBdr>
    </w:div>
    <w:div w:id="91434380">
      <w:bodyDiv w:val="1"/>
      <w:marLeft w:val="0"/>
      <w:marRight w:val="0"/>
      <w:marTop w:val="0"/>
      <w:marBottom w:val="0"/>
      <w:divBdr>
        <w:top w:val="none" w:sz="0" w:space="0" w:color="auto"/>
        <w:left w:val="none" w:sz="0" w:space="0" w:color="auto"/>
        <w:bottom w:val="none" w:sz="0" w:space="0" w:color="auto"/>
        <w:right w:val="none" w:sz="0" w:space="0" w:color="auto"/>
      </w:divBdr>
    </w:div>
    <w:div w:id="92215533">
      <w:bodyDiv w:val="1"/>
      <w:marLeft w:val="0"/>
      <w:marRight w:val="0"/>
      <w:marTop w:val="0"/>
      <w:marBottom w:val="0"/>
      <w:divBdr>
        <w:top w:val="none" w:sz="0" w:space="0" w:color="auto"/>
        <w:left w:val="none" w:sz="0" w:space="0" w:color="auto"/>
        <w:bottom w:val="none" w:sz="0" w:space="0" w:color="auto"/>
        <w:right w:val="none" w:sz="0" w:space="0" w:color="auto"/>
      </w:divBdr>
    </w:div>
    <w:div w:id="95365313">
      <w:bodyDiv w:val="1"/>
      <w:marLeft w:val="0"/>
      <w:marRight w:val="0"/>
      <w:marTop w:val="0"/>
      <w:marBottom w:val="0"/>
      <w:divBdr>
        <w:top w:val="none" w:sz="0" w:space="0" w:color="auto"/>
        <w:left w:val="none" w:sz="0" w:space="0" w:color="auto"/>
        <w:bottom w:val="none" w:sz="0" w:space="0" w:color="auto"/>
        <w:right w:val="none" w:sz="0" w:space="0" w:color="auto"/>
      </w:divBdr>
    </w:div>
    <w:div w:id="97335670">
      <w:bodyDiv w:val="1"/>
      <w:marLeft w:val="0"/>
      <w:marRight w:val="0"/>
      <w:marTop w:val="0"/>
      <w:marBottom w:val="0"/>
      <w:divBdr>
        <w:top w:val="none" w:sz="0" w:space="0" w:color="auto"/>
        <w:left w:val="none" w:sz="0" w:space="0" w:color="auto"/>
        <w:bottom w:val="none" w:sz="0" w:space="0" w:color="auto"/>
        <w:right w:val="none" w:sz="0" w:space="0" w:color="auto"/>
      </w:divBdr>
    </w:div>
    <w:div w:id="104234415">
      <w:bodyDiv w:val="1"/>
      <w:marLeft w:val="0"/>
      <w:marRight w:val="0"/>
      <w:marTop w:val="0"/>
      <w:marBottom w:val="0"/>
      <w:divBdr>
        <w:top w:val="none" w:sz="0" w:space="0" w:color="auto"/>
        <w:left w:val="none" w:sz="0" w:space="0" w:color="auto"/>
        <w:bottom w:val="none" w:sz="0" w:space="0" w:color="auto"/>
        <w:right w:val="none" w:sz="0" w:space="0" w:color="auto"/>
      </w:divBdr>
    </w:div>
    <w:div w:id="104737470">
      <w:bodyDiv w:val="1"/>
      <w:marLeft w:val="0"/>
      <w:marRight w:val="0"/>
      <w:marTop w:val="0"/>
      <w:marBottom w:val="0"/>
      <w:divBdr>
        <w:top w:val="none" w:sz="0" w:space="0" w:color="auto"/>
        <w:left w:val="none" w:sz="0" w:space="0" w:color="auto"/>
        <w:bottom w:val="none" w:sz="0" w:space="0" w:color="auto"/>
        <w:right w:val="none" w:sz="0" w:space="0" w:color="auto"/>
      </w:divBdr>
    </w:div>
    <w:div w:id="106698425">
      <w:bodyDiv w:val="1"/>
      <w:marLeft w:val="0"/>
      <w:marRight w:val="0"/>
      <w:marTop w:val="0"/>
      <w:marBottom w:val="0"/>
      <w:divBdr>
        <w:top w:val="none" w:sz="0" w:space="0" w:color="auto"/>
        <w:left w:val="none" w:sz="0" w:space="0" w:color="auto"/>
        <w:bottom w:val="none" w:sz="0" w:space="0" w:color="auto"/>
        <w:right w:val="none" w:sz="0" w:space="0" w:color="auto"/>
      </w:divBdr>
    </w:div>
    <w:div w:id="111870306">
      <w:bodyDiv w:val="1"/>
      <w:marLeft w:val="0"/>
      <w:marRight w:val="0"/>
      <w:marTop w:val="0"/>
      <w:marBottom w:val="0"/>
      <w:divBdr>
        <w:top w:val="none" w:sz="0" w:space="0" w:color="auto"/>
        <w:left w:val="none" w:sz="0" w:space="0" w:color="auto"/>
        <w:bottom w:val="none" w:sz="0" w:space="0" w:color="auto"/>
        <w:right w:val="none" w:sz="0" w:space="0" w:color="auto"/>
      </w:divBdr>
    </w:div>
    <w:div w:id="111902511">
      <w:bodyDiv w:val="1"/>
      <w:marLeft w:val="0"/>
      <w:marRight w:val="0"/>
      <w:marTop w:val="0"/>
      <w:marBottom w:val="0"/>
      <w:divBdr>
        <w:top w:val="none" w:sz="0" w:space="0" w:color="auto"/>
        <w:left w:val="none" w:sz="0" w:space="0" w:color="auto"/>
        <w:bottom w:val="none" w:sz="0" w:space="0" w:color="auto"/>
        <w:right w:val="none" w:sz="0" w:space="0" w:color="auto"/>
      </w:divBdr>
    </w:div>
    <w:div w:id="114448864">
      <w:bodyDiv w:val="1"/>
      <w:marLeft w:val="0"/>
      <w:marRight w:val="0"/>
      <w:marTop w:val="0"/>
      <w:marBottom w:val="0"/>
      <w:divBdr>
        <w:top w:val="none" w:sz="0" w:space="0" w:color="auto"/>
        <w:left w:val="none" w:sz="0" w:space="0" w:color="auto"/>
        <w:bottom w:val="none" w:sz="0" w:space="0" w:color="auto"/>
        <w:right w:val="none" w:sz="0" w:space="0" w:color="auto"/>
      </w:divBdr>
    </w:div>
    <w:div w:id="116918929">
      <w:bodyDiv w:val="1"/>
      <w:marLeft w:val="0"/>
      <w:marRight w:val="0"/>
      <w:marTop w:val="0"/>
      <w:marBottom w:val="0"/>
      <w:divBdr>
        <w:top w:val="none" w:sz="0" w:space="0" w:color="auto"/>
        <w:left w:val="none" w:sz="0" w:space="0" w:color="auto"/>
        <w:bottom w:val="none" w:sz="0" w:space="0" w:color="auto"/>
        <w:right w:val="none" w:sz="0" w:space="0" w:color="auto"/>
      </w:divBdr>
    </w:div>
    <w:div w:id="117529792">
      <w:bodyDiv w:val="1"/>
      <w:marLeft w:val="0"/>
      <w:marRight w:val="0"/>
      <w:marTop w:val="0"/>
      <w:marBottom w:val="0"/>
      <w:divBdr>
        <w:top w:val="none" w:sz="0" w:space="0" w:color="auto"/>
        <w:left w:val="none" w:sz="0" w:space="0" w:color="auto"/>
        <w:bottom w:val="none" w:sz="0" w:space="0" w:color="auto"/>
        <w:right w:val="none" w:sz="0" w:space="0" w:color="auto"/>
      </w:divBdr>
    </w:div>
    <w:div w:id="120466908">
      <w:bodyDiv w:val="1"/>
      <w:marLeft w:val="0"/>
      <w:marRight w:val="0"/>
      <w:marTop w:val="0"/>
      <w:marBottom w:val="0"/>
      <w:divBdr>
        <w:top w:val="none" w:sz="0" w:space="0" w:color="auto"/>
        <w:left w:val="none" w:sz="0" w:space="0" w:color="auto"/>
        <w:bottom w:val="none" w:sz="0" w:space="0" w:color="auto"/>
        <w:right w:val="none" w:sz="0" w:space="0" w:color="auto"/>
      </w:divBdr>
    </w:div>
    <w:div w:id="121194587">
      <w:bodyDiv w:val="1"/>
      <w:marLeft w:val="0"/>
      <w:marRight w:val="0"/>
      <w:marTop w:val="0"/>
      <w:marBottom w:val="0"/>
      <w:divBdr>
        <w:top w:val="none" w:sz="0" w:space="0" w:color="auto"/>
        <w:left w:val="none" w:sz="0" w:space="0" w:color="auto"/>
        <w:bottom w:val="none" w:sz="0" w:space="0" w:color="auto"/>
        <w:right w:val="none" w:sz="0" w:space="0" w:color="auto"/>
      </w:divBdr>
    </w:div>
    <w:div w:id="121774293">
      <w:bodyDiv w:val="1"/>
      <w:marLeft w:val="0"/>
      <w:marRight w:val="0"/>
      <w:marTop w:val="0"/>
      <w:marBottom w:val="0"/>
      <w:divBdr>
        <w:top w:val="none" w:sz="0" w:space="0" w:color="auto"/>
        <w:left w:val="none" w:sz="0" w:space="0" w:color="auto"/>
        <w:bottom w:val="none" w:sz="0" w:space="0" w:color="auto"/>
        <w:right w:val="none" w:sz="0" w:space="0" w:color="auto"/>
      </w:divBdr>
    </w:div>
    <w:div w:id="128936535">
      <w:bodyDiv w:val="1"/>
      <w:marLeft w:val="0"/>
      <w:marRight w:val="0"/>
      <w:marTop w:val="0"/>
      <w:marBottom w:val="0"/>
      <w:divBdr>
        <w:top w:val="none" w:sz="0" w:space="0" w:color="auto"/>
        <w:left w:val="none" w:sz="0" w:space="0" w:color="auto"/>
        <w:bottom w:val="none" w:sz="0" w:space="0" w:color="auto"/>
        <w:right w:val="none" w:sz="0" w:space="0" w:color="auto"/>
      </w:divBdr>
    </w:div>
    <w:div w:id="131557459">
      <w:bodyDiv w:val="1"/>
      <w:marLeft w:val="0"/>
      <w:marRight w:val="0"/>
      <w:marTop w:val="0"/>
      <w:marBottom w:val="0"/>
      <w:divBdr>
        <w:top w:val="none" w:sz="0" w:space="0" w:color="auto"/>
        <w:left w:val="none" w:sz="0" w:space="0" w:color="auto"/>
        <w:bottom w:val="none" w:sz="0" w:space="0" w:color="auto"/>
        <w:right w:val="none" w:sz="0" w:space="0" w:color="auto"/>
      </w:divBdr>
    </w:div>
    <w:div w:id="134493029">
      <w:bodyDiv w:val="1"/>
      <w:marLeft w:val="0"/>
      <w:marRight w:val="0"/>
      <w:marTop w:val="0"/>
      <w:marBottom w:val="0"/>
      <w:divBdr>
        <w:top w:val="none" w:sz="0" w:space="0" w:color="auto"/>
        <w:left w:val="none" w:sz="0" w:space="0" w:color="auto"/>
        <w:bottom w:val="none" w:sz="0" w:space="0" w:color="auto"/>
        <w:right w:val="none" w:sz="0" w:space="0" w:color="auto"/>
      </w:divBdr>
    </w:div>
    <w:div w:id="138232614">
      <w:bodyDiv w:val="1"/>
      <w:marLeft w:val="0"/>
      <w:marRight w:val="0"/>
      <w:marTop w:val="0"/>
      <w:marBottom w:val="0"/>
      <w:divBdr>
        <w:top w:val="none" w:sz="0" w:space="0" w:color="auto"/>
        <w:left w:val="none" w:sz="0" w:space="0" w:color="auto"/>
        <w:bottom w:val="none" w:sz="0" w:space="0" w:color="auto"/>
        <w:right w:val="none" w:sz="0" w:space="0" w:color="auto"/>
      </w:divBdr>
    </w:div>
    <w:div w:id="138771036">
      <w:bodyDiv w:val="1"/>
      <w:marLeft w:val="0"/>
      <w:marRight w:val="0"/>
      <w:marTop w:val="0"/>
      <w:marBottom w:val="0"/>
      <w:divBdr>
        <w:top w:val="none" w:sz="0" w:space="0" w:color="auto"/>
        <w:left w:val="none" w:sz="0" w:space="0" w:color="auto"/>
        <w:bottom w:val="none" w:sz="0" w:space="0" w:color="auto"/>
        <w:right w:val="none" w:sz="0" w:space="0" w:color="auto"/>
      </w:divBdr>
    </w:div>
    <w:div w:id="143593759">
      <w:bodyDiv w:val="1"/>
      <w:marLeft w:val="0"/>
      <w:marRight w:val="0"/>
      <w:marTop w:val="0"/>
      <w:marBottom w:val="0"/>
      <w:divBdr>
        <w:top w:val="none" w:sz="0" w:space="0" w:color="auto"/>
        <w:left w:val="none" w:sz="0" w:space="0" w:color="auto"/>
        <w:bottom w:val="none" w:sz="0" w:space="0" w:color="auto"/>
        <w:right w:val="none" w:sz="0" w:space="0" w:color="auto"/>
      </w:divBdr>
    </w:div>
    <w:div w:id="144054505">
      <w:bodyDiv w:val="1"/>
      <w:marLeft w:val="0"/>
      <w:marRight w:val="0"/>
      <w:marTop w:val="0"/>
      <w:marBottom w:val="0"/>
      <w:divBdr>
        <w:top w:val="none" w:sz="0" w:space="0" w:color="auto"/>
        <w:left w:val="none" w:sz="0" w:space="0" w:color="auto"/>
        <w:bottom w:val="none" w:sz="0" w:space="0" w:color="auto"/>
        <w:right w:val="none" w:sz="0" w:space="0" w:color="auto"/>
      </w:divBdr>
    </w:div>
    <w:div w:id="144975780">
      <w:bodyDiv w:val="1"/>
      <w:marLeft w:val="0"/>
      <w:marRight w:val="0"/>
      <w:marTop w:val="0"/>
      <w:marBottom w:val="0"/>
      <w:divBdr>
        <w:top w:val="none" w:sz="0" w:space="0" w:color="auto"/>
        <w:left w:val="none" w:sz="0" w:space="0" w:color="auto"/>
        <w:bottom w:val="none" w:sz="0" w:space="0" w:color="auto"/>
        <w:right w:val="none" w:sz="0" w:space="0" w:color="auto"/>
      </w:divBdr>
    </w:div>
    <w:div w:id="153184481">
      <w:bodyDiv w:val="1"/>
      <w:marLeft w:val="0"/>
      <w:marRight w:val="0"/>
      <w:marTop w:val="0"/>
      <w:marBottom w:val="0"/>
      <w:divBdr>
        <w:top w:val="none" w:sz="0" w:space="0" w:color="auto"/>
        <w:left w:val="none" w:sz="0" w:space="0" w:color="auto"/>
        <w:bottom w:val="none" w:sz="0" w:space="0" w:color="auto"/>
        <w:right w:val="none" w:sz="0" w:space="0" w:color="auto"/>
      </w:divBdr>
    </w:div>
    <w:div w:id="165100527">
      <w:bodyDiv w:val="1"/>
      <w:marLeft w:val="0"/>
      <w:marRight w:val="0"/>
      <w:marTop w:val="0"/>
      <w:marBottom w:val="0"/>
      <w:divBdr>
        <w:top w:val="none" w:sz="0" w:space="0" w:color="auto"/>
        <w:left w:val="none" w:sz="0" w:space="0" w:color="auto"/>
        <w:bottom w:val="none" w:sz="0" w:space="0" w:color="auto"/>
        <w:right w:val="none" w:sz="0" w:space="0" w:color="auto"/>
      </w:divBdr>
    </w:div>
    <w:div w:id="170875303">
      <w:bodyDiv w:val="1"/>
      <w:marLeft w:val="0"/>
      <w:marRight w:val="0"/>
      <w:marTop w:val="0"/>
      <w:marBottom w:val="0"/>
      <w:divBdr>
        <w:top w:val="none" w:sz="0" w:space="0" w:color="auto"/>
        <w:left w:val="none" w:sz="0" w:space="0" w:color="auto"/>
        <w:bottom w:val="none" w:sz="0" w:space="0" w:color="auto"/>
        <w:right w:val="none" w:sz="0" w:space="0" w:color="auto"/>
      </w:divBdr>
    </w:div>
    <w:div w:id="172233729">
      <w:bodyDiv w:val="1"/>
      <w:marLeft w:val="0"/>
      <w:marRight w:val="0"/>
      <w:marTop w:val="0"/>
      <w:marBottom w:val="0"/>
      <w:divBdr>
        <w:top w:val="none" w:sz="0" w:space="0" w:color="auto"/>
        <w:left w:val="none" w:sz="0" w:space="0" w:color="auto"/>
        <w:bottom w:val="none" w:sz="0" w:space="0" w:color="auto"/>
        <w:right w:val="none" w:sz="0" w:space="0" w:color="auto"/>
      </w:divBdr>
    </w:div>
    <w:div w:id="175509162">
      <w:bodyDiv w:val="1"/>
      <w:marLeft w:val="0"/>
      <w:marRight w:val="0"/>
      <w:marTop w:val="0"/>
      <w:marBottom w:val="0"/>
      <w:divBdr>
        <w:top w:val="none" w:sz="0" w:space="0" w:color="auto"/>
        <w:left w:val="none" w:sz="0" w:space="0" w:color="auto"/>
        <w:bottom w:val="none" w:sz="0" w:space="0" w:color="auto"/>
        <w:right w:val="none" w:sz="0" w:space="0" w:color="auto"/>
      </w:divBdr>
    </w:div>
    <w:div w:id="177736666">
      <w:bodyDiv w:val="1"/>
      <w:marLeft w:val="0"/>
      <w:marRight w:val="0"/>
      <w:marTop w:val="0"/>
      <w:marBottom w:val="0"/>
      <w:divBdr>
        <w:top w:val="none" w:sz="0" w:space="0" w:color="auto"/>
        <w:left w:val="none" w:sz="0" w:space="0" w:color="auto"/>
        <w:bottom w:val="none" w:sz="0" w:space="0" w:color="auto"/>
        <w:right w:val="none" w:sz="0" w:space="0" w:color="auto"/>
      </w:divBdr>
    </w:div>
    <w:div w:id="179902247">
      <w:bodyDiv w:val="1"/>
      <w:marLeft w:val="0"/>
      <w:marRight w:val="0"/>
      <w:marTop w:val="0"/>
      <w:marBottom w:val="0"/>
      <w:divBdr>
        <w:top w:val="none" w:sz="0" w:space="0" w:color="auto"/>
        <w:left w:val="none" w:sz="0" w:space="0" w:color="auto"/>
        <w:bottom w:val="none" w:sz="0" w:space="0" w:color="auto"/>
        <w:right w:val="none" w:sz="0" w:space="0" w:color="auto"/>
      </w:divBdr>
    </w:div>
    <w:div w:id="183516106">
      <w:bodyDiv w:val="1"/>
      <w:marLeft w:val="0"/>
      <w:marRight w:val="0"/>
      <w:marTop w:val="0"/>
      <w:marBottom w:val="0"/>
      <w:divBdr>
        <w:top w:val="none" w:sz="0" w:space="0" w:color="auto"/>
        <w:left w:val="none" w:sz="0" w:space="0" w:color="auto"/>
        <w:bottom w:val="none" w:sz="0" w:space="0" w:color="auto"/>
        <w:right w:val="none" w:sz="0" w:space="0" w:color="auto"/>
      </w:divBdr>
    </w:div>
    <w:div w:id="185215446">
      <w:bodyDiv w:val="1"/>
      <w:marLeft w:val="0"/>
      <w:marRight w:val="0"/>
      <w:marTop w:val="0"/>
      <w:marBottom w:val="0"/>
      <w:divBdr>
        <w:top w:val="none" w:sz="0" w:space="0" w:color="auto"/>
        <w:left w:val="none" w:sz="0" w:space="0" w:color="auto"/>
        <w:bottom w:val="none" w:sz="0" w:space="0" w:color="auto"/>
        <w:right w:val="none" w:sz="0" w:space="0" w:color="auto"/>
      </w:divBdr>
    </w:div>
    <w:div w:id="187373430">
      <w:bodyDiv w:val="1"/>
      <w:marLeft w:val="0"/>
      <w:marRight w:val="0"/>
      <w:marTop w:val="0"/>
      <w:marBottom w:val="0"/>
      <w:divBdr>
        <w:top w:val="none" w:sz="0" w:space="0" w:color="auto"/>
        <w:left w:val="none" w:sz="0" w:space="0" w:color="auto"/>
        <w:bottom w:val="none" w:sz="0" w:space="0" w:color="auto"/>
        <w:right w:val="none" w:sz="0" w:space="0" w:color="auto"/>
      </w:divBdr>
    </w:div>
    <w:div w:id="194848651">
      <w:bodyDiv w:val="1"/>
      <w:marLeft w:val="0"/>
      <w:marRight w:val="0"/>
      <w:marTop w:val="0"/>
      <w:marBottom w:val="0"/>
      <w:divBdr>
        <w:top w:val="none" w:sz="0" w:space="0" w:color="auto"/>
        <w:left w:val="none" w:sz="0" w:space="0" w:color="auto"/>
        <w:bottom w:val="none" w:sz="0" w:space="0" w:color="auto"/>
        <w:right w:val="none" w:sz="0" w:space="0" w:color="auto"/>
      </w:divBdr>
    </w:div>
    <w:div w:id="198864089">
      <w:bodyDiv w:val="1"/>
      <w:marLeft w:val="0"/>
      <w:marRight w:val="0"/>
      <w:marTop w:val="0"/>
      <w:marBottom w:val="0"/>
      <w:divBdr>
        <w:top w:val="none" w:sz="0" w:space="0" w:color="auto"/>
        <w:left w:val="none" w:sz="0" w:space="0" w:color="auto"/>
        <w:bottom w:val="none" w:sz="0" w:space="0" w:color="auto"/>
        <w:right w:val="none" w:sz="0" w:space="0" w:color="auto"/>
      </w:divBdr>
    </w:div>
    <w:div w:id="200868443">
      <w:bodyDiv w:val="1"/>
      <w:marLeft w:val="0"/>
      <w:marRight w:val="0"/>
      <w:marTop w:val="0"/>
      <w:marBottom w:val="0"/>
      <w:divBdr>
        <w:top w:val="none" w:sz="0" w:space="0" w:color="auto"/>
        <w:left w:val="none" w:sz="0" w:space="0" w:color="auto"/>
        <w:bottom w:val="none" w:sz="0" w:space="0" w:color="auto"/>
        <w:right w:val="none" w:sz="0" w:space="0" w:color="auto"/>
      </w:divBdr>
    </w:div>
    <w:div w:id="215089495">
      <w:bodyDiv w:val="1"/>
      <w:marLeft w:val="0"/>
      <w:marRight w:val="0"/>
      <w:marTop w:val="0"/>
      <w:marBottom w:val="0"/>
      <w:divBdr>
        <w:top w:val="none" w:sz="0" w:space="0" w:color="auto"/>
        <w:left w:val="none" w:sz="0" w:space="0" w:color="auto"/>
        <w:bottom w:val="none" w:sz="0" w:space="0" w:color="auto"/>
        <w:right w:val="none" w:sz="0" w:space="0" w:color="auto"/>
      </w:divBdr>
    </w:div>
    <w:div w:id="220486938">
      <w:bodyDiv w:val="1"/>
      <w:marLeft w:val="0"/>
      <w:marRight w:val="0"/>
      <w:marTop w:val="0"/>
      <w:marBottom w:val="0"/>
      <w:divBdr>
        <w:top w:val="none" w:sz="0" w:space="0" w:color="auto"/>
        <w:left w:val="none" w:sz="0" w:space="0" w:color="auto"/>
        <w:bottom w:val="none" w:sz="0" w:space="0" w:color="auto"/>
        <w:right w:val="none" w:sz="0" w:space="0" w:color="auto"/>
      </w:divBdr>
    </w:div>
    <w:div w:id="221335104">
      <w:bodyDiv w:val="1"/>
      <w:marLeft w:val="0"/>
      <w:marRight w:val="0"/>
      <w:marTop w:val="0"/>
      <w:marBottom w:val="0"/>
      <w:divBdr>
        <w:top w:val="none" w:sz="0" w:space="0" w:color="auto"/>
        <w:left w:val="none" w:sz="0" w:space="0" w:color="auto"/>
        <w:bottom w:val="none" w:sz="0" w:space="0" w:color="auto"/>
        <w:right w:val="none" w:sz="0" w:space="0" w:color="auto"/>
      </w:divBdr>
    </w:div>
    <w:div w:id="227421198">
      <w:bodyDiv w:val="1"/>
      <w:marLeft w:val="0"/>
      <w:marRight w:val="0"/>
      <w:marTop w:val="0"/>
      <w:marBottom w:val="0"/>
      <w:divBdr>
        <w:top w:val="none" w:sz="0" w:space="0" w:color="auto"/>
        <w:left w:val="none" w:sz="0" w:space="0" w:color="auto"/>
        <w:bottom w:val="none" w:sz="0" w:space="0" w:color="auto"/>
        <w:right w:val="none" w:sz="0" w:space="0" w:color="auto"/>
      </w:divBdr>
    </w:div>
    <w:div w:id="235095558">
      <w:bodyDiv w:val="1"/>
      <w:marLeft w:val="0"/>
      <w:marRight w:val="0"/>
      <w:marTop w:val="0"/>
      <w:marBottom w:val="0"/>
      <w:divBdr>
        <w:top w:val="none" w:sz="0" w:space="0" w:color="auto"/>
        <w:left w:val="none" w:sz="0" w:space="0" w:color="auto"/>
        <w:bottom w:val="none" w:sz="0" w:space="0" w:color="auto"/>
        <w:right w:val="none" w:sz="0" w:space="0" w:color="auto"/>
      </w:divBdr>
    </w:div>
    <w:div w:id="236669318">
      <w:bodyDiv w:val="1"/>
      <w:marLeft w:val="0"/>
      <w:marRight w:val="0"/>
      <w:marTop w:val="0"/>
      <w:marBottom w:val="0"/>
      <w:divBdr>
        <w:top w:val="none" w:sz="0" w:space="0" w:color="auto"/>
        <w:left w:val="none" w:sz="0" w:space="0" w:color="auto"/>
        <w:bottom w:val="none" w:sz="0" w:space="0" w:color="auto"/>
        <w:right w:val="none" w:sz="0" w:space="0" w:color="auto"/>
      </w:divBdr>
    </w:div>
    <w:div w:id="237592229">
      <w:bodyDiv w:val="1"/>
      <w:marLeft w:val="0"/>
      <w:marRight w:val="0"/>
      <w:marTop w:val="0"/>
      <w:marBottom w:val="0"/>
      <w:divBdr>
        <w:top w:val="none" w:sz="0" w:space="0" w:color="auto"/>
        <w:left w:val="none" w:sz="0" w:space="0" w:color="auto"/>
        <w:bottom w:val="none" w:sz="0" w:space="0" w:color="auto"/>
        <w:right w:val="none" w:sz="0" w:space="0" w:color="auto"/>
      </w:divBdr>
    </w:div>
    <w:div w:id="239491324">
      <w:bodyDiv w:val="1"/>
      <w:marLeft w:val="0"/>
      <w:marRight w:val="0"/>
      <w:marTop w:val="0"/>
      <w:marBottom w:val="0"/>
      <w:divBdr>
        <w:top w:val="none" w:sz="0" w:space="0" w:color="auto"/>
        <w:left w:val="none" w:sz="0" w:space="0" w:color="auto"/>
        <w:bottom w:val="none" w:sz="0" w:space="0" w:color="auto"/>
        <w:right w:val="none" w:sz="0" w:space="0" w:color="auto"/>
      </w:divBdr>
    </w:div>
    <w:div w:id="240411357">
      <w:bodyDiv w:val="1"/>
      <w:marLeft w:val="0"/>
      <w:marRight w:val="0"/>
      <w:marTop w:val="0"/>
      <w:marBottom w:val="0"/>
      <w:divBdr>
        <w:top w:val="none" w:sz="0" w:space="0" w:color="auto"/>
        <w:left w:val="none" w:sz="0" w:space="0" w:color="auto"/>
        <w:bottom w:val="none" w:sz="0" w:space="0" w:color="auto"/>
        <w:right w:val="none" w:sz="0" w:space="0" w:color="auto"/>
      </w:divBdr>
    </w:div>
    <w:div w:id="256446664">
      <w:bodyDiv w:val="1"/>
      <w:marLeft w:val="0"/>
      <w:marRight w:val="0"/>
      <w:marTop w:val="0"/>
      <w:marBottom w:val="0"/>
      <w:divBdr>
        <w:top w:val="none" w:sz="0" w:space="0" w:color="auto"/>
        <w:left w:val="none" w:sz="0" w:space="0" w:color="auto"/>
        <w:bottom w:val="none" w:sz="0" w:space="0" w:color="auto"/>
        <w:right w:val="none" w:sz="0" w:space="0" w:color="auto"/>
      </w:divBdr>
    </w:div>
    <w:div w:id="259993791">
      <w:bodyDiv w:val="1"/>
      <w:marLeft w:val="0"/>
      <w:marRight w:val="0"/>
      <w:marTop w:val="0"/>
      <w:marBottom w:val="0"/>
      <w:divBdr>
        <w:top w:val="none" w:sz="0" w:space="0" w:color="auto"/>
        <w:left w:val="none" w:sz="0" w:space="0" w:color="auto"/>
        <w:bottom w:val="none" w:sz="0" w:space="0" w:color="auto"/>
        <w:right w:val="none" w:sz="0" w:space="0" w:color="auto"/>
      </w:divBdr>
    </w:div>
    <w:div w:id="262110073">
      <w:bodyDiv w:val="1"/>
      <w:marLeft w:val="0"/>
      <w:marRight w:val="0"/>
      <w:marTop w:val="0"/>
      <w:marBottom w:val="0"/>
      <w:divBdr>
        <w:top w:val="none" w:sz="0" w:space="0" w:color="auto"/>
        <w:left w:val="none" w:sz="0" w:space="0" w:color="auto"/>
        <w:bottom w:val="none" w:sz="0" w:space="0" w:color="auto"/>
        <w:right w:val="none" w:sz="0" w:space="0" w:color="auto"/>
      </w:divBdr>
    </w:div>
    <w:div w:id="263345288">
      <w:bodyDiv w:val="1"/>
      <w:marLeft w:val="0"/>
      <w:marRight w:val="0"/>
      <w:marTop w:val="0"/>
      <w:marBottom w:val="0"/>
      <w:divBdr>
        <w:top w:val="none" w:sz="0" w:space="0" w:color="auto"/>
        <w:left w:val="none" w:sz="0" w:space="0" w:color="auto"/>
        <w:bottom w:val="none" w:sz="0" w:space="0" w:color="auto"/>
        <w:right w:val="none" w:sz="0" w:space="0" w:color="auto"/>
      </w:divBdr>
    </w:div>
    <w:div w:id="265309655">
      <w:bodyDiv w:val="1"/>
      <w:marLeft w:val="0"/>
      <w:marRight w:val="0"/>
      <w:marTop w:val="0"/>
      <w:marBottom w:val="0"/>
      <w:divBdr>
        <w:top w:val="none" w:sz="0" w:space="0" w:color="auto"/>
        <w:left w:val="none" w:sz="0" w:space="0" w:color="auto"/>
        <w:bottom w:val="none" w:sz="0" w:space="0" w:color="auto"/>
        <w:right w:val="none" w:sz="0" w:space="0" w:color="auto"/>
      </w:divBdr>
    </w:div>
    <w:div w:id="266697295">
      <w:bodyDiv w:val="1"/>
      <w:marLeft w:val="0"/>
      <w:marRight w:val="0"/>
      <w:marTop w:val="0"/>
      <w:marBottom w:val="0"/>
      <w:divBdr>
        <w:top w:val="none" w:sz="0" w:space="0" w:color="auto"/>
        <w:left w:val="none" w:sz="0" w:space="0" w:color="auto"/>
        <w:bottom w:val="none" w:sz="0" w:space="0" w:color="auto"/>
        <w:right w:val="none" w:sz="0" w:space="0" w:color="auto"/>
      </w:divBdr>
    </w:div>
    <w:div w:id="275139819">
      <w:bodyDiv w:val="1"/>
      <w:marLeft w:val="0"/>
      <w:marRight w:val="0"/>
      <w:marTop w:val="0"/>
      <w:marBottom w:val="0"/>
      <w:divBdr>
        <w:top w:val="none" w:sz="0" w:space="0" w:color="auto"/>
        <w:left w:val="none" w:sz="0" w:space="0" w:color="auto"/>
        <w:bottom w:val="none" w:sz="0" w:space="0" w:color="auto"/>
        <w:right w:val="none" w:sz="0" w:space="0" w:color="auto"/>
      </w:divBdr>
    </w:div>
    <w:div w:id="276567802">
      <w:bodyDiv w:val="1"/>
      <w:marLeft w:val="0"/>
      <w:marRight w:val="0"/>
      <w:marTop w:val="0"/>
      <w:marBottom w:val="0"/>
      <w:divBdr>
        <w:top w:val="none" w:sz="0" w:space="0" w:color="auto"/>
        <w:left w:val="none" w:sz="0" w:space="0" w:color="auto"/>
        <w:bottom w:val="none" w:sz="0" w:space="0" w:color="auto"/>
        <w:right w:val="none" w:sz="0" w:space="0" w:color="auto"/>
      </w:divBdr>
    </w:div>
    <w:div w:id="280378734">
      <w:bodyDiv w:val="1"/>
      <w:marLeft w:val="0"/>
      <w:marRight w:val="0"/>
      <w:marTop w:val="0"/>
      <w:marBottom w:val="0"/>
      <w:divBdr>
        <w:top w:val="none" w:sz="0" w:space="0" w:color="auto"/>
        <w:left w:val="none" w:sz="0" w:space="0" w:color="auto"/>
        <w:bottom w:val="none" w:sz="0" w:space="0" w:color="auto"/>
        <w:right w:val="none" w:sz="0" w:space="0" w:color="auto"/>
      </w:divBdr>
    </w:div>
    <w:div w:id="280579102">
      <w:bodyDiv w:val="1"/>
      <w:marLeft w:val="0"/>
      <w:marRight w:val="0"/>
      <w:marTop w:val="0"/>
      <w:marBottom w:val="0"/>
      <w:divBdr>
        <w:top w:val="none" w:sz="0" w:space="0" w:color="auto"/>
        <w:left w:val="none" w:sz="0" w:space="0" w:color="auto"/>
        <w:bottom w:val="none" w:sz="0" w:space="0" w:color="auto"/>
        <w:right w:val="none" w:sz="0" w:space="0" w:color="auto"/>
      </w:divBdr>
    </w:div>
    <w:div w:id="284309763">
      <w:bodyDiv w:val="1"/>
      <w:marLeft w:val="0"/>
      <w:marRight w:val="0"/>
      <w:marTop w:val="0"/>
      <w:marBottom w:val="0"/>
      <w:divBdr>
        <w:top w:val="none" w:sz="0" w:space="0" w:color="auto"/>
        <w:left w:val="none" w:sz="0" w:space="0" w:color="auto"/>
        <w:bottom w:val="none" w:sz="0" w:space="0" w:color="auto"/>
        <w:right w:val="none" w:sz="0" w:space="0" w:color="auto"/>
      </w:divBdr>
    </w:div>
    <w:div w:id="284384246">
      <w:bodyDiv w:val="1"/>
      <w:marLeft w:val="0"/>
      <w:marRight w:val="0"/>
      <w:marTop w:val="0"/>
      <w:marBottom w:val="0"/>
      <w:divBdr>
        <w:top w:val="none" w:sz="0" w:space="0" w:color="auto"/>
        <w:left w:val="none" w:sz="0" w:space="0" w:color="auto"/>
        <w:bottom w:val="none" w:sz="0" w:space="0" w:color="auto"/>
        <w:right w:val="none" w:sz="0" w:space="0" w:color="auto"/>
      </w:divBdr>
    </w:div>
    <w:div w:id="285736982">
      <w:bodyDiv w:val="1"/>
      <w:marLeft w:val="0"/>
      <w:marRight w:val="0"/>
      <w:marTop w:val="0"/>
      <w:marBottom w:val="0"/>
      <w:divBdr>
        <w:top w:val="none" w:sz="0" w:space="0" w:color="auto"/>
        <w:left w:val="none" w:sz="0" w:space="0" w:color="auto"/>
        <w:bottom w:val="none" w:sz="0" w:space="0" w:color="auto"/>
        <w:right w:val="none" w:sz="0" w:space="0" w:color="auto"/>
      </w:divBdr>
    </w:div>
    <w:div w:id="287704446">
      <w:bodyDiv w:val="1"/>
      <w:marLeft w:val="0"/>
      <w:marRight w:val="0"/>
      <w:marTop w:val="0"/>
      <w:marBottom w:val="0"/>
      <w:divBdr>
        <w:top w:val="none" w:sz="0" w:space="0" w:color="auto"/>
        <w:left w:val="none" w:sz="0" w:space="0" w:color="auto"/>
        <w:bottom w:val="none" w:sz="0" w:space="0" w:color="auto"/>
        <w:right w:val="none" w:sz="0" w:space="0" w:color="auto"/>
      </w:divBdr>
    </w:div>
    <w:div w:id="288976601">
      <w:bodyDiv w:val="1"/>
      <w:marLeft w:val="0"/>
      <w:marRight w:val="0"/>
      <w:marTop w:val="0"/>
      <w:marBottom w:val="0"/>
      <w:divBdr>
        <w:top w:val="none" w:sz="0" w:space="0" w:color="auto"/>
        <w:left w:val="none" w:sz="0" w:space="0" w:color="auto"/>
        <w:bottom w:val="none" w:sz="0" w:space="0" w:color="auto"/>
        <w:right w:val="none" w:sz="0" w:space="0" w:color="auto"/>
      </w:divBdr>
    </w:div>
    <w:div w:id="290937615">
      <w:bodyDiv w:val="1"/>
      <w:marLeft w:val="0"/>
      <w:marRight w:val="0"/>
      <w:marTop w:val="0"/>
      <w:marBottom w:val="0"/>
      <w:divBdr>
        <w:top w:val="none" w:sz="0" w:space="0" w:color="auto"/>
        <w:left w:val="none" w:sz="0" w:space="0" w:color="auto"/>
        <w:bottom w:val="none" w:sz="0" w:space="0" w:color="auto"/>
        <w:right w:val="none" w:sz="0" w:space="0" w:color="auto"/>
      </w:divBdr>
    </w:div>
    <w:div w:id="299461432">
      <w:bodyDiv w:val="1"/>
      <w:marLeft w:val="0"/>
      <w:marRight w:val="0"/>
      <w:marTop w:val="0"/>
      <w:marBottom w:val="0"/>
      <w:divBdr>
        <w:top w:val="none" w:sz="0" w:space="0" w:color="auto"/>
        <w:left w:val="none" w:sz="0" w:space="0" w:color="auto"/>
        <w:bottom w:val="none" w:sz="0" w:space="0" w:color="auto"/>
        <w:right w:val="none" w:sz="0" w:space="0" w:color="auto"/>
      </w:divBdr>
    </w:div>
    <w:div w:id="301497606">
      <w:bodyDiv w:val="1"/>
      <w:marLeft w:val="0"/>
      <w:marRight w:val="0"/>
      <w:marTop w:val="0"/>
      <w:marBottom w:val="0"/>
      <w:divBdr>
        <w:top w:val="none" w:sz="0" w:space="0" w:color="auto"/>
        <w:left w:val="none" w:sz="0" w:space="0" w:color="auto"/>
        <w:bottom w:val="none" w:sz="0" w:space="0" w:color="auto"/>
        <w:right w:val="none" w:sz="0" w:space="0" w:color="auto"/>
      </w:divBdr>
    </w:div>
    <w:div w:id="307369285">
      <w:bodyDiv w:val="1"/>
      <w:marLeft w:val="0"/>
      <w:marRight w:val="0"/>
      <w:marTop w:val="0"/>
      <w:marBottom w:val="0"/>
      <w:divBdr>
        <w:top w:val="none" w:sz="0" w:space="0" w:color="auto"/>
        <w:left w:val="none" w:sz="0" w:space="0" w:color="auto"/>
        <w:bottom w:val="none" w:sz="0" w:space="0" w:color="auto"/>
        <w:right w:val="none" w:sz="0" w:space="0" w:color="auto"/>
      </w:divBdr>
    </w:div>
    <w:div w:id="308172640">
      <w:bodyDiv w:val="1"/>
      <w:marLeft w:val="0"/>
      <w:marRight w:val="0"/>
      <w:marTop w:val="0"/>
      <w:marBottom w:val="0"/>
      <w:divBdr>
        <w:top w:val="none" w:sz="0" w:space="0" w:color="auto"/>
        <w:left w:val="none" w:sz="0" w:space="0" w:color="auto"/>
        <w:bottom w:val="none" w:sz="0" w:space="0" w:color="auto"/>
        <w:right w:val="none" w:sz="0" w:space="0" w:color="auto"/>
      </w:divBdr>
    </w:div>
    <w:div w:id="309872273">
      <w:bodyDiv w:val="1"/>
      <w:marLeft w:val="0"/>
      <w:marRight w:val="0"/>
      <w:marTop w:val="0"/>
      <w:marBottom w:val="0"/>
      <w:divBdr>
        <w:top w:val="none" w:sz="0" w:space="0" w:color="auto"/>
        <w:left w:val="none" w:sz="0" w:space="0" w:color="auto"/>
        <w:bottom w:val="none" w:sz="0" w:space="0" w:color="auto"/>
        <w:right w:val="none" w:sz="0" w:space="0" w:color="auto"/>
      </w:divBdr>
    </w:div>
    <w:div w:id="319310945">
      <w:bodyDiv w:val="1"/>
      <w:marLeft w:val="0"/>
      <w:marRight w:val="0"/>
      <w:marTop w:val="0"/>
      <w:marBottom w:val="0"/>
      <w:divBdr>
        <w:top w:val="none" w:sz="0" w:space="0" w:color="auto"/>
        <w:left w:val="none" w:sz="0" w:space="0" w:color="auto"/>
        <w:bottom w:val="none" w:sz="0" w:space="0" w:color="auto"/>
        <w:right w:val="none" w:sz="0" w:space="0" w:color="auto"/>
      </w:divBdr>
    </w:div>
    <w:div w:id="324284719">
      <w:bodyDiv w:val="1"/>
      <w:marLeft w:val="0"/>
      <w:marRight w:val="0"/>
      <w:marTop w:val="0"/>
      <w:marBottom w:val="0"/>
      <w:divBdr>
        <w:top w:val="none" w:sz="0" w:space="0" w:color="auto"/>
        <w:left w:val="none" w:sz="0" w:space="0" w:color="auto"/>
        <w:bottom w:val="none" w:sz="0" w:space="0" w:color="auto"/>
        <w:right w:val="none" w:sz="0" w:space="0" w:color="auto"/>
      </w:divBdr>
    </w:div>
    <w:div w:id="334112377">
      <w:bodyDiv w:val="1"/>
      <w:marLeft w:val="0"/>
      <w:marRight w:val="0"/>
      <w:marTop w:val="0"/>
      <w:marBottom w:val="0"/>
      <w:divBdr>
        <w:top w:val="none" w:sz="0" w:space="0" w:color="auto"/>
        <w:left w:val="none" w:sz="0" w:space="0" w:color="auto"/>
        <w:bottom w:val="none" w:sz="0" w:space="0" w:color="auto"/>
        <w:right w:val="none" w:sz="0" w:space="0" w:color="auto"/>
      </w:divBdr>
    </w:div>
    <w:div w:id="336925769">
      <w:bodyDiv w:val="1"/>
      <w:marLeft w:val="0"/>
      <w:marRight w:val="0"/>
      <w:marTop w:val="0"/>
      <w:marBottom w:val="0"/>
      <w:divBdr>
        <w:top w:val="none" w:sz="0" w:space="0" w:color="auto"/>
        <w:left w:val="none" w:sz="0" w:space="0" w:color="auto"/>
        <w:bottom w:val="none" w:sz="0" w:space="0" w:color="auto"/>
        <w:right w:val="none" w:sz="0" w:space="0" w:color="auto"/>
      </w:divBdr>
    </w:div>
    <w:div w:id="339040132">
      <w:bodyDiv w:val="1"/>
      <w:marLeft w:val="0"/>
      <w:marRight w:val="0"/>
      <w:marTop w:val="0"/>
      <w:marBottom w:val="0"/>
      <w:divBdr>
        <w:top w:val="none" w:sz="0" w:space="0" w:color="auto"/>
        <w:left w:val="none" w:sz="0" w:space="0" w:color="auto"/>
        <w:bottom w:val="none" w:sz="0" w:space="0" w:color="auto"/>
        <w:right w:val="none" w:sz="0" w:space="0" w:color="auto"/>
      </w:divBdr>
    </w:div>
    <w:div w:id="341203860">
      <w:bodyDiv w:val="1"/>
      <w:marLeft w:val="0"/>
      <w:marRight w:val="0"/>
      <w:marTop w:val="0"/>
      <w:marBottom w:val="0"/>
      <w:divBdr>
        <w:top w:val="none" w:sz="0" w:space="0" w:color="auto"/>
        <w:left w:val="none" w:sz="0" w:space="0" w:color="auto"/>
        <w:bottom w:val="none" w:sz="0" w:space="0" w:color="auto"/>
        <w:right w:val="none" w:sz="0" w:space="0" w:color="auto"/>
      </w:divBdr>
    </w:div>
    <w:div w:id="352537286">
      <w:bodyDiv w:val="1"/>
      <w:marLeft w:val="0"/>
      <w:marRight w:val="0"/>
      <w:marTop w:val="0"/>
      <w:marBottom w:val="0"/>
      <w:divBdr>
        <w:top w:val="none" w:sz="0" w:space="0" w:color="auto"/>
        <w:left w:val="none" w:sz="0" w:space="0" w:color="auto"/>
        <w:bottom w:val="none" w:sz="0" w:space="0" w:color="auto"/>
        <w:right w:val="none" w:sz="0" w:space="0" w:color="auto"/>
      </w:divBdr>
    </w:div>
    <w:div w:id="355692249">
      <w:bodyDiv w:val="1"/>
      <w:marLeft w:val="0"/>
      <w:marRight w:val="0"/>
      <w:marTop w:val="0"/>
      <w:marBottom w:val="0"/>
      <w:divBdr>
        <w:top w:val="none" w:sz="0" w:space="0" w:color="auto"/>
        <w:left w:val="none" w:sz="0" w:space="0" w:color="auto"/>
        <w:bottom w:val="none" w:sz="0" w:space="0" w:color="auto"/>
        <w:right w:val="none" w:sz="0" w:space="0" w:color="auto"/>
      </w:divBdr>
    </w:div>
    <w:div w:id="358045411">
      <w:bodyDiv w:val="1"/>
      <w:marLeft w:val="0"/>
      <w:marRight w:val="0"/>
      <w:marTop w:val="0"/>
      <w:marBottom w:val="0"/>
      <w:divBdr>
        <w:top w:val="none" w:sz="0" w:space="0" w:color="auto"/>
        <w:left w:val="none" w:sz="0" w:space="0" w:color="auto"/>
        <w:bottom w:val="none" w:sz="0" w:space="0" w:color="auto"/>
        <w:right w:val="none" w:sz="0" w:space="0" w:color="auto"/>
      </w:divBdr>
    </w:div>
    <w:div w:id="368409391">
      <w:bodyDiv w:val="1"/>
      <w:marLeft w:val="0"/>
      <w:marRight w:val="0"/>
      <w:marTop w:val="0"/>
      <w:marBottom w:val="0"/>
      <w:divBdr>
        <w:top w:val="none" w:sz="0" w:space="0" w:color="auto"/>
        <w:left w:val="none" w:sz="0" w:space="0" w:color="auto"/>
        <w:bottom w:val="none" w:sz="0" w:space="0" w:color="auto"/>
        <w:right w:val="none" w:sz="0" w:space="0" w:color="auto"/>
      </w:divBdr>
    </w:div>
    <w:div w:id="373428510">
      <w:bodyDiv w:val="1"/>
      <w:marLeft w:val="0"/>
      <w:marRight w:val="0"/>
      <w:marTop w:val="0"/>
      <w:marBottom w:val="0"/>
      <w:divBdr>
        <w:top w:val="none" w:sz="0" w:space="0" w:color="auto"/>
        <w:left w:val="none" w:sz="0" w:space="0" w:color="auto"/>
        <w:bottom w:val="none" w:sz="0" w:space="0" w:color="auto"/>
        <w:right w:val="none" w:sz="0" w:space="0" w:color="auto"/>
      </w:divBdr>
    </w:div>
    <w:div w:id="374697542">
      <w:bodyDiv w:val="1"/>
      <w:marLeft w:val="0"/>
      <w:marRight w:val="0"/>
      <w:marTop w:val="0"/>
      <w:marBottom w:val="0"/>
      <w:divBdr>
        <w:top w:val="none" w:sz="0" w:space="0" w:color="auto"/>
        <w:left w:val="none" w:sz="0" w:space="0" w:color="auto"/>
        <w:bottom w:val="none" w:sz="0" w:space="0" w:color="auto"/>
        <w:right w:val="none" w:sz="0" w:space="0" w:color="auto"/>
      </w:divBdr>
    </w:div>
    <w:div w:id="376046789">
      <w:bodyDiv w:val="1"/>
      <w:marLeft w:val="0"/>
      <w:marRight w:val="0"/>
      <w:marTop w:val="0"/>
      <w:marBottom w:val="0"/>
      <w:divBdr>
        <w:top w:val="none" w:sz="0" w:space="0" w:color="auto"/>
        <w:left w:val="none" w:sz="0" w:space="0" w:color="auto"/>
        <w:bottom w:val="none" w:sz="0" w:space="0" w:color="auto"/>
        <w:right w:val="none" w:sz="0" w:space="0" w:color="auto"/>
      </w:divBdr>
    </w:div>
    <w:div w:id="379289440">
      <w:bodyDiv w:val="1"/>
      <w:marLeft w:val="0"/>
      <w:marRight w:val="0"/>
      <w:marTop w:val="0"/>
      <w:marBottom w:val="0"/>
      <w:divBdr>
        <w:top w:val="none" w:sz="0" w:space="0" w:color="auto"/>
        <w:left w:val="none" w:sz="0" w:space="0" w:color="auto"/>
        <w:bottom w:val="none" w:sz="0" w:space="0" w:color="auto"/>
        <w:right w:val="none" w:sz="0" w:space="0" w:color="auto"/>
      </w:divBdr>
    </w:div>
    <w:div w:id="379866386">
      <w:bodyDiv w:val="1"/>
      <w:marLeft w:val="0"/>
      <w:marRight w:val="0"/>
      <w:marTop w:val="0"/>
      <w:marBottom w:val="0"/>
      <w:divBdr>
        <w:top w:val="none" w:sz="0" w:space="0" w:color="auto"/>
        <w:left w:val="none" w:sz="0" w:space="0" w:color="auto"/>
        <w:bottom w:val="none" w:sz="0" w:space="0" w:color="auto"/>
        <w:right w:val="none" w:sz="0" w:space="0" w:color="auto"/>
      </w:divBdr>
    </w:div>
    <w:div w:id="388191025">
      <w:bodyDiv w:val="1"/>
      <w:marLeft w:val="0"/>
      <w:marRight w:val="0"/>
      <w:marTop w:val="0"/>
      <w:marBottom w:val="0"/>
      <w:divBdr>
        <w:top w:val="none" w:sz="0" w:space="0" w:color="auto"/>
        <w:left w:val="none" w:sz="0" w:space="0" w:color="auto"/>
        <w:bottom w:val="none" w:sz="0" w:space="0" w:color="auto"/>
        <w:right w:val="none" w:sz="0" w:space="0" w:color="auto"/>
      </w:divBdr>
    </w:div>
    <w:div w:id="391735099">
      <w:bodyDiv w:val="1"/>
      <w:marLeft w:val="0"/>
      <w:marRight w:val="0"/>
      <w:marTop w:val="0"/>
      <w:marBottom w:val="0"/>
      <w:divBdr>
        <w:top w:val="none" w:sz="0" w:space="0" w:color="auto"/>
        <w:left w:val="none" w:sz="0" w:space="0" w:color="auto"/>
        <w:bottom w:val="none" w:sz="0" w:space="0" w:color="auto"/>
        <w:right w:val="none" w:sz="0" w:space="0" w:color="auto"/>
      </w:divBdr>
    </w:div>
    <w:div w:id="405223219">
      <w:bodyDiv w:val="1"/>
      <w:marLeft w:val="0"/>
      <w:marRight w:val="0"/>
      <w:marTop w:val="0"/>
      <w:marBottom w:val="0"/>
      <w:divBdr>
        <w:top w:val="none" w:sz="0" w:space="0" w:color="auto"/>
        <w:left w:val="none" w:sz="0" w:space="0" w:color="auto"/>
        <w:bottom w:val="none" w:sz="0" w:space="0" w:color="auto"/>
        <w:right w:val="none" w:sz="0" w:space="0" w:color="auto"/>
      </w:divBdr>
    </w:div>
    <w:div w:id="405298828">
      <w:bodyDiv w:val="1"/>
      <w:marLeft w:val="0"/>
      <w:marRight w:val="0"/>
      <w:marTop w:val="0"/>
      <w:marBottom w:val="0"/>
      <w:divBdr>
        <w:top w:val="none" w:sz="0" w:space="0" w:color="auto"/>
        <w:left w:val="none" w:sz="0" w:space="0" w:color="auto"/>
        <w:bottom w:val="none" w:sz="0" w:space="0" w:color="auto"/>
        <w:right w:val="none" w:sz="0" w:space="0" w:color="auto"/>
      </w:divBdr>
    </w:div>
    <w:div w:id="406539653">
      <w:bodyDiv w:val="1"/>
      <w:marLeft w:val="0"/>
      <w:marRight w:val="0"/>
      <w:marTop w:val="0"/>
      <w:marBottom w:val="0"/>
      <w:divBdr>
        <w:top w:val="none" w:sz="0" w:space="0" w:color="auto"/>
        <w:left w:val="none" w:sz="0" w:space="0" w:color="auto"/>
        <w:bottom w:val="none" w:sz="0" w:space="0" w:color="auto"/>
        <w:right w:val="none" w:sz="0" w:space="0" w:color="auto"/>
      </w:divBdr>
    </w:div>
    <w:div w:id="406540098">
      <w:bodyDiv w:val="1"/>
      <w:marLeft w:val="0"/>
      <w:marRight w:val="0"/>
      <w:marTop w:val="0"/>
      <w:marBottom w:val="0"/>
      <w:divBdr>
        <w:top w:val="none" w:sz="0" w:space="0" w:color="auto"/>
        <w:left w:val="none" w:sz="0" w:space="0" w:color="auto"/>
        <w:bottom w:val="none" w:sz="0" w:space="0" w:color="auto"/>
        <w:right w:val="none" w:sz="0" w:space="0" w:color="auto"/>
      </w:divBdr>
    </w:div>
    <w:div w:id="410733775">
      <w:bodyDiv w:val="1"/>
      <w:marLeft w:val="0"/>
      <w:marRight w:val="0"/>
      <w:marTop w:val="0"/>
      <w:marBottom w:val="0"/>
      <w:divBdr>
        <w:top w:val="none" w:sz="0" w:space="0" w:color="auto"/>
        <w:left w:val="none" w:sz="0" w:space="0" w:color="auto"/>
        <w:bottom w:val="none" w:sz="0" w:space="0" w:color="auto"/>
        <w:right w:val="none" w:sz="0" w:space="0" w:color="auto"/>
      </w:divBdr>
    </w:div>
    <w:div w:id="416370053">
      <w:bodyDiv w:val="1"/>
      <w:marLeft w:val="0"/>
      <w:marRight w:val="0"/>
      <w:marTop w:val="0"/>
      <w:marBottom w:val="0"/>
      <w:divBdr>
        <w:top w:val="none" w:sz="0" w:space="0" w:color="auto"/>
        <w:left w:val="none" w:sz="0" w:space="0" w:color="auto"/>
        <w:bottom w:val="none" w:sz="0" w:space="0" w:color="auto"/>
        <w:right w:val="none" w:sz="0" w:space="0" w:color="auto"/>
      </w:divBdr>
    </w:div>
    <w:div w:id="416756789">
      <w:bodyDiv w:val="1"/>
      <w:marLeft w:val="0"/>
      <w:marRight w:val="0"/>
      <w:marTop w:val="0"/>
      <w:marBottom w:val="0"/>
      <w:divBdr>
        <w:top w:val="none" w:sz="0" w:space="0" w:color="auto"/>
        <w:left w:val="none" w:sz="0" w:space="0" w:color="auto"/>
        <w:bottom w:val="none" w:sz="0" w:space="0" w:color="auto"/>
        <w:right w:val="none" w:sz="0" w:space="0" w:color="auto"/>
      </w:divBdr>
    </w:div>
    <w:div w:id="419446653">
      <w:bodyDiv w:val="1"/>
      <w:marLeft w:val="0"/>
      <w:marRight w:val="0"/>
      <w:marTop w:val="0"/>
      <w:marBottom w:val="0"/>
      <w:divBdr>
        <w:top w:val="none" w:sz="0" w:space="0" w:color="auto"/>
        <w:left w:val="none" w:sz="0" w:space="0" w:color="auto"/>
        <w:bottom w:val="none" w:sz="0" w:space="0" w:color="auto"/>
        <w:right w:val="none" w:sz="0" w:space="0" w:color="auto"/>
      </w:divBdr>
    </w:div>
    <w:div w:id="425540339">
      <w:bodyDiv w:val="1"/>
      <w:marLeft w:val="0"/>
      <w:marRight w:val="0"/>
      <w:marTop w:val="0"/>
      <w:marBottom w:val="0"/>
      <w:divBdr>
        <w:top w:val="none" w:sz="0" w:space="0" w:color="auto"/>
        <w:left w:val="none" w:sz="0" w:space="0" w:color="auto"/>
        <w:bottom w:val="none" w:sz="0" w:space="0" w:color="auto"/>
        <w:right w:val="none" w:sz="0" w:space="0" w:color="auto"/>
      </w:divBdr>
    </w:div>
    <w:div w:id="426929132">
      <w:bodyDiv w:val="1"/>
      <w:marLeft w:val="0"/>
      <w:marRight w:val="0"/>
      <w:marTop w:val="0"/>
      <w:marBottom w:val="0"/>
      <w:divBdr>
        <w:top w:val="none" w:sz="0" w:space="0" w:color="auto"/>
        <w:left w:val="none" w:sz="0" w:space="0" w:color="auto"/>
        <w:bottom w:val="none" w:sz="0" w:space="0" w:color="auto"/>
        <w:right w:val="none" w:sz="0" w:space="0" w:color="auto"/>
      </w:divBdr>
    </w:div>
    <w:div w:id="431508349">
      <w:bodyDiv w:val="1"/>
      <w:marLeft w:val="0"/>
      <w:marRight w:val="0"/>
      <w:marTop w:val="0"/>
      <w:marBottom w:val="0"/>
      <w:divBdr>
        <w:top w:val="none" w:sz="0" w:space="0" w:color="auto"/>
        <w:left w:val="none" w:sz="0" w:space="0" w:color="auto"/>
        <w:bottom w:val="none" w:sz="0" w:space="0" w:color="auto"/>
        <w:right w:val="none" w:sz="0" w:space="0" w:color="auto"/>
      </w:divBdr>
    </w:div>
    <w:div w:id="433212139">
      <w:bodyDiv w:val="1"/>
      <w:marLeft w:val="0"/>
      <w:marRight w:val="0"/>
      <w:marTop w:val="0"/>
      <w:marBottom w:val="0"/>
      <w:divBdr>
        <w:top w:val="none" w:sz="0" w:space="0" w:color="auto"/>
        <w:left w:val="none" w:sz="0" w:space="0" w:color="auto"/>
        <w:bottom w:val="none" w:sz="0" w:space="0" w:color="auto"/>
        <w:right w:val="none" w:sz="0" w:space="0" w:color="auto"/>
      </w:divBdr>
    </w:div>
    <w:div w:id="440222244">
      <w:bodyDiv w:val="1"/>
      <w:marLeft w:val="0"/>
      <w:marRight w:val="0"/>
      <w:marTop w:val="0"/>
      <w:marBottom w:val="0"/>
      <w:divBdr>
        <w:top w:val="none" w:sz="0" w:space="0" w:color="auto"/>
        <w:left w:val="none" w:sz="0" w:space="0" w:color="auto"/>
        <w:bottom w:val="none" w:sz="0" w:space="0" w:color="auto"/>
        <w:right w:val="none" w:sz="0" w:space="0" w:color="auto"/>
      </w:divBdr>
    </w:div>
    <w:div w:id="446050506">
      <w:bodyDiv w:val="1"/>
      <w:marLeft w:val="0"/>
      <w:marRight w:val="0"/>
      <w:marTop w:val="0"/>
      <w:marBottom w:val="0"/>
      <w:divBdr>
        <w:top w:val="none" w:sz="0" w:space="0" w:color="auto"/>
        <w:left w:val="none" w:sz="0" w:space="0" w:color="auto"/>
        <w:bottom w:val="none" w:sz="0" w:space="0" w:color="auto"/>
        <w:right w:val="none" w:sz="0" w:space="0" w:color="auto"/>
      </w:divBdr>
    </w:div>
    <w:div w:id="446434605">
      <w:bodyDiv w:val="1"/>
      <w:marLeft w:val="0"/>
      <w:marRight w:val="0"/>
      <w:marTop w:val="0"/>
      <w:marBottom w:val="0"/>
      <w:divBdr>
        <w:top w:val="none" w:sz="0" w:space="0" w:color="auto"/>
        <w:left w:val="none" w:sz="0" w:space="0" w:color="auto"/>
        <w:bottom w:val="none" w:sz="0" w:space="0" w:color="auto"/>
        <w:right w:val="none" w:sz="0" w:space="0" w:color="auto"/>
      </w:divBdr>
    </w:div>
    <w:div w:id="456072642">
      <w:bodyDiv w:val="1"/>
      <w:marLeft w:val="0"/>
      <w:marRight w:val="0"/>
      <w:marTop w:val="0"/>
      <w:marBottom w:val="0"/>
      <w:divBdr>
        <w:top w:val="none" w:sz="0" w:space="0" w:color="auto"/>
        <w:left w:val="none" w:sz="0" w:space="0" w:color="auto"/>
        <w:bottom w:val="none" w:sz="0" w:space="0" w:color="auto"/>
        <w:right w:val="none" w:sz="0" w:space="0" w:color="auto"/>
      </w:divBdr>
    </w:div>
    <w:div w:id="456340479">
      <w:bodyDiv w:val="1"/>
      <w:marLeft w:val="0"/>
      <w:marRight w:val="0"/>
      <w:marTop w:val="0"/>
      <w:marBottom w:val="0"/>
      <w:divBdr>
        <w:top w:val="none" w:sz="0" w:space="0" w:color="auto"/>
        <w:left w:val="none" w:sz="0" w:space="0" w:color="auto"/>
        <w:bottom w:val="none" w:sz="0" w:space="0" w:color="auto"/>
        <w:right w:val="none" w:sz="0" w:space="0" w:color="auto"/>
      </w:divBdr>
    </w:div>
    <w:div w:id="462038228">
      <w:bodyDiv w:val="1"/>
      <w:marLeft w:val="0"/>
      <w:marRight w:val="0"/>
      <w:marTop w:val="0"/>
      <w:marBottom w:val="0"/>
      <w:divBdr>
        <w:top w:val="none" w:sz="0" w:space="0" w:color="auto"/>
        <w:left w:val="none" w:sz="0" w:space="0" w:color="auto"/>
        <w:bottom w:val="none" w:sz="0" w:space="0" w:color="auto"/>
        <w:right w:val="none" w:sz="0" w:space="0" w:color="auto"/>
      </w:divBdr>
    </w:div>
    <w:div w:id="467163723">
      <w:bodyDiv w:val="1"/>
      <w:marLeft w:val="0"/>
      <w:marRight w:val="0"/>
      <w:marTop w:val="0"/>
      <w:marBottom w:val="0"/>
      <w:divBdr>
        <w:top w:val="none" w:sz="0" w:space="0" w:color="auto"/>
        <w:left w:val="none" w:sz="0" w:space="0" w:color="auto"/>
        <w:bottom w:val="none" w:sz="0" w:space="0" w:color="auto"/>
        <w:right w:val="none" w:sz="0" w:space="0" w:color="auto"/>
      </w:divBdr>
    </w:div>
    <w:div w:id="467938902">
      <w:bodyDiv w:val="1"/>
      <w:marLeft w:val="0"/>
      <w:marRight w:val="0"/>
      <w:marTop w:val="0"/>
      <w:marBottom w:val="0"/>
      <w:divBdr>
        <w:top w:val="none" w:sz="0" w:space="0" w:color="auto"/>
        <w:left w:val="none" w:sz="0" w:space="0" w:color="auto"/>
        <w:bottom w:val="none" w:sz="0" w:space="0" w:color="auto"/>
        <w:right w:val="none" w:sz="0" w:space="0" w:color="auto"/>
      </w:divBdr>
    </w:div>
    <w:div w:id="475925420">
      <w:bodyDiv w:val="1"/>
      <w:marLeft w:val="0"/>
      <w:marRight w:val="0"/>
      <w:marTop w:val="0"/>
      <w:marBottom w:val="0"/>
      <w:divBdr>
        <w:top w:val="none" w:sz="0" w:space="0" w:color="auto"/>
        <w:left w:val="none" w:sz="0" w:space="0" w:color="auto"/>
        <w:bottom w:val="none" w:sz="0" w:space="0" w:color="auto"/>
        <w:right w:val="none" w:sz="0" w:space="0" w:color="auto"/>
      </w:divBdr>
    </w:div>
    <w:div w:id="486943014">
      <w:bodyDiv w:val="1"/>
      <w:marLeft w:val="0"/>
      <w:marRight w:val="0"/>
      <w:marTop w:val="0"/>
      <w:marBottom w:val="0"/>
      <w:divBdr>
        <w:top w:val="none" w:sz="0" w:space="0" w:color="auto"/>
        <w:left w:val="none" w:sz="0" w:space="0" w:color="auto"/>
        <w:bottom w:val="none" w:sz="0" w:space="0" w:color="auto"/>
        <w:right w:val="none" w:sz="0" w:space="0" w:color="auto"/>
      </w:divBdr>
    </w:div>
    <w:div w:id="489833134">
      <w:bodyDiv w:val="1"/>
      <w:marLeft w:val="0"/>
      <w:marRight w:val="0"/>
      <w:marTop w:val="0"/>
      <w:marBottom w:val="0"/>
      <w:divBdr>
        <w:top w:val="none" w:sz="0" w:space="0" w:color="auto"/>
        <w:left w:val="none" w:sz="0" w:space="0" w:color="auto"/>
        <w:bottom w:val="none" w:sz="0" w:space="0" w:color="auto"/>
        <w:right w:val="none" w:sz="0" w:space="0" w:color="auto"/>
      </w:divBdr>
    </w:div>
    <w:div w:id="495418584">
      <w:bodyDiv w:val="1"/>
      <w:marLeft w:val="0"/>
      <w:marRight w:val="0"/>
      <w:marTop w:val="0"/>
      <w:marBottom w:val="0"/>
      <w:divBdr>
        <w:top w:val="none" w:sz="0" w:space="0" w:color="auto"/>
        <w:left w:val="none" w:sz="0" w:space="0" w:color="auto"/>
        <w:bottom w:val="none" w:sz="0" w:space="0" w:color="auto"/>
        <w:right w:val="none" w:sz="0" w:space="0" w:color="auto"/>
      </w:divBdr>
    </w:div>
    <w:div w:id="497888185">
      <w:bodyDiv w:val="1"/>
      <w:marLeft w:val="0"/>
      <w:marRight w:val="0"/>
      <w:marTop w:val="0"/>
      <w:marBottom w:val="0"/>
      <w:divBdr>
        <w:top w:val="none" w:sz="0" w:space="0" w:color="auto"/>
        <w:left w:val="none" w:sz="0" w:space="0" w:color="auto"/>
        <w:bottom w:val="none" w:sz="0" w:space="0" w:color="auto"/>
        <w:right w:val="none" w:sz="0" w:space="0" w:color="auto"/>
      </w:divBdr>
    </w:div>
    <w:div w:id="499587332">
      <w:bodyDiv w:val="1"/>
      <w:marLeft w:val="0"/>
      <w:marRight w:val="0"/>
      <w:marTop w:val="0"/>
      <w:marBottom w:val="0"/>
      <w:divBdr>
        <w:top w:val="none" w:sz="0" w:space="0" w:color="auto"/>
        <w:left w:val="none" w:sz="0" w:space="0" w:color="auto"/>
        <w:bottom w:val="none" w:sz="0" w:space="0" w:color="auto"/>
        <w:right w:val="none" w:sz="0" w:space="0" w:color="auto"/>
      </w:divBdr>
    </w:div>
    <w:div w:id="508522423">
      <w:bodyDiv w:val="1"/>
      <w:marLeft w:val="0"/>
      <w:marRight w:val="0"/>
      <w:marTop w:val="0"/>
      <w:marBottom w:val="0"/>
      <w:divBdr>
        <w:top w:val="none" w:sz="0" w:space="0" w:color="auto"/>
        <w:left w:val="none" w:sz="0" w:space="0" w:color="auto"/>
        <w:bottom w:val="none" w:sz="0" w:space="0" w:color="auto"/>
        <w:right w:val="none" w:sz="0" w:space="0" w:color="auto"/>
      </w:divBdr>
    </w:div>
    <w:div w:id="512063767">
      <w:bodyDiv w:val="1"/>
      <w:marLeft w:val="0"/>
      <w:marRight w:val="0"/>
      <w:marTop w:val="0"/>
      <w:marBottom w:val="0"/>
      <w:divBdr>
        <w:top w:val="none" w:sz="0" w:space="0" w:color="auto"/>
        <w:left w:val="none" w:sz="0" w:space="0" w:color="auto"/>
        <w:bottom w:val="none" w:sz="0" w:space="0" w:color="auto"/>
        <w:right w:val="none" w:sz="0" w:space="0" w:color="auto"/>
      </w:divBdr>
    </w:div>
    <w:div w:id="514853270">
      <w:bodyDiv w:val="1"/>
      <w:marLeft w:val="0"/>
      <w:marRight w:val="0"/>
      <w:marTop w:val="0"/>
      <w:marBottom w:val="0"/>
      <w:divBdr>
        <w:top w:val="none" w:sz="0" w:space="0" w:color="auto"/>
        <w:left w:val="none" w:sz="0" w:space="0" w:color="auto"/>
        <w:bottom w:val="none" w:sz="0" w:space="0" w:color="auto"/>
        <w:right w:val="none" w:sz="0" w:space="0" w:color="auto"/>
      </w:divBdr>
    </w:div>
    <w:div w:id="529026576">
      <w:bodyDiv w:val="1"/>
      <w:marLeft w:val="0"/>
      <w:marRight w:val="0"/>
      <w:marTop w:val="0"/>
      <w:marBottom w:val="0"/>
      <w:divBdr>
        <w:top w:val="none" w:sz="0" w:space="0" w:color="auto"/>
        <w:left w:val="none" w:sz="0" w:space="0" w:color="auto"/>
        <w:bottom w:val="none" w:sz="0" w:space="0" w:color="auto"/>
        <w:right w:val="none" w:sz="0" w:space="0" w:color="auto"/>
      </w:divBdr>
    </w:div>
    <w:div w:id="529147440">
      <w:bodyDiv w:val="1"/>
      <w:marLeft w:val="0"/>
      <w:marRight w:val="0"/>
      <w:marTop w:val="0"/>
      <w:marBottom w:val="0"/>
      <w:divBdr>
        <w:top w:val="none" w:sz="0" w:space="0" w:color="auto"/>
        <w:left w:val="none" w:sz="0" w:space="0" w:color="auto"/>
        <w:bottom w:val="none" w:sz="0" w:space="0" w:color="auto"/>
        <w:right w:val="none" w:sz="0" w:space="0" w:color="auto"/>
      </w:divBdr>
    </w:div>
    <w:div w:id="531648554">
      <w:bodyDiv w:val="1"/>
      <w:marLeft w:val="0"/>
      <w:marRight w:val="0"/>
      <w:marTop w:val="0"/>
      <w:marBottom w:val="0"/>
      <w:divBdr>
        <w:top w:val="none" w:sz="0" w:space="0" w:color="auto"/>
        <w:left w:val="none" w:sz="0" w:space="0" w:color="auto"/>
        <w:bottom w:val="none" w:sz="0" w:space="0" w:color="auto"/>
        <w:right w:val="none" w:sz="0" w:space="0" w:color="auto"/>
      </w:divBdr>
    </w:div>
    <w:div w:id="535898856">
      <w:bodyDiv w:val="1"/>
      <w:marLeft w:val="0"/>
      <w:marRight w:val="0"/>
      <w:marTop w:val="0"/>
      <w:marBottom w:val="0"/>
      <w:divBdr>
        <w:top w:val="none" w:sz="0" w:space="0" w:color="auto"/>
        <w:left w:val="none" w:sz="0" w:space="0" w:color="auto"/>
        <w:bottom w:val="none" w:sz="0" w:space="0" w:color="auto"/>
        <w:right w:val="none" w:sz="0" w:space="0" w:color="auto"/>
      </w:divBdr>
    </w:div>
    <w:div w:id="541327595">
      <w:bodyDiv w:val="1"/>
      <w:marLeft w:val="0"/>
      <w:marRight w:val="0"/>
      <w:marTop w:val="0"/>
      <w:marBottom w:val="0"/>
      <w:divBdr>
        <w:top w:val="none" w:sz="0" w:space="0" w:color="auto"/>
        <w:left w:val="none" w:sz="0" w:space="0" w:color="auto"/>
        <w:bottom w:val="none" w:sz="0" w:space="0" w:color="auto"/>
        <w:right w:val="none" w:sz="0" w:space="0" w:color="auto"/>
      </w:divBdr>
    </w:div>
    <w:div w:id="545218247">
      <w:bodyDiv w:val="1"/>
      <w:marLeft w:val="0"/>
      <w:marRight w:val="0"/>
      <w:marTop w:val="0"/>
      <w:marBottom w:val="0"/>
      <w:divBdr>
        <w:top w:val="none" w:sz="0" w:space="0" w:color="auto"/>
        <w:left w:val="none" w:sz="0" w:space="0" w:color="auto"/>
        <w:bottom w:val="none" w:sz="0" w:space="0" w:color="auto"/>
        <w:right w:val="none" w:sz="0" w:space="0" w:color="auto"/>
      </w:divBdr>
    </w:div>
    <w:div w:id="546070728">
      <w:bodyDiv w:val="1"/>
      <w:marLeft w:val="0"/>
      <w:marRight w:val="0"/>
      <w:marTop w:val="0"/>
      <w:marBottom w:val="0"/>
      <w:divBdr>
        <w:top w:val="none" w:sz="0" w:space="0" w:color="auto"/>
        <w:left w:val="none" w:sz="0" w:space="0" w:color="auto"/>
        <w:bottom w:val="none" w:sz="0" w:space="0" w:color="auto"/>
        <w:right w:val="none" w:sz="0" w:space="0" w:color="auto"/>
      </w:divBdr>
    </w:div>
    <w:div w:id="547648238">
      <w:bodyDiv w:val="1"/>
      <w:marLeft w:val="0"/>
      <w:marRight w:val="0"/>
      <w:marTop w:val="0"/>
      <w:marBottom w:val="0"/>
      <w:divBdr>
        <w:top w:val="none" w:sz="0" w:space="0" w:color="auto"/>
        <w:left w:val="none" w:sz="0" w:space="0" w:color="auto"/>
        <w:bottom w:val="none" w:sz="0" w:space="0" w:color="auto"/>
        <w:right w:val="none" w:sz="0" w:space="0" w:color="auto"/>
      </w:divBdr>
    </w:div>
    <w:div w:id="550776267">
      <w:bodyDiv w:val="1"/>
      <w:marLeft w:val="0"/>
      <w:marRight w:val="0"/>
      <w:marTop w:val="0"/>
      <w:marBottom w:val="0"/>
      <w:divBdr>
        <w:top w:val="none" w:sz="0" w:space="0" w:color="auto"/>
        <w:left w:val="none" w:sz="0" w:space="0" w:color="auto"/>
        <w:bottom w:val="none" w:sz="0" w:space="0" w:color="auto"/>
        <w:right w:val="none" w:sz="0" w:space="0" w:color="auto"/>
      </w:divBdr>
    </w:div>
    <w:div w:id="555358013">
      <w:bodyDiv w:val="1"/>
      <w:marLeft w:val="0"/>
      <w:marRight w:val="0"/>
      <w:marTop w:val="0"/>
      <w:marBottom w:val="0"/>
      <w:divBdr>
        <w:top w:val="none" w:sz="0" w:space="0" w:color="auto"/>
        <w:left w:val="none" w:sz="0" w:space="0" w:color="auto"/>
        <w:bottom w:val="none" w:sz="0" w:space="0" w:color="auto"/>
        <w:right w:val="none" w:sz="0" w:space="0" w:color="auto"/>
      </w:divBdr>
    </w:div>
    <w:div w:id="555968793">
      <w:bodyDiv w:val="1"/>
      <w:marLeft w:val="0"/>
      <w:marRight w:val="0"/>
      <w:marTop w:val="0"/>
      <w:marBottom w:val="0"/>
      <w:divBdr>
        <w:top w:val="none" w:sz="0" w:space="0" w:color="auto"/>
        <w:left w:val="none" w:sz="0" w:space="0" w:color="auto"/>
        <w:bottom w:val="none" w:sz="0" w:space="0" w:color="auto"/>
        <w:right w:val="none" w:sz="0" w:space="0" w:color="auto"/>
      </w:divBdr>
    </w:div>
    <w:div w:id="563688417">
      <w:bodyDiv w:val="1"/>
      <w:marLeft w:val="0"/>
      <w:marRight w:val="0"/>
      <w:marTop w:val="0"/>
      <w:marBottom w:val="0"/>
      <w:divBdr>
        <w:top w:val="none" w:sz="0" w:space="0" w:color="auto"/>
        <w:left w:val="none" w:sz="0" w:space="0" w:color="auto"/>
        <w:bottom w:val="none" w:sz="0" w:space="0" w:color="auto"/>
        <w:right w:val="none" w:sz="0" w:space="0" w:color="auto"/>
      </w:divBdr>
    </w:div>
    <w:div w:id="564148014">
      <w:bodyDiv w:val="1"/>
      <w:marLeft w:val="0"/>
      <w:marRight w:val="0"/>
      <w:marTop w:val="0"/>
      <w:marBottom w:val="0"/>
      <w:divBdr>
        <w:top w:val="none" w:sz="0" w:space="0" w:color="auto"/>
        <w:left w:val="none" w:sz="0" w:space="0" w:color="auto"/>
        <w:bottom w:val="none" w:sz="0" w:space="0" w:color="auto"/>
        <w:right w:val="none" w:sz="0" w:space="0" w:color="auto"/>
      </w:divBdr>
    </w:div>
    <w:div w:id="564874577">
      <w:bodyDiv w:val="1"/>
      <w:marLeft w:val="0"/>
      <w:marRight w:val="0"/>
      <w:marTop w:val="0"/>
      <w:marBottom w:val="0"/>
      <w:divBdr>
        <w:top w:val="none" w:sz="0" w:space="0" w:color="auto"/>
        <w:left w:val="none" w:sz="0" w:space="0" w:color="auto"/>
        <w:bottom w:val="none" w:sz="0" w:space="0" w:color="auto"/>
        <w:right w:val="none" w:sz="0" w:space="0" w:color="auto"/>
      </w:divBdr>
    </w:div>
    <w:div w:id="566690203">
      <w:bodyDiv w:val="1"/>
      <w:marLeft w:val="0"/>
      <w:marRight w:val="0"/>
      <w:marTop w:val="0"/>
      <w:marBottom w:val="0"/>
      <w:divBdr>
        <w:top w:val="none" w:sz="0" w:space="0" w:color="auto"/>
        <w:left w:val="none" w:sz="0" w:space="0" w:color="auto"/>
        <w:bottom w:val="none" w:sz="0" w:space="0" w:color="auto"/>
        <w:right w:val="none" w:sz="0" w:space="0" w:color="auto"/>
      </w:divBdr>
    </w:div>
    <w:div w:id="568075980">
      <w:bodyDiv w:val="1"/>
      <w:marLeft w:val="0"/>
      <w:marRight w:val="0"/>
      <w:marTop w:val="0"/>
      <w:marBottom w:val="0"/>
      <w:divBdr>
        <w:top w:val="none" w:sz="0" w:space="0" w:color="auto"/>
        <w:left w:val="none" w:sz="0" w:space="0" w:color="auto"/>
        <w:bottom w:val="none" w:sz="0" w:space="0" w:color="auto"/>
        <w:right w:val="none" w:sz="0" w:space="0" w:color="auto"/>
      </w:divBdr>
    </w:div>
    <w:div w:id="573130453">
      <w:bodyDiv w:val="1"/>
      <w:marLeft w:val="0"/>
      <w:marRight w:val="0"/>
      <w:marTop w:val="0"/>
      <w:marBottom w:val="0"/>
      <w:divBdr>
        <w:top w:val="none" w:sz="0" w:space="0" w:color="auto"/>
        <w:left w:val="none" w:sz="0" w:space="0" w:color="auto"/>
        <w:bottom w:val="none" w:sz="0" w:space="0" w:color="auto"/>
        <w:right w:val="none" w:sz="0" w:space="0" w:color="auto"/>
      </w:divBdr>
    </w:div>
    <w:div w:id="577180163">
      <w:bodyDiv w:val="1"/>
      <w:marLeft w:val="0"/>
      <w:marRight w:val="0"/>
      <w:marTop w:val="0"/>
      <w:marBottom w:val="0"/>
      <w:divBdr>
        <w:top w:val="none" w:sz="0" w:space="0" w:color="auto"/>
        <w:left w:val="none" w:sz="0" w:space="0" w:color="auto"/>
        <w:bottom w:val="none" w:sz="0" w:space="0" w:color="auto"/>
        <w:right w:val="none" w:sz="0" w:space="0" w:color="auto"/>
      </w:divBdr>
    </w:div>
    <w:div w:id="577329219">
      <w:bodyDiv w:val="1"/>
      <w:marLeft w:val="0"/>
      <w:marRight w:val="0"/>
      <w:marTop w:val="0"/>
      <w:marBottom w:val="0"/>
      <w:divBdr>
        <w:top w:val="none" w:sz="0" w:space="0" w:color="auto"/>
        <w:left w:val="none" w:sz="0" w:space="0" w:color="auto"/>
        <w:bottom w:val="none" w:sz="0" w:space="0" w:color="auto"/>
        <w:right w:val="none" w:sz="0" w:space="0" w:color="auto"/>
      </w:divBdr>
    </w:div>
    <w:div w:id="582104720">
      <w:bodyDiv w:val="1"/>
      <w:marLeft w:val="0"/>
      <w:marRight w:val="0"/>
      <w:marTop w:val="0"/>
      <w:marBottom w:val="0"/>
      <w:divBdr>
        <w:top w:val="none" w:sz="0" w:space="0" w:color="auto"/>
        <w:left w:val="none" w:sz="0" w:space="0" w:color="auto"/>
        <w:bottom w:val="none" w:sz="0" w:space="0" w:color="auto"/>
        <w:right w:val="none" w:sz="0" w:space="0" w:color="auto"/>
      </w:divBdr>
    </w:div>
    <w:div w:id="582494030">
      <w:bodyDiv w:val="1"/>
      <w:marLeft w:val="0"/>
      <w:marRight w:val="0"/>
      <w:marTop w:val="0"/>
      <w:marBottom w:val="0"/>
      <w:divBdr>
        <w:top w:val="none" w:sz="0" w:space="0" w:color="auto"/>
        <w:left w:val="none" w:sz="0" w:space="0" w:color="auto"/>
        <w:bottom w:val="none" w:sz="0" w:space="0" w:color="auto"/>
        <w:right w:val="none" w:sz="0" w:space="0" w:color="auto"/>
      </w:divBdr>
    </w:div>
    <w:div w:id="586620596">
      <w:bodyDiv w:val="1"/>
      <w:marLeft w:val="0"/>
      <w:marRight w:val="0"/>
      <w:marTop w:val="0"/>
      <w:marBottom w:val="0"/>
      <w:divBdr>
        <w:top w:val="none" w:sz="0" w:space="0" w:color="auto"/>
        <w:left w:val="none" w:sz="0" w:space="0" w:color="auto"/>
        <w:bottom w:val="none" w:sz="0" w:space="0" w:color="auto"/>
        <w:right w:val="none" w:sz="0" w:space="0" w:color="auto"/>
      </w:divBdr>
    </w:div>
    <w:div w:id="590746401">
      <w:bodyDiv w:val="1"/>
      <w:marLeft w:val="0"/>
      <w:marRight w:val="0"/>
      <w:marTop w:val="0"/>
      <w:marBottom w:val="0"/>
      <w:divBdr>
        <w:top w:val="none" w:sz="0" w:space="0" w:color="auto"/>
        <w:left w:val="none" w:sz="0" w:space="0" w:color="auto"/>
        <w:bottom w:val="none" w:sz="0" w:space="0" w:color="auto"/>
        <w:right w:val="none" w:sz="0" w:space="0" w:color="auto"/>
      </w:divBdr>
    </w:div>
    <w:div w:id="595942288">
      <w:bodyDiv w:val="1"/>
      <w:marLeft w:val="0"/>
      <w:marRight w:val="0"/>
      <w:marTop w:val="0"/>
      <w:marBottom w:val="0"/>
      <w:divBdr>
        <w:top w:val="none" w:sz="0" w:space="0" w:color="auto"/>
        <w:left w:val="none" w:sz="0" w:space="0" w:color="auto"/>
        <w:bottom w:val="none" w:sz="0" w:space="0" w:color="auto"/>
        <w:right w:val="none" w:sz="0" w:space="0" w:color="auto"/>
      </w:divBdr>
    </w:div>
    <w:div w:id="596402609">
      <w:bodyDiv w:val="1"/>
      <w:marLeft w:val="0"/>
      <w:marRight w:val="0"/>
      <w:marTop w:val="0"/>
      <w:marBottom w:val="0"/>
      <w:divBdr>
        <w:top w:val="none" w:sz="0" w:space="0" w:color="auto"/>
        <w:left w:val="none" w:sz="0" w:space="0" w:color="auto"/>
        <w:bottom w:val="none" w:sz="0" w:space="0" w:color="auto"/>
        <w:right w:val="none" w:sz="0" w:space="0" w:color="auto"/>
      </w:divBdr>
    </w:div>
    <w:div w:id="600453685">
      <w:bodyDiv w:val="1"/>
      <w:marLeft w:val="0"/>
      <w:marRight w:val="0"/>
      <w:marTop w:val="0"/>
      <w:marBottom w:val="0"/>
      <w:divBdr>
        <w:top w:val="none" w:sz="0" w:space="0" w:color="auto"/>
        <w:left w:val="none" w:sz="0" w:space="0" w:color="auto"/>
        <w:bottom w:val="none" w:sz="0" w:space="0" w:color="auto"/>
        <w:right w:val="none" w:sz="0" w:space="0" w:color="auto"/>
      </w:divBdr>
    </w:div>
    <w:div w:id="609319638">
      <w:bodyDiv w:val="1"/>
      <w:marLeft w:val="0"/>
      <w:marRight w:val="0"/>
      <w:marTop w:val="0"/>
      <w:marBottom w:val="0"/>
      <w:divBdr>
        <w:top w:val="none" w:sz="0" w:space="0" w:color="auto"/>
        <w:left w:val="none" w:sz="0" w:space="0" w:color="auto"/>
        <w:bottom w:val="none" w:sz="0" w:space="0" w:color="auto"/>
        <w:right w:val="none" w:sz="0" w:space="0" w:color="auto"/>
      </w:divBdr>
    </w:div>
    <w:div w:id="609630782">
      <w:bodyDiv w:val="1"/>
      <w:marLeft w:val="0"/>
      <w:marRight w:val="0"/>
      <w:marTop w:val="0"/>
      <w:marBottom w:val="0"/>
      <w:divBdr>
        <w:top w:val="none" w:sz="0" w:space="0" w:color="auto"/>
        <w:left w:val="none" w:sz="0" w:space="0" w:color="auto"/>
        <w:bottom w:val="none" w:sz="0" w:space="0" w:color="auto"/>
        <w:right w:val="none" w:sz="0" w:space="0" w:color="auto"/>
      </w:divBdr>
    </w:div>
    <w:div w:id="616184555">
      <w:bodyDiv w:val="1"/>
      <w:marLeft w:val="0"/>
      <w:marRight w:val="0"/>
      <w:marTop w:val="0"/>
      <w:marBottom w:val="0"/>
      <w:divBdr>
        <w:top w:val="none" w:sz="0" w:space="0" w:color="auto"/>
        <w:left w:val="none" w:sz="0" w:space="0" w:color="auto"/>
        <w:bottom w:val="none" w:sz="0" w:space="0" w:color="auto"/>
        <w:right w:val="none" w:sz="0" w:space="0" w:color="auto"/>
      </w:divBdr>
    </w:div>
    <w:div w:id="616451725">
      <w:bodyDiv w:val="1"/>
      <w:marLeft w:val="0"/>
      <w:marRight w:val="0"/>
      <w:marTop w:val="0"/>
      <w:marBottom w:val="0"/>
      <w:divBdr>
        <w:top w:val="none" w:sz="0" w:space="0" w:color="auto"/>
        <w:left w:val="none" w:sz="0" w:space="0" w:color="auto"/>
        <w:bottom w:val="none" w:sz="0" w:space="0" w:color="auto"/>
        <w:right w:val="none" w:sz="0" w:space="0" w:color="auto"/>
      </w:divBdr>
    </w:div>
    <w:div w:id="616723063">
      <w:bodyDiv w:val="1"/>
      <w:marLeft w:val="0"/>
      <w:marRight w:val="0"/>
      <w:marTop w:val="0"/>
      <w:marBottom w:val="0"/>
      <w:divBdr>
        <w:top w:val="none" w:sz="0" w:space="0" w:color="auto"/>
        <w:left w:val="none" w:sz="0" w:space="0" w:color="auto"/>
        <w:bottom w:val="none" w:sz="0" w:space="0" w:color="auto"/>
        <w:right w:val="none" w:sz="0" w:space="0" w:color="auto"/>
      </w:divBdr>
    </w:div>
    <w:div w:id="622275474">
      <w:bodyDiv w:val="1"/>
      <w:marLeft w:val="0"/>
      <w:marRight w:val="0"/>
      <w:marTop w:val="0"/>
      <w:marBottom w:val="0"/>
      <w:divBdr>
        <w:top w:val="none" w:sz="0" w:space="0" w:color="auto"/>
        <w:left w:val="none" w:sz="0" w:space="0" w:color="auto"/>
        <w:bottom w:val="none" w:sz="0" w:space="0" w:color="auto"/>
        <w:right w:val="none" w:sz="0" w:space="0" w:color="auto"/>
      </w:divBdr>
    </w:div>
    <w:div w:id="624777911">
      <w:bodyDiv w:val="1"/>
      <w:marLeft w:val="0"/>
      <w:marRight w:val="0"/>
      <w:marTop w:val="0"/>
      <w:marBottom w:val="0"/>
      <w:divBdr>
        <w:top w:val="none" w:sz="0" w:space="0" w:color="auto"/>
        <w:left w:val="none" w:sz="0" w:space="0" w:color="auto"/>
        <w:bottom w:val="none" w:sz="0" w:space="0" w:color="auto"/>
        <w:right w:val="none" w:sz="0" w:space="0" w:color="auto"/>
      </w:divBdr>
    </w:div>
    <w:div w:id="633946207">
      <w:bodyDiv w:val="1"/>
      <w:marLeft w:val="0"/>
      <w:marRight w:val="0"/>
      <w:marTop w:val="0"/>
      <w:marBottom w:val="0"/>
      <w:divBdr>
        <w:top w:val="none" w:sz="0" w:space="0" w:color="auto"/>
        <w:left w:val="none" w:sz="0" w:space="0" w:color="auto"/>
        <w:bottom w:val="none" w:sz="0" w:space="0" w:color="auto"/>
        <w:right w:val="none" w:sz="0" w:space="0" w:color="auto"/>
      </w:divBdr>
    </w:div>
    <w:div w:id="637732283">
      <w:bodyDiv w:val="1"/>
      <w:marLeft w:val="0"/>
      <w:marRight w:val="0"/>
      <w:marTop w:val="0"/>
      <w:marBottom w:val="0"/>
      <w:divBdr>
        <w:top w:val="none" w:sz="0" w:space="0" w:color="auto"/>
        <w:left w:val="none" w:sz="0" w:space="0" w:color="auto"/>
        <w:bottom w:val="none" w:sz="0" w:space="0" w:color="auto"/>
        <w:right w:val="none" w:sz="0" w:space="0" w:color="auto"/>
      </w:divBdr>
    </w:div>
    <w:div w:id="639575129">
      <w:bodyDiv w:val="1"/>
      <w:marLeft w:val="0"/>
      <w:marRight w:val="0"/>
      <w:marTop w:val="0"/>
      <w:marBottom w:val="0"/>
      <w:divBdr>
        <w:top w:val="none" w:sz="0" w:space="0" w:color="auto"/>
        <w:left w:val="none" w:sz="0" w:space="0" w:color="auto"/>
        <w:bottom w:val="none" w:sz="0" w:space="0" w:color="auto"/>
        <w:right w:val="none" w:sz="0" w:space="0" w:color="auto"/>
      </w:divBdr>
    </w:div>
    <w:div w:id="641271855">
      <w:bodyDiv w:val="1"/>
      <w:marLeft w:val="0"/>
      <w:marRight w:val="0"/>
      <w:marTop w:val="0"/>
      <w:marBottom w:val="0"/>
      <w:divBdr>
        <w:top w:val="none" w:sz="0" w:space="0" w:color="auto"/>
        <w:left w:val="none" w:sz="0" w:space="0" w:color="auto"/>
        <w:bottom w:val="none" w:sz="0" w:space="0" w:color="auto"/>
        <w:right w:val="none" w:sz="0" w:space="0" w:color="auto"/>
      </w:divBdr>
    </w:div>
    <w:div w:id="641544840">
      <w:bodyDiv w:val="1"/>
      <w:marLeft w:val="0"/>
      <w:marRight w:val="0"/>
      <w:marTop w:val="0"/>
      <w:marBottom w:val="0"/>
      <w:divBdr>
        <w:top w:val="none" w:sz="0" w:space="0" w:color="auto"/>
        <w:left w:val="none" w:sz="0" w:space="0" w:color="auto"/>
        <w:bottom w:val="none" w:sz="0" w:space="0" w:color="auto"/>
        <w:right w:val="none" w:sz="0" w:space="0" w:color="auto"/>
      </w:divBdr>
    </w:div>
    <w:div w:id="647440088">
      <w:bodyDiv w:val="1"/>
      <w:marLeft w:val="0"/>
      <w:marRight w:val="0"/>
      <w:marTop w:val="0"/>
      <w:marBottom w:val="0"/>
      <w:divBdr>
        <w:top w:val="none" w:sz="0" w:space="0" w:color="auto"/>
        <w:left w:val="none" w:sz="0" w:space="0" w:color="auto"/>
        <w:bottom w:val="none" w:sz="0" w:space="0" w:color="auto"/>
        <w:right w:val="none" w:sz="0" w:space="0" w:color="auto"/>
      </w:divBdr>
    </w:div>
    <w:div w:id="648510329">
      <w:bodyDiv w:val="1"/>
      <w:marLeft w:val="0"/>
      <w:marRight w:val="0"/>
      <w:marTop w:val="0"/>
      <w:marBottom w:val="0"/>
      <w:divBdr>
        <w:top w:val="none" w:sz="0" w:space="0" w:color="auto"/>
        <w:left w:val="none" w:sz="0" w:space="0" w:color="auto"/>
        <w:bottom w:val="none" w:sz="0" w:space="0" w:color="auto"/>
        <w:right w:val="none" w:sz="0" w:space="0" w:color="auto"/>
      </w:divBdr>
    </w:div>
    <w:div w:id="650057018">
      <w:bodyDiv w:val="1"/>
      <w:marLeft w:val="0"/>
      <w:marRight w:val="0"/>
      <w:marTop w:val="0"/>
      <w:marBottom w:val="0"/>
      <w:divBdr>
        <w:top w:val="none" w:sz="0" w:space="0" w:color="auto"/>
        <w:left w:val="none" w:sz="0" w:space="0" w:color="auto"/>
        <w:bottom w:val="none" w:sz="0" w:space="0" w:color="auto"/>
        <w:right w:val="none" w:sz="0" w:space="0" w:color="auto"/>
      </w:divBdr>
    </w:div>
    <w:div w:id="650796800">
      <w:bodyDiv w:val="1"/>
      <w:marLeft w:val="0"/>
      <w:marRight w:val="0"/>
      <w:marTop w:val="0"/>
      <w:marBottom w:val="0"/>
      <w:divBdr>
        <w:top w:val="none" w:sz="0" w:space="0" w:color="auto"/>
        <w:left w:val="none" w:sz="0" w:space="0" w:color="auto"/>
        <w:bottom w:val="none" w:sz="0" w:space="0" w:color="auto"/>
        <w:right w:val="none" w:sz="0" w:space="0" w:color="auto"/>
      </w:divBdr>
    </w:div>
    <w:div w:id="655375296">
      <w:bodyDiv w:val="1"/>
      <w:marLeft w:val="0"/>
      <w:marRight w:val="0"/>
      <w:marTop w:val="0"/>
      <w:marBottom w:val="0"/>
      <w:divBdr>
        <w:top w:val="none" w:sz="0" w:space="0" w:color="auto"/>
        <w:left w:val="none" w:sz="0" w:space="0" w:color="auto"/>
        <w:bottom w:val="none" w:sz="0" w:space="0" w:color="auto"/>
        <w:right w:val="none" w:sz="0" w:space="0" w:color="auto"/>
      </w:divBdr>
    </w:div>
    <w:div w:id="660502574">
      <w:bodyDiv w:val="1"/>
      <w:marLeft w:val="0"/>
      <w:marRight w:val="0"/>
      <w:marTop w:val="0"/>
      <w:marBottom w:val="0"/>
      <w:divBdr>
        <w:top w:val="none" w:sz="0" w:space="0" w:color="auto"/>
        <w:left w:val="none" w:sz="0" w:space="0" w:color="auto"/>
        <w:bottom w:val="none" w:sz="0" w:space="0" w:color="auto"/>
        <w:right w:val="none" w:sz="0" w:space="0" w:color="auto"/>
      </w:divBdr>
    </w:div>
    <w:div w:id="661275646">
      <w:bodyDiv w:val="1"/>
      <w:marLeft w:val="0"/>
      <w:marRight w:val="0"/>
      <w:marTop w:val="0"/>
      <w:marBottom w:val="0"/>
      <w:divBdr>
        <w:top w:val="none" w:sz="0" w:space="0" w:color="auto"/>
        <w:left w:val="none" w:sz="0" w:space="0" w:color="auto"/>
        <w:bottom w:val="none" w:sz="0" w:space="0" w:color="auto"/>
        <w:right w:val="none" w:sz="0" w:space="0" w:color="auto"/>
      </w:divBdr>
    </w:div>
    <w:div w:id="668944785">
      <w:bodyDiv w:val="1"/>
      <w:marLeft w:val="0"/>
      <w:marRight w:val="0"/>
      <w:marTop w:val="0"/>
      <w:marBottom w:val="0"/>
      <w:divBdr>
        <w:top w:val="none" w:sz="0" w:space="0" w:color="auto"/>
        <w:left w:val="none" w:sz="0" w:space="0" w:color="auto"/>
        <w:bottom w:val="none" w:sz="0" w:space="0" w:color="auto"/>
        <w:right w:val="none" w:sz="0" w:space="0" w:color="auto"/>
      </w:divBdr>
    </w:div>
    <w:div w:id="675037654">
      <w:bodyDiv w:val="1"/>
      <w:marLeft w:val="0"/>
      <w:marRight w:val="0"/>
      <w:marTop w:val="0"/>
      <w:marBottom w:val="0"/>
      <w:divBdr>
        <w:top w:val="none" w:sz="0" w:space="0" w:color="auto"/>
        <w:left w:val="none" w:sz="0" w:space="0" w:color="auto"/>
        <w:bottom w:val="none" w:sz="0" w:space="0" w:color="auto"/>
        <w:right w:val="none" w:sz="0" w:space="0" w:color="auto"/>
      </w:divBdr>
    </w:div>
    <w:div w:id="675040786">
      <w:bodyDiv w:val="1"/>
      <w:marLeft w:val="0"/>
      <w:marRight w:val="0"/>
      <w:marTop w:val="0"/>
      <w:marBottom w:val="0"/>
      <w:divBdr>
        <w:top w:val="none" w:sz="0" w:space="0" w:color="auto"/>
        <w:left w:val="none" w:sz="0" w:space="0" w:color="auto"/>
        <w:bottom w:val="none" w:sz="0" w:space="0" w:color="auto"/>
        <w:right w:val="none" w:sz="0" w:space="0" w:color="auto"/>
      </w:divBdr>
    </w:div>
    <w:div w:id="687684432">
      <w:bodyDiv w:val="1"/>
      <w:marLeft w:val="0"/>
      <w:marRight w:val="0"/>
      <w:marTop w:val="0"/>
      <w:marBottom w:val="0"/>
      <w:divBdr>
        <w:top w:val="none" w:sz="0" w:space="0" w:color="auto"/>
        <w:left w:val="none" w:sz="0" w:space="0" w:color="auto"/>
        <w:bottom w:val="none" w:sz="0" w:space="0" w:color="auto"/>
        <w:right w:val="none" w:sz="0" w:space="0" w:color="auto"/>
      </w:divBdr>
    </w:div>
    <w:div w:id="688800501">
      <w:bodyDiv w:val="1"/>
      <w:marLeft w:val="0"/>
      <w:marRight w:val="0"/>
      <w:marTop w:val="0"/>
      <w:marBottom w:val="0"/>
      <w:divBdr>
        <w:top w:val="none" w:sz="0" w:space="0" w:color="auto"/>
        <w:left w:val="none" w:sz="0" w:space="0" w:color="auto"/>
        <w:bottom w:val="none" w:sz="0" w:space="0" w:color="auto"/>
        <w:right w:val="none" w:sz="0" w:space="0" w:color="auto"/>
      </w:divBdr>
    </w:div>
    <w:div w:id="690762425">
      <w:bodyDiv w:val="1"/>
      <w:marLeft w:val="0"/>
      <w:marRight w:val="0"/>
      <w:marTop w:val="0"/>
      <w:marBottom w:val="0"/>
      <w:divBdr>
        <w:top w:val="none" w:sz="0" w:space="0" w:color="auto"/>
        <w:left w:val="none" w:sz="0" w:space="0" w:color="auto"/>
        <w:bottom w:val="none" w:sz="0" w:space="0" w:color="auto"/>
        <w:right w:val="none" w:sz="0" w:space="0" w:color="auto"/>
      </w:divBdr>
    </w:div>
    <w:div w:id="695499341">
      <w:bodyDiv w:val="1"/>
      <w:marLeft w:val="0"/>
      <w:marRight w:val="0"/>
      <w:marTop w:val="0"/>
      <w:marBottom w:val="0"/>
      <w:divBdr>
        <w:top w:val="none" w:sz="0" w:space="0" w:color="auto"/>
        <w:left w:val="none" w:sz="0" w:space="0" w:color="auto"/>
        <w:bottom w:val="none" w:sz="0" w:space="0" w:color="auto"/>
        <w:right w:val="none" w:sz="0" w:space="0" w:color="auto"/>
      </w:divBdr>
    </w:div>
    <w:div w:id="698121977">
      <w:bodyDiv w:val="1"/>
      <w:marLeft w:val="0"/>
      <w:marRight w:val="0"/>
      <w:marTop w:val="0"/>
      <w:marBottom w:val="0"/>
      <w:divBdr>
        <w:top w:val="none" w:sz="0" w:space="0" w:color="auto"/>
        <w:left w:val="none" w:sz="0" w:space="0" w:color="auto"/>
        <w:bottom w:val="none" w:sz="0" w:space="0" w:color="auto"/>
        <w:right w:val="none" w:sz="0" w:space="0" w:color="auto"/>
      </w:divBdr>
    </w:div>
    <w:div w:id="700478690">
      <w:bodyDiv w:val="1"/>
      <w:marLeft w:val="0"/>
      <w:marRight w:val="0"/>
      <w:marTop w:val="0"/>
      <w:marBottom w:val="0"/>
      <w:divBdr>
        <w:top w:val="none" w:sz="0" w:space="0" w:color="auto"/>
        <w:left w:val="none" w:sz="0" w:space="0" w:color="auto"/>
        <w:bottom w:val="none" w:sz="0" w:space="0" w:color="auto"/>
        <w:right w:val="none" w:sz="0" w:space="0" w:color="auto"/>
      </w:divBdr>
    </w:div>
    <w:div w:id="701171999">
      <w:bodyDiv w:val="1"/>
      <w:marLeft w:val="0"/>
      <w:marRight w:val="0"/>
      <w:marTop w:val="0"/>
      <w:marBottom w:val="0"/>
      <w:divBdr>
        <w:top w:val="none" w:sz="0" w:space="0" w:color="auto"/>
        <w:left w:val="none" w:sz="0" w:space="0" w:color="auto"/>
        <w:bottom w:val="none" w:sz="0" w:space="0" w:color="auto"/>
        <w:right w:val="none" w:sz="0" w:space="0" w:color="auto"/>
      </w:divBdr>
    </w:div>
    <w:div w:id="704134141">
      <w:bodyDiv w:val="1"/>
      <w:marLeft w:val="0"/>
      <w:marRight w:val="0"/>
      <w:marTop w:val="0"/>
      <w:marBottom w:val="0"/>
      <w:divBdr>
        <w:top w:val="none" w:sz="0" w:space="0" w:color="auto"/>
        <w:left w:val="none" w:sz="0" w:space="0" w:color="auto"/>
        <w:bottom w:val="none" w:sz="0" w:space="0" w:color="auto"/>
        <w:right w:val="none" w:sz="0" w:space="0" w:color="auto"/>
      </w:divBdr>
    </w:div>
    <w:div w:id="705254958">
      <w:bodyDiv w:val="1"/>
      <w:marLeft w:val="0"/>
      <w:marRight w:val="0"/>
      <w:marTop w:val="0"/>
      <w:marBottom w:val="0"/>
      <w:divBdr>
        <w:top w:val="none" w:sz="0" w:space="0" w:color="auto"/>
        <w:left w:val="none" w:sz="0" w:space="0" w:color="auto"/>
        <w:bottom w:val="none" w:sz="0" w:space="0" w:color="auto"/>
        <w:right w:val="none" w:sz="0" w:space="0" w:color="auto"/>
      </w:divBdr>
    </w:div>
    <w:div w:id="706568821">
      <w:bodyDiv w:val="1"/>
      <w:marLeft w:val="0"/>
      <w:marRight w:val="0"/>
      <w:marTop w:val="0"/>
      <w:marBottom w:val="0"/>
      <w:divBdr>
        <w:top w:val="none" w:sz="0" w:space="0" w:color="auto"/>
        <w:left w:val="none" w:sz="0" w:space="0" w:color="auto"/>
        <w:bottom w:val="none" w:sz="0" w:space="0" w:color="auto"/>
        <w:right w:val="none" w:sz="0" w:space="0" w:color="auto"/>
      </w:divBdr>
    </w:div>
    <w:div w:id="709954975">
      <w:bodyDiv w:val="1"/>
      <w:marLeft w:val="0"/>
      <w:marRight w:val="0"/>
      <w:marTop w:val="0"/>
      <w:marBottom w:val="0"/>
      <w:divBdr>
        <w:top w:val="none" w:sz="0" w:space="0" w:color="auto"/>
        <w:left w:val="none" w:sz="0" w:space="0" w:color="auto"/>
        <w:bottom w:val="none" w:sz="0" w:space="0" w:color="auto"/>
        <w:right w:val="none" w:sz="0" w:space="0" w:color="auto"/>
      </w:divBdr>
    </w:div>
    <w:div w:id="716010540">
      <w:bodyDiv w:val="1"/>
      <w:marLeft w:val="0"/>
      <w:marRight w:val="0"/>
      <w:marTop w:val="0"/>
      <w:marBottom w:val="0"/>
      <w:divBdr>
        <w:top w:val="none" w:sz="0" w:space="0" w:color="auto"/>
        <w:left w:val="none" w:sz="0" w:space="0" w:color="auto"/>
        <w:bottom w:val="none" w:sz="0" w:space="0" w:color="auto"/>
        <w:right w:val="none" w:sz="0" w:space="0" w:color="auto"/>
      </w:divBdr>
    </w:div>
    <w:div w:id="728916992">
      <w:bodyDiv w:val="1"/>
      <w:marLeft w:val="0"/>
      <w:marRight w:val="0"/>
      <w:marTop w:val="0"/>
      <w:marBottom w:val="0"/>
      <w:divBdr>
        <w:top w:val="none" w:sz="0" w:space="0" w:color="auto"/>
        <w:left w:val="none" w:sz="0" w:space="0" w:color="auto"/>
        <w:bottom w:val="none" w:sz="0" w:space="0" w:color="auto"/>
        <w:right w:val="none" w:sz="0" w:space="0" w:color="auto"/>
      </w:divBdr>
    </w:div>
    <w:div w:id="733091118">
      <w:bodyDiv w:val="1"/>
      <w:marLeft w:val="0"/>
      <w:marRight w:val="0"/>
      <w:marTop w:val="0"/>
      <w:marBottom w:val="0"/>
      <w:divBdr>
        <w:top w:val="none" w:sz="0" w:space="0" w:color="auto"/>
        <w:left w:val="none" w:sz="0" w:space="0" w:color="auto"/>
        <w:bottom w:val="none" w:sz="0" w:space="0" w:color="auto"/>
        <w:right w:val="none" w:sz="0" w:space="0" w:color="auto"/>
      </w:divBdr>
    </w:div>
    <w:div w:id="738021479">
      <w:bodyDiv w:val="1"/>
      <w:marLeft w:val="0"/>
      <w:marRight w:val="0"/>
      <w:marTop w:val="0"/>
      <w:marBottom w:val="0"/>
      <w:divBdr>
        <w:top w:val="none" w:sz="0" w:space="0" w:color="auto"/>
        <w:left w:val="none" w:sz="0" w:space="0" w:color="auto"/>
        <w:bottom w:val="none" w:sz="0" w:space="0" w:color="auto"/>
        <w:right w:val="none" w:sz="0" w:space="0" w:color="auto"/>
      </w:divBdr>
    </w:div>
    <w:div w:id="746147371">
      <w:bodyDiv w:val="1"/>
      <w:marLeft w:val="0"/>
      <w:marRight w:val="0"/>
      <w:marTop w:val="0"/>
      <w:marBottom w:val="0"/>
      <w:divBdr>
        <w:top w:val="none" w:sz="0" w:space="0" w:color="auto"/>
        <w:left w:val="none" w:sz="0" w:space="0" w:color="auto"/>
        <w:bottom w:val="none" w:sz="0" w:space="0" w:color="auto"/>
        <w:right w:val="none" w:sz="0" w:space="0" w:color="auto"/>
      </w:divBdr>
    </w:div>
    <w:div w:id="746457051">
      <w:bodyDiv w:val="1"/>
      <w:marLeft w:val="0"/>
      <w:marRight w:val="0"/>
      <w:marTop w:val="0"/>
      <w:marBottom w:val="0"/>
      <w:divBdr>
        <w:top w:val="none" w:sz="0" w:space="0" w:color="auto"/>
        <w:left w:val="none" w:sz="0" w:space="0" w:color="auto"/>
        <w:bottom w:val="none" w:sz="0" w:space="0" w:color="auto"/>
        <w:right w:val="none" w:sz="0" w:space="0" w:color="auto"/>
      </w:divBdr>
    </w:div>
    <w:div w:id="746994027">
      <w:bodyDiv w:val="1"/>
      <w:marLeft w:val="0"/>
      <w:marRight w:val="0"/>
      <w:marTop w:val="0"/>
      <w:marBottom w:val="0"/>
      <w:divBdr>
        <w:top w:val="none" w:sz="0" w:space="0" w:color="auto"/>
        <w:left w:val="none" w:sz="0" w:space="0" w:color="auto"/>
        <w:bottom w:val="none" w:sz="0" w:space="0" w:color="auto"/>
        <w:right w:val="none" w:sz="0" w:space="0" w:color="auto"/>
      </w:divBdr>
    </w:div>
    <w:div w:id="756907262">
      <w:bodyDiv w:val="1"/>
      <w:marLeft w:val="0"/>
      <w:marRight w:val="0"/>
      <w:marTop w:val="0"/>
      <w:marBottom w:val="0"/>
      <w:divBdr>
        <w:top w:val="none" w:sz="0" w:space="0" w:color="auto"/>
        <w:left w:val="none" w:sz="0" w:space="0" w:color="auto"/>
        <w:bottom w:val="none" w:sz="0" w:space="0" w:color="auto"/>
        <w:right w:val="none" w:sz="0" w:space="0" w:color="auto"/>
      </w:divBdr>
    </w:div>
    <w:div w:id="757941578">
      <w:bodyDiv w:val="1"/>
      <w:marLeft w:val="0"/>
      <w:marRight w:val="0"/>
      <w:marTop w:val="0"/>
      <w:marBottom w:val="0"/>
      <w:divBdr>
        <w:top w:val="none" w:sz="0" w:space="0" w:color="auto"/>
        <w:left w:val="none" w:sz="0" w:space="0" w:color="auto"/>
        <w:bottom w:val="none" w:sz="0" w:space="0" w:color="auto"/>
        <w:right w:val="none" w:sz="0" w:space="0" w:color="auto"/>
      </w:divBdr>
    </w:div>
    <w:div w:id="761338405">
      <w:bodyDiv w:val="1"/>
      <w:marLeft w:val="0"/>
      <w:marRight w:val="0"/>
      <w:marTop w:val="0"/>
      <w:marBottom w:val="0"/>
      <w:divBdr>
        <w:top w:val="none" w:sz="0" w:space="0" w:color="auto"/>
        <w:left w:val="none" w:sz="0" w:space="0" w:color="auto"/>
        <w:bottom w:val="none" w:sz="0" w:space="0" w:color="auto"/>
        <w:right w:val="none" w:sz="0" w:space="0" w:color="auto"/>
      </w:divBdr>
    </w:div>
    <w:div w:id="761338956">
      <w:bodyDiv w:val="1"/>
      <w:marLeft w:val="0"/>
      <w:marRight w:val="0"/>
      <w:marTop w:val="0"/>
      <w:marBottom w:val="0"/>
      <w:divBdr>
        <w:top w:val="none" w:sz="0" w:space="0" w:color="auto"/>
        <w:left w:val="none" w:sz="0" w:space="0" w:color="auto"/>
        <w:bottom w:val="none" w:sz="0" w:space="0" w:color="auto"/>
        <w:right w:val="none" w:sz="0" w:space="0" w:color="auto"/>
      </w:divBdr>
    </w:div>
    <w:div w:id="770852889">
      <w:bodyDiv w:val="1"/>
      <w:marLeft w:val="0"/>
      <w:marRight w:val="0"/>
      <w:marTop w:val="0"/>
      <w:marBottom w:val="0"/>
      <w:divBdr>
        <w:top w:val="none" w:sz="0" w:space="0" w:color="auto"/>
        <w:left w:val="none" w:sz="0" w:space="0" w:color="auto"/>
        <w:bottom w:val="none" w:sz="0" w:space="0" w:color="auto"/>
        <w:right w:val="none" w:sz="0" w:space="0" w:color="auto"/>
      </w:divBdr>
    </w:div>
    <w:div w:id="772821239">
      <w:bodyDiv w:val="1"/>
      <w:marLeft w:val="0"/>
      <w:marRight w:val="0"/>
      <w:marTop w:val="0"/>
      <w:marBottom w:val="0"/>
      <w:divBdr>
        <w:top w:val="none" w:sz="0" w:space="0" w:color="auto"/>
        <w:left w:val="none" w:sz="0" w:space="0" w:color="auto"/>
        <w:bottom w:val="none" w:sz="0" w:space="0" w:color="auto"/>
        <w:right w:val="none" w:sz="0" w:space="0" w:color="auto"/>
      </w:divBdr>
    </w:div>
    <w:div w:id="782191528">
      <w:bodyDiv w:val="1"/>
      <w:marLeft w:val="0"/>
      <w:marRight w:val="0"/>
      <w:marTop w:val="0"/>
      <w:marBottom w:val="0"/>
      <w:divBdr>
        <w:top w:val="none" w:sz="0" w:space="0" w:color="auto"/>
        <w:left w:val="none" w:sz="0" w:space="0" w:color="auto"/>
        <w:bottom w:val="none" w:sz="0" w:space="0" w:color="auto"/>
        <w:right w:val="none" w:sz="0" w:space="0" w:color="auto"/>
      </w:divBdr>
    </w:div>
    <w:div w:id="786699486">
      <w:bodyDiv w:val="1"/>
      <w:marLeft w:val="0"/>
      <w:marRight w:val="0"/>
      <w:marTop w:val="0"/>
      <w:marBottom w:val="0"/>
      <w:divBdr>
        <w:top w:val="none" w:sz="0" w:space="0" w:color="auto"/>
        <w:left w:val="none" w:sz="0" w:space="0" w:color="auto"/>
        <w:bottom w:val="none" w:sz="0" w:space="0" w:color="auto"/>
        <w:right w:val="none" w:sz="0" w:space="0" w:color="auto"/>
      </w:divBdr>
    </w:div>
    <w:div w:id="793017287">
      <w:bodyDiv w:val="1"/>
      <w:marLeft w:val="0"/>
      <w:marRight w:val="0"/>
      <w:marTop w:val="0"/>
      <w:marBottom w:val="0"/>
      <w:divBdr>
        <w:top w:val="none" w:sz="0" w:space="0" w:color="auto"/>
        <w:left w:val="none" w:sz="0" w:space="0" w:color="auto"/>
        <w:bottom w:val="none" w:sz="0" w:space="0" w:color="auto"/>
        <w:right w:val="none" w:sz="0" w:space="0" w:color="auto"/>
      </w:divBdr>
    </w:div>
    <w:div w:id="795832515">
      <w:bodyDiv w:val="1"/>
      <w:marLeft w:val="0"/>
      <w:marRight w:val="0"/>
      <w:marTop w:val="0"/>
      <w:marBottom w:val="0"/>
      <w:divBdr>
        <w:top w:val="none" w:sz="0" w:space="0" w:color="auto"/>
        <w:left w:val="none" w:sz="0" w:space="0" w:color="auto"/>
        <w:bottom w:val="none" w:sz="0" w:space="0" w:color="auto"/>
        <w:right w:val="none" w:sz="0" w:space="0" w:color="auto"/>
      </w:divBdr>
    </w:div>
    <w:div w:id="796146908">
      <w:bodyDiv w:val="1"/>
      <w:marLeft w:val="0"/>
      <w:marRight w:val="0"/>
      <w:marTop w:val="0"/>
      <w:marBottom w:val="0"/>
      <w:divBdr>
        <w:top w:val="none" w:sz="0" w:space="0" w:color="auto"/>
        <w:left w:val="none" w:sz="0" w:space="0" w:color="auto"/>
        <w:bottom w:val="none" w:sz="0" w:space="0" w:color="auto"/>
        <w:right w:val="none" w:sz="0" w:space="0" w:color="auto"/>
      </w:divBdr>
    </w:div>
    <w:div w:id="809051971">
      <w:bodyDiv w:val="1"/>
      <w:marLeft w:val="0"/>
      <w:marRight w:val="0"/>
      <w:marTop w:val="0"/>
      <w:marBottom w:val="0"/>
      <w:divBdr>
        <w:top w:val="none" w:sz="0" w:space="0" w:color="auto"/>
        <w:left w:val="none" w:sz="0" w:space="0" w:color="auto"/>
        <w:bottom w:val="none" w:sz="0" w:space="0" w:color="auto"/>
        <w:right w:val="none" w:sz="0" w:space="0" w:color="auto"/>
      </w:divBdr>
    </w:div>
    <w:div w:id="810101870">
      <w:bodyDiv w:val="1"/>
      <w:marLeft w:val="0"/>
      <w:marRight w:val="0"/>
      <w:marTop w:val="0"/>
      <w:marBottom w:val="0"/>
      <w:divBdr>
        <w:top w:val="none" w:sz="0" w:space="0" w:color="auto"/>
        <w:left w:val="none" w:sz="0" w:space="0" w:color="auto"/>
        <w:bottom w:val="none" w:sz="0" w:space="0" w:color="auto"/>
        <w:right w:val="none" w:sz="0" w:space="0" w:color="auto"/>
      </w:divBdr>
    </w:div>
    <w:div w:id="818881271">
      <w:bodyDiv w:val="1"/>
      <w:marLeft w:val="0"/>
      <w:marRight w:val="0"/>
      <w:marTop w:val="0"/>
      <w:marBottom w:val="0"/>
      <w:divBdr>
        <w:top w:val="none" w:sz="0" w:space="0" w:color="auto"/>
        <w:left w:val="none" w:sz="0" w:space="0" w:color="auto"/>
        <w:bottom w:val="none" w:sz="0" w:space="0" w:color="auto"/>
        <w:right w:val="none" w:sz="0" w:space="0" w:color="auto"/>
      </w:divBdr>
    </w:div>
    <w:div w:id="822820604">
      <w:bodyDiv w:val="1"/>
      <w:marLeft w:val="0"/>
      <w:marRight w:val="0"/>
      <w:marTop w:val="0"/>
      <w:marBottom w:val="0"/>
      <w:divBdr>
        <w:top w:val="none" w:sz="0" w:space="0" w:color="auto"/>
        <w:left w:val="none" w:sz="0" w:space="0" w:color="auto"/>
        <w:bottom w:val="none" w:sz="0" w:space="0" w:color="auto"/>
        <w:right w:val="none" w:sz="0" w:space="0" w:color="auto"/>
      </w:divBdr>
    </w:div>
    <w:div w:id="824517965">
      <w:bodyDiv w:val="1"/>
      <w:marLeft w:val="0"/>
      <w:marRight w:val="0"/>
      <w:marTop w:val="0"/>
      <w:marBottom w:val="0"/>
      <w:divBdr>
        <w:top w:val="none" w:sz="0" w:space="0" w:color="auto"/>
        <w:left w:val="none" w:sz="0" w:space="0" w:color="auto"/>
        <w:bottom w:val="none" w:sz="0" w:space="0" w:color="auto"/>
        <w:right w:val="none" w:sz="0" w:space="0" w:color="auto"/>
      </w:divBdr>
    </w:div>
    <w:div w:id="827290537">
      <w:bodyDiv w:val="1"/>
      <w:marLeft w:val="0"/>
      <w:marRight w:val="0"/>
      <w:marTop w:val="0"/>
      <w:marBottom w:val="0"/>
      <w:divBdr>
        <w:top w:val="none" w:sz="0" w:space="0" w:color="auto"/>
        <w:left w:val="none" w:sz="0" w:space="0" w:color="auto"/>
        <w:bottom w:val="none" w:sz="0" w:space="0" w:color="auto"/>
        <w:right w:val="none" w:sz="0" w:space="0" w:color="auto"/>
      </w:divBdr>
    </w:div>
    <w:div w:id="828518067">
      <w:bodyDiv w:val="1"/>
      <w:marLeft w:val="0"/>
      <w:marRight w:val="0"/>
      <w:marTop w:val="0"/>
      <w:marBottom w:val="0"/>
      <w:divBdr>
        <w:top w:val="none" w:sz="0" w:space="0" w:color="auto"/>
        <w:left w:val="none" w:sz="0" w:space="0" w:color="auto"/>
        <w:bottom w:val="none" w:sz="0" w:space="0" w:color="auto"/>
        <w:right w:val="none" w:sz="0" w:space="0" w:color="auto"/>
      </w:divBdr>
    </w:div>
    <w:div w:id="831217750">
      <w:bodyDiv w:val="1"/>
      <w:marLeft w:val="0"/>
      <w:marRight w:val="0"/>
      <w:marTop w:val="0"/>
      <w:marBottom w:val="0"/>
      <w:divBdr>
        <w:top w:val="none" w:sz="0" w:space="0" w:color="auto"/>
        <w:left w:val="none" w:sz="0" w:space="0" w:color="auto"/>
        <w:bottom w:val="none" w:sz="0" w:space="0" w:color="auto"/>
        <w:right w:val="none" w:sz="0" w:space="0" w:color="auto"/>
      </w:divBdr>
    </w:div>
    <w:div w:id="831868099">
      <w:bodyDiv w:val="1"/>
      <w:marLeft w:val="0"/>
      <w:marRight w:val="0"/>
      <w:marTop w:val="0"/>
      <w:marBottom w:val="0"/>
      <w:divBdr>
        <w:top w:val="none" w:sz="0" w:space="0" w:color="auto"/>
        <w:left w:val="none" w:sz="0" w:space="0" w:color="auto"/>
        <w:bottom w:val="none" w:sz="0" w:space="0" w:color="auto"/>
        <w:right w:val="none" w:sz="0" w:space="0" w:color="auto"/>
      </w:divBdr>
    </w:div>
    <w:div w:id="841551357">
      <w:bodyDiv w:val="1"/>
      <w:marLeft w:val="0"/>
      <w:marRight w:val="0"/>
      <w:marTop w:val="0"/>
      <w:marBottom w:val="0"/>
      <w:divBdr>
        <w:top w:val="none" w:sz="0" w:space="0" w:color="auto"/>
        <w:left w:val="none" w:sz="0" w:space="0" w:color="auto"/>
        <w:bottom w:val="none" w:sz="0" w:space="0" w:color="auto"/>
        <w:right w:val="none" w:sz="0" w:space="0" w:color="auto"/>
      </w:divBdr>
    </w:div>
    <w:div w:id="846750840">
      <w:bodyDiv w:val="1"/>
      <w:marLeft w:val="0"/>
      <w:marRight w:val="0"/>
      <w:marTop w:val="0"/>
      <w:marBottom w:val="0"/>
      <w:divBdr>
        <w:top w:val="none" w:sz="0" w:space="0" w:color="auto"/>
        <w:left w:val="none" w:sz="0" w:space="0" w:color="auto"/>
        <w:bottom w:val="none" w:sz="0" w:space="0" w:color="auto"/>
        <w:right w:val="none" w:sz="0" w:space="0" w:color="auto"/>
      </w:divBdr>
    </w:div>
    <w:div w:id="847713026">
      <w:bodyDiv w:val="1"/>
      <w:marLeft w:val="0"/>
      <w:marRight w:val="0"/>
      <w:marTop w:val="0"/>
      <w:marBottom w:val="0"/>
      <w:divBdr>
        <w:top w:val="none" w:sz="0" w:space="0" w:color="auto"/>
        <w:left w:val="none" w:sz="0" w:space="0" w:color="auto"/>
        <w:bottom w:val="none" w:sz="0" w:space="0" w:color="auto"/>
        <w:right w:val="none" w:sz="0" w:space="0" w:color="auto"/>
      </w:divBdr>
    </w:div>
    <w:div w:id="848913057">
      <w:bodyDiv w:val="1"/>
      <w:marLeft w:val="0"/>
      <w:marRight w:val="0"/>
      <w:marTop w:val="0"/>
      <w:marBottom w:val="0"/>
      <w:divBdr>
        <w:top w:val="none" w:sz="0" w:space="0" w:color="auto"/>
        <w:left w:val="none" w:sz="0" w:space="0" w:color="auto"/>
        <w:bottom w:val="none" w:sz="0" w:space="0" w:color="auto"/>
        <w:right w:val="none" w:sz="0" w:space="0" w:color="auto"/>
      </w:divBdr>
    </w:div>
    <w:div w:id="849024079">
      <w:bodyDiv w:val="1"/>
      <w:marLeft w:val="0"/>
      <w:marRight w:val="0"/>
      <w:marTop w:val="0"/>
      <w:marBottom w:val="0"/>
      <w:divBdr>
        <w:top w:val="none" w:sz="0" w:space="0" w:color="auto"/>
        <w:left w:val="none" w:sz="0" w:space="0" w:color="auto"/>
        <w:bottom w:val="none" w:sz="0" w:space="0" w:color="auto"/>
        <w:right w:val="none" w:sz="0" w:space="0" w:color="auto"/>
      </w:divBdr>
    </w:div>
    <w:div w:id="850025064">
      <w:bodyDiv w:val="1"/>
      <w:marLeft w:val="0"/>
      <w:marRight w:val="0"/>
      <w:marTop w:val="0"/>
      <w:marBottom w:val="0"/>
      <w:divBdr>
        <w:top w:val="none" w:sz="0" w:space="0" w:color="auto"/>
        <w:left w:val="none" w:sz="0" w:space="0" w:color="auto"/>
        <w:bottom w:val="none" w:sz="0" w:space="0" w:color="auto"/>
        <w:right w:val="none" w:sz="0" w:space="0" w:color="auto"/>
      </w:divBdr>
    </w:div>
    <w:div w:id="850728451">
      <w:bodyDiv w:val="1"/>
      <w:marLeft w:val="0"/>
      <w:marRight w:val="0"/>
      <w:marTop w:val="0"/>
      <w:marBottom w:val="0"/>
      <w:divBdr>
        <w:top w:val="none" w:sz="0" w:space="0" w:color="auto"/>
        <w:left w:val="none" w:sz="0" w:space="0" w:color="auto"/>
        <w:bottom w:val="none" w:sz="0" w:space="0" w:color="auto"/>
        <w:right w:val="none" w:sz="0" w:space="0" w:color="auto"/>
      </w:divBdr>
    </w:div>
    <w:div w:id="851647362">
      <w:bodyDiv w:val="1"/>
      <w:marLeft w:val="0"/>
      <w:marRight w:val="0"/>
      <w:marTop w:val="0"/>
      <w:marBottom w:val="0"/>
      <w:divBdr>
        <w:top w:val="none" w:sz="0" w:space="0" w:color="auto"/>
        <w:left w:val="none" w:sz="0" w:space="0" w:color="auto"/>
        <w:bottom w:val="none" w:sz="0" w:space="0" w:color="auto"/>
        <w:right w:val="none" w:sz="0" w:space="0" w:color="auto"/>
      </w:divBdr>
    </w:div>
    <w:div w:id="852962744">
      <w:bodyDiv w:val="1"/>
      <w:marLeft w:val="0"/>
      <w:marRight w:val="0"/>
      <w:marTop w:val="0"/>
      <w:marBottom w:val="0"/>
      <w:divBdr>
        <w:top w:val="none" w:sz="0" w:space="0" w:color="auto"/>
        <w:left w:val="none" w:sz="0" w:space="0" w:color="auto"/>
        <w:bottom w:val="none" w:sz="0" w:space="0" w:color="auto"/>
        <w:right w:val="none" w:sz="0" w:space="0" w:color="auto"/>
      </w:divBdr>
    </w:div>
    <w:div w:id="857235961">
      <w:bodyDiv w:val="1"/>
      <w:marLeft w:val="0"/>
      <w:marRight w:val="0"/>
      <w:marTop w:val="0"/>
      <w:marBottom w:val="0"/>
      <w:divBdr>
        <w:top w:val="none" w:sz="0" w:space="0" w:color="auto"/>
        <w:left w:val="none" w:sz="0" w:space="0" w:color="auto"/>
        <w:bottom w:val="none" w:sz="0" w:space="0" w:color="auto"/>
        <w:right w:val="none" w:sz="0" w:space="0" w:color="auto"/>
      </w:divBdr>
    </w:div>
    <w:div w:id="861280510">
      <w:bodyDiv w:val="1"/>
      <w:marLeft w:val="0"/>
      <w:marRight w:val="0"/>
      <w:marTop w:val="0"/>
      <w:marBottom w:val="0"/>
      <w:divBdr>
        <w:top w:val="none" w:sz="0" w:space="0" w:color="auto"/>
        <w:left w:val="none" w:sz="0" w:space="0" w:color="auto"/>
        <w:bottom w:val="none" w:sz="0" w:space="0" w:color="auto"/>
        <w:right w:val="none" w:sz="0" w:space="0" w:color="auto"/>
      </w:divBdr>
    </w:div>
    <w:div w:id="861865817">
      <w:bodyDiv w:val="1"/>
      <w:marLeft w:val="0"/>
      <w:marRight w:val="0"/>
      <w:marTop w:val="0"/>
      <w:marBottom w:val="0"/>
      <w:divBdr>
        <w:top w:val="none" w:sz="0" w:space="0" w:color="auto"/>
        <w:left w:val="none" w:sz="0" w:space="0" w:color="auto"/>
        <w:bottom w:val="none" w:sz="0" w:space="0" w:color="auto"/>
        <w:right w:val="none" w:sz="0" w:space="0" w:color="auto"/>
      </w:divBdr>
    </w:div>
    <w:div w:id="862206473">
      <w:bodyDiv w:val="1"/>
      <w:marLeft w:val="0"/>
      <w:marRight w:val="0"/>
      <w:marTop w:val="0"/>
      <w:marBottom w:val="0"/>
      <w:divBdr>
        <w:top w:val="none" w:sz="0" w:space="0" w:color="auto"/>
        <w:left w:val="none" w:sz="0" w:space="0" w:color="auto"/>
        <w:bottom w:val="none" w:sz="0" w:space="0" w:color="auto"/>
        <w:right w:val="none" w:sz="0" w:space="0" w:color="auto"/>
      </w:divBdr>
    </w:div>
    <w:div w:id="867762531">
      <w:bodyDiv w:val="1"/>
      <w:marLeft w:val="0"/>
      <w:marRight w:val="0"/>
      <w:marTop w:val="0"/>
      <w:marBottom w:val="0"/>
      <w:divBdr>
        <w:top w:val="none" w:sz="0" w:space="0" w:color="auto"/>
        <w:left w:val="none" w:sz="0" w:space="0" w:color="auto"/>
        <w:bottom w:val="none" w:sz="0" w:space="0" w:color="auto"/>
        <w:right w:val="none" w:sz="0" w:space="0" w:color="auto"/>
      </w:divBdr>
    </w:div>
    <w:div w:id="868297552">
      <w:bodyDiv w:val="1"/>
      <w:marLeft w:val="0"/>
      <w:marRight w:val="0"/>
      <w:marTop w:val="0"/>
      <w:marBottom w:val="0"/>
      <w:divBdr>
        <w:top w:val="none" w:sz="0" w:space="0" w:color="auto"/>
        <w:left w:val="none" w:sz="0" w:space="0" w:color="auto"/>
        <w:bottom w:val="none" w:sz="0" w:space="0" w:color="auto"/>
        <w:right w:val="none" w:sz="0" w:space="0" w:color="auto"/>
      </w:divBdr>
    </w:div>
    <w:div w:id="872234137">
      <w:bodyDiv w:val="1"/>
      <w:marLeft w:val="0"/>
      <w:marRight w:val="0"/>
      <w:marTop w:val="0"/>
      <w:marBottom w:val="0"/>
      <w:divBdr>
        <w:top w:val="none" w:sz="0" w:space="0" w:color="auto"/>
        <w:left w:val="none" w:sz="0" w:space="0" w:color="auto"/>
        <w:bottom w:val="none" w:sz="0" w:space="0" w:color="auto"/>
        <w:right w:val="none" w:sz="0" w:space="0" w:color="auto"/>
      </w:divBdr>
    </w:div>
    <w:div w:id="874316694">
      <w:bodyDiv w:val="1"/>
      <w:marLeft w:val="0"/>
      <w:marRight w:val="0"/>
      <w:marTop w:val="0"/>
      <w:marBottom w:val="0"/>
      <w:divBdr>
        <w:top w:val="none" w:sz="0" w:space="0" w:color="auto"/>
        <w:left w:val="none" w:sz="0" w:space="0" w:color="auto"/>
        <w:bottom w:val="none" w:sz="0" w:space="0" w:color="auto"/>
        <w:right w:val="none" w:sz="0" w:space="0" w:color="auto"/>
      </w:divBdr>
    </w:div>
    <w:div w:id="875967458">
      <w:bodyDiv w:val="1"/>
      <w:marLeft w:val="0"/>
      <w:marRight w:val="0"/>
      <w:marTop w:val="0"/>
      <w:marBottom w:val="0"/>
      <w:divBdr>
        <w:top w:val="none" w:sz="0" w:space="0" w:color="auto"/>
        <w:left w:val="none" w:sz="0" w:space="0" w:color="auto"/>
        <w:bottom w:val="none" w:sz="0" w:space="0" w:color="auto"/>
        <w:right w:val="none" w:sz="0" w:space="0" w:color="auto"/>
      </w:divBdr>
    </w:div>
    <w:div w:id="885458221">
      <w:bodyDiv w:val="1"/>
      <w:marLeft w:val="0"/>
      <w:marRight w:val="0"/>
      <w:marTop w:val="0"/>
      <w:marBottom w:val="0"/>
      <w:divBdr>
        <w:top w:val="none" w:sz="0" w:space="0" w:color="auto"/>
        <w:left w:val="none" w:sz="0" w:space="0" w:color="auto"/>
        <w:bottom w:val="none" w:sz="0" w:space="0" w:color="auto"/>
        <w:right w:val="none" w:sz="0" w:space="0" w:color="auto"/>
      </w:divBdr>
    </w:div>
    <w:div w:id="895511765">
      <w:bodyDiv w:val="1"/>
      <w:marLeft w:val="0"/>
      <w:marRight w:val="0"/>
      <w:marTop w:val="0"/>
      <w:marBottom w:val="0"/>
      <w:divBdr>
        <w:top w:val="none" w:sz="0" w:space="0" w:color="auto"/>
        <w:left w:val="none" w:sz="0" w:space="0" w:color="auto"/>
        <w:bottom w:val="none" w:sz="0" w:space="0" w:color="auto"/>
        <w:right w:val="none" w:sz="0" w:space="0" w:color="auto"/>
      </w:divBdr>
    </w:div>
    <w:div w:id="898826713">
      <w:bodyDiv w:val="1"/>
      <w:marLeft w:val="0"/>
      <w:marRight w:val="0"/>
      <w:marTop w:val="0"/>
      <w:marBottom w:val="0"/>
      <w:divBdr>
        <w:top w:val="none" w:sz="0" w:space="0" w:color="auto"/>
        <w:left w:val="none" w:sz="0" w:space="0" w:color="auto"/>
        <w:bottom w:val="none" w:sz="0" w:space="0" w:color="auto"/>
        <w:right w:val="none" w:sz="0" w:space="0" w:color="auto"/>
      </w:divBdr>
    </w:div>
    <w:div w:id="902451451">
      <w:bodyDiv w:val="1"/>
      <w:marLeft w:val="0"/>
      <w:marRight w:val="0"/>
      <w:marTop w:val="0"/>
      <w:marBottom w:val="0"/>
      <w:divBdr>
        <w:top w:val="none" w:sz="0" w:space="0" w:color="auto"/>
        <w:left w:val="none" w:sz="0" w:space="0" w:color="auto"/>
        <w:bottom w:val="none" w:sz="0" w:space="0" w:color="auto"/>
        <w:right w:val="none" w:sz="0" w:space="0" w:color="auto"/>
      </w:divBdr>
    </w:div>
    <w:div w:id="906453774">
      <w:bodyDiv w:val="1"/>
      <w:marLeft w:val="0"/>
      <w:marRight w:val="0"/>
      <w:marTop w:val="0"/>
      <w:marBottom w:val="0"/>
      <w:divBdr>
        <w:top w:val="none" w:sz="0" w:space="0" w:color="auto"/>
        <w:left w:val="none" w:sz="0" w:space="0" w:color="auto"/>
        <w:bottom w:val="none" w:sz="0" w:space="0" w:color="auto"/>
        <w:right w:val="none" w:sz="0" w:space="0" w:color="auto"/>
      </w:divBdr>
    </w:div>
    <w:div w:id="906768914">
      <w:bodyDiv w:val="1"/>
      <w:marLeft w:val="0"/>
      <w:marRight w:val="0"/>
      <w:marTop w:val="0"/>
      <w:marBottom w:val="0"/>
      <w:divBdr>
        <w:top w:val="none" w:sz="0" w:space="0" w:color="auto"/>
        <w:left w:val="none" w:sz="0" w:space="0" w:color="auto"/>
        <w:bottom w:val="none" w:sz="0" w:space="0" w:color="auto"/>
        <w:right w:val="none" w:sz="0" w:space="0" w:color="auto"/>
      </w:divBdr>
    </w:div>
    <w:div w:id="912004104">
      <w:bodyDiv w:val="1"/>
      <w:marLeft w:val="0"/>
      <w:marRight w:val="0"/>
      <w:marTop w:val="0"/>
      <w:marBottom w:val="0"/>
      <w:divBdr>
        <w:top w:val="none" w:sz="0" w:space="0" w:color="auto"/>
        <w:left w:val="none" w:sz="0" w:space="0" w:color="auto"/>
        <w:bottom w:val="none" w:sz="0" w:space="0" w:color="auto"/>
        <w:right w:val="none" w:sz="0" w:space="0" w:color="auto"/>
      </w:divBdr>
    </w:div>
    <w:div w:id="912398114">
      <w:bodyDiv w:val="1"/>
      <w:marLeft w:val="0"/>
      <w:marRight w:val="0"/>
      <w:marTop w:val="0"/>
      <w:marBottom w:val="0"/>
      <w:divBdr>
        <w:top w:val="none" w:sz="0" w:space="0" w:color="auto"/>
        <w:left w:val="none" w:sz="0" w:space="0" w:color="auto"/>
        <w:bottom w:val="none" w:sz="0" w:space="0" w:color="auto"/>
        <w:right w:val="none" w:sz="0" w:space="0" w:color="auto"/>
      </w:divBdr>
    </w:div>
    <w:div w:id="921646816">
      <w:bodyDiv w:val="1"/>
      <w:marLeft w:val="0"/>
      <w:marRight w:val="0"/>
      <w:marTop w:val="0"/>
      <w:marBottom w:val="0"/>
      <w:divBdr>
        <w:top w:val="none" w:sz="0" w:space="0" w:color="auto"/>
        <w:left w:val="none" w:sz="0" w:space="0" w:color="auto"/>
        <w:bottom w:val="none" w:sz="0" w:space="0" w:color="auto"/>
        <w:right w:val="none" w:sz="0" w:space="0" w:color="auto"/>
      </w:divBdr>
    </w:div>
    <w:div w:id="931746529">
      <w:bodyDiv w:val="1"/>
      <w:marLeft w:val="0"/>
      <w:marRight w:val="0"/>
      <w:marTop w:val="0"/>
      <w:marBottom w:val="0"/>
      <w:divBdr>
        <w:top w:val="none" w:sz="0" w:space="0" w:color="auto"/>
        <w:left w:val="none" w:sz="0" w:space="0" w:color="auto"/>
        <w:bottom w:val="none" w:sz="0" w:space="0" w:color="auto"/>
        <w:right w:val="none" w:sz="0" w:space="0" w:color="auto"/>
      </w:divBdr>
    </w:div>
    <w:div w:id="933368149">
      <w:bodyDiv w:val="1"/>
      <w:marLeft w:val="0"/>
      <w:marRight w:val="0"/>
      <w:marTop w:val="0"/>
      <w:marBottom w:val="0"/>
      <w:divBdr>
        <w:top w:val="none" w:sz="0" w:space="0" w:color="auto"/>
        <w:left w:val="none" w:sz="0" w:space="0" w:color="auto"/>
        <w:bottom w:val="none" w:sz="0" w:space="0" w:color="auto"/>
        <w:right w:val="none" w:sz="0" w:space="0" w:color="auto"/>
      </w:divBdr>
    </w:div>
    <w:div w:id="936596804">
      <w:bodyDiv w:val="1"/>
      <w:marLeft w:val="0"/>
      <w:marRight w:val="0"/>
      <w:marTop w:val="0"/>
      <w:marBottom w:val="0"/>
      <w:divBdr>
        <w:top w:val="none" w:sz="0" w:space="0" w:color="auto"/>
        <w:left w:val="none" w:sz="0" w:space="0" w:color="auto"/>
        <w:bottom w:val="none" w:sz="0" w:space="0" w:color="auto"/>
        <w:right w:val="none" w:sz="0" w:space="0" w:color="auto"/>
      </w:divBdr>
    </w:div>
    <w:div w:id="957953123">
      <w:bodyDiv w:val="1"/>
      <w:marLeft w:val="0"/>
      <w:marRight w:val="0"/>
      <w:marTop w:val="0"/>
      <w:marBottom w:val="0"/>
      <w:divBdr>
        <w:top w:val="none" w:sz="0" w:space="0" w:color="auto"/>
        <w:left w:val="none" w:sz="0" w:space="0" w:color="auto"/>
        <w:bottom w:val="none" w:sz="0" w:space="0" w:color="auto"/>
        <w:right w:val="none" w:sz="0" w:space="0" w:color="auto"/>
      </w:divBdr>
    </w:div>
    <w:div w:id="961575513">
      <w:bodyDiv w:val="1"/>
      <w:marLeft w:val="0"/>
      <w:marRight w:val="0"/>
      <w:marTop w:val="0"/>
      <w:marBottom w:val="0"/>
      <w:divBdr>
        <w:top w:val="none" w:sz="0" w:space="0" w:color="auto"/>
        <w:left w:val="none" w:sz="0" w:space="0" w:color="auto"/>
        <w:bottom w:val="none" w:sz="0" w:space="0" w:color="auto"/>
        <w:right w:val="none" w:sz="0" w:space="0" w:color="auto"/>
      </w:divBdr>
    </w:div>
    <w:div w:id="970669457">
      <w:bodyDiv w:val="1"/>
      <w:marLeft w:val="0"/>
      <w:marRight w:val="0"/>
      <w:marTop w:val="0"/>
      <w:marBottom w:val="0"/>
      <w:divBdr>
        <w:top w:val="none" w:sz="0" w:space="0" w:color="auto"/>
        <w:left w:val="none" w:sz="0" w:space="0" w:color="auto"/>
        <w:bottom w:val="none" w:sz="0" w:space="0" w:color="auto"/>
        <w:right w:val="none" w:sz="0" w:space="0" w:color="auto"/>
      </w:divBdr>
    </w:div>
    <w:div w:id="972752824">
      <w:bodyDiv w:val="1"/>
      <w:marLeft w:val="0"/>
      <w:marRight w:val="0"/>
      <w:marTop w:val="0"/>
      <w:marBottom w:val="0"/>
      <w:divBdr>
        <w:top w:val="none" w:sz="0" w:space="0" w:color="auto"/>
        <w:left w:val="none" w:sz="0" w:space="0" w:color="auto"/>
        <w:bottom w:val="none" w:sz="0" w:space="0" w:color="auto"/>
        <w:right w:val="none" w:sz="0" w:space="0" w:color="auto"/>
      </w:divBdr>
    </w:div>
    <w:div w:id="975839628">
      <w:bodyDiv w:val="1"/>
      <w:marLeft w:val="0"/>
      <w:marRight w:val="0"/>
      <w:marTop w:val="0"/>
      <w:marBottom w:val="0"/>
      <w:divBdr>
        <w:top w:val="none" w:sz="0" w:space="0" w:color="auto"/>
        <w:left w:val="none" w:sz="0" w:space="0" w:color="auto"/>
        <w:bottom w:val="none" w:sz="0" w:space="0" w:color="auto"/>
        <w:right w:val="none" w:sz="0" w:space="0" w:color="auto"/>
      </w:divBdr>
    </w:div>
    <w:div w:id="975990750">
      <w:bodyDiv w:val="1"/>
      <w:marLeft w:val="0"/>
      <w:marRight w:val="0"/>
      <w:marTop w:val="0"/>
      <w:marBottom w:val="0"/>
      <w:divBdr>
        <w:top w:val="none" w:sz="0" w:space="0" w:color="auto"/>
        <w:left w:val="none" w:sz="0" w:space="0" w:color="auto"/>
        <w:bottom w:val="none" w:sz="0" w:space="0" w:color="auto"/>
        <w:right w:val="none" w:sz="0" w:space="0" w:color="auto"/>
      </w:divBdr>
    </w:div>
    <w:div w:id="977146431">
      <w:bodyDiv w:val="1"/>
      <w:marLeft w:val="0"/>
      <w:marRight w:val="0"/>
      <w:marTop w:val="0"/>
      <w:marBottom w:val="0"/>
      <w:divBdr>
        <w:top w:val="none" w:sz="0" w:space="0" w:color="auto"/>
        <w:left w:val="none" w:sz="0" w:space="0" w:color="auto"/>
        <w:bottom w:val="none" w:sz="0" w:space="0" w:color="auto"/>
        <w:right w:val="none" w:sz="0" w:space="0" w:color="auto"/>
      </w:divBdr>
    </w:div>
    <w:div w:id="984552315">
      <w:bodyDiv w:val="1"/>
      <w:marLeft w:val="0"/>
      <w:marRight w:val="0"/>
      <w:marTop w:val="0"/>
      <w:marBottom w:val="0"/>
      <w:divBdr>
        <w:top w:val="none" w:sz="0" w:space="0" w:color="auto"/>
        <w:left w:val="none" w:sz="0" w:space="0" w:color="auto"/>
        <w:bottom w:val="none" w:sz="0" w:space="0" w:color="auto"/>
        <w:right w:val="none" w:sz="0" w:space="0" w:color="auto"/>
      </w:divBdr>
    </w:div>
    <w:div w:id="987318214">
      <w:bodyDiv w:val="1"/>
      <w:marLeft w:val="0"/>
      <w:marRight w:val="0"/>
      <w:marTop w:val="0"/>
      <w:marBottom w:val="0"/>
      <w:divBdr>
        <w:top w:val="none" w:sz="0" w:space="0" w:color="auto"/>
        <w:left w:val="none" w:sz="0" w:space="0" w:color="auto"/>
        <w:bottom w:val="none" w:sz="0" w:space="0" w:color="auto"/>
        <w:right w:val="none" w:sz="0" w:space="0" w:color="auto"/>
      </w:divBdr>
    </w:div>
    <w:div w:id="992872820">
      <w:bodyDiv w:val="1"/>
      <w:marLeft w:val="0"/>
      <w:marRight w:val="0"/>
      <w:marTop w:val="0"/>
      <w:marBottom w:val="0"/>
      <w:divBdr>
        <w:top w:val="none" w:sz="0" w:space="0" w:color="auto"/>
        <w:left w:val="none" w:sz="0" w:space="0" w:color="auto"/>
        <w:bottom w:val="none" w:sz="0" w:space="0" w:color="auto"/>
        <w:right w:val="none" w:sz="0" w:space="0" w:color="auto"/>
      </w:divBdr>
    </w:div>
    <w:div w:id="995954262">
      <w:bodyDiv w:val="1"/>
      <w:marLeft w:val="0"/>
      <w:marRight w:val="0"/>
      <w:marTop w:val="0"/>
      <w:marBottom w:val="0"/>
      <w:divBdr>
        <w:top w:val="none" w:sz="0" w:space="0" w:color="auto"/>
        <w:left w:val="none" w:sz="0" w:space="0" w:color="auto"/>
        <w:bottom w:val="none" w:sz="0" w:space="0" w:color="auto"/>
        <w:right w:val="none" w:sz="0" w:space="0" w:color="auto"/>
      </w:divBdr>
    </w:div>
    <w:div w:id="998655010">
      <w:bodyDiv w:val="1"/>
      <w:marLeft w:val="0"/>
      <w:marRight w:val="0"/>
      <w:marTop w:val="0"/>
      <w:marBottom w:val="0"/>
      <w:divBdr>
        <w:top w:val="none" w:sz="0" w:space="0" w:color="auto"/>
        <w:left w:val="none" w:sz="0" w:space="0" w:color="auto"/>
        <w:bottom w:val="none" w:sz="0" w:space="0" w:color="auto"/>
        <w:right w:val="none" w:sz="0" w:space="0" w:color="auto"/>
      </w:divBdr>
    </w:div>
    <w:div w:id="998769899">
      <w:bodyDiv w:val="1"/>
      <w:marLeft w:val="0"/>
      <w:marRight w:val="0"/>
      <w:marTop w:val="0"/>
      <w:marBottom w:val="0"/>
      <w:divBdr>
        <w:top w:val="none" w:sz="0" w:space="0" w:color="auto"/>
        <w:left w:val="none" w:sz="0" w:space="0" w:color="auto"/>
        <w:bottom w:val="none" w:sz="0" w:space="0" w:color="auto"/>
        <w:right w:val="none" w:sz="0" w:space="0" w:color="auto"/>
      </w:divBdr>
    </w:div>
    <w:div w:id="1000154388">
      <w:bodyDiv w:val="1"/>
      <w:marLeft w:val="0"/>
      <w:marRight w:val="0"/>
      <w:marTop w:val="0"/>
      <w:marBottom w:val="0"/>
      <w:divBdr>
        <w:top w:val="none" w:sz="0" w:space="0" w:color="auto"/>
        <w:left w:val="none" w:sz="0" w:space="0" w:color="auto"/>
        <w:bottom w:val="none" w:sz="0" w:space="0" w:color="auto"/>
        <w:right w:val="none" w:sz="0" w:space="0" w:color="auto"/>
      </w:divBdr>
    </w:div>
    <w:div w:id="1003698868">
      <w:bodyDiv w:val="1"/>
      <w:marLeft w:val="0"/>
      <w:marRight w:val="0"/>
      <w:marTop w:val="0"/>
      <w:marBottom w:val="0"/>
      <w:divBdr>
        <w:top w:val="none" w:sz="0" w:space="0" w:color="auto"/>
        <w:left w:val="none" w:sz="0" w:space="0" w:color="auto"/>
        <w:bottom w:val="none" w:sz="0" w:space="0" w:color="auto"/>
        <w:right w:val="none" w:sz="0" w:space="0" w:color="auto"/>
      </w:divBdr>
    </w:div>
    <w:div w:id="1005128686">
      <w:bodyDiv w:val="1"/>
      <w:marLeft w:val="0"/>
      <w:marRight w:val="0"/>
      <w:marTop w:val="0"/>
      <w:marBottom w:val="0"/>
      <w:divBdr>
        <w:top w:val="none" w:sz="0" w:space="0" w:color="auto"/>
        <w:left w:val="none" w:sz="0" w:space="0" w:color="auto"/>
        <w:bottom w:val="none" w:sz="0" w:space="0" w:color="auto"/>
        <w:right w:val="none" w:sz="0" w:space="0" w:color="auto"/>
      </w:divBdr>
    </w:div>
    <w:div w:id="1010453783">
      <w:bodyDiv w:val="1"/>
      <w:marLeft w:val="0"/>
      <w:marRight w:val="0"/>
      <w:marTop w:val="0"/>
      <w:marBottom w:val="0"/>
      <w:divBdr>
        <w:top w:val="none" w:sz="0" w:space="0" w:color="auto"/>
        <w:left w:val="none" w:sz="0" w:space="0" w:color="auto"/>
        <w:bottom w:val="none" w:sz="0" w:space="0" w:color="auto"/>
        <w:right w:val="none" w:sz="0" w:space="0" w:color="auto"/>
      </w:divBdr>
    </w:div>
    <w:div w:id="1010908988">
      <w:bodyDiv w:val="1"/>
      <w:marLeft w:val="0"/>
      <w:marRight w:val="0"/>
      <w:marTop w:val="0"/>
      <w:marBottom w:val="0"/>
      <w:divBdr>
        <w:top w:val="none" w:sz="0" w:space="0" w:color="auto"/>
        <w:left w:val="none" w:sz="0" w:space="0" w:color="auto"/>
        <w:bottom w:val="none" w:sz="0" w:space="0" w:color="auto"/>
        <w:right w:val="none" w:sz="0" w:space="0" w:color="auto"/>
      </w:divBdr>
    </w:div>
    <w:div w:id="1014117294">
      <w:bodyDiv w:val="1"/>
      <w:marLeft w:val="0"/>
      <w:marRight w:val="0"/>
      <w:marTop w:val="0"/>
      <w:marBottom w:val="0"/>
      <w:divBdr>
        <w:top w:val="none" w:sz="0" w:space="0" w:color="auto"/>
        <w:left w:val="none" w:sz="0" w:space="0" w:color="auto"/>
        <w:bottom w:val="none" w:sz="0" w:space="0" w:color="auto"/>
        <w:right w:val="none" w:sz="0" w:space="0" w:color="auto"/>
      </w:divBdr>
    </w:div>
    <w:div w:id="1016228575">
      <w:bodyDiv w:val="1"/>
      <w:marLeft w:val="0"/>
      <w:marRight w:val="0"/>
      <w:marTop w:val="0"/>
      <w:marBottom w:val="0"/>
      <w:divBdr>
        <w:top w:val="none" w:sz="0" w:space="0" w:color="auto"/>
        <w:left w:val="none" w:sz="0" w:space="0" w:color="auto"/>
        <w:bottom w:val="none" w:sz="0" w:space="0" w:color="auto"/>
        <w:right w:val="none" w:sz="0" w:space="0" w:color="auto"/>
      </w:divBdr>
    </w:div>
    <w:div w:id="1021665197">
      <w:bodyDiv w:val="1"/>
      <w:marLeft w:val="0"/>
      <w:marRight w:val="0"/>
      <w:marTop w:val="0"/>
      <w:marBottom w:val="0"/>
      <w:divBdr>
        <w:top w:val="none" w:sz="0" w:space="0" w:color="auto"/>
        <w:left w:val="none" w:sz="0" w:space="0" w:color="auto"/>
        <w:bottom w:val="none" w:sz="0" w:space="0" w:color="auto"/>
        <w:right w:val="none" w:sz="0" w:space="0" w:color="auto"/>
      </w:divBdr>
    </w:div>
    <w:div w:id="1026171570">
      <w:bodyDiv w:val="1"/>
      <w:marLeft w:val="0"/>
      <w:marRight w:val="0"/>
      <w:marTop w:val="0"/>
      <w:marBottom w:val="0"/>
      <w:divBdr>
        <w:top w:val="none" w:sz="0" w:space="0" w:color="auto"/>
        <w:left w:val="none" w:sz="0" w:space="0" w:color="auto"/>
        <w:bottom w:val="none" w:sz="0" w:space="0" w:color="auto"/>
        <w:right w:val="none" w:sz="0" w:space="0" w:color="auto"/>
      </w:divBdr>
    </w:div>
    <w:div w:id="1027608121">
      <w:bodyDiv w:val="1"/>
      <w:marLeft w:val="0"/>
      <w:marRight w:val="0"/>
      <w:marTop w:val="0"/>
      <w:marBottom w:val="0"/>
      <w:divBdr>
        <w:top w:val="none" w:sz="0" w:space="0" w:color="auto"/>
        <w:left w:val="none" w:sz="0" w:space="0" w:color="auto"/>
        <w:bottom w:val="none" w:sz="0" w:space="0" w:color="auto"/>
        <w:right w:val="none" w:sz="0" w:space="0" w:color="auto"/>
      </w:divBdr>
    </w:div>
    <w:div w:id="1028793597">
      <w:bodyDiv w:val="1"/>
      <w:marLeft w:val="0"/>
      <w:marRight w:val="0"/>
      <w:marTop w:val="0"/>
      <w:marBottom w:val="0"/>
      <w:divBdr>
        <w:top w:val="none" w:sz="0" w:space="0" w:color="auto"/>
        <w:left w:val="none" w:sz="0" w:space="0" w:color="auto"/>
        <w:bottom w:val="none" w:sz="0" w:space="0" w:color="auto"/>
        <w:right w:val="none" w:sz="0" w:space="0" w:color="auto"/>
      </w:divBdr>
    </w:div>
    <w:div w:id="1031691382">
      <w:bodyDiv w:val="1"/>
      <w:marLeft w:val="0"/>
      <w:marRight w:val="0"/>
      <w:marTop w:val="0"/>
      <w:marBottom w:val="0"/>
      <w:divBdr>
        <w:top w:val="none" w:sz="0" w:space="0" w:color="auto"/>
        <w:left w:val="none" w:sz="0" w:space="0" w:color="auto"/>
        <w:bottom w:val="none" w:sz="0" w:space="0" w:color="auto"/>
        <w:right w:val="none" w:sz="0" w:space="0" w:color="auto"/>
      </w:divBdr>
    </w:div>
    <w:div w:id="1039739516">
      <w:bodyDiv w:val="1"/>
      <w:marLeft w:val="0"/>
      <w:marRight w:val="0"/>
      <w:marTop w:val="0"/>
      <w:marBottom w:val="0"/>
      <w:divBdr>
        <w:top w:val="none" w:sz="0" w:space="0" w:color="auto"/>
        <w:left w:val="none" w:sz="0" w:space="0" w:color="auto"/>
        <w:bottom w:val="none" w:sz="0" w:space="0" w:color="auto"/>
        <w:right w:val="none" w:sz="0" w:space="0" w:color="auto"/>
      </w:divBdr>
    </w:div>
    <w:div w:id="1049960342">
      <w:bodyDiv w:val="1"/>
      <w:marLeft w:val="0"/>
      <w:marRight w:val="0"/>
      <w:marTop w:val="0"/>
      <w:marBottom w:val="0"/>
      <w:divBdr>
        <w:top w:val="none" w:sz="0" w:space="0" w:color="auto"/>
        <w:left w:val="none" w:sz="0" w:space="0" w:color="auto"/>
        <w:bottom w:val="none" w:sz="0" w:space="0" w:color="auto"/>
        <w:right w:val="none" w:sz="0" w:space="0" w:color="auto"/>
      </w:divBdr>
    </w:div>
    <w:div w:id="1053308354">
      <w:bodyDiv w:val="1"/>
      <w:marLeft w:val="0"/>
      <w:marRight w:val="0"/>
      <w:marTop w:val="0"/>
      <w:marBottom w:val="0"/>
      <w:divBdr>
        <w:top w:val="none" w:sz="0" w:space="0" w:color="auto"/>
        <w:left w:val="none" w:sz="0" w:space="0" w:color="auto"/>
        <w:bottom w:val="none" w:sz="0" w:space="0" w:color="auto"/>
        <w:right w:val="none" w:sz="0" w:space="0" w:color="auto"/>
      </w:divBdr>
    </w:div>
    <w:div w:id="1054281101">
      <w:bodyDiv w:val="1"/>
      <w:marLeft w:val="0"/>
      <w:marRight w:val="0"/>
      <w:marTop w:val="0"/>
      <w:marBottom w:val="0"/>
      <w:divBdr>
        <w:top w:val="none" w:sz="0" w:space="0" w:color="auto"/>
        <w:left w:val="none" w:sz="0" w:space="0" w:color="auto"/>
        <w:bottom w:val="none" w:sz="0" w:space="0" w:color="auto"/>
        <w:right w:val="none" w:sz="0" w:space="0" w:color="auto"/>
      </w:divBdr>
    </w:div>
    <w:div w:id="1054548474">
      <w:bodyDiv w:val="1"/>
      <w:marLeft w:val="0"/>
      <w:marRight w:val="0"/>
      <w:marTop w:val="0"/>
      <w:marBottom w:val="0"/>
      <w:divBdr>
        <w:top w:val="none" w:sz="0" w:space="0" w:color="auto"/>
        <w:left w:val="none" w:sz="0" w:space="0" w:color="auto"/>
        <w:bottom w:val="none" w:sz="0" w:space="0" w:color="auto"/>
        <w:right w:val="none" w:sz="0" w:space="0" w:color="auto"/>
      </w:divBdr>
    </w:div>
    <w:div w:id="1066152299">
      <w:bodyDiv w:val="1"/>
      <w:marLeft w:val="0"/>
      <w:marRight w:val="0"/>
      <w:marTop w:val="0"/>
      <w:marBottom w:val="0"/>
      <w:divBdr>
        <w:top w:val="none" w:sz="0" w:space="0" w:color="auto"/>
        <w:left w:val="none" w:sz="0" w:space="0" w:color="auto"/>
        <w:bottom w:val="none" w:sz="0" w:space="0" w:color="auto"/>
        <w:right w:val="none" w:sz="0" w:space="0" w:color="auto"/>
      </w:divBdr>
    </w:div>
    <w:div w:id="1070425732">
      <w:bodyDiv w:val="1"/>
      <w:marLeft w:val="0"/>
      <w:marRight w:val="0"/>
      <w:marTop w:val="0"/>
      <w:marBottom w:val="0"/>
      <w:divBdr>
        <w:top w:val="none" w:sz="0" w:space="0" w:color="auto"/>
        <w:left w:val="none" w:sz="0" w:space="0" w:color="auto"/>
        <w:bottom w:val="none" w:sz="0" w:space="0" w:color="auto"/>
        <w:right w:val="none" w:sz="0" w:space="0" w:color="auto"/>
      </w:divBdr>
    </w:div>
    <w:div w:id="1079868091">
      <w:bodyDiv w:val="1"/>
      <w:marLeft w:val="0"/>
      <w:marRight w:val="0"/>
      <w:marTop w:val="0"/>
      <w:marBottom w:val="0"/>
      <w:divBdr>
        <w:top w:val="none" w:sz="0" w:space="0" w:color="auto"/>
        <w:left w:val="none" w:sz="0" w:space="0" w:color="auto"/>
        <w:bottom w:val="none" w:sz="0" w:space="0" w:color="auto"/>
        <w:right w:val="none" w:sz="0" w:space="0" w:color="auto"/>
      </w:divBdr>
    </w:div>
    <w:div w:id="1084185463">
      <w:bodyDiv w:val="1"/>
      <w:marLeft w:val="0"/>
      <w:marRight w:val="0"/>
      <w:marTop w:val="0"/>
      <w:marBottom w:val="0"/>
      <w:divBdr>
        <w:top w:val="none" w:sz="0" w:space="0" w:color="auto"/>
        <w:left w:val="none" w:sz="0" w:space="0" w:color="auto"/>
        <w:bottom w:val="none" w:sz="0" w:space="0" w:color="auto"/>
        <w:right w:val="none" w:sz="0" w:space="0" w:color="auto"/>
      </w:divBdr>
    </w:div>
    <w:div w:id="1087069558">
      <w:bodyDiv w:val="1"/>
      <w:marLeft w:val="0"/>
      <w:marRight w:val="0"/>
      <w:marTop w:val="0"/>
      <w:marBottom w:val="0"/>
      <w:divBdr>
        <w:top w:val="none" w:sz="0" w:space="0" w:color="auto"/>
        <w:left w:val="none" w:sz="0" w:space="0" w:color="auto"/>
        <w:bottom w:val="none" w:sz="0" w:space="0" w:color="auto"/>
        <w:right w:val="none" w:sz="0" w:space="0" w:color="auto"/>
      </w:divBdr>
    </w:div>
    <w:div w:id="1087195141">
      <w:bodyDiv w:val="1"/>
      <w:marLeft w:val="0"/>
      <w:marRight w:val="0"/>
      <w:marTop w:val="0"/>
      <w:marBottom w:val="0"/>
      <w:divBdr>
        <w:top w:val="none" w:sz="0" w:space="0" w:color="auto"/>
        <w:left w:val="none" w:sz="0" w:space="0" w:color="auto"/>
        <w:bottom w:val="none" w:sz="0" w:space="0" w:color="auto"/>
        <w:right w:val="none" w:sz="0" w:space="0" w:color="auto"/>
      </w:divBdr>
    </w:div>
    <w:div w:id="1094938949">
      <w:bodyDiv w:val="1"/>
      <w:marLeft w:val="0"/>
      <w:marRight w:val="0"/>
      <w:marTop w:val="0"/>
      <w:marBottom w:val="0"/>
      <w:divBdr>
        <w:top w:val="none" w:sz="0" w:space="0" w:color="auto"/>
        <w:left w:val="none" w:sz="0" w:space="0" w:color="auto"/>
        <w:bottom w:val="none" w:sz="0" w:space="0" w:color="auto"/>
        <w:right w:val="none" w:sz="0" w:space="0" w:color="auto"/>
      </w:divBdr>
    </w:div>
    <w:div w:id="1098326558">
      <w:bodyDiv w:val="1"/>
      <w:marLeft w:val="0"/>
      <w:marRight w:val="0"/>
      <w:marTop w:val="0"/>
      <w:marBottom w:val="0"/>
      <w:divBdr>
        <w:top w:val="none" w:sz="0" w:space="0" w:color="auto"/>
        <w:left w:val="none" w:sz="0" w:space="0" w:color="auto"/>
        <w:bottom w:val="none" w:sz="0" w:space="0" w:color="auto"/>
        <w:right w:val="none" w:sz="0" w:space="0" w:color="auto"/>
      </w:divBdr>
    </w:div>
    <w:div w:id="1101484888">
      <w:bodyDiv w:val="1"/>
      <w:marLeft w:val="0"/>
      <w:marRight w:val="0"/>
      <w:marTop w:val="0"/>
      <w:marBottom w:val="0"/>
      <w:divBdr>
        <w:top w:val="none" w:sz="0" w:space="0" w:color="auto"/>
        <w:left w:val="none" w:sz="0" w:space="0" w:color="auto"/>
        <w:bottom w:val="none" w:sz="0" w:space="0" w:color="auto"/>
        <w:right w:val="none" w:sz="0" w:space="0" w:color="auto"/>
      </w:divBdr>
    </w:div>
    <w:div w:id="1104157590">
      <w:bodyDiv w:val="1"/>
      <w:marLeft w:val="0"/>
      <w:marRight w:val="0"/>
      <w:marTop w:val="0"/>
      <w:marBottom w:val="0"/>
      <w:divBdr>
        <w:top w:val="none" w:sz="0" w:space="0" w:color="auto"/>
        <w:left w:val="none" w:sz="0" w:space="0" w:color="auto"/>
        <w:bottom w:val="none" w:sz="0" w:space="0" w:color="auto"/>
        <w:right w:val="none" w:sz="0" w:space="0" w:color="auto"/>
      </w:divBdr>
    </w:div>
    <w:div w:id="1108770343">
      <w:bodyDiv w:val="1"/>
      <w:marLeft w:val="0"/>
      <w:marRight w:val="0"/>
      <w:marTop w:val="0"/>
      <w:marBottom w:val="0"/>
      <w:divBdr>
        <w:top w:val="none" w:sz="0" w:space="0" w:color="auto"/>
        <w:left w:val="none" w:sz="0" w:space="0" w:color="auto"/>
        <w:bottom w:val="none" w:sz="0" w:space="0" w:color="auto"/>
        <w:right w:val="none" w:sz="0" w:space="0" w:color="auto"/>
      </w:divBdr>
    </w:div>
    <w:div w:id="1108934666">
      <w:bodyDiv w:val="1"/>
      <w:marLeft w:val="0"/>
      <w:marRight w:val="0"/>
      <w:marTop w:val="0"/>
      <w:marBottom w:val="0"/>
      <w:divBdr>
        <w:top w:val="none" w:sz="0" w:space="0" w:color="auto"/>
        <w:left w:val="none" w:sz="0" w:space="0" w:color="auto"/>
        <w:bottom w:val="none" w:sz="0" w:space="0" w:color="auto"/>
        <w:right w:val="none" w:sz="0" w:space="0" w:color="auto"/>
      </w:divBdr>
    </w:div>
    <w:div w:id="1111823239">
      <w:bodyDiv w:val="1"/>
      <w:marLeft w:val="0"/>
      <w:marRight w:val="0"/>
      <w:marTop w:val="0"/>
      <w:marBottom w:val="0"/>
      <w:divBdr>
        <w:top w:val="none" w:sz="0" w:space="0" w:color="auto"/>
        <w:left w:val="none" w:sz="0" w:space="0" w:color="auto"/>
        <w:bottom w:val="none" w:sz="0" w:space="0" w:color="auto"/>
        <w:right w:val="none" w:sz="0" w:space="0" w:color="auto"/>
      </w:divBdr>
    </w:div>
    <w:div w:id="1122459045">
      <w:bodyDiv w:val="1"/>
      <w:marLeft w:val="0"/>
      <w:marRight w:val="0"/>
      <w:marTop w:val="0"/>
      <w:marBottom w:val="0"/>
      <w:divBdr>
        <w:top w:val="none" w:sz="0" w:space="0" w:color="auto"/>
        <w:left w:val="none" w:sz="0" w:space="0" w:color="auto"/>
        <w:bottom w:val="none" w:sz="0" w:space="0" w:color="auto"/>
        <w:right w:val="none" w:sz="0" w:space="0" w:color="auto"/>
      </w:divBdr>
    </w:div>
    <w:div w:id="1133326402">
      <w:bodyDiv w:val="1"/>
      <w:marLeft w:val="0"/>
      <w:marRight w:val="0"/>
      <w:marTop w:val="0"/>
      <w:marBottom w:val="0"/>
      <w:divBdr>
        <w:top w:val="none" w:sz="0" w:space="0" w:color="auto"/>
        <w:left w:val="none" w:sz="0" w:space="0" w:color="auto"/>
        <w:bottom w:val="none" w:sz="0" w:space="0" w:color="auto"/>
        <w:right w:val="none" w:sz="0" w:space="0" w:color="auto"/>
      </w:divBdr>
    </w:div>
    <w:div w:id="1136141051">
      <w:bodyDiv w:val="1"/>
      <w:marLeft w:val="0"/>
      <w:marRight w:val="0"/>
      <w:marTop w:val="0"/>
      <w:marBottom w:val="0"/>
      <w:divBdr>
        <w:top w:val="none" w:sz="0" w:space="0" w:color="auto"/>
        <w:left w:val="none" w:sz="0" w:space="0" w:color="auto"/>
        <w:bottom w:val="none" w:sz="0" w:space="0" w:color="auto"/>
        <w:right w:val="none" w:sz="0" w:space="0" w:color="auto"/>
      </w:divBdr>
    </w:div>
    <w:div w:id="1136529989">
      <w:bodyDiv w:val="1"/>
      <w:marLeft w:val="0"/>
      <w:marRight w:val="0"/>
      <w:marTop w:val="0"/>
      <w:marBottom w:val="0"/>
      <w:divBdr>
        <w:top w:val="none" w:sz="0" w:space="0" w:color="auto"/>
        <w:left w:val="none" w:sz="0" w:space="0" w:color="auto"/>
        <w:bottom w:val="none" w:sz="0" w:space="0" w:color="auto"/>
        <w:right w:val="none" w:sz="0" w:space="0" w:color="auto"/>
      </w:divBdr>
    </w:div>
    <w:div w:id="1140684315">
      <w:bodyDiv w:val="1"/>
      <w:marLeft w:val="0"/>
      <w:marRight w:val="0"/>
      <w:marTop w:val="0"/>
      <w:marBottom w:val="0"/>
      <w:divBdr>
        <w:top w:val="none" w:sz="0" w:space="0" w:color="auto"/>
        <w:left w:val="none" w:sz="0" w:space="0" w:color="auto"/>
        <w:bottom w:val="none" w:sz="0" w:space="0" w:color="auto"/>
        <w:right w:val="none" w:sz="0" w:space="0" w:color="auto"/>
      </w:divBdr>
    </w:div>
    <w:div w:id="1143422456">
      <w:bodyDiv w:val="1"/>
      <w:marLeft w:val="0"/>
      <w:marRight w:val="0"/>
      <w:marTop w:val="0"/>
      <w:marBottom w:val="0"/>
      <w:divBdr>
        <w:top w:val="none" w:sz="0" w:space="0" w:color="auto"/>
        <w:left w:val="none" w:sz="0" w:space="0" w:color="auto"/>
        <w:bottom w:val="none" w:sz="0" w:space="0" w:color="auto"/>
        <w:right w:val="none" w:sz="0" w:space="0" w:color="auto"/>
      </w:divBdr>
    </w:div>
    <w:div w:id="1144197370">
      <w:bodyDiv w:val="1"/>
      <w:marLeft w:val="0"/>
      <w:marRight w:val="0"/>
      <w:marTop w:val="0"/>
      <w:marBottom w:val="0"/>
      <w:divBdr>
        <w:top w:val="none" w:sz="0" w:space="0" w:color="auto"/>
        <w:left w:val="none" w:sz="0" w:space="0" w:color="auto"/>
        <w:bottom w:val="none" w:sz="0" w:space="0" w:color="auto"/>
        <w:right w:val="none" w:sz="0" w:space="0" w:color="auto"/>
      </w:divBdr>
    </w:div>
    <w:div w:id="1146047042">
      <w:bodyDiv w:val="1"/>
      <w:marLeft w:val="0"/>
      <w:marRight w:val="0"/>
      <w:marTop w:val="0"/>
      <w:marBottom w:val="0"/>
      <w:divBdr>
        <w:top w:val="none" w:sz="0" w:space="0" w:color="auto"/>
        <w:left w:val="none" w:sz="0" w:space="0" w:color="auto"/>
        <w:bottom w:val="none" w:sz="0" w:space="0" w:color="auto"/>
        <w:right w:val="none" w:sz="0" w:space="0" w:color="auto"/>
      </w:divBdr>
    </w:div>
    <w:div w:id="1155149775">
      <w:bodyDiv w:val="1"/>
      <w:marLeft w:val="0"/>
      <w:marRight w:val="0"/>
      <w:marTop w:val="0"/>
      <w:marBottom w:val="0"/>
      <w:divBdr>
        <w:top w:val="none" w:sz="0" w:space="0" w:color="auto"/>
        <w:left w:val="none" w:sz="0" w:space="0" w:color="auto"/>
        <w:bottom w:val="none" w:sz="0" w:space="0" w:color="auto"/>
        <w:right w:val="none" w:sz="0" w:space="0" w:color="auto"/>
      </w:divBdr>
    </w:div>
    <w:div w:id="1162500207">
      <w:bodyDiv w:val="1"/>
      <w:marLeft w:val="0"/>
      <w:marRight w:val="0"/>
      <w:marTop w:val="0"/>
      <w:marBottom w:val="0"/>
      <w:divBdr>
        <w:top w:val="none" w:sz="0" w:space="0" w:color="auto"/>
        <w:left w:val="none" w:sz="0" w:space="0" w:color="auto"/>
        <w:bottom w:val="none" w:sz="0" w:space="0" w:color="auto"/>
        <w:right w:val="none" w:sz="0" w:space="0" w:color="auto"/>
      </w:divBdr>
    </w:div>
    <w:div w:id="1163933356">
      <w:bodyDiv w:val="1"/>
      <w:marLeft w:val="0"/>
      <w:marRight w:val="0"/>
      <w:marTop w:val="0"/>
      <w:marBottom w:val="0"/>
      <w:divBdr>
        <w:top w:val="none" w:sz="0" w:space="0" w:color="auto"/>
        <w:left w:val="none" w:sz="0" w:space="0" w:color="auto"/>
        <w:bottom w:val="none" w:sz="0" w:space="0" w:color="auto"/>
        <w:right w:val="none" w:sz="0" w:space="0" w:color="auto"/>
      </w:divBdr>
    </w:div>
    <w:div w:id="1166703121">
      <w:bodyDiv w:val="1"/>
      <w:marLeft w:val="0"/>
      <w:marRight w:val="0"/>
      <w:marTop w:val="0"/>
      <w:marBottom w:val="0"/>
      <w:divBdr>
        <w:top w:val="none" w:sz="0" w:space="0" w:color="auto"/>
        <w:left w:val="none" w:sz="0" w:space="0" w:color="auto"/>
        <w:bottom w:val="none" w:sz="0" w:space="0" w:color="auto"/>
        <w:right w:val="none" w:sz="0" w:space="0" w:color="auto"/>
      </w:divBdr>
    </w:div>
    <w:div w:id="1171523658">
      <w:bodyDiv w:val="1"/>
      <w:marLeft w:val="0"/>
      <w:marRight w:val="0"/>
      <w:marTop w:val="0"/>
      <w:marBottom w:val="0"/>
      <w:divBdr>
        <w:top w:val="none" w:sz="0" w:space="0" w:color="auto"/>
        <w:left w:val="none" w:sz="0" w:space="0" w:color="auto"/>
        <w:bottom w:val="none" w:sz="0" w:space="0" w:color="auto"/>
        <w:right w:val="none" w:sz="0" w:space="0" w:color="auto"/>
      </w:divBdr>
    </w:div>
    <w:div w:id="1172336984">
      <w:bodyDiv w:val="1"/>
      <w:marLeft w:val="0"/>
      <w:marRight w:val="0"/>
      <w:marTop w:val="0"/>
      <w:marBottom w:val="0"/>
      <w:divBdr>
        <w:top w:val="none" w:sz="0" w:space="0" w:color="auto"/>
        <w:left w:val="none" w:sz="0" w:space="0" w:color="auto"/>
        <w:bottom w:val="none" w:sz="0" w:space="0" w:color="auto"/>
        <w:right w:val="none" w:sz="0" w:space="0" w:color="auto"/>
      </w:divBdr>
    </w:div>
    <w:div w:id="1174028159">
      <w:bodyDiv w:val="1"/>
      <w:marLeft w:val="0"/>
      <w:marRight w:val="0"/>
      <w:marTop w:val="0"/>
      <w:marBottom w:val="0"/>
      <w:divBdr>
        <w:top w:val="none" w:sz="0" w:space="0" w:color="auto"/>
        <w:left w:val="none" w:sz="0" w:space="0" w:color="auto"/>
        <w:bottom w:val="none" w:sz="0" w:space="0" w:color="auto"/>
        <w:right w:val="none" w:sz="0" w:space="0" w:color="auto"/>
      </w:divBdr>
    </w:div>
    <w:div w:id="1180662495">
      <w:bodyDiv w:val="1"/>
      <w:marLeft w:val="0"/>
      <w:marRight w:val="0"/>
      <w:marTop w:val="0"/>
      <w:marBottom w:val="0"/>
      <w:divBdr>
        <w:top w:val="none" w:sz="0" w:space="0" w:color="auto"/>
        <w:left w:val="none" w:sz="0" w:space="0" w:color="auto"/>
        <w:bottom w:val="none" w:sz="0" w:space="0" w:color="auto"/>
        <w:right w:val="none" w:sz="0" w:space="0" w:color="auto"/>
      </w:divBdr>
    </w:div>
    <w:div w:id="1183016159">
      <w:bodyDiv w:val="1"/>
      <w:marLeft w:val="0"/>
      <w:marRight w:val="0"/>
      <w:marTop w:val="0"/>
      <w:marBottom w:val="0"/>
      <w:divBdr>
        <w:top w:val="none" w:sz="0" w:space="0" w:color="auto"/>
        <w:left w:val="none" w:sz="0" w:space="0" w:color="auto"/>
        <w:bottom w:val="none" w:sz="0" w:space="0" w:color="auto"/>
        <w:right w:val="none" w:sz="0" w:space="0" w:color="auto"/>
      </w:divBdr>
    </w:div>
    <w:div w:id="1184897840">
      <w:bodyDiv w:val="1"/>
      <w:marLeft w:val="0"/>
      <w:marRight w:val="0"/>
      <w:marTop w:val="0"/>
      <w:marBottom w:val="0"/>
      <w:divBdr>
        <w:top w:val="none" w:sz="0" w:space="0" w:color="auto"/>
        <w:left w:val="none" w:sz="0" w:space="0" w:color="auto"/>
        <w:bottom w:val="none" w:sz="0" w:space="0" w:color="auto"/>
        <w:right w:val="none" w:sz="0" w:space="0" w:color="auto"/>
      </w:divBdr>
    </w:div>
    <w:div w:id="1186016053">
      <w:bodyDiv w:val="1"/>
      <w:marLeft w:val="0"/>
      <w:marRight w:val="0"/>
      <w:marTop w:val="0"/>
      <w:marBottom w:val="0"/>
      <w:divBdr>
        <w:top w:val="none" w:sz="0" w:space="0" w:color="auto"/>
        <w:left w:val="none" w:sz="0" w:space="0" w:color="auto"/>
        <w:bottom w:val="none" w:sz="0" w:space="0" w:color="auto"/>
        <w:right w:val="none" w:sz="0" w:space="0" w:color="auto"/>
      </w:divBdr>
    </w:div>
    <w:div w:id="1187982961">
      <w:bodyDiv w:val="1"/>
      <w:marLeft w:val="0"/>
      <w:marRight w:val="0"/>
      <w:marTop w:val="0"/>
      <w:marBottom w:val="0"/>
      <w:divBdr>
        <w:top w:val="none" w:sz="0" w:space="0" w:color="auto"/>
        <w:left w:val="none" w:sz="0" w:space="0" w:color="auto"/>
        <w:bottom w:val="none" w:sz="0" w:space="0" w:color="auto"/>
        <w:right w:val="none" w:sz="0" w:space="0" w:color="auto"/>
      </w:divBdr>
    </w:div>
    <w:div w:id="1190870408">
      <w:bodyDiv w:val="1"/>
      <w:marLeft w:val="0"/>
      <w:marRight w:val="0"/>
      <w:marTop w:val="0"/>
      <w:marBottom w:val="0"/>
      <w:divBdr>
        <w:top w:val="none" w:sz="0" w:space="0" w:color="auto"/>
        <w:left w:val="none" w:sz="0" w:space="0" w:color="auto"/>
        <w:bottom w:val="none" w:sz="0" w:space="0" w:color="auto"/>
        <w:right w:val="none" w:sz="0" w:space="0" w:color="auto"/>
      </w:divBdr>
    </w:div>
    <w:div w:id="1192303661">
      <w:bodyDiv w:val="1"/>
      <w:marLeft w:val="0"/>
      <w:marRight w:val="0"/>
      <w:marTop w:val="0"/>
      <w:marBottom w:val="0"/>
      <w:divBdr>
        <w:top w:val="none" w:sz="0" w:space="0" w:color="auto"/>
        <w:left w:val="none" w:sz="0" w:space="0" w:color="auto"/>
        <w:bottom w:val="none" w:sz="0" w:space="0" w:color="auto"/>
        <w:right w:val="none" w:sz="0" w:space="0" w:color="auto"/>
      </w:divBdr>
    </w:div>
    <w:div w:id="1192306113">
      <w:bodyDiv w:val="1"/>
      <w:marLeft w:val="0"/>
      <w:marRight w:val="0"/>
      <w:marTop w:val="0"/>
      <w:marBottom w:val="0"/>
      <w:divBdr>
        <w:top w:val="none" w:sz="0" w:space="0" w:color="auto"/>
        <w:left w:val="none" w:sz="0" w:space="0" w:color="auto"/>
        <w:bottom w:val="none" w:sz="0" w:space="0" w:color="auto"/>
        <w:right w:val="none" w:sz="0" w:space="0" w:color="auto"/>
      </w:divBdr>
    </w:div>
    <w:div w:id="1193299997">
      <w:bodyDiv w:val="1"/>
      <w:marLeft w:val="0"/>
      <w:marRight w:val="0"/>
      <w:marTop w:val="0"/>
      <w:marBottom w:val="0"/>
      <w:divBdr>
        <w:top w:val="none" w:sz="0" w:space="0" w:color="auto"/>
        <w:left w:val="none" w:sz="0" w:space="0" w:color="auto"/>
        <w:bottom w:val="none" w:sz="0" w:space="0" w:color="auto"/>
        <w:right w:val="none" w:sz="0" w:space="0" w:color="auto"/>
      </w:divBdr>
    </w:div>
    <w:div w:id="1193374035">
      <w:bodyDiv w:val="1"/>
      <w:marLeft w:val="0"/>
      <w:marRight w:val="0"/>
      <w:marTop w:val="0"/>
      <w:marBottom w:val="0"/>
      <w:divBdr>
        <w:top w:val="none" w:sz="0" w:space="0" w:color="auto"/>
        <w:left w:val="none" w:sz="0" w:space="0" w:color="auto"/>
        <w:bottom w:val="none" w:sz="0" w:space="0" w:color="auto"/>
        <w:right w:val="none" w:sz="0" w:space="0" w:color="auto"/>
      </w:divBdr>
    </w:div>
    <w:div w:id="1195075757">
      <w:bodyDiv w:val="1"/>
      <w:marLeft w:val="0"/>
      <w:marRight w:val="0"/>
      <w:marTop w:val="0"/>
      <w:marBottom w:val="0"/>
      <w:divBdr>
        <w:top w:val="none" w:sz="0" w:space="0" w:color="auto"/>
        <w:left w:val="none" w:sz="0" w:space="0" w:color="auto"/>
        <w:bottom w:val="none" w:sz="0" w:space="0" w:color="auto"/>
        <w:right w:val="none" w:sz="0" w:space="0" w:color="auto"/>
      </w:divBdr>
    </w:div>
    <w:div w:id="1196231634">
      <w:bodyDiv w:val="1"/>
      <w:marLeft w:val="0"/>
      <w:marRight w:val="0"/>
      <w:marTop w:val="0"/>
      <w:marBottom w:val="0"/>
      <w:divBdr>
        <w:top w:val="none" w:sz="0" w:space="0" w:color="auto"/>
        <w:left w:val="none" w:sz="0" w:space="0" w:color="auto"/>
        <w:bottom w:val="none" w:sz="0" w:space="0" w:color="auto"/>
        <w:right w:val="none" w:sz="0" w:space="0" w:color="auto"/>
      </w:divBdr>
    </w:div>
    <w:div w:id="1201743479">
      <w:bodyDiv w:val="1"/>
      <w:marLeft w:val="0"/>
      <w:marRight w:val="0"/>
      <w:marTop w:val="0"/>
      <w:marBottom w:val="0"/>
      <w:divBdr>
        <w:top w:val="none" w:sz="0" w:space="0" w:color="auto"/>
        <w:left w:val="none" w:sz="0" w:space="0" w:color="auto"/>
        <w:bottom w:val="none" w:sz="0" w:space="0" w:color="auto"/>
        <w:right w:val="none" w:sz="0" w:space="0" w:color="auto"/>
      </w:divBdr>
    </w:div>
    <w:div w:id="1204709719">
      <w:bodyDiv w:val="1"/>
      <w:marLeft w:val="0"/>
      <w:marRight w:val="0"/>
      <w:marTop w:val="0"/>
      <w:marBottom w:val="0"/>
      <w:divBdr>
        <w:top w:val="none" w:sz="0" w:space="0" w:color="auto"/>
        <w:left w:val="none" w:sz="0" w:space="0" w:color="auto"/>
        <w:bottom w:val="none" w:sz="0" w:space="0" w:color="auto"/>
        <w:right w:val="none" w:sz="0" w:space="0" w:color="auto"/>
      </w:divBdr>
    </w:div>
    <w:div w:id="1206484569">
      <w:bodyDiv w:val="1"/>
      <w:marLeft w:val="0"/>
      <w:marRight w:val="0"/>
      <w:marTop w:val="0"/>
      <w:marBottom w:val="0"/>
      <w:divBdr>
        <w:top w:val="none" w:sz="0" w:space="0" w:color="auto"/>
        <w:left w:val="none" w:sz="0" w:space="0" w:color="auto"/>
        <w:bottom w:val="none" w:sz="0" w:space="0" w:color="auto"/>
        <w:right w:val="none" w:sz="0" w:space="0" w:color="auto"/>
      </w:divBdr>
    </w:div>
    <w:div w:id="1210219124">
      <w:bodyDiv w:val="1"/>
      <w:marLeft w:val="0"/>
      <w:marRight w:val="0"/>
      <w:marTop w:val="0"/>
      <w:marBottom w:val="0"/>
      <w:divBdr>
        <w:top w:val="none" w:sz="0" w:space="0" w:color="auto"/>
        <w:left w:val="none" w:sz="0" w:space="0" w:color="auto"/>
        <w:bottom w:val="none" w:sz="0" w:space="0" w:color="auto"/>
        <w:right w:val="none" w:sz="0" w:space="0" w:color="auto"/>
      </w:divBdr>
    </w:div>
    <w:div w:id="1210341761">
      <w:bodyDiv w:val="1"/>
      <w:marLeft w:val="0"/>
      <w:marRight w:val="0"/>
      <w:marTop w:val="0"/>
      <w:marBottom w:val="0"/>
      <w:divBdr>
        <w:top w:val="none" w:sz="0" w:space="0" w:color="auto"/>
        <w:left w:val="none" w:sz="0" w:space="0" w:color="auto"/>
        <w:bottom w:val="none" w:sz="0" w:space="0" w:color="auto"/>
        <w:right w:val="none" w:sz="0" w:space="0" w:color="auto"/>
      </w:divBdr>
    </w:div>
    <w:div w:id="1214274018">
      <w:bodyDiv w:val="1"/>
      <w:marLeft w:val="0"/>
      <w:marRight w:val="0"/>
      <w:marTop w:val="0"/>
      <w:marBottom w:val="0"/>
      <w:divBdr>
        <w:top w:val="none" w:sz="0" w:space="0" w:color="auto"/>
        <w:left w:val="none" w:sz="0" w:space="0" w:color="auto"/>
        <w:bottom w:val="none" w:sz="0" w:space="0" w:color="auto"/>
        <w:right w:val="none" w:sz="0" w:space="0" w:color="auto"/>
      </w:divBdr>
    </w:div>
    <w:div w:id="1215119951">
      <w:bodyDiv w:val="1"/>
      <w:marLeft w:val="0"/>
      <w:marRight w:val="0"/>
      <w:marTop w:val="0"/>
      <w:marBottom w:val="0"/>
      <w:divBdr>
        <w:top w:val="none" w:sz="0" w:space="0" w:color="auto"/>
        <w:left w:val="none" w:sz="0" w:space="0" w:color="auto"/>
        <w:bottom w:val="none" w:sz="0" w:space="0" w:color="auto"/>
        <w:right w:val="none" w:sz="0" w:space="0" w:color="auto"/>
      </w:divBdr>
    </w:div>
    <w:div w:id="1216625639">
      <w:bodyDiv w:val="1"/>
      <w:marLeft w:val="0"/>
      <w:marRight w:val="0"/>
      <w:marTop w:val="0"/>
      <w:marBottom w:val="0"/>
      <w:divBdr>
        <w:top w:val="none" w:sz="0" w:space="0" w:color="auto"/>
        <w:left w:val="none" w:sz="0" w:space="0" w:color="auto"/>
        <w:bottom w:val="none" w:sz="0" w:space="0" w:color="auto"/>
        <w:right w:val="none" w:sz="0" w:space="0" w:color="auto"/>
      </w:divBdr>
    </w:div>
    <w:div w:id="1216770078">
      <w:bodyDiv w:val="1"/>
      <w:marLeft w:val="0"/>
      <w:marRight w:val="0"/>
      <w:marTop w:val="0"/>
      <w:marBottom w:val="0"/>
      <w:divBdr>
        <w:top w:val="none" w:sz="0" w:space="0" w:color="auto"/>
        <w:left w:val="none" w:sz="0" w:space="0" w:color="auto"/>
        <w:bottom w:val="none" w:sz="0" w:space="0" w:color="auto"/>
        <w:right w:val="none" w:sz="0" w:space="0" w:color="auto"/>
      </w:divBdr>
    </w:div>
    <w:div w:id="1219324428">
      <w:bodyDiv w:val="1"/>
      <w:marLeft w:val="0"/>
      <w:marRight w:val="0"/>
      <w:marTop w:val="0"/>
      <w:marBottom w:val="0"/>
      <w:divBdr>
        <w:top w:val="none" w:sz="0" w:space="0" w:color="auto"/>
        <w:left w:val="none" w:sz="0" w:space="0" w:color="auto"/>
        <w:bottom w:val="none" w:sz="0" w:space="0" w:color="auto"/>
        <w:right w:val="none" w:sz="0" w:space="0" w:color="auto"/>
      </w:divBdr>
    </w:div>
    <w:div w:id="1219511842">
      <w:bodyDiv w:val="1"/>
      <w:marLeft w:val="0"/>
      <w:marRight w:val="0"/>
      <w:marTop w:val="0"/>
      <w:marBottom w:val="0"/>
      <w:divBdr>
        <w:top w:val="none" w:sz="0" w:space="0" w:color="auto"/>
        <w:left w:val="none" w:sz="0" w:space="0" w:color="auto"/>
        <w:bottom w:val="none" w:sz="0" w:space="0" w:color="auto"/>
        <w:right w:val="none" w:sz="0" w:space="0" w:color="auto"/>
      </w:divBdr>
    </w:div>
    <w:div w:id="1221096531">
      <w:bodyDiv w:val="1"/>
      <w:marLeft w:val="0"/>
      <w:marRight w:val="0"/>
      <w:marTop w:val="0"/>
      <w:marBottom w:val="0"/>
      <w:divBdr>
        <w:top w:val="none" w:sz="0" w:space="0" w:color="auto"/>
        <w:left w:val="none" w:sz="0" w:space="0" w:color="auto"/>
        <w:bottom w:val="none" w:sz="0" w:space="0" w:color="auto"/>
        <w:right w:val="none" w:sz="0" w:space="0" w:color="auto"/>
      </w:divBdr>
    </w:div>
    <w:div w:id="1230651203">
      <w:bodyDiv w:val="1"/>
      <w:marLeft w:val="0"/>
      <w:marRight w:val="0"/>
      <w:marTop w:val="0"/>
      <w:marBottom w:val="0"/>
      <w:divBdr>
        <w:top w:val="none" w:sz="0" w:space="0" w:color="auto"/>
        <w:left w:val="none" w:sz="0" w:space="0" w:color="auto"/>
        <w:bottom w:val="none" w:sz="0" w:space="0" w:color="auto"/>
        <w:right w:val="none" w:sz="0" w:space="0" w:color="auto"/>
      </w:divBdr>
    </w:div>
    <w:div w:id="1230728634">
      <w:bodyDiv w:val="1"/>
      <w:marLeft w:val="0"/>
      <w:marRight w:val="0"/>
      <w:marTop w:val="0"/>
      <w:marBottom w:val="0"/>
      <w:divBdr>
        <w:top w:val="none" w:sz="0" w:space="0" w:color="auto"/>
        <w:left w:val="none" w:sz="0" w:space="0" w:color="auto"/>
        <w:bottom w:val="none" w:sz="0" w:space="0" w:color="auto"/>
        <w:right w:val="none" w:sz="0" w:space="0" w:color="auto"/>
      </w:divBdr>
    </w:div>
    <w:div w:id="1233200302">
      <w:bodyDiv w:val="1"/>
      <w:marLeft w:val="0"/>
      <w:marRight w:val="0"/>
      <w:marTop w:val="0"/>
      <w:marBottom w:val="0"/>
      <w:divBdr>
        <w:top w:val="none" w:sz="0" w:space="0" w:color="auto"/>
        <w:left w:val="none" w:sz="0" w:space="0" w:color="auto"/>
        <w:bottom w:val="none" w:sz="0" w:space="0" w:color="auto"/>
        <w:right w:val="none" w:sz="0" w:space="0" w:color="auto"/>
      </w:divBdr>
    </w:div>
    <w:div w:id="1238444870">
      <w:bodyDiv w:val="1"/>
      <w:marLeft w:val="0"/>
      <w:marRight w:val="0"/>
      <w:marTop w:val="0"/>
      <w:marBottom w:val="0"/>
      <w:divBdr>
        <w:top w:val="none" w:sz="0" w:space="0" w:color="auto"/>
        <w:left w:val="none" w:sz="0" w:space="0" w:color="auto"/>
        <w:bottom w:val="none" w:sz="0" w:space="0" w:color="auto"/>
        <w:right w:val="none" w:sz="0" w:space="0" w:color="auto"/>
      </w:divBdr>
    </w:div>
    <w:div w:id="1241133740">
      <w:bodyDiv w:val="1"/>
      <w:marLeft w:val="0"/>
      <w:marRight w:val="0"/>
      <w:marTop w:val="0"/>
      <w:marBottom w:val="0"/>
      <w:divBdr>
        <w:top w:val="none" w:sz="0" w:space="0" w:color="auto"/>
        <w:left w:val="none" w:sz="0" w:space="0" w:color="auto"/>
        <w:bottom w:val="none" w:sz="0" w:space="0" w:color="auto"/>
        <w:right w:val="none" w:sz="0" w:space="0" w:color="auto"/>
      </w:divBdr>
    </w:div>
    <w:div w:id="1241910226">
      <w:bodyDiv w:val="1"/>
      <w:marLeft w:val="0"/>
      <w:marRight w:val="0"/>
      <w:marTop w:val="0"/>
      <w:marBottom w:val="0"/>
      <w:divBdr>
        <w:top w:val="none" w:sz="0" w:space="0" w:color="auto"/>
        <w:left w:val="none" w:sz="0" w:space="0" w:color="auto"/>
        <w:bottom w:val="none" w:sz="0" w:space="0" w:color="auto"/>
        <w:right w:val="none" w:sz="0" w:space="0" w:color="auto"/>
      </w:divBdr>
    </w:div>
    <w:div w:id="1250625470">
      <w:bodyDiv w:val="1"/>
      <w:marLeft w:val="0"/>
      <w:marRight w:val="0"/>
      <w:marTop w:val="0"/>
      <w:marBottom w:val="0"/>
      <w:divBdr>
        <w:top w:val="none" w:sz="0" w:space="0" w:color="auto"/>
        <w:left w:val="none" w:sz="0" w:space="0" w:color="auto"/>
        <w:bottom w:val="none" w:sz="0" w:space="0" w:color="auto"/>
        <w:right w:val="none" w:sz="0" w:space="0" w:color="auto"/>
      </w:divBdr>
    </w:div>
    <w:div w:id="1256478553">
      <w:bodyDiv w:val="1"/>
      <w:marLeft w:val="0"/>
      <w:marRight w:val="0"/>
      <w:marTop w:val="0"/>
      <w:marBottom w:val="0"/>
      <w:divBdr>
        <w:top w:val="none" w:sz="0" w:space="0" w:color="auto"/>
        <w:left w:val="none" w:sz="0" w:space="0" w:color="auto"/>
        <w:bottom w:val="none" w:sz="0" w:space="0" w:color="auto"/>
        <w:right w:val="none" w:sz="0" w:space="0" w:color="auto"/>
      </w:divBdr>
    </w:div>
    <w:div w:id="1266113429">
      <w:bodyDiv w:val="1"/>
      <w:marLeft w:val="0"/>
      <w:marRight w:val="0"/>
      <w:marTop w:val="0"/>
      <w:marBottom w:val="0"/>
      <w:divBdr>
        <w:top w:val="none" w:sz="0" w:space="0" w:color="auto"/>
        <w:left w:val="none" w:sz="0" w:space="0" w:color="auto"/>
        <w:bottom w:val="none" w:sz="0" w:space="0" w:color="auto"/>
        <w:right w:val="none" w:sz="0" w:space="0" w:color="auto"/>
      </w:divBdr>
    </w:div>
    <w:div w:id="1266577399">
      <w:bodyDiv w:val="1"/>
      <w:marLeft w:val="0"/>
      <w:marRight w:val="0"/>
      <w:marTop w:val="0"/>
      <w:marBottom w:val="0"/>
      <w:divBdr>
        <w:top w:val="none" w:sz="0" w:space="0" w:color="auto"/>
        <w:left w:val="none" w:sz="0" w:space="0" w:color="auto"/>
        <w:bottom w:val="none" w:sz="0" w:space="0" w:color="auto"/>
        <w:right w:val="none" w:sz="0" w:space="0" w:color="auto"/>
      </w:divBdr>
    </w:div>
    <w:div w:id="1268731448">
      <w:bodyDiv w:val="1"/>
      <w:marLeft w:val="0"/>
      <w:marRight w:val="0"/>
      <w:marTop w:val="0"/>
      <w:marBottom w:val="0"/>
      <w:divBdr>
        <w:top w:val="none" w:sz="0" w:space="0" w:color="auto"/>
        <w:left w:val="none" w:sz="0" w:space="0" w:color="auto"/>
        <w:bottom w:val="none" w:sz="0" w:space="0" w:color="auto"/>
        <w:right w:val="none" w:sz="0" w:space="0" w:color="auto"/>
      </w:divBdr>
    </w:div>
    <w:div w:id="1269964927">
      <w:bodyDiv w:val="1"/>
      <w:marLeft w:val="0"/>
      <w:marRight w:val="0"/>
      <w:marTop w:val="0"/>
      <w:marBottom w:val="0"/>
      <w:divBdr>
        <w:top w:val="none" w:sz="0" w:space="0" w:color="auto"/>
        <w:left w:val="none" w:sz="0" w:space="0" w:color="auto"/>
        <w:bottom w:val="none" w:sz="0" w:space="0" w:color="auto"/>
        <w:right w:val="none" w:sz="0" w:space="0" w:color="auto"/>
      </w:divBdr>
    </w:div>
    <w:div w:id="1270048675">
      <w:bodyDiv w:val="1"/>
      <w:marLeft w:val="0"/>
      <w:marRight w:val="0"/>
      <w:marTop w:val="0"/>
      <w:marBottom w:val="0"/>
      <w:divBdr>
        <w:top w:val="none" w:sz="0" w:space="0" w:color="auto"/>
        <w:left w:val="none" w:sz="0" w:space="0" w:color="auto"/>
        <w:bottom w:val="none" w:sz="0" w:space="0" w:color="auto"/>
        <w:right w:val="none" w:sz="0" w:space="0" w:color="auto"/>
      </w:divBdr>
    </w:div>
    <w:div w:id="1272930125">
      <w:bodyDiv w:val="1"/>
      <w:marLeft w:val="0"/>
      <w:marRight w:val="0"/>
      <w:marTop w:val="0"/>
      <w:marBottom w:val="0"/>
      <w:divBdr>
        <w:top w:val="none" w:sz="0" w:space="0" w:color="auto"/>
        <w:left w:val="none" w:sz="0" w:space="0" w:color="auto"/>
        <w:bottom w:val="none" w:sz="0" w:space="0" w:color="auto"/>
        <w:right w:val="none" w:sz="0" w:space="0" w:color="auto"/>
      </w:divBdr>
    </w:div>
    <w:div w:id="1274435127">
      <w:bodyDiv w:val="1"/>
      <w:marLeft w:val="0"/>
      <w:marRight w:val="0"/>
      <w:marTop w:val="0"/>
      <w:marBottom w:val="0"/>
      <w:divBdr>
        <w:top w:val="none" w:sz="0" w:space="0" w:color="auto"/>
        <w:left w:val="none" w:sz="0" w:space="0" w:color="auto"/>
        <w:bottom w:val="none" w:sz="0" w:space="0" w:color="auto"/>
        <w:right w:val="none" w:sz="0" w:space="0" w:color="auto"/>
      </w:divBdr>
    </w:div>
    <w:div w:id="1275209452">
      <w:bodyDiv w:val="1"/>
      <w:marLeft w:val="0"/>
      <w:marRight w:val="0"/>
      <w:marTop w:val="0"/>
      <w:marBottom w:val="0"/>
      <w:divBdr>
        <w:top w:val="none" w:sz="0" w:space="0" w:color="auto"/>
        <w:left w:val="none" w:sz="0" w:space="0" w:color="auto"/>
        <w:bottom w:val="none" w:sz="0" w:space="0" w:color="auto"/>
        <w:right w:val="none" w:sz="0" w:space="0" w:color="auto"/>
      </w:divBdr>
    </w:div>
    <w:div w:id="1278370473">
      <w:bodyDiv w:val="1"/>
      <w:marLeft w:val="0"/>
      <w:marRight w:val="0"/>
      <w:marTop w:val="0"/>
      <w:marBottom w:val="0"/>
      <w:divBdr>
        <w:top w:val="none" w:sz="0" w:space="0" w:color="auto"/>
        <w:left w:val="none" w:sz="0" w:space="0" w:color="auto"/>
        <w:bottom w:val="none" w:sz="0" w:space="0" w:color="auto"/>
        <w:right w:val="none" w:sz="0" w:space="0" w:color="auto"/>
      </w:divBdr>
    </w:div>
    <w:div w:id="1280644375">
      <w:bodyDiv w:val="1"/>
      <w:marLeft w:val="0"/>
      <w:marRight w:val="0"/>
      <w:marTop w:val="0"/>
      <w:marBottom w:val="0"/>
      <w:divBdr>
        <w:top w:val="none" w:sz="0" w:space="0" w:color="auto"/>
        <w:left w:val="none" w:sz="0" w:space="0" w:color="auto"/>
        <w:bottom w:val="none" w:sz="0" w:space="0" w:color="auto"/>
        <w:right w:val="none" w:sz="0" w:space="0" w:color="auto"/>
      </w:divBdr>
    </w:div>
    <w:div w:id="1280838594">
      <w:bodyDiv w:val="1"/>
      <w:marLeft w:val="0"/>
      <w:marRight w:val="0"/>
      <w:marTop w:val="0"/>
      <w:marBottom w:val="0"/>
      <w:divBdr>
        <w:top w:val="none" w:sz="0" w:space="0" w:color="auto"/>
        <w:left w:val="none" w:sz="0" w:space="0" w:color="auto"/>
        <w:bottom w:val="none" w:sz="0" w:space="0" w:color="auto"/>
        <w:right w:val="none" w:sz="0" w:space="0" w:color="auto"/>
      </w:divBdr>
    </w:div>
    <w:div w:id="1281915832">
      <w:bodyDiv w:val="1"/>
      <w:marLeft w:val="0"/>
      <w:marRight w:val="0"/>
      <w:marTop w:val="0"/>
      <w:marBottom w:val="0"/>
      <w:divBdr>
        <w:top w:val="none" w:sz="0" w:space="0" w:color="auto"/>
        <w:left w:val="none" w:sz="0" w:space="0" w:color="auto"/>
        <w:bottom w:val="none" w:sz="0" w:space="0" w:color="auto"/>
        <w:right w:val="none" w:sz="0" w:space="0" w:color="auto"/>
      </w:divBdr>
    </w:div>
    <w:div w:id="1287590237">
      <w:bodyDiv w:val="1"/>
      <w:marLeft w:val="0"/>
      <w:marRight w:val="0"/>
      <w:marTop w:val="0"/>
      <w:marBottom w:val="0"/>
      <w:divBdr>
        <w:top w:val="none" w:sz="0" w:space="0" w:color="auto"/>
        <w:left w:val="none" w:sz="0" w:space="0" w:color="auto"/>
        <w:bottom w:val="none" w:sz="0" w:space="0" w:color="auto"/>
        <w:right w:val="none" w:sz="0" w:space="0" w:color="auto"/>
      </w:divBdr>
    </w:div>
    <w:div w:id="1293943807">
      <w:bodyDiv w:val="1"/>
      <w:marLeft w:val="0"/>
      <w:marRight w:val="0"/>
      <w:marTop w:val="0"/>
      <w:marBottom w:val="0"/>
      <w:divBdr>
        <w:top w:val="none" w:sz="0" w:space="0" w:color="auto"/>
        <w:left w:val="none" w:sz="0" w:space="0" w:color="auto"/>
        <w:bottom w:val="none" w:sz="0" w:space="0" w:color="auto"/>
        <w:right w:val="none" w:sz="0" w:space="0" w:color="auto"/>
      </w:divBdr>
    </w:div>
    <w:div w:id="1296640483">
      <w:bodyDiv w:val="1"/>
      <w:marLeft w:val="0"/>
      <w:marRight w:val="0"/>
      <w:marTop w:val="0"/>
      <w:marBottom w:val="0"/>
      <w:divBdr>
        <w:top w:val="none" w:sz="0" w:space="0" w:color="auto"/>
        <w:left w:val="none" w:sz="0" w:space="0" w:color="auto"/>
        <w:bottom w:val="none" w:sz="0" w:space="0" w:color="auto"/>
        <w:right w:val="none" w:sz="0" w:space="0" w:color="auto"/>
      </w:divBdr>
    </w:div>
    <w:div w:id="1297100434">
      <w:bodyDiv w:val="1"/>
      <w:marLeft w:val="0"/>
      <w:marRight w:val="0"/>
      <w:marTop w:val="0"/>
      <w:marBottom w:val="0"/>
      <w:divBdr>
        <w:top w:val="none" w:sz="0" w:space="0" w:color="auto"/>
        <w:left w:val="none" w:sz="0" w:space="0" w:color="auto"/>
        <w:bottom w:val="none" w:sz="0" w:space="0" w:color="auto"/>
        <w:right w:val="none" w:sz="0" w:space="0" w:color="auto"/>
      </w:divBdr>
    </w:div>
    <w:div w:id="1297220380">
      <w:bodyDiv w:val="1"/>
      <w:marLeft w:val="0"/>
      <w:marRight w:val="0"/>
      <w:marTop w:val="0"/>
      <w:marBottom w:val="0"/>
      <w:divBdr>
        <w:top w:val="none" w:sz="0" w:space="0" w:color="auto"/>
        <w:left w:val="none" w:sz="0" w:space="0" w:color="auto"/>
        <w:bottom w:val="none" w:sz="0" w:space="0" w:color="auto"/>
        <w:right w:val="none" w:sz="0" w:space="0" w:color="auto"/>
      </w:divBdr>
    </w:div>
    <w:div w:id="1299455445">
      <w:bodyDiv w:val="1"/>
      <w:marLeft w:val="0"/>
      <w:marRight w:val="0"/>
      <w:marTop w:val="0"/>
      <w:marBottom w:val="0"/>
      <w:divBdr>
        <w:top w:val="none" w:sz="0" w:space="0" w:color="auto"/>
        <w:left w:val="none" w:sz="0" w:space="0" w:color="auto"/>
        <w:bottom w:val="none" w:sz="0" w:space="0" w:color="auto"/>
        <w:right w:val="none" w:sz="0" w:space="0" w:color="auto"/>
      </w:divBdr>
    </w:div>
    <w:div w:id="1304434073">
      <w:bodyDiv w:val="1"/>
      <w:marLeft w:val="0"/>
      <w:marRight w:val="0"/>
      <w:marTop w:val="0"/>
      <w:marBottom w:val="0"/>
      <w:divBdr>
        <w:top w:val="none" w:sz="0" w:space="0" w:color="auto"/>
        <w:left w:val="none" w:sz="0" w:space="0" w:color="auto"/>
        <w:bottom w:val="none" w:sz="0" w:space="0" w:color="auto"/>
        <w:right w:val="none" w:sz="0" w:space="0" w:color="auto"/>
      </w:divBdr>
    </w:div>
    <w:div w:id="1304777594">
      <w:bodyDiv w:val="1"/>
      <w:marLeft w:val="0"/>
      <w:marRight w:val="0"/>
      <w:marTop w:val="0"/>
      <w:marBottom w:val="0"/>
      <w:divBdr>
        <w:top w:val="none" w:sz="0" w:space="0" w:color="auto"/>
        <w:left w:val="none" w:sz="0" w:space="0" w:color="auto"/>
        <w:bottom w:val="none" w:sz="0" w:space="0" w:color="auto"/>
        <w:right w:val="none" w:sz="0" w:space="0" w:color="auto"/>
      </w:divBdr>
    </w:div>
    <w:div w:id="1305505176">
      <w:bodyDiv w:val="1"/>
      <w:marLeft w:val="0"/>
      <w:marRight w:val="0"/>
      <w:marTop w:val="0"/>
      <w:marBottom w:val="0"/>
      <w:divBdr>
        <w:top w:val="none" w:sz="0" w:space="0" w:color="auto"/>
        <w:left w:val="none" w:sz="0" w:space="0" w:color="auto"/>
        <w:bottom w:val="none" w:sz="0" w:space="0" w:color="auto"/>
        <w:right w:val="none" w:sz="0" w:space="0" w:color="auto"/>
      </w:divBdr>
    </w:div>
    <w:div w:id="1307317808">
      <w:bodyDiv w:val="1"/>
      <w:marLeft w:val="0"/>
      <w:marRight w:val="0"/>
      <w:marTop w:val="0"/>
      <w:marBottom w:val="0"/>
      <w:divBdr>
        <w:top w:val="none" w:sz="0" w:space="0" w:color="auto"/>
        <w:left w:val="none" w:sz="0" w:space="0" w:color="auto"/>
        <w:bottom w:val="none" w:sz="0" w:space="0" w:color="auto"/>
        <w:right w:val="none" w:sz="0" w:space="0" w:color="auto"/>
      </w:divBdr>
    </w:div>
    <w:div w:id="1307709771">
      <w:bodyDiv w:val="1"/>
      <w:marLeft w:val="0"/>
      <w:marRight w:val="0"/>
      <w:marTop w:val="0"/>
      <w:marBottom w:val="0"/>
      <w:divBdr>
        <w:top w:val="none" w:sz="0" w:space="0" w:color="auto"/>
        <w:left w:val="none" w:sz="0" w:space="0" w:color="auto"/>
        <w:bottom w:val="none" w:sz="0" w:space="0" w:color="auto"/>
        <w:right w:val="none" w:sz="0" w:space="0" w:color="auto"/>
      </w:divBdr>
    </w:div>
    <w:div w:id="1318144991">
      <w:bodyDiv w:val="1"/>
      <w:marLeft w:val="0"/>
      <w:marRight w:val="0"/>
      <w:marTop w:val="0"/>
      <w:marBottom w:val="0"/>
      <w:divBdr>
        <w:top w:val="none" w:sz="0" w:space="0" w:color="auto"/>
        <w:left w:val="none" w:sz="0" w:space="0" w:color="auto"/>
        <w:bottom w:val="none" w:sz="0" w:space="0" w:color="auto"/>
        <w:right w:val="none" w:sz="0" w:space="0" w:color="auto"/>
      </w:divBdr>
    </w:div>
    <w:div w:id="1327590347">
      <w:bodyDiv w:val="1"/>
      <w:marLeft w:val="0"/>
      <w:marRight w:val="0"/>
      <w:marTop w:val="0"/>
      <w:marBottom w:val="0"/>
      <w:divBdr>
        <w:top w:val="none" w:sz="0" w:space="0" w:color="auto"/>
        <w:left w:val="none" w:sz="0" w:space="0" w:color="auto"/>
        <w:bottom w:val="none" w:sz="0" w:space="0" w:color="auto"/>
        <w:right w:val="none" w:sz="0" w:space="0" w:color="auto"/>
      </w:divBdr>
    </w:div>
    <w:div w:id="1328677519">
      <w:bodyDiv w:val="1"/>
      <w:marLeft w:val="0"/>
      <w:marRight w:val="0"/>
      <w:marTop w:val="0"/>
      <w:marBottom w:val="0"/>
      <w:divBdr>
        <w:top w:val="none" w:sz="0" w:space="0" w:color="auto"/>
        <w:left w:val="none" w:sz="0" w:space="0" w:color="auto"/>
        <w:bottom w:val="none" w:sz="0" w:space="0" w:color="auto"/>
        <w:right w:val="none" w:sz="0" w:space="0" w:color="auto"/>
      </w:divBdr>
    </w:div>
    <w:div w:id="1340497824">
      <w:bodyDiv w:val="1"/>
      <w:marLeft w:val="0"/>
      <w:marRight w:val="0"/>
      <w:marTop w:val="0"/>
      <w:marBottom w:val="0"/>
      <w:divBdr>
        <w:top w:val="none" w:sz="0" w:space="0" w:color="auto"/>
        <w:left w:val="none" w:sz="0" w:space="0" w:color="auto"/>
        <w:bottom w:val="none" w:sz="0" w:space="0" w:color="auto"/>
        <w:right w:val="none" w:sz="0" w:space="0" w:color="auto"/>
      </w:divBdr>
    </w:div>
    <w:div w:id="1347098618">
      <w:bodyDiv w:val="1"/>
      <w:marLeft w:val="0"/>
      <w:marRight w:val="0"/>
      <w:marTop w:val="0"/>
      <w:marBottom w:val="0"/>
      <w:divBdr>
        <w:top w:val="none" w:sz="0" w:space="0" w:color="auto"/>
        <w:left w:val="none" w:sz="0" w:space="0" w:color="auto"/>
        <w:bottom w:val="none" w:sz="0" w:space="0" w:color="auto"/>
        <w:right w:val="none" w:sz="0" w:space="0" w:color="auto"/>
      </w:divBdr>
    </w:div>
    <w:div w:id="1353341422">
      <w:bodyDiv w:val="1"/>
      <w:marLeft w:val="0"/>
      <w:marRight w:val="0"/>
      <w:marTop w:val="0"/>
      <w:marBottom w:val="0"/>
      <w:divBdr>
        <w:top w:val="none" w:sz="0" w:space="0" w:color="auto"/>
        <w:left w:val="none" w:sz="0" w:space="0" w:color="auto"/>
        <w:bottom w:val="none" w:sz="0" w:space="0" w:color="auto"/>
        <w:right w:val="none" w:sz="0" w:space="0" w:color="auto"/>
      </w:divBdr>
    </w:div>
    <w:div w:id="1360424033">
      <w:bodyDiv w:val="1"/>
      <w:marLeft w:val="0"/>
      <w:marRight w:val="0"/>
      <w:marTop w:val="0"/>
      <w:marBottom w:val="0"/>
      <w:divBdr>
        <w:top w:val="none" w:sz="0" w:space="0" w:color="auto"/>
        <w:left w:val="none" w:sz="0" w:space="0" w:color="auto"/>
        <w:bottom w:val="none" w:sz="0" w:space="0" w:color="auto"/>
        <w:right w:val="none" w:sz="0" w:space="0" w:color="auto"/>
      </w:divBdr>
    </w:div>
    <w:div w:id="1371490764">
      <w:bodyDiv w:val="1"/>
      <w:marLeft w:val="0"/>
      <w:marRight w:val="0"/>
      <w:marTop w:val="0"/>
      <w:marBottom w:val="0"/>
      <w:divBdr>
        <w:top w:val="none" w:sz="0" w:space="0" w:color="auto"/>
        <w:left w:val="none" w:sz="0" w:space="0" w:color="auto"/>
        <w:bottom w:val="none" w:sz="0" w:space="0" w:color="auto"/>
        <w:right w:val="none" w:sz="0" w:space="0" w:color="auto"/>
      </w:divBdr>
    </w:div>
    <w:div w:id="1373917068">
      <w:bodyDiv w:val="1"/>
      <w:marLeft w:val="0"/>
      <w:marRight w:val="0"/>
      <w:marTop w:val="0"/>
      <w:marBottom w:val="0"/>
      <w:divBdr>
        <w:top w:val="none" w:sz="0" w:space="0" w:color="auto"/>
        <w:left w:val="none" w:sz="0" w:space="0" w:color="auto"/>
        <w:bottom w:val="none" w:sz="0" w:space="0" w:color="auto"/>
        <w:right w:val="none" w:sz="0" w:space="0" w:color="auto"/>
      </w:divBdr>
    </w:div>
    <w:div w:id="1377506855">
      <w:bodyDiv w:val="1"/>
      <w:marLeft w:val="0"/>
      <w:marRight w:val="0"/>
      <w:marTop w:val="0"/>
      <w:marBottom w:val="0"/>
      <w:divBdr>
        <w:top w:val="none" w:sz="0" w:space="0" w:color="auto"/>
        <w:left w:val="none" w:sz="0" w:space="0" w:color="auto"/>
        <w:bottom w:val="none" w:sz="0" w:space="0" w:color="auto"/>
        <w:right w:val="none" w:sz="0" w:space="0" w:color="auto"/>
      </w:divBdr>
    </w:div>
    <w:div w:id="1384258688">
      <w:bodyDiv w:val="1"/>
      <w:marLeft w:val="0"/>
      <w:marRight w:val="0"/>
      <w:marTop w:val="0"/>
      <w:marBottom w:val="0"/>
      <w:divBdr>
        <w:top w:val="none" w:sz="0" w:space="0" w:color="auto"/>
        <w:left w:val="none" w:sz="0" w:space="0" w:color="auto"/>
        <w:bottom w:val="none" w:sz="0" w:space="0" w:color="auto"/>
        <w:right w:val="none" w:sz="0" w:space="0" w:color="auto"/>
      </w:divBdr>
    </w:div>
    <w:div w:id="1385912558">
      <w:bodyDiv w:val="1"/>
      <w:marLeft w:val="0"/>
      <w:marRight w:val="0"/>
      <w:marTop w:val="0"/>
      <w:marBottom w:val="0"/>
      <w:divBdr>
        <w:top w:val="none" w:sz="0" w:space="0" w:color="auto"/>
        <w:left w:val="none" w:sz="0" w:space="0" w:color="auto"/>
        <w:bottom w:val="none" w:sz="0" w:space="0" w:color="auto"/>
        <w:right w:val="none" w:sz="0" w:space="0" w:color="auto"/>
      </w:divBdr>
    </w:div>
    <w:div w:id="1386835265">
      <w:bodyDiv w:val="1"/>
      <w:marLeft w:val="0"/>
      <w:marRight w:val="0"/>
      <w:marTop w:val="0"/>
      <w:marBottom w:val="0"/>
      <w:divBdr>
        <w:top w:val="none" w:sz="0" w:space="0" w:color="auto"/>
        <w:left w:val="none" w:sz="0" w:space="0" w:color="auto"/>
        <w:bottom w:val="none" w:sz="0" w:space="0" w:color="auto"/>
        <w:right w:val="none" w:sz="0" w:space="0" w:color="auto"/>
      </w:divBdr>
    </w:div>
    <w:div w:id="1388796141">
      <w:bodyDiv w:val="1"/>
      <w:marLeft w:val="0"/>
      <w:marRight w:val="0"/>
      <w:marTop w:val="0"/>
      <w:marBottom w:val="0"/>
      <w:divBdr>
        <w:top w:val="none" w:sz="0" w:space="0" w:color="auto"/>
        <w:left w:val="none" w:sz="0" w:space="0" w:color="auto"/>
        <w:bottom w:val="none" w:sz="0" w:space="0" w:color="auto"/>
        <w:right w:val="none" w:sz="0" w:space="0" w:color="auto"/>
      </w:divBdr>
    </w:div>
    <w:div w:id="1390769161">
      <w:bodyDiv w:val="1"/>
      <w:marLeft w:val="0"/>
      <w:marRight w:val="0"/>
      <w:marTop w:val="0"/>
      <w:marBottom w:val="0"/>
      <w:divBdr>
        <w:top w:val="none" w:sz="0" w:space="0" w:color="auto"/>
        <w:left w:val="none" w:sz="0" w:space="0" w:color="auto"/>
        <w:bottom w:val="none" w:sz="0" w:space="0" w:color="auto"/>
        <w:right w:val="none" w:sz="0" w:space="0" w:color="auto"/>
      </w:divBdr>
    </w:div>
    <w:div w:id="1392458432">
      <w:bodyDiv w:val="1"/>
      <w:marLeft w:val="0"/>
      <w:marRight w:val="0"/>
      <w:marTop w:val="0"/>
      <w:marBottom w:val="0"/>
      <w:divBdr>
        <w:top w:val="none" w:sz="0" w:space="0" w:color="auto"/>
        <w:left w:val="none" w:sz="0" w:space="0" w:color="auto"/>
        <w:bottom w:val="none" w:sz="0" w:space="0" w:color="auto"/>
        <w:right w:val="none" w:sz="0" w:space="0" w:color="auto"/>
      </w:divBdr>
    </w:div>
    <w:div w:id="1397439522">
      <w:bodyDiv w:val="1"/>
      <w:marLeft w:val="0"/>
      <w:marRight w:val="0"/>
      <w:marTop w:val="0"/>
      <w:marBottom w:val="0"/>
      <w:divBdr>
        <w:top w:val="none" w:sz="0" w:space="0" w:color="auto"/>
        <w:left w:val="none" w:sz="0" w:space="0" w:color="auto"/>
        <w:bottom w:val="none" w:sz="0" w:space="0" w:color="auto"/>
        <w:right w:val="none" w:sz="0" w:space="0" w:color="auto"/>
      </w:divBdr>
    </w:div>
    <w:div w:id="1398086720">
      <w:bodyDiv w:val="1"/>
      <w:marLeft w:val="0"/>
      <w:marRight w:val="0"/>
      <w:marTop w:val="0"/>
      <w:marBottom w:val="0"/>
      <w:divBdr>
        <w:top w:val="none" w:sz="0" w:space="0" w:color="auto"/>
        <w:left w:val="none" w:sz="0" w:space="0" w:color="auto"/>
        <w:bottom w:val="none" w:sz="0" w:space="0" w:color="auto"/>
        <w:right w:val="none" w:sz="0" w:space="0" w:color="auto"/>
      </w:divBdr>
    </w:div>
    <w:div w:id="1399863903">
      <w:bodyDiv w:val="1"/>
      <w:marLeft w:val="0"/>
      <w:marRight w:val="0"/>
      <w:marTop w:val="0"/>
      <w:marBottom w:val="0"/>
      <w:divBdr>
        <w:top w:val="none" w:sz="0" w:space="0" w:color="auto"/>
        <w:left w:val="none" w:sz="0" w:space="0" w:color="auto"/>
        <w:bottom w:val="none" w:sz="0" w:space="0" w:color="auto"/>
        <w:right w:val="none" w:sz="0" w:space="0" w:color="auto"/>
      </w:divBdr>
    </w:div>
    <w:div w:id="1399941951">
      <w:bodyDiv w:val="1"/>
      <w:marLeft w:val="0"/>
      <w:marRight w:val="0"/>
      <w:marTop w:val="0"/>
      <w:marBottom w:val="0"/>
      <w:divBdr>
        <w:top w:val="none" w:sz="0" w:space="0" w:color="auto"/>
        <w:left w:val="none" w:sz="0" w:space="0" w:color="auto"/>
        <w:bottom w:val="none" w:sz="0" w:space="0" w:color="auto"/>
        <w:right w:val="none" w:sz="0" w:space="0" w:color="auto"/>
      </w:divBdr>
    </w:div>
    <w:div w:id="1400902022">
      <w:bodyDiv w:val="1"/>
      <w:marLeft w:val="0"/>
      <w:marRight w:val="0"/>
      <w:marTop w:val="0"/>
      <w:marBottom w:val="0"/>
      <w:divBdr>
        <w:top w:val="none" w:sz="0" w:space="0" w:color="auto"/>
        <w:left w:val="none" w:sz="0" w:space="0" w:color="auto"/>
        <w:bottom w:val="none" w:sz="0" w:space="0" w:color="auto"/>
        <w:right w:val="none" w:sz="0" w:space="0" w:color="auto"/>
      </w:divBdr>
    </w:div>
    <w:div w:id="1402484390">
      <w:bodyDiv w:val="1"/>
      <w:marLeft w:val="0"/>
      <w:marRight w:val="0"/>
      <w:marTop w:val="0"/>
      <w:marBottom w:val="0"/>
      <w:divBdr>
        <w:top w:val="none" w:sz="0" w:space="0" w:color="auto"/>
        <w:left w:val="none" w:sz="0" w:space="0" w:color="auto"/>
        <w:bottom w:val="none" w:sz="0" w:space="0" w:color="auto"/>
        <w:right w:val="none" w:sz="0" w:space="0" w:color="auto"/>
      </w:divBdr>
    </w:div>
    <w:div w:id="1408183821">
      <w:bodyDiv w:val="1"/>
      <w:marLeft w:val="0"/>
      <w:marRight w:val="0"/>
      <w:marTop w:val="0"/>
      <w:marBottom w:val="0"/>
      <w:divBdr>
        <w:top w:val="none" w:sz="0" w:space="0" w:color="auto"/>
        <w:left w:val="none" w:sz="0" w:space="0" w:color="auto"/>
        <w:bottom w:val="none" w:sz="0" w:space="0" w:color="auto"/>
        <w:right w:val="none" w:sz="0" w:space="0" w:color="auto"/>
      </w:divBdr>
    </w:div>
    <w:div w:id="1409114758">
      <w:bodyDiv w:val="1"/>
      <w:marLeft w:val="0"/>
      <w:marRight w:val="0"/>
      <w:marTop w:val="0"/>
      <w:marBottom w:val="0"/>
      <w:divBdr>
        <w:top w:val="none" w:sz="0" w:space="0" w:color="auto"/>
        <w:left w:val="none" w:sz="0" w:space="0" w:color="auto"/>
        <w:bottom w:val="none" w:sz="0" w:space="0" w:color="auto"/>
        <w:right w:val="none" w:sz="0" w:space="0" w:color="auto"/>
      </w:divBdr>
    </w:div>
    <w:div w:id="1409308158">
      <w:bodyDiv w:val="1"/>
      <w:marLeft w:val="0"/>
      <w:marRight w:val="0"/>
      <w:marTop w:val="0"/>
      <w:marBottom w:val="0"/>
      <w:divBdr>
        <w:top w:val="none" w:sz="0" w:space="0" w:color="auto"/>
        <w:left w:val="none" w:sz="0" w:space="0" w:color="auto"/>
        <w:bottom w:val="none" w:sz="0" w:space="0" w:color="auto"/>
        <w:right w:val="none" w:sz="0" w:space="0" w:color="auto"/>
      </w:divBdr>
    </w:div>
    <w:div w:id="1410688675">
      <w:bodyDiv w:val="1"/>
      <w:marLeft w:val="0"/>
      <w:marRight w:val="0"/>
      <w:marTop w:val="0"/>
      <w:marBottom w:val="0"/>
      <w:divBdr>
        <w:top w:val="none" w:sz="0" w:space="0" w:color="auto"/>
        <w:left w:val="none" w:sz="0" w:space="0" w:color="auto"/>
        <w:bottom w:val="none" w:sz="0" w:space="0" w:color="auto"/>
        <w:right w:val="none" w:sz="0" w:space="0" w:color="auto"/>
      </w:divBdr>
    </w:div>
    <w:div w:id="1411659793">
      <w:bodyDiv w:val="1"/>
      <w:marLeft w:val="0"/>
      <w:marRight w:val="0"/>
      <w:marTop w:val="0"/>
      <w:marBottom w:val="0"/>
      <w:divBdr>
        <w:top w:val="none" w:sz="0" w:space="0" w:color="auto"/>
        <w:left w:val="none" w:sz="0" w:space="0" w:color="auto"/>
        <w:bottom w:val="none" w:sz="0" w:space="0" w:color="auto"/>
        <w:right w:val="none" w:sz="0" w:space="0" w:color="auto"/>
      </w:divBdr>
    </w:div>
    <w:div w:id="1412703378">
      <w:bodyDiv w:val="1"/>
      <w:marLeft w:val="0"/>
      <w:marRight w:val="0"/>
      <w:marTop w:val="0"/>
      <w:marBottom w:val="0"/>
      <w:divBdr>
        <w:top w:val="none" w:sz="0" w:space="0" w:color="auto"/>
        <w:left w:val="none" w:sz="0" w:space="0" w:color="auto"/>
        <w:bottom w:val="none" w:sz="0" w:space="0" w:color="auto"/>
        <w:right w:val="none" w:sz="0" w:space="0" w:color="auto"/>
      </w:divBdr>
    </w:div>
    <w:div w:id="1414472210">
      <w:bodyDiv w:val="1"/>
      <w:marLeft w:val="0"/>
      <w:marRight w:val="0"/>
      <w:marTop w:val="0"/>
      <w:marBottom w:val="0"/>
      <w:divBdr>
        <w:top w:val="none" w:sz="0" w:space="0" w:color="auto"/>
        <w:left w:val="none" w:sz="0" w:space="0" w:color="auto"/>
        <w:bottom w:val="none" w:sz="0" w:space="0" w:color="auto"/>
        <w:right w:val="none" w:sz="0" w:space="0" w:color="auto"/>
      </w:divBdr>
    </w:div>
    <w:div w:id="1415934608">
      <w:bodyDiv w:val="1"/>
      <w:marLeft w:val="0"/>
      <w:marRight w:val="0"/>
      <w:marTop w:val="0"/>
      <w:marBottom w:val="0"/>
      <w:divBdr>
        <w:top w:val="none" w:sz="0" w:space="0" w:color="auto"/>
        <w:left w:val="none" w:sz="0" w:space="0" w:color="auto"/>
        <w:bottom w:val="none" w:sz="0" w:space="0" w:color="auto"/>
        <w:right w:val="none" w:sz="0" w:space="0" w:color="auto"/>
      </w:divBdr>
    </w:div>
    <w:div w:id="1417283015">
      <w:bodyDiv w:val="1"/>
      <w:marLeft w:val="0"/>
      <w:marRight w:val="0"/>
      <w:marTop w:val="0"/>
      <w:marBottom w:val="0"/>
      <w:divBdr>
        <w:top w:val="none" w:sz="0" w:space="0" w:color="auto"/>
        <w:left w:val="none" w:sz="0" w:space="0" w:color="auto"/>
        <w:bottom w:val="none" w:sz="0" w:space="0" w:color="auto"/>
        <w:right w:val="none" w:sz="0" w:space="0" w:color="auto"/>
      </w:divBdr>
    </w:div>
    <w:div w:id="1422986976">
      <w:bodyDiv w:val="1"/>
      <w:marLeft w:val="0"/>
      <w:marRight w:val="0"/>
      <w:marTop w:val="0"/>
      <w:marBottom w:val="0"/>
      <w:divBdr>
        <w:top w:val="none" w:sz="0" w:space="0" w:color="auto"/>
        <w:left w:val="none" w:sz="0" w:space="0" w:color="auto"/>
        <w:bottom w:val="none" w:sz="0" w:space="0" w:color="auto"/>
        <w:right w:val="none" w:sz="0" w:space="0" w:color="auto"/>
      </w:divBdr>
    </w:div>
    <w:div w:id="1423188632">
      <w:bodyDiv w:val="1"/>
      <w:marLeft w:val="0"/>
      <w:marRight w:val="0"/>
      <w:marTop w:val="0"/>
      <w:marBottom w:val="0"/>
      <w:divBdr>
        <w:top w:val="none" w:sz="0" w:space="0" w:color="auto"/>
        <w:left w:val="none" w:sz="0" w:space="0" w:color="auto"/>
        <w:bottom w:val="none" w:sz="0" w:space="0" w:color="auto"/>
        <w:right w:val="none" w:sz="0" w:space="0" w:color="auto"/>
      </w:divBdr>
    </w:div>
    <w:div w:id="1425958504">
      <w:bodyDiv w:val="1"/>
      <w:marLeft w:val="0"/>
      <w:marRight w:val="0"/>
      <w:marTop w:val="0"/>
      <w:marBottom w:val="0"/>
      <w:divBdr>
        <w:top w:val="none" w:sz="0" w:space="0" w:color="auto"/>
        <w:left w:val="none" w:sz="0" w:space="0" w:color="auto"/>
        <w:bottom w:val="none" w:sz="0" w:space="0" w:color="auto"/>
        <w:right w:val="none" w:sz="0" w:space="0" w:color="auto"/>
      </w:divBdr>
    </w:div>
    <w:div w:id="1433821936">
      <w:bodyDiv w:val="1"/>
      <w:marLeft w:val="0"/>
      <w:marRight w:val="0"/>
      <w:marTop w:val="0"/>
      <w:marBottom w:val="0"/>
      <w:divBdr>
        <w:top w:val="none" w:sz="0" w:space="0" w:color="auto"/>
        <w:left w:val="none" w:sz="0" w:space="0" w:color="auto"/>
        <w:bottom w:val="none" w:sz="0" w:space="0" w:color="auto"/>
        <w:right w:val="none" w:sz="0" w:space="0" w:color="auto"/>
      </w:divBdr>
    </w:div>
    <w:div w:id="1436095649">
      <w:bodyDiv w:val="1"/>
      <w:marLeft w:val="0"/>
      <w:marRight w:val="0"/>
      <w:marTop w:val="0"/>
      <w:marBottom w:val="0"/>
      <w:divBdr>
        <w:top w:val="none" w:sz="0" w:space="0" w:color="auto"/>
        <w:left w:val="none" w:sz="0" w:space="0" w:color="auto"/>
        <w:bottom w:val="none" w:sz="0" w:space="0" w:color="auto"/>
        <w:right w:val="none" w:sz="0" w:space="0" w:color="auto"/>
      </w:divBdr>
    </w:div>
    <w:div w:id="1441949805">
      <w:bodyDiv w:val="1"/>
      <w:marLeft w:val="0"/>
      <w:marRight w:val="0"/>
      <w:marTop w:val="0"/>
      <w:marBottom w:val="0"/>
      <w:divBdr>
        <w:top w:val="none" w:sz="0" w:space="0" w:color="auto"/>
        <w:left w:val="none" w:sz="0" w:space="0" w:color="auto"/>
        <w:bottom w:val="none" w:sz="0" w:space="0" w:color="auto"/>
        <w:right w:val="none" w:sz="0" w:space="0" w:color="auto"/>
      </w:divBdr>
    </w:div>
    <w:div w:id="1443568696">
      <w:bodyDiv w:val="1"/>
      <w:marLeft w:val="0"/>
      <w:marRight w:val="0"/>
      <w:marTop w:val="0"/>
      <w:marBottom w:val="0"/>
      <w:divBdr>
        <w:top w:val="none" w:sz="0" w:space="0" w:color="auto"/>
        <w:left w:val="none" w:sz="0" w:space="0" w:color="auto"/>
        <w:bottom w:val="none" w:sz="0" w:space="0" w:color="auto"/>
        <w:right w:val="none" w:sz="0" w:space="0" w:color="auto"/>
      </w:divBdr>
    </w:div>
    <w:div w:id="1445077212">
      <w:bodyDiv w:val="1"/>
      <w:marLeft w:val="0"/>
      <w:marRight w:val="0"/>
      <w:marTop w:val="0"/>
      <w:marBottom w:val="0"/>
      <w:divBdr>
        <w:top w:val="none" w:sz="0" w:space="0" w:color="auto"/>
        <w:left w:val="none" w:sz="0" w:space="0" w:color="auto"/>
        <w:bottom w:val="none" w:sz="0" w:space="0" w:color="auto"/>
        <w:right w:val="none" w:sz="0" w:space="0" w:color="auto"/>
      </w:divBdr>
    </w:div>
    <w:div w:id="1447501290">
      <w:bodyDiv w:val="1"/>
      <w:marLeft w:val="0"/>
      <w:marRight w:val="0"/>
      <w:marTop w:val="0"/>
      <w:marBottom w:val="0"/>
      <w:divBdr>
        <w:top w:val="none" w:sz="0" w:space="0" w:color="auto"/>
        <w:left w:val="none" w:sz="0" w:space="0" w:color="auto"/>
        <w:bottom w:val="none" w:sz="0" w:space="0" w:color="auto"/>
        <w:right w:val="none" w:sz="0" w:space="0" w:color="auto"/>
      </w:divBdr>
    </w:div>
    <w:div w:id="1450978745">
      <w:bodyDiv w:val="1"/>
      <w:marLeft w:val="0"/>
      <w:marRight w:val="0"/>
      <w:marTop w:val="0"/>
      <w:marBottom w:val="0"/>
      <w:divBdr>
        <w:top w:val="none" w:sz="0" w:space="0" w:color="auto"/>
        <w:left w:val="none" w:sz="0" w:space="0" w:color="auto"/>
        <w:bottom w:val="none" w:sz="0" w:space="0" w:color="auto"/>
        <w:right w:val="none" w:sz="0" w:space="0" w:color="auto"/>
      </w:divBdr>
    </w:div>
    <w:div w:id="1459377770">
      <w:bodyDiv w:val="1"/>
      <w:marLeft w:val="0"/>
      <w:marRight w:val="0"/>
      <w:marTop w:val="0"/>
      <w:marBottom w:val="0"/>
      <w:divBdr>
        <w:top w:val="none" w:sz="0" w:space="0" w:color="auto"/>
        <w:left w:val="none" w:sz="0" w:space="0" w:color="auto"/>
        <w:bottom w:val="none" w:sz="0" w:space="0" w:color="auto"/>
        <w:right w:val="none" w:sz="0" w:space="0" w:color="auto"/>
      </w:divBdr>
    </w:div>
    <w:div w:id="1460536751">
      <w:bodyDiv w:val="1"/>
      <w:marLeft w:val="0"/>
      <w:marRight w:val="0"/>
      <w:marTop w:val="0"/>
      <w:marBottom w:val="0"/>
      <w:divBdr>
        <w:top w:val="none" w:sz="0" w:space="0" w:color="auto"/>
        <w:left w:val="none" w:sz="0" w:space="0" w:color="auto"/>
        <w:bottom w:val="none" w:sz="0" w:space="0" w:color="auto"/>
        <w:right w:val="none" w:sz="0" w:space="0" w:color="auto"/>
      </w:divBdr>
    </w:div>
    <w:div w:id="1463692224">
      <w:bodyDiv w:val="1"/>
      <w:marLeft w:val="0"/>
      <w:marRight w:val="0"/>
      <w:marTop w:val="0"/>
      <w:marBottom w:val="0"/>
      <w:divBdr>
        <w:top w:val="none" w:sz="0" w:space="0" w:color="auto"/>
        <w:left w:val="none" w:sz="0" w:space="0" w:color="auto"/>
        <w:bottom w:val="none" w:sz="0" w:space="0" w:color="auto"/>
        <w:right w:val="none" w:sz="0" w:space="0" w:color="auto"/>
      </w:divBdr>
    </w:div>
    <w:div w:id="1464927422">
      <w:bodyDiv w:val="1"/>
      <w:marLeft w:val="0"/>
      <w:marRight w:val="0"/>
      <w:marTop w:val="0"/>
      <w:marBottom w:val="0"/>
      <w:divBdr>
        <w:top w:val="none" w:sz="0" w:space="0" w:color="auto"/>
        <w:left w:val="none" w:sz="0" w:space="0" w:color="auto"/>
        <w:bottom w:val="none" w:sz="0" w:space="0" w:color="auto"/>
        <w:right w:val="none" w:sz="0" w:space="0" w:color="auto"/>
      </w:divBdr>
    </w:div>
    <w:div w:id="1473710823">
      <w:bodyDiv w:val="1"/>
      <w:marLeft w:val="0"/>
      <w:marRight w:val="0"/>
      <w:marTop w:val="0"/>
      <w:marBottom w:val="0"/>
      <w:divBdr>
        <w:top w:val="none" w:sz="0" w:space="0" w:color="auto"/>
        <w:left w:val="none" w:sz="0" w:space="0" w:color="auto"/>
        <w:bottom w:val="none" w:sz="0" w:space="0" w:color="auto"/>
        <w:right w:val="none" w:sz="0" w:space="0" w:color="auto"/>
      </w:divBdr>
    </w:div>
    <w:div w:id="1475677134">
      <w:bodyDiv w:val="1"/>
      <w:marLeft w:val="0"/>
      <w:marRight w:val="0"/>
      <w:marTop w:val="0"/>
      <w:marBottom w:val="0"/>
      <w:divBdr>
        <w:top w:val="none" w:sz="0" w:space="0" w:color="auto"/>
        <w:left w:val="none" w:sz="0" w:space="0" w:color="auto"/>
        <w:bottom w:val="none" w:sz="0" w:space="0" w:color="auto"/>
        <w:right w:val="none" w:sz="0" w:space="0" w:color="auto"/>
      </w:divBdr>
    </w:div>
    <w:div w:id="1475679578">
      <w:bodyDiv w:val="1"/>
      <w:marLeft w:val="0"/>
      <w:marRight w:val="0"/>
      <w:marTop w:val="0"/>
      <w:marBottom w:val="0"/>
      <w:divBdr>
        <w:top w:val="none" w:sz="0" w:space="0" w:color="auto"/>
        <w:left w:val="none" w:sz="0" w:space="0" w:color="auto"/>
        <w:bottom w:val="none" w:sz="0" w:space="0" w:color="auto"/>
        <w:right w:val="none" w:sz="0" w:space="0" w:color="auto"/>
      </w:divBdr>
    </w:div>
    <w:div w:id="1478230148">
      <w:bodyDiv w:val="1"/>
      <w:marLeft w:val="0"/>
      <w:marRight w:val="0"/>
      <w:marTop w:val="0"/>
      <w:marBottom w:val="0"/>
      <w:divBdr>
        <w:top w:val="none" w:sz="0" w:space="0" w:color="auto"/>
        <w:left w:val="none" w:sz="0" w:space="0" w:color="auto"/>
        <w:bottom w:val="none" w:sz="0" w:space="0" w:color="auto"/>
        <w:right w:val="none" w:sz="0" w:space="0" w:color="auto"/>
      </w:divBdr>
    </w:div>
    <w:div w:id="1489832393">
      <w:bodyDiv w:val="1"/>
      <w:marLeft w:val="0"/>
      <w:marRight w:val="0"/>
      <w:marTop w:val="0"/>
      <w:marBottom w:val="0"/>
      <w:divBdr>
        <w:top w:val="none" w:sz="0" w:space="0" w:color="auto"/>
        <w:left w:val="none" w:sz="0" w:space="0" w:color="auto"/>
        <w:bottom w:val="none" w:sz="0" w:space="0" w:color="auto"/>
        <w:right w:val="none" w:sz="0" w:space="0" w:color="auto"/>
      </w:divBdr>
    </w:div>
    <w:div w:id="1493059891">
      <w:bodyDiv w:val="1"/>
      <w:marLeft w:val="0"/>
      <w:marRight w:val="0"/>
      <w:marTop w:val="0"/>
      <w:marBottom w:val="0"/>
      <w:divBdr>
        <w:top w:val="none" w:sz="0" w:space="0" w:color="auto"/>
        <w:left w:val="none" w:sz="0" w:space="0" w:color="auto"/>
        <w:bottom w:val="none" w:sz="0" w:space="0" w:color="auto"/>
        <w:right w:val="none" w:sz="0" w:space="0" w:color="auto"/>
      </w:divBdr>
    </w:div>
    <w:div w:id="1494759217">
      <w:bodyDiv w:val="1"/>
      <w:marLeft w:val="0"/>
      <w:marRight w:val="0"/>
      <w:marTop w:val="0"/>
      <w:marBottom w:val="0"/>
      <w:divBdr>
        <w:top w:val="none" w:sz="0" w:space="0" w:color="auto"/>
        <w:left w:val="none" w:sz="0" w:space="0" w:color="auto"/>
        <w:bottom w:val="none" w:sz="0" w:space="0" w:color="auto"/>
        <w:right w:val="none" w:sz="0" w:space="0" w:color="auto"/>
      </w:divBdr>
    </w:div>
    <w:div w:id="1496414651">
      <w:bodyDiv w:val="1"/>
      <w:marLeft w:val="0"/>
      <w:marRight w:val="0"/>
      <w:marTop w:val="0"/>
      <w:marBottom w:val="0"/>
      <w:divBdr>
        <w:top w:val="none" w:sz="0" w:space="0" w:color="auto"/>
        <w:left w:val="none" w:sz="0" w:space="0" w:color="auto"/>
        <w:bottom w:val="none" w:sz="0" w:space="0" w:color="auto"/>
        <w:right w:val="none" w:sz="0" w:space="0" w:color="auto"/>
      </w:divBdr>
    </w:div>
    <w:div w:id="1499927856">
      <w:bodyDiv w:val="1"/>
      <w:marLeft w:val="0"/>
      <w:marRight w:val="0"/>
      <w:marTop w:val="0"/>
      <w:marBottom w:val="0"/>
      <w:divBdr>
        <w:top w:val="none" w:sz="0" w:space="0" w:color="auto"/>
        <w:left w:val="none" w:sz="0" w:space="0" w:color="auto"/>
        <w:bottom w:val="none" w:sz="0" w:space="0" w:color="auto"/>
        <w:right w:val="none" w:sz="0" w:space="0" w:color="auto"/>
      </w:divBdr>
    </w:div>
    <w:div w:id="1504782231">
      <w:bodyDiv w:val="1"/>
      <w:marLeft w:val="0"/>
      <w:marRight w:val="0"/>
      <w:marTop w:val="0"/>
      <w:marBottom w:val="0"/>
      <w:divBdr>
        <w:top w:val="none" w:sz="0" w:space="0" w:color="auto"/>
        <w:left w:val="none" w:sz="0" w:space="0" w:color="auto"/>
        <w:bottom w:val="none" w:sz="0" w:space="0" w:color="auto"/>
        <w:right w:val="none" w:sz="0" w:space="0" w:color="auto"/>
      </w:divBdr>
    </w:div>
    <w:div w:id="1504927357">
      <w:bodyDiv w:val="1"/>
      <w:marLeft w:val="0"/>
      <w:marRight w:val="0"/>
      <w:marTop w:val="0"/>
      <w:marBottom w:val="0"/>
      <w:divBdr>
        <w:top w:val="none" w:sz="0" w:space="0" w:color="auto"/>
        <w:left w:val="none" w:sz="0" w:space="0" w:color="auto"/>
        <w:bottom w:val="none" w:sz="0" w:space="0" w:color="auto"/>
        <w:right w:val="none" w:sz="0" w:space="0" w:color="auto"/>
      </w:divBdr>
    </w:div>
    <w:div w:id="1508398127">
      <w:bodyDiv w:val="1"/>
      <w:marLeft w:val="0"/>
      <w:marRight w:val="0"/>
      <w:marTop w:val="0"/>
      <w:marBottom w:val="0"/>
      <w:divBdr>
        <w:top w:val="none" w:sz="0" w:space="0" w:color="auto"/>
        <w:left w:val="none" w:sz="0" w:space="0" w:color="auto"/>
        <w:bottom w:val="none" w:sz="0" w:space="0" w:color="auto"/>
        <w:right w:val="none" w:sz="0" w:space="0" w:color="auto"/>
      </w:divBdr>
    </w:div>
    <w:div w:id="1508868051">
      <w:bodyDiv w:val="1"/>
      <w:marLeft w:val="0"/>
      <w:marRight w:val="0"/>
      <w:marTop w:val="0"/>
      <w:marBottom w:val="0"/>
      <w:divBdr>
        <w:top w:val="none" w:sz="0" w:space="0" w:color="auto"/>
        <w:left w:val="none" w:sz="0" w:space="0" w:color="auto"/>
        <w:bottom w:val="none" w:sz="0" w:space="0" w:color="auto"/>
        <w:right w:val="none" w:sz="0" w:space="0" w:color="auto"/>
      </w:divBdr>
    </w:div>
    <w:div w:id="1508984841">
      <w:bodyDiv w:val="1"/>
      <w:marLeft w:val="0"/>
      <w:marRight w:val="0"/>
      <w:marTop w:val="0"/>
      <w:marBottom w:val="0"/>
      <w:divBdr>
        <w:top w:val="none" w:sz="0" w:space="0" w:color="auto"/>
        <w:left w:val="none" w:sz="0" w:space="0" w:color="auto"/>
        <w:bottom w:val="none" w:sz="0" w:space="0" w:color="auto"/>
        <w:right w:val="none" w:sz="0" w:space="0" w:color="auto"/>
      </w:divBdr>
    </w:div>
    <w:div w:id="1509326641">
      <w:bodyDiv w:val="1"/>
      <w:marLeft w:val="0"/>
      <w:marRight w:val="0"/>
      <w:marTop w:val="0"/>
      <w:marBottom w:val="0"/>
      <w:divBdr>
        <w:top w:val="none" w:sz="0" w:space="0" w:color="auto"/>
        <w:left w:val="none" w:sz="0" w:space="0" w:color="auto"/>
        <w:bottom w:val="none" w:sz="0" w:space="0" w:color="auto"/>
        <w:right w:val="none" w:sz="0" w:space="0" w:color="auto"/>
      </w:divBdr>
    </w:div>
    <w:div w:id="1509445061">
      <w:bodyDiv w:val="1"/>
      <w:marLeft w:val="0"/>
      <w:marRight w:val="0"/>
      <w:marTop w:val="0"/>
      <w:marBottom w:val="0"/>
      <w:divBdr>
        <w:top w:val="none" w:sz="0" w:space="0" w:color="auto"/>
        <w:left w:val="none" w:sz="0" w:space="0" w:color="auto"/>
        <w:bottom w:val="none" w:sz="0" w:space="0" w:color="auto"/>
        <w:right w:val="none" w:sz="0" w:space="0" w:color="auto"/>
      </w:divBdr>
    </w:div>
    <w:div w:id="1510750469">
      <w:bodyDiv w:val="1"/>
      <w:marLeft w:val="0"/>
      <w:marRight w:val="0"/>
      <w:marTop w:val="0"/>
      <w:marBottom w:val="0"/>
      <w:divBdr>
        <w:top w:val="none" w:sz="0" w:space="0" w:color="auto"/>
        <w:left w:val="none" w:sz="0" w:space="0" w:color="auto"/>
        <w:bottom w:val="none" w:sz="0" w:space="0" w:color="auto"/>
        <w:right w:val="none" w:sz="0" w:space="0" w:color="auto"/>
      </w:divBdr>
    </w:div>
    <w:div w:id="1515916339">
      <w:bodyDiv w:val="1"/>
      <w:marLeft w:val="0"/>
      <w:marRight w:val="0"/>
      <w:marTop w:val="0"/>
      <w:marBottom w:val="0"/>
      <w:divBdr>
        <w:top w:val="none" w:sz="0" w:space="0" w:color="auto"/>
        <w:left w:val="none" w:sz="0" w:space="0" w:color="auto"/>
        <w:bottom w:val="none" w:sz="0" w:space="0" w:color="auto"/>
        <w:right w:val="none" w:sz="0" w:space="0" w:color="auto"/>
      </w:divBdr>
    </w:div>
    <w:div w:id="1531600582">
      <w:bodyDiv w:val="1"/>
      <w:marLeft w:val="0"/>
      <w:marRight w:val="0"/>
      <w:marTop w:val="0"/>
      <w:marBottom w:val="0"/>
      <w:divBdr>
        <w:top w:val="none" w:sz="0" w:space="0" w:color="auto"/>
        <w:left w:val="none" w:sz="0" w:space="0" w:color="auto"/>
        <w:bottom w:val="none" w:sz="0" w:space="0" w:color="auto"/>
        <w:right w:val="none" w:sz="0" w:space="0" w:color="auto"/>
      </w:divBdr>
    </w:div>
    <w:div w:id="1540700264">
      <w:bodyDiv w:val="1"/>
      <w:marLeft w:val="0"/>
      <w:marRight w:val="0"/>
      <w:marTop w:val="0"/>
      <w:marBottom w:val="0"/>
      <w:divBdr>
        <w:top w:val="none" w:sz="0" w:space="0" w:color="auto"/>
        <w:left w:val="none" w:sz="0" w:space="0" w:color="auto"/>
        <w:bottom w:val="none" w:sz="0" w:space="0" w:color="auto"/>
        <w:right w:val="none" w:sz="0" w:space="0" w:color="auto"/>
      </w:divBdr>
    </w:div>
    <w:div w:id="1545100886">
      <w:bodyDiv w:val="1"/>
      <w:marLeft w:val="0"/>
      <w:marRight w:val="0"/>
      <w:marTop w:val="0"/>
      <w:marBottom w:val="0"/>
      <w:divBdr>
        <w:top w:val="none" w:sz="0" w:space="0" w:color="auto"/>
        <w:left w:val="none" w:sz="0" w:space="0" w:color="auto"/>
        <w:bottom w:val="none" w:sz="0" w:space="0" w:color="auto"/>
        <w:right w:val="none" w:sz="0" w:space="0" w:color="auto"/>
      </w:divBdr>
    </w:div>
    <w:div w:id="1546260754">
      <w:bodyDiv w:val="1"/>
      <w:marLeft w:val="0"/>
      <w:marRight w:val="0"/>
      <w:marTop w:val="0"/>
      <w:marBottom w:val="0"/>
      <w:divBdr>
        <w:top w:val="none" w:sz="0" w:space="0" w:color="auto"/>
        <w:left w:val="none" w:sz="0" w:space="0" w:color="auto"/>
        <w:bottom w:val="none" w:sz="0" w:space="0" w:color="auto"/>
        <w:right w:val="none" w:sz="0" w:space="0" w:color="auto"/>
      </w:divBdr>
    </w:div>
    <w:div w:id="1551190546">
      <w:bodyDiv w:val="1"/>
      <w:marLeft w:val="0"/>
      <w:marRight w:val="0"/>
      <w:marTop w:val="0"/>
      <w:marBottom w:val="0"/>
      <w:divBdr>
        <w:top w:val="none" w:sz="0" w:space="0" w:color="auto"/>
        <w:left w:val="none" w:sz="0" w:space="0" w:color="auto"/>
        <w:bottom w:val="none" w:sz="0" w:space="0" w:color="auto"/>
        <w:right w:val="none" w:sz="0" w:space="0" w:color="auto"/>
      </w:divBdr>
    </w:div>
    <w:div w:id="1553273955">
      <w:bodyDiv w:val="1"/>
      <w:marLeft w:val="0"/>
      <w:marRight w:val="0"/>
      <w:marTop w:val="0"/>
      <w:marBottom w:val="0"/>
      <w:divBdr>
        <w:top w:val="none" w:sz="0" w:space="0" w:color="auto"/>
        <w:left w:val="none" w:sz="0" w:space="0" w:color="auto"/>
        <w:bottom w:val="none" w:sz="0" w:space="0" w:color="auto"/>
        <w:right w:val="none" w:sz="0" w:space="0" w:color="auto"/>
      </w:divBdr>
    </w:div>
    <w:div w:id="1560165848">
      <w:bodyDiv w:val="1"/>
      <w:marLeft w:val="0"/>
      <w:marRight w:val="0"/>
      <w:marTop w:val="0"/>
      <w:marBottom w:val="0"/>
      <w:divBdr>
        <w:top w:val="none" w:sz="0" w:space="0" w:color="auto"/>
        <w:left w:val="none" w:sz="0" w:space="0" w:color="auto"/>
        <w:bottom w:val="none" w:sz="0" w:space="0" w:color="auto"/>
        <w:right w:val="none" w:sz="0" w:space="0" w:color="auto"/>
      </w:divBdr>
    </w:div>
    <w:div w:id="1562208323">
      <w:bodyDiv w:val="1"/>
      <w:marLeft w:val="0"/>
      <w:marRight w:val="0"/>
      <w:marTop w:val="0"/>
      <w:marBottom w:val="0"/>
      <w:divBdr>
        <w:top w:val="none" w:sz="0" w:space="0" w:color="auto"/>
        <w:left w:val="none" w:sz="0" w:space="0" w:color="auto"/>
        <w:bottom w:val="none" w:sz="0" w:space="0" w:color="auto"/>
        <w:right w:val="none" w:sz="0" w:space="0" w:color="auto"/>
      </w:divBdr>
    </w:div>
    <w:div w:id="1564220474">
      <w:bodyDiv w:val="1"/>
      <w:marLeft w:val="0"/>
      <w:marRight w:val="0"/>
      <w:marTop w:val="0"/>
      <w:marBottom w:val="0"/>
      <w:divBdr>
        <w:top w:val="none" w:sz="0" w:space="0" w:color="auto"/>
        <w:left w:val="none" w:sz="0" w:space="0" w:color="auto"/>
        <w:bottom w:val="none" w:sz="0" w:space="0" w:color="auto"/>
        <w:right w:val="none" w:sz="0" w:space="0" w:color="auto"/>
      </w:divBdr>
    </w:div>
    <w:div w:id="1571423042">
      <w:bodyDiv w:val="1"/>
      <w:marLeft w:val="0"/>
      <w:marRight w:val="0"/>
      <w:marTop w:val="0"/>
      <w:marBottom w:val="0"/>
      <w:divBdr>
        <w:top w:val="none" w:sz="0" w:space="0" w:color="auto"/>
        <w:left w:val="none" w:sz="0" w:space="0" w:color="auto"/>
        <w:bottom w:val="none" w:sz="0" w:space="0" w:color="auto"/>
        <w:right w:val="none" w:sz="0" w:space="0" w:color="auto"/>
      </w:divBdr>
    </w:div>
    <w:div w:id="1577013259">
      <w:bodyDiv w:val="1"/>
      <w:marLeft w:val="0"/>
      <w:marRight w:val="0"/>
      <w:marTop w:val="0"/>
      <w:marBottom w:val="0"/>
      <w:divBdr>
        <w:top w:val="none" w:sz="0" w:space="0" w:color="auto"/>
        <w:left w:val="none" w:sz="0" w:space="0" w:color="auto"/>
        <w:bottom w:val="none" w:sz="0" w:space="0" w:color="auto"/>
        <w:right w:val="none" w:sz="0" w:space="0" w:color="auto"/>
      </w:divBdr>
    </w:div>
    <w:div w:id="1582064606">
      <w:bodyDiv w:val="1"/>
      <w:marLeft w:val="0"/>
      <w:marRight w:val="0"/>
      <w:marTop w:val="0"/>
      <w:marBottom w:val="0"/>
      <w:divBdr>
        <w:top w:val="none" w:sz="0" w:space="0" w:color="auto"/>
        <w:left w:val="none" w:sz="0" w:space="0" w:color="auto"/>
        <w:bottom w:val="none" w:sz="0" w:space="0" w:color="auto"/>
        <w:right w:val="none" w:sz="0" w:space="0" w:color="auto"/>
      </w:divBdr>
    </w:div>
    <w:div w:id="1584994792">
      <w:bodyDiv w:val="1"/>
      <w:marLeft w:val="0"/>
      <w:marRight w:val="0"/>
      <w:marTop w:val="0"/>
      <w:marBottom w:val="0"/>
      <w:divBdr>
        <w:top w:val="none" w:sz="0" w:space="0" w:color="auto"/>
        <w:left w:val="none" w:sz="0" w:space="0" w:color="auto"/>
        <w:bottom w:val="none" w:sz="0" w:space="0" w:color="auto"/>
        <w:right w:val="none" w:sz="0" w:space="0" w:color="auto"/>
      </w:divBdr>
    </w:div>
    <w:div w:id="1592003803">
      <w:bodyDiv w:val="1"/>
      <w:marLeft w:val="0"/>
      <w:marRight w:val="0"/>
      <w:marTop w:val="0"/>
      <w:marBottom w:val="0"/>
      <w:divBdr>
        <w:top w:val="none" w:sz="0" w:space="0" w:color="auto"/>
        <w:left w:val="none" w:sz="0" w:space="0" w:color="auto"/>
        <w:bottom w:val="none" w:sz="0" w:space="0" w:color="auto"/>
        <w:right w:val="none" w:sz="0" w:space="0" w:color="auto"/>
      </w:divBdr>
    </w:div>
    <w:div w:id="1594507894">
      <w:bodyDiv w:val="1"/>
      <w:marLeft w:val="0"/>
      <w:marRight w:val="0"/>
      <w:marTop w:val="0"/>
      <w:marBottom w:val="0"/>
      <w:divBdr>
        <w:top w:val="none" w:sz="0" w:space="0" w:color="auto"/>
        <w:left w:val="none" w:sz="0" w:space="0" w:color="auto"/>
        <w:bottom w:val="none" w:sz="0" w:space="0" w:color="auto"/>
        <w:right w:val="none" w:sz="0" w:space="0" w:color="auto"/>
      </w:divBdr>
    </w:div>
    <w:div w:id="1597325403">
      <w:bodyDiv w:val="1"/>
      <w:marLeft w:val="0"/>
      <w:marRight w:val="0"/>
      <w:marTop w:val="0"/>
      <w:marBottom w:val="0"/>
      <w:divBdr>
        <w:top w:val="none" w:sz="0" w:space="0" w:color="auto"/>
        <w:left w:val="none" w:sz="0" w:space="0" w:color="auto"/>
        <w:bottom w:val="none" w:sz="0" w:space="0" w:color="auto"/>
        <w:right w:val="none" w:sz="0" w:space="0" w:color="auto"/>
      </w:divBdr>
    </w:div>
    <w:div w:id="1603494316">
      <w:bodyDiv w:val="1"/>
      <w:marLeft w:val="0"/>
      <w:marRight w:val="0"/>
      <w:marTop w:val="0"/>
      <w:marBottom w:val="0"/>
      <w:divBdr>
        <w:top w:val="none" w:sz="0" w:space="0" w:color="auto"/>
        <w:left w:val="none" w:sz="0" w:space="0" w:color="auto"/>
        <w:bottom w:val="none" w:sz="0" w:space="0" w:color="auto"/>
        <w:right w:val="none" w:sz="0" w:space="0" w:color="auto"/>
      </w:divBdr>
    </w:div>
    <w:div w:id="1609701299">
      <w:bodyDiv w:val="1"/>
      <w:marLeft w:val="0"/>
      <w:marRight w:val="0"/>
      <w:marTop w:val="0"/>
      <w:marBottom w:val="0"/>
      <w:divBdr>
        <w:top w:val="none" w:sz="0" w:space="0" w:color="auto"/>
        <w:left w:val="none" w:sz="0" w:space="0" w:color="auto"/>
        <w:bottom w:val="none" w:sz="0" w:space="0" w:color="auto"/>
        <w:right w:val="none" w:sz="0" w:space="0" w:color="auto"/>
      </w:divBdr>
    </w:div>
    <w:div w:id="1617633807">
      <w:bodyDiv w:val="1"/>
      <w:marLeft w:val="0"/>
      <w:marRight w:val="0"/>
      <w:marTop w:val="0"/>
      <w:marBottom w:val="0"/>
      <w:divBdr>
        <w:top w:val="none" w:sz="0" w:space="0" w:color="auto"/>
        <w:left w:val="none" w:sz="0" w:space="0" w:color="auto"/>
        <w:bottom w:val="none" w:sz="0" w:space="0" w:color="auto"/>
        <w:right w:val="none" w:sz="0" w:space="0" w:color="auto"/>
      </w:divBdr>
    </w:div>
    <w:div w:id="1618024737">
      <w:bodyDiv w:val="1"/>
      <w:marLeft w:val="0"/>
      <w:marRight w:val="0"/>
      <w:marTop w:val="0"/>
      <w:marBottom w:val="0"/>
      <w:divBdr>
        <w:top w:val="none" w:sz="0" w:space="0" w:color="auto"/>
        <w:left w:val="none" w:sz="0" w:space="0" w:color="auto"/>
        <w:bottom w:val="none" w:sz="0" w:space="0" w:color="auto"/>
        <w:right w:val="none" w:sz="0" w:space="0" w:color="auto"/>
      </w:divBdr>
    </w:div>
    <w:div w:id="1618484841">
      <w:bodyDiv w:val="1"/>
      <w:marLeft w:val="0"/>
      <w:marRight w:val="0"/>
      <w:marTop w:val="0"/>
      <w:marBottom w:val="0"/>
      <w:divBdr>
        <w:top w:val="none" w:sz="0" w:space="0" w:color="auto"/>
        <w:left w:val="none" w:sz="0" w:space="0" w:color="auto"/>
        <w:bottom w:val="none" w:sz="0" w:space="0" w:color="auto"/>
        <w:right w:val="none" w:sz="0" w:space="0" w:color="auto"/>
      </w:divBdr>
    </w:div>
    <w:div w:id="1620263775">
      <w:bodyDiv w:val="1"/>
      <w:marLeft w:val="0"/>
      <w:marRight w:val="0"/>
      <w:marTop w:val="0"/>
      <w:marBottom w:val="0"/>
      <w:divBdr>
        <w:top w:val="none" w:sz="0" w:space="0" w:color="auto"/>
        <w:left w:val="none" w:sz="0" w:space="0" w:color="auto"/>
        <w:bottom w:val="none" w:sz="0" w:space="0" w:color="auto"/>
        <w:right w:val="none" w:sz="0" w:space="0" w:color="auto"/>
      </w:divBdr>
    </w:div>
    <w:div w:id="1622111882">
      <w:bodyDiv w:val="1"/>
      <w:marLeft w:val="0"/>
      <w:marRight w:val="0"/>
      <w:marTop w:val="0"/>
      <w:marBottom w:val="0"/>
      <w:divBdr>
        <w:top w:val="none" w:sz="0" w:space="0" w:color="auto"/>
        <w:left w:val="none" w:sz="0" w:space="0" w:color="auto"/>
        <w:bottom w:val="none" w:sz="0" w:space="0" w:color="auto"/>
        <w:right w:val="none" w:sz="0" w:space="0" w:color="auto"/>
      </w:divBdr>
    </w:div>
    <w:div w:id="1623000551">
      <w:bodyDiv w:val="1"/>
      <w:marLeft w:val="0"/>
      <w:marRight w:val="0"/>
      <w:marTop w:val="0"/>
      <w:marBottom w:val="0"/>
      <w:divBdr>
        <w:top w:val="none" w:sz="0" w:space="0" w:color="auto"/>
        <w:left w:val="none" w:sz="0" w:space="0" w:color="auto"/>
        <w:bottom w:val="none" w:sz="0" w:space="0" w:color="auto"/>
        <w:right w:val="none" w:sz="0" w:space="0" w:color="auto"/>
      </w:divBdr>
    </w:div>
    <w:div w:id="1624069007">
      <w:bodyDiv w:val="1"/>
      <w:marLeft w:val="0"/>
      <w:marRight w:val="0"/>
      <w:marTop w:val="0"/>
      <w:marBottom w:val="0"/>
      <w:divBdr>
        <w:top w:val="none" w:sz="0" w:space="0" w:color="auto"/>
        <w:left w:val="none" w:sz="0" w:space="0" w:color="auto"/>
        <w:bottom w:val="none" w:sz="0" w:space="0" w:color="auto"/>
        <w:right w:val="none" w:sz="0" w:space="0" w:color="auto"/>
      </w:divBdr>
    </w:div>
    <w:div w:id="1626807693">
      <w:bodyDiv w:val="1"/>
      <w:marLeft w:val="0"/>
      <w:marRight w:val="0"/>
      <w:marTop w:val="0"/>
      <w:marBottom w:val="0"/>
      <w:divBdr>
        <w:top w:val="none" w:sz="0" w:space="0" w:color="auto"/>
        <w:left w:val="none" w:sz="0" w:space="0" w:color="auto"/>
        <w:bottom w:val="none" w:sz="0" w:space="0" w:color="auto"/>
        <w:right w:val="none" w:sz="0" w:space="0" w:color="auto"/>
      </w:divBdr>
    </w:div>
    <w:div w:id="1628315800">
      <w:bodyDiv w:val="1"/>
      <w:marLeft w:val="0"/>
      <w:marRight w:val="0"/>
      <w:marTop w:val="0"/>
      <w:marBottom w:val="0"/>
      <w:divBdr>
        <w:top w:val="none" w:sz="0" w:space="0" w:color="auto"/>
        <w:left w:val="none" w:sz="0" w:space="0" w:color="auto"/>
        <w:bottom w:val="none" w:sz="0" w:space="0" w:color="auto"/>
        <w:right w:val="none" w:sz="0" w:space="0" w:color="auto"/>
      </w:divBdr>
    </w:div>
    <w:div w:id="1628731612">
      <w:bodyDiv w:val="1"/>
      <w:marLeft w:val="0"/>
      <w:marRight w:val="0"/>
      <w:marTop w:val="0"/>
      <w:marBottom w:val="0"/>
      <w:divBdr>
        <w:top w:val="none" w:sz="0" w:space="0" w:color="auto"/>
        <w:left w:val="none" w:sz="0" w:space="0" w:color="auto"/>
        <w:bottom w:val="none" w:sz="0" w:space="0" w:color="auto"/>
        <w:right w:val="none" w:sz="0" w:space="0" w:color="auto"/>
      </w:divBdr>
    </w:div>
    <w:div w:id="1629360701">
      <w:bodyDiv w:val="1"/>
      <w:marLeft w:val="0"/>
      <w:marRight w:val="0"/>
      <w:marTop w:val="0"/>
      <w:marBottom w:val="0"/>
      <w:divBdr>
        <w:top w:val="none" w:sz="0" w:space="0" w:color="auto"/>
        <w:left w:val="none" w:sz="0" w:space="0" w:color="auto"/>
        <w:bottom w:val="none" w:sz="0" w:space="0" w:color="auto"/>
        <w:right w:val="none" w:sz="0" w:space="0" w:color="auto"/>
      </w:divBdr>
    </w:div>
    <w:div w:id="1637881039">
      <w:bodyDiv w:val="1"/>
      <w:marLeft w:val="0"/>
      <w:marRight w:val="0"/>
      <w:marTop w:val="0"/>
      <w:marBottom w:val="0"/>
      <w:divBdr>
        <w:top w:val="none" w:sz="0" w:space="0" w:color="auto"/>
        <w:left w:val="none" w:sz="0" w:space="0" w:color="auto"/>
        <w:bottom w:val="none" w:sz="0" w:space="0" w:color="auto"/>
        <w:right w:val="none" w:sz="0" w:space="0" w:color="auto"/>
      </w:divBdr>
    </w:div>
    <w:div w:id="1638031132">
      <w:bodyDiv w:val="1"/>
      <w:marLeft w:val="0"/>
      <w:marRight w:val="0"/>
      <w:marTop w:val="0"/>
      <w:marBottom w:val="0"/>
      <w:divBdr>
        <w:top w:val="none" w:sz="0" w:space="0" w:color="auto"/>
        <w:left w:val="none" w:sz="0" w:space="0" w:color="auto"/>
        <w:bottom w:val="none" w:sz="0" w:space="0" w:color="auto"/>
        <w:right w:val="none" w:sz="0" w:space="0" w:color="auto"/>
      </w:divBdr>
    </w:div>
    <w:div w:id="1638291973">
      <w:bodyDiv w:val="1"/>
      <w:marLeft w:val="0"/>
      <w:marRight w:val="0"/>
      <w:marTop w:val="0"/>
      <w:marBottom w:val="0"/>
      <w:divBdr>
        <w:top w:val="none" w:sz="0" w:space="0" w:color="auto"/>
        <w:left w:val="none" w:sz="0" w:space="0" w:color="auto"/>
        <w:bottom w:val="none" w:sz="0" w:space="0" w:color="auto"/>
        <w:right w:val="none" w:sz="0" w:space="0" w:color="auto"/>
      </w:divBdr>
    </w:div>
    <w:div w:id="1642035945">
      <w:bodyDiv w:val="1"/>
      <w:marLeft w:val="0"/>
      <w:marRight w:val="0"/>
      <w:marTop w:val="0"/>
      <w:marBottom w:val="0"/>
      <w:divBdr>
        <w:top w:val="none" w:sz="0" w:space="0" w:color="auto"/>
        <w:left w:val="none" w:sz="0" w:space="0" w:color="auto"/>
        <w:bottom w:val="none" w:sz="0" w:space="0" w:color="auto"/>
        <w:right w:val="none" w:sz="0" w:space="0" w:color="auto"/>
      </w:divBdr>
    </w:div>
    <w:div w:id="1642080537">
      <w:bodyDiv w:val="1"/>
      <w:marLeft w:val="0"/>
      <w:marRight w:val="0"/>
      <w:marTop w:val="0"/>
      <w:marBottom w:val="0"/>
      <w:divBdr>
        <w:top w:val="none" w:sz="0" w:space="0" w:color="auto"/>
        <w:left w:val="none" w:sz="0" w:space="0" w:color="auto"/>
        <w:bottom w:val="none" w:sz="0" w:space="0" w:color="auto"/>
        <w:right w:val="none" w:sz="0" w:space="0" w:color="auto"/>
      </w:divBdr>
    </w:div>
    <w:div w:id="1642732065">
      <w:bodyDiv w:val="1"/>
      <w:marLeft w:val="0"/>
      <w:marRight w:val="0"/>
      <w:marTop w:val="0"/>
      <w:marBottom w:val="0"/>
      <w:divBdr>
        <w:top w:val="none" w:sz="0" w:space="0" w:color="auto"/>
        <w:left w:val="none" w:sz="0" w:space="0" w:color="auto"/>
        <w:bottom w:val="none" w:sz="0" w:space="0" w:color="auto"/>
        <w:right w:val="none" w:sz="0" w:space="0" w:color="auto"/>
      </w:divBdr>
    </w:div>
    <w:div w:id="1643388751">
      <w:bodyDiv w:val="1"/>
      <w:marLeft w:val="0"/>
      <w:marRight w:val="0"/>
      <w:marTop w:val="0"/>
      <w:marBottom w:val="0"/>
      <w:divBdr>
        <w:top w:val="none" w:sz="0" w:space="0" w:color="auto"/>
        <w:left w:val="none" w:sz="0" w:space="0" w:color="auto"/>
        <w:bottom w:val="none" w:sz="0" w:space="0" w:color="auto"/>
        <w:right w:val="none" w:sz="0" w:space="0" w:color="auto"/>
      </w:divBdr>
    </w:div>
    <w:div w:id="1645232985">
      <w:bodyDiv w:val="1"/>
      <w:marLeft w:val="0"/>
      <w:marRight w:val="0"/>
      <w:marTop w:val="0"/>
      <w:marBottom w:val="0"/>
      <w:divBdr>
        <w:top w:val="none" w:sz="0" w:space="0" w:color="auto"/>
        <w:left w:val="none" w:sz="0" w:space="0" w:color="auto"/>
        <w:bottom w:val="none" w:sz="0" w:space="0" w:color="auto"/>
        <w:right w:val="none" w:sz="0" w:space="0" w:color="auto"/>
      </w:divBdr>
    </w:div>
    <w:div w:id="1645350179">
      <w:bodyDiv w:val="1"/>
      <w:marLeft w:val="0"/>
      <w:marRight w:val="0"/>
      <w:marTop w:val="0"/>
      <w:marBottom w:val="0"/>
      <w:divBdr>
        <w:top w:val="none" w:sz="0" w:space="0" w:color="auto"/>
        <w:left w:val="none" w:sz="0" w:space="0" w:color="auto"/>
        <w:bottom w:val="none" w:sz="0" w:space="0" w:color="auto"/>
        <w:right w:val="none" w:sz="0" w:space="0" w:color="auto"/>
      </w:divBdr>
    </w:div>
    <w:div w:id="1646087212">
      <w:bodyDiv w:val="1"/>
      <w:marLeft w:val="0"/>
      <w:marRight w:val="0"/>
      <w:marTop w:val="0"/>
      <w:marBottom w:val="0"/>
      <w:divBdr>
        <w:top w:val="none" w:sz="0" w:space="0" w:color="auto"/>
        <w:left w:val="none" w:sz="0" w:space="0" w:color="auto"/>
        <w:bottom w:val="none" w:sz="0" w:space="0" w:color="auto"/>
        <w:right w:val="none" w:sz="0" w:space="0" w:color="auto"/>
      </w:divBdr>
    </w:div>
    <w:div w:id="1647658660">
      <w:bodyDiv w:val="1"/>
      <w:marLeft w:val="0"/>
      <w:marRight w:val="0"/>
      <w:marTop w:val="0"/>
      <w:marBottom w:val="0"/>
      <w:divBdr>
        <w:top w:val="none" w:sz="0" w:space="0" w:color="auto"/>
        <w:left w:val="none" w:sz="0" w:space="0" w:color="auto"/>
        <w:bottom w:val="none" w:sz="0" w:space="0" w:color="auto"/>
        <w:right w:val="none" w:sz="0" w:space="0" w:color="auto"/>
      </w:divBdr>
    </w:div>
    <w:div w:id="1648050866">
      <w:bodyDiv w:val="1"/>
      <w:marLeft w:val="0"/>
      <w:marRight w:val="0"/>
      <w:marTop w:val="0"/>
      <w:marBottom w:val="0"/>
      <w:divBdr>
        <w:top w:val="none" w:sz="0" w:space="0" w:color="auto"/>
        <w:left w:val="none" w:sz="0" w:space="0" w:color="auto"/>
        <w:bottom w:val="none" w:sz="0" w:space="0" w:color="auto"/>
        <w:right w:val="none" w:sz="0" w:space="0" w:color="auto"/>
      </w:divBdr>
    </w:div>
    <w:div w:id="1650792642">
      <w:bodyDiv w:val="1"/>
      <w:marLeft w:val="0"/>
      <w:marRight w:val="0"/>
      <w:marTop w:val="0"/>
      <w:marBottom w:val="0"/>
      <w:divBdr>
        <w:top w:val="none" w:sz="0" w:space="0" w:color="auto"/>
        <w:left w:val="none" w:sz="0" w:space="0" w:color="auto"/>
        <w:bottom w:val="none" w:sz="0" w:space="0" w:color="auto"/>
        <w:right w:val="none" w:sz="0" w:space="0" w:color="auto"/>
      </w:divBdr>
    </w:div>
    <w:div w:id="1653943873">
      <w:bodyDiv w:val="1"/>
      <w:marLeft w:val="0"/>
      <w:marRight w:val="0"/>
      <w:marTop w:val="0"/>
      <w:marBottom w:val="0"/>
      <w:divBdr>
        <w:top w:val="none" w:sz="0" w:space="0" w:color="auto"/>
        <w:left w:val="none" w:sz="0" w:space="0" w:color="auto"/>
        <w:bottom w:val="none" w:sz="0" w:space="0" w:color="auto"/>
        <w:right w:val="none" w:sz="0" w:space="0" w:color="auto"/>
      </w:divBdr>
    </w:div>
    <w:div w:id="1656110803">
      <w:bodyDiv w:val="1"/>
      <w:marLeft w:val="0"/>
      <w:marRight w:val="0"/>
      <w:marTop w:val="0"/>
      <w:marBottom w:val="0"/>
      <w:divBdr>
        <w:top w:val="none" w:sz="0" w:space="0" w:color="auto"/>
        <w:left w:val="none" w:sz="0" w:space="0" w:color="auto"/>
        <w:bottom w:val="none" w:sz="0" w:space="0" w:color="auto"/>
        <w:right w:val="none" w:sz="0" w:space="0" w:color="auto"/>
      </w:divBdr>
    </w:div>
    <w:div w:id="1666320781">
      <w:bodyDiv w:val="1"/>
      <w:marLeft w:val="0"/>
      <w:marRight w:val="0"/>
      <w:marTop w:val="0"/>
      <w:marBottom w:val="0"/>
      <w:divBdr>
        <w:top w:val="none" w:sz="0" w:space="0" w:color="auto"/>
        <w:left w:val="none" w:sz="0" w:space="0" w:color="auto"/>
        <w:bottom w:val="none" w:sz="0" w:space="0" w:color="auto"/>
        <w:right w:val="none" w:sz="0" w:space="0" w:color="auto"/>
      </w:divBdr>
    </w:div>
    <w:div w:id="1666546049">
      <w:bodyDiv w:val="1"/>
      <w:marLeft w:val="0"/>
      <w:marRight w:val="0"/>
      <w:marTop w:val="0"/>
      <w:marBottom w:val="0"/>
      <w:divBdr>
        <w:top w:val="none" w:sz="0" w:space="0" w:color="auto"/>
        <w:left w:val="none" w:sz="0" w:space="0" w:color="auto"/>
        <w:bottom w:val="none" w:sz="0" w:space="0" w:color="auto"/>
        <w:right w:val="none" w:sz="0" w:space="0" w:color="auto"/>
      </w:divBdr>
    </w:div>
    <w:div w:id="1672294089">
      <w:bodyDiv w:val="1"/>
      <w:marLeft w:val="0"/>
      <w:marRight w:val="0"/>
      <w:marTop w:val="0"/>
      <w:marBottom w:val="0"/>
      <w:divBdr>
        <w:top w:val="none" w:sz="0" w:space="0" w:color="auto"/>
        <w:left w:val="none" w:sz="0" w:space="0" w:color="auto"/>
        <w:bottom w:val="none" w:sz="0" w:space="0" w:color="auto"/>
        <w:right w:val="none" w:sz="0" w:space="0" w:color="auto"/>
      </w:divBdr>
    </w:div>
    <w:div w:id="1677536681">
      <w:bodyDiv w:val="1"/>
      <w:marLeft w:val="0"/>
      <w:marRight w:val="0"/>
      <w:marTop w:val="0"/>
      <w:marBottom w:val="0"/>
      <w:divBdr>
        <w:top w:val="none" w:sz="0" w:space="0" w:color="auto"/>
        <w:left w:val="none" w:sz="0" w:space="0" w:color="auto"/>
        <w:bottom w:val="none" w:sz="0" w:space="0" w:color="auto"/>
        <w:right w:val="none" w:sz="0" w:space="0" w:color="auto"/>
      </w:divBdr>
    </w:div>
    <w:div w:id="1678461689">
      <w:bodyDiv w:val="1"/>
      <w:marLeft w:val="0"/>
      <w:marRight w:val="0"/>
      <w:marTop w:val="0"/>
      <w:marBottom w:val="0"/>
      <w:divBdr>
        <w:top w:val="none" w:sz="0" w:space="0" w:color="auto"/>
        <w:left w:val="none" w:sz="0" w:space="0" w:color="auto"/>
        <w:bottom w:val="none" w:sz="0" w:space="0" w:color="auto"/>
        <w:right w:val="none" w:sz="0" w:space="0" w:color="auto"/>
      </w:divBdr>
    </w:div>
    <w:div w:id="1681278026">
      <w:bodyDiv w:val="1"/>
      <w:marLeft w:val="0"/>
      <w:marRight w:val="0"/>
      <w:marTop w:val="0"/>
      <w:marBottom w:val="0"/>
      <w:divBdr>
        <w:top w:val="none" w:sz="0" w:space="0" w:color="auto"/>
        <w:left w:val="none" w:sz="0" w:space="0" w:color="auto"/>
        <w:bottom w:val="none" w:sz="0" w:space="0" w:color="auto"/>
        <w:right w:val="none" w:sz="0" w:space="0" w:color="auto"/>
      </w:divBdr>
    </w:div>
    <w:div w:id="1683969212">
      <w:bodyDiv w:val="1"/>
      <w:marLeft w:val="0"/>
      <w:marRight w:val="0"/>
      <w:marTop w:val="0"/>
      <w:marBottom w:val="0"/>
      <w:divBdr>
        <w:top w:val="none" w:sz="0" w:space="0" w:color="auto"/>
        <w:left w:val="none" w:sz="0" w:space="0" w:color="auto"/>
        <w:bottom w:val="none" w:sz="0" w:space="0" w:color="auto"/>
        <w:right w:val="none" w:sz="0" w:space="0" w:color="auto"/>
      </w:divBdr>
    </w:div>
    <w:div w:id="1692683103">
      <w:bodyDiv w:val="1"/>
      <w:marLeft w:val="0"/>
      <w:marRight w:val="0"/>
      <w:marTop w:val="0"/>
      <w:marBottom w:val="0"/>
      <w:divBdr>
        <w:top w:val="none" w:sz="0" w:space="0" w:color="auto"/>
        <w:left w:val="none" w:sz="0" w:space="0" w:color="auto"/>
        <w:bottom w:val="none" w:sz="0" w:space="0" w:color="auto"/>
        <w:right w:val="none" w:sz="0" w:space="0" w:color="auto"/>
      </w:divBdr>
    </w:div>
    <w:div w:id="1696156205">
      <w:bodyDiv w:val="1"/>
      <w:marLeft w:val="0"/>
      <w:marRight w:val="0"/>
      <w:marTop w:val="0"/>
      <w:marBottom w:val="0"/>
      <w:divBdr>
        <w:top w:val="none" w:sz="0" w:space="0" w:color="auto"/>
        <w:left w:val="none" w:sz="0" w:space="0" w:color="auto"/>
        <w:bottom w:val="none" w:sz="0" w:space="0" w:color="auto"/>
        <w:right w:val="none" w:sz="0" w:space="0" w:color="auto"/>
      </w:divBdr>
    </w:div>
    <w:div w:id="1697610880">
      <w:bodyDiv w:val="1"/>
      <w:marLeft w:val="0"/>
      <w:marRight w:val="0"/>
      <w:marTop w:val="0"/>
      <w:marBottom w:val="0"/>
      <w:divBdr>
        <w:top w:val="none" w:sz="0" w:space="0" w:color="auto"/>
        <w:left w:val="none" w:sz="0" w:space="0" w:color="auto"/>
        <w:bottom w:val="none" w:sz="0" w:space="0" w:color="auto"/>
        <w:right w:val="none" w:sz="0" w:space="0" w:color="auto"/>
      </w:divBdr>
    </w:div>
    <w:div w:id="1700619091">
      <w:bodyDiv w:val="1"/>
      <w:marLeft w:val="0"/>
      <w:marRight w:val="0"/>
      <w:marTop w:val="0"/>
      <w:marBottom w:val="0"/>
      <w:divBdr>
        <w:top w:val="none" w:sz="0" w:space="0" w:color="auto"/>
        <w:left w:val="none" w:sz="0" w:space="0" w:color="auto"/>
        <w:bottom w:val="none" w:sz="0" w:space="0" w:color="auto"/>
        <w:right w:val="none" w:sz="0" w:space="0" w:color="auto"/>
      </w:divBdr>
    </w:div>
    <w:div w:id="1704940181">
      <w:bodyDiv w:val="1"/>
      <w:marLeft w:val="0"/>
      <w:marRight w:val="0"/>
      <w:marTop w:val="0"/>
      <w:marBottom w:val="0"/>
      <w:divBdr>
        <w:top w:val="none" w:sz="0" w:space="0" w:color="auto"/>
        <w:left w:val="none" w:sz="0" w:space="0" w:color="auto"/>
        <w:bottom w:val="none" w:sz="0" w:space="0" w:color="auto"/>
        <w:right w:val="none" w:sz="0" w:space="0" w:color="auto"/>
      </w:divBdr>
    </w:div>
    <w:div w:id="1707174728">
      <w:bodyDiv w:val="1"/>
      <w:marLeft w:val="0"/>
      <w:marRight w:val="0"/>
      <w:marTop w:val="0"/>
      <w:marBottom w:val="0"/>
      <w:divBdr>
        <w:top w:val="none" w:sz="0" w:space="0" w:color="auto"/>
        <w:left w:val="none" w:sz="0" w:space="0" w:color="auto"/>
        <w:bottom w:val="none" w:sz="0" w:space="0" w:color="auto"/>
        <w:right w:val="none" w:sz="0" w:space="0" w:color="auto"/>
      </w:divBdr>
    </w:div>
    <w:div w:id="1716196607">
      <w:bodyDiv w:val="1"/>
      <w:marLeft w:val="0"/>
      <w:marRight w:val="0"/>
      <w:marTop w:val="0"/>
      <w:marBottom w:val="0"/>
      <w:divBdr>
        <w:top w:val="none" w:sz="0" w:space="0" w:color="auto"/>
        <w:left w:val="none" w:sz="0" w:space="0" w:color="auto"/>
        <w:bottom w:val="none" w:sz="0" w:space="0" w:color="auto"/>
        <w:right w:val="none" w:sz="0" w:space="0" w:color="auto"/>
      </w:divBdr>
    </w:div>
    <w:div w:id="1716614474">
      <w:bodyDiv w:val="1"/>
      <w:marLeft w:val="0"/>
      <w:marRight w:val="0"/>
      <w:marTop w:val="0"/>
      <w:marBottom w:val="0"/>
      <w:divBdr>
        <w:top w:val="none" w:sz="0" w:space="0" w:color="auto"/>
        <w:left w:val="none" w:sz="0" w:space="0" w:color="auto"/>
        <w:bottom w:val="none" w:sz="0" w:space="0" w:color="auto"/>
        <w:right w:val="none" w:sz="0" w:space="0" w:color="auto"/>
      </w:divBdr>
    </w:div>
    <w:div w:id="1719209194">
      <w:bodyDiv w:val="1"/>
      <w:marLeft w:val="0"/>
      <w:marRight w:val="0"/>
      <w:marTop w:val="0"/>
      <w:marBottom w:val="0"/>
      <w:divBdr>
        <w:top w:val="none" w:sz="0" w:space="0" w:color="auto"/>
        <w:left w:val="none" w:sz="0" w:space="0" w:color="auto"/>
        <w:bottom w:val="none" w:sz="0" w:space="0" w:color="auto"/>
        <w:right w:val="none" w:sz="0" w:space="0" w:color="auto"/>
      </w:divBdr>
    </w:div>
    <w:div w:id="1719668618">
      <w:bodyDiv w:val="1"/>
      <w:marLeft w:val="0"/>
      <w:marRight w:val="0"/>
      <w:marTop w:val="0"/>
      <w:marBottom w:val="0"/>
      <w:divBdr>
        <w:top w:val="none" w:sz="0" w:space="0" w:color="auto"/>
        <w:left w:val="none" w:sz="0" w:space="0" w:color="auto"/>
        <w:bottom w:val="none" w:sz="0" w:space="0" w:color="auto"/>
        <w:right w:val="none" w:sz="0" w:space="0" w:color="auto"/>
      </w:divBdr>
    </w:div>
    <w:div w:id="1720930142">
      <w:bodyDiv w:val="1"/>
      <w:marLeft w:val="0"/>
      <w:marRight w:val="0"/>
      <w:marTop w:val="0"/>
      <w:marBottom w:val="0"/>
      <w:divBdr>
        <w:top w:val="none" w:sz="0" w:space="0" w:color="auto"/>
        <w:left w:val="none" w:sz="0" w:space="0" w:color="auto"/>
        <w:bottom w:val="none" w:sz="0" w:space="0" w:color="auto"/>
        <w:right w:val="none" w:sz="0" w:space="0" w:color="auto"/>
      </w:divBdr>
    </w:div>
    <w:div w:id="1722512744">
      <w:bodyDiv w:val="1"/>
      <w:marLeft w:val="0"/>
      <w:marRight w:val="0"/>
      <w:marTop w:val="0"/>
      <w:marBottom w:val="0"/>
      <w:divBdr>
        <w:top w:val="none" w:sz="0" w:space="0" w:color="auto"/>
        <w:left w:val="none" w:sz="0" w:space="0" w:color="auto"/>
        <w:bottom w:val="none" w:sz="0" w:space="0" w:color="auto"/>
        <w:right w:val="none" w:sz="0" w:space="0" w:color="auto"/>
      </w:divBdr>
    </w:div>
    <w:div w:id="1729256482">
      <w:bodyDiv w:val="1"/>
      <w:marLeft w:val="0"/>
      <w:marRight w:val="0"/>
      <w:marTop w:val="0"/>
      <w:marBottom w:val="0"/>
      <w:divBdr>
        <w:top w:val="none" w:sz="0" w:space="0" w:color="auto"/>
        <w:left w:val="none" w:sz="0" w:space="0" w:color="auto"/>
        <w:bottom w:val="none" w:sz="0" w:space="0" w:color="auto"/>
        <w:right w:val="none" w:sz="0" w:space="0" w:color="auto"/>
      </w:divBdr>
    </w:div>
    <w:div w:id="1730953042">
      <w:bodyDiv w:val="1"/>
      <w:marLeft w:val="0"/>
      <w:marRight w:val="0"/>
      <w:marTop w:val="0"/>
      <w:marBottom w:val="0"/>
      <w:divBdr>
        <w:top w:val="none" w:sz="0" w:space="0" w:color="auto"/>
        <w:left w:val="none" w:sz="0" w:space="0" w:color="auto"/>
        <w:bottom w:val="none" w:sz="0" w:space="0" w:color="auto"/>
        <w:right w:val="none" w:sz="0" w:space="0" w:color="auto"/>
      </w:divBdr>
    </w:div>
    <w:div w:id="1734810348">
      <w:bodyDiv w:val="1"/>
      <w:marLeft w:val="0"/>
      <w:marRight w:val="0"/>
      <w:marTop w:val="0"/>
      <w:marBottom w:val="0"/>
      <w:divBdr>
        <w:top w:val="none" w:sz="0" w:space="0" w:color="auto"/>
        <w:left w:val="none" w:sz="0" w:space="0" w:color="auto"/>
        <w:bottom w:val="none" w:sz="0" w:space="0" w:color="auto"/>
        <w:right w:val="none" w:sz="0" w:space="0" w:color="auto"/>
      </w:divBdr>
    </w:div>
    <w:div w:id="1744908015">
      <w:bodyDiv w:val="1"/>
      <w:marLeft w:val="0"/>
      <w:marRight w:val="0"/>
      <w:marTop w:val="0"/>
      <w:marBottom w:val="0"/>
      <w:divBdr>
        <w:top w:val="none" w:sz="0" w:space="0" w:color="auto"/>
        <w:left w:val="none" w:sz="0" w:space="0" w:color="auto"/>
        <w:bottom w:val="none" w:sz="0" w:space="0" w:color="auto"/>
        <w:right w:val="none" w:sz="0" w:space="0" w:color="auto"/>
      </w:divBdr>
    </w:div>
    <w:div w:id="1747219398">
      <w:bodyDiv w:val="1"/>
      <w:marLeft w:val="0"/>
      <w:marRight w:val="0"/>
      <w:marTop w:val="0"/>
      <w:marBottom w:val="0"/>
      <w:divBdr>
        <w:top w:val="none" w:sz="0" w:space="0" w:color="auto"/>
        <w:left w:val="none" w:sz="0" w:space="0" w:color="auto"/>
        <w:bottom w:val="none" w:sz="0" w:space="0" w:color="auto"/>
        <w:right w:val="none" w:sz="0" w:space="0" w:color="auto"/>
      </w:divBdr>
    </w:div>
    <w:div w:id="1753622794">
      <w:bodyDiv w:val="1"/>
      <w:marLeft w:val="0"/>
      <w:marRight w:val="0"/>
      <w:marTop w:val="0"/>
      <w:marBottom w:val="0"/>
      <w:divBdr>
        <w:top w:val="none" w:sz="0" w:space="0" w:color="auto"/>
        <w:left w:val="none" w:sz="0" w:space="0" w:color="auto"/>
        <w:bottom w:val="none" w:sz="0" w:space="0" w:color="auto"/>
        <w:right w:val="none" w:sz="0" w:space="0" w:color="auto"/>
      </w:divBdr>
    </w:div>
    <w:div w:id="1760565599">
      <w:bodyDiv w:val="1"/>
      <w:marLeft w:val="0"/>
      <w:marRight w:val="0"/>
      <w:marTop w:val="0"/>
      <w:marBottom w:val="0"/>
      <w:divBdr>
        <w:top w:val="none" w:sz="0" w:space="0" w:color="auto"/>
        <w:left w:val="none" w:sz="0" w:space="0" w:color="auto"/>
        <w:bottom w:val="none" w:sz="0" w:space="0" w:color="auto"/>
        <w:right w:val="none" w:sz="0" w:space="0" w:color="auto"/>
      </w:divBdr>
    </w:div>
    <w:div w:id="1761487765">
      <w:bodyDiv w:val="1"/>
      <w:marLeft w:val="0"/>
      <w:marRight w:val="0"/>
      <w:marTop w:val="0"/>
      <w:marBottom w:val="0"/>
      <w:divBdr>
        <w:top w:val="none" w:sz="0" w:space="0" w:color="auto"/>
        <w:left w:val="none" w:sz="0" w:space="0" w:color="auto"/>
        <w:bottom w:val="none" w:sz="0" w:space="0" w:color="auto"/>
        <w:right w:val="none" w:sz="0" w:space="0" w:color="auto"/>
      </w:divBdr>
    </w:div>
    <w:div w:id="1762067993">
      <w:bodyDiv w:val="1"/>
      <w:marLeft w:val="0"/>
      <w:marRight w:val="0"/>
      <w:marTop w:val="0"/>
      <w:marBottom w:val="0"/>
      <w:divBdr>
        <w:top w:val="none" w:sz="0" w:space="0" w:color="auto"/>
        <w:left w:val="none" w:sz="0" w:space="0" w:color="auto"/>
        <w:bottom w:val="none" w:sz="0" w:space="0" w:color="auto"/>
        <w:right w:val="none" w:sz="0" w:space="0" w:color="auto"/>
      </w:divBdr>
    </w:div>
    <w:div w:id="1764062627">
      <w:bodyDiv w:val="1"/>
      <w:marLeft w:val="0"/>
      <w:marRight w:val="0"/>
      <w:marTop w:val="0"/>
      <w:marBottom w:val="0"/>
      <w:divBdr>
        <w:top w:val="none" w:sz="0" w:space="0" w:color="auto"/>
        <w:left w:val="none" w:sz="0" w:space="0" w:color="auto"/>
        <w:bottom w:val="none" w:sz="0" w:space="0" w:color="auto"/>
        <w:right w:val="none" w:sz="0" w:space="0" w:color="auto"/>
      </w:divBdr>
    </w:div>
    <w:div w:id="1764300425">
      <w:bodyDiv w:val="1"/>
      <w:marLeft w:val="0"/>
      <w:marRight w:val="0"/>
      <w:marTop w:val="0"/>
      <w:marBottom w:val="0"/>
      <w:divBdr>
        <w:top w:val="none" w:sz="0" w:space="0" w:color="auto"/>
        <w:left w:val="none" w:sz="0" w:space="0" w:color="auto"/>
        <w:bottom w:val="none" w:sz="0" w:space="0" w:color="auto"/>
        <w:right w:val="none" w:sz="0" w:space="0" w:color="auto"/>
      </w:divBdr>
    </w:div>
    <w:div w:id="1770156895">
      <w:bodyDiv w:val="1"/>
      <w:marLeft w:val="0"/>
      <w:marRight w:val="0"/>
      <w:marTop w:val="0"/>
      <w:marBottom w:val="0"/>
      <w:divBdr>
        <w:top w:val="none" w:sz="0" w:space="0" w:color="auto"/>
        <w:left w:val="none" w:sz="0" w:space="0" w:color="auto"/>
        <w:bottom w:val="none" w:sz="0" w:space="0" w:color="auto"/>
        <w:right w:val="none" w:sz="0" w:space="0" w:color="auto"/>
      </w:divBdr>
    </w:div>
    <w:div w:id="1776169827">
      <w:bodyDiv w:val="1"/>
      <w:marLeft w:val="0"/>
      <w:marRight w:val="0"/>
      <w:marTop w:val="0"/>
      <w:marBottom w:val="0"/>
      <w:divBdr>
        <w:top w:val="none" w:sz="0" w:space="0" w:color="auto"/>
        <w:left w:val="none" w:sz="0" w:space="0" w:color="auto"/>
        <w:bottom w:val="none" w:sz="0" w:space="0" w:color="auto"/>
        <w:right w:val="none" w:sz="0" w:space="0" w:color="auto"/>
      </w:divBdr>
    </w:div>
    <w:div w:id="1777286937">
      <w:bodyDiv w:val="1"/>
      <w:marLeft w:val="0"/>
      <w:marRight w:val="0"/>
      <w:marTop w:val="0"/>
      <w:marBottom w:val="0"/>
      <w:divBdr>
        <w:top w:val="none" w:sz="0" w:space="0" w:color="auto"/>
        <w:left w:val="none" w:sz="0" w:space="0" w:color="auto"/>
        <w:bottom w:val="none" w:sz="0" w:space="0" w:color="auto"/>
        <w:right w:val="none" w:sz="0" w:space="0" w:color="auto"/>
      </w:divBdr>
    </w:div>
    <w:div w:id="1788231033">
      <w:bodyDiv w:val="1"/>
      <w:marLeft w:val="0"/>
      <w:marRight w:val="0"/>
      <w:marTop w:val="0"/>
      <w:marBottom w:val="0"/>
      <w:divBdr>
        <w:top w:val="none" w:sz="0" w:space="0" w:color="auto"/>
        <w:left w:val="none" w:sz="0" w:space="0" w:color="auto"/>
        <w:bottom w:val="none" w:sz="0" w:space="0" w:color="auto"/>
        <w:right w:val="none" w:sz="0" w:space="0" w:color="auto"/>
      </w:divBdr>
    </w:div>
    <w:div w:id="1788498262">
      <w:bodyDiv w:val="1"/>
      <w:marLeft w:val="0"/>
      <w:marRight w:val="0"/>
      <w:marTop w:val="0"/>
      <w:marBottom w:val="0"/>
      <w:divBdr>
        <w:top w:val="none" w:sz="0" w:space="0" w:color="auto"/>
        <w:left w:val="none" w:sz="0" w:space="0" w:color="auto"/>
        <w:bottom w:val="none" w:sz="0" w:space="0" w:color="auto"/>
        <w:right w:val="none" w:sz="0" w:space="0" w:color="auto"/>
      </w:divBdr>
    </w:div>
    <w:div w:id="1792674951">
      <w:bodyDiv w:val="1"/>
      <w:marLeft w:val="0"/>
      <w:marRight w:val="0"/>
      <w:marTop w:val="0"/>
      <w:marBottom w:val="0"/>
      <w:divBdr>
        <w:top w:val="none" w:sz="0" w:space="0" w:color="auto"/>
        <w:left w:val="none" w:sz="0" w:space="0" w:color="auto"/>
        <w:bottom w:val="none" w:sz="0" w:space="0" w:color="auto"/>
        <w:right w:val="none" w:sz="0" w:space="0" w:color="auto"/>
      </w:divBdr>
    </w:div>
    <w:div w:id="1798330836">
      <w:bodyDiv w:val="1"/>
      <w:marLeft w:val="0"/>
      <w:marRight w:val="0"/>
      <w:marTop w:val="0"/>
      <w:marBottom w:val="0"/>
      <w:divBdr>
        <w:top w:val="none" w:sz="0" w:space="0" w:color="auto"/>
        <w:left w:val="none" w:sz="0" w:space="0" w:color="auto"/>
        <w:bottom w:val="none" w:sz="0" w:space="0" w:color="auto"/>
        <w:right w:val="none" w:sz="0" w:space="0" w:color="auto"/>
      </w:divBdr>
    </w:div>
    <w:div w:id="1805539260">
      <w:bodyDiv w:val="1"/>
      <w:marLeft w:val="0"/>
      <w:marRight w:val="0"/>
      <w:marTop w:val="0"/>
      <w:marBottom w:val="0"/>
      <w:divBdr>
        <w:top w:val="none" w:sz="0" w:space="0" w:color="auto"/>
        <w:left w:val="none" w:sz="0" w:space="0" w:color="auto"/>
        <w:bottom w:val="none" w:sz="0" w:space="0" w:color="auto"/>
        <w:right w:val="none" w:sz="0" w:space="0" w:color="auto"/>
      </w:divBdr>
    </w:div>
    <w:div w:id="1809546712">
      <w:bodyDiv w:val="1"/>
      <w:marLeft w:val="0"/>
      <w:marRight w:val="0"/>
      <w:marTop w:val="0"/>
      <w:marBottom w:val="0"/>
      <w:divBdr>
        <w:top w:val="none" w:sz="0" w:space="0" w:color="auto"/>
        <w:left w:val="none" w:sz="0" w:space="0" w:color="auto"/>
        <w:bottom w:val="none" w:sz="0" w:space="0" w:color="auto"/>
        <w:right w:val="none" w:sz="0" w:space="0" w:color="auto"/>
      </w:divBdr>
    </w:div>
    <w:div w:id="1809669175">
      <w:bodyDiv w:val="1"/>
      <w:marLeft w:val="0"/>
      <w:marRight w:val="0"/>
      <w:marTop w:val="0"/>
      <w:marBottom w:val="0"/>
      <w:divBdr>
        <w:top w:val="none" w:sz="0" w:space="0" w:color="auto"/>
        <w:left w:val="none" w:sz="0" w:space="0" w:color="auto"/>
        <w:bottom w:val="none" w:sz="0" w:space="0" w:color="auto"/>
        <w:right w:val="none" w:sz="0" w:space="0" w:color="auto"/>
      </w:divBdr>
    </w:div>
    <w:div w:id="1809785580">
      <w:bodyDiv w:val="1"/>
      <w:marLeft w:val="0"/>
      <w:marRight w:val="0"/>
      <w:marTop w:val="0"/>
      <w:marBottom w:val="0"/>
      <w:divBdr>
        <w:top w:val="none" w:sz="0" w:space="0" w:color="auto"/>
        <w:left w:val="none" w:sz="0" w:space="0" w:color="auto"/>
        <w:bottom w:val="none" w:sz="0" w:space="0" w:color="auto"/>
        <w:right w:val="none" w:sz="0" w:space="0" w:color="auto"/>
      </w:divBdr>
    </w:div>
    <w:div w:id="1811823300">
      <w:bodyDiv w:val="1"/>
      <w:marLeft w:val="0"/>
      <w:marRight w:val="0"/>
      <w:marTop w:val="0"/>
      <w:marBottom w:val="0"/>
      <w:divBdr>
        <w:top w:val="none" w:sz="0" w:space="0" w:color="auto"/>
        <w:left w:val="none" w:sz="0" w:space="0" w:color="auto"/>
        <w:bottom w:val="none" w:sz="0" w:space="0" w:color="auto"/>
        <w:right w:val="none" w:sz="0" w:space="0" w:color="auto"/>
      </w:divBdr>
    </w:div>
    <w:div w:id="1816794269">
      <w:bodyDiv w:val="1"/>
      <w:marLeft w:val="0"/>
      <w:marRight w:val="0"/>
      <w:marTop w:val="0"/>
      <w:marBottom w:val="0"/>
      <w:divBdr>
        <w:top w:val="none" w:sz="0" w:space="0" w:color="auto"/>
        <w:left w:val="none" w:sz="0" w:space="0" w:color="auto"/>
        <w:bottom w:val="none" w:sz="0" w:space="0" w:color="auto"/>
        <w:right w:val="none" w:sz="0" w:space="0" w:color="auto"/>
      </w:divBdr>
    </w:div>
    <w:div w:id="1817338449">
      <w:bodyDiv w:val="1"/>
      <w:marLeft w:val="0"/>
      <w:marRight w:val="0"/>
      <w:marTop w:val="0"/>
      <w:marBottom w:val="0"/>
      <w:divBdr>
        <w:top w:val="none" w:sz="0" w:space="0" w:color="auto"/>
        <w:left w:val="none" w:sz="0" w:space="0" w:color="auto"/>
        <w:bottom w:val="none" w:sz="0" w:space="0" w:color="auto"/>
        <w:right w:val="none" w:sz="0" w:space="0" w:color="auto"/>
      </w:divBdr>
    </w:div>
    <w:div w:id="1817648219">
      <w:bodyDiv w:val="1"/>
      <w:marLeft w:val="0"/>
      <w:marRight w:val="0"/>
      <w:marTop w:val="0"/>
      <w:marBottom w:val="0"/>
      <w:divBdr>
        <w:top w:val="none" w:sz="0" w:space="0" w:color="auto"/>
        <w:left w:val="none" w:sz="0" w:space="0" w:color="auto"/>
        <w:bottom w:val="none" w:sz="0" w:space="0" w:color="auto"/>
        <w:right w:val="none" w:sz="0" w:space="0" w:color="auto"/>
      </w:divBdr>
    </w:div>
    <w:div w:id="1821382640">
      <w:bodyDiv w:val="1"/>
      <w:marLeft w:val="0"/>
      <w:marRight w:val="0"/>
      <w:marTop w:val="0"/>
      <w:marBottom w:val="0"/>
      <w:divBdr>
        <w:top w:val="none" w:sz="0" w:space="0" w:color="auto"/>
        <w:left w:val="none" w:sz="0" w:space="0" w:color="auto"/>
        <w:bottom w:val="none" w:sz="0" w:space="0" w:color="auto"/>
        <w:right w:val="none" w:sz="0" w:space="0" w:color="auto"/>
      </w:divBdr>
    </w:div>
    <w:div w:id="1823695421">
      <w:bodyDiv w:val="1"/>
      <w:marLeft w:val="0"/>
      <w:marRight w:val="0"/>
      <w:marTop w:val="0"/>
      <w:marBottom w:val="0"/>
      <w:divBdr>
        <w:top w:val="none" w:sz="0" w:space="0" w:color="auto"/>
        <w:left w:val="none" w:sz="0" w:space="0" w:color="auto"/>
        <w:bottom w:val="none" w:sz="0" w:space="0" w:color="auto"/>
        <w:right w:val="none" w:sz="0" w:space="0" w:color="auto"/>
      </w:divBdr>
    </w:div>
    <w:div w:id="1826165518">
      <w:bodyDiv w:val="1"/>
      <w:marLeft w:val="0"/>
      <w:marRight w:val="0"/>
      <w:marTop w:val="0"/>
      <w:marBottom w:val="0"/>
      <w:divBdr>
        <w:top w:val="none" w:sz="0" w:space="0" w:color="auto"/>
        <w:left w:val="none" w:sz="0" w:space="0" w:color="auto"/>
        <w:bottom w:val="none" w:sz="0" w:space="0" w:color="auto"/>
        <w:right w:val="none" w:sz="0" w:space="0" w:color="auto"/>
      </w:divBdr>
    </w:div>
    <w:div w:id="1829595913">
      <w:bodyDiv w:val="1"/>
      <w:marLeft w:val="0"/>
      <w:marRight w:val="0"/>
      <w:marTop w:val="0"/>
      <w:marBottom w:val="0"/>
      <w:divBdr>
        <w:top w:val="none" w:sz="0" w:space="0" w:color="auto"/>
        <w:left w:val="none" w:sz="0" w:space="0" w:color="auto"/>
        <w:bottom w:val="none" w:sz="0" w:space="0" w:color="auto"/>
        <w:right w:val="none" w:sz="0" w:space="0" w:color="auto"/>
      </w:divBdr>
    </w:div>
    <w:div w:id="1832136346">
      <w:bodyDiv w:val="1"/>
      <w:marLeft w:val="0"/>
      <w:marRight w:val="0"/>
      <w:marTop w:val="0"/>
      <w:marBottom w:val="0"/>
      <w:divBdr>
        <w:top w:val="none" w:sz="0" w:space="0" w:color="auto"/>
        <w:left w:val="none" w:sz="0" w:space="0" w:color="auto"/>
        <w:bottom w:val="none" w:sz="0" w:space="0" w:color="auto"/>
        <w:right w:val="none" w:sz="0" w:space="0" w:color="auto"/>
      </w:divBdr>
    </w:div>
    <w:div w:id="1832865308">
      <w:bodyDiv w:val="1"/>
      <w:marLeft w:val="0"/>
      <w:marRight w:val="0"/>
      <w:marTop w:val="0"/>
      <w:marBottom w:val="0"/>
      <w:divBdr>
        <w:top w:val="none" w:sz="0" w:space="0" w:color="auto"/>
        <w:left w:val="none" w:sz="0" w:space="0" w:color="auto"/>
        <w:bottom w:val="none" w:sz="0" w:space="0" w:color="auto"/>
        <w:right w:val="none" w:sz="0" w:space="0" w:color="auto"/>
      </w:divBdr>
    </w:div>
    <w:div w:id="1833788093">
      <w:bodyDiv w:val="1"/>
      <w:marLeft w:val="0"/>
      <w:marRight w:val="0"/>
      <w:marTop w:val="0"/>
      <w:marBottom w:val="0"/>
      <w:divBdr>
        <w:top w:val="none" w:sz="0" w:space="0" w:color="auto"/>
        <w:left w:val="none" w:sz="0" w:space="0" w:color="auto"/>
        <w:bottom w:val="none" w:sz="0" w:space="0" w:color="auto"/>
        <w:right w:val="none" w:sz="0" w:space="0" w:color="auto"/>
      </w:divBdr>
    </w:div>
    <w:div w:id="1842888192">
      <w:bodyDiv w:val="1"/>
      <w:marLeft w:val="0"/>
      <w:marRight w:val="0"/>
      <w:marTop w:val="0"/>
      <w:marBottom w:val="0"/>
      <w:divBdr>
        <w:top w:val="none" w:sz="0" w:space="0" w:color="auto"/>
        <w:left w:val="none" w:sz="0" w:space="0" w:color="auto"/>
        <w:bottom w:val="none" w:sz="0" w:space="0" w:color="auto"/>
        <w:right w:val="none" w:sz="0" w:space="0" w:color="auto"/>
      </w:divBdr>
    </w:div>
    <w:div w:id="1847286551">
      <w:bodyDiv w:val="1"/>
      <w:marLeft w:val="0"/>
      <w:marRight w:val="0"/>
      <w:marTop w:val="0"/>
      <w:marBottom w:val="0"/>
      <w:divBdr>
        <w:top w:val="none" w:sz="0" w:space="0" w:color="auto"/>
        <w:left w:val="none" w:sz="0" w:space="0" w:color="auto"/>
        <w:bottom w:val="none" w:sz="0" w:space="0" w:color="auto"/>
        <w:right w:val="none" w:sz="0" w:space="0" w:color="auto"/>
      </w:divBdr>
    </w:div>
    <w:div w:id="1848665021">
      <w:bodyDiv w:val="1"/>
      <w:marLeft w:val="0"/>
      <w:marRight w:val="0"/>
      <w:marTop w:val="0"/>
      <w:marBottom w:val="0"/>
      <w:divBdr>
        <w:top w:val="none" w:sz="0" w:space="0" w:color="auto"/>
        <w:left w:val="none" w:sz="0" w:space="0" w:color="auto"/>
        <w:bottom w:val="none" w:sz="0" w:space="0" w:color="auto"/>
        <w:right w:val="none" w:sz="0" w:space="0" w:color="auto"/>
      </w:divBdr>
    </w:div>
    <w:div w:id="1852261212">
      <w:bodyDiv w:val="1"/>
      <w:marLeft w:val="0"/>
      <w:marRight w:val="0"/>
      <w:marTop w:val="0"/>
      <w:marBottom w:val="0"/>
      <w:divBdr>
        <w:top w:val="none" w:sz="0" w:space="0" w:color="auto"/>
        <w:left w:val="none" w:sz="0" w:space="0" w:color="auto"/>
        <w:bottom w:val="none" w:sz="0" w:space="0" w:color="auto"/>
        <w:right w:val="none" w:sz="0" w:space="0" w:color="auto"/>
      </w:divBdr>
    </w:div>
    <w:div w:id="1856843388">
      <w:bodyDiv w:val="1"/>
      <w:marLeft w:val="0"/>
      <w:marRight w:val="0"/>
      <w:marTop w:val="0"/>
      <w:marBottom w:val="0"/>
      <w:divBdr>
        <w:top w:val="none" w:sz="0" w:space="0" w:color="auto"/>
        <w:left w:val="none" w:sz="0" w:space="0" w:color="auto"/>
        <w:bottom w:val="none" w:sz="0" w:space="0" w:color="auto"/>
        <w:right w:val="none" w:sz="0" w:space="0" w:color="auto"/>
      </w:divBdr>
    </w:div>
    <w:div w:id="1858079961">
      <w:bodyDiv w:val="1"/>
      <w:marLeft w:val="0"/>
      <w:marRight w:val="0"/>
      <w:marTop w:val="0"/>
      <w:marBottom w:val="0"/>
      <w:divBdr>
        <w:top w:val="none" w:sz="0" w:space="0" w:color="auto"/>
        <w:left w:val="none" w:sz="0" w:space="0" w:color="auto"/>
        <w:bottom w:val="none" w:sz="0" w:space="0" w:color="auto"/>
        <w:right w:val="none" w:sz="0" w:space="0" w:color="auto"/>
      </w:divBdr>
    </w:div>
    <w:div w:id="1860389145">
      <w:bodyDiv w:val="1"/>
      <w:marLeft w:val="0"/>
      <w:marRight w:val="0"/>
      <w:marTop w:val="0"/>
      <w:marBottom w:val="0"/>
      <w:divBdr>
        <w:top w:val="none" w:sz="0" w:space="0" w:color="auto"/>
        <w:left w:val="none" w:sz="0" w:space="0" w:color="auto"/>
        <w:bottom w:val="none" w:sz="0" w:space="0" w:color="auto"/>
        <w:right w:val="none" w:sz="0" w:space="0" w:color="auto"/>
      </w:divBdr>
    </w:div>
    <w:div w:id="1860507407">
      <w:bodyDiv w:val="1"/>
      <w:marLeft w:val="0"/>
      <w:marRight w:val="0"/>
      <w:marTop w:val="0"/>
      <w:marBottom w:val="0"/>
      <w:divBdr>
        <w:top w:val="none" w:sz="0" w:space="0" w:color="auto"/>
        <w:left w:val="none" w:sz="0" w:space="0" w:color="auto"/>
        <w:bottom w:val="none" w:sz="0" w:space="0" w:color="auto"/>
        <w:right w:val="none" w:sz="0" w:space="0" w:color="auto"/>
      </w:divBdr>
    </w:div>
    <w:div w:id="1864592054">
      <w:bodyDiv w:val="1"/>
      <w:marLeft w:val="0"/>
      <w:marRight w:val="0"/>
      <w:marTop w:val="0"/>
      <w:marBottom w:val="0"/>
      <w:divBdr>
        <w:top w:val="none" w:sz="0" w:space="0" w:color="auto"/>
        <w:left w:val="none" w:sz="0" w:space="0" w:color="auto"/>
        <w:bottom w:val="none" w:sz="0" w:space="0" w:color="auto"/>
        <w:right w:val="none" w:sz="0" w:space="0" w:color="auto"/>
      </w:divBdr>
    </w:div>
    <w:div w:id="1870534142">
      <w:bodyDiv w:val="1"/>
      <w:marLeft w:val="0"/>
      <w:marRight w:val="0"/>
      <w:marTop w:val="0"/>
      <w:marBottom w:val="0"/>
      <w:divBdr>
        <w:top w:val="none" w:sz="0" w:space="0" w:color="auto"/>
        <w:left w:val="none" w:sz="0" w:space="0" w:color="auto"/>
        <w:bottom w:val="none" w:sz="0" w:space="0" w:color="auto"/>
        <w:right w:val="none" w:sz="0" w:space="0" w:color="auto"/>
      </w:divBdr>
    </w:div>
    <w:div w:id="1871606598">
      <w:bodyDiv w:val="1"/>
      <w:marLeft w:val="0"/>
      <w:marRight w:val="0"/>
      <w:marTop w:val="0"/>
      <w:marBottom w:val="0"/>
      <w:divBdr>
        <w:top w:val="none" w:sz="0" w:space="0" w:color="auto"/>
        <w:left w:val="none" w:sz="0" w:space="0" w:color="auto"/>
        <w:bottom w:val="none" w:sz="0" w:space="0" w:color="auto"/>
        <w:right w:val="none" w:sz="0" w:space="0" w:color="auto"/>
      </w:divBdr>
    </w:div>
    <w:div w:id="1881166743">
      <w:bodyDiv w:val="1"/>
      <w:marLeft w:val="0"/>
      <w:marRight w:val="0"/>
      <w:marTop w:val="0"/>
      <w:marBottom w:val="0"/>
      <w:divBdr>
        <w:top w:val="none" w:sz="0" w:space="0" w:color="auto"/>
        <w:left w:val="none" w:sz="0" w:space="0" w:color="auto"/>
        <w:bottom w:val="none" w:sz="0" w:space="0" w:color="auto"/>
        <w:right w:val="none" w:sz="0" w:space="0" w:color="auto"/>
      </w:divBdr>
    </w:div>
    <w:div w:id="1886016435">
      <w:bodyDiv w:val="1"/>
      <w:marLeft w:val="0"/>
      <w:marRight w:val="0"/>
      <w:marTop w:val="0"/>
      <w:marBottom w:val="0"/>
      <w:divBdr>
        <w:top w:val="none" w:sz="0" w:space="0" w:color="auto"/>
        <w:left w:val="none" w:sz="0" w:space="0" w:color="auto"/>
        <w:bottom w:val="none" w:sz="0" w:space="0" w:color="auto"/>
        <w:right w:val="none" w:sz="0" w:space="0" w:color="auto"/>
      </w:divBdr>
    </w:div>
    <w:div w:id="1892157819">
      <w:bodyDiv w:val="1"/>
      <w:marLeft w:val="0"/>
      <w:marRight w:val="0"/>
      <w:marTop w:val="0"/>
      <w:marBottom w:val="0"/>
      <w:divBdr>
        <w:top w:val="none" w:sz="0" w:space="0" w:color="auto"/>
        <w:left w:val="none" w:sz="0" w:space="0" w:color="auto"/>
        <w:bottom w:val="none" w:sz="0" w:space="0" w:color="auto"/>
        <w:right w:val="none" w:sz="0" w:space="0" w:color="auto"/>
      </w:divBdr>
    </w:div>
    <w:div w:id="1892570723">
      <w:bodyDiv w:val="1"/>
      <w:marLeft w:val="0"/>
      <w:marRight w:val="0"/>
      <w:marTop w:val="0"/>
      <w:marBottom w:val="0"/>
      <w:divBdr>
        <w:top w:val="none" w:sz="0" w:space="0" w:color="auto"/>
        <w:left w:val="none" w:sz="0" w:space="0" w:color="auto"/>
        <w:bottom w:val="none" w:sz="0" w:space="0" w:color="auto"/>
        <w:right w:val="none" w:sz="0" w:space="0" w:color="auto"/>
      </w:divBdr>
    </w:div>
    <w:div w:id="1896308985">
      <w:bodyDiv w:val="1"/>
      <w:marLeft w:val="0"/>
      <w:marRight w:val="0"/>
      <w:marTop w:val="0"/>
      <w:marBottom w:val="0"/>
      <w:divBdr>
        <w:top w:val="none" w:sz="0" w:space="0" w:color="auto"/>
        <w:left w:val="none" w:sz="0" w:space="0" w:color="auto"/>
        <w:bottom w:val="none" w:sz="0" w:space="0" w:color="auto"/>
        <w:right w:val="none" w:sz="0" w:space="0" w:color="auto"/>
      </w:divBdr>
    </w:div>
    <w:div w:id="1897542525">
      <w:bodyDiv w:val="1"/>
      <w:marLeft w:val="0"/>
      <w:marRight w:val="0"/>
      <w:marTop w:val="0"/>
      <w:marBottom w:val="0"/>
      <w:divBdr>
        <w:top w:val="none" w:sz="0" w:space="0" w:color="auto"/>
        <w:left w:val="none" w:sz="0" w:space="0" w:color="auto"/>
        <w:bottom w:val="none" w:sz="0" w:space="0" w:color="auto"/>
        <w:right w:val="none" w:sz="0" w:space="0" w:color="auto"/>
      </w:divBdr>
    </w:div>
    <w:div w:id="1899658369">
      <w:bodyDiv w:val="1"/>
      <w:marLeft w:val="0"/>
      <w:marRight w:val="0"/>
      <w:marTop w:val="0"/>
      <w:marBottom w:val="0"/>
      <w:divBdr>
        <w:top w:val="none" w:sz="0" w:space="0" w:color="auto"/>
        <w:left w:val="none" w:sz="0" w:space="0" w:color="auto"/>
        <w:bottom w:val="none" w:sz="0" w:space="0" w:color="auto"/>
        <w:right w:val="none" w:sz="0" w:space="0" w:color="auto"/>
      </w:divBdr>
    </w:div>
    <w:div w:id="1900087856">
      <w:bodyDiv w:val="1"/>
      <w:marLeft w:val="0"/>
      <w:marRight w:val="0"/>
      <w:marTop w:val="0"/>
      <w:marBottom w:val="0"/>
      <w:divBdr>
        <w:top w:val="none" w:sz="0" w:space="0" w:color="auto"/>
        <w:left w:val="none" w:sz="0" w:space="0" w:color="auto"/>
        <w:bottom w:val="none" w:sz="0" w:space="0" w:color="auto"/>
        <w:right w:val="none" w:sz="0" w:space="0" w:color="auto"/>
      </w:divBdr>
    </w:div>
    <w:div w:id="1902059954">
      <w:bodyDiv w:val="1"/>
      <w:marLeft w:val="0"/>
      <w:marRight w:val="0"/>
      <w:marTop w:val="0"/>
      <w:marBottom w:val="0"/>
      <w:divBdr>
        <w:top w:val="none" w:sz="0" w:space="0" w:color="auto"/>
        <w:left w:val="none" w:sz="0" w:space="0" w:color="auto"/>
        <w:bottom w:val="none" w:sz="0" w:space="0" w:color="auto"/>
        <w:right w:val="none" w:sz="0" w:space="0" w:color="auto"/>
      </w:divBdr>
    </w:div>
    <w:div w:id="1907064153">
      <w:bodyDiv w:val="1"/>
      <w:marLeft w:val="0"/>
      <w:marRight w:val="0"/>
      <w:marTop w:val="0"/>
      <w:marBottom w:val="0"/>
      <w:divBdr>
        <w:top w:val="none" w:sz="0" w:space="0" w:color="auto"/>
        <w:left w:val="none" w:sz="0" w:space="0" w:color="auto"/>
        <w:bottom w:val="none" w:sz="0" w:space="0" w:color="auto"/>
        <w:right w:val="none" w:sz="0" w:space="0" w:color="auto"/>
      </w:divBdr>
    </w:div>
    <w:div w:id="1916619694">
      <w:bodyDiv w:val="1"/>
      <w:marLeft w:val="0"/>
      <w:marRight w:val="0"/>
      <w:marTop w:val="0"/>
      <w:marBottom w:val="0"/>
      <w:divBdr>
        <w:top w:val="none" w:sz="0" w:space="0" w:color="auto"/>
        <w:left w:val="none" w:sz="0" w:space="0" w:color="auto"/>
        <w:bottom w:val="none" w:sz="0" w:space="0" w:color="auto"/>
        <w:right w:val="none" w:sz="0" w:space="0" w:color="auto"/>
      </w:divBdr>
    </w:div>
    <w:div w:id="1919561709">
      <w:bodyDiv w:val="1"/>
      <w:marLeft w:val="0"/>
      <w:marRight w:val="0"/>
      <w:marTop w:val="0"/>
      <w:marBottom w:val="0"/>
      <w:divBdr>
        <w:top w:val="none" w:sz="0" w:space="0" w:color="auto"/>
        <w:left w:val="none" w:sz="0" w:space="0" w:color="auto"/>
        <w:bottom w:val="none" w:sz="0" w:space="0" w:color="auto"/>
        <w:right w:val="none" w:sz="0" w:space="0" w:color="auto"/>
      </w:divBdr>
    </w:div>
    <w:div w:id="1922253912">
      <w:bodyDiv w:val="1"/>
      <w:marLeft w:val="0"/>
      <w:marRight w:val="0"/>
      <w:marTop w:val="0"/>
      <w:marBottom w:val="0"/>
      <w:divBdr>
        <w:top w:val="none" w:sz="0" w:space="0" w:color="auto"/>
        <w:left w:val="none" w:sz="0" w:space="0" w:color="auto"/>
        <w:bottom w:val="none" w:sz="0" w:space="0" w:color="auto"/>
        <w:right w:val="none" w:sz="0" w:space="0" w:color="auto"/>
      </w:divBdr>
    </w:div>
    <w:div w:id="1922791137">
      <w:bodyDiv w:val="1"/>
      <w:marLeft w:val="0"/>
      <w:marRight w:val="0"/>
      <w:marTop w:val="0"/>
      <w:marBottom w:val="0"/>
      <w:divBdr>
        <w:top w:val="none" w:sz="0" w:space="0" w:color="auto"/>
        <w:left w:val="none" w:sz="0" w:space="0" w:color="auto"/>
        <w:bottom w:val="none" w:sz="0" w:space="0" w:color="auto"/>
        <w:right w:val="none" w:sz="0" w:space="0" w:color="auto"/>
      </w:divBdr>
    </w:div>
    <w:div w:id="1936669541">
      <w:bodyDiv w:val="1"/>
      <w:marLeft w:val="0"/>
      <w:marRight w:val="0"/>
      <w:marTop w:val="0"/>
      <w:marBottom w:val="0"/>
      <w:divBdr>
        <w:top w:val="none" w:sz="0" w:space="0" w:color="auto"/>
        <w:left w:val="none" w:sz="0" w:space="0" w:color="auto"/>
        <w:bottom w:val="none" w:sz="0" w:space="0" w:color="auto"/>
        <w:right w:val="none" w:sz="0" w:space="0" w:color="auto"/>
      </w:divBdr>
    </w:div>
    <w:div w:id="1942451073">
      <w:bodyDiv w:val="1"/>
      <w:marLeft w:val="0"/>
      <w:marRight w:val="0"/>
      <w:marTop w:val="0"/>
      <w:marBottom w:val="0"/>
      <w:divBdr>
        <w:top w:val="none" w:sz="0" w:space="0" w:color="auto"/>
        <w:left w:val="none" w:sz="0" w:space="0" w:color="auto"/>
        <w:bottom w:val="none" w:sz="0" w:space="0" w:color="auto"/>
        <w:right w:val="none" w:sz="0" w:space="0" w:color="auto"/>
      </w:divBdr>
    </w:div>
    <w:div w:id="1945844115">
      <w:bodyDiv w:val="1"/>
      <w:marLeft w:val="0"/>
      <w:marRight w:val="0"/>
      <w:marTop w:val="0"/>
      <w:marBottom w:val="0"/>
      <w:divBdr>
        <w:top w:val="none" w:sz="0" w:space="0" w:color="auto"/>
        <w:left w:val="none" w:sz="0" w:space="0" w:color="auto"/>
        <w:bottom w:val="none" w:sz="0" w:space="0" w:color="auto"/>
        <w:right w:val="none" w:sz="0" w:space="0" w:color="auto"/>
      </w:divBdr>
    </w:div>
    <w:div w:id="1948267441">
      <w:bodyDiv w:val="1"/>
      <w:marLeft w:val="0"/>
      <w:marRight w:val="0"/>
      <w:marTop w:val="0"/>
      <w:marBottom w:val="0"/>
      <w:divBdr>
        <w:top w:val="none" w:sz="0" w:space="0" w:color="auto"/>
        <w:left w:val="none" w:sz="0" w:space="0" w:color="auto"/>
        <w:bottom w:val="none" w:sz="0" w:space="0" w:color="auto"/>
        <w:right w:val="none" w:sz="0" w:space="0" w:color="auto"/>
      </w:divBdr>
    </w:div>
    <w:div w:id="1950816535">
      <w:bodyDiv w:val="1"/>
      <w:marLeft w:val="0"/>
      <w:marRight w:val="0"/>
      <w:marTop w:val="0"/>
      <w:marBottom w:val="0"/>
      <w:divBdr>
        <w:top w:val="none" w:sz="0" w:space="0" w:color="auto"/>
        <w:left w:val="none" w:sz="0" w:space="0" w:color="auto"/>
        <w:bottom w:val="none" w:sz="0" w:space="0" w:color="auto"/>
        <w:right w:val="none" w:sz="0" w:space="0" w:color="auto"/>
      </w:divBdr>
    </w:div>
    <w:div w:id="1955401805">
      <w:bodyDiv w:val="1"/>
      <w:marLeft w:val="0"/>
      <w:marRight w:val="0"/>
      <w:marTop w:val="0"/>
      <w:marBottom w:val="0"/>
      <w:divBdr>
        <w:top w:val="none" w:sz="0" w:space="0" w:color="auto"/>
        <w:left w:val="none" w:sz="0" w:space="0" w:color="auto"/>
        <w:bottom w:val="none" w:sz="0" w:space="0" w:color="auto"/>
        <w:right w:val="none" w:sz="0" w:space="0" w:color="auto"/>
      </w:divBdr>
    </w:div>
    <w:div w:id="1959792166">
      <w:bodyDiv w:val="1"/>
      <w:marLeft w:val="0"/>
      <w:marRight w:val="0"/>
      <w:marTop w:val="0"/>
      <w:marBottom w:val="0"/>
      <w:divBdr>
        <w:top w:val="none" w:sz="0" w:space="0" w:color="auto"/>
        <w:left w:val="none" w:sz="0" w:space="0" w:color="auto"/>
        <w:bottom w:val="none" w:sz="0" w:space="0" w:color="auto"/>
        <w:right w:val="none" w:sz="0" w:space="0" w:color="auto"/>
      </w:divBdr>
    </w:div>
    <w:div w:id="1962612810">
      <w:bodyDiv w:val="1"/>
      <w:marLeft w:val="0"/>
      <w:marRight w:val="0"/>
      <w:marTop w:val="0"/>
      <w:marBottom w:val="0"/>
      <w:divBdr>
        <w:top w:val="none" w:sz="0" w:space="0" w:color="auto"/>
        <w:left w:val="none" w:sz="0" w:space="0" w:color="auto"/>
        <w:bottom w:val="none" w:sz="0" w:space="0" w:color="auto"/>
        <w:right w:val="none" w:sz="0" w:space="0" w:color="auto"/>
      </w:divBdr>
    </w:div>
    <w:div w:id="1972855966">
      <w:bodyDiv w:val="1"/>
      <w:marLeft w:val="0"/>
      <w:marRight w:val="0"/>
      <w:marTop w:val="0"/>
      <w:marBottom w:val="0"/>
      <w:divBdr>
        <w:top w:val="none" w:sz="0" w:space="0" w:color="auto"/>
        <w:left w:val="none" w:sz="0" w:space="0" w:color="auto"/>
        <w:bottom w:val="none" w:sz="0" w:space="0" w:color="auto"/>
        <w:right w:val="none" w:sz="0" w:space="0" w:color="auto"/>
      </w:divBdr>
    </w:div>
    <w:div w:id="1977446120">
      <w:bodyDiv w:val="1"/>
      <w:marLeft w:val="0"/>
      <w:marRight w:val="0"/>
      <w:marTop w:val="0"/>
      <w:marBottom w:val="0"/>
      <w:divBdr>
        <w:top w:val="none" w:sz="0" w:space="0" w:color="auto"/>
        <w:left w:val="none" w:sz="0" w:space="0" w:color="auto"/>
        <w:bottom w:val="none" w:sz="0" w:space="0" w:color="auto"/>
        <w:right w:val="none" w:sz="0" w:space="0" w:color="auto"/>
      </w:divBdr>
    </w:div>
    <w:div w:id="1981569367">
      <w:bodyDiv w:val="1"/>
      <w:marLeft w:val="0"/>
      <w:marRight w:val="0"/>
      <w:marTop w:val="0"/>
      <w:marBottom w:val="0"/>
      <w:divBdr>
        <w:top w:val="none" w:sz="0" w:space="0" w:color="auto"/>
        <w:left w:val="none" w:sz="0" w:space="0" w:color="auto"/>
        <w:bottom w:val="none" w:sz="0" w:space="0" w:color="auto"/>
        <w:right w:val="none" w:sz="0" w:space="0" w:color="auto"/>
      </w:divBdr>
    </w:div>
    <w:div w:id="1988314771">
      <w:bodyDiv w:val="1"/>
      <w:marLeft w:val="0"/>
      <w:marRight w:val="0"/>
      <w:marTop w:val="0"/>
      <w:marBottom w:val="0"/>
      <w:divBdr>
        <w:top w:val="none" w:sz="0" w:space="0" w:color="auto"/>
        <w:left w:val="none" w:sz="0" w:space="0" w:color="auto"/>
        <w:bottom w:val="none" w:sz="0" w:space="0" w:color="auto"/>
        <w:right w:val="none" w:sz="0" w:space="0" w:color="auto"/>
      </w:divBdr>
    </w:div>
    <w:div w:id="1988657011">
      <w:bodyDiv w:val="1"/>
      <w:marLeft w:val="0"/>
      <w:marRight w:val="0"/>
      <w:marTop w:val="0"/>
      <w:marBottom w:val="0"/>
      <w:divBdr>
        <w:top w:val="none" w:sz="0" w:space="0" w:color="auto"/>
        <w:left w:val="none" w:sz="0" w:space="0" w:color="auto"/>
        <w:bottom w:val="none" w:sz="0" w:space="0" w:color="auto"/>
        <w:right w:val="none" w:sz="0" w:space="0" w:color="auto"/>
      </w:divBdr>
    </w:div>
    <w:div w:id="1988894249">
      <w:bodyDiv w:val="1"/>
      <w:marLeft w:val="0"/>
      <w:marRight w:val="0"/>
      <w:marTop w:val="0"/>
      <w:marBottom w:val="0"/>
      <w:divBdr>
        <w:top w:val="none" w:sz="0" w:space="0" w:color="auto"/>
        <w:left w:val="none" w:sz="0" w:space="0" w:color="auto"/>
        <w:bottom w:val="none" w:sz="0" w:space="0" w:color="auto"/>
        <w:right w:val="none" w:sz="0" w:space="0" w:color="auto"/>
      </w:divBdr>
    </w:div>
    <w:div w:id="1994140210">
      <w:bodyDiv w:val="1"/>
      <w:marLeft w:val="0"/>
      <w:marRight w:val="0"/>
      <w:marTop w:val="0"/>
      <w:marBottom w:val="0"/>
      <w:divBdr>
        <w:top w:val="none" w:sz="0" w:space="0" w:color="auto"/>
        <w:left w:val="none" w:sz="0" w:space="0" w:color="auto"/>
        <w:bottom w:val="none" w:sz="0" w:space="0" w:color="auto"/>
        <w:right w:val="none" w:sz="0" w:space="0" w:color="auto"/>
      </w:divBdr>
    </w:div>
    <w:div w:id="1995063294">
      <w:bodyDiv w:val="1"/>
      <w:marLeft w:val="0"/>
      <w:marRight w:val="0"/>
      <w:marTop w:val="0"/>
      <w:marBottom w:val="0"/>
      <w:divBdr>
        <w:top w:val="none" w:sz="0" w:space="0" w:color="auto"/>
        <w:left w:val="none" w:sz="0" w:space="0" w:color="auto"/>
        <w:bottom w:val="none" w:sz="0" w:space="0" w:color="auto"/>
        <w:right w:val="none" w:sz="0" w:space="0" w:color="auto"/>
      </w:divBdr>
    </w:div>
    <w:div w:id="1999989771">
      <w:bodyDiv w:val="1"/>
      <w:marLeft w:val="0"/>
      <w:marRight w:val="0"/>
      <w:marTop w:val="0"/>
      <w:marBottom w:val="0"/>
      <w:divBdr>
        <w:top w:val="none" w:sz="0" w:space="0" w:color="auto"/>
        <w:left w:val="none" w:sz="0" w:space="0" w:color="auto"/>
        <w:bottom w:val="none" w:sz="0" w:space="0" w:color="auto"/>
        <w:right w:val="none" w:sz="0" w:space="0" w:color="auto"/>
      </w:divBdr>
    </w:div>
    <w:div w:id="2007629913">
      <w:bodyDiv w:val="1"/>
      <w:marLeft w:val="0"/>
      <w:marRight w:val="0"/>
      <w:marTop w:val="0"/>
      <w:marBottom w:val="0"/>
      <w:divBdr>
        <w:top w:val="none" w:sz="0" w:space="0" w:color="auto"/>
        <w:left w:val="none" w:sz="0" w:space="0" w:color="auto"/>
        <w:bottom w:val="none" w:sz="0" w:space="0" w:color="auto"/>
        <w:right w:val="none" w:sz="0" w:space="0" w:color="auto"/>
      </w:divBdr>
    </w:div>
    <w:div w:id="2010210040">
      <w:bodyDiv w:val="1"/>
      <w:marLeft w:val="0"/>
      <w:marRight w:val="0"/>
      <w:marTop w:val="0"/>
      <w:marBottom w:val="0"/>
      <w:divBdr>
        <w:top w:val="none" w:sz="0" w:space="0" w:color="auto"/>
        <w:left w:val="none" w:sz="0" w:space="0" w:color="auto"/>
        <w:bottom w:val="none" w:sz="0" w:space="0" w:color="auto"/>
        <w:right w:val="none" w:sz="0" w:space="0" w:color="auto"/>
      </w:divBdr>
    </w:div>
    <w:div w:id="2014143543">
      <w:bodyDiv w:val="1"/>
      <w:marLeft w:val="0"/>
      <w:marRight w:val="0"/>
      <w:marTop w:val="0"/>
      <w:marBottom w:val="0"/>
      <w:divBdr>
        <w:top w:val="none" w:sz="0" w:space="0" w:color="auto"/>
        <w:left w:val="none" w:sz="0" w:space="0" w:color="auto"/>
        <w:bottom w:val="none" w:sz="0" w:space="0" w:color="auto"/>
        <w:right w:val="none" w:sz="0" w:space="0" w:color="auto"/>
      </w:divBdr>
    </w:div>
    <w:div w:id="2015068002">
      <w:bodyDiv w:val="1"/>
      <w:marLeft w:val="0"/>
      <w:marRight w:val="0"/>
      <w:marTop w:val="0"/>
      <w:marBottom w:val="0"/>
      <w:divBdr>
        <w:top w:val="none" w:sz="0" w:space="0" w:color="auto"/>
        <w:left w:val="none" w:sz="0" w:space="0" w:color="auto"/>
        <w:bottom w:val="none" w:sz="0" w:space="0" w:color="auto"/>
        <w:right w:val="none" w:sz="0" w:space="0" w:color="auto"/>
      </w:divBdr>
    </w:div>
    <w:div w:id="2015263546">
      <w:bodyDiv w:val="1"/>
      <w:marLeft w:val="0"/>
      <w:marRight w:val="0"/>
      <w:marTop w:val="0"/>
      <w:marBottom w:val="0"/>
      <w:divBdr>
        <w:top w:val="none" w:sz="0" w:space="0" w:color="auto"/>
        <w:left w:val="none" w:sz="0" w:space="0" w:color="auto"/>
        <w:bottom w:val="none" w:sz="0" w:space="0" w:color="auto"/>
        <w:right w:val="none" w:sz="0" w:space="0" w:color="auto"/>
      </w:divBdr>
    </w:div>
    <w:div w:id="2016807785">
      <w:bodyDiv w:val="1"/>
      <w:marLeft w:val="0"/>
      <w:marRight w:val="0"/>
      <w:marTop w:val="0"/>
      <w:marBottom w:val="0"/>
      <w:divBdr>
        <w:top w:val="none" w:sz="0" w:space="0" w:color="auto"/>
        <w:left w:val="none" w:sz="0" w:space="0" w:color="auto"/>
        <w:bottom w:val="none" w:sz="0" w:space="0" w:color="auto"/>
        <w:right w:val="none" w:sz="0" w:space="0" w:color="auto"/>
      </w:divBdr>
    </w:div>
    <w:div w:id="2022852448">
      <w:bodyDiv w:val="1"/>
      <w:marLeft w:val="0"/>
      <w:marRight w:val="0"/>
      <w:marTop w:val="0"/>
      <w:marBottom w:val="0"/>
      <w:divBdr>
        <w:top w:val="none" w:sz="0" w:space="0" w:color="auto"/>
        <w:left w:val="none" w:sz="0" w:space="0" w:color="auto"/>
        <w:bottom w:val="none" w:sz="0" w:space="0" w:color="auto"/>
        <w:right w:val="none" w:sz="0" w:space="0" w:color="auto"/>
      </w:divBdr>
    </w:div>
    <w:div w:id="2039424172">
      <w:bodyDiv w:val="1"/>
      <w:marLeft w:val="0"/>
      <w:marRight w:val="0"/>
      <w:marTop w:val="0"/>
      <w:marBottom w:val="0"/>
      <w:divBdr>
        <w:top w:val="none" w:sz="0" w:space="0" w:color="auto"/>
        <w:left w:val="none" w:sz="0" w:space="0" w:color="auto"/>
        <w:bottom w:val="none" w:sz="0" w:space="0" w:color="auto"/>
        <w:right w:val="none" w:sz="0" w:space="0" w:color="auto"/>
      </w:divBdr>
    </w:div>
    <w:div w:id="2041660180">
      <w:bodyDiv w:val="1"/>
      <w:marLeft w:val="0"/>
      <w:marRight w:val="0"/>
      <w:marTop w:val="0"/>
      <w:marBottom w:val="0"/>
      <w:divBdr>
        <w:top w:val="none" w:sz="0" w:space="0" w:color="auto"/>
        <w:left w:val="none" w:sz="0" w:space="0" w:color="auto"/>
        <w:bottom w:val="none" w:sz="0" w:space="0" w:color="auto"/>
        <w:right w:val="none" w:sz="0" w:space="0" w:color="auto"/>
      </w:divBdr>
    </w:div>
    <w:div w:id="2046440963">
      <w:bodyDiv w:val="1"/>
      <w:marLeft w:val="0"/>
      <w:marRight w:val="0"/>
      <w:marTop w:val="0"/>
      <w:marBottom w:val="0"/>
      <w:divBdr>
        <w:top w:val="none" w:sz="0" w:space="0" w:color="auto"/>
        <w:left w:val="none" w:sz="0" w:space="0" w:color="auto"/>
        <w:bottom w:val="none" w:sz="0" w:space="0" w:color="auto"/>
        <w:right w:val="none" w:sz="0" w:space="0" w:color="auto"/>
      </w:divBdr>
    </w:div>
    <w:div w:id="2048219463">
      <w:bodyDiv w:val="1"/>
      <w:marLeft w:val="0"/>
      <w:marRight w:val="0"/>
      <w:marTop w:val="0"/>
      <w:marBottom w:val="0"/>
      <w:divBdr>
        <w:top w:val="none" w:sz="0" w:space="0" w:color="auto"/>
        <w:left w:val="none" w:sz="0" w:space="0" w:color="auto"/>
        <w:bottom w:val="none" w:sz="0" w:space="0" w:color="auto"/>
        <w:right w:val="none" w:sz="0" w:space="0" w:color="auto"/>
      </w:divBdr>
    </w:div>
    <w:div w:id="2049836327">
      <w:bodyDiv w:val="1"/>
      <w:marLeft w:val="0"/>
      <w:marRight w:val="0"/>
      <w:marTop w:val="0"/>
      <w:marBottom w:val="0"/>
      <w:divBdr>
        <w:top w:val="none" w:sz="0" w:space="0" w:color="auto"/>
        <w:left w:val="none" w:sz="0" w:space="0" w:color="auto"/>
        <w:bottom w:val="none" w:sz="0" w:space="0" w:color="auto"/>
        <w:right w:val="none" w:sz="0" w:space="0" w:color="auto"/>
      </w:divBdr>
    </w:div>
    <w:div w:id="2054188558">
      <w:bodyDiv w:val="1"/>
      <w:marLeft w:val="0"/>
      <w:marRight w:val="0"/>
      <w:marTop w:val="0"/>
      <w:marBottom w:val="0"/>
      <w:divBdr>
        <w:top w:val="none" w:sz="0" w:space="0" w:color="auto"/>
        <w:left w:val="none" w:sz="0" w:space="0" w:color="auto"/>
        <w:bottom w:val="none" w:sz="0" w:space="0" w:color="auto"/>
        <w:right w:val="none" w:sz="0" w:space="0" w:color="auto"/>
      </w:divBdr>
    </w:div>
    <w:div w:id="2057242193">
      <w:bodyDiv w:val="1"/>
      <w:marLeft w:val="0"/>
      <w:marRight w:val="0"/>
      <w:marTop w:val="0"/>
      <w:marBottom w:val="0"/>
      <w:divBdr>
        <w:top w:val="none" w:sz="0" w:space="0" w:color="auto"/>
        <w:left w:val="none" w:sz="0" w:space="0" w:color="auto"/>
        <w:bottom w:val="none" w:sz="0" w:space="0" w:color="auto"/>
        <w:right w:val="none" w:sz="0" w:space="0" w:color="auto"/>
      </w:divBdr>
    </w:div>
    <w:div w:id="2062364403">
      <w:bodyDiv w:val="1"/>
      <w:marLeft w:val="0"/>
      <w:marRight w:val="0"/>
      <w:marTop w:val="0"/>
      <w:marBottom w:val="0"/>
      <w:divBdr>
        <w:top w:val="none" w:sz="0" w:space="0" w:color="auto"/>
        <w:left w:val="none" w:sz="0" w:space="0" w:color="auto"/>
        <w:bottom w:val="none" w:sz="0" w:space="0" w:color="auto"/>
        <w:right w:val="none" w:sz="0" w:space="0" w:color="auto"/>
      </w:divBdr>
    </w:div>
    <w:div w:id="2075737312">
      <w:bodyDiv w:val="1"/>
      <w:marLeft w:val="0"/>
      <w:marRight w:val="0"/>
      <w:marTop w:val="0"/>
      <w:marBottom w:val="0"/>
      <w:divBdr>
        <w:top w:val="none" w:sz="0" w:space="0" w:color="auto"/>
        <w:left w:val="none" w:sz="0" w:space="0" w:color="auto"/>
        <w:bottom w:val="none" w:sz="0" w:space="0" w:color="auto"/>
        <w:right w:val="none" w:sz="0" w:space="0" w:color="auto"/>
      </w:divBdr>
    </w:div>
    <w:div w:id="2087990795">
      <w:bodyDiv w:val="1"/>
      <w:marLeft w:val="0"/>
      <w:marRight w:val="0"/>
      <w:marTop w:val="0"/>
      <w:marBottom w:val="0"/>
      <w:divBdr>
        <w:top w:val="none" w:sz="0" w:space="0" w:color="auto"/>
        <w:left w:val="none" w:sz="0" w:space="0" w:color="auto"/>
        <w:bottom w:val="none" w:sz="0" w:space="0" w:color="auto"/>
        <w:right w:val="none" w:sz="0" w:space="0" w:color="auto"/>
      </w:divBdr>
    </w:div>
    <w:div w:id="2089690840">
      <w:bodyDiv w:val="1"/>
      <w:marLeft w:val="0"/>
      <w:marRight w:val="0"/>
      <w:marTop w:val="0"/>
      <w:marBottom w:val="0"/>
      <w:divBdr>
        <w:top w:val="none" w:sz="0" w:space="0" w:color="auto"/>
        <w:left w:val="none" w:sz="0" w:space="0" w:color="auto"/>
        <w:bottom w:val="none" w:sz="0" w:space="0" w:color="auto"/>
        <w:right w:val="none" w:sz="0" w:space="0" w:color="auto"/>
      </w:divBdr>
    </w:div>
    <w:div w:id="2096128003">
      <w:bodyDiv w:val="1"/>
      <w:marLeft w:val="0"/>
      <w:marRight w:val="0"/>
      <w:marTop w:val="0"/>
      <w:marBottom w:val="0"/>
      <w:divBdr>
        <w:top w:val="none" w:sz="0" w:space="0" w:color="auto"/>
        <w:left w:val="none" w:sz="0" w:space="0" w:color="auto"/>
        <w:bottom w:val="none" w:sz="0" w:space="0" w:color="auto"/>
        <w:right w:val="none" w:sz="0" w:space="0" w:color="auto"/>
      </w:divBdr>
    </w:div>
    <w:div w:id="2101947268">
      <w:bodyDiv w:val="1"/>
      <w:marLeft w:val="0"/>
      <w:marRight w:val="0"/>
      <w:marTop w:val="0"/>
      <w:marBottom w:val="0"/>
      <w:divBdr>
        <w:top w:val="none" w:sz="0" w:space="0" w:color="auto"/>
        <w:left w:val="none" w:sz="0" w:space="0" w:color="auto"/>
        <w:bottom w:val="none" w:sz="0" w:space="0" w:color="auto"/>
        <w:right w:val="none" w:sz="0" w:space="0" w:color="auto"/>
      </w:divBdr>
    </w:div>
    <w:div w:id="2103913432">
      <w:bodyDiv w:val="1"/>
      <w:marLeft w:val="0"/>
      <w:marRight w:val="0"/>
      <w:marTop w:val="0"/>
      <w:marBottom w:val="0"/>
      <w:divBdr>
        <w:top w:val="none" w:sz="0" w:space="0" w:color="auto"/>
        <w:left w:val="none" w:sz="0" w:space="0" w:color="auto"/>
        <w:bottom w:val="none" w:sz="0" w:space="0" w:color="auto"/>
        <w:right w:val="none" w:sz="0" w:space="0" w:color="auto"/>
      </w:divBdr>
    </w:div>
    <w:div w:id="2105833513">
      <w:bodyDiv w:val="1"/>
      <w:marLeft w:val="0"/>
      <w:marRight w:val="0"/>
      <w:marTop w:val="0"/>
      <w:marBottom w:val="0"/>
      <w:divBdr>
        <w:top w:val="none" w:sz="0" w:space="0" w:color="auto"/>
        <w:left w:val="none" w:sz="0" w:space="0" w:color="auto"/>
        <w:bottom w:val="none" w:sz="0" w:space="0" w:color="auto"/>
        <w:right w:val="none" w:sz="0" w:space="0" w:color="auto"/>
      </w:divBdr>
    </w:div>
    <w:div w:id="2107916350">
      <w:bodyDiv w:val="1"/>
      <w:marLeft w:val="0"/>
      <w:marRight w:val="0"/>
      <w:marTop w:val="0"/>
      <w:marBottom w:val="0"/>
      <w:divBdr>
        <w:top w:val="none" w:sz="0" w:space="0" w:color="auto"/>
        <w:left w:val="none" w:sz="0" w:space="0" w:color="auto"/>
        <w:bottom w:val="none" w:sz="0" w:space="0" w:color="auto"/>
        <w:right w:val="none" w:sz="0" w:space="0" w:color="auto"/>
      </w:divBdr>
    </w:div>
    <w:div w:id="2110271439">
      <w:bodyDiv w:val="1"/>
      <w:marLeft w:val="0"/>
      <w:marRight w:val="0"/>
      <w:marTop w:val="0"/>
      <w:marBottom w:val="0"/>
      <w:divBdr>
        <w:top w:val="none" w:sz="0" w:space="0" w:color="auto"/>
        <w:left w:val="none" w:sz="0" w:space="0" w:color="auto"/>
        <w:bottom w:val="none" w:sz="0" w:space="0" w:color="auto"/>
        <w:right w:val="none" w:sz="0" w:space="0" w:color="auto"/>
      </w:divBdr>
    </w:div>
    <w:div w:id="2110461445">
      <w:bodyDiv w:val="1"/>
      <w:marLeft w:val="0"/>
      <w:marRight w:val="0"/>
      <w:marTop w:val="0"/>
      <w:marBottom w:val="0"/>
      <w:divBdr>
        <w:top w:val="none" w:sz="0" w:space="0" w:color="auto"/>
        <w:left w:val="none" w:sz="0" w:space="0" w:color="auto"/>
        <w:bottom w:val="none" w:sz="0" w:space="0" w:color="auto"/>
        <w:right w:val="none" w:sz="0" w:space="0" w:color="auto"/>
      </w:divBdr>
    </w:div>
    <w:div w:id="2123524263">
      <w:bodyDiv w:val="1"/>
      <w:marLeft w:val="0"/>
      <w:marRight w:val="0"/>
      <w:marTop w:val="0"/>
      <w:marBottom w:val="0"/>
      <w:divBdr>
        <w:top w:val="none" w:sz="0" w:space="0" w:color="auto"/>
        <w:left w:val="none" w:sz="0" w:space="0" w:color="auto"/>
        <w:bottom w:val="none" w:sz="0" w:space="0" w:color="auto"/>
        <w:right w:val="none" w:sz="0" w:space="0" w:color="auto"/>
      </w:divBdr>
    </w:div>
    <w:div w:id="2132699951">
      <w:bodyDiv w:val="1"/>
      <w:marLeft w:val="0"/>
      <w:marRight w:val="0"/>
      <w:marTop w:val="0"/>
      <w:marBottom w:val="0"/>
      <w:divBdr>
        <w:top w:val="none" w:sz="0" w:space="0" w:color="auto"/>
        <w:left w:val="none" w:sz="0" w:space="0" w:color="auto"/>
        <w:bottom w:val="none" w:sz="0" w:space="0" w:color="auto"/>
        <w:right w:val="none" w:sz="0" w:space="0" w:color="auto"/>
      </w:divBdr>
    </w:div>
    <w:div w:id="2136635092">
      <w:bodyDiv w:val="1"/>
      <w:marLeft w:val="0"/>
      <w:marRight w:val="0"/>
      <w:marTop w:val="0"/>
      <w:marBottom w:val="0"/>
      <w:divBdr>
        <w:top w:val="none" w:sz="0" w:space="0" w:color="auto"/>
        <w:left w:val="none" w:sz="0" w:space="0" w:color="auto"/>
        <w:bottom w:val="none" w:sz="0" w:space="0" w:color="auto"/>
        <w:right w:val="none" w:sz="0" w:space="0" w:color="auto"/>
      </w:divBdr>
    </w:div>
    <w:div w:id="2138790310">
      <w:bodyDiv w:val="1"/>
      <w:marLeft w:val="0"/>
      <w:marRight w:val="0"/>
      <w:marTop w:val="0"/>
      <w:marBottom w:val="0"/>
      <w:divBdr>
        <w:top w:val="none" w:sz="0" w:space="0" w:color="auto"/>
        <w:left w:val="none" w:sz="0" w:space="0" w:color="auto"/>
        <w:bottom w:val="none" w:sz="0" w:space="0" w:color="auto"/>
        <w:right w:val="none" w:sz="0" w:space="0" w:color="auto"/>
      </w:divBdr>
    </w:div>
    <w:div w:id="213949286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header" Target="header1.xml"/><Relationship Id="rId26" Type="http://schemas.openxmlformats.org/officeDocument/2006/relationships/image" Target="media/image11.png"/><Relationship Id="rId21" Type="http://schemas.openxmlformats.org/officeDocument/2006/relationships/image" Target="media/image6.png"/><Relationship Id="rId34" Type="http://schemas.openxmlformats.org/officeDocument/2006/relationships/image" Target="media/image19.png"/><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6.xml"/><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5"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footer" Target="footer1.xml"/><Relationship Id="rId31" Type="http://schemas.openxmlformats.org/officeDocument/2006/relationships/image" Target="media/image16.png"/><Relationship Id="rId44"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5.xml"/><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m135515\AppData\Roaming\Microsoft\Templates\Report%20(Equity%20theme).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m135515\AppData\Roaming\Microsoft\Excel\Access%20to%20Training%20and%20Development%20Opportunities%20DRAFT%20(version%201).xlsb"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amanda_glanville_wales_nhs_uk/Documents/College/Level%207%20CIPD/IBI%20Project/Access%20to%20Training%20and%20Development%20Opportunities%20NEW.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nhswales365-my.sharepoint.com/personal/amanda_glanville_wales_nhs_uk/Documents/College/Level%207%20CIPD/IBI%20Project/Thematic%20Analysis.xlsb"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amanda_glanville_wales_nhs_uk/Documents/College/Level%207%20CIPD/IBI%20Project/Access%20to%20Training%20and%20Development%20Opportunities%20NEW.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https://nhswales365-my.sharepoint.com/personal/amanda_glanville_wales_nhs_uk/Documents/College/Level%207%20CIPD/IBI%20Project/Access%20to%20Training%20and%20Development%20Opportunities%20NEW.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Study Leave 2020/2021 &amp; 2021/2022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41697359596611938"/>
          <c:y val="0.19392533400243686"/>
          <c:w val="0.52516621542181041"/>
          <c:h val="0.71265059603289937"/>
        </c:manualLayout>
      </c:layout>
      <c:barChart>
        <c:barDir val="bar"/>
        <c:grouping val="stacked"/>
        <c:varyColors val="0"/>
        <c:ser>
          <c:idx val="0"/>
          <c:order val="0"/>
          <c:tx>
            <c:strRef>
              <c:f>Sheet4!$B$1</c:f>
              <c:strCache>
                <c:ptCount val="1"/>
                <c:pt idx="0">
                  <c:v>20/21</c:v>
                </c:pt>
              </c:strCache>
            </c:strRef>
          </c:tx>
          <c:spPr>
            <a:solidFill>
              <a:srgbClr val="0070C0"/>
            </a:solidFill>
            <a:ln>
              <a:noFill/>
            </a:ln>
            <a:effectLst/>
          </c:spPr>
          <c:invertIfNegative val="0"/>
          <c:cat>
            <c:strRef>
              <c:f>Sheet4!$A$2:$A$14</c:f>
              <c:strCache>
                <c:ptCount val="13"/>
                <c:pt idx="0">
                  <c:v>Transformation Directorate</c:v>
                </c:pt>
                <c:pt idx="1">
                  <c:v>Finance</c:v>
                </c:pt>
                <c:pt idx="2">
                  <c:v>Partnerships &amp; Corporate Services</c:v>
                </c:pt>
                <c:pt idx="3">
                  <c:v>Planning, Performance &amp; Commissioning</c:v>
                </c:pt>
                <c:pt idx="4">
                  <c:v>Governance</c:v>
                </c:pt>
                <c:pt idx="5">
                  <c:v>Workforce &amp; OD</c:v>
                </c:pt>
                <c:pt idx="6">
                  <c:v>Operations</c:v>
                </c:pt>
                <c:pt idx="7">
                  <c:v>Scheduled Care</c:v>
                </c:pt>
                <c:pt idx="8">
                  <c:v>Medical Directorate</c:v>
                </c:pt>
                <c:pt idx="9">
                  <c:v>Public Health</c:v>
                </c:pt>
                <c:pt idx="10">
                  <c:v>Nursing, Quality &amp; Patient Experience</c:v>
                </c:pt>
                <c:pt idx="11">
                  <c:v>Primary, Community and Long-Term Care</c:v>
                </c:pt>
                <c:pt idx="12">
                  <c:v>Therapies &amp; Health Science</c:v>
                </c:pt>
              </c:strCache>
            </c:strRef>
          </c:cat>
          <c:val>
            <c:numRef>
              <c:f>Sheet4!$B$2:$B$14</c:f>
              <c:numCache>
                <c:formatCode>General</c:formatCode>
                <c:ptCount val="13"/>
                <c:pt idx="0">
                  <c:v>0</c:v>
                </c:pt>
                <c:pt idx="1">
                  <c:v>0</c:v>
                </c:pt>
                <c:pt idx="2" formatCode="#,##0">
                  <c:v>1990</c:v>
                </c:pt>
                <c:pt idx="3">
                  <c:v>0</c:v>
                </c:pt>
                <c:pt idx="4" formatCode="#,##0">
                  <c:v>1500</c:v>
                </c:pt>
                <c:pt idx="5" formatCode="#,##0">
                  <c:v>2355</c:v>
                </c:pt>
                <c:pt idx="6">
                  <c:v>235</c:v>
                </c:pt>
                <c:pt idx="7" formatCode="#,##0">
                  <c:v>8895</c:v>
                </c:pt>
                <c:pt idx="8" formatCode="#,##0">
                  <c:v>22607</c:v>
                </c:pt>
                <c:pt idx="9" formatCode="#,##0">
                  <c:v>31088</c:v>
                </c:pt>
                <c:pt idx="10" formatCode="#,##0">
                  <c:v>27773</c:v>
                </c:pt>
                <c:pt idx="11" formatCode="#,##0">
                  <c:v>45971</c:v>
                </c:pt>
                <c:pt idx="12" formatCode="#,##0">
                  <c:v>26803</c:v>
                </c:pt>
              </c:numCache>
            </c:numRef>
          </c:val>
          <c:extLst>
            <c:ext xmlns:c16="http://schemas.microsoft.com/office/drawing/2014/chart" uri="{C3380CC4-5D6E-409C-BE32-E72D297353CC}">
              <c16:uniqueId val="{00000000-166B-4A35-996D-F41A658FAEC2}"/>
            </c:ext>
          </c:extLst>
        </c:ser>
        <c:ser>
          <c:idx val="1"/>
          <c:order val="1"/>
          <c:tx>
            <c:strRef>
              <c:f>Sheet4!$C$1</c:f>
              <c:strCache>
                <c:ptCount val="1"/>
                <c:pt idx="0">
                  <c:v>201/22</c:v>
                </c:pt>
              </c:strCache>
            </c:strRef>
          </c:tx>
          <c:spPr>
            <a:solidFill>
              <a:schemeClr val="tx2">
                <a:lumMod val="50000"/>
                <a:lumOff val="50000"/>
              </a:schemeClr>
            </a:solidFill>
            <a:ln>
              <a:noFill/>
            </a:ln>
            <a:effectLst/>
          </c:spPr>
          <c:invertIfNegative val="0"/>
          <c:cat>
            <c:strRef>
              <c:f>Sheet4!$A$2:$A$14</c:f>
              <c:strCache>
                <c:ptCount val="13"/>
                <c:pt idx="0">
                  <c:v>Transformation Directorate</c:v>
                </c:pt>
                <c:pt idx="1">
                  <c:v>Finance</c:v>
                </c:pt>
                <c:pt idx="2">
                  <c:v>Partnerships &amp; Corporate Services</c:v>
                </c:pt>
                <c:pt idx="3">
                  <c:v>Planning, Performance &amp; Commissioning</c:v>
                </c:pt>
                <c:pt idx="4">
                  <c:v>Governance</c:v>
                </c:pt>
                <c:pt idx="5">
                  <c:v>Workforce &amp; OD</c:v>
                </c:pt>
                <c:pt idx="6">
                  <c:v>Operations</c:v>
                </c:pt>
                <c:pt idx="7">
                  <c:v>Scheduled Care</c:v>
                </c:pt>
                <c:pt idx="8">
                  <c:v>Medical Directorate</c:v>
                </c:pt>
                <c:pt idx="9">
                  <c:v>Public Health</c:v>
                </c:pt>
                <c:pt idx="10">
                  <c:v>Nursing, Quality &amp; Patient Experience</c:v>
                </c:pt>
                <c:pt idx="11">
                  <c:v>Primary, Community and Long-Term Care</c:v>
                </c:pt>
                <c:pt idx="12">
                  <c:v>Therapies &amp; Health Science</c:v>
                </c:pt>
              </c:strCache>
            </c:strRef>
          </c:cat>
          <c:val>
            <c:numRef>
              <c:f>Sheet4!$C$2:$C$14</c:f>
              <c:numCache>
                <c:formatCode>#,##0</c:formatCode>
                <c:ptCount val="13"/>
                <c:pt idx="0">
                  <c:v>0</c:v>
                </c:pt>
                <c:pt idx="1">
                  <c:v>1560</c:v>
                </c:pt>
                <c:pt idx="2">
                  <c:v>0</c:v>
                </c:pt>
                <c:pt idx="3">
                  <c:v>2525</c:v>
                </c:pt>
                <c:pt idx="4">
                  <c:v>2095</c:v>
                </c:pt>
                <c:pt idx="5">
                  <c:v>3862.66</c:v>
                </c:pt>
                <c:pt idx="6">
                  <c:v>11465</c:v>
                </c:pt>
                <c:pt idx="7">
                  <c:v>11105.14</c:v>
                </c:pt>
                <c:pt idx="8">
                  <c:v>12923.46</c:v>
                </c:pt>
                <c:pt idx="9">
                  <c:v>6440</c:v>
                </c:pt>
                <c:pt idx="10">
                  <c:v>21969.200000000001</c:v>
                </c:pt>
                <c:pt idx="11">
                  <c:v>10721</c:v>
                </c:pt>
                <c:pt idx="12">
                  <c:v>31668.52</c:v>
                </c:pt>
              </c:numCache>
            </c:numRef>
          </c:val>
          <c:extLst>
            <c:ext xmlns:c16="http://schemas.microsoft.com/office/drawing/2014/chart" uri="{C3380CC4-5D6E-409C-BE32-E72D297353CC}">
              <c16:uniqueId val="{00000001-166B-4A35-996D-F41A658FAEC2}"/>
            </c:ext>
          </c:extLst>
        </c:ser>
        <c:dLbls>
          <c:showLegendKey val="0"/>
          <c:showVal val="0"/>
          <c:showCatName val="0"/>
          <c:showSerName val="0"/>
          <c:showPercent val="0"/>
          <c:showBubbleSize val="0"/>
        </c:dLbls>
        <c:gapWidth val="150"/>
        <c:overlap val="100"/>
        <c:axId val="1426967487"/>
        <c:axId val="1426965407"/>
      </c:barChart>
      <c:catAx>
        <c:axId val="1426967487"/>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Directorate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965407"/>
        <c:crosses val="autoZero"/>
        <c:auto val="1"/>
        <c:lblAlgn val="ctr"/>
        <c:lblOffset val="100"/>
        <c:noMultiLvlLbl val="0"/>
      </c:catAx>
      <c:valAx>
        <c:axId val="142696540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p>
            </c:rich>
          </c:tx>
          <c:layout>
            <c:manualLayout>
              <c:xMode val="edge"/>
              <c:yMode val="edge"/>
              <c:x val="0.72838951124800255"/>
              <c:y val="0.90008101539292462"/>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26967487"/>
        <c:crosses val="autoZero"/>
        <c:crossBetween val="between"/>
      </c:valAx>
      <c:spPr>
        <a:noFill/>
        <a:ln>
          <a:noFill/>
        </a:ln>
        <a:effectLst/>
      </c:spPr>
    </c:plotArea>
    <c:legend>
      <c:legendPos val="b"/>
      <c:layout>
        <c:manualLayout>
          <c:xMode val="edge"/>
          <c:yMode val="edge"/>
          <c:x val="1.4721345951629864E-2"/>
          <c:y val="0.91715269259684251"/>
          <c:w val="0.19929026221879989"/>
          <c:h val="4.666644242613866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Study Leave Approval Rate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3618772543935691"/>
          <c:y val="0.10674157303370786"/>
          <c:w val="0.60127727414523113"/>
          <c:h val="0.80180506339723501"/>
        </c:manualLayout>
      </c:layout>
      <c:barChart>
        <c:barDir val="bar"/>
        <c:grouping val="clustered"/>
        <c:varyColors val="0"/>
        <c:ser>
          <c:idx val="0"/>
          <c:order val="0"/>
          <c:tx>
            <c:strRef>
              <c:f>Sheet7!$B$43</c:f>
              <c:strCache>
                <c:ptCount val="1"/>
                <c:pt idx="0">
                  <c:v>20/21 Approval Rate %</c:v>
                </c:pt>
              </c:strCache>
            </c:strRef>
          </c:tx>
          <c:spPr>
            <a:solidFill>
              <a:srgbClr val="0070C0"/>
            </a:solidFill>
            <a:ln>
              <a:noFill/>
            </a:ln>
            <a:effectLst/>
          </c:spPr>
          <c:invertIfNegative val="0"/>
          <c:cat>
            <c:strRef>
              <c:f>Sheet7!$A$44:$A$58</c:f>
              <c:strCache>
                <c:ptCount val="15"/>
                <c:pt idx="1">
                  <c:v>Finance</c:v>
                </c:pt>
                <c:pt idx="2">
                  <c:v>Governance</c:v>
                </c:pt>
                <c:pt idx="3">
                  <c:v>Medical Directorate</c:v>
                </c:pt>
                <c:pt idx="4">
                  <c:v>Mental Health &amp; Learning Disabilities</c:v>
                </c:pt>
                <c:pt idx="5">
                  <c:v>Nursing, Quality &amp; Patient Experience</c:v>
                </c:pt>
                <c:pt idx="6">
                  <c:v>Operations</c:v>
                </c:pt>
                <c:pt idx="7">
                  <c:v>Partnerships &amp; Corporate Services</c:v>
                </c:pt>
                <c:pt idx="8">
                  <c:v>Planning, Performance &amp; Commissioning</c:v>
                </c:pt>
                <c:pt idx="9">
                  <c:v>Primary, Community and Long-Term Care</c:v>
                </c:pt>
                <c:pt idx="10">
                  <c:v>Public Health</c:v>
                </c:pt>
                <c:pt idx="11">
                  <c:v>Scheduled Care</c:v>
                </c:pt>
                <c:pt idx="12">
                  <c:v>Therapies &amp; Health Science</c:v>
                </c:pt>
                <c:pt idx="13">
                  <c:v>Transformation Directorate</c:v>
                </c:pt>
                <c:pt idx="14">
                  <c:v>Workforce &amp; OD</c:v>
                </c:pt>
              </c:strCache>
            </c:strRef>
          </c:cat>
          <c:val>
            <c:numRef>
              <c:f>Sheet7!$B$44:$B$58</c:f>
              <c:numCache>
                <c:formatCode>General</c:formatCode>
                <c:ptCount val="15"/>
                <c:pt idx="1">
                  <c:v>0</c:v>
                </c:pt>
                <c:pt idx="2">
                  <c:v>100</c:v>
                </c:pt>
                <c:pt idx="3">
                  <c:v>79</c:v>
                </c:pt>
                <c:pt idx="4">
                  <c:v>84</c:v>
                </c:pt>
                <c:pt idx="5">
                  <c:v>79</c:v>
                </c:pt>
                <c:pt idx="6">
                  <c:v>100</c:v>
                </c:pt>
                <c:pt idx="7">
                  <c:v>100</c:v>
                </c:pt>
                <c:pt idx="8">
                  <c:v>100</c:v>
                </c:pt>
                <c:pt idx="9">
                  <c:v>71</c:v>
                </c:pt>
                <c:pt idx="10">
                  <c:v>67</c:v>
                </c:pt>
                <c:pt idx="11">
                  <c:v>89</c:v>
                </c:pt>
                <c:pt idx="12">
                  <c:v>91</c:v>
                </c:pt>
                <c:pt idx="13">
                  <c:v>100</c:v>
                </c:pt>
                <c:pt idx="14">
                  <c:v>100</c:v>
                </c:pt>
              </c:numCache>
            </c:numRef>
          </c:val>
          <c:extLst>
            <c:ext xmlns:c16="http://schemas.microsoft.com/office/drawing/2014/chart" uri="{C3380CC4-5D6E-409C-BE32-E72D297353CC}">
              <c16:uniqueId val="{00000000-D2CA-4FA6-B7F4-111E9879A084}"/>
            </c:ext>
          </c:extLst>
        </c:ser>
        <c:ser>
          <c:idx val="1"/>
          <c:order val="1"/>
          <c:tx>
            <c:strRef>
              <c:f>Sheet7!$C$43</c:f>
              <c:strCache>
                <c:ptCount val="1"/>
                <c:pt idx="0">
                  <c:v>21/22 Approval Rate %</c:v>
                </c:pt>
              </c:strCache>
            </c:strRef>
          </c:tx>
          <c:spPr>
            <a:solidFill>
              <a:schemeClr val="accent2"/>
            </a:solidFill>
            <a:ln>
              <a:noFill/>
            </a:ln>
            <a:effectLst/>
          </c:spPr>
          <c:invertIfNegative val="0"/>
          <c:cat>
            <c:strRef>
              <c:f>Sheet7!$A$44:$A$58</c:f>
              <c:strCache>
                <c:ptCount val="15"/>
                <c:pt idx="1">
                  <c:v>Finance</c:v>
                </c:pt>
                <c:pt idx="2">
                  <c:v>Governance</c:v>
                </c:pt>
                <c:pt idx="3">
                  <c:v>Medical Directorate</c:v>
                </c:pt>
                <c:pt idx="4">
                  <c:v>Mental Health &amp; Learning Disabilities</c:v>
                </c:pt>
                <c:pt idx="5">
                  <c:v>Nursing, Quality &amp; Patient Experience</c:v>
                </c:pt>
                <c:pt idx="6">
                  <c:v>Operations</c:v>
                </c:pt>
                <c:pt idx="7">
                  <c:v>Partnerships &amp; Corporate Services</c:v>
                </c:pt>
                <c:pt idx="8">
                  <c:v>Planning, Performance &amp; Commissioning</c:v>
                </c:pt>
                <c:pt idx="9">
                  <c:v>Primary, Community and Long-Term Care</c:v>
                </c:pt>
                <c:pt idx="10">
                  <c:v>Public Health</c:v>
                </c:pt>
                <c:pt idx="11">
                  <c:v>Scheduled Care</c:v>
                </c:pt>
                <c:pt idx="12">
                  <c:v>Therapies &amp; Health Science</c:v>
                </c:pt>
                <c:pt idx="13">
                  <c:v>Transformation Directorate</c:v>
                </c:pt>
                <c:pt idx="14">
                  <c:v>Workforce &amp; OD</c:v>
                </c:pt>
              </c:strCache>
            </c:strRef>
          </c:cat>
          <c:val>
            <c:numRef>
              <c:f>Sheet7!$C$44:$C$58</c:f>
              <c:numCache>
                <c:formatCode>General</c:formatCode>
                <c:ptCount val="15"/>
                <c:pt idx="1">
                  <c:v>75</c:v>
                </c:pt>
                <c:pt idx="2">
                  <c:v>100</c:v>
                </c:pt>
                <c:pt idx="3">
                  <c:v>77</c:v>
                </c:pt>
                <c:pt idx="4">
                  <c:v>74</c:v>
                </c:pt>
                <c:pt idx="5">
                  <c:v>65</c:v>
                </c:pt>
                <c:pt idx="6">
                  <c:v>53</c:v>
                </c:pt>
                <c:pt idx="7">
                  <c:v>100</c:v>
                </c:pt>
                <c:pt idx="8">
                  <c:v>67</c:v>
                </c:pt>
                <c:pt idx="9">
                  <c:v>67</c:v>
                </c:pt>
                <c:pt idx="10">
                  <c:v>58</c:v>
                </c:pt>
                <c:pt idx="11">
                  <c:v>78</c:v>
                </c:pt>
                <c:pt idx="12">
                  <c:v>79</c:v>
                </c:pt>
                <c:pt idx="13">
                  <c:v>100</c:v>
                </c:pt>
                <c:pt idx="14">
                  <c:v>88</c:v>
                </c:pt>
              </c:numCache>
            </c:numRef>
          </c:val>
          <c:extLst>
            <c:ext xmlns:c16="http://schemas.microsoft.com/office/drawing/2014/chart" uri="{C3380CC4-5D6E-409C-BE32-E72D297353CC}">
              <c16:uniqueId val="{00000001-D2CA-4FA6-B7F4-111E9879A084}"/>
            </c:ext>
          </c:extLst>
        </c:ser>
        <c:dLbls>
          <c:showLegendKey val="0"/>
          <c:showVal val="0"/>
          <c:showCatName val="0"/>
          <c:showSerName val="0"/>
          <c:showPercent val="0"/>
          <c:showBubbleSize val="0"/>
        </c:dLbls>
        <c:gapWidth val="182"/>
        <c:axId val="1781896671"/>
        <c:axId val="1781888767"/>
      </c:barChart>
      <c:catAx>
        <c:axId val="178189667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888767"/>
        <c:crosses val="autoZero"/>
        <c:auto val="1"/>
        <c:lblAlgn val="ctr"/>
        <c:lblOffset val="100"/>
        <c:noMultiLvlLbl val="0"/>
      </c:catAx>
      <c:valAx>
        <c:axId val="1781888767"/>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896671"/>
        <c:crosses val="autoZero"/>
        <c:crossBetween val="between"/>
      </c:valAx>
      <c:spPr>
        <a:noFill/>
        <a:ln>
          <a:noFill/>
        </a:ln>
        <a:effectLst/>
      </c:spPr>
    </c:plotArea>
    <c:legend>
      <c:legendPos val="b"/>
      <c:layout>
        <c:manualLayout>
          <c:xMode val="edge"/>
          <c:yMode val="edge"/>
          <c:x val="4.6855331616299788E-4"/>
          <c:y val="0.87596236676802142"/>
          <c:w val="0.31222220306276172"/>
          <c:h val="0.1003829910084421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Higher Award</a:t>
            </a:r>
            <a:r>
              <a:rPr lang="en-GB" baseline="0"/>
              <a:t> Spend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23171511283284829"/>
          <c:y val="0.17190476190476189"/>
          <c:w val="0.71045588218422673"/>
          <c:h val="0.5831927259092613"/>
        </c:manualLayout>
      </c:layout>
      <c:barChart>
        <c:barDir val="bar"/>
        <c:grouping val="clustered"/>
        <c:varyColors val="0"/>
        <c:ser>
          <c:idx val="0"/>
          <c:order val="0"/>
          <c:tx>
            <c:strRef>
              <c:f>Sheet2!$B$3</c:f>
              <c:strCache>
                <c:ptCount val="1"/>
                <c:pt idx="0">
                  <c:v>19/20</c:v>
                </c:pt>
              </c:strCache>
            </c:strRef>
          </c:tx>
          <c:spPr>
            <a:solidFill>
              <a:srgbClr val="0070C0"/>
            </a:solidFill>
            <a:ln>
              <a:noFill/>
            </a:ln>
            <a:effectLst/>
          </c:spPr>
          <c:invertIfNegative val="0"/>
          <c:cat>
            <c:strRef>
              <c:f>Sheet2!$C$2:$I$2</c:f>
              <c:strCache>
                <c:ptCount val="7"/>
                <c:pt idx="0">
                  <c:v>Nursing</c:v>
                </c:pt>
                <c:pt idx="1">
                  <c:v>AHP</c:v>
                </c:pt>
                <c:pt idx="2">
                  <c:v>Admin &amp; Clerical</c:v>
                </c:pt>
                <c:pt idx="3">
                  <c:v>Additional Clinical</c:v>
                </c:pt>
                <c:pt idx="4">
                  <c:v>Additional Technical</c:v>
                </c:pt>
                <c:pt idx="5">
                  <c:v>Healthcare Scientists</c:v>
                </c:pt>
                <c:pt idx="6">
                  <c:v>Estates</c:v>
                </c:pt>
              </c:strCache>
            </c:strRef>
          </c:cat>
          <c:val>
            <c:numRef>
              <c:f>Sheet2!$C$3:$I$3</c:f>
              <c:numCache>
                <c:formatCode>"£"#,##0_);[Red]\("£"#,##0\)</c:formatCode>
                <c:ptCount val="7"/>
                <c:pt idx="0">
                  <c:v>83767.39</c:v>
                </c:pt>
                <c:pt idx="1">
                  <c:v>68274.25</c:v>
                </c:pt>
                <c:pt idx="2">
                  <c:v>8040</c:v>
                </c:pt>
                <c:pt idx="3">
                  <c:v>1725</c:v>
                </c:pt>
                <c:pt idx="4">
                  <c:v>3395.63</c:v>
                </c:pt>
                <c:pt idx="5">
                  <c:v>0</c:v>
                </c:pt>
                <c:pt idx="6">
                  <c:v>3961</c:v>
                </c:pt>
              </c:numCache>
            </c:numRef>
          </c:val>
          <c:extLst>
            <c:ext xmlns:c16="http://schemas.microsoft.com/office/drawing/2014/chart" uri="{C3380CC4-5D6E-409C-BE32-E72D297353CC}">
              <c16:uniqueId val="{00000000-D7D1-47C1-9D65-D7F3B03E56CE}"/>
            </c:ext>
          </c:extLst>
        </c:ser>
        <c:ser>
          <c:idx val="1"/>
          <c:order val="1"/>
          <c:tx>
            <c:strRef>
              <c:f>Sheet2!$B$4</c:f>
              <c:strCache>
                <c:ptCount val="1"/>
                <c:pt idx="0">
                  <c:v>20/21</c:v>
                </c:pt>
              </c:strCache>
            </c:strRef>
          </c:tx>
          <c:spPr>
            <a:solidFill>
              <a:schemeClr val="tx2">
                <a:lumMod val="50000"/>
                <a:lumOff val="50000"/>
              </a:schemeClr>
            </a:solidFill>
            <a:ln>
              <a:noFill/>
            </a:ln>
            <a:effectLst/>
          </c:spPr>
          <c:invertIfNegative val="0"/>
          <c:cat>
            <c:strRef>
              <c:f>Sheet2!$C$2:$I$2</c:f>
              <c:strCache>
                <c:ptCount val="7"/>
                <c:pt idx="0">
                  <c:v>Nursing</c:v>
                </c:pt>
                <c:pt idx="1">
                  <c:v>AHP</c:v>
                </c:pt>
                <c:pt idx="2">
                  <c:v>Admin &amp; Clerical</c:v>
                </c:pt>
                <c:pt idx="3">
                  <c:v>Additional Clinical</c:v>
                </c:pt>
                <c:pt idx="4">
                  <c:v>Additional Technical</c:v>
                </c:pt>
                <c:pt idx="5">
                  <c:v>Healthcare Scientists</c:v>
                </c:pt>
                <c:pt idx="6">
                  <c:v>Estates</c:v>
                </c:pt>
              </c:strCache>
            </c:strRef>
          </c:cat>
          <c:val>
            <c:numRef>
              <c:f>Sheet2!$C$4:$I$4</c:f>
              <c:numCache>
                <c:formatCode>"£"#,##0_);[Red]\("£"#,##0\)</c:formatCode>
                <c:ptCount val="7"/>
                <c:pt idx="0">
                  <c:v>95700.75</c:v>
                </c:pt>
                <c:pt idx="1">
                  <c:v>86340.9</c:v>
                </c:pt>
                <c:pt idx="2">
                  <c:v>21328.75</c:v>
                </c:pt>
                <c:pt idx="3">
                  <c:v>6371.25</c:v>
                </c:pt>
                <c:pt idx="4">
                  <c:v>0</c:v>
                </c:pt>
                <c:pt idx="5">
                  <c:v>2703.75</c:v>
                </c:pt>
                <c:pt idx="6">
                  <c:v>8801.25</c:v>
                </c:pt>
              </c:numCache>
            </c:numRef>
          </c:val>
          <c:extLst>
            <c:ext xmlns:c16="http://schemas.microsoft.com/office/drawing/2014/chart" uri="{C3380CC4-5D6E-409C-BE32-E72D297353CC}">
              <c16:uniqueId val="{00000001-D7D1-47C1-9D65-D7F3B03E56CE}"/>
            </c:ext>
          </c:extLst>
        </c:ser>
        <c:ser>
          <c:idx val="2"/>
          <c:order val="2"/>
          <c:tx>
            <c:strRef>
              <c:f>Sheet2!$B$5</c:f>
              <c:strCache>
                <c:ptCount val="1"/>
                <c:pt idx="0">
                  <c:v>21/22</c:v>
                </c:pt>
              </c:strCache>
            </c:strRef>
          </c:tx>
          <c:spPr>
            <a:solidFill>
              <a:schemeClr val="accent2"/>
            </a:solidFill>
            <a:ln>
              <a:noFill/>
            </a:ln>
            <a:effectLst/>
          </c:spPr>
          <c:invertIfNegative val="0"/>
          <c:cat>
            <c:strRef>
              <c:f>Sheet2!$C$2:$I$2</c:f>
              <c:strCache>
                <c:ptCount val="7"/>
                <c:pt idx="0">
                  <c:v>Nursing</c:v>
                </c:pt>
                <c:pt idx="1">
                  <c:v>AHP</c:v>
                </c:pt>
                <c:pt idx="2">
                  <c:v>Admin &amp; Clerical</c:v>
                </c:pt>
                <c:pt idx="3">
                  <c:v>Additional Clinical</c:v>
                </c:pt>
                <c:pt idx="4">
                  <c:v>Additional Technical</c:v>
                </c:pt>
                <c:pt idx="5">
                  <c:v>Healthcare Scientists</c:v>
                </c:pt>
                <c:pt idx="6">
                  <c:v>Estates</c:v>
                </c:pt>
              </c:strCache>
            </c:strRef>
          </c:cat>
          <c:val>
            <c:numRef>
              <c:f>Sheet2!$C$5:$I$5</c:f>
              <c:numCache>
                <c:formatCode>"£"#,##0_);[Red]\("£"#,##0\)</c:formatCode>
                <c:ptCount val="7"/>
                <c:pt idx="0">
                  <c:v>159476.75</c:v>
                </c:pt>
                <c:pt idx="1">
                  <c:v>76407.95</c:v>
                </c:pt>
                <c:pt idx="2">
                  <c:v>17912.5</c:v>
                </c:pt>
                <c:pt idx="3">
                  <c:v>4100</c:v>
                </c:pt>
                <c:pt idx="4">
                  <c:v>2900</c:v>
                </c:pt>
                <c:pt idx="5">
                  <c:v>2190</c:v>
                </c:pt>
                <c:pt idx="6">
                  <c:v>8959.5</c:v>
                </c:pt>
              </c:numCache>
            </c:numRef>
          </c:val>
          <c:extLst>
            <c:ext xmlns:c16="http://schemas.microsoft.com/office/drawing/2014/chart" uri="{C3380CC4-5D6E-409C-BE32-E72D297353CC}">
              <c16:uniqueId val="{00000002-D7D1-47C1-9D65-D7F3B03E56CE}"/>
            </c:ext>
          </c:extLst>
        </c:ser>
        <c:dLbls>
          <c:showLegendKey val="0"/>
          <c:showVal val="0"/>
          <c:showCatName val="0"/>
          <c:showSerName val="0"/>
          <c:showPercent val="0"/>
          <c:showBubbleSize val="0"/>
        </c:dLbls>
        <c:gapWidth val="182"/>
        <c:axId val="803832943"/>
        <c:axId val="803830863"/>
      </c:barChart>
      <c:catAx>
        <c:axId val="80383294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Directorate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3830863"/>
        <c:crosses val="autoZero"/>
        <c:auto val="1"/>
        <c:lblAlgn val="ctr"/>
        <c:lblOffset val="100"/>
        <c:noMultiLvlLbl val="0"/>
      </c:catAx>
      <c:valAx>
        <c:axId val="80383086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quot;£&quot;#,##0_);[Red]\(&quot;£&quot;#,##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0383294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1"/>
    </mc:Choice>
    <mc:Fallback>
      <c:style val="1"/>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Higher Awards Spend Per Headcount (3 Year</a:t>
            </a:r>
            <a:r>
              <a:rPr lang="en-US" baseline="0"/>
              <a:t> Average)</a:t>
            </a:r>
            <a:endParaRPr lang="en-US"/>
          </a:p>
        </c:rich>
      </c:tx>
      <c:layout>
        <c:manualLayout>
          <c:xMode val="edge"/>
          <c:yMode val="edge"/>
          <c:x val="0.19834931691230909"/>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0070C0"/>
            </a:solidFill>
            <a:ln>
              <a:noFill/>
            </a:ln>
            <a:effectLst/>
          </c:spPr>
          <c:invertIfNegative val="0"/>
          <c:cat>
            <c:strRef>
              <c:f>Sheet1!$C$2:$I$2</c:f>
              <c:strCache>
                <c:ptCount val="7"/>
                <c:pt idx="0">
                  <c:v>Nursing</c:v>
                </c:pt>
                <c:pt idx="1">
                  <c:v>AHP</c:v>
                </c:pt>
                <c:pt idx="2">
                  <c:v>Admin &amp; Clerical</c:v>
                </c:pt>
                <c:pt idx="3">
                  <c:v>Additional Clinical</c:v>
                </c:pt>
                <c:pt idx="4">
                  <c:v>Additional Technical</c:v>
                </c:pt>
                <c:pt idx="5">
                  <c:v>Healthcare Scientists</c:v>
                </c:pt>
                <c:pt idx="6">
                  <c:v>Estates</c:v>
                </c:pt>
              </c:strCache>
            </c:strRef>
          </c:cat>
          <c:val>
            <c:numRef>
              <c:f>Sheet1!$C$21:$I$21</c:f>
              <c:numCache>
                <c:formatCode>_("£"* #,##0.00_);_("£"* \(#,##0.00\);_("£"* "-"??_);_(@_)</c:formatCode>
                <c:ptCount val="7"/>
                <c:pt idx="0">
                  <c:v>31.567932383347305</c:v>
                </c:pt>
                <c:pt idx="1">
                  <c:v>100.40117340286831</c:v>
                </c:pt>
                <c:pt idx="2">
                  <c:v>6.949037330981775</c:v>
                </c:pt>
                <c:pt idx="3">
                  <c:v>1.3009333333333333</c:v>
                </c:pt>
                <c:pt idx="4">
                  <c:v>5.3127679324894519</c:v>
                </c:pt>
                <c:pt idx="5">
                  <c:v>7.8804347826086953</c:v>
                </c:pt>
                <c:pt idx="6">
                  <c:v>5.113406308851224</c:v>
                </c:pt>
              </c:numCache>
            </c:numRef>
          </c:val>
          <c:extLst>
            <c:ext xmlns:c16="http://schemas.microsoft.com/office/drawing/2014/chart" uri="{C3380CC4-5D6E-409C-BE32-E72D297353CC}">
              <c16:uniqueId val="{00000000-BA6C-488D-AEB6-41538A754CCA}"/>
            </c:ext>
          </c:extLst>
        </c:ser>
        <c:dLbls>
          <c:showLegendKey val="0"/>
          <c:showVal val="0"/>
          <c:showCatName val="0"/>
          <c:showSerName val="0"/>
          <c:showPercent val="0"/>
          <c:showBubbleSize val="0"/>
        </c:dLbls>
        <c:gapWidth val="182"/>
        <c:axId val="508842592"/>
        <c:axId val="508840928"/>
      </c:barChart>
      <c:catAx>
        <c:axId val="50884259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840928"/>
        <c:crosses val="autoZero"/>
        <c:auto val="1"/>
        <c:lblAlgn val="ctr"/>
        <c:lblOffset val="100"/>
        <c:noMultiLvlLbl val="0"/>
      </c:catAx>
      <c:valAx>
        <c:axId val="508840928"/>
        <c:scaling>
          <c:orientation val="minMax"/>
        </c:scaling>
        <c:delete val="0"/>
        <c:axPos val="b"/>
        <c:majorGridlines>
          <c:spPr>
            <a:ln w="9525" cap="flat" cmpd="sng" algn="ctr">
              <a:solidFill>
                <a:schemeClr val="tx1">
                  <a:lumMod val="15000"/>
                  <a:lumOff val="85000"/>
                </a:schemeClr>
              </a:solidFill>
              <a:round/>
            </a:ln>
            <a:effectLst/>
          </c:spPr>
        </c:majorGridlines>
        <c:numFmt formatCode="_(&quot;£&quot;* #,##0.00_);_(&quot;£&quot;* \(#,##0.00\);_(&quot;£&quot;*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0884259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Average Spend Per</a:t>
            </a:r>
            <a:r>
              <a:rPr lang="en-US" baseline="0"/>
              <a:t> </a:t>
            </a:r>
            <a:r>
              <a:rPr lang="en-US"/>
              <a:t>Course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Sheet13!$B$14</c:f>
              <c:strCache>
                <c:ptCount val="1"/>
                <c:pt idx="0">
                  <c:v>£</c:v>
                </c:pt>
              </c:strCache>
            </c:strRef>
          </c:tx>
          <c:spPr>
            <a:solidFill>
              <a:srgbClr val="0070C0"/>
            </a:solidFill>
            <a:ln>
              <a:noFill/>
            </a:ln>
            <a:effectLst/>
          </c:spPr>
          <c:invertIfNegative val="0"/>
          <c:cat>
            <c:strRef>
              <c:f>Sheet13!$A$15:$A$21</c:f>
              <c:strCache>
                <c:ptCount val="7"/>
                <c:pt idx="0">
                  <c:v>Admin &amp; Clerical</c:v>
                </c:pt>
                <c:pt idx="1">
                  <c:v>Nursing</c:v>
                </c:pt>
                <c:pt idx="2">
                  <c:v>Estates</c:v>
                </c:pt>
                <c:pt idx="3">
                  <c:v>Additional Clinical Services</c:v>
                </c:pt>
                <c:pt idx="4">
                  <c:v>Additional Technical </c:v>
                </c:pt>
                <c:pt idx="5">
                  <c:v>Healthcare Scientists</c:v>
                </c:pt>
                <c:pt idx="6">
                  <c:v>AHP</c:v>
                </c:pt>
              </c:strCache>
            </c:strRef>
          </c:cat>
          <c:val>
            <c:numRef>
              <c:f>Sheet13!$B$15:$B$21</c:f>
              <c:numCache>
                <c:formatCode>General</c:formatCode>
                <c:ptCount val="7"/>
                <c:pt idx="0">
                  <c:v>1212</c:v>
                </c:pt>
                <c:pt idx="1">
                  <c:v>1351</c:v>
                </c:pt>
                <c:pt idx="2">
                  <c:v>1448</c:v>
                </c:pt>
                <c:pt idx="3">
                  <c:v>1524</c:v>
                </c:pt>
                <c:pt idx="4">
                  <c:v>1574</c:v>
                </c:pt>
                <c:pt idx="5">
                  <c:v>1631</c:v>
                </c:pt>
                <c:pt idx="6">
                  <c:v>1662</c:v>
                </c:pt>
              </c:numCache>
            </c:numRef>
          </c:val>
          <c:extLst>
            <c:ext xmlns:c16="http://schemas.microsoft.com/office/drawing/2014/chart" uri="{C3380CC4-5D6E-409C-BE32-E72D297353CC}">
              <c16:uniqueId val="{00000000-8DF4-49A5-99F7-73A36A351257}"/>
            </c:ext>
          </c:extLst>
        </c:ser>
        <c:dLbls>
          <c:showLegendKey val="0"/>
          <c:showVal val="0"/>
          <c:showCatName val="0"/>
          <c:showSerName val="0"/>
          <c:showPercent val="0"/>
          <c:showBubbleSize val="0"/>
        </c:dLbls>
        <c:gapWidth val="182"/>
        <c:axId val="1781892095"/>
        <c:axId val="1781886687"/>
      </c:barChart>
      <c:catAx>
        <c:axId val="1781892095"/>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Directorate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886687"/>
        <c:crosses val="autoZero"/>
        <c:auto val="1"/>
        <c:lblAlgn val="ctr"/>
        <c:lblOffset val="100"/>
        <c:noMultiLvlLbl val="0"/>
      </c:catAx>
      <c:valAx>
        <c:axId val="1781886687"/>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818920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Total Training Spend Per Directorate </a:t>
            </a:r>
            <a:br>
              <a:rPr lang="en-US"/>
            </a:br>
            <a:r>
              <a:rPr lang="en-US"/>
              <a:t>(5 years -16/17, 17/18, 18/19, 19/20,</a:t>
            </a:r>
            <a:r>
              <a:rPr lang="en-US" baseline="0"/>
              <a:t> 20/21)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spPr>
            <a:solidFill>
              <a:srgbClr val="0070C0"/>
            </a:solidFill>
            <a:ln>
              <a:noFill/>
            </a:ln>
            <a:effectLst/>
          </c:spPr>
          <c:invertIfNegative val="0"/>
          <c:cat>
            <c:strRef>
              <c:f>Sheet14!$A$40:$A$69</c:f>
              <c:strCache>
                <c:ptCount val="30"/>
                <c:pt idx="0">
                  <c:v>L4: FIELD HOSPITALS</c:v>
                </c:pt>
                <c:pt idx="1">
                  <c:v>L4: ONCOLOGY &amp; CANCER SERVICES</c:v>
                </c:pt>
                <c:pt idx="2">
                  <c:v>L4: PEMBROKESHIRE COUNTY</c:v>
                </c:pt>
                <c:pt idx="3">
                  <c:v>L4: CEREDIGION COUNTY</c:v>
                </c:pt>
                <c:pt idx="4">
                  <c:v>L4: PERFORMANCE</c:v>
                </c:pt>
                <c:pt idx="5">
                  <c:v>L4: UNSCHEDULED CARE PRINCE PHILIP</c:v>
                </c:pt>
                <c:pt idx="6">
                  <c:v>L4: OPERATIONS DIR MANAGEMENT</c:v>
                </c:pt>
                <c:pt idx="7">
                  <c:v>L4: PATHOLOGY</c:v>
                </c:pt>
                <c:pt idx="8">
                  <c:v>L4: PARTNERSHIPS &amp; CORPORATE SERVICES</c:v>
                </c:pt>
                <c:pt idx="9">
                  <c:v>L4: UNSCHEDULED CARE BRONGLAIS</c:v>
                </c:pt>
                <c:pt idx="10">
                  <c:v>L4: RADIOLOGY</c:v>
                </c:pt>
                <c:pt idx="11">
                  <c:v>L4: MEDICINES MANAGEMENT</c:v>
                </c:pt>
                <c:pt idx="12">
                  <c:v>L4: UNSCHEDULED CARE WITHYBUSH</c:v>
                </c:pt>
                <c:pt idx="13">
                  <c:v>L4: PRIMARY CARE</c:v>
                </c:pt>
                <c:pt idx="14">
                  <c:v>L4: CARMARTHENSHIRE COUNTY</c:v>
                </c:pt>
                <c:pt idx="15">
                  <c:v>L4: UNSCHEDULED CARE GLANGWILI</c:v>
                </c:pt>
                <c:pt idx="16">
                  <c:v>L4: THERAPIES</c:v>
                </c:pt>
                <c:pt idx="17">
                  <c:v>L4: FINANCE</c:v>
                </c:pt>
                <c:pt idx="18">
                  <c:v>L4: PUBLIC HEALTH</c:v>
                </c:pt>
                <c:pt idx="19">
                  <c:v>L4: STRATEGIC PLANNING</c:v>
                </c:pt>
                <c:pt idx="20">
                  <c:v>L4: DIGITAL</c:v>
                </c:pt>
                <c:pt idx="21">
                  <c:v>L4: PRIMARY CARE MANAGEMENT</c:v>
                </c:pt>
                <c:pt idx="22">
                  <c:v>L4: WOMEN &amp; CHILDREN</c:v>
                </c:pt>
                <c:pt idx="23">
                  <c:v>L4: FACILITIES</c:v>
                </c:pt>
                <c:pt idx="24">
                  <c:v>L4: CHIEF EXECUTIVE</c:v>
                </c:pt>
                <c:pt idx="25">
                  <c:v>L4: PLANNED CARE</c:v>
                </c:pt>
                <c:pt idx="26">
                  <c:v>L4: MEDICAL</c:v>
                </c:pt>
                <c:pt idx="27">
                  <c:v>L4: NURSING</c:v>
                </c:pt>
                <c:pt idx="28">
                  <c:v>L4: WORKFORCE &amp; OD</c:v>
                </c:pt>
                <c:pt idx="29">
                  <c:v>L4: MENTAL HEALTH &amp; LEARNING DISABILITIES</c:v>
                </c:pt>
              </c:strCache>
            </c:strRef>
          </c:cat>
          <c:val>
            <c:numRef>
              <c:f>Sheet14!$B$40:$B$69</c:f>
              <c:numCache>
                <c:formatCode>General</c:formatCode>
                <c:ptCount val="30"/>
                <c:pt idx="0">
                  <c:v>1375</c:v>
                </c:pt>
                <c:pt idx="1">
                  <c:v>4378</c:v>
                </c:pt>
                <c:pt idx="2">
                  <c:v>4531</c:v>
                </c:pt>
                <c:pt idx="3">
                  <c:v>4546</c:v>
                </c:pt>
                <c:pt idx="4">
                  <c:v>6444</c:v>
                </c:pt>
                <c:pt idx="5">
                  <c:v>19249</c:v>
                </c:pt>
                <c:pt idx="6">
                  <c:v>19419</c:v>
                </c:pt>
                <c:pt idx="7">
                  <c:v>21498</c:v>
                </c:pt>
                <c:pt idx="8">
                  <c:v>28157</c:v>
                </c:pt>
                <c:pt idx="9">
                  <c:v>29122</c:v>
                </c:pt>
                <c:pt idx="10">
                  <c:v>36252</c:v>
                </c:pt>
                <c:pt idx="11">
                  <c:v>39739</c:v>
                </c:pt>
                <c:pt idx="12">
                  <c:v>52654</c:v>
                </c:pt>
                <c:pt idx="13">
                  <c:v>60330</c:v>
                </c:pt>
                <c:pt idx="14">
                  <c:v>61365</c:v>
                </c:pt>
                <c:pt idx="15">
                  <c:v>64083</c:v>
                </c:pt>
                <c:pt idx="16">
                  <c:v>117961</c:v>
                </c:pt>
                <c:pt idx="17">
                  <c:v>127116</c:v>
                </c:pt>
                <c:pt idx="18">
                  <c:v>130267</c:v>
                </c:pt>
                <c:pt idx="19">
                  <c:v>131812</c:v>
                </c:pt>
                <c:pt idx="20">
                  <c:v>179531</c:v>
                </c:pt>
                <c:pt idx="21">
                  <c:v>185908</c:v>
                </c:pt>
                <c:pt idx="22">
                  <c:v>188333</c:v>
                </c:pt>
                <c:pt idx="23">
                  <c:v>227590</c:v>
                </c:pt>
                <c:pt idx="24">
                  <c:v>318188</c:v>
                </c:pt>
                <c:pt idx="25">
                  <c:v>396367</c:v>
                </c:pt>
                <c:pt idx="26">
                  <c:v>561519</c:v>
                </c:pt>
                <c:pt idx="27">
                  <c:v>564986</c:v>
                </c:pt>
                <c:pt idx="28">
                  <c:v>699105</c:v>
                </c:pt>
                <c:pt idx="29">
                  <c:v>777001</c:v>
                </c:pt>
              </c:numCache>
            </c:numRef>
          </c:val>
          <c:extLst>
            <c:ext xmlns:c16="http://schemas.microsoft.com/office/drawing/2014/chart" uri="{C3380CC4-5D6E-409C-BE32-E72D297353CC}">
              <c16:uniqueId val="{00000000-9152-486A-BBF4-AE35FCE3216D}"/>
            </c:ext>
          </c:extLst>
        </c:ser>
        <c:dLbls>
          <c:showLegendKey val="0"/>
          <c:showVal val="0"/>
          <c:showCatName val="0"/>
          <c:showSerName val="0"/>
          <c:showPercent val="0"/>
          <c:showBubbleSize val="0"/>
        </c:dLbls>
        <c:gapWidth val="182"/>
        <c:axId val="837664111"/>
        <c:axId val="837658703"/>
      </c:barChart>
      <c:catAx>
        <c:axId val="837664111"/>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837658703"/>
        <c:crosses val="autoZero"/>
        <c:auto val="1"/>
        <c:lblAlgn val="ctr"/>
        <c:lblOffset val="100"/>
        <c:noMultiLvlLbl val="0"/>
      </c:catAx>
      <c:valAx>
        <c:axId val="8376587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3766411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_rels/theme1.xml.rels><?xml version="1.0" encoding="UTF-8" standalone="yes"?>
<Relationships xmlns="http://schemas.openxmlformats.org/package/2006/relationships"><Relationship Id="rId1" Type="http://schemas.openxmlformats.org/officeDocument/2006/relationships/image" Target="../media/image24.jpeg"/></Relationships>
</file>

<file path=word/theme/theme1.xml><?xml version="1.0" encoding="utf-8"?>
<a:theme xmlns:a="http://schemas.openxmlformats.org/drawingml/2006/main" name="Equity">
  <a:themeElements>
    <a:clrScheme name="Custom 227">
      <a:dk1>
        <a:sysClr val="windowText" lastClr="000000"/>
      </a:dk1>
      <a:lt1>
        <a:sysClr val="window" lastClr="FFFFFF"/>
      </a:lt1>
      <a:dk2>
        <a:srgbClr val="013D3D"/>
      </a:dk2>
      <a:lt2>
        <a:srgbClr val="E9E5DC"/>
      </a:lt2>
      <a:accent1>
        <a:srgbClr val="008890"/>
      </a:accent1>
      <a:accent2>
        <a:srgbClr val="D2DF57"/>
      </a:accent2>
      <a:accent3>
        <a:srgbClr val="B7D438"/>
      </a:accent3>
      <a:accent4>
        <a:srgbClr val="92C03E"/>
      </a:accent4>
      <a:accent5>
        <a:srgbClr val="A9D6D7"/>
      </a:accent5>
      <a:accent6>
        <a:srgbClr val="855D5D"/>
      </a:accent6>
      <a:hlink>
        <a:srgbClr val="CC9900"/>
      </a:hlink>
      <a:folHlink>
        <a:srgbClr val="96A9A9"/>
      </a:folHlink>
    </a:clrScheme>
    <a:fontScheme name="Arial Black-Arial">
      <a:majorFont>
        <a:latin typeface="Arial Black" panose="020B0A04020102020204"/>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quity">
      <a:fillStyleLst>
        <a:solidFill>
          <a:schemeClr val="phClr"/>
        </a:solidFill>
        <a:blipFill>
          <a:blip xmlns:r="http://schemas.openxmlformats.org/officeDocument/2006/relationships" r:embed="rId1">
            <a:duotone>
              <a:schemeClr val="phClr">
                <a:tint val="30000"/>
                <a:satMod val="300000"/>
              </a:schemeClr>
              <a:schemeClr val="phClr">
                <a:tint val="40000"/>
                <a:satMod val="200000"/>
              </a:schemeClr>
            </a:duotone>
          </a:blip>
          <a:tile tx="0" ty="0" sx="70000" sy="70000" flip="none" algn="ctr"/>
        </a:blipFill>
        <a:blipFill>
          <a:blip xmlns:r="http://schemas.openxmlformats.org/officeDocument/2006/relationships" r:embed="rId1">
            <a:duotone>
              <a:schemeClr val="phClr">
                <a:shade val="22000"/>
                <a:satMod val="160000"/>
              </a:schemeClr>
              <a:schemeClr val="phClr">
                <a:shade val="45000"/>
                <a:satMod val="100000"/>
              </a:schemeClr>
            </a:duotone>
          </a:blip>
          <a:tile tx="0" ty="0" sx="65000" sy="65000" flip="none" algn="ctr"/>
        </a:blipFill>
      </a:fillStyleLst>
      <a:lnStyleLst>
        <a:ln w="9525" cap="flat" cmpd="sng" algn="ctr">
          <a:solidFill>
            <a:schemeClr val="phClr">
              <a:shade val="60000"/>
              <a:satMod val="110000"/>
            </a:schemeClr>
          </a:solidFill>
          <a:prstDash val="solid"/>
        </a:ln>
        <a:ln w="127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algn="t" rotWithShape="0">
              <a:srgbClr val="000000">
                <a:alpha val="50000"/>
              </a:srgbClr>
            </a:outerShdw>
          </a:effectLst>
        </a:effectStyle>
        <a:effectStyle>
          <a:effectLst>
            <a:outerShdw blurRad="38100" dist="25400" dir="5400000" algn="t" rotWithShape="0">
              <a:srgbClr val="000000">
                <a:alpha val="50000"/>
              </a:srgbClr>
            </a:outerShdw>
          </a:effectLst>
        </a:effectStyle>
        <a:effectStyle>
          <a:effectLst>
            <a:outerShdw blurRad="50800" dist="50800" dir="5400000" algn="t" rotWithShape="0">
              <a:srgbClr val="000000">
                <a:alpha val="60000"/>
              </a:srgbClr>
            </a:outerShdw>
          </a:effectLst>
          <a:scene3d>
            <a:camera prst="isometricBottomUp" fov="0">
              <a:rot lat="0" lon="0" rev="0"/>
            </a:camera>
            <a:lightRig rig="soft" dir="b">
              <a:rot lat="0" lon="0" rev="9000000"/>
            </a:lightRig>
          </a:scene3d>
          <a:sp3d contourW="35000" prstMaterial="matte">
            <a:bevelT w="45000" h="38100" prst="convex"/>
            <a:contourClr>
              <a:schemeClr val="phClr">
                <a:tint val="10000"/>
                <a:satMod val="130000"/>
              </a:schemeClr>
            </a:contourClr>
          </a:sp3d>
        </a:effectStyle>
      </a:effectStyleLst>
      <a:bgFillStyleLst>
        <a:solidFill>
          <a:schemeClr val="phClr"/>
        </a:solidFill>
        <a:gradFill rotWithShape="1">
          <a:gsLst>
            <a:gs pos="0">
              <a:schemeClr val="phClr">
                <a:shade val="40000"/>
                <a:satMod val="165000"/>
              </a:schemeClr>
            </a:gs>
            <a:gs pos="50000">
              <a:schemeClr val="phClr">
                <a:shade val="80000"/>
                <a:satMod val="155000"/>
              </a:schemeClr>
            </a:gs>
            <a:gs pos="100000">
              <a:schemeClr val="phClr">
                <a:tint val="95000"/>
                <a:satMod val="200000"/>
              </a:schemeClr>
            </a:gs>
          </a:gsLst>
          <a:lin ang="16200000" scaled="1"/>
        </a:gradFill>
        <a:blipFill>
          <a:blip xmlns:r="http://schemas.openxmlformats.org/officeDocument/2006/relationships" r:embed="rId1">
            <a:duotone>
              <a:schemeClr val="phClr">
                <a:tint val="95000"/>
                <a:satMod val="200000"/>
              </a:schemeClr>
              <a:schemeClr val="phClr">
                <a:shade val="80000"/>
                <a:satMod val="100000"/>
              </a:schemeClr>
            </a:duotone>
          </a:blip>
          <a:tile tx="0" ty="0" sx="55000" sy="55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Gol20</b:Tag>
    <b:SourceType>InternetSite</b:SourceType>
    <b:Guid>{2157D624-728A-4D12-B972-389941663E61}</b:Guid>
    <b:Title>How to improve equity in advancement, training and talent development</b:Title>
    <b:InternetSiteTitle>HR Dive</b:InternetSiteTitle>
    <b:Year>2020</b:Year>
    <b:Month>June</b:Month>
    <b:Day>16</b:Day>
    <b:URL>https://www.hrdive.com/news/how-to-improve-equity-in-advancement-training-and-talent-development/579913/</b:URL>
    <b:Author>
      <b:Author>
        <b:NameList>
          <b:Person>
            <b:Last>Golden</b:Last>
            <b:First>R</b:First>
          </b:Person>
        </b:NameList>
      </b:Author>
    </b:Author>
    <b:RefOrder>61</b:RefOrder>
  </b:Source>
  <b:Source>
    <b:Tag>Man18</b:Tag>
    <b:SourceType>ArticleInAPeriodical</b:SourceType>
    <b:Guid>{310DB383-5D28-473A-BB2D-1F0124684B66}</b:Guid>
    <b:Title>A realist synthesis of effective continuing professional development (CPD): A case study of healthcare practitioners' CPD</b:Title>
    <b:Year>2018</b:Year>
    <b:Month>Octoner</b:Month>
    <b:JournalName>Nurse Education Today</b:JournalName>
    <b:Pages>134-141</b:Pages>
    <b:PeriodicalTitle>Nurse Education Today</b:PeriodicalTitle>
    <b:Author>
      <b:Author>
        <b:NameList>
          <b:Person>
            <b:Last>Manley</b:Last>
            <b:First>K</b:First>
          </b:Person>
          <b:Person>
            <b:Last>Martin</b:Last>
            <b:First>A</b:First>
          </b:Person>
          <b:Person>
            <b:Last>Jackson</b:Last>
            <b:First>C</b:First>
          </b:Person>
          <b:Person>
            <b:Last>Wright</b:Last>
            <b:First>T</b:First>
          </b:Person>
        </b:NameList>
      </b:Author>
    </b:Author>
    <b:RefOrder>9</b:RefOrder>
  </b:Source>
  <b:Source>
    <b:Tag>The19</b:Tag>
    <b:SourceType>Report</b:SourceType>
    <b:Guid>{67ABC195-5BD7-445A-A05A-28F9C1FF757E}</b:Guid>
    <b:Title>Principles for continuing professional Development in Lifelong Learning in Health and Social Care</b:Title>
    <b:Year>2019</b:Year>
    <b:Author>
      <b:Author>
        <b:Corporate>The Interprofessional CPD and Lifelong Learning Group</b:Corporate>
      </b:Author>
    </b:Author>
    <b:Publisher>College of Paramedics</b:Publisher>
    <b:City>Bridgewater</b:City>
    <b:URL>https://www.csp.org.uk/system/files/documents/2019-01/cpd_principles.pdf</b:URL>
    <b:RefOrder>11</b:RefOrder>
  </b:Source>
  <b:Source>
    <b:Tag>Com</b:Tag>
    <b:SourceType>InternetSite</b:SourceType>
    <b:Guid>{2F2417C8-79F0-4476-B799-B4633397FCD9}</b:Guid>
    <b:Title>Common barriers to learning</b:Title>
    <b:InternetSiteTitle>Union Learn From the TUC</b:InternetSiteTitle>
    <b:URL>https://www.unionlearn.org.uk/common-barriers-learning</b:URL>
    <b:RefOrder>62</b:RefOrder>
  </b:Source>
  <b:Source>
    <b:Tag>Del16</b:Tag>
    <b:SourceType>DocumentFromInternetSite</b:SourceType>
    <b:Guid>{9838A85A-1BEF-4069-9197-2AA7687CAF9B}</b:Guid>
    <b:Title>Engaging the workforce</b:Title>
    <b:InternetSiteTitle>Deloitte Employee Engagement Perspectives / Engaging the workforce</b:InternetSiteTitle>
    <b:Year>2016</b:Year>
    <b:URL>https://www2.deloitte.com/content/dam/Deloitte/us/Documents/human-capital/us-cons-engaging-the-workforce.pdf#:~:text=Deloitte%20Employee%20Engagement%20Perspectives%20%2F%20Engaging%20the%20workforce,level%20and%20to%20help%20sustain%20engagement%20over%2</b:URL>
    <b:Author>
      <b:Author>
        <b:Corporate>Deloitte</b:Corporate>
      </b:Author>
    </b:Author>
    <b:RefOrder>18</b:RefOrder>
  </b:Source>
  <b:Source>
    <b:Tag>Bee20</b:Tag>
    <b:SourceType>Book</b:SourceType>
    <b:Guid>{D32728A6-FFCA-4C8B-AAD0-769362C11B6C}</b:Guid>
    <b:Title>Learning and Development Practice in the Workplace</b:Title>
    <b:Year>2020</b:Year>
    <b:City>London</b:City>
    <b:Publisher>Kogan Page</b:Publisher>
    <b:Author>
      <b:Author>
        <b:NameList>
          <b:Person>
            <b:Last>Beevers</b:Last>
            <b:First>K</b:First>
          </b:Person>
          <b:Person>
            <b:Last>Rea</b:Last>
            <b:First>A</b:First>
          </b:Person>
          <b:Person>
            <b:Last>Hayden</b:Last>
            <b:First>D</b:First>
          </b:Person>
        </b:NameList>
      </b:Author>
    </b:Author>
    <b:RefOrder>27</b:RefOrder>
  </b:Source>
  <b:Source>
    <b:Tag>CIP1h</b:Tag>
    <b:SourceType>DocumentFromInternetSite</b:SourceType>
    <b:Guid>{19CE04C9-198E-46FA-B045-5A2DC8BB7DEB}</b:Guid>
    <b:Author>
      <b:Author>
        <b:Corporate>CIPD</b:Corporate>
      </b:Author>
    </b:Author>
    <b:Title>Learning and Skills at Work Survey 2021</b:Title>
    <b:Year>2021h</b:Year>
    <b:YearAccessed>2022</b:YearAccessed>
    <b:MonthAccessed>February</b:MonthAccessed>
    <b:DayAccessed>01</b:DayAccessed>
    <b:URL>https://www.cipd.co.uk/Images/learning-skills-work-report-2021-1_tcm18-95433.pdf</b:URL>
    <b:Month>May</b:Month>
    <b:RefOrder>20</b:RefOrder>
  </b:Source>
  <b:Source>
    <b:Tag>Gre202</b:Tag>
    <b:SourceType>InternetSite</b:SourceType>
    <b:Guid>{C2C1D7C9-0D1D-4811-8D27-0C202A6E976F}</b:Guid>
    <b:Title>Coronavirus and the workforce: learning in a COVID world</b:Title>
    <b:Year>2020</b:Year>
    <b:InternetSiteTitle>CIPD</b:InternetSiteTitle>
    <b:Month>June</b:Month>
    <b:Day>17</b:Day>
    <b:URL>https://www.cipd.co.uk/news-views/changing-work-views/future-work/thought-pieces/coronavirus-workforce-learning</b:URL>
    <b:Author>
      <b:Author>
        <b:NameList>
          <b:Person>
            <b:Last>Green</b:Last>
            <b:First>M</b:First>
          </b:Person>
          <b:Person>
            <b:Last>Young</b:Last>
            <b:First>J</b:First>
          </b:Person>
        </b:NameList>
      </b:Author>
    </b:Author>
    <b:RefOrder>22</b:RefOrder>
  </b:Source>
  <b:Source>
    <b:Tag>Min20</b:Tag>
    <b:SourceType>InternetSite</b:SourceType>
    <b:Guid>{BF4F4A18-357C-42F0-9F3E-089DF2A5B1AC}</b:Guid>
    <b:Title>Equitable Instructional Practices to Engage All Learners</b:Title>
    <b:InternetSiteTitle>National Council of Teachers of English</b:InternetSiteTitle>
    <b:Year>2020</b:Year>
    <b:Month>November</b:Month>
    <b:Day>11</b:Day>
    <b:URL>https://ncte.org/blog/2020/11/equitable-instructional-practices-engage-learners/</b:URL>
    <b:Author>
      <b:Author>
        <b:NameList>
          <b:Person>
            <b:Last>Minor</b:Last>
            <b:First>D</b:First>
          </b:Person>
        </b:NameList>
      </b:Author>
    </b:Author>
    <b:RefOrder>13</b:RefOrder>
  </b:Source>
  <b:Source>
    <b:Tag>OEC211</b:Tag>
    <b:SourceType>InternetSite</b:SourceType>
    <b:Guid>{819D2225-96C8-438C-A7D2-2D13F3CF02E7}</b:Guid>
    <b:Author>
      <b:Author>
        <b:Corporate>OECD</b:Corporate>
      </b:Author>
    </b:Author>
    <b:Title>The OECD Skills Outlook 2021 </b:Title>
    <b:InternetSiteTitle>OECD</b:InternetSiteTitle>
    <b:Year>2021</b:Year>
    <b:Month>June</b:Month>
    <b:Day>2021</b:Day>
    <b:URL>https://www.oecd-ilibrary.org/sites/0ae365b4-en/index.html?itemId=/content/publication/0ae365b4-en</b:URL>
    <b:RefOrder>12</b:RefOrder>
  </b:Source>
  <b:Source>
    <b:Tag>Hog21</b:Tag>
    <b:SourceType>InternetSite</b:SourceType>
    <b:Guid>{6EC24BB3-D739-488D-BF24-C012E4B1EB4D}</b:Guid>
    <b:Title>Better Results Start with Accessible Training</b:Title>
    <b:InternetSiteTitle>Learning Solutions</b:InternetSiteTitle>
    <b:Year>2021</b:Year>
    <b:Month>October</b:Month>
    <b:Day>04</b:Day>
    <b:URL>https://learningsolutionsmag.com/articles/better-results-start-with-accessible-training</b:URL>
    <b:Author>
      <b:Author>
        <b:NameList>
          <b:Person>
            <b:Last>Hogle</b:Last>
            <b:First>P</b:First>
          </b:Person>
        </b:NameList>
      </b:Author>
    </b:Author>
    <b:RefOrder>14</b:RefOrder>
  </b:Source>
  <b:Source>
    <b:Tag>AEM18</b:Tag>
    <b:SourceType>InternetSite</b:SourceType>
    <b:Guid>{A097E85F-DCB7-4449-A636-A08A30D4BF49}</b:Guid>
    <b:Author>
      <b:Author>
        <b:Corporate>AEM</b:Corporate>
      </b:Author>
    </b:Author>
    <b:Title>What is Accessibility?</b:Title>
    <b:InternetSiteTitle>National Centre on Accessible Education Materials</b:InternetSiteTitle>
    <b:Year>2018</b:Year>
    <b:Month>June</b:Month>
    <b:Day>14</b:Day>
    <b:URL>https://aem.cast.org/get-started/defining-accessibility</b:URL>
    <b:RefOrder>15</b:RefOrder>
  </b:Source>
  <b:Source>
    <b:Tag>Pen18</b:Tag>
    <b:SourceType>DocumentFromInternetSite</b:SourceType>
    <b:Guid>{BCC43FE4-752E-4C10-87A0-0FA5098B3A81}</b:Guid>
    <b:Title>Barriers to learning for disadvantaged groups</b:Title>
    <b:InternetSiteTitle>Department of Education</b:InternetSiteTitle>
    <b:Year>2018</b:Year>
    <b:Month>August</b:Month>
    <b:Day>18</b:Day>
    <b:URL>https://assets.publishing.service.gov.uk/government/uploads/system/uploads/attachment_data/file/735453/Barriers_to_learning_-_Qualitative_report.pdf</b:URL>
    <b:Author>
      <b:Author>
        <b:NameList>
          <b:Person>
            <b:Last>Pennacchia</b:Last>
            <b:First>J</b:First>
          </b:Person>
          <b:Person>
            <b:Last>Jones</b:Last>
            <b:First>E</b:First>
          </b:Person>
          <b:Person>
            <b:Last>Aldridge</b:Last>
            <b:First>F</b:First>
          </b:Person>
        </b:NameList>
      </b:Author>
    </b:Author>
    <b:RefOrder>23</b:RefOrder>
  </b:Source>
  <b:Source>
    <b:Tag>TUC20</b:Tag>
    <b:SourceType>InternetSite</b:SourceType>
    <b:Guid>{03FD1A0C-C060-49F0-A1DC-F26D22CD0FC9}</b:Guid>
    <b:Author>
      <b:Author>
        <b:Corporate>TUC</b:Corporate>
      </b:Author>
    </b:Author>
    <b:Title>Union Learn: Common Barriers to Learning:</b:Title>
    <b:Year>2020</b:Year>
    <b:YearAccessed>2022</b:YearAccessed>
    <b:MonthAccessed>March</b:MonthAccessed>
    <b:DayAccessed>11</b:DayAccessed>
    <b:URL>https://www.unionlearn.org.uk/common-barriers-learning</b:URL>
    <b:RefOrder>25</b:RefOrder>
  </b:Source>
  <b:Source>
    <b:Tag>Equ11</b:Tag>
    <b:SourceType>DocumentFromInternetSite</b:SourceType>
    <b:Guid>{189376E5-9737-4A20-9DF2-77EA4051D062}</b:Guid>
    <b:Author>
      <b:Author>
        <b:Corporate>Equality and Human Rights Commission</b:Corporate>
      </b:Author>
    </b:Author>
    <b:Title>How fair is Britain? Equality, Human Rights and Good Relations</b:Title>
    <b:Year>2010</b:Year>
    <b:YearAccessed>2022</b:YearAccessed>
    <b:MonthAccessed>Match</b:MonthAccessed>
    <b:DayAccessed>18</b:DayAccessed>
    <b:URL>https://www.equalityhumanrights.com/sites/default/files/how-fair-is-britain.pdf</b:URL>
    <b:Month>October</b:Month>
    <b:Day>11</b:Day>
    <b:RefOrder>63</b:RefOrder>
  </b:Source>
  <b:Source>
    <b:Tag>Equ18</b:Tag>
    <b:SourceType>DocumentFromInternetSite</b:SourceType>
    <b:Guid>{D90BEDAB-6E21-4696-A20C-DD4B6F9BDDCD}</b:Guid>
    <b:Author>
      <b:Author>
        <b:Corporate>Equality and Human Rights Commission</b:Corporate>
      </b:Author>
    </b:Author>
    <b:Title>Is Britain Fairer?</b:Title>
    <b:Year>2018</b:Year>
    <b:Month>October</b:Month>
    <b:Day>28</b:Day>
    <b:YearAccessed>2022</b:YearAccessed>
    <b:MonthAccessed>March</b:MonthAccessed>
    <b:DayAccessed>30</b:DayAccessed>
    <b:URL>https://www.equalityhumanrights.com/sites/default/files/is-britain-fairer-accessible.pdf</b:URL>
    <b:RefOrder>16</b:RefOrder>
  </b:Source>
  <b:Source>
    <b:Tag>Uni12</b:Tag>
    <b:SourceType>DocumentFromInternetSite</b:SourceType>
    <b:Guid>{409F0344-996A-4816-8763-BD399179A270}</b:Guid>
    <b:Author>
      <b:Author>
        <b:Corporate>Union Learn</b:Corporate>
      </b:Author>
    </b:Author>
    <b:Title>Breakthrough the Barriers: Access to learning for all</b:Title>
    <b:Year>2012</b:Year>
    <b:Month>March</b:Month>
    <b:Day>12</b:Day>
    <b:YearAccessed>2022</b:YearAccessed>
    <b:MonthAccessed>January</b:MonthAccessed>
    <b:DayAccessed>18</b:DayAccessed>
    <b:URL>https://www.unionlearn.org.uk/sites/default/files/publication/breaking_through_the_barriers.pdf</b:URL>
    <b:RefOrder>17</b:RefOrder>
  </b:Source>
  <b:Source>
    <b:Tag>Eth14</b:Tag>
    <b:SourceType>DocumentFromInternetSite</b:SourceType>
    <b:Guid>{3F86772A-D861-4EF8-8462-7D495D9B79EB}</b:Guid>
    <b:Author>
      <b:Author>
        <b:Corporate>Ethnic Dimension</b:Corporate>
      </b:Author>
    </b:Author>
    <b:Title>Identifying and Removing Barriers to Talented BAME Staff Progression</b:Title>
    <b:Year>2014</b:Year>
    <b:Month>December</b:Month>
    <b:Day>14</b:Day>
    <b:YearAccessed>2021</b:YearAccessed>
    <b:MonthAccessed>December</b:MonthAccessed>
    <b:DayAccessed>10</b:DayAccessed>
    <b:URL>https://assets.publishing.service.gov.uk/government/uploads/system/uploads/attachment_data/file/417250/Ethnic_Dimension_Blockages_to_Talented_BAME_staff_Progression_in_the_Civil_Service_Final_16.12.14__1_.pdf#:~:text=Whilst%20some%20BAME%20staff%20intervi</b:URL>
    <b:RefOrder>31</b:RefOrder>
  </b:Source>
  <b:Source>
    <b:Tag>Atk19</b:Tag>
    <b:SourceType>InternetSite</b:SourceType>
    <b:Guid>{4EDB577D-D815-4AAC-800F-73C630272DC3}</b:Guid>
    <b:Author>
      <b:Author>
        <b:NameList>
          <b:Person>
            <b:Last>Atkins</b:Last>
            <b:First>J</b:First>
          </b:Person>
        </b:NameList>
      </b:Author>
    </b:Author>
    <b:Title>What are the current barriers to training and learning provision in the UK?</b:Title>
    <b:Year>2019</b:Year>
    <b:YearAccessed>2022</b:YearAccessed>
    <b:MonthAccessed>January</b:MonthAccessed>
    <b:DayAccessed>20</b:DayAccessed>
    <b:URL>https://www.bcs.org/articles-opinion-and-research/what-are-the-current-barriers-to-training-and-learning-provision-in-the-uk/</b:URL>
    <b:RefOrder>35</b:RefOrder>
  </b:Source>
  <b:Source>
    <b:Tag>Lea13</b:Tag>
    <b:SourceType>Report</b:SourceType>
    <b:Guid>{3C7DBC32-F849-4441-AFAD-E5FF2228A11C}</b:Guid>
    <b:Title>Learner Motivation and Barriers to participation in post-16 learning</b:Title>
    <b:Year>2013</b:Year>
    <b:Author>
      <b:Author>
        <b:Corporate>LSDA</b:Corporate>
      </b:Author>
    </b:Author>
    <b:Publisher>Learning and Skills Development Agency</b:Publisher>
    <b:City>Harrow</b:City>
    <b:RefOrder>24</b:RefOrder>
  </b:Source>
  <b:Source>
    <b:Tag>Dep18</b:Tag>
    <b:SourceType>DocumentFromInternetSite</b:SourceType>
    <b:Guid>{3671BC95-FBCD-4C49-ABE5-61EA6C30B7DC}</b:Guid>
    <b:Author>
      <b:Author>
        <b:Corporate>Department for Education</b:Corporate>
      </b:Author>
    </b:Author>
    <b:Title>Decisions of Adult Learners</b:Title>
    <b:Year>2018</b:Year>
    <b:Month>September</b:Month>
    <b:Day>18</b:Day>
    <b:YearAccessed>2022</b:YearAccessed>
    <b:MonthAccessed>January</b:MonthAccessed>
    <b:DayAccessed>18</b:DayAccessed>
    <b:URL>https://assets.publishing.service.gov.uk/government/uploads/system/uploads/attachment_data/file/742108/DfE_Decisions_of_adult_learners.pdf</b:URL>
    <b:RefOrder>37</b:RefOrder>
  </b:Source>
  <b:Source>
    <b:Tag>Gov17</b:Tag>
    <b:SourceType>DocumentFromInternetSite</b:SourceType>
    <b:Guid>{187D332B-B019-491B-BAA7-394482790508}</b:Guid>
    <b:Author>
      <b:Author>
        <b:Corporate>Government Office for Science</b:Corporate>
      </b:Author>
    </b:Author>
    <b:Title>What are the wider benefits of learning across the life course?</b:Title>
    <b:Year>2017</b:Year>
    <b:Month>October</b:Month>
    <b:Day>19</b:Day>
    <b:YearAccessed>2022</b:YearAccessed>
    <b:MonthAccessed>January</b:MonthAccessed>
    <b:DayAccessed>10</b:DayAccessed>
    <b:URL>https://assets.publishing.service.gov.uk/government/uploads/system/uploads/attachment_data/file/635837/Skills_and_lifelong_learning_-_the_benefits_of_adult_learning_-_schuller_-_final.pdf</b:URL>
    <b:City>London</b:City>
    <b:RefOrder>19</b:RefOrder>
  </b:Source>
  <b:Source>
    <b:Tag>Adu07</b:Tag>
    <b:SourceType>JournalArticle</b:SourceType>
    <b:Guid>{6DA924AF-0D51-4934-9A30-43CD369FDE10}</b:Guid>
    <b:Title>Adult learners online: students’ experiences of learning online</b:Title>
    <b:Year>2007</b:Year>
    <b:JournalName>Australian Journal of Adult Learning</b:JournalName>
    <b:Pages>264-288</b:Pages>
    <b:Volume>47</b:Volume>
    <b:Issue>2</b:Issue>
    <b:Author>
      <b:Author>
        <b:NameList>
          <b:Person>
            <b:Last>Knightley</b:Last>
            <b:First>W</b:First>
          </b:Person>
        </b:NameList>
      </b:Author>
    </b:Author>
    <b:RefOrder>36</b:RefOrder>
  </b:Source>
  <b:Source>
    <b:Tag>Sau19</b:Tag>
    <b:SourceType>Book</b:SourceType>
    <b:Guid>{54048268-1748-4E66-901D-DA2F91382D2E}</b:Guid>
    <b:Title>Research Methods for Business Students</b:Title>
    <b:Year>2019</b:Year>
    <b:City>Harlow</b:City>
    <b:Publisher>Pearson</b:Publisher>
    <b:Edition>8</b:Edition>
    <b:Author>
      <b:Author>
        <b:NameList>
          <b:Person>
            <b:Last>Saunders</b:Last>
            <b:First>M</b:First>
          </b:Person>
          <b:Person>
            <b:Last>Lewis</b:Last>
            <b:First>P</b:First>
          </b:Person>
          <b:Person>
            <b:Last>Thornhill</b:Last>
            <b:First>A</b:First>
          </b:Person>
        </b:NameList>
      </b:Author>
    </b:Author>
    <b:RefOrder>39</b:RefOrder>
  </b:Source>
  <b:Source>
    <b:Tag>Wal17</b:Tag>
    <b:SourceType>Book</b:SourceType>
    <b:Guid>{6BFFE32D-38E5-4CA1-8CFD-E92DABC57E17}</b:Guid>
    <b:Title>Research Methods: The Basics</b:Title>
    <b:Year>2017</b:Year>
    <b:City>Abingdon</b:City>
    <b:Publisher>Routledge</b:Publisher>
    <b:Edition>2</b:Edition>
    <b:Author>
      <b:Author>
        <b:NameList>
          <b:Person>
            <b:Last>Walliman</b:Last>
            <b:First>N</b:First>
          </b:Person>
        </b:NameList>
      </b:Author>
    </b:Author>
    <b:RefOrder>38</b:RefOrder>
  </b:Source>
  <b:Source>
    <b:Tag>Daw19</b:Tag>
    <b:SourceType>Book</b:SourceType>
    <b:Guid>{DD1A5B7B-5DC3-44BC-8377-11AC48D9932B}</b:Guid>
    <b:Title>Introduction to reseach methods: A practical guide for anyone undertaking a research project</b:Title>
    <b:Year>2019</b:Year>
    <b:City>London</b:City>
    <b:Publisher>Robinson</b:Publisher>
    <b:Edition>5</b:Edition>
    <b:Author>
      <b:Author>
        <b:NameList>
          <b:Person>
            <b:Last>Dawson</b:Last>
            <b:Middle>C</b:Middle>
            <b:First>Dr</b:First>
          </b:Person>
        </b:NameList>
      </b:Author>
    </b:Author>
    <b:RefOrder>64</b:RefOrder>
  </b:Source>
  <b:Source>
    <b:Tag>Hyw21</b:Tag>
    <b:SourceType>Report</b:SourceType>
    <b:Guid>{7A0BB651-159F-4742-B297-414B98D1BFED}</b:Guid>
    <b:Author>
      <b:Author>
        <b:Corporate>HDdUHB</b:Corporate>
      </b:Author>
    </b:Author>
    <b:Title>Understanding the Staff Experience in Hywel Dda University Health Board during the 2020-2021 Covid-19 Pandemic</b:Title>
    <b:Year>2021e</b:Year>
    <b:Publisher>Rest, Recovery and Recuperation Reference Group</b:Publisher>
    <b:City>West Wales</b:City>
    <b:RefOrder>6</b:RefOrder>
  </b:Source>
  <b:Source>
    <b:Tag>HDd22</b:Tag>
    <b:SourceType>Report</b:SourceType>
    <b:Guid>{D9E526AD-40C2-4114-8677-53E878FC33BB}</b:Guid>
    <b:Author>
      <b:Author>
        <b:Corporate>HDdUHB</b:Corporate>
      </b:Author>
    </b:Author>
    <b:Title>Senedd Committee Report</b:Title>
    <b:Year>2022a</b:Year>
    <b:Publisher>Hywel Dda University Health Board</b:Publisher>
    <b:City>Carmarthen</b:City>
    <b:RefOrder>7</b:RefOrder>
  </b:Source>
  <b:Source>
    <b:Tag>Boo03</b:Tag>
    <b:SourceType>Book</b:SourceType>
    <b:Guid>{EEB49E16-213C-445D-85FF-CA101637C412}</b:Guid>
    <b:Title>The Craft of Research</b:Title>
    <b:Year>2003</b:Year>
    <b:City>Chicago</b:City>
    <b:Publisher>University of Chicago Press</b:Publisher>
    <b:Edition>2</b:Edition>
    <b:Author>
      <b:Author>
        <b:NameList>
          <b:Person>
            <b:Last>Booth</b:Last>
            <b:First>W</b:First>
          </b:Person>
          <b:Person>
            <b:Last>Colomb</b:Last>
            <b:First>G</b:First>
          </b:Person>
          <b:Person>
            <b:Last>Williams</b:Last>
            <b:First>J</b:First>
          </b:Person>
        </b:NameList>
      </b:Author>
    </b:Author>
    <b:RefOrder>8</b:RefOrder>
  </b:Source>
  <b:Source>
    <b:Tag>HDd2a</b:Tag>
    <b:SourceType>Report</b:SourceType>
    <b:Guid>{92786843-6E61-46F6-9410-D5D69BB7AA5A}</b:Guid>
    <b:Author>
      <b:Author>
        <b:Corporate>HDdUHB</b:Corporate>
      </b:Author>
    </b:Author>
    <b:Title>Workforce Profile PODCC Update</b:Title>
    <b:Year>2022c</b:Year>
    <b:Publisher>Hywel Dda Universerty Health Board</b:Publisher>
    <b:City>Carmarthenshire</b:City>
    <b:RefOrder>1</b:RefOrder>
  </b:Source>
  <b:Source>
    <b:Tag>HDd2b</b:Tag>
    <b:SourceType>ElectronicSource</b:SourceType>
    <b:Guid>{FA9E8DC6-504E-4C2F-8D61-50AE35141EEB}</b:Guid>
    <b:Title>Workforce Dashboard</b:Title>
    <b:Year>2022b</b:Year>
    <b:Publisher>Hywel Dda University Health Board</b:Publisher>
    <b:City>Carmarthen</b:City>
    <b:Author>
      <b:Author>
        <b:Corporate>HDdUHB</b:Corporate>
      </b:Author>
    </b:Author>
    <b:RefOrder>28</b:RefOrder>
  </b:Source>
  <b:Source>
    <b:Tag>HDd21</b:Tag>
    <b:SourceType>Report</b:SourceType>
    <b:Guid>{97A1E950-D07F-48B7-B925-B8F5FAC14F6C}</b:Guid>
    <b:Author>
      <b:Author>
        <b:Corporate>HDdUHB</b:Corporate>
      </b:Author>
    </b:Author>
    <b:Title>Workforce Annual Plan (Including Workforce Technical Document)</b:Title>
    <b:Year>2021f</b:Year>
    <b:Publisher>HDdUHB</b:Publisher>
    <b:City>Carmarthen</b:City>
    <b:RefOrder>3</b:RefOrder>
  </b:Source>
  <b:Source>
    <b:Tag>Nur21</b:Tag>
    <b:SourceType>InternetSite</b:SourceType>
    <b:Guid>{D915F039-0D6E-4FDC-920D-A3D9531168E1}</b:Guid>
    <b:Author>
      <b:Author>
        <b:Corporate>Nursing Times</b:Corporate>
      </b:Author>
    </b:Author>
    <b:Title>The UK nursing crisis – 2021 and beyond</b:Title>
    <b:Year>2021</b:Year>
    <b:YearAccessed>2022</b:YearAccessed>
    <b:MonthAccessed>February</b:MonthAccessed>
    <b:DayAccessed>03</b:DayAccessed>
    <b:URL>https://www.nursingtimes.net/clinical-archive/healthcare-it/the-uk-nursing-crisis-2021-and-beyond-28-04-2021/</b:URL>
    <b:RefOrder>65</b:RefOrder>
  </b:Source>
  <b:Source>
    <b:Tag>NHS21</b:Tag>
    <b:SourceType>InternetSite</b:SourceType>
    <b:Guid>{729B7AB3-0747-4C3B-884E-FFD50E19FA12}</b:Guid>
    <b:Author>
      <b:Author>
        <b:Corporate>NHS Federation</b:Corporate>
      </b:Author>
    </b:Author>
    <b:Title>Staff Shotages</b:Title>
    <b:Year>2021</b:Year>
    <b:YearAccessed>2022</b:YearAccessed>
    <b:MonthAccessed>January</b:MonthAccessed>
    <b:DayAccessed>30</b:DayAccessed>
    <b:URL>https://nhsfunding.info/symptoms/10-effects-of-underfunding/staff-shortages/#:~:text=The%20King%E2%80%99s%20Fund%20updated%20report%20into%20NHS%20workforce,to%20be%20recruited%20from%20overseas.%20More%20items...%20</b:URL>
    <b:RefOrder>2</b:RefOrder>
  </b:Source>
  <b:Source>
    <b:Tag>CIP205</b:Tag>
    <b:SourceType>DocumentFromInternetSite</b:SourceType>
    <b:Guid>{4C212EBB-C910-4D63-9FD3-C6447BE42ABB}</b:Guid>
    <b:Author>
      <b:Author>
        <b:Corporate>CIPD</b:Corporate>
      </b:Author>
    </b:Author>
    <b:Title>Resourcing and Talent Planning Survey 2020</b:Title>
    <b:Year>2020</b:Year>
    <b:Month>October</b:Month>
    <b:YearAccessed>2021</b:YearAccessed>
    <b:MonthAccessed>December</b:MonthAccessed>
    <b:DayAccessed>20</b:DayAccessed>
    <b:URL>https://www.cipd.co.uk/Images/resourcing-and-talent-planning-2020_tcm18-85530.pdf</b:URL>
    <b:RefOrder>5</b:RefOrder>
  </b:Source>
  <b:Source>
    <b:Tag>Bus21</b:Tag>
    <b:SourceType>DocumentFromInternetSite</b:SourceType>
    <b:Guid>{7A3348F4-329C-4EE2-A143-F689678DFE66}</b:Guid>
    <b:Author>
      <b:Author>
        <b:Corporate>Business Matters</b:Corporate>
      </b:Author>
    </b:Author>
    <b:Title>7 Benefits of upskilling your employees</b:Title>
    <b:Year>2021</b:Year>
    <b:Month>January</b:Month>
    <b:Day>27</b:Day>
    <b:YearAccessed>2022</b:YearAccessed>
    <b:MonthAccessed>January</b:MonthAccessed>
    <b:DayAccessed>14</b:DayAccessed>
    <b:URL>https://bmmagazine.co.uk/business/7-benefits-of-upskilling-your-employees/</b:URL>
    <b:RefOrder>4</b:RefOrder>
  </b:Source>
  <b:Source>
    <b:Tag>And09</b:Tag>
    <b:SourceType>Book</b:SourceType>
    <b:Guid>{10811EB6-9C2E-40BE-B765-B8F33E735F38}</b:Guid>
    <b:Title>Research Methods in Himan Resource Management</b:Title>
    <b:Year>2009</b:Year>
    <b:Author>
      <b:Author>
        <b:NameList>
          <b:Person>
            <b:Last>Anderson</b:Last>
            <b:First>V</b:First>
          </b:Person>
        </b:NameList>
      </b:Author>
    </b:Author>
    <b:City>London</b:City>
    <b:Publisher>Chartered Institute of Personnel and Development</b:Publisher>
    <b:RefOrder>42</b:RefOrder>
  </b:Source>
  <b:Source>
    <b:Tag>Cre</b:Tag>
    <b:SourceType>Book</b:SourceType>
    <b:Guid>{406D3414-D941-4614-AD4E-BCB9D08A3A2E}</b:Guid>
    <b:Author>
      <b:Author>
        <b:NameList>
          <b:Person>
            <b:Last>Creswell</b:Last>
            <b:First>J</b:First>
            <b:Middle>W</b:Middle>
          </b:Person>
          <b:Person>
            <b:Last>Creswell</b:Last>
            <b:First>J</b:First>
            <b:Middle>D</b:Middle>
          </b:Person>
        </b:NameList>
      </b:Author>
    </b:Author>
    <b:Title>Reserch Design: Qualitative, Quantitative and Mixed Methods</b:Title>
    <b:Year>2018</b:Year>
    <b:City>London</b:City>
    <b:Publisher>Sage</b:Publisher>
    <b:Edition>5</b:Edition>
    <b:RefOrder>41</b:RefOrder>
  </b:Source>
  <b:Source>
    <b:Tag>Tho13</b:Tag>
    <b:SourceType>Book</b:SourceType>
    <b:Guid>{538B586B-3FB2-43F3-BE84-04EDDDE772A2}</b:Guid>
    <b:Title>How to do your research project: A guide for students</b:Title>
    <b:Year>2017</b:Year>
    <b:Publisher>Sage</b:Publisher>
    <b:Edition>3</b:Edition>
    <b:Author>
      <b:Author>
        <b:NameList>
          <b:Person>
            <b:Last>Thomas</b:Last>
            <b:First>G</b:First>
          </b:Person>
        </b:NameList>
      </b:Author>
    </b:Author>
    <b:RefOrder>43</b:RefOrder>
  </b:Source>
  <b:Source>
    <b:Tag>Nat16</b:Tag>
    <b:SourceType>Report</b:SourceType>
    <b:Guid>{3F433A17-D21D-4E47-8AAB-5A9001D1A2BA}</b:Guid>
    <b:Title>Are opportunities still limited for black and minority ethnic staff in health care leadership?</b:Title>
    <b:Year>2016</b:Year>
    <b:Publisher>The Kings Fund.</b:Publisher>
    <b:Author>
      <b:Author>
        <b:NameList>
          <b:Person>
            <b:Last>Nath</b:Last>
            <b:First>V</b:First>
          </b:Person>
        </b:NameList>
      </b:Author>
    </b:Author>
    <b:RefOrder>30</b:RefOrder>
  </b:Source>
  <b:Source>
    <b:Tag>Bel18</b:Tag>
    <b:SourceType>Book</b:SourceType>
    <b:Guid>{434C3641-A69C-4397-8EF0-8F785B56836F}</b:Guid>
    <b:Title>Doing your research project. </b:Title>
    <b:Year>2018</b:Year>
    <b:Publisher>UK Higher Education OUP Humanities &amp; Social Sciences</b:Publisher>
    <b:Author>
      <b:Author>
        <b:NameList>
          <b:Person>
            <b:Last>Bell</b:Last>
            <b:First>J</b:First>
          </b:Person>
          <b:Person>
            <b:Last>Waters</b:Last>
            <b:First>S</b:First>
          </b:Person>
        </b:NameList>
      </b:Author>
    </b:Author>
    <b:RefOrder>40</b:RefOrder>
  </b:Source>
  <b:Source>
    <b:Tag>And13</b:Tag>
    <b:SourceType>Book</b:SourceType>
    <b:Guid>{38190D37-E5AB-4C60-9B71-E272209C692E}</b:Guid>
    <b:Title>Research Methods in Human Resource Management Investigating a Business Issue</b:Title>
    <b:Year>2013</b:Year>
    <b:City>London</b:City>
    <b:Publisher>CIPD</b:Publisher>
    <b:Author>
      <b:Author>
        <b:NameList>
          <b:Person>
            <b:Last>Anderson</b:Last>
            <b:First>V</b:First>
          </b:Person>
        </b:NameList>
      </b:Author>
    </b:Author>
    <b:RefOrder>45</b:RefOrder>
  </b:Source>
  <b:Source>
    <b:Tag>Neu11</b:Tag>
    <b:SourceType>Book</b:SourceType>
    <b:Guid>{3981B986-53B8-46C2-B9D1-767D2D8C5B14}</b:Guid>
    <b:Title>Social Research Methods: Qualitative and Quantitative ApproachesPearson.</b:Title>
    <b:Year>2011</b:Year>
    <b:City>University of Wisconsin, Whitewater</b:City>
    <b:Publisher>Pearson</b:Publisher>
    <b:Edition>7</b:Edition>
    <b:Author>
      <b:Author>
        <b:NameList>
          <b:Person>
            <b:Last>Neuman</b:Last>
          </b:Person>
        </b:NameList>
      </b:Author>
    </b:Author>
    <b:RefOrder>52</b:RefOrder>
  </b:Source>
  <b:Source>
    <b:Tag>Soc16</b:Tag>
    <b:SourceType>Book</b:SourceType>
    <b:Guid>{0516ADBB-C423-4E6B-B005-3DB90527A903}</b:Guid>
    <b:Title>Social Research Methods</b:Title>
    <b:Year>2016</b:Year>
    <b:City>Oxford</b:City>
    <b:Publisher>Oxford Press</b:Publisher>
    <b:Edition>5</b:Edition>
    <b:Author>
      <b:Author>
        <b:NameList>
          <b:Person>
            <b:Last>Bryman</b:Last>
            <b:First>A</b:First>
          </b:Person>
        </b:NameList>
      </b:Author>
    </b:Author>
    <b:RefOrder>49</b:RefOrder>
  </b:Source>
  <b:Source>
    <b:Tag>Col14</b:Tag>
    <b:SourceType>Book</b:SourceType>
    <b:Guid>{401E5C96-50D8-4208-BA78-980E2A37679B}</b:Guid>
    <b:Title>Business Research: A Practical Guide for Undergraduate and Postgraduate Students</b:Title>
    <b:Year>2014</b:Year>
    <b:City>Palgrave</b:City>
    <b:Publisher>Macmillan</b:Publisher>
    <b:Edition>4</b:Edition>
    <b:Author>
      <b:Author>
        <b:NameList>
          <b:Person>
            <b:Last>Collis</b:Last>
            <b:First>J</b:First>
          </b:Person>
          <b:Person>
            <b:Last>Hussey</b:Last>
            <b:First>R</b:First>
          </b:Person>
        </b:NameList>
      </b:Author>
    </b:Author>
    <b:RefOrder>66</b:RefOrder>
  </b:Source>
  <b:Source>
    <b:Tag>Kum14</b:Tag>
    <b:SourceType>Book</b:SourceType>
    <b:Guid>{6E0F7D36-0C56-4591-9EBA-F02C15A4723C}</b:Guid>
    <b:Title>Research Methodology: A step by step guide for beginners</b:Title>
    <b:Year>2014</b:Year>
    <b:City>London</b:City>
    <b:Publisher>Sage</b:Publisher>
    <b:Edition>4</b:Edition>
    <b:Author>
      <b:Author>
        <b:NameList>
          <b:Person>
            <b:Last>Kumar</b:Last>
            <b:First>K</b:First>
          </b:Person>
        </b:NameList>
      </b:Author>
    </b:Author>
    <b:RefOrder>51</b:RefOrder>
  </b:Source>
  <b:Source>
    <b:Tag>Val18</b:Tag>
    <b:SourceType>Book</b:SourceType>
    <b:Guid>{95002BE2-461C-48B3-B1A0-081B3E89B13A}</b:Guid>
    <b:Title>Practical Tools for Designing and Weighting Survey Samples: (Statistics for Social and Behavioral Sciences</b:Title>
    <b:Year>2018</b:Year>
    <b:City>Michigan</b:City>
    <b:Publisher>Springer International Publishing</b:Publisher>
    <b:Edition>2</b:Edition>
    <b:Author>
      <b:Author>
        <b:NameList>
          <b:Person>
            <b:Last>Valliant</b:Last>
            <b:First>R</b:First>
          </b:Person>
          <b:Person>
            <b:Last>Dever</b:Last>
            <b:First>J</b:First>
          </b:Person>
          <b:Person>
            <b:Last>Kreuter</b:Last>
            <b:First>F</b:First>
          </b:Person>
        </b:NameList>
      </b:Author>
    </b:Author>
    <b:RefOrder>50</b:RefOrder>
  </b:Source>
  <b:Source>
    <b:Tag>Lou19</b:Tag>
    <b:SourceType>DocumentFromInternetSite</b:SourceType>
    <b:Guid>{1EC3918D-5F2D-453B-B563-2B80E7281260}</b:Guid>
    <b:Author>
      <b:Author>
        <b:Corporate>Loughborough University</b:Corporate>
      </b:Author>
    </b:Author>
    <b:Title>Questionnaire Design</b:Title>
    <b:Year>2019</b:Year>
    <b:Month>September</b:Month>
    <b:Day>18</b:Day>
    <b:YearAccessed>2022</b:YearAccessed>
    <b:MonthAccessed>January</b:MonthAccessed>
    <b:DayAccessed>2022</b:DayAccessed>
    <b:URL>https://www.lboro.ac.uk/media/wwwlboroacuk/content/library/downloads/advicesheets/Questionnaire%20Design.pdf</b:URL>
    <b:RefOrder>56</b:RefOrder>
  </b:Source>
  <b:Source>
    <b:Tag>Mck21</b:Tag>
    <b:SourceType>DocumentFromInternetSite</b:SourceType>
    <b:Guid>{340FC6D4-6B2D-4A60-92AC-CAD20A59D9C5}</b:Guid>
    <b:Author>
      <b:Author>
        <b:Corporate>Mckinsey</b:Corporate>
      </b:Author>
    </b:Author>
    <b:Title>Survey fatigue? Blame the leader, not the question</b:Title>
    <b:Year>2021</b:Year>
    <b:Month>May</b:Month>
    <b:Day>10</b:Day>
    <b:YearAccessed>2022</b:YearAccessed>
    <b:MonthAccessed>March</b:MonthAccessed>
    <b:DayAccessed>10</b:DayAccessed>
    <b:URL>https://www.mckinsey.com/business-functions/people-and-organizational-performance/our-insights/the-organization-blog/survey-fatigue-blame-the-leader-not-the-question</b:URL>
    <b:RefOrder>55</b:RefOrder>
  </b:Source>
  <b:Source>
    <b:Tag>Bra22</b:Tag>
    <b:SourceType>Book</b:SourceType>
    <b:Guid>{D6BC834C-12E2-45DD-9B4B-C4B8E783F5B7}</b:Guid>
    <b:Title>Thematic Analysis: A Practical Guide</b:Title>
    <b:Year>2022</b:Year>
    <b:Author>
      <b:Author>
        <b:NameList>
          <b:Person>
            <b:Last>Braun</b:Last>
            <b:First>V</b:First>
          </b:Person>
          <b:Person>
            <b:Last>Clarke</b:Last>
            <b:First>V</b:First>
          </b:Person>
        </b:NameList>
      </b:Author>
    </b:Author>
    <b:City>London</b:City>
    <b:Publisher>Sage</b:Publisher>
    <b:RefOrder>58</b:RefOrder>
  </b:Source>
  <b:Source>
    <b:Tag>Lab19</b:Tag>
    <b:SourceType>BookSection</b:SourceType>
    <b:Guid>{44D63BD0-D4F8-442A-8ADF-F950C8D27A87}</b:Guid>
    <b:Title>Thematic Analysis in Social Work: A Case Study</b:Title>
    <b:Year>2019</b:Year>
    <b:City>Quebec</b:City>
    <b:Publisher>Intech Open</b:Publisher>
    <b:Author>
      <b:Author>
        <b:NameList>
          <b:Person>
            <b:Last>Labra</b:Last>
            <b:First>O</b:First>
          </b:Person>
          <b:Person>
            <b:Last>Castro</b:Last>
            <b:First>C</b:First>
          </b:Person>
          <b:Person>
            <b:Last>Wright</b:Last>
            <b:First>R</b:First>
          </b:Person>
          <b:Person>
            <b:Last>Chamblas</b:Last>
            <b:First>I</b:First>
          </b:Person>
        </b:NameList>
      </b:Author>
    </b:Author>
    <b:BookTitle>Social Work Education</b:BookTitle>
    <b:Pages>1-20</b:Pages>
    <b:RefOrder>59</b:RefOrder>
  </b:Source>
  <b:Source>
    <b:Tag>Wel19</b:Tag>
    <b:SourceType>DocumentFromInternetSite</b:SourceType>
    <b:Guid>{B6A99249-CB0A-48C4-8882-4B7210CA9D12}</b:Guid>
    <b:Author>
      <b:Author>
        <b:Corporate>Welsh Government</b:Corporate>
      </b:Author>
    </b:Author>
    <b:Title>A Healthier Wales: A Plan for Health and Social Care</b:Title>
    <b:Year>2019</b:Year>
    <b:YearAccessed>2022</b:YearAccessed>
    <b:MonthAccessed>January</b:MonthAccessed>
    <b:DayAccessed>23</b:DayAccessed>
    <b:URL>https://gov.wales/sites/default/files/publications/2021-09/a-healthier-wales-our-plan-for-health-and-social-care.pdf</b:URL>
    <b:RefOrder>10</b:RefOrder>
  </b:Source>
  <b:Source>
    <b:Tag>Val20</b:Tag>
    <b:SourceType>InternetSite</b:SourceType>
    <b:Guid>{099E4E3F-C087-4BE5-90EE-B76D1876924A}</b:Guid>
    <b:Author>
      <b:Author>
        <b:Corporate>Valamis</b:Corporate>
      </b:Author>
    </b:Author>
    <b:Title>Adult learning theories</b:Title>
    <b:Year>2020</b:Year>
    <b:YearAccessed>021</b:YearAccessed>
    <b:MonthAccessed>June</b:MonthAccessed>
    <b:DayAccessed>19</b:DayAccessed>
    <b:URL>https://www.valamis.com/hub/adult-learning-theories</b:URL>
    <b:RefOrder>26</b:RefOrder>
  </b:Source>
  <b:Source>
    <b:Tag>HDd214</b:Tag>
    <b:SourceType>Report</b:SourceType>
    <b:Guid>{05913A7D-3D66-400A-BF47-9F84A751EEAB}</b:Guid>
    <b:Author>
      <b:Author>
        <b:Corporate>HDdUHB</b:Corporate>
      </b:Author>
    </b:Author>
    <b:Title>Workforce Equality and Annual Report April 2020 - March 2021</b:Title>
    <b:Year>2021</b:Year>
    <b:Publisher>Hywel Dda University Health Board</b:Publisher>
    <b:RefOrder>29</b:RefOrder>
  </b:Source>
  <b:Source>
    <b:Tag>ACA20</b:Tag>
    <b:SourceType>InternetSite</b:SourceType>
    <b:Guid>{EE82702E-9D40-44B5-9CDB-5D9CC2C06322}</b:Guid>
    <b:Author>
      <b:Author>
        <b:Corporate>ACAS</b:Corporate>
      </b:Author>
    </b:Author>
    <b:Title>Getting Paid for Mandatory Training</b:Title>
    <b:Year>2020</b:Year>
    <b:YearAccessed>2021</b:YearAccessed>
    <b:MonthAccessed>December</b:MonthAccessed>
    <b:DayAccessed>18</b:DayAccessed>
    <b:URL>https://www.acas.org.uk/getting-paid-for-mandatory-training</b:URL>
    <b:RefOrder>34</b:RefOrder>
  </b:Source>
  <b:Source>
    <b:Tag>HDd215</b:Tag>
    <b:SourceType>Report</b:SourceType>
    <b:Guid>{EA2B9952-4ECD-4E34-9074-F9EB1E3900C3}</b:Guid>
    <b:Author>
      <b:Author>
        <b:Corporate>HDdUHB</b:Corporate>
      </b:Author>
    </b:Author>
    <b:Title>Annual Accounts &amp; Financial Summary</b:Title>
    <b:Year>2021</b:Year>
    <b:Publisher>Hywel Dda University Health Board</b:Publisher>
    <b:RefOrder>21</b:RefOrder>
  </b:Source>
  <b:Source>
    <b:Tag>Bar22</b:Tag>
    <b:SourceType>ElectronicSource</b:SourceType>
    <b:Guid>{0E8C50D8-897C-4A9E-AECF-267211DB90FB}</b:Guid>
    <b:Title>Staff in Post </b:Title>
    <b:Year>2022</b:Year>
    <b:Publisher>ESR</b:Publisher>
    <b:Author>
      <b:Author>
        <b:NameList>
          <b:Person>
            <b:Last>Barnes</b:Last>
            <b:First>S</b:First>
          </b:Person>
        </b:NameList>
      </b:Author>
    </b:Author>
    <b:RefOrder>32</b:RefOrder>
  </b:Source>
  <b:Source>
    <b:Tag>HDd221</b:Tag>
    <b:SourceType>ElectronicSource</b:SourceType>
    <b:Guid>{F03E1B7D-6F3F-44D5-BEE0-FA18B37BD18C}</b:Guid>
    <b:Author>
      <b:Author>
        <b:Corporate>HDdUHB</b:Corporate>
      </b:Author>
    </b:Author>
    <b:Title>Higher Awards SBAR</b:Title>
    <b:Publisher>Hywel Dda University Health Board</b:Publisher>
    <b:Year>2022</b:Year>
    <b:RefOrder>33</b:RefOrder>
  </b:Source>
  <b:Source>
    <b:Tag>Pow96</b:Tag>
    <b:SourceType>JournalArticle</b:SourceType>
    <b:Guid>{25FD79EC-7048-4738-9867-F7B4AC9D901B}</b:Guid>
    <b:Title>Focus Groups</b:Title>
    <b:Year>1996</b:Year>
    <b:Author>
      <b:Author>
        <b:NameList>
          <b:Person>
            <b:Last>Powell</b:Last>
            <b:First>R</b:First>
          </b:Person>
          <b:Person>
            <b:Last>Single</b:Last>
            <b:First>H</b:First>
          </b:Person>
        </b:NameList>
      </b:Author>
    </b:Author>
    <b:JournalName>International Journal for Quality in Health Care</b:JournalName>
    <b:Pages>499-504</b:Pages>
    <b:Volume>8</b:Volume>
    <b:Issue>5</b:Issue>
    <b:RefOrder>44</b:RefOrder>
  </b:Source>
  <b:Source>
    <b:Tag>Blo11</b:Tag>
    <b:SourceType>BookSection</b:SourceType>
    <b:Guid>{4D22059A-D19E-4BB2-B709-6AE1429D4896}</b:Guid>
    <b:Title>Structured methods: Interviews, questionnaires and observation</b:Title>
    <b:Year>2011</b:Year>
    <b:City>London</b:City>
    <b:Publisher>Sage Publications Ltd</b:Publisher>
    <b:Edition>3</b:Edition>
    <b:BookTitle>Researching Society and Culture.</b:BookTitle>
    <b:Author>
      <b:Author>
        <b:NameList>
          <b:Person>
            <b:Last>Bloch</b:Last>
            <b:First>A</b:First>
          </b:Person>
          <b:Person>
            <b:Last>Phellas</b:Last>
            <b:First>C</b:First>
          </b:Person>
          <b:Person>
            <b:Last>Seale</b:Last>
            <b:First>C</b:First>
          </b:Person>
        </b:NameList>
      </b:Author>
    </b:Author>
    <b:RefOrder>46</b:RefOrder>
  </b:Source>
  <b:Source>
    <b:Tag>Wol16</b:Tag>
    <b:SourceType>Book</b:SourceType>
    <b:Guid>{901F96DB-52B5-4BEE-B0DA-28420AFD25C8}</b:Guid>
    <b:Title>The SAGE Handbook of Survey Methodology</b:Title>
    <b:Year>2016</b:Year>
    <b:Publisher>Sage Publishing Ltd</b:Publisher>
    <b:Author>
      <b:Author>
        <b:NameList>
          <b:Person>
            <b:Last>Wolf</b:Last>
            <b:First>C</b:First>
          </b:Person>
          <b:Person>
            <b:Last>Joye</b:Last>
            <b:First>D</b:First>
          </b:Person>
          <b:Person>
            <b:Last>Smith</b:Last>
            <b:First>T</b:First>
          </b:Person>
          <b:Person>
            <b:Last>Fu</b:Last>
            <b:First>Y</b:First>
          </b:Person>
        </b:NameList>
      </b:Author>
    </b:Author>
    <b:RefOrder>47</b:RefOrder>
  </b:Source>
  <b:Source>
    <b:Tag>Pat16</b:Tag>
    <b:SourceType>Book</b:SourceType>
    <b:Guid>{90710232-28EF-4490-B2ED-4D3F73E9C6BC}</b:Guid>
    <b:Title>Questionnaire Research</b:Title>
    <b:Year>2016</b:Year>
    <b:City>London</b:City>
    <b:Publisher>Routledge</b:Publisher>
    <b:Author>
      <b:Author>
        <b:NameList>
          <b:Person>
            <b:Last>Patten</b:Last>
            <b:First>M</b:First>
          </b:Person>
        </b:NameList>
      </b:Author>
    </b:Author>
    <b:RefOrder>48</b:RefOrder>
  </b:Source>
  <b:Source>
    <b:Tag>Bel181</b:Tag>
    <b:SourceType>Book</b:SourceType>
    <b:Guid>{C3E3A226-F639-4D1A-A027-8DBF29522C3E}</b:Guid>
    <b:Title>Doing Your Research Project: A Guide for First-time Researchers</b:Title>
    <b:Year>2018</b:Year>
    <b:City>London</b:City>
    <b:Publisher>Open University Press</b:Publisher>
    <b:Edition>7</b:Edition>
    <b:Author>
      <b:Author>
        <b:NameList>
          <b:Person>
            <b:Last>Bell</b:Last>
            <b:First>J</b:First>
          </b:Person>
          <b:Person>
            <b:Last>Waters</b:Last>
            <b:First>S</b:First>
          </b:Person>
        </b:NameList>
      </b:Author>
    </b:Author>
    <b:RefOrder>53</b:RefOrder>
  </b:Source>
  <b:Source>
    <b:Tag>Cha05</b:Tag>
    <b:SourceType>Book</b:SourceType>
    <b:Guid>{CA9636A4-9A9F-4B8F-BB80-AEDFC7546C61}</b:Guid>
    <b:Title>Research Methods</b:Title>
    <b:Year>2005</b:Year>
    <b:City>London</b:City>
    <b:Publisher>Routledge</b:Publisher>
    <b:Edition>3</b:Edition>
    <b:Author>
      <b:Author>
        <b:NameList>
          <b:Person>
            <b:Last>Chapman</b:Last>
            <b:First>S</b:First>
          </b:Person>
          <b:Person>
            <b:Last>McNeil</b:Last>
            <b:First>P</b:First>
          </b:Person>
        </b:NameList>
      </b:Author>
    </b:Author>
    <b:RefOrder>57</b:RefOrder>
  </b:Source>
  <b:Source>
    <b:Tag>HDd191</b:Tag>
    <b:SourceType>Report</b:SourceType>
    <b:Guid>{9DD538F3-729A-4F38-B2C1-58854969EFF7}</b:Guid>
    <b:Author>
      <b:Author>
        <b:Corporate>HDdUHB</b:Corporate>
      </b:Author>
    </b:Author>
    <b:Title>Ethical Approval Guidance</b:Title>
    <b:Year>2019</b:Year>
    <b:City>Carmartheshire</b:City>
    <b:Publisher>Hywel Dda University Health Board</b:Publisher>
    <b:RefOrder>54</b:RefOrder>
  </b:Source>
  <b:Source>
    <b:Tag>Kin21</b:Tag>
    <b:SourceType>InternetSite</b:SourceType>
    <b:Guid>{164D7178-1C31-415C-B0D3-5AFF3934B619}</b:Guid>
    <b:Author>
      <b:Author>
        <b:Corporate>Kings Fund</b:Corporate>
      </b:Author>
    </b:Author>
    <b:Title>Visualising Reform in the NHS</b:Title>
    <b:Year>2021</b:Year>
    <b:YearAccessed>2022</b:YearAccessed>
    <b:MonthAccessed>March</b:MonthAccessed>
    <b:DayAccessed>19</b:DayAccessed>
    <b:URL>https://www.kingsfund.org.uk/publications/reforming-nhs-within/visualising-reform</b:URL>
    <b:RefOrder>60</b:RefOrder>
  </b:Source>
</b:Sources>
</file>

<file path=customXml/itemProps1.xml><?xml version="1.0" encoding="utf-8"?>
<ds:datastoreItem xmlns:ds="http://schemas.openxmlformats.org/officeDocument/2006/customXml" ds:itemID="{19306AEE-66C1-461C-A2FA-8247846F343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Report%20(Equity%20theme).dotx</Template>
  <TotalTime>0</TotalTime>
  <Pages>1</Pages>
  <Words>10815</Words>
  <Characters>61650</Characters>
  <Application>Microsoft Office Word</Application>
  <DocSecurity>0</DocSecurity>
  <Lines>513</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am135515</dc:creator>
  <cp:keywords/>
  <dc:description/>
  <cp:lastModifiedBy>Amanda Glanville (Hywel Dda UHB - Head of Workforce Education &amp; Development)</cp:lastModifiedBy>
  <cp:revision>2</cp:revision>
  <dcterms:created xsi:type="dcterms:W3CDTF">2022-05-03T23:31:00Z</dcterms:created>
  <dcterms:modified xsi:type="dcterms:W3CDTF">2022-05-03T23:31:00Z</dcterms:modified>
</cp:coreProperties>
</file>