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BB34BC">
      <w:pPr>
        <w:rPr>
          <w:b/>
          <w:sz w:val="56"/>
          <w:szCs w:val="56"/>
        </w:rPr>
      </w:pPr>
      <w:r>
        <w:rPr>
          <w:b/>
          <w:sz w:val="56"/>
          <w:szCs w:val="56"/>
        </w:rPr>
        <w:t>Political</w:t>
      </w:r>
      <w:r w:rsidRPr="00BB34BC">
        <w:rPr>
          <w:b/>
          <w:sz w:val="56"/>
          <w:szCs w:val="56"/>
        </w:rPr>
        <w:t xml:space="preserve"> Leaders Quiz</w:t>
      </w:r>
    </w:p>
    <w:p w:rsidR="009C40DE" w:rsidRDefault="00BB34BC" w:rsidP="009C40DE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How many of these political leaders can you name</w:t>
      </w:r>
      <w:r w:rsidR="009C40DE">
        <w:rPr>
          <w:b/>
          <w:i/>
          <w:sz w:val="32"/>
          <w:szCs w:val="32"/>
        </w:rPr>
        <w:t>?</w:t>
      </w:r>
      <w:bookmarkStart w:id="0" w:name="_GoBack"/>
      <w:bookmarkEnd w:id="0"/>
    </w:p>
    <w:p w:rsidR="00BB34BC" w:rsidRPr="00BB34BC" w:rsidRDefault="00BB34BC">
      <w:pPr>
        <w:rPr>
          <w:b/>
          <w:i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8754"/>
      </w:tblGrid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2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3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4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5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6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7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8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9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  <w:tr w:rsidR="00BB34BC" w:rsidTr="00BB34BC">
        <w:tc>
          <w:tcPr>
            <w:tcW w:w="1101" w:type="dxa"/>
          </w:tcPr>
          <w:p w:rsidR="00BB34BC" w:rsidRDefault="00BB34BC" w:rsidP="00BB34BC">
            <w:pPr>
              <w:spacing w:before="120" w:after="12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10</w:t>
            </w:r>
          </w:p>
        </w:tc>
        <w:tc>
          <w:tcPr>
            <w:tcW w:w="8754" w:type="dxa"/>
          </w:tcPr>
          <w:p w:rsidR="00BB34BC" w:rsidRDefault="00BB34BC" w:rsidP="00BB34BC">
            <w:pPr>
              <w:spacing w:before="120" w:after="120"/>
              <w:jc w:val="left"/>
              <w:rPr>
                <w:b/>
                <w:sz w:val="52"/>
                <w:szCs w:val="52"/>
              </w:rPr>
            </w:pPr>
          </w:p>
        </w:tc>
      </w:tr>
    </w:tbl>
    <w:p w:rsidR="00BB34BC" w:rsidRPr="00BB34BC" w:rsidRDefault="00BB34BC" w:rsidP="00BB34BC">
      <w:pPr>
        <w:jc w:val="left"/>
        <w:rPr>
          <w:b/>
          <w:sz w:val="52"/>
          <w:szCs w:val="52"/>
        </w:rPr>
      </w:pPr>
    </w:p>
    <w:sectPr w:rsidR="00BB34BC" w:rsidRPr="00BB34BC" w:rsidSect="00B172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34" w:bottom="1440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4BC" w:rsidRDefault="00BB34BC" w:rsidP="00303453">
      <w:pPr>
        <w:spacing w:before="0"/>
      </w:pPr>
      <w:r>
        <w:separator/>
      </w:r>
    </w:p>
  </w:endnote>
  <w:endnote w:type="continuationSeparator" w:id="0">
    <w:p w:rsidR="00BB34BC" w:rsidRDefault="00BB34BC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32BCD0A" wp14:editId="7265FC47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4BC" w:rsidRDefault="00BB34BC" w:rsidP="00303453">
      <w:pPr>
        <w:spacing w:before="0"/>
      </w:pPr>
      <w:r>
        <w:separator/>
      </w:r>
    </w:p>
  </w:footnote>
  <w:footnote w:type="continuationSeparator" w:id="0">
    <w:p w:rsidR="00BB34BC" w:rsidRDefault="00BB34BC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Pr="00303453" w:rsidRDefault="00B17205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2D2D150D" wp14:editId="358D6193">
          <wp:simplePos x="0" y="0"/>
          <wp:positionH relativeFrom="column">
            <wp:posOffset>5523865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453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3C0215F6" wp14:editId="37114912">
          <wp:simplePos x="0" y="0"/>
          <wp:positionH relativeFrom="column">
            <wp:posOffset>-153035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60F8">
      <w:rPr>
        <w:b/>
      </w:rPr>
      <w:t>The Social Empowerment Group</w:t>
    </w:r>
  </w:p>
  <w:p w:rsidR="00303453" w:rsidRPr="00303453" w:rsidRDefault="00303453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205" w:rsidRDefault="00B172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4BC"/>
    <w:rsid w:val="0023691A"/>
    <w:rsid w:val="002A4253"/>
    <w:rsid w:val="00303453"/>
    <w:rsid w:val="003C0DB3"/>
    <w:rsid w:val="006260F8"/>
    <w:rsid w:val="0068173D"/>
    <w:rsid w:val="009C40DE"/>
    <w:rsid w:val="00AF00D7"/>
    <w:rsid w:val="00B17205"/>
    <w:rsid w:val="00BB34BC"/>
    <w:rsid w:val="00BC0B83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(portrait).dotx</Template>
  <TotalTime>17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2017-09-13T11:30:00Z</cp:lastPrinted>
  <dcterms:created xsi:type="dcterms:W3CDTF">2018-01-27T10:45:00Z</dcterms:created>
  <dcterms:modified xsi:type="dcterms:W3CDTF">2018-01-27T11:02:00Z</dcterms:modified>
</cp:coreProperties>
</file>