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00C84556">
        <w:tc>
          <w:tcPr>
            <w:tcW w:w="2093" w:type="dxa"/>
            <w:shd w:val="pct15" w:color="auto" w:fill="auto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0799D" w:rsidRPr="00A406E5" w14:paraId="598090B9" w14:textId="77777777" w:rsidTr="00C84556">
        <w:tc>
          <w:tcPr>
            <w:tcW w:w="2093" w:type="dxa"/>
            <w:shd w:val="pct15" w:color="auto" w:fill="auto"/>
          </w:tcPr>
          <w:p w14:paraId="0A62C4FF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4F6B5888" w:rsidR="00D0799D" w:rsidRPr="00A406E5" w:rsidRDefault="00A42A39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BSc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Gwyddor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Chwaraeon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 w:rsidR="00EA79A1">
              <w:rPr>
                <w:rFonts w:ascii="Arial" w:hAnsi="Arial" w:cs="Arial"/>
                <w:b/>
                <w:sz w:val="22"/>
                <w:szCs w:val="22"/>
              </w:rPr>
              <w:t>Tylunio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0799D" w:rsidRPr="00A406E5" w14:paraId="1E1331E6" w14:textId="77777777" w:rsidTr="00C84556">
        <w:tc>
          <w:tcPr>
            <w:tcW w:w="2093" w:type="dxa"/>
            <w:shd w:val="pct15" w:color="auto" w:fill="auto"/>
          </w:tcPr>
          <w:p w14:paraId="343CF315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2146395C" w14:textId="73A31763" w:rsidR="00D0799D" w:rsidRPr="00A406E5" w:rsidRDefault="00A42A39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Prosiect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Annibynnol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0799D" w:rsidRPr="00A406E5" w14:paraId="1E1A0EF0" w14:textId="77777777" w:rsidTr="00C84556">
        <w:tc>
          <w:tcPr>
            <w:tcW w:w="2093" w:type="dxa"/>
            <w:shd w:val="pct15" w:color="auto" w:fill="auto"/>
          </w:tcPr>
          <w:p w14:paraId="616E163A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264D9F0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BMS</w:t>
            </w:r>
            <w:r w:rsidR="00EA79A1">
              <w:rPr>
                <w:rFonts w:ascii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hAnsi="Arial" w:cs="Arial"/>
                <w:b/>
                <w:sz w:val="22"/>
                <w:szCs w:val="22"/>
              </w:rPr>
              <w:t>6007</w:t>
            </w:r>
          </w:p>
        </w:tc>
        <w:tc>
          <w:tcPr>
            <w:tcW w:w="2268" w:type="dxa"/>
            <w:shd w:val="clear" w:color="auto" w:fill="D9D9D9"/>
          </w:tcPr>
          <w:p w14:paraId="541AE517" w14:textId="77777777" w:rsidR="00D0799D" w:rsidRPr="004D5E9B" w:rsidRDefault="00D0799D" w:rsidP="00D0799D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3B5EACDA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0%</w:t>
            </w:r>
            <w:r w:rsidR="00EA79A1">
              <w:rPr>
                <w:rFonts w:ascii="Arial" w:hAnsi="Arial" w:cs="Arial"/>
                <w:b/>
                <w:sz w:val="22"/>
                <w:szCs w:val="22"/>
              </w:rPr>
              <w:t xml:space="preserve">Adborth </w:t>
            </w:r>
            <w:proofErr w:type="spellStart"/>
            <w:r w:rsidR="00EA79A1">
              <w:rPr>
                <w:rFonts w:ascii="Arial" w:hAnsi="Arial" w:cs="Arial"/>
                <w:b/>
                <w:sz w:val="22"/>
                <w:szCs w:val="22"/>
              </w:rPr>
              <w:t>Ffurfiannol</w:t>
            </w:r>
            <w:proofErr w:type="spellEnd"/>
            <w:r w:rsidR="00EA79A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0799D" w:rsidRPr="00A406E5" w14:paraId="7570142B" w14:textId="77777777" w:rsidTr="00C84556">
        <w:tc>
          <w:tcPr>
            <w:tcW w:w="2093" w:type="dxa"/>
            <w:shd w:val="pct15" w:color="auto" w:fill="auto"/>
          </w:tcPr>
          <w:p w14:paraId="68BBC7B4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25A4D76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Connaughton</w:t>
            </w:r>
          </w:p>
        </w:tc>
        <w:tc>
          <w:tcPr>
            <w:tcW w:w="2268" w:type="dxa"/>
            <w:shd w:val="clear" w:color="auto" w:fill="D9D9D9"/>
          </w:tcPr>
          <w:p w14:paraId="3D2D3613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41A418DA" w:rsidR="00D0799D" w:rsidRPr="00A406E5" w:rsidRDefault="00EA79A1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Dylan Blain</w:t>
            </w:r>
          </w:p>
        </w:tc>
      </w:tr>
      <w:tr w:rsidR="00D0799D" w:rsidRPr="00A406E5" w14:paraId="17B36C60" w14:textId="77777777" w:rsidTr="00C84556">
        <w:tc>
          <w:tcPr>
            <w:tcW w:w="2093" w:type="dxa"/>
            <w:shd w:val="pct15" w:color="auto" w:fill="auto"/>
          </w:tcPr>
          <w:p w14:paraId="67C2BB97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1CB77CA8" w:rsidR="00D0799D" w:rsidRPr="00A406E5" w:rsidRDefault="00A42A39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Cynnig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Prosiect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08CF021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405AD49B" w:rsidR="00D0799D" w:rsidRPr="00A406E5" w:rsidRDefault="00EA79A1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Amcan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1,000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0799D">
              <w:rPr>
                <w:rFonts w:ascii="Arial" w:hAnsi="Arial" w:cs="Arial"/>
                <w:b/>
                <w:sz w:val="22"/>
                <w:szCs w:val="22"/>
              </w:rPr>
              <w:t xml:space="preserve">1500 </w:t>
            </w:r>
            <w:r w:rsidR="00A42A39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="00A42A39"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D0799D" w:rsidRPr="00A406E5" w14:paraId="5CB49CC4" w14:textId="77777777" w:rsidTr="00C84556">
        <w:tc>
          <w:tcPr>
            <w:tcW w:w="2093" w:type="dxa"/>
            <w:shd w:val="pct15" w:color="auto" w:fill="auto"/>
          </w:tcPr>
          <w:p w14:paraId="5951689A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F4FE12F" w14:textId="61856D23" w:rsidR="00D0799D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24 </w:t>
            </w:r>
            <w:r w:rsidR="00A42A39">
              <w:rPr>
                <w:rFonts w:ascii="Arial" w:hAnsi="Arial" w:cs="Arial"/>
                <w:b/>
                <w:sz w:val="22"/>
                <w:szCs w:val="22"/>
              </w:rPr>
              <w:t>Hydref</w:t>
            </w:r>
            <w:r>
              <w:rPr>
                <w:rFonts w:ascii="Arial" w:hAnsi="Arial" w:cs="Arial"/>
                <w:b/>
                <w:sz w:val="22"/>
                <w:szCs w:val="22"/>
              </w:rPr>
              <w:t>, 2025</w:t>
            </w:r>
          </w:p>
          <w:p w14:paraId="2326D1F6" w14:textId="2DCD5C3E" w:rsidR="00D0799D" w:rsidRPr="00A406E5" w:rsidRDefault="00A42A39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Trwy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0799D">
              <w:rPr>
                <w:rFonts w:ascii="Arial" w:hAnsi="Arial" w:cs="Arial"/>
                <w:b/>
                <w:sz w:val="22"/>
                <w:szCs w:val="22"/>
              </w:rPr>
              <w:t xml:space="preserve">Turnitin </w:t>
            </w:r>
          </w:p>
        </w:tc>
        <w:tc>
          <w:tcPr>
            <w:tcW w:w="2268" w:type="dxa"/>
            <w:shd w:val="pct15" w:color="auto" w:fill="auto"/>
          </w:tcPr>
          <w:p w14:paraId="23518111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167D5D35" w:rsidR="00D0799D" w:rsidRPr="00A406E5" w:rsidRDefault="00A42A39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fewn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wythnos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waith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ystod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tymor</w:t>
            </w:r>
            <w:proofErr w:type="spellEnd"/>
            <w:r w:rsidR="00D0799D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D0799D" w:rsidRPr="0012370D" w14:paraId="051733D2" w14:textId="77777777" w:rsidTr="00C84556">
        <w:tc>
          <w:tcPr>
            <w:tcW w:w="2093" w:type="dxa"/>
            <w:shd w:val="pct15" w:color="auto" w:fill="auto"/>
          </w:tcPr>
          <w:p w14:paraId="17EEE98A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438220E9" w14:textId="77777777" w:rsidR="00D0799D" w:rsidRPr="00A406E5" w:rsidRDefault="00D0799D" w:rsidP="00D0799D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23552F3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D0799D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D0799D" w:rsidRPr="00D0776C" w:rsidRDefault="00D0799D" w:rsidP="00D0799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D0799D" w:rsidRPr="007F34F8" w:rsidRDefault="00D0799D" w:rsidP="00D079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D0799D" w:rsidRPr="00A406E5" w14:paraId="6CD5FFFA" w14:textId="77777777" w:rsidTr="00C84556">
        <w:tc>
          <w:tcPr>
            <w:tcW w:w="2093" w:type="dxa"/>
            <w:shd w:val="pct15" w:color="auto" w:fill="auto"/>
          </w:tcPr>
          <w:p w14:paraId="662BC293" w14:textId="77777777" w:rsidR="00D0799D" w:rsidRPr="00A406E5" w:rsidRDefault="00D0799D" w:rsidP="00D0799D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7D47695" w14:textId="77777777" w:rsidR="00D0799D" w:rsidRPr="00A406E5" w:rsidRDefault="00D0799D" w:rsidP="00D0799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12370D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7F34F8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7F34F8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4C24FA8D" w14:textId="77777777" w:rsidR="00C01A3F" w:rsidRPr="007F34F8" w:rsidRDefault="00367C88" w:rsidP="00553B4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12370D" w14:paraId="01ED85F6" w14:textId="77777777" w:rsidTr="00A406E5">
        <w:tc>
          <w:tcPr>
            <w:tcW w:w="9747" w:type="dxa"/>
          </w:tcPr>
          <w:p w14:paraId="1C3B3C63" w14:textId="77777777" w:rsidR="00C01A3F" w:rsidRPr="007F34F8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788507F" w14:textId="77777777" w:rsidR="00C01A3F" w:rsidRPr="007F34F8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384EA42" w14:textId="77777777" w:rsidR="00C01A3F" w:rsidRPr="007F34F8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D1BC2D1" w14:textId="77777777" w:rsidR="00C01A3F" w:rsidRPr="007F34F8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D0D816C" w14:textId="77777777" w:rsidR="00C01A3F" w:rsidRPr="007F34F8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A2B009A" w14:textId="77777777" w:rsidR="00C01A3F" w:rsidRPr="007F34F8" w:rsidRDefault="00C01A3F" w:rsidP="00A85BF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EC2CADE" w14:textId="77777777" w:rsidR="00C01A3F" w:rsidRPr="007F34F8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1038E3A5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7181EA09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1FFC5BD9" w14:textId="77777777" w:rsidR="0028204E" w:rsidRPr="007F34F8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F34F8">
              <w:rPr>
                <w:rFonts w:ascii="Arial" w:hAnsi="Arial" w:cs="Arial"/>
                <w:sz w:val="32"/>
                <w:lang w:val="es-ES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1691699" w14:textId="77777777" w:rsidR="00C84556" w:rsidRPr="00C84556" w:rsidRDefault="00C84556" w:rsidP="00C84556">
      <w:pPr>
        <w:keepNext/>
        <w:ind w:left="567" w:firstLine="142"/>
        <w:jc w:val="both"/>
        <w:outlineLvl w:val="1"/>
        <w:rPr>
          <w:rFonts w:ascii="Arial" w:hAnsi="Arial" w:cs="Arial"/>
          <w:b/>
          <w:sz w:val="22"/>
          <w:szCs w:val="22"/>
        </w:rPr>
      </w:pPr>
      <w:bookmarkStart w:id="0" w:name="_Hlk157420541"/>
    </w:p>
    <w:p w14:paraId="0794B3E4" w14:textId="23C7CC24" w:rsidR="00C84556" w:rsidRPr="00C84556" w:rsidRDefault="00C84556" w:rsidP="00C84556">
      <w:pPr>
        <w:spacing w:after="120"/>
        <w:rPr>
          <w:rFonts w:ascii="Arial" w:hAnsi="Arial" w:cs="Arial"/>
          <w:color w:val="FF0000"/>
          <w:sz w:val="22"/>
          <w:szCs w:val="22"/>
        </w:rPr>
      </w:pPr>
      <w:r w:rsidRPr="00C84556">
        <w:rPr>
          <w:rFonts w:ascii="Arial" w:hAnsi="Arial" w:cs="Arial"/>
          <w:b/>
          <w:sz w:val="22"/>
          <w:szCs w:val="22"/>
          <w:lang w:val="cy-GB"/>
        </w:rPr>
        <w:t>TASG:</w:t>
      </w:r>
      <w:r w:rsidRPr="002E5A05">
        <w:rPr>
          <w:rFonts w:ascii="Arial" w:hAnsi="Arial" w:cs="Arial"/>
          <w:b/>
          <w:sz w:val="22"/>
          <w:szCs w:val="22"/>
        </w:rPr>
        <w:t xml:space="preserve"> </w:t>
      </w:r>
      <w:r w:rsidRPr="00C84556">
        <w:rPr>
          <w:rFonts w:ascii="Arial" w:hAnsi="Arial" w:cs="Arial"/>
          <w:b/>
          <w:sz w:val="22"/>
          <w:szCs w:val="22"/>
        </w:rPr>
        <w:t xml:space="preserve"> </w:t>
      </w:r>
      <w:r w:rsidRPr="00C84556">
        <w:rPr>
          <w:rFonts w:ascii="Arial" w:hAnsi="Arial" w:cs="Arial"/>
          <w:sz w:val="22"/>
          <w:szCs w:val="22"/>
          <w:lang w:val="cy-GB"/>
        </w:rPr>
        <w:t>Ysgrifennwch gynnig ffurfiol ar gyfer y cwestiwn ymchwil rydych chi wedi'i gynhyrchu ar gyfer eich astudiaeth annibynnol.</w:t>
      </w:r>
      <w:r w:rsidRPr="002E5A05">
        <w:rPr>
          <w:rFonts w:ascii="Arial" w:hAnsi="Arial" w:cs="Arial"/>
          <w:sz w:val="22"/>
          <w:szCs w:val="22"/>
        </w:rPr>
        <w:t xml:space="preserve"> </w:t>
      </w:r>
    </w:p>
    <w:p w14:paraId="6EC5F02A" w14:textId="77777777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</w:p>
    <w:p w14:paraId="3A9B8042" w14:textId="4B172DB1" w:rsidR="00C84556" w:rsidRPr="002E5A05" w:rsidRDefault="00C84556" w:rsidP="00C84556">
      <w:pPr>
        <w:rPr>
          <w:rFonts w:ascii="Arial" w:hAnsi="Arial" w:cs="Arial"/>
          <w:sz w:val="22"/>
          <w:szCs w:val="22"/>
        </w:rPr>
      </w:pPr>
      <w:r w:rsidRPr="00C84556">
        <w:rPr>
          <w:rFonts w:ascii="Arial" w:hAnsi="Arial" w:cs="Arial"/>
          <w:sz w:val="22"/>
          <w:szCs w:val="22"/>
          <w:lang w:val="cy-GB"/>
        </w:rPr>
        <w:t xml:space="preserve">Mae angen i chi gysylltu ag aelod o staff, i drafod eich cwestiwn ymchwil, y rhesymeg a'r dulliau </w:t>
      </w:r>
      <w:r w:rsidR="007C680E">
        <w:rPr>
          <w:rFonts w:ascii="Arial" w:hAnsi="Arial" w:cs="Arial"/>
          <w:sz w:val="22"/>
          <w:szCs w:val="22"/>
          <w:lang w:val="cy-GB"/>
        </w:rPr>
        <w:t xml:space="preserve">arfaethedig </w:t>
      </w:r>
      <w:r w:rsidRPr="00C84556">
        <w:rPr>
          <w:rFonts w:ascii="Arial" w:hAnsi="Arial" w:cs="Arial"/>
          <w:sz w:val="22"/>
          <w:szCs w:val="22"/>
          <w:lang w:val="cy-GB"/>
        </w:rPr>
        <w:t>ar gyfer cymeradwyaeth ragarweiniol cyn cyflwyno'r aseiniad hwn.</w:t>
      </w:r>
      <w:r w:rsidRPr="002E5A05">
        <w:rPr>
          <w:rFonts w:ascii="Arial" w:hAnsi="Arial" w:cs="Arial"/>
          <w:sz w:val="22"/>
          <w:szCs w:val="22"/>
        </w:rPr>
        <w:t xml:space="preserve"> </w:t>
      </w:r>
      <w:r w:rsidRPr="00C84556">
        <w:rPr>
          <w:rFonts w:ascii="Arial" w:hAnsi="Arial" w:cs="Arial"/>
          <w:sz w:val="22"/>
          <w:szCs w:val="22"/>
          <w:lang w:val="cy-GB"/>
        </w:rPr>
        <w:t>Rhaid i unrhyw ddulliau casglu data gael eu cytuno mewn egwyddor gan aelod o staff cyn i'r cynnig gael ei gyflwyno.</w:t>
      </w:r>
    </w:p>
    <w:p w14:paraId="7A942755" w14:textId="77777777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</w:p>
    <w:p w14:paraId="20B5F366" w14:textId="77F3EA40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  <w:r w:rsidRPr="00C84556">
        <w:rPr>
          <w:rFonts w:ascii="Arial" w:hAnsi="Arial" w:cs="Arial"/>
          <w:sz w:val="22"/>
          <w:szCs w:val="22"/>
          <w:lang w:val="cy-GB"/>
        </w:rPr>
        <w:t xml:space="preserve">Rhaid i </w:t>
      </w:r>
      <w:r w:rsidRPr="00C84556">
        <w:rPr>
          <w:rFonts w:ascii="Arial" w:hAnsi="Arial" w:cs="Arial"/>
          <w:bCs/>
          <w:sz w:val="22"/>
          <w:szCs w:val="22"/>
          <w:lang w:val="cy-GB"/>
        </w:rPr>
        <w:t>chi</w:t>
      </w:r>
      <w:r w:rsidRPr="00C84556">
        <w:rPr>
          <w:rFonts w:ascii="Arial" w:hAnsi="Arial" w:cs="Arial"/>
          <w:b/>
          <w:sz w:val="22"/>
          <w:szCs w:val="22"/>
          <w:u w:val="single"/>
          <w:lang w:val="cy-GB"/>
        </w:rPr>
        <w:t xml:space="preserve"> BEIDIO â chasglu unrhyw ddata</w:t>
      </w:r>
      <w:r w:rsidRPr="00C84556">
        <w:rPr>
          <w:rFonts w:ascii="Arial" w:hAnsi="Arial" w:cs="Arial"/>
          <w:sz w:val="22"/>
          <w:szCs w:val="22"/>
          <w:lang w:val="cy-GB"/>
        </w:rPr>
        <w:t xml:space="preserve"> nes bod eich cynnig a'ch ffurflenni moeseg wedi'u cymeradwyo'n ffurfiol a'u llofnodi gan eich goruchwylydd.</w:t>
      </w:r>
      <w:r w:rsidRPr="002E5A05">
        <w:rPr>
          <w:rFonts w:ascii="Arial" w:hAnsi="Arial" w:cs="Arial"/>
          <w:sz w:val="22"/>
          <w:szCs w:val="22"/>
        </w:rPr>
        <w:t xml:space="preserve"> </w:t>
      </w:r>
    </w:p>
    <w:p w14:paraId="7F474BEB" w14:textId="77777777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</w:p>
    <w:p w14:paraId="6D387B97" w14:textId="25F61DD2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  <w:r w:rsidRPr="00C84556">
        <w:rPr>
          <w:rFonts w:ascii="Arial" w:hAnsi="Arial" w:cs="Arial"/>
          <w:b/>
          <w:sz w:val="22"/>
          <w:szCs w:val="22"/>
          <w:lang w:val="cy-GB"/>
        </w:rPr>
        <w:t>Pwys</w:t>
      </w:r>
      <w:r>
        <w:rPr>
          <w:rFonts w:ascii="Arial" w:hAnsi="Arial" w:cs="Arial"/>
          <w:b/>
          <w:sz w:val="22"/>
          <w:szCs w:val="22"/>
          <w:lang w:val="cy-GB"/>
        </w:rPr>
        <w:t>ol</w:t>
      </w:r>
      <w:r w:rsidRPr="00C84556">
        <w:rPr>
          <w:rFonts w:ascii="Arial" w:hAnsi="Arial" w:cs="Arial"/>
          <w:b/>
          <w:sz w:val="22"/>
          <w:szCs w:val="22"/>
          <w:lang w:val="cy-GB"/>
        </w:rPr>
        <w:t>iad:</w:t>
      </w:r>
      <w:r w:rsidRPr="002E5A05">
        <w:rPr>
          <w:rFonts w:ascii="Arial" w:hAnsi="Arial" w:cs="Arial"/>
          <w:sz w:val="22"/>
          <w:szCs w:val="22"/>
        </w:rPr>
        <w:t xml:space="preserve"> </w:t>
      </w:r>
    </w:p>
    <w:p w14:paraId="2AEA4E90" w14:textId="322B7C1A" w:rsidR="00C84556" w:rsidRPr="002E5A05" w:rsidRDefault="00C84556" w:rsidP="00D95C48">
      <w:pPr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Mae'r cynnig ymchwil yn werth 10% o farc y modwl.</w:t>
      </w:r>
    </w:p>
    <w:p w14:paraId="79D4A3C8" w14:textId="77777777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</w:p>
    <w:p w14:paraId="6D9C15B5" w14:textId="60DE4AA9" w:rsidR="00C84556" w:rsidRPr="002E5A05" w:rsidRDefault="00D95C48" w:rsidP="00D95C48">
      <w:pPr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Hyd y Cynnig Ymchwil:</w:t>
      </w:r>
      <w:r w:rsidR="00C84556" w:rsidRPr="002E5A05">
        <w:rPr>
          <w:rFonts w:ascii="Arial" w:hAnsi="Arial" w:cs="Arial"/>
          <w:b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1500 o eiriau ar y mwyaf</w:t>
      </w:r>
    </w:p>
    <w:p w14:paraId="17F9A9E2" w14:textId="07DFB387" w:rsidR="00C84556" w:rsidRPr="002E5A05" w:rsidRDefault="00D95C48" w:rsidP="00D95C48">
      <w:pPr>
        <w:keepNext/>
        <w:keepLines/>
        <w:spacing w:before="40"/>
        <w:outlineLvl w:val="7"/>
        <w:rPr>
          <w:rFonts w:ascii="Arial" w:eastAsiaTheme="majorEastAsia" w:hAnsi="Arial" w:cs="Arial"/>
          <w:b/>
          <w:color w:val="272727" w:themeColor="text1" w:themeTint="D8"/>
          <w:sz w:val="22"/>
          <w:szCs w:val="22"/>
        </w:rPr>
      </w:pPr>
      <w:r w:rsidRPr="00D95C48">
        <w:rPr>
          <w:rFonts w:ascii="Arial" w:eastAsiaTheme="majorEastAsia" w:hAnsi="Arial" w:cs="Arial"/>
          <w:b/>
          <w:color w:val="272727" w:themeColor="text1" w:themeTint="D8"/>
          <w:sz w:val="22"/>
          <w:szCs w:val="22"/>
          <w:lang w:val="cy-GB"/>
        </w:rPr>
        <w:t>Mae’r meini prawf asesu wedi’u seilio ar werthusiad o’ch gallu i:</w:t>
      </w:r>
    </w:p>
    <w:p w14:paraId="5FF6F095" w14:textId="3C2D2160" w:rsidR="00C84556" w:rsidRPr="002E5A05" w:rsidRDefault="00D95C48" w:rsidP="00D95C48">
      <w:pPr>
        <w:numPr>
          <w:ilvl w:val="0"/>
          <w:numId w:val="17"/>
        </w:numPr>
        <w:rPr>
          <w:rFonts w:ascii="Arial" w:hAnsi="Arial" w:cs="Arial"/>
          <w:bCs/>
          <w:sz w:val="22"/>
          <w:szCs w:val="22"/>
        </w:rPr>
      </w:pPr>
      <w:r w:rsidRPr="00D95C48">
        <w:rPr>
          <w:rFonts w:ascii="Arial" w:hAnsi="Arial" w:cs="Arial"/>
          <w:bCs/>
          <w:sz w:val="22"/>
          <w:szCs w:val="22"/>
          <w:lang w:val="cy-GB"/>
        </w:rPr>
        <w:t>Nodi a chyfiawnhau o’r llenyddiaeth gwestiwn ymchwil priodol sy’n haeddu cael ei astudio.</w:t>
      </w:r>
    </w:p>
    <w:p w14:paraId="1F7867C9" w14:textId="3089FE97" w:rsidR="00C84556" w:rsidRPr="002E5A05" w:rsidRDefault="00D95C48" w:rsidP="00D95C48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Cyflwyno rhagarweiniad i lenyddiaeth ymchwil gyfredol yn y maes hwn.</w:t>
      </w:r>
    </w:p>
    <w:p w14:paraId="693253D2" w14:textId="397E246A" w:rsidR="00C84556" w:rsidRPr="002E5A05" w:rsidRDefault="00D95C48" w:rsidP="00D95C48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Dynodi’n eglur resymwaith cadarn dros eich cwestiwn ymchwil, a datgan nod neu nodau’r astudiaeth yn gryno.</w:t>
      </w:r>
    </w:p>
    <w:p w14:paraId="4AC69C45" w14:textId="5947558C" w:rsidR="00C84556" w:rsidRPr="002E5A05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 xml:space="preserve">Amlinellu’r fethodoleg arfaethedig </w:t>
      </w:r>
      <w:r w:rsidR="002B085F">
        <w:rPr>
          <w:rFonts w:ascii="Arial" w:hAnsi="Arial" w:cs="Arial"/>
          <w:sz w:val="22"/>
          <w:szCs w:val="22"/>
          <w:lang w:val="cy-GB"/>
        </w:rPr>
        <w:t>ar gyfer y</w:t>
      </w:r>
      <w:r w:rsidRPr="00D95C48">
        <w:rPr>
          <w:rFonts w:ascii="Arial" w:hAnsi="Arial" w:cs="Arial"/>
          <w:sz w:val="22"/>
          <w:szCs w:val="22"/>
          <w:lang w:val="cy-GB"/>
        </w:rPr>
        <w:t>r astudiaeth (e.e. cyfranwyr, offer, gweithdrefnau casglu data) a llunio rhesymwaith dros y dewisiadau a wnaethpwyd.</w:t>
      </w:r>
    </w:p>
    <w:p w14:paraId="4065DC02" w14:textId="295EC931" w:rsidR="00C84556" w:rsidRPr="00C84556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Dynodi sut y caiff y data a gesglir eu dadansoddi a chyfiawnhau pam mai’r weithdrefn dadansoddi data hon sydd fwyaf priodol ar gyfer eich cwestiwn ymchwil.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1EB60382" w14:textId="5CEE2A9F" w:rsidR="00C84556" w:rsidRPr="002E5A05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Cyflwyno amserlen ddrafft realistig wedi’i hystyried yn drylwyr ar gyfer cwblhau'r traethawd hir.</w:t>
      </w:r>
    </w:p>
    <w:p w14:paraId="47B15058" w14:textId="77777777" w:rsidR="00C84556" w:rsidRPr="00C84556" w:rsidRDefault="00C84556" w:rsidP="00C84556">
      <w:pPr>
        <w:rPr>
          <w:rFonts w:ascii="Arial" w:hAnsi="Arial" w:cs="Arial"/>
          <w:sz w:val="22"/>
          <w:szCs w:val="22"/>
        </w:rPr>
      </w:pPr>
    </w:p>
    <w:p w14:paraId="786409B2" w14:textId="0BC99140" w:rsidR="00C84556" w:rsidRPr="002E5A05" w:rsidRDefault="00D95C48" w:rsidP="00C84556">
      <w:p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Bydd angen cynnwys yr adrannau canlynol o fewn eich cynnig:</w:t>
      </w:r>
    </w:p>
    <w:p w14:paraId="30D4E7AD" w14:textId="00C7152B" w:rsidR="00C84556" w:rsidRPr="00C84556" w:rsidRDefault="00D95C48" w:rsidP="00D95C48">
      <w:pPr>
        <w:numPr>
          <w:ilvl w:val="0"/>
          <w:numId w:val="19"/>
        </w:num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Datganiad o’r cwestiwn ymchwil.</w:t>
      </w:r>
      <w:r w:rsidR="00C84556" w:rsidRPr="002E5A05">
        <w:rPr>
          <w:rFonts w:ascii="Arial" w:hAnsi="Arial" w:cs="Arial"/>
          <w:b/>
          <w:sz w:val="22"/>
          <w:szCs w:val="22"/>
        </w:rPr>
        <w:t xml:space="preserve"> </w:t>
      </w:r>
    </w:p>
    <w:p w14:paraId="72C8B4FB" w14:textId="13F8679D" w:rsidR="00C84556" w:rsidRPr="002E5A05" w:rsidRDefault="00D95C48" w:rsidP="00D95C48">
      <w:pPr>
        <w:numPr>
          <w:ilvl w:val="0"/>
          <w:numId w:val="17"/>
        </w:numPr>
        <w:rPr>
          <w:rFonts w:ascii="Arial" w:hAnsi="Arial" w:cs="Arial"/>
          <w:b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Rhagarweiniad.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Dylid rhoi rhagarweiniad a rhesymwaith ar gyfer yr astudiaeth (gan ddefnyddio llenyddiaeth berthnasol a phriodol).</w:t>
      </w:r>
    </w:p>
    <w:p w14:paraId="18D3F8EC" w14:textId="261BC350" w:rsidR="00C84556" w:rsidRPr="00C84556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Nodau.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Dynodwch yn glir unrhyw ddamcaniaethau, a/neu nodau ac amcanion yr astudiaeth.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17013367" w14:textId="2F58F642" w:rsidR="00C84556" w:rsidRPr="00C84556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Dull.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Disgrifi</w:t>
      </w:r>
      <w:r>
        <w:rPr>
          <w:rFonts w:ascii="Arial" w:hAnsi="Arial" w:cs="Arial"/>
          <w:sz w:val="22"/>
          <w:szCs w:val="22"/>
          <w:lang w:val="cy-GB"/>
        </w:rPr>
        <w:t>wch</w:t>
      </w:r>
      <w:r w:rsidRPr="00D95C48">
        <w:rPr>
          <w:rFonts w:ascii="Arial" w:hAnsi="Arial" w:cs="Arial"/>
          <w:sz w:val="22"/>
          <w:szCs w:val="22"/>
          <w:lang w:val="cy-GB"/>
        </w:rPr>
        <w:t xml:space="preserve"> </w:t>
      </w:r>
      <w:r w:rsidR="00B66C6F">
        <w:rPr>
          <w:rFonts w:ascii="Arial" w:hAnsi="Arial" w:cs="Arial"/>
          <w:sz w:val="22"/>
          <w:szCs w:val="22"/>
          <w:lang w:val="cy-GB"/>
        </w:rPr>
        <w:t xml:space="preserve">y </w:t>
      </w:r>
      <w:r>
        <w:rPr>
          <w:rFonts w:ascii="Arial" w:hAnsi="Arial" w:cs="Arial"/>
          <w:sz w:val="22"/>
          <w:szCs w:val="22"/>
          <w:lang w:val="cy-GB"/>
        </w:rPr>
        <w:t>f</w:t>
      </w:r>
      <w:r w:rsidRPr="00D95C48">
        <w:rPr>
          <w:rFonts w:ascii="Arial" w:hAnsi="Arial" w:cs="Arial"/>
          <w:sz w:val="22"/>
          <w:szCs w:val="22"/>
          <w:lang w:val="cy-GB"/>
        </w:rPr>
        <w:t xml:space="preserve">ethodoleg arfaethedig </w:t>
      </w:r>
      <w:r w:rsidR="00B66C6F">
        <w:rPr>
          <w:rFonts w:ascii="Arial" w:hAnsi="Arial" w:cs="Arial"/>
          <w:sz w:val="22"/>
          <w:szCs w:val="22"/>
          <w:lang w:val="cy-GB"/>
        </w:rPr>
        <w:t>ar gyfer y</w:t>
      </w:r>
      <w:r w:rsidRPr="00D95C48">
        <w:rPr>
          <w:rFonts w:ascii="Arial" w:hAnsi="Arial" w:cs="Arial"/>
          <w:sz w:val="22"/>
          <w:szCs w:val="22"/>
          <w:lang w:val="cy-GB"/>
        </w:rPr>
        <w:t>r astudiaeth a llunio rhesymwaith cadarn dros y dewisiadau a wnaethpwyd.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241DBCB4" w14:textId="1A16FF83" w:rsidR="00C84556" w:rsidRPr="00C84556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Dadansoddi Data.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Dynodwch a chyfiawnhau’r dulliau dadansoddi data arfaethedig.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23DD0768" w14:textId="2B402697" w:rsidR="00C84556" w:rsidRPr="00C84556" w:rsidRDefault="00D95C48" w:rsidP="00D95C48">
      <w:pPr>
        <w:numPr>
          <w:ilvl w:val="0"/>
          <w:numId w:val="17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Amserlen yr Ymchwil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Pr="00D95C48">
        <w:rPr>
          <w:rFonts w:ascii="Arial" w:hAnsi="Arial" w:cs="Arial"/>
          <w:sz w:val="22"/>
          <w:szCs w:val="22"/>
          <w:lang w:val="cy-GB"/>
        </w:rPr>
        <w:t>Amserlen ddrafft ar gyfer cwblhau adrannau’r traethawd hir.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7171D53A" w14:textId="77777777" w:rsidR="00C84556" w:rsidRPr="00C84556" w:rsidRDefault="00C84556" w:rsidP="00C84556">
      <w:pPr>
        <w:rPr>
          <w:rFonts w:ascii="Arial" w:eastAsia="MS Minngs" w:hAnsi="Arial" w:cs="Arial"/>
          <w:bCs/>
          <w:sz w:val="22"/>
          <w:szCs w:val="22"/>
        </w:rPr>
      </w:pPr>
    </w:p>
    <w:p w14:paraId="370E17F8" w14:textId="77777777" w:rsidR="00C84556" w:rsidRPr="00C84556" w:rsidRDefault="00C84556" w:rsidP="00C84556">
      <w:pPr>
        <w:rPr>
          <w:rFonts w:ascii="Arial" w:hAnsi="Arial" w:cs="Arial"/>
          <w:b/>
          <w:sz w:val="22"/>
          <w:szCs w:val="22"/>
        </w:rPr>
      </w:pPr>
    </w:p>
    <w:p w14:paraId="32BA4F59" w14:textId="63E964FC" w:rsidR="00C84556" w:rsidRPr="00C84556" w:rsidRDefault="00D95C48" w:rsidP="00D95C48">
      <w:pPr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b/>
          <w:sz w:val="22"/>
          <w:szCs w:val="22"/>
          <w:lang w:val="cy-GB"/>
        </w:rPr>
        <w:t>Pwysig: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3082E366" w14:textId="5F727705" w:rsidR="00C84556" w:rsidRPr="00C84556" w:rsidRDefault="00D95C48" w:rsidP="00D95C48">
      <w:pPr>
        <w:numPr>
          <w:ilvl w:val="0"/>
          <w:numId w:val="18"/>
        </w:numPr>
        <w:spacing w:after="200" w:line="276" w:lineRule="auto"/>
        <w:contextualSpacing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 xml:space="preserve">Os byddwch yn methu'r elfen cynnig ymchwil (&lt;40%), bydd gofyn i chi wneud newidiadau i'r cynnig ac ailgyflwyno hwn i'ch goruchwyliwr </w:t>
      </w:r>
      <w:r w:rsidRPr="00D95C48">
        <w:rPr>
          <w:rFonts w:ascii="Arial" w:hAnsi="Arial" w:cs="Arial"/>
          <w:b/>
          <w:sz w:val="22"/>
          <w:szCs w:val="22"/>
          <w:lang w:val="cy-GB"/>
        </w:rPr>
        <w:t>cyn dechrau eich astudiaeth</w:t>
      </w:r>
      <w:r w:rsidRPr="00D95C48">
        <w:rPr>
          <w:rFonts w:ascii="Arial" w:hAnsi="Arial" w:cs="Arial"/>
          <w:sz w:val="22"/>
          <w:szCs w:val="22"/>
          <w:lang w:val="cy-GB"/>
        </w:rPr>
        <w:t>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  <w:r w:rsidR="00C84556" w:rsidRPr="00C84556">
        <w:rPr>
          <w:rFonts w:ascii="Arial" w:hAnsi="Arial" w:cs="Arial"/>
          <w:sz w:val="22"/>
          <w:szCs w:val="22"/>
        </w:rPr>
        <w:t xml:space="preserve"> </w:t>
      </w:r>
    </w:p>
    <w:p w14:paraId="285A8045" w14:textId="2B2EDB1C" w:rsidR="00C84556" w:rsidRPr="00C84556" w:rsidRDefault="00D95C48" w:rsidP="00D95C48">
      <w:pPr>
        <w:numPr>
          <w:ilvl w:val="0"/>
          <w:numId w:val="18"/>
        </w:numPr>
        <w:spacing w:after="200" w:line="276" w:lineRule="auto"/>
        <w:contextualSpacing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lastRenderedPageBreak/>
        <w:t xml:space="preserve">Os penderfynwch newid eich cwestiwn ymchwil yn sylweddol, bydd gofyn i chi gyflwyno cynnig newydd i'w gymeradwyo </w:t>
      </w:r>
      <w:r w:rsidRPr="00D95C48">
        <w:rPr>
          <w:rFonts w:ascii="Arial" w:hAnsi="Arial" w:cs="Arial"/>
          <w:b/>
          <w:sz w:val="22"/>
          <w:szCs w:val="22"/>
          <w:lang w:val="cy-GB"/>
        </w:rPr>
        <w:t>cyn dechrau eich astudiaeth</w:t>
      </w:r>
      <w:r w:rsidRPr="00D95C48">
        <w:rPr>
          <w:rFonts w:ascii="Arial" w:hAnsi="Arial" w:cs="Arial"/>
          <w:sz w:val="22"/>
          <w:szCs w:val="22"/>
          <w:lang w:val="cy-GB"/>
        </w:rPr>
        <w:t>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32F7A418" w14:textId="5954F83B" w:rsidR="00C84556" w:rsidRPr="00C84556" w:rsidRDefault="00D95C48" w:rsidP="00D95C48">
      <w:pPr>
        <w:numPr>
          <w:ilvl w:val="0"/>
          <w:numId w:val="18"/>
        </w:numPr>
        <w:spacing w:after="200" w:line="276" w:lineRule="auto"/>
        <w:contextualSpacing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Dim ond ar ôl i'r cynnig newydd gael ei gymeradwyo a'i lofnodi gan eich goruchwyliwr y dylech ddechrau gweithio tuag at gasglu data / ymchwilio i'ch prosiect.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615EFC11" w14:textId="12AB417B" w:rsidR="00C84556" w:rsidRPr="00C84556" w:rsidRDefault="00D95C48" w:rsidP="00D95C48">
      <w:pPr>
        <w:numPr>
          <w:ilvl w:val="0"/>
          <w:numId w:val="18"/>
        </w:numPr>
        <w:spacing w:after="200" w:line="276" w:lineRule="auto"/>
        <w:contextualSpacing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Os yw'ch cynnig ymchwil newydd y tu allan i faes addysgu ac ymchwil eich goruchwyliwr presennol, byddwch yn cael goruchwyliwr newydd.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13F8FFBB" w14:textId="2DDDF72B" w:rsidR="00C84556" w:rsidRPr="00C84556" w:rsidRDefault="00D95C48" w:rsidP="00D95C48">
      <w:pPr>
        <w:numPr>
          <w:ilvl w:val="0"/>
          <w:numId w:val="18"/>
        </w:numPr>
        <w:spacing w:after="200" w:line="276" w:lineRule="auto"/>
        <w:contextualSpacing/>
        <w:rPr>
          <w:rFonts w:ascii="Arial" w:hAnsi="Arial" w:cs="Arial"/>
          <w:sz w:val="22"/>
          <w:szCs w:val="22"/>
        </w:rPr>
      </w:pPr>
      <w:r w:rsidRPr="00D95C48">
        <w:rPr>
          <w:rFonts w:ascii="Arial" w:hAnsi="Arial" w:cs="Arial"/>
          <w:sz w:val="22"/>
          <w:szCs w:val="22"/>
          <w:lang w:val="cy-GB"/>
        </w:rPr>
        <w:t>Mae gan staff niferoedd penodol o fyfyrwyr y maent yn gallu eu goruchwylio, ac ni fyddant yn gallu derbyn myfyrwyr ychwanegol unwaith y bydd y cwota hwnnw wedi'i lenwi.</w:t>
      </w:r>
      <w:r w:rsidR="00C84556" w:rsidRPr="002E5A05">
        <w:rPr>
          <w:rFonts w:ascii="Arial" w:hAnsi="Arial" w:cs="Arial"/>
          <w:sz w:val="22"/>
          <w:szCs w:val="22"/>
        </w:rPr>
        <w:t xml:space="preserve"> </w:t>
      </w:r>
    </w:p>
    <w:p w14:paraId="52775D75" w14:textId="77777777" w:rsidR="00C84556" w:rsidRPr="00C84556" w:rsidRDefault="00C84556" w:rsidP="00C84556">
      <w:pPr>
        <w:keepNext/>
        <w:jc w:val="both"/>
        <w:outlineLvl w:val="1"/>
        <w:rPr>
          <w:rFonts w:ascii="Arial" w:hAnsi="Arial" w:cs="Arial"/>
          <w:b/>
          <w:sz w:val="22"/>
          <w:szCs w:val="22"/>
        </w:rPr>
      </w:pPr>
    </w:p>
    <w:p w14:paraId="4A292002" w14:textId="77777777" w:rsidR="00C84556" w:rsidRDefault="00C84556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57FEEB4A" w14:textId="77777777" w:rsidR="00C84556" w:rsidRDefault="00C84556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43845C8" w14:textId="26BDBCC0" w:rsidR="00E6629A" w:rsidRDefault="00E6629A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4DD9D782" w14:textId="77777777" w:rsidR="00E6629A" w:rsidRPr="00C573A3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392D6580" w14:textId="77777777" w:rsidR="00E6629A" w:rsidRPr="00E6629A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E16F3" w:rsidRPr="00C573A3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2F22D536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14:paraId="4C988757" w14:textId="5E30D6CA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5C4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E16F3" w:rsidRPr="00C573A3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2D6B7A1B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0CA9E5A4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5C4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68DFEF9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77777777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E16F3" w:rsidRPr="00C573A3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97C9B54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14:paraId="672D65E4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3AACE65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3BC4754F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5C4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5ED1D8B3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5C4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7EF1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6861F061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95C4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C573A3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6F746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35224916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66C6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ABD785F" w14:textId="539C4B7B" w:rsidR="00E6629A" w:rsidRPr="00367924" w:rsidRDefault="00000000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629A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13F1E8F4" w14:textId="77777777" w:rsidR="00E6629A" w:rsidRPr="00C573A3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282945C" w14:textId="77777777" w:rsidR="00E6629A" w:rsidRPr="00C573A3" w:rsidRDefault="00E6629A" w:rsidP="00E6629A">
      <w:pPr>
        <w:ind w:left="720"/>
        <w:rPr>
          <w:rFonts w:ascii="Arial" w:hAnsi="Arial" w:cs="Arial"/>
          <w:sz w:val="22"/>
          <w:szCs w:val="22"/>
        </w:rPr>
      </w:pPr>
    </w:p>
    <w:p w14:paraId="6AECE053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1C66CE8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BAFC0C7" w14:textId="45125E92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408348C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78B631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964512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88B088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8D42E4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F00ACA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7EBEEAA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512FB67D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E78C53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DB2CFE2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6A3350E2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FDDEC8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FC74E81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F4AE91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78BCF0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991F6E9" w14:textId="77777777" w:rsidR="00C01A3F" w:rsidRPr="007F34F8" w:rsidRDefault="00367C8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9639F3F" w14:textId="73D0A66E" w:rsidR="00D95C48" w:rsidRPr="002E5A05" w:rsidRDefault="00C708A3" w:rsidP="00C708A3">
      <w:pPr>
        <w:spacing w:after="120"/>
        <w:rPr>
          <w:rFonts w:ascii="Arial" w:hAnsi="Arial" w:cs="Arial"/>
          <w:color w:val="0070C0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Dylid cyflwyno rhesymwaith clir ar gyfer y prosiect, gyda thystiolaeth fod y llenyddiaeth wedi’i hadolygu a bod erthyglau priodol wedi’u dewis i’w cynnwys.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Dylid adolygu’r llenyddiaeth i ddynodi’r dulliau mwyaf priodol a dilys a dull dadansoddi data.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b/>
          <w:color w:val="0070C0"/>
          <w:sz w:val="22"/>
          <w:szCs w:val="22"/>
          <w:lang w:val="cy-GB"/>
        </w:rPr>
        <w:t>(25 o farciau ar gael)</w:t>
      </w:r>
    </w:p>
    <w:p w14:paraId="6FBA51C3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9DF8F43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087ED0E" w14:textId="11612F36" w:rsidR="00D22D9C" w:rsidRPr="00C708A3" w:rsidRDefault="00367C88" w:rsidP="00C708A3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708A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33FC3E3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EEB9A72" w14:textId="77777777" w:rsidR="00C01A3F" w:rsidRPr="007F34F8" w:rsidRDefault="00A45FA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D10B12E" w14:textId="4573F3DC" w:rsidR="00D95C48" w:rsidRPr="002E5A05" w:rsidRDefault="00C708A3" w:rsidP="00C708A3">
      <w:pPr>
        <w:spacing w:after="120"/>
        <w:rPr>
          <w:rFonts w:ascii="Arial" w:hAnsi="Arial" w:cs="Arial"/>
          <w:color w:val="0070C0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Dylai’r cynnig ddangos tystiolaeth fod y pwnc ymchwil a ddewiswyd wedi’i ddeall ar lefel uwch, gan gynnwys addasrwydd y dyluniad ymchwil a ddewiswyd, a’r dulliau a’r dadansoddi data a gynigir.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b/>
          <w:color w:val="0070C0"/>
          <w:sz w:val="22"/>
          <w:szCs w:val="22"/>
          <w:lang w:val="cy-GB"/>
        </w:rPr>
        <w:t>(25 o farciau ar gael)</w:t>
      </w:r>
    </w:p>
    <w:p w14:paraId="5F90F8C7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A4E3C0" w14:textId="77777777" w:rsidR="00D22D9C" w:rsidRPr="007F34F8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BC2277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28020B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E3350A" w14:textId="6960385B" w:rsidR="00C01A3F" w:rsidRPr="002E5A05" w:rsidRDefault="00C708A3" w:rsidP="00C708A3">
      <w:pPr>
        <w:jc w:val="both"/>
        <w:rPr>
          <w:rFonts w:ascii="Arial" w:hAnsi="Arial" w:cs="Arial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Dylai’r cynnig ddangos tystiolaeth o feddwl lefel uwch a’r gallu i werthuso adnoddau ymchwil i gyflwyno rhesymwaith sydd wedi’i ystyried yn ofalus ac i ddewis dulliau priodol i ymchwilio i gwestiwn ymchwil.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b/>
          <w:color w:val="0070C0"/>
          <w:sz w:val="22"/>
          <w:szCs w:val="22"/>
          <w:lang w:val="cy-GB"/>
        </w:rPr>
        <w:t>(30 o farciau ar gael)</w:t>
      </w:r>
    </w:p>
    <w:p w14:paraId="7F76A0B0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4FF7AE6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05B5800" w14:textId="77777777" w:rsidR="00C01A3F" w:rsidRPr="007F34F8" w:rsidRDefault="00BA5017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1281DE74" w14:textId="5F4F6A84" w:rsidR="00D95C48" w:rsidRPr="002E5A05" w:rsidRDefault="00C708A3" w:rsidP="00C708A3">
      <w:pPr>
        <w:spacing w:after="120"/>
        <w:rPr>
          <w:rFonts w:ascii="Arial" w:hAnsi="Arial" w:cs="Arial"/>
          <w:color w:val="0070C0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Dylai’r cynnig ddilyn unrhyw ganllawiau perthnasol a safonau arfer da.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Dylai’r amserlen a gynigir fod yn realistig ac wedi’i hamlinellu’n glir.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="00D95C48" w:rsidRPr="001A01A3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b/>
          <w:color w:val="0070C0"/>
          <w:sz w:val="22"/>
          <w:szCs w:val="22"/>
          <w:lang w:val="cy-GB"/>
        </w:rPr>
        <w:t>(10 o farciau ar gael)</w:t>
      </w:r>
    </w:p>
    <w:p w14:paraId="2B4BD477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7229241" w14:textId="77777777" w:rsidR="008566E5" w:rsidRPr="007F34F8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45183DC" w14:textId="77777777" w:rsidR="00D22D9C" w:rsidRPr="007F34F8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7F34F8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663C43E5" w14:textId="77777777" w:rsidR="00995D51" w:rsidRPr="007F34F8" w:rsidRDefault="00BA5017" w:rsidP="0010350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7F34F8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DC442C6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D427BA6" w14:textId="77777777" w:rsidR="00C01A3F" w:rsidRPr="007F34F8" w:rsidRDefault="00CB1FD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8FD045B" w14:textId="5DD7EE44" w:rsidR="00D95C48" w:rsidRPr="001A01A3" w:rsidRDefault="00C708A3" w:rsidP="00C708A3">
      <w:pPr>
        <w:spacing w:after="120"/>
        <w:rPr>
          <w:rFonts w:ascii="Arial" w:hAnsi="Arial" w:cs="Arial"/>
          <w:color w:val="0070C0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Dylai’r cynnig ddangos y gallu i gyfathrebu’n glir drwy waith ysgrifenedig, sydd wedi’i gyfeirnodi’n gywir.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</w:p>
    <w:p w14:paraId="4D9D1503" w14:textId="49154557" w:rsidR="00D95C48" w:rsidRPr="002E5A05" w:rsidRDefault="00C708A3" w:rsidP="00C708A3">
      <w:pPr>
        <w:spacing w:after="120"/>
        <w:rPr>
          <w:rFonts w:ascii="Arial" w:hAnsi="Arial" w:cs="Arial"/>
          <w:color w:val="0070C0"/>
          <w:sz w:val="22"/>
          <w:szCs w:val="22"/>
        </w:rPr>
      </w:pPr>
      <w:r w:rsidRPr="00C708A3">
        <w:rPr>
          <w:rFonts w:ascii="Arial" w:hAnsi="Arial" w:cs="Arial"/>
          <w:color w:val="0070C0"/>
          <w:sz w:val="22"/>
          <w:szCs w:val="22"/>
          <w:lang w:val="cy-GB"/>
        </w:rPr>
        <w:t>Dylid strwythuro a threfnu’r cynnig fel yr amlinellir yn y disgrifiad o’r dasg.</w:t>
      </w:r>
      <w:r w:rsidR="00D95C48" w:rsidRPr="002E5A05">
        <w:rPr>
          <w:rFonts w:ascii="Arial" w:hAnsi="Arial" w:cs="Arial"/>
          <w:color w:val="0070C0"/>
          <w:sz w:val="22"/>
          <w:szCs w:val="22"/>
        </w:rPr>
        <w:t xml:space="preserve"> </w:t>
      </w:r>
      <w:r w:rsidRPr="00C708A3">
        <w:rPr>
          <w:rFonts w:ascii="Arial" w:hAnsi="Arial" w:cs="Arial"/>
          <w:b/>
          <w:color w:val="0070C0"/>
          <w:sz w:val="22"/>
          <w:szCs w:val="22"/>
          <w:lang w:val="cy-GB"/>
        </w:rPr>
        <w:t>(10 o farciau ar gael)</w:t>
      </w:r>
    </w:p>
    <w:p w14:paraId="6A8E6159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398F8F" w14:textId="77777777" w:rsidR="00FB3B4E" w:rsidRPr="007F34F8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245674D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B989C50" w14:textId="77777777" w:rsidR="00C01A3F" w:rsidRPr="007F34F8" w:rsidRDefault="00C01A3F">
      <w:pPr>
        <w:rPr>
          <w:rFonts w:ascii="Arial" w:hAnsi="Arial" w:cs="Arial"/>
          <w:sz w:val="22"/>
          <w:szCs w:val="22"/>
          <w:lang w:val="es-ES"/>
        </w:rPr>
      </w:pPr>
      <w:r w:rsidRPr="007F34F8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7F34F8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7F34F8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A406E5" w:rsidRDefault="00152E9D" w:rsidP="00152E9D">
      <w:pPr>
        <w:rPr>
          <w:rFonts w:ascii="Arial" w:hAnsi="Arial" w:cs="Arial"/>
        </w:rPr>
      </w:pPr>
    </w:p>
    <w:p w14:paraId="5044CC51" w14:textId="77777777" w:rsidR="00152E9D" w:rsidRPr="007F34F8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7F34F8">
        <w:rPr>
          <w:rFonts w:ascii="Arial" w:hAnsi="Arial" w:cs="Arial"/>
          <w:sz w:val="20"/>
          <w:lang w:val="es-ES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7F34F8" w:rsidSect="00F31C0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BD1CF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3B04A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D2EE87D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99F17B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C2C4FE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212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98B8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E625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4318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D4E1E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A5FE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19EA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33D3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41ED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408A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57F7D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2EB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03549DA6" w:rsidR="00152E9D" w:rsidRPr="00400CAA" w:rsidRDefault="00400CAA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400CAA"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167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7F2FF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CAF60D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4E24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DAD27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C8C6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C4E93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7FF0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4963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8664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853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35CA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2C9D2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8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01E72A48" w:rsidR="00152E9D" w:rsidRPr="00400CAA" w:rsidRDefault="00400CAA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400CAA"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7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4B1B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957B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A8BB5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2744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7726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962E63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17E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FA60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52F65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C23E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EF2E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E499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A093B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D69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6B143A2C" w:rsidR="00152E9D" w:rsidRPr="00400CAA" w:rsidRDefault="00400CAA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400CAA"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F9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6F285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4F52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22D1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B98C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4D02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6BA39F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C3C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599D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F31E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DF7A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16FF4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F5BC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291D3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21BAC215" w:rsidR="00152E9D" w:rsidRPr="00400CAA" w:rsidRDefault="00400CAA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400CAA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51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3D3087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525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EF7DC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DE8C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3B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08DFDB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8FA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AED3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F858E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77FC0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1EE768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CD0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684C144C" w:rsidR="00152E9D" w:rsidRPr="00400CAA" w:rsidRDefault="00400CAA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400CAA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6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445CFE3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7F34F8" w:rsidRDefault="00CB1FD6" w:rsidP="00553B4B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7F34F8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7F34F8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DF28435" w14:textId="77777777" w:rsidR="00C073F1" w:rsidRDefault="00C073F1" w:rsidP="00152E9D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6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Bylchau mawr yn y wybodaeth 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Cyffredinoliadau heb sail, wedi’u gwneud heb ddefnyddio unrhyw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weithiau’n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>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Ymwybyddiaeth gynyddol o wahanol safbwyntiau, a gallu i ddefnyddio tystiolaeth (a allai fod yn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>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ddyfeisio a chynnal dadleuon argyhoeddiadol ac i adolygu dibynadwyedd, dilysrwydd ac arwyddocâd tystiolaeth (a allai fod yn anghyflawn) er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>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hwnt i’r cwestiwn', gan awgrymu gafael 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Tystiolaeth o feddwl yn annibynnol a 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chynnig atebion sylfaenol mewn cyd-destunau cymhleth ac anrhagweladwy 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>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401F9847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lastRenderedPageBreak/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78A1C03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05717E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8F5817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Default="00F217F6" w:rsidP="00F217F6">
      <w:pPr>
        <w:rPr>
          <w:rFonts w:ascii="Arial" w:hAnsi="Arial" w:cs="Arial"/>
        </w:rPr>
      </w:pPr>
    </w:p>
    <w:p w14:paraId="0E7D8AC9" w14:textId="77777777"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EA788" w14:textId="77777777" w:rsidR="00050A0A" w:rsidRDefault="00050A0A">
      <w:r>
        <w:separator/>
      </w:r>
    </w:p>
  </w:endnote>
  <w:endnote w:type="continuationSeparator" w:id="0">
    <w:p w14:paraId="41E8FE23" w14:textId="77777777" w:rsidR="00050A0A" w:rsidRDefault="00050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D5353" w14:textId="77777777" w:rsidR="002E5A05" w:rsidRDefault="002E5A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1F1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0BDB3" w14:textId="77777777" w:rsidR="002E5A05" w:rsidRDefault="002E5A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C7AF4" w14:textId="77777777" w:rsidR="00050A0A" w:rsidRDefault="00050A0A">
      <w:r>
        <w:separator/>
      </w:r>
    </w:p>
  </w:footnote>
  <w:footnote w:type="continuationSeparator" w:id="0">
    <w:p w14:paraId="459F2BE9" w14:textId="77777777" w:rsidR="00050A0A" w:rsidRDefault="00050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EF793" w14:textId="77777777" w:rsidR="002E5A05" w:rsidRDefault="002E5A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311F" w14:textId="77777777" w:rsidR="002E5A05" w:rsidRDefault="002E5A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A3DF9" w14:textId="77777777" w:rsidR="002E5A05" w:rsidRDefault="002E5A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1E0329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64EA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61ED2B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356A7C0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14E27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96E95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1D897C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558A27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56010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E9E10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44C16"/>
    <w:multiLevelType w:val="hybridMultilevel"/>
    <w:tmpl w:val="33BE8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2FE52292"/>
    <w:multiLevelType w:val="hybridMultilevel"/>
    <w:tmpl w:val="CDF26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2420689">
    <w:abstractNumId w:val="11"/>
  </w:num>
  <w:num w:numId="2" w16cid:durableId="2025861155">
    <w:abstractNumId w:val="21"/>
  </w:num>
  <w:num w:numId="3" w16cid:durableId="1833132064">
    <w:abstractNumId w:val="27"/>
  </w:num>
  <w:num w:numId="4" w16cid:durableId="1708290908">
    <w:abstractNumId w:val="23"/>
  </w:num>
  <w:num w:numId="5" w16cid:durableId="2135635616">
    <w:abstractNumId w:val="19"/>
  </w:num>
  <w:num w:numId="6" w16cid:durableId="1818302675">
    <w:abstractNumId w:val="26"/>
  </w:num>
  <w:num w:numId="7" w16cid:durableId="1051463324">
    <w:abstractNumId w:val="12"/>
  </w:num>
  <w:num w:numId="8" w16cid:durableId="1166048835">
    <w:abstractNumId w:val="25"/>
  </w:num>
  <w:num w:numId="9" w16cid:durableId="1989359036">
    <w:abstractNumId w:val="22"/>
  </w:num>
  <w:num w:numId="10" w16cid:durableId="1764107379">
    <w:abstractNumId w:val="14"/>
  </w:num>
  <w:num w:numId="11" w16cid:durableId="617760255">
    <w:abstractNumId w:val="15"/>
  </w:num>
  <w:num w:numId="12" w16cid:durableId="2021159188">
    <w:abstractNumId w:val="20"/>
  </w:num>
  <w:num w:numId="13" w16cid:durableId="760679624">
    <w:abstractNumId w:val="24"/>
  </w:num>
  <w:num w:numId="14" w16cid:durableId="1798403154">
    <w:abstractNumId w:val="13"/>
  </w:num>
  <w:num w:numId="15" w16cid:durableId="2135175533">
    <w:abstractNumId w:val="0"/>
  </w:num>
  <w:num w:numId="16" w16cid:durableId="307632808">
    <w:abstractNumId w:val="17"/>
  </w:num>
  <w:num w:numId="17" w16cid:durableId="1622809539">
    <w:abstractNumId w:val="28"/>
  </w:num>
  <w:num w:numId="18" w16cid:durableId="14636176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1409532">
    <w:abstractNumId w:val="16"/>
  </w:num>
  <w:num w:numId="20" w16cid:durableId="571813693">
    <w:abstractNumId w:val="10"/>
  </w:num>
  <w:num w:numId="21" w16cid:durableId="1732539955">
    <w:abstractNumId w:val="8"/>
  </w:num>
  <w:num w:numId="22" w16cid:durableId="801847384">
    <w:abstractNumId w:val="7"/>
  </w:num>
  <w:num w:numId="23" w16cid:durableId="1510177905">
    <w:abstractNumId w:val="6"/>
  </w:num>
  <w:num w:numId="24" w16cid:durableId="1499230611">
    <w:abstractNumId w:val="5"/>
  </w:num>
  <w:num w:numId="25" w16cid:durableId="396050371">
    <w:abstractNumId w:val="9"/>
  </w:num>
  <w:num w:numId="26" w16cid:durableId="2136873799">
    <w:abstractNumId w:val="4"/>
  </w:num>
  <w:num w:numId="27" w16cid:durableId="2083067404">
    <w:abstractNumId w:val="3"/>
  </w:num>
  <w:num w:numId="28" w16cid:durableId="1761442255">
    <w:abstractNumId w:val="2"/>
  </w:num>
  <w:num w:numId="29" w16cid:durableId="72915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2243"/>
    <w:rsid w:val="00026B02"/>
    <w:rsid w:val="000376F8"/>
    <w:rsid w:val="00050A0A"/>
    <w:rsid w:val="000822E5"/>
    <w:rsid w:val="000971FC"/>
    <w:rsid w:val="000A2A3A"/>
    <w:rsid w:val="000A492A"/>
    <w:rsid w:val="000A5341"/>
    <w:rsid w:val="000B5966"/>
    <w:rsid w:val="000D2F80"/>
    <w:rsid w:val="000E01E3"/>
    <w:rsid w:val="000E413A"/>
    <w:rsid w:val="000F5AA3"/>
    <w:rsid w:val="00100396"/>
    <w:rsid w:val="00100B5C"/>
    <w:rsid w:val="00103507"/>
    <w:rsid w:val="001106E9"/>
    <w:rsid w:val="0012370D"/>
    <w:rsid w:val="00124CA5"/>
    <w:rsid w:val="00134F77"/>
    <w:rsid w:val="00152E9D"/>
    <w:rsid w:val="00154487"/>
    <w:rsid w:val="00170641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B085F"/>
    <w:rsid w:val="002C449B"/>
    <w:rsid w:val="002C6040"/>
    <w:rsid w:val="002D5B3F"/>
    <w:rsid w:val="002E272E"/>
    <w:rsid w:val="002E5A05"/>
    <w:rsid w:val="002F5778"/>
    <w:rsid w:val="00301E9A"/>
    <w:rsid w:val="003223E0"/>
    <w:rsid w:val="003359DD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0CAA"/>
    <w:rsid w:val="004046A9"/>
    <w:rsid w:val="00404C50"/>
    <w:rsid w:val="00423934"/>
    <w:rsid w:val="00426244"/>
    <w:rsid w:val="00437FBC"/>
    <w:rsid w:val="00470A38"/>
    <w:rsid w:val="004874DE"/>
    <w:rsid w:val="004B5334"/>
    <w:rsid w:val="004B6C14"/>
    <w:rsid w:val="004C4F19"/>
    <w:rsid w:val="004C51E3"/>
    <w:rsid w:val="004D5E9B"/>
    <w:rsid w:val="004D63D9"/>
    <w:rsid w:val="004E58DA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0E"/>
    <w:rsid w:val="007C682C"/>
    <w:rsid w:val="007D2385"/>
    <w:rsid w:val="007E6F99"/>
    <w:rsid w:val="007F214F"/>
    <w:rsid w:val="007F34F8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130B"/>
    <w:rsid w:val="00A42A39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66C6F"/>
    <w:rsid w:val="00B72325"/>
    <w:rsid w:val="00B81AD3"/>
    <w:rsid w:val="00B829D8"/>
    <w:rsid w:val="00B84B5B"/>
    <w:rsid w:val="00B86446"/>
    <w:rsid w:val="00BA1176"/>
    <w:rsid w:val="00BA5017"/>
    <w:rsid w:val="00BD659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708A3"/>
    <w:rsid w:val="00C80F0F"/>
    <w:rsid w:val="00C84556"/>
    <w:rsid w:val="00C8667A"/>
    <w:rsid w:val="00C93BCB"/>
    <w:rsid w:val="00CB1FD6"/>
    <w:rsid w:val="00CC241A"/>
    <w:rsid w:val="00CE4035"/>
    <w:rsid w:val="00CE65AB"/>
    <w:rsid w:val="00CF1677"/>
    <w:rsid w:val="00CF4266"/>
    <w:rsid w:val="00D0799D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95C48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A79A1"/>
    <w:rsid w:val="00EB4F96"/>
    <w:rsid w:val="00ED7072"/>
    <w:rsid w:val="00EE16F3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8455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8455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8455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8455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ibliography">
    <w:name w:val="Bibliography"/>
    <w:basedOn w:val="Normal"/>
    <w:next w:val="Normal"/>
    <w:uiPriority w:val="37"/>
    <w:semiHidden/>
    <w:unhideWhenUsed/>
    <w:rsid w:val="00C84556"/>
  </w:style>
  <w:style w:type="paragraph" w:styleId="BlockText">
    <w:name w:val="Block Text"/>
    <w:basedOn w:val="Normal"/>
    <w:semiHidden/>
    <w:unhideWhenUsed/>
    <w:rsid w:val="00C84556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C8455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C84556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C8455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84556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C8455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C84556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C8455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C84556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C84556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84556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C8455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84556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C8455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84556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C84556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C84556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C84556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C84556"/>
  </w:style>
  <w:style w:type="character" w:customStyle="1" w:styleId="CommentTextChar">
    <w:name w:val="Comment Text Char"/>
    <w:basedOn w:val="DefaultParagraphFont"/>
    <w:link w:val="CommentText"/>
    <w:semiHidden/>
    <w:rsid w:val="00C84556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845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84556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C84556"/>
  </w:style>
  <w:style w:type="character" w:customStyle="1" w:styleId="DateChar">
    <w:name w:val="Date Char"/>
    <w:basedOn w:val="DefaultParagraphFont"/>
    <w:link w:val="Date"/>
    <w:rsid w:val="00C84556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C84556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84556"/>
    <w:rPr>
      <w:rFonts w:ascii="Segoe UI" w:hAnsi="Segoe UI" w:cs="Segoe UI"/>
      <w:sz w:val="16"/>
      <w:szCs w:val="16"/>
      <w:lang w:eastAsia="en-GB"/>
    </w:rPr>
  </w:style>
  <w:style w:type="paragraph" w:styleId="EmailSignature">
    <w:name w:val="E-mail Signature"/>
    <w:basedOn w:val="Normal"/>
    <w:link w:val="EmailSignatureChar"/>
    <w:semiHidden/>
    <w:unhideWhenUsed/>
    <w:rsid w:val="00C84556"/>
  </w:style>
  <w:style w:type="character" w:customStyle="1" w:styleId="EmailSignatureChar">
    <w:name w:val="Email Signature Char"/>
    <w:basedOn w:val="DefaultParagraphFont"/>
    <w:link w:val="EmailSignature"/>
    <w:semiHidden/>
    <w:rsid w:val="00C84556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C84556"/>
  </w:style>
  <w:style w:type="character" w:customStyle="1" w:styleId="EndnoteTextChar">
    <w:name w:val="Endnote Text Char"/>
    <w:basedOn w:val="DefaultParagraphFont"/>
    <w:link w:val="EndnoteText"/>
    <w:semiHidden/>
    <w:rsid w:val="00C84556"/>
    <w:rPr>
      <w:lang w:eastAsia="en-GB"/>
    </w:rPr>
  </w:style>
  <w:style w:type="paragraph" w:styleId="EnvelopeAddress">
    <w:name w:val="envelope address"/>
    <w:basedOn w:val="Normal"/>
    <w:semiHidden/>
    <w:unhideWhenUsed/>
    <w:rsid w:val="00C84556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C84556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C84556"/>
  </w:style>
  <w:style w:type="character" w:customStyle="1" w:styleId="FootnoteTextChar">
    <w:name w:val="Footnote Text Char"/>
    <w:basedOn w:val="DefaultParagraphFont"/>
    <w:link w:val="FootnoteText"/>
    <w:semiHidden/>
    <w:rsid w:val="00C84556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C84556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C84556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C84556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C8455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C84556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84556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C84556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84556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C84556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C84556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C84556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C84556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C84556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C84556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C84556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C84556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C84556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C84556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C8455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C84556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C84556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C84556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C84556"/>
    <w:pPr>
      <w:ind w:left="849" w:hanging="283"/>
      <w:contextualSpacing/>
    </w:pPr>
  </w:style>
  <w:style w:type="paragraph" w:styleId="List4">
    <w:name w:val="List 4"/>
    <w:basedOn w:val="Normal"/>
    <w:rsid w:val="00C84556"/>
    <w:pPr>
      <w:ind w:left="1132" w:hanging="283"/>
      <w:contextualSpacing/>
    </w:pPr>
  </w:style>
  <w:style w:type="paragraph" w:styleId="List5">
    <w:name w:val="List 5"/>
    <w:basedOn w:val="Normal"/>
    <w:rsid w:val="00C84556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C84556"/>
    <w:pPr>
      <w:numPr>
        <w:numId w:val="20"/>
      </w:numPr>
      <w:contextualSpacing/>
    </w:pPr>
  </w:style>
  <w:style w:type="paragraph" w:styleId="ListBullet2">
    <w:name w:val="List Bullet 2"/>
    <w:basedOn w:val="Normal"/>
    <w:semiHidden/>
    <w:unhideWhenUsed/>
    <w:rsid w:val="00C84556"/>
    <w:pPr>
      <w:numPr>
        <w:numId w:val="21"/>
      </w:numPr>
      <w:contextualSpacing/>
    </w:pPr>
  </w:style>
  <w:style w:type="paragraph" w:styleId="ListBullet3">
    <w:name w:val="List Bullet 3"/>
    <w:basedOn w:val="Normal"/>
    <w:semiHidden/>
    <w:unhideWhenUsed/>
    <w:rsid w:val="00C84556"/>
    <w:pPr>
      <w:numPr>
        <w:numId w:val="22"/>
      </w:numPr>
      <w:contextualSpacing/>
    </w:pPr>
  </w:style>
  <w:style w:type="paragraph" w:styleId="ListBullet4">
    <w:name w:val="List Bullet 4"/>
    <w:basedOn w:val="Normal"/>
    <w:semiHidden/>
    <w:unhideWhenUsed/>
    <w:rsid w:val="00C84556"/>
    <w:pPr>
      <w:numPr>
        <w:numId w:val="23"/>
      </w:numPr>
      <w:contextualSpacing/>
    </w:pPr>
  </w:style>
  <w:style w:type="paragraph" w:styleId="ListBullet5">
    <w:name w:val="List Bullet 5"/>
    <w:basedOn w:val="Normal"/>
    <w:semiHidden/>
    <w:unhideWhenUsed/>
    <w:rsid w:val="00C84556"/>
    <w:pPr>
      <w:numPr>
        <w:numId w:val="24"/>
      </w:numPr>
      <w:contextualSpacing/>
    </w:pPr>
  </w:style>
  <w:style w:type="paragraph" w:styleId="ListContinue">
    <w:name w:val="List Continue"/>
    <w:basedOn w:val="Normal"/>
    <w:semiHidden/>
    <w:unhideWhenUsed/>
    <w:rsid w:val="00C84556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C84556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C84556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C84556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C84556"/>
    <w:pPr>
      <w:spacing w:after="120"/>
      <w:ind w:left="1415"/>
      <w:contextualSpacing/>
    </w:pPr>
  </w:style>
  <w:style w:type="paragraph" w:styleId="ListNumber">
    <w:name w:val="List Number"/>
    <w:basedOn w:val="Normal"/>
    <w:rsid w:val="00C84556"/>
    <w:pPr>
      <w:numPr>
        <w:numId w:val="25"/>
      </w:numPr>
      <w:contextualSpacing/>
    </w:pPr>
  </w:style>
  <w:style w:type="paragraph" w:styleId="ListNumber2">
    <w:name w:val="List Number 2"/>
    <w:basedOn w:val="Normal"/>
    <w:semiHidden/>
    <w:unhideWhenUsed/>
    <w:rsid w:val="00C84556"/>
    <w:pPr>
      <w:numPr>
        <w:numId w:val="26"/>
      </w:numPr>
      <w:contextualSpacing/>
    </w:pPr>
  </w:style>
  <w:style w:type="paragraph" w:styleId="ListNumber3">
    <w:name w:val="List Number 3"/>
    <w:basedOn w:val="Normal"/>
    <w:semiHidden/>
    <w:unhideWhenUsed/>
    <w:rsid w:val="00C84556"/>
    <w:pPr>
      <w:numPr>
        <w:numId w:val="27"/>
      </w:numPr>
      <w:contextualSpacing/>
    </w:pPr>
  </w:style>
  <w:style w:type="paragraph" w:styleId="ListNumber4">
    <w:name w:val="List Number 4"/>
    <w:basedOn w:val="Normal"/>
    <w:semiHidden/>
    <w:unhideWhenUsed/>
    <w:rsid w:val="00C84556"/>
    <w:pPr>
      <w:numPr>
        <w:numId w:val="28"/>
      </w:numPr>
      <w:contextualSpacing/>
    </w:pPr>
  </w:style>
  <w:style w:type="paragraph" w:styleId="ListNumber5">
    <w:name w:val="List Number 5"/>
    <w:basedOn w:val="Normal"/>
    <w:semiHidden/>
    <w:unhideWhenUsed/>
    <w:rsid w:val="00C84556"/>
    <w:pPr>
      <w:numPr>
        <w:numId w:val="29"/>
      </w:numPr>
      <w:contextualSpacing/>
    </w:pPr>
  </w:style>
  <w:style w:type="paragraph" w:styleId="MacroText">
    <w:name w:val="macro"/>
    <w:link w:val="MacroTextChar"/>
    <w:semiHidden/>
    <w:unhideWhenUsed/>
    <w:rsid w:val="00C845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C84556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C845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84556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C84556"/>
    <w:rPr>
      <w:lang w:eastAsia="en-GB"/>
    </w:rPr>
  </w:style>
  <w:style w:type="paragraph" w:styleId="NormalIndent">
    <w:name w:val="Normal Indent"/>
    <w:basedOn w:val="Normal"/>
    <w:semiHidden/>
    <w:unhideWhenUsed/>
    <w:rsid w:val="00C8455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C84556"/>
  </w:style>
  <w:style w:type="character" w:customStyle="1" w:styleId="NoteHeadingChar">
    <w:name w:val="Note Heading Char"/>
    <w:basedOn w:val="DefaultParagraphFont"/>
    <w:link w:val="NoteHeading"/>
    <w:semiHidden/>
    <w:rsid w:val="00C84556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C84556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84556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C8455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C84556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C84556"/>
  </w:style>
  <w:style w:type="character" w:customStyle="1" w:styleId="SalutationChar">
    <w:name w:val="Salutation Char"/>
    <w:basedOn w:val="DefaultParagraphFont"/>
    <w:link w:val="Salutation"/>
    <w:rsid w:val="00C84556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C84556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C84556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C845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C8455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C84556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C84556"/>
  </w:style>
  <w:style w:type="paragraph" w:styleId="Title">
    <w:name w:val="Title"/>
    <w:basedOn w:val="Normal"/>
    <w:next w:val="Normal"/>
    <w:link w:val="TitleChar"/>
    <w:qFormat/>
    <w:rsid w:val="00C845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84556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C8455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C84556"/>
    <w:pPr>
      <w:spacing w:after="100"/>
    </w:pPr>
  </w:style>
  <w:style w:type="paragraph" w:styleId="TOC2">
    <w:name w:val="toc 2"/>
    <w:basedOn w:val="Normal"/>
    <w:next w:val="Normal"/>
    <w:semiHidden/>
    <w:unhideWhenUsed/>
    <w:rsid w:val="00C84556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C84556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C84556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C84556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C84556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C84556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C84556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C84556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4556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11</Pages>
  <Words>4219</Words>
  <Characters>24054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28217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Heddwen Davies</cp:lastModifiedBy>
  <cp:revision>2</cp:revision>
  <cp:lastPrinted>2014-10-10T07:42:00Z</cp:lastPrinted>
  <dcterms:created xsi:type="dcterms:W3CDTF">2025-10-23T08:35:00Z</dcterms:created>
  <dcterms:modified xsi:type="dcterms:W3CDTF">2025-10-23T08:35:00Z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