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CD2E9"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00CD2EA" w14:textId="77777777" w:rsidR="00F61A20" w:rsidRDefault="00F61A20" w:rsidP="00A03BB8">
      <w:pPr>
        <w:rPr>
          <w:rFonts w:ascii="Calibri" w:hAnsi="Calibri"/>
          <w:b/>
          <w:sz w:val="22"/>
          <w:szCs w:val="22"/>
        </w:rPr>
        <w:sectPr w:rsidR="00F61A20" w:rsidSect="00F31C04">
          <w:headerReference w:type="default" r:id="rId8"/>
          <w:footerReference w:type="default" r:id="rId9"/>
          <w:pgSz w:w="11894" w:h="16834"/>
          <w:pgMar w:top="720" w:right="720" w:bottom="720" w:left="720" w:header="706" w:footer="454" w:gutter="0"/>
          <w:paperSrc w:first="1" w:other="1"/>
          <w:cols w:space="720"/>
          <w:docGrid w:linePitch="272"/>
        </w:sectPr>
      </w:pPr>
    </w:p>
    <w:p w14:paraId="600CD2EB"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600CD2F0"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0CD2EC"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00CD2ED"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0CD2EE"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600CD2EF"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600CD2F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00CD2F1"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600CD2F2"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00CD2F3" w14:textId="77777777" w:rsidR="003223E0" w:rsidRPr="00F61A20" w:rsidRDefault="00D6725B" w:rsidP="00F61A20">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0CD2F4" w14:textId="3FB97B25" w:rsidR="003223E0" w:rsidRPr="00F61A20" w:rsidRDefault="00CE7A0D" w:rsidP="00F61A20">
            <w:pPr>
              <w:jc w:val="center"/>
              <w:rPr>
                <w:rFonts w:ascii="Calibri" w:hAnsi="Calibri"/>
                <w:sz w:val="32"/>
              </w:rPr>
            </w:pPr>
            <w:r>
              <w:rPr>
                <w:rFonts w:ascii="Calibri" w:hAnsi="Calibri"/>
                <w:sz w:val="32"/>
              </w:rPr>
              <w:t>2</w:t>
            </w:r>
          </w:p>
        </w:tc>
      </w:tr>
      <w:tr w:rsidR="003223E0" w:rsidRPr="00CC0370" w14:paraId="600CD2FD"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00CD2FA" w14:textId="1D9ADEC8" w:rsidR="003223E0" w:rsidRPr="00F61A20" w:rsidRDefault="00857691" w:rsidP="00CE7A0D">
            <w:r>
              <w:t xml:space="preserve">The </w:t>
            </w:r>
            <w:r w:rsidR="003315F4">
              <w:t>r</w:t>
            </w:r>
            <w:r>
              <w:t xml:space="preserve">eferences provided </w:t>
            </w:r>
            <w:r w:rsidR="00CE7A0D">
              <w:t xml:space="preserve">are </w:t>
            </w:r>
            <w:r>
              <w:t xml:space="preserve">limited </w:t>
            </w:r>
            <w:r w:rsidR="006E58DD">
              <w:t xml:space="preserve">but all from </w:t>
            </w:r>
            <w:r>
              <w:t>relevant sources</w:t>
            </w:r>
            <w:r w:rsidR="00CE7A0D">
              <w:t xml:space="preserve">. </w:t>
            </w:r>
            <w:r>
              <w:t>Referencing conventions evident though not always applied consistently.</w:t>
            </w:r>
          </w:p>
        </w:tc>
        <w:tc>
          <w:tcPr>
            <w:tcW w:w="283" w:type="pct"/>
            <w:tcBorders>
              <w:top w:val="single" w:sz="4" w:space="0" w:color="auto"/>
              <w:left w:val="single" w:sz="4" w:space="0" w:color="auto"/>
              <w:right w:val="single" w:sz="4" w:space="0" w:color="auto"/>
            </w:tcBorders>
          </w:tcPr>
          <w:p w14:paraId="600CD2FB" w14:textId="77777777" w:rsidR="003223E0" w:rsidRPr="00F61A20" w:rsidRDefault="003223E0" w:rsidP="00857691">
            <w:pP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0CD2FC" w14:textId="77777777" w:rsidR="003223E0" w:rsidRPr="00F61A20" w:rsidRDefault="003223E0" w:rsidP="00857691">
            <w:pPr>
              <w:rPr>
                <w:sz w:val="32"/>
              </w:rPr>
            </w:pPr>
          </w:p>
        </w:tc>
      </w:tr>
      <w:tr w:rsidR="003223E0" w:rsidRPr="00CC0370" w14:paraId="600CD301" w14:textId="77777777" w:rsidTr="00F31C04">
        <w:trPr>
          <w:trHeight w:val="451"/>
        </w:trPr>
        <w:tc>
          <w:tcPr>
            <w:tcW w:w="4435" w:type="pct"/>
            <w:vMerge/>
            <w:tcBorders>
              <w:left w:val="single" w:sz="4" w:space="0" w:color="auto"/>
              <w:bottom w:val="single" w:sz="4" w:space="0" w:color="auto"/>
              <w:right w:val="single" w:sz="4" w:space="0" w:color="auto"/>
            </w:tcBorders>
          </w:tcPr>
          <w:p w14:paraId="600CD2FE"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0CD2FF"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00CD300" w14:textId="77777777" w:rsidR="003223E0" w:rsidRPr="00F61A20" w:rsidRDefault="003223E0" w:rsidP="00F61A20">
            <w:pPr>
              <w:jc w:val="center"/>
              <w:rPr>
                <w:rFonts w:ascii="Calibri" w:hAnsi="Calibri"/>
                <w:sz w:val="32"/>
              </w:rPr>
            </w:pPr>
          </w:p>
        </w:tc>
      </w:tr>
      <w:tr w:rsidR="003223E0" w:rsidRPr="00CC0370" w14:paraId="600CD30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00CD302"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600CD303"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00CD304" w14:textId="77777777" w:rsidR="003223E0" w:rsidRPr="00F61A20" w:rsidRDefault="00D6725B" w:rsidP="005E285E">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0CD305" w14:textId="0539B6EC" w:rsidR="003223E0" w:rsidRPr="00F61A20" w:rsidRDefault="00120D9E" w:rsidP="005E285E">
            <w:pPr>
              <w:jc w:val="center"/>
              <w:rPr>
                <w:rFonts w:ascii="Calibri" w:hAnsi="Calibri"/>
                <w:sz w:val="32"/>
              </w:rPr>
            </w:pPr>
            <w:r>
              <w:rPr>
                <w:rFonts w:ascii="Calibri" w:hAnsi="Calibri"/>
                <w:sz w:val="32"/>
              </w:rPr>
              <w:t>9</w:t>
            </w:r>
          </w:p>
        </w:tc>
      </w:tr>
      <w:tr w:rsidR="003223E0" w:rsidRPr="00CC0370" w14:paraId="600CD30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00CD30B" w14:textId="73B86CFA" w:rsidR="003223E0" w:rsidRPr="00F61A20" w:rsidRDefault="00A52525" w:rsidP="002A2D6D">
            <w:r>
              <w:t>The student has good k</w:t>
            </w:r>
            <w:r w:rsidR="002A2D6D" w:rsidRPr="002A2D6D">
              <w:t xml:space="preserve">nowledge </w:t>
            </w:r>
            <w:r>
              <w:t>which is</w:t>
            </w:r>
            <w:r w:rsidR="002A2D6D" w:rsidRPr="002A2D6D">
              <w:t xml:space="preserve"> accurate</w:t>
            </w:r>
            <w:r w:rsidR="00120D9E">
              <w:t xml:space="preserve">.  He consistently demonstrated a </w:t>
            </w:r>
            <w:r w:rsidR="002A2D6D" w:rsidRPr="002A2D6D">
              <w:t>good understanding of the field of study.</w:t>
            </w:r>
          </w:p>
        </w:tc>
        <w:tc>
          <w:tcPr>
            <w:tcW w:w="283" w:type="pct"/>
            <w:tcBorders>
              <w:top w:val="single" w:sz="4" w:space="0" w:color="auto"/>
              <w:left w:val="single" w:sz="4" w:space="0" w:color="auto"/>
              <w:right w:val="single" w:sz="4" w:space="0" w:color="auto"/>
            </w:tcBorders>
          </w:tcPr>
          <w:p w14:paraId="600CD30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0CD30D" w14:textId="77777777" w:rsidR="003223E0" w:rsidRPr="00F61A20" w:rsidRDefault="003223E0" w:rsidP="00F61A20">
            <w:pPr>
              <w:jc w:val="center"/>
              <w:rPr>
                <w:rFonts w:ascii="Calibri" w:hAnsi="Calibri"/>
                <w:sz w:val="32"/>
              </w:rPr>
            </w:pPr>
          </w:p>
        </w:tc>
      </w:tr>
      <w:tr w:rsidR="003223E0" w:rsidRPr="00CC0370" w14:paraId="600CD312" w14:textId="77777777" w:rsidTr="00F31C04">
        <w:trPr>
          <w:trHeight w:val="451"/>
        </w:trPr>
        <w:tc>
          <w:tcPr>
            <w:tcW w:w="4435" w:type="pct"/>
            <w:vMerge/>
            <w:tcBorders>
              <w:left w:val="single" w:sz="4" w:space="0" w:color="auto"/>
              <w:bottom w:val="single" w:sz="4" w:space="0" w:color="auto"/>
              <w:right w:val="single" w:sz="4" w:space="0" w:color="auto"/>
            </w:tcBorders>
          </w:tcPr>
          <w:p w14:paraId="600CD30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0CD310"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00CD311" w14:textId="77777777" w:rsidR="003223E0" w:rsidRPr="00F61A20" w:rsidRDefault="003223E0" w:rsidP="00F61A20">
            <w:pPr>
              <w:jc w:val="center"/>
              <w:rPr>
                <w:rFonts w:ascii="Calibri" w:hAnsi="Calibri"/>
                <w:sz w:val="32"/>
              </w:rPr>
            </w:pPr>
          </w:p>
        </w:tc>
      </w:tr>
      <w:tr w:rsidR="003223E0" w:rsidRPr="00CC0370" w14:paraId="600CD31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00CD313"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600CD314"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00CD315" w14:textId="77777777" w:rsidR="003223E0" w:rsidRPr="00F61A20" w:rsidRDefault="00D6725B"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0CD316" w14:textId="6B51AA06" w:rsidR="003223E0" w:rsidRPr="00F61A20" w:rsidRDefault="00370E48" w:rsidP="005E285E">
            <w:pPr>
              <w:jc w:val="center"/>
              <w:rPr>
                <w:rFonts w:ascii="Calibri" w:hAnsi="Calibri"/>
                <w:sz w:val="32"/>
              </w:rPr>
            </w:pPr>
            <w:r>
              <w:rPr>
                <w:rFonts w:ascii="Calibri" w:hAnsi="Calibri"/>
                <w:sz w:val="32"/>
              </w:rPr>
              <w:t>16</w:t>
            </w:r>
          </w:p>
        </w:tc>
      </w:tr>
      <w:tr w:rsidR="003223E0" w:rsidRPr="00CC0370" w14:paraId="600CD32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00CD31D" w14:textId="7895BC5C" w:rsidR="003223E0" w:rsidRPr="00F61A20" w:rsidRDefault="00370E48" w:rsidP="00F61A20">
            <w:pPr>
              <w:spacing w:after="120"/>
              <w:rPr>
                <w:rFonts w:ascii="Calibri" w:hAnsi="Calibri"/>
                <w:sz w:val="14"/>
                <w:szCs w:val="14"/>
              </w:rPr>
            </w:pPr>
            <w:r>
              <w:t>The student has provided a very good analysis and devised a range of SMART objectives.</w:t>
            </w:r>
          </w:p>
        </w:tc>
        <w:tc>
          <w:tcPr>
            <w:tcW w:w="283" w:type="pct"/>
            <w:tcBorders>
              <w:top w:val="single" w:sz="4" w:space="0" w:color="auto"/>
              <w:left w:val="single" w:sz="4" w:space="0" w:color="auto"/>
              <w:right w:val="single" w:sz="4" w:space="0" w:color="auto"/>
            </w:tcBorders>
          </w:tcPr>
          <w:p w14:paraId="600CD31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0CD31F" w14:textId="77777777" w:rsidR="003223E0" w:rsidRPr="00F61A20" w:rsidRDefault="003223E0" w:rsidP="00F61A20">
            <w:pPr>
              <w:jc w:val="center"/>
              <w:rPr>
                <w:rFonts w:ascii="Calibri" w:hAnsi="Calibri"/>
                <w:sz w:val="32"/>
              </w:rPr>
            </w:pPr>
          </w:p>
        </w:tc>
      </w:tr>
      <w:tr w:rsidR="003223E0" w:rsidRPr="00CC0370" w14:paraId="600CD324" w14:textId="77777777" w:rsidTr="00F31C04">
        <w:trPr>
          <w:trHeight w:val="451"/>
        </w:trPr>
        <w:tc>
          <w:tcPr>
            <w:tcW w:w="4435" w:type="pct"/>
            <w:vMerge/>
            <w:tcBorders>
              <w:left w:val="single" w:sz="4" w:space="0" w:color="auto"/>
              <w:bottom w:val="single" w:sz="4" w:space="0" w:color="auto"/>
              <w:right w:val="single" w:sz="4" w:space="0" w:color="auto"/>
            </w:tcBorders>
          </w:tcPr>
          <w:p w14:paraId="600CD32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0CD32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00CD323" w14:textId="77777777" w:rsidR="003223E0" w:rsidRPr="00F61A20" w:rsidRDefault="003223E0" w:rsidP="00F61A20">
            <w:pPr>
              <w:jc w:val="center"/>
              <w:rPr>
                <w:rFonts w:ascii="Calibri" w:hAnsi="Calibri"/>
                <w:sz w:val="32"/>
              </w:rPr>
            </w:pPr>
          </w:p>
        </w:tc>
      </w:tr>
      <w:tr w:rsidR="003223E0" w:rsidRPr="00CC0370" w14:paraId="600CD32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00CD325"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600CD32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0CD327" w14:textId="77777777" w:rsidR="003223E0" w:rsidRPr="00F61A20" w:rsidRDefault="00D6725B"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0CD328" w14:textId="6760393A" w:rsidR="003223E0" w:rsidRPr="00F61A20" w:rsidRDefault="003E7D6F" w:rsidP="005E285E">
            <w:pPr>
              <w:jc w:val="center"/>
              <w:rPr>
                <w:rFonts w:ascii="Calibri" w:hAnsi="Calibri"/>
                <w:sz w:val="32"/>
              </w:rPr>
            </w:pPr>
            <w:r>
              <w:rPr>
                <w:rFonts w:ascii="Calibri" w:hAnsi="Calibri"/>
                <w:sz w:val="32"/>
              </w:rPr>
              <w:t>3</w:t>
            </w:r>
            <w:r w:rsidR="000452E1">
              <w:rPr>
                <w:rFonts w:ascii="Calibri" w:hAnsi="Calibri"/>
                <w:sz w:val="32"/>
              </w:rPr>
              <w:t>2</w:t>
            </w:r>
          </w:p>
        </w:tc>
      </w:tr>
      <w:tr w:rsidR="003223E0" w:rsidRPr="00CC0370" w14:paraId="600CD332" w14:textId="77777777" w:rsidTr="00F31C04">
        <w:trPr>
          <w:trHeight w:val="451"/>
        </w:trPr>
        <w:tc>
          <w:tcPr>
            <w:tcW w:w="4435" w:type="pct"/>
            <w:vMerge w:val="restart"/>
            <w:tcBorders>
              <w:top w:val="single" w:sz="4" w:space="0" w:color="auto"/>
              <w:left w:val="single" w:sz="4" w:space="0" w:color="auto"/>
              <w:right w:val="single" w:sz="4" w:space="0" w:color="auto"/>
            </w:tcBorders>
          </w:tcPr>
          <w:p w14:paraId="600CD32F" w14:textId="1F824A23" w:rsidR="003223E0" w:rsidRPr="00F61A20" w:rsidRDefault="008A20C2" w:rsidP="00F61A20">
            <w:pPr>
              <w:spacing w:after="120"/>
              <w:rPr>
                <w:rFonts w:ascii="Calibri" w:hAnsi="Calibri"/>
                <w:sz w:val="14"/>
                <w:szCs w:val="14"/>
              </w:rPr>
            </w:pPr>
            <w:r>
              <w:t xml:space="preserve">The student has provided evidence of </w:t>
            </w:r>
            <w:r w:rsidR="000D1D50">
              <w:t>good</w:t>
            </w:r>
            <w:r w:rsidRPr="001750A8">
              <w:t xml:space="preserve"> levels of application and deployment skills. </w:t>
            </w:r>
            <w:r>
              <w:t xml:space="preserve">He has </w:t>
            </w:r>
            <w:r w:rsidR="000D1D50">
              <w:t>used a range of</w:t>
            </w:r>
            <w:r w:rsidRPr="001750A8">
              <w:t xml:space="preserve"> </w:t>
            </w:r>
            <w:r>
              <w:t>methods</w:t>
            </w:r>
            <w:r w:rsidR="000D1D50">
              <w:t xml:space="preserve">, </w:t>
            </w:r>
            <w:r w:rsidRPr="001750A8">
              <w:t>processes and techniques</w:t>
            </w:r>
            <w:r>
              <w:t xml:space="preserve"> to develop </w:t>
            </w:r>
            <w:r w:rsidR="00187838">
              <w:t>a very good</w:t>
            </w:r>
            <w:r>
              <w:t xml:space="preserve"> application</w:t>
            </w:r>
            <w:r w:rsidRPr="001750A8">
              <w:t>.</w:t>
            </w:r>
          </w:p>
        </w:tc>
        <w:tc>
          <w:tcPr>
            <w:tcW w:w="283" w:type="pct"/>
            <w:tcBorders>
              <w:top w:val="single" w:sz="4" w:space="0" w:color="auto"/>
              <w:left w:val="single" w:sz="4" w:space="0" w:color="auto"/>
              <w:right w:val="single" w:sz="4" w:space="0" w:color="auto"/>
            </w:tcBorders>
          </w:tcPr>
          <w:p w14:paraId="600CD33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0CD331" w14:textId="77777777" w:rsidR="003223E0" w:rsidRPr="00F61A20" w:rsidRDefault="003223E0" w:rsidP="00F61A20">
            <w:pPr>
              <w:jc w:val="center"/>
              <w:rPr>
                <w:rFonts w:ascii="Calibri" w:hAnsi="Calibri"/>
                <w:sz w:val="32"/>
              </w:rPr>
            </w:pPr>
          </w:p>
        </w:tc>
      </w:tr>
      <w:tr w:rsidR="003223E0" w:rsidRPr="00CC0370" w14:paraId="600CD336" w14:textId="77777777" w:rsidTr="00F31C04">
        <w:trPr>
          <w:trHeight w:val="450"/>
        </w:trPr>
        <w:tc>
          <w:tcPr>
            <w:tcW w:w="4435" w:type="pct"/>
            <w:vMerge/>
            <w:tcBorders>
              <w:left w:val="single" w:sz="4" w:space="0" w:color="auto"/>
              <w:bottom w:val="single" w:sz="4" w:space="0" w:color="auto"/>
              <w:right w:val="single" w:sz="4" w:space="0" w:color="auto"/>
            </w:tcBorders>
          </w:tcPr>
          <w:p w14:paraId="600CD33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0CD33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00CD335" w14:textId="77777777" w:rsidR="003223E0" w:rsidRPr="00F61A20" w:rsidRDefault="003223E0" w:rsidP="00F61A20">
            <w:pPr>
              <w:jc w:val="center"/>
              <w:rPr>
                <w:rFonts w:ascii="Calibri" w:hAnsi="Calibri"/>
                <w:sz w:val="32"/>
              </w:rPr>
            </w:pPr>
          </w:p>
        </w:tc>
      </w:tr>
      <w:tr w:rsidR="003223E0" w:rsidRPr="00CC0370" w14:paraId="600CD33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00CD337"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600CD33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00CD339" w14:textId="77777777" w:rsidR="003223E0" w:rsidRPr="00F61A20" w:rsidRDefault="00D6725B"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0CD33A" w14:textId="3CE994B4" w:rsidR="003223E0" w:rsidRPr="00F61A20" w:rsidRDefault="003E7D6F" w:rsidP="005E285E">
            <w:pPr>
              <w:jc w:val="center"/>
              <w:rPr>
                <w:rFonts w:ascii="Calibri" w:hAnsi="Calibri"/>
                <w:sz w:val="32"/>
              </w:rPr>
            </w:pPr>
            <w:r>
              <w:rPr>
                <w:rFonts w:ascii="Calibri" w:hAnsi="Calibri"/>
                <w:sz w:val="32"/>
              </w:rPr>
              <w:t>3</w:t>
            </w:r>
          </w:p>
        </w:tc>
      </w:tr>
      <w:tr w:rsidR="003223E0" w:rsidRPr="00CC0370" w14:paraId="600CD343" w14:textId="77777777" w:rsidTr="00F31C04">
        <w:trPr>
          <w:trHeight w:val="451"/>
        </w:trPr>
        <w:tc>
          <w:tcPr>
            <w:tcW w:w="4435" w:type="pct"/>
            <w:vMerge w:val="restart"/>
            <w:tcBorders>
              <w:top w:val="single" w:sz="4" w:space="0" w:color="auto"/>
              <w:left w:val="single" w:sz="4" w:space="0" w:color="auto"/>
              <w:right w:val="single" w:sz="4" w:space="0" w:color="auto"/>
            </w:tcBorders>
          </w:tcPr>
          <w:p w14:paraId="600CD340" w14:textId="0BB5AAFA" w:rsidR="003223E0" w:rsidRPr="00F61A20" w:rsidRDefault="00F37644" w:rsidP="00F61A20">
            <w:pPr>
              <w:spacing w:after="120"/>
              <w:rPr>
                <w:rFonts w:ascii="Calibri" w:hAnsi="Calibri"/>
                <w:sz w:val="14"/>
                <w:szCs w:val="14"/>
              </w:rPr>
            </w:pPr>
            <w:r>
              <w:t xml:space="preserve">The student has produced a good report and provided evidence </w:t>
            </w:r>
            <w:r w:rsidR="00F43A19">
              <w:t>of the</w:t>
            </w:r>
            <w:r>
              <w:t xml:space="preserve"> finished application.  His w</w:t>
            </w:r>
            <w:r w:rsidRPr="006C46F3">
              <w:t>ork is coherent and fluent</w:t>
            </w:r>
            <w:r>
              <w:t xml:space="preserve"> and</w:t>
            </w:r>
            <w:r w:rsidRPr="006C46F3">
              <w:t xml:space="preserve"> is well structured and organised</w:t>
            </w:r>
            <w:r w:rsidR="00F43A19">
              <w:t>.</w:t>
            </w:r>
          </w:p>
        </w:tc>
        <w:tc>
          <w:tcPr>
            <w:tcW w:w="283" w:type="pct"/>
            <w:tcBorders>
              <w:top w:val="single" w:sz="4" w:space="0" w:color="auto"/>
              <w:left w:val="single" w:sz="4" w:space="0" w:color="auto"/>
              <w:right w:val="single" w:sz="4" w:space="0" w:color="auto"/>
            </w:tcBorders>
          </w:tcPr>
          <w:p w14:paraId="600CD341"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0CD342" w14:textId="77777777" w:rsidR="003223E0" w:rsidRPr="00F61A20" w:rsidRDefault="003223E0" w:rsidP="00F61A20">
            <w:pPr>
              <w:jc w:val="center"/>
              <w:rPr>
                <w:rFonts w:ascii="Calibri" w:hAnsi="Calibri"/>
                <w:sz w:val="32"/>
              </w:rPr>
            </w:pPr>
          </w:p>
        </w:tc>
      </w:tr>
      <w:tr w:rsidR="003223E0" w:rsidRPr="00CC0370" w14:paraId="600CD347" w14:textId="77777777" w:rsidTr="00F31C04">
        <w:trPr>
          <w:trHeight w:val="450"/>
        </w:trPr>
        <w:tc>
          <w:tcPr>
            <w:tcW w:w="4435" w:type="pct"/>
            <w:vMerge/>
            <w:tcBorders>
              <w:left w:val="single" w:sz="4" w:space="0" w:color="auto"/>
              <w:bottom w:val="single" w:sz="4" w:space="0" w:color="auto"/>
              <w:right w:val="single" w:sz="4" w:space="0" w:color="auto"/>
            </w:tcBorders>
          </w:tcPr>
          <w:p w14:paraId="600CD34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0CD345"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00CD346" w14:textId="77777777" w:rsidR="003223E0" w:rsidRPr="00F61A20" w:rsidRDefault="003223E0" w:rsidP="00F61A20">
            <w:pPr>
              <w:jc w:val="center"/>
              <w:rPr>
                <w:rFonts w:ascii="Calibri" w:hAnsi="Calibri"/>
                <w:sz w:val="32"/>
              </w:rPr>
            </w:pPr>
          </w:p>
        </w:tc>
      </w:tr>
    </w:tbl>
    <w:p w14:paraId="600CD348"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600CD34C" w14:textId="77777777" w:rsidTr="006D0D40">
        <w:trPr>
          <w:cantSplit/>
          <w:trHeight w:val="340"/>
        </w:trPr>
        <w:tc>
          <w:tcPr>
            <w:tcW w:w="6062" w:type="dxa"/>
            <w:vMerge w:val="restart"/>
            <w:shd w:val="pct15" w:color="auto" w:fill="auto"/>
            <w:vAlign w:val="center"/>
          </w:tcPr>
          <w:p w14:paraId="600CD349"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600CD34A"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00CD34B" w14:textId="30BF6C11" w:rsidR="00F61A20" w:rsidRPr="00525F5D" w:rsidRDefault="00F43A19" w:rsidP="008153CE">
            <w:pPr>
              <w:jc w:val="right"/>
              <w:rPr>
                <w:rFonts w:ascii="Calibri" w:hAnsi="Calibri" w:cs="Arial"/>
                <w:b/>
                <w:bCs/>
              </w:rPr>
            </w:pPr>
            <w:bookmarkStart w:id="0" w:name="_GoBack"/>
            <w:bookmarkEnd w:id="0"/>
            <w:r>
              <w:rPr>
                <w:rFonts w:ascii="Calibri" w:hAnsi="Calibri" w:cs="Arial"/>
                <w:b/>
                <w:bCs/>
              </w:rPr>
              <w:t>6</w:t>
            </w:r>
            <w:r w:rsidR="008153CE">
              <w:rPr>
                <w:rFonts w:ascii="Calibri" w:hAnsi="Calibri" w:cs="Arial"/>
                <w:b/>
                <w:bCs/>
              </w:rPr>
              <w:t>2</w:t>
            </w:r>
            <w:r w:rsidR="00F61A20">
              <w:rPr>
                <w:rFonts w:ascii="Calibri" w:hAnsi="Calibri" w:cs="Arial"/>
                <w:b/>
                <w:bCs/>
              </w:rPr>
              <w:t>%</w:t>
            </w:r>
          </w:p>
        </w:tc>
      </w:tr>
      <w:tr w:rsidR="00F61A20" w:rsidRPr="00525F5D" w14:paraId="600CD351" w14:textId="77777777" w:rsidTr="006D0D40">
        <w:trPr>
          <w:cantSplit/>
          <w:trHeight w:val="340"/>
        </w:trPr>
        <w:tc>
          <w:tcPr>
            <w:tcW w:w="6062" w:type="dxa"/>
            <w:vMerge/>
            <w:vAlign w:val="bottom"/>
          </w:tcPr>
          <w:p w14:paraId="600CD34D" w14:textId="77777777" w:rsidR="00F61A20" w:rsidRPr="00525F5D" w:rsidRDefault="00F61A20" w:rsidP="00EB4F96">
            <w:pPr>
              <w:rPr>
                <w:rFonts w:ascii="Calibri" w:hAnsi="Calibri" w:cs="Arial"/>
              </w:rPr>
            </w:pPr>
          </w:p>
        </w:tc>
        <w:tc>
          <w:tcPr>
            <w:tcW w:w="2903" w:type="dxa"/>
            <w:vAlign w:val="center"/>
          </w:tcPr>
          <w:p w14:paraId="600CD34E" w14:textId="77777777" w:rsidR="00F61A20" w:rsidRPr="00EB4F96" w:rsidRDefault="00F61A20" w:rsidP="006D0D4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600CD34F" w14:textId="77777777" w:rsidR="00F61A20" w:rsidRPr="00525F5D" w:rsidRDefault="00F61A20" w:rsidP="00EB4F96">
            <w:pPr>
              <w:jc w:val="center"/>
              <w:rPr>
                <w:rFonts w:ascii="Calibri" w:hAnsi="Calibri" w:cs="Arial"/>
                <w:sz w:val="12"/>
                <w:szCs w:val="12"/>
              </w:rPr>
            </w:pPr>
          </w:p>
        </w:tc>
        <w:tc>
          <w:tcPr>
            <w:tcW w:w="1276" w:type="dxa"/>
            <w:vMerge/>
            <w:vAlign w:val="bottom"/>
          </w:tcPr>
          <w:p w14:paraId="600CD350" w14:textId="77777777" w:rsidR="00F61A20" w:rsidRPr="00525F5D" w:rsidRDefault="00F61A20" w:rsidP="00EB4F96">
            <w:pPr>
              <w:ind w:leftChars="71" w:left="170"/>
              <w:rPr>
                <w:rFonts w:ascii="Calibri" w:hAnsi="Calibri" w:cs="Arial"/>
              </w:rPr>
            </w:pPr>
          </w:p>
        </w:tc>
      </w:tr>
      <w:tr w:rsidR="00F61A20" w:rsidRPr="00525F5D" w14:paraId="600CD356" w14:textId="77777777" w:rsidTr="006D0D40">
        <w:trPr>
          <w:cantSplit/>
          <w:trHeight w:val="340"/>
        </w:trPr>
        <w:tc>
          <w:tcPr>
            <w:tcW w:w="6062" w:type="dxa"/>
            <w:vMerge/>
            <w:vAlign w:val="bottom"/>
          </w:tcPr>
          <w:p w14:paraId="600CD352" w14:textId="77777777" w:rsidR="00F61A20" w:rsidRPr="00525F5D" w:rsidRDefault="00F61A20" w:rsidP="00EB4F96">
            <w:pPr>
              <w:rPr>
                <w:rFonts w:ascii="Calibri" w:hAnsi="Calibri" w:cs="Arial"/>
              </w:rPr>
            </w:pPr>
          </w:p>
        </w:tc>
        <w:tc>
          <w:tcPr>
            <w:tcW w:w="2903" w:type="dxa"/>
            <w:vAlign w:val="center"/>
          </w:tcPr>
          <w:p w14:paraId="600CD353" w14:textId="77777777" w:rsidR="00F61A20" w:rsidRPr="00EB4F96" w:rsidRDefault="00ED2ADB" w:rsidP="006D0D40">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600CD354"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600CD355" w14:textId="77777777" w:rsidR="00F61A20" w:rsidRPr="00525F5D" w:rsidRDefault="00F61A20" w:rsidP="00EB4F96">
            <w:pPr>
              <w:ind w:firstLineChars="141" w:firstLine="338"/>
              <w:rPr>
                <w:rFonts w:ascii="Calibri" w:hAnsi="Calibri" w:cs="Arial"/>
              </w:rPr>
            </w:pPr>
          </w:p>
        </w:tc>
      </w:tr>
    </w:tbl>
    <w:p w14:paraId="600CD358" w14:textId="6CD0316D" w:rsidR="00C97BEA" w:rsidRPr="009F2D41" w:rsidRDefault="00C97BEA" w:rsidP="00C97BEA">
      <w:pPr>
        <w:rPr>
          <w:rFonts w:ascii="Calibri" w:hAnsi="Calibri"/>
          <w:sz w:val="20"/>
        </w:rPr>
      </w:pPr>
    </w:p>
    <w:sectPr w:rsidR="00C97BEA" w:rsidRPr="009F2D41"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5C5D7" w14:textId="77777777" w:rsidR="006717D3" w:rsidRDefault="006717D3">
      <w:r>
        <w:separator/>
      </w:r>
    </w:p>
  </w:endnote>
  <w:endnote w:type="continuationSeparator" w:id="0">
    <w:p w14:paraId="79037A81" w14:textId="77777777" w:rsidR="006717D3" w:rsidRDefault="00671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CD443" w14:textId="77777777" w:rsidR="006C23B6" w:rsidRDefault="006C23B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CD444" w14:textId="49404151" w:rsidR="006C23B6" w:rsidRDefault="006C23B6">
    <w:pPr>
      <w:pStyle w:val="Footer"/>
      <w:jc w:val="center"/>
    </w:pPr>
    <w:r>
      <w:t xml:space="preserve">Page </w:t>
    </w:r>
    <w:r>
      <w:rPr>
        <w:b/>
        <w:szCs w:val="24"/>
      </w:rPr>
      <w:fldChar w:fldCharType="begin"/>
    </w:r>
    <w:r>
      <w:rPr>
        <w:b/>
      </w:rPr>
      <w:instrText xml:space="preserve"> PAGE </w:instrText>
    </w:r>
    <w:r>
      <w:rPr>
        <w:b/>
        <w:szCs w:val="24"/>
      </w:rPr>
      <w:fldChar w:fldCharType="separate"/>
    </w:r>
    <w:r w:rsidR="006D0D40">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6D0D40">
      <w:rPr>
        <w:b/>
        <w:noProof/>
      </w:rPr>
      <w:t>2</w:t>
    </w:r>
    <w:r>
      <w:rPr>
        <w:b/>
        <w:szCs w:val="24"/>
      </w:rPr>
      <w:fldChar w:fldCharType="end"/>
    </w:r>
  </w:p>
  <w:p w14:paraId="600CD445" w14:textId="77777777" w:rsidR="006C23B6" w:rsidRDefault="006C23B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67314" w14:textId="77777777" w:rsidR="006717D3" w:rsidRDefault="006717D3">
      <w:r>
        <w:separator/>
      </w:r>
    </w:p>
  </w:footnote>
  <w:footnote w:type="continuationSeparator" w:id="0">
    <w:p w14:paraId="77A7599D" w14:textId="77777777" w:rsidR="006717D3" w:rsidRDefault="00671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D0D40" w14:paraId="4C56A02F" w14:textId="77777777" w:rsidTr="000502AD">
      <w:trPr>
        <w:jc w:val="center"/>
      </w:trPr>
      <w:tc>
        <w:tcPr>
          <w:tcW w:w="10670" w:type="dxa"/>
          <w:shd w:val="clear" w:color="auto" w:fill="BFBFBF"/>
        </w:tcPr>
        <w:p w14:paraId="399CB849" w14:textId="77777777" w:rsidR="006D0D40" w:rsidRDefault="006D0D40" w:rsidP="006D0D40">
          <w:r>
            <w:rPr>
              <w:sz w:val="32"/>
              <w:szCs w:val="32"/>
            </w:rPr>
            <w:br w:type="page"/>
          </w:r>
          <w:r w:rsidRPr="00681208">
            <w:rPr>
              <w:rFonts w:ascii="Calibri" w:hAnsi="Calibri" w:cs="Arial"/>
              <w:b/>
              <w:caps/>
              <w:sz w:val="40"/>
            </w:rPr>
            <w:t xml:space="preserve">                 marking criteria and Student FEEDBACK</w:t>
          </w:r>
        </w:p>
      </w:tc>
    </w:tr>
  </w:tbl>
  <w:p w14:paraId="7C5C4665" w14:textId="77777777" w:rsidR="006D0D40" w:rsidRDefault="006D0D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21B20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194D2C"/>
    <w:multiLevelType w:val="hybridMultilevel"/>
    <w:tmpl w:val="B51C8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8"/>
  </w:num>
  <w:num w:numId="3">
    <w:abstractNumId w:val="15"/>
  </w:num>
  <w:num w:numId="4">
    <w:abstractNumId w:val="10"/>
  </w:num>
  <w:num w:numId="5">
    <w:abstractNumId w:val="7"/>
  </w:num>
  <w:num w:numId="6">
    <w:abstractNumId w:val="1"/>
  </w:num>
  <w:num w:numId="7">
    <w:abstractNumId w:val="12"/>
  </w:num>
  <w:num w:numId="8">
    <w:abstractNumId w:val="9"/>
  </w:num>
  <w:num w:numId="9">
    <w:abstractNumId w:val="14"/>
  </w:num>
  <w:num w:numId="10">
    <w:abstractNumId w:val="4"/>
  </w:num>
  <w:num w:numId="11">
    <w:abstractNumId w:val="6"/>
  </w:num>
  <w:num w:numId="12">
    <w:abstractNumId w:val="11"/>
  </w:num>
  <w:num w:numId="13">
    <w:abstractNumId w:val="3"/>
  </w:num>
  <w:num w:numId="14">
    <w:abstractNumId w:val="0"/>
  </w:num>
  <w:num w:numId="15">
    <w:abstractNumId w:val="5"/>
  </w:num>
  <w:num w:numId="16">
    <w:abstractNumId w:val="17"/>
  </w:num>
  <w:num w:numId="17">
    <w:abstractNumId w:val="13"/>
  </w:num>
  <w:num w:numId="18">
    <w:abstractNumId w:val="16"/>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20CD"/>
    <w:rsid w:val="00032B6B"/>
    <w:rsid w:val="000452E1"/>
    <w:rsid w:val="000467F6"/>
    <w:rsid w:val="00052D6F"/>
    <w:rsid w:val="00054123"/>
    <w:rsid w:val="0006465F"/>
    <w:rsid w:val="00095F26"/>
    <w:rsid w:val="000971FC"/>
    <w:rsid w:val="000A2A3A"/>
    <w:rsid w:val="000A400D"/>
    <w:rsid w:val="000A492A"/>
    <w:rsid w:val="000D1D50"/>
    <w:rsid w:val="000D2FD0"/>
    <w:rsid w:val="000D6BF4"/>
    <w:rsid w:val="000E32B7"/>
    <w:rsid w:val="000E413A"/>
    <w:rsid w:val="000F59F5"/>
    <w:rsid w:val="000F5AA3"/>
    <w:rsid w:val="00100396"/>
    <w:rsid w:val="00100B5C"/>
    <w:rsid w:val="001106E9"/>
    <w:rsid w:val="00114EE5"/>
    <w:rsid w:val="00120D9E"/>
    <w:rsid w:val="00134F77"/>
    <w:rsid w:val="0013758B"/>
    <w:rsid w:val="00154487"/>
    <w:rsid w:val="00173D91"/>
    <w:rsid w:val="0018171B"/>
    <w:rsid w:val="00187838"/>
    <w:rsid w:val="001B5F45"/>
    <w:rsid w:val="001B6306"/>
    <w:rsid w:val="001E04A7"/>
    <w:rsid w:val="001E1050"/>
    <w:rsid w:val="001E1E1F"/>
    <w:rsid w:val="001E2CDE"/>
    <w:rsid w:val="001E57C1"/>
    <w:rsid w:val="001F07EF"/>
    <w:rsid w:val="001F6D7A"/>
    <w:rsid w:val="00200A56"/>
    <w:rsid w:val="00202CF9"/>
    <w:rsid w:val="002105B5"/>
    <w:rsid w:val="002158EB"/>
    <w:rsid w:val="002221E8"/>
    <w:rsid w:val="00223EA9"/>
    <w:rsid w:val="002342E8"/>
    <w:rsid w:val="0023517E"/>
    <w:rsid w:val="00235F71"/>
    <w:rsid w:val="002418B0"/>
    <w:rsid w:val="002444CA"/>
    <w:rsid w:val="00246BDF"/>
    <w:rsid w:val="00260DE6"/>
    <w:rsid w:val="00260F4C"/>
    <w:rsid w:val="00273FEE"/>
    <w:rsid w:val="0028204E"/>
    <w:rsid w:val="00282616"/>
    <w:rsid w:val="0028591B"/>
    <w:rsid w:val="00286A02"/>
    <w:rsid w:val="00291841"/>
    <w:rsid w:val="002A2D6D"/>
    <w:rsid w:val="002B7866"/>
    <w:rsid w:val="002C449B"/>
    <w:rsid w:val="002C6040"/>
    <w:rsid w:val="002D5B3F"/>
    <w:rsid w:val="002E0197"/>
    <w:rsid w:val="002E03A1"/>
    <w:rsid w:val="002E272E"/>
    <w:rsid w:val="002E4F1C"/>
    <w:rsid w:val="002E729C"/>
    <w:rsid w:val="002F5778"/>
    <w:rsid w:val="00310E4D"/>
    <w:rsid w:val="00315246"/>
    <w:rsid w:val="00317529"/>
    <w:rsid w:val="003177DF"/>
    <w:rsid w:val="0032027E"/>
    <w:rsid w:val="003223E0"/>
    <w:rsid w:val="00323348"/>
    <w:rsid w:val="003315F4"/>
    <w:rsid w:val="0034488A"/>
    <w:rsid w:val="00345656"/>
    <w:rsid w:val="00347DDC"/>
    <w:rsid w:val="00352C4A"/>
    <w:rsid w:val="00360E3E"/>
    <w:rsid w:val="00360FBF"/>
    <w:rsid w:val="00362560"/>
    <w:rsid w:val="00370E48"/>
    <w:rsid w:val="00371B14"/>
    <w:rsid w:val="003732FD"/>
    <w:rsid w:val="003753B2"/>
    <w:rsid w:val="00376559"/>
    <w:rsid w:val="00380BD4"/>
    <w:rsid w:val="00384D73"/>
    <w:rsid w:val="00393EB6"/>
    <w:rsid w:val="003A1876"/>
    <w:rsid w:val="003A3CE5"/>
    <w:rsid w:val="003B366F"/>
    <w:rsid w:val="003B3F9D"/>
    <w:rsid w:val="003D66FD"/>
    <w:rsid w:val="003E6FA0"/>
    <w:rsid w:val="003E7D6F"/>
    <w:rsid w:val="00401BC1"/>
    <w:rsid w:val="00404B5D"/>
    <w:rsid w:val="00404C50"/>
    <w:rsid w:val="00406ED2"/>
    <w:rsid w:val="004224D5"/>
    <w:rsid w:val="00423934"/>
    <w:rsid w:val="004255C7"/>
    <w:rsid w:val="00426244"/>
    <w:rsid w:val="00437D20"/>
    <w:rsid w:val="00455B9F"/>
    <w:rsid w:val="004672ED"/>
    <w:rsid w:val="0047123F"/>
    <w:rsid w:val="0047442C"/>
    <w:rsid w:val="00477BA3"/>
    <w:rsid w:val="00477CF6"/>
    <w:rsid w:val="004874DE"/>
    <w:rsid w:val="00491D2F"/>
    <w:rsid w:val="004B5334"/>
    <w:rsid w:val="004B6C14"/>
    <w:rsid w:val="004C059E"/>
    <w:rsid w:val="004C2FF4"/>
    <w:rsid w:val="004C5244"/>
    <w:rsid w:val="004D0F13"/>
    <w:rsid w:val="004F1EB7"/>
    <w:rsid w:val="0050249F"/>
    <w:rsid w:val="0051261E"/>
    <w:rsid w:val="00524566"/>
    <w:rsid w:val="00530BEF"/>
    <w:rsid w:val="00534809"/>
    <w:rsid w:val="005360C2"/>
    <w:rsid w:val="00540267"/>
    <w:rsid w:val="00555200"/>
    <w:rsid w:val="00561F00"/>
    <w:rsid w:val="00562DEC"/>
    <w:rsid w:val="0056342E"/>
    <w:rsid w:val="00576AB4"/>
    <w:rsid w:val="00577917"/>
    <w:rsid w:val="0058181F"/>
    <w:rsid w:val="0058794C"/>
    <w:rsid w:val="00590667"/>
    <w:rsid w:val="005969E2"/>
    <w:rsid w:val="005B61CD"/>
    <w:rsid w:val="005C6A18"/>
    <w:rsid w:val="005D1D58"/>
    <w:rsid w:val="005D432C"/>
    <w:rsid w:val="005E285E"/>
    <w:rsid w:val="005E72F8"/>
    <w:rsid w:val="00601389"/>
    <w:rsid w:val="00610E08"/>
    <w:rsid w:val="006140BF"/>
    <w:rsid w:val="00622085"/>
    <w:rsid w:val="00622A08"/>
    <w:rsid w:val="00624969"/>
    <w:rsid w:val="00632434"/>
    <w:rsid w:val="00641672"/>
    <w:rsid w:val="00642651"/>
    <w:rsid w:val="00644256"/>
    <w:rsid w:val="00651BDD"/>
    <w:rsid w:val="00661D6F"/>
    <w:rsid w:val="0066357F"/>
    <w:rsid w:val="00663D25"/>
    <w:rsid w:val="0066725E"/>
    <w:rsid w:val="006716C7"/>
    <w:rsid w:val="006717D3"/>
    <w:rsid w:val="00681208"/>
    <w:rsid w:val="006866F8"/>
    <w:rsid w:val="006934D4"/>
    <w:rsid w:val="006A6DC3"/>
    <w:rsid w:val="006B20F7"/>
    <w:rsid w:val="006B6678"/>
    <w:rsid w:val="006C23B6"/>
    <w:rsid w:val="006D0D40"/>
    <w:rsid w:val="006D49ED"/>
    <w:rsid w:val="006D55CE"/>
    <w:rsid w:val="006D637A"/>
    <w:rsid w:val="006E21BA"/>
    <w:rsid w:val="006E58DD"/>
    <w:rsid w:val="006F45BF"/>
    <w:rsid w:val="006F60E0"/>
    <w:rsid w:val="00702F71"/>
    <w:rsid w:val="00703ED6"/>
    <w:rsid w:val="0071442B"/>
    <w:rsid w:val="007276F0"/>
    <w:rsid w:val="007301C8"/>
    <w:rsid w:val="007366DF"/>
    <w:rsid w:val="0074320B"/>
    <w:rsid w:val="00757839"/>
    <w:rsid w:val="00763339"/>
    <w:rsid w:val="00770C81"/>
    <w:rsid w:val="007A4259"/>
    <w:rsid w:val="007A73EF"/>
    <w:rsid w:val="007B3853"/>
    <w:rsid w:val="007C3D59"/>
    <w:rsid w:val="007C682C"/>
    <w:rsid w:val="007D2385"/>
    <w:rsid w:val="00800069"/>
    <w:rsid w:val="008153CE"/>
    <w:rsid w:val="008310A0"/>
    <w:rsid w:val="0083619C"/>
    <w:rsid w:val="008408F5"/>
    <w:rsid w:val="00842E7F"/>
    <w:rsid w:val="008450E2"/>
    <w:rsid w:val="00852933"/>
    <w:rsid w:val="00857691"/>
    <w:rsid w:val="00863DD9"/>
    <w:rsid w:val="0086432B"/>
    <w:rsid w:val="00865B46"/>
    <w:rsid w:val="00875EB9"/>
    <w:rsid w:val="00886C90"/>
    <w:rsid w:val="00890C63"/>
    <w:rsid w:val="00896134"/>
    <w:rsid w:val="008A20C2"/>
    <w:rsid w:val="008A3249"/>
    <w:rsid w:val="008A62BC"/>
    <w:rsid w:val="008A7A61"/>
    <w:rsid w:val="008B43E7"/>
    <w:rsid w:val="008B6B3C"/>
    <w:rsid w:val="008C126F"/>
    <w:rsid w:val="008C5FE5"/>
    <w:rsid w:val="008D763F"/>
    <w:rsid w:val="008E22AE"/>
    <w:rsid w:val="008E4E1D"/>
    <w:rsid w:val="008F036F"/>
    <w:rsid w:val="008F36C2"/>
    <w:rsid w:val="008F78C2"/>
    <w:rsid w:val="00910AF6"/>
    <w:rsid w:val="00911394"/>
    <w:rsid w:val="009157C4"/>
    <w:rsid w:val="009225A8"/>
    <w:rsid w:val="00923EF2"/>
    <w:rsid w:val="00924513"/>
    <w:rsid w:val="00926D25"/>
    <w:rsid w:val="00926E9D"/>
    <w:rsid w:val="00932C6E"/>
    <w:rsid w:val="00933F10"/>
    <w:rsid w:val="0093635E"/>
    <w:rsid w:val="009433C5"/>
    <w:rsid w:val="00954D25"/>
    <w:rsid w:val="0095608E"/>
    <w:rsid w:val="00965881"/>
    <w:rsid w:val="00971099"/>
    <w:rsid w:val="0098396C"/>
    <w:rsid w:val="009871FF"/>
    <w:rsid w:val="009902B1"/>
    <w:rsid w:val="00996619"/>
    <w:rsid w:val="009A7964"/>
    <w:rsid w:val="009D3EA4"/>
    <w:rsid w:val="009E4BC1"/>
    <w:rsid w:val="009E4C78"/>
    <w:rsid w:val="009F2D41"/>
    <w:rsid w:val="009F446C"/>
    <w:rsid w:val="00A03BB8"/>
    <w:rsid w:val="00A10BC1"/>
    <w:rsid w:val="00A249F1"/>
    <w:rsid w:val="00A273B4"/>
    <w:rsid w:val="00A4036F"/>
    <w:rsid w:val="00A4641C"/>
    <w:rsid w:val="00A52101"/>
    <w:rsid w:val="00A52525"/>
    <w:rsid w:val="00A55876"/>
    <w:rsid w:val="00A6238B"/>
    <w:rsid w:val="00A64A19"/>
    <w:rsid w:val="00A67BE4"/>
    <w:rsid w:val="00AA3974"/>
    <w:rsid w:val="00AB5B2B"/>
    <w:rsid w:val="00AB6FE7"/>
    <w:rsid w:val="00AB7AD7"/>
    <w:rsid w:val="00AD2430"/>
    <w:rsid w:val="00AE3A05"/>
    <w:rsid w:val="00AF0E34"/>
    <w:rsid w:val="00AF271D"/>
    <w:rsid w:val="00AF4F0B"/>
    <w:rsid w:val="00AF56C2"/>
    <w:rsid w:val="00B004E6"/>
    <w:rsid w:val="00B0744D"/>
    <w:rsid w:val="00B4117B"/>
    <w:rsid w:val="00B45905"/>
    <w:rsid w:val="00B5006B"/>
    <w:rsid w:val="00B50D84"/>
    <w:rsid w:val="00B81AD3"/>
    <w:rsid w:val="00B829D8"/>
    <w:rsid w:val="00B84B5B"/>
    <w:rsid w:val="00B876DA"/>
    <w:rsid w:val="00B906A3"/>
    <w:rsid w:val="00BA1176"/>
    <w:rsid w:val="00BA1561"/>
    <w:rsid w:val="00BB310D"/>
    <w:rsid w:val="00BB57FD"/>
    <w:rsid w:val="00BC6BAC"/>
    <w:rsid w:val="00BE0B01"/>
    <w:rsid w:val="00BE3342"/>
    <w:rsid w:val="00BE79C7"/>
    <w:rsid w:val="00BF3724"/>
    <w:rsid w:val="00BF3CB5"/>
    <w:rsid w:val="00C068B4"/>
    <w:rsid w:val="00C1285B"/>
    <w:rsid w:val="00C1361B"/>
    <w:rsid w:val="00C15853"/>
    <w:rsid w:val="00C159B7"/>
    <w:rsid w:val="00C252D5"/>
    <w:rsid w:val="00C3118C"/>
    <w:rsid w:val="00C36D9A"/>
    <w:rsid w:val="00C44A72"/>
    <w:rsid w:val="00C47A35"/>
    <w:rsid w:val="00C7690A"/>
    <w:rsid w:val="00C80F0F"/>
    <w:rsid w:val="00C87839"/>
    <w:rsid w:val="00C9076A"/>
    <w:rsid w:val="00C930CB"/>
    <w:rsid w:val="00C93BCB"/>
    <w:rsid w:val="00C97BEA"/>
    <w:rsid w:val="00CC241A"/>
    <w:rsid w:val="00CD4F6A"/>
    <w:rsid w:val="00CE4FB3"/>
    <w:rsid w:val="00CE65AB"/>
    <w:rsid w:val="00CE7A0D"/>
    <w:rsid w:val="00CF253C"/>
    <w:rsid w:val="00CF4266"/>
    <w:rsid w:val="00CF643A"/>
    <w:rsid w:val="00CF73BB"/>
    <w:rsid w:val="00D04950"/>
    <w:rsid w:val="00D241F1"/>
    <w:rsid w:val="00D275CB"/>
    <w:rsid w:val="00D33EE8"/>
    <w:rsid w:val="00D37583"/>
    <w:rsid w:val="00D47DC2"/>
    <w:rsid w:val="00D6725B"/>
    <w:rsid w:val="00D703C0"/>
    <w:rsid w:val="00D770BD"/>
    <w:rsid w:val="00DA4FE2"/>
    <w:rsid w:val="00DB116D"/>
    <w:rsid w:val="00DB7C97"/>
    <w:rsid w:val="00DD17CC"/>
    <w:rsid w:val="00DE1034"/>
    <w:rsid w:val="00E02B92"/>
    <w:rsid w:val="00E126E3"/>
    <w:rsid w:val="00E230E0"/>
    <w:rsid w:val="00E470C4"/>
    <w:rsid w:val="00E51AAC"/>
    <w:rsid w:val="00E66CC0"/>
    <w:rsid w:val="00E728A9"/>
    <w:rsid w:val="00E76356"/>
    <w:rsid w:val="00E85F4C"/>
    <w:rsid w:val="00E91EDE"/>
    <w:rsid w:val="00E94FF1"/>
    <w:rsid w:val="00E96BFB"/>
    <w:rsid w:val="00EA0F4E"/>
    <w:rsid w:val="00EA295B"/>
    <w:rsid w:val="00EB4153"/>
    <w:rsid w:val="00EB4F96"/>
    <w:rsid w:val="00EB7E0F"/>
    <w:rsid w:val="00EC66CE"/>
    <w:rsid w:val="00ED2ADB"/>
    <w:rsid w:val="00ED2C9A"/>
    <w:rsid w:val="00EE3132"/>
    <w:rsid w:val="00EE3D9D"/>
    <w:rsid w:val="00EE6F25"/>
    <w:rsid w:val="00EF603C"/>
    <w:rsid w:val="00F00761"/>
    <w:rsid w:val="00F02126"/>
    <w:rsid w:val="00F031A5"/>
    <w:rsid w:val="00F03A5A"/>
    <w:rsid w:val="00F03D85"/>
    <w:rsid w:val="00F249F1"/>
    <w:rsid w:val="00F25B9D"/>
    <w:rsid w:val="00F2664E"/>
    <w:rsid w:val="00F27C62"/>
    <w:rsid w:val="00F31163"/>
    <w:rsid w:val="00F31C04"/>
    <w:rsid w:val="00F37644"/>
    <w:rsid w:val="00F41B7E"/>
    <w:rsid w:val="00F43A19"/>
    <w:rsid w:val="00F61A20"/>
    <w:rsid w:val="00F827F1"/>
    <w:rsid w:val="00F8381F"/>
    <w:rsid w:val="00F9679F"/>
    <w:rsid w:val="00FA04CD"/>
    <w:rsid w:val="00FA67AB"/>
    <w:rsid w:val="00FA68F8"/>
    <w:rsid w:val="00FB1DC0"/>
    <w:rsid w:val="00FB4521"/>
    <w:rsid w:val="00FB4C49"/>
    <w:rsid w:val="00FB4F84"/>
    <w:rsid w:val="00FB5CF8"/>
    <w:rsid w:val="00FC25BC"/>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0CD24A"/>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E058E-AD19-4AE4-8425-3C0345EDA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14</TotalTime>
  <Pages>1</Pages>
  <Words>328</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19</cp:revision>
  <cp:lastPrinted>2018-05-22T16:13:00Z</cp:lastPrinted>
  <dcterms:created xsi:type="dcterms:W3CDTF">2018-05-22T16:16:00Z</dcterms:created>
  <dcterms:modified xsi:type="dcterms:W3CDTF">2018-06-06T09:15:00Z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