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37FE" w:rsidRDefault="00E537FE">
      <w:pPr>
        <w:rPr>
          <w:sz w:val="96"/>
        </w:rPr>
      </w:pPr>
      <w:r w:rsidRPr="00CC6EC6">
        <w:rPr>
          <w:sz w:val="96"/>
        </w:rPr>
        <w:t>Active Listening</w:t>
      </w:r>
      <w:r>
        <w:rPr>
          <w:sz w:val="96"/>
        </w:rPr>
        <w:t xml:space="preserve"> (5 steps?)</w:t>
      </w:r>
    </w:p>
    <w:p w:rsidR="00E537FE" w:rsidRDefault="00E537FE">
      <w:pPr>
        <w:rPr>
          <w:sz w:val="96"/>
        </w:rPr>
      </w:pPr>
    </w:p>
    <w:p w:rsidR="00E537FE" w:rsidRDefault="00E537FE">
      <w:pPr>
        <w:rPr>
          <w:sz w:val="96"/>
        </w:rPr>
      </w:pPr>
      <w:r>
        <w:rPr>
          <w:sz w:val="96"/>
        </w:rPr>
        <w:t>Giving Advice</w:t>
      </w:r>
    </w:p>
    <w:p w:rsidR="00E537FE" w:rsidRDefault="00E537FE">
      <w:pPr>
        <w:rPr>
          <w:sz w:val="96"/>
        </w:rPr>
      </w:pPr>
    </w:p>
    <w:p w:rsidR="00E537FE" w:rsidRDefault="00E537FE">
      <w:pPr>
        <w:rPr>
          <w:sz w:val="96"/>
        </w:rPr>
      </w:pPr>
      <w:r>
        <w:rPr>
          <w:sz w:val="96"/>
        </w:rPr>
        <w:t>Empathy</w:t>
      </w:r>
    </w:p>
    <w:p w:rsidR="00E537FE" w:rsidRDefault="00E537FE">
      <w:pPr>
        <w:rPr>
          <w:sz w:val="96"/>
        </w:rPr>
      </w:pPr>
    </w:p>
    <w:p w:rsidR="00E537FE" w:rsidRDefault="00E537FE">
      <w:pPr>
        <w:rPr>
          <w:sz w:val="96"/>
        </w:rPr>
      </w:pPr>
      <w:r>
        <w:rPr>
          <w:sz w:val="96"/>
        </w:rPr>
        <w:t>Being Professional</w:t>
      </w:r>
    </w:p>
    <w:p w:rsidR="00E537FE" w:rsidRDefault="00E537FE">
      <w:pPr>
        <w:rPr>
          <w:sz w:val="96"/>
        </w:rPr>
      </w:pPr>
    </w:p>
    <w:p w:rsidR="00E537FE" w:rsidRDefault="00E537FE">
      <w:pPr>
        <w:rPr>
          <w:sz w:val="96"/>
        </w:rPr>
      </w:pPr>
      <w:r>
        <w:rPr>
          <w:sz w:val="96"/>
        </w:rPr>
        <w:t>Put patient at ease with body language</w:t>
      </w:r>
    </w:p>
    <w:p w:rsidR="00E537FE" w:rsidRDefault="00E537FE">
      <w:pPr>
        <w:rPr>
          <w:sz w:val="96"/>
        </w:rPr>
      </w:pPr>
    </w:p>
    <w:p w:rsidR="00E537FE" w:rsidRDefault="00E537FE">
      <w:pPr>
        <w:rPr>
          <w:sz w:val="96"/>
        </w:rPr>
      </w:pPr>
      <w:r>
        <w:rPr>
          <w:sz w:val="96"/>
        </w:rPr>
        <w:t>Use simple and clear language</w:t>
      </w:r>
    </w:p>
    <w:p w:rsidR="00E537FE" w:rsidRDefault="00E537FE">
      <w:pPr>
        <w:rPr>
          <w:sz w:val="96"/>
        </w:rPr>
      </w:pPr>
    </w:p>
    <w:p w:rsidR="00E537FE" w:rsidRDefault="00E537FE">
      <w:pPr>
        <w:rPr>
          <w:sz w:val="96"/>
        </w:rPr>
      </w:pPr>
      <w:r>
        <w:rPr>
          <w:sz w:val="96"/>
        </w:rPr>
        <w:t>Reinforce key messages and advice</w:t>
      </w:r>
    </w:p>
    <w:p w:rsidR="00E537FE" w:rsidRDefault="00E537FE">
      <w:pPr>
        <w:rPr>
          <w:sz w:val="96"/>
        </w:rPr>
      </w:pPr>
    </w:p>
    <w:p w:rsidR="00E537FE" w:rsidRDefault="00E537FE">
      <w:pPr>
        <w:rPr>
          <w:sz w:val="96"/>
        </w:rPr>
      </w:pPr>
      <w:r>
        <w:rPr>
          <w:sz w:val="96"/>
        </w:rPr>
        <w:t>Anti-discriminatory</w:t>
      </w:r>
    </w:p>
    <w:p w:rsidR="00E537FE" w:rsidRDefault="00E537FE">
      <w:pPr>
        <w:rPr>
          <w:sz w:val="96"/>
        </w:rPr>
      </w:pPr>
    </w:p>
    <w:p w:rsidR="00E537FE" w:rsidRDefault="00E537FE">
      <w:pPr>
        <w:rPr>
          <w:sz w:val="96"/>
        </w:rPr>
      </w:pPr>
      <w:r>
        <w:rPr>
          <w:sz w:val="96"/>
        </w:rPr>
        <w:t>Maintain Confidentiality</w:t>
      </w:r>
    </w:p>
    <w:p w:rsidR="00E537FE" w:rsidRDefault="00E537FE">
      <w:pPr>
        <w:rPr>
          <w:sz w:val="96"/>
        </w:rPr>
      </w:pPr>
    </w:p>
    <w:p w:rsidR="00E537FE" w:rsidRDefault="00E537FE">
      <w:pPr>
        <w:rPr>
          <w:sz w:val="96"/>
        </w:rPr>
      </w:pPr>
      <w:r>
        <w:rPr>
          <w:sz w:val="96"/>
        </w:rPr>
        <w:t>Recognising non verbal signs from patient</w:t>
      </w:r>
    </w:p>
    <w:p w:rsidR="00E537FE" w:rsidRDefault="00E537FE">
      <w:pPr>
        <w:rPr>
          <w:sz w:val="96"/>
        </w:rPr>
      </w:pPr>
    </w:p>
    <w:p w:rsidR="00E537FE" w:rsidRDefault="00E537FE">
      <w:pPr>
        <w:rPr>
          <w:sz w:val="96"/>
        </w:rPr>
      </w:pPr>
    </w:p>
    <w:p w:rsidR="00E537FE" w:rsidRDefault="00E537FE">
      <w:pPr>
        <w:rPr>
          <w:sz w:val="96"/>
        </w:rPr>
      </w:pPr>
    </w:p>
    <w:p w:rsidR="00E537FE" w:rsidRDefault="00E537FE">
      <w:pPr>
        <w:rPr>
          <w:sz w:val="96"/>
        </w:rPr>
      </w:pPr>
    </w:p>
    <w:p w:rsidR="00E537FE" w:rsidRDefault="00E537FE">
      <w:pPr>
        <w:rPr>
          <w:sz w:val="96"/>
        </w:rPr>
      </w:pPr>
    </w:p>
    <w:p w:rsidR="00E537FE" w:rsidRDefault="00E537FE">
      <w:pPr>
        <w:rPr>
          <w:sz w:val="36"/>
          <w:szCs w:val="36"/>
        </w:rPr>
      </w:pPr>
      <w:r>
        <w:rPr>
          <w:sz w:val="36"/>
          <w:szCs w:val="36"/>
        </w:rPr>
        <w:t>Scenario 1:</w:t>
      </w:r>
    </w:p>
    <w:p w:rsidR="00E537FE" w:rsidRDefault="00E537FE">
      <w:pPr>
        <w:rPr>
          <w:sz w:val="36"/>
          <w:szCs w:val="36"/>
        </w:rPr>
      </w:pPr>
      <w:r>
        <w:rPr>
          <w:sz w:val="36"/>
          <w:szCs w:val="36"/>
        </w:rPr>
        <w:t xml:space="preserve"> </w:t>
      </w:r>
    </w:p>
    <w:p w:rsidR="00E537FE" w:rsidRDefault="00E537FE">
      <w:pPr>
        <w:rPr>
          <w:sz w:val="36"/>
          <w:szCs w:val="36"/>
        </w:rPr>
      </w:pPr>
      <w:r>
        <w:rPr>
          <w:sz w:val="36"/>
          <w:szCs w:val="36"/>
        </w:rPr>
        <w:t>Surgeon comes into waiting room and asks patient to sit at a table in middle of waiting room. Surgeon tells the patient he has no pre-surgery rooms available and he will complete her pre-surgery paperwork in the waiting room where there are other patients waiting.</w:t>
      </w:r>
    </w:p>
    <w:p w:rsidR="00E537FE" w:rsidRDefault="00E537FE">
      <w:pPr>
        <w:rPr>
          <w:sz w:val="36"/>
          <w:szCs w:val="36"/>
        </w:rPr>
      </w:pPr>
    </w:p>
    <w:p w:rsidR="00E537FE" w:rsidRDefault="00E537FE">
      <w:pPr>
        <w:rPr>
          <w:sz w:val="36"/>
          <w:szCs w:val="36"/>
        </w:rPr>
      </w:pPr>
      <w:r>
        <w:rPr>
          <w:sz w:val="36"/>
          <w:szCs w:val="36"/>
        </w:rPr>
        <w:t xml:space="preserve">Surgeon flies through a range of health-related questions, very quickly as he has a busy morning of surgery to perform before he gets to this patient.   He outlines in very direct language all the risks the patient face, and then without asking if there were any questions asks the patient to sign to give consent. </w:t>
      </w:r>
    </w:p>
    <w:p w:rsidR="00E537FE" w:rsidRDefault="00E537FE">
      <w:pPr>
        <w:rPr>
          <w:sz w:val="36"/>
          <w:szCs w:val="36"/>
        </w:rPr>
      </w:pPr>
    </w:p>
    <w:p w:rsidR="00E537FE" w:rsidRDefault="00E537FE">
      <w:pPr>
        <w:rPr>
          <w:sz w:val="36"/>
          <w:szCs w:val="36"/>
        </w:rPr>
      </w:pPr>
      <w:r>
        <w:rPr>
          <w:sz w:val="36"/>
          <w:szCs w:val="36"/>
        </w:rPr>
        <w:t>Patient is left feeling frightened, upset and not wanting the surgery, which she has been booked in for on the advice of her consultant and is minor key hole surgery</w:t>
      </w:r>
      <w:bookmarkStart w:id="0" w:name="_GoBack"/>
      <w:bookmarkEnd w:id="0"/>
      <w:r>
        <w:rPr>
          <w:sz w:val="36"/>
          <w:szCs w:val="36"/>
        </w:rPr>
        <w:t xml:space="preserve">.   </w:t>
      </w:r>
    </w:p>
    <w:p w:rsidR="00E537FE" w:rsidRDefault="00E537FE">
      <w:pPr>
        <w:rPr>
          <w:sz w:val="36"/>
          <w:szCs w:val="36"/>
        </w:rPr>
      </w:pPr>
    </w:p>
    <w:p w:rsidR="00E537FE" w:rsidRDefault="00E537FE">
      <w:pPr>
        <w:rPr>
          <w:sz w:val="36"/>
          <w:szCs w:val="36"/>
        </w:rPr>
      </w:pPr>
      <w:r>
        <w:rPr>
          <w:sz w:val="36"/>
          <w:szCs w:val="36"/>
        </w:rPr>
        <w:t>Consider what factors contributed to this scenario.</w:t>
      </w:r>
    </w:p>
    <w:p w:rsidR="00E537FE" w:rsidRDefault="00E537FE">
      <w:pPr>
        <w:rPr>
          <w:sz w:val="36"/>
          <w:szCs w:val="36"/>
        </w:rPr>
      </w:pPr>
      <w:r>
        <w:rPr>
          <w:sz w:val="36"/>
          <w:szCs w:val="36"/>
        </w:rPr>
        <w:t>Can you think of any solutions to these factors?</w:t>
      </w:r>
    </w:p>
    <w:p w:rsidR="00E537FE" w:rsidRDefault="00E537FE">
      <w:pPr>
        <w:rPr>
          <w:sz w:val="36"/>
          <w:szCs w:val="36"/>
        </w:rPr>
      </w:pPr>
    </w:p>
    <w:p w:rsidR="00E537FE" w:rsidRPr="008A77D6" w:rsidRDefault="00E537FE">
      <w:pPr>
        <w:rPr>
          <w:sz w:val="36"/>
          <w:szCs w:val="36"/>
        </w:rPr>
      </w:pPr>
    </w:p>
    <w:sectPr w:rsidR="00E537FE" w:rsidRPr="008A77D6" w:rsidSect="00F11A0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C6EC6"/>
    <w:rsid w:val="00052FAA"/>
    <w:rsid w:val="00743F73"/>
    <w:rsid w:val="008A77D6"/>
    <w:rsid w:val="00973555"/>
    <w:rsid w:val="00AA7111"/>
    <w:rsid w:val="00CC6EC6"/>
    <w:rsid w:val="00D16D24"/>
    <w:rsid w:val="00DC57C6"/>
    <w:rsid w:val="00DD293C"/>
    <w:rsid w:val="00E537FE"/>
    <w:rsid w:val="00F11A0C"/>
    <w:rsid w:val="00F93C7F"/>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1A0C"/>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5</Pages>
  <Words>170</Words>
  <Characters>974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Active Listening (5 steps</dc:title>
  <dc:subject/>
  <dc:creator>Katie hapgood</dc:creator>
  <cp:keywords/>
  <dc:description/>
  <cp:lastModifiedBy>ed-n.hapgood</cp:lastModifiedBy>
  <cp:revision>3</cp:revision>
  <dcterms:created xsi:type="dcterms:W3CDTF">2019-10-10T10:58:00Z</dcterms:created>
  <dcterms:modified xsi:type="dcterms:W3CDTF">2019-10-10T11:00:00Z</dcterms:modified>
</cp:coreProperties>
</file>