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1.xml" ContentType="application/vnd.openxmlformats-officedocument.customXmlProperties+xml"/>
  <Default Extension="jpg" ContentType="image/jpg"/>
  <Default Extension="png" ContentType="image/png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line="14" w:lineRule="exact"/>
      </w:pPr>
      <w:r>
        <w:rPr>
          <w:noProof/>
        </w:rPr>
        <w:pict>
          <v:shapetype coordsize="21600,21600" id="_x0000_t202" o:spt="202" path="m,l,21600r21600,l21600,xe">
            <v:stroke joinstyle="miter"/>
            <v:path gradientshapeok="t" o:connecttype="rect"/>
          </v:shapetype>
          <v:shape type="#_x0000_t202" alt="" filled="f" stroked="f" style="position:absolute;text-align:left;mso-wrap-style:square;mso-wrap-edited:f;mso-width-percent:0;mso-height-percent:0;mso-width-percent:0;mso-height-percent:0;left:0;margin-left:-17.57pt;margin-top:35.68pt;width:339.07pt;height:883.91pt;z-index:251664384;visibility:visible;mso-position-horizontal:absolute;mso-position-horizontal-relative:page;mso-position-vertical:absolute;mso-position-vertical-relative:page;v-text-anchor:top">
            <v:textbox inset="0,0,0,0">
              <w:txbxContent>
                <w:tbl>
                  <w:tblPr w:jc="bothSides">
                    <w:tblW w:w="0.000000" w:type="auto"/>
                    <w:tblLayout w:type="fixed"/>
                  </w:tblPr>
                  <w:tblGrid>
                    <w:gridCol w:w="6741"/>
                  </w:tblGrid>
                  <w:tr>
                    <w:trPr w:jc="start">
                      <w:trHeight w:hRule="exact" w:val="17638.128906"/>
                    </w:trPr>
                    <w:tc>
                      <w:tcPr>
                        <w:tcMar>
                          <w:top w:w="0.000000" w:type="nil"/>
                          <w:start w:w="0.000000" w:type="nil"/>
                          <w:bottom w:w="0.000000" w:type="nil"/>
                          <w:end w:w="0.000000" w:type="nil"/>
                        </w:tcMar>
                        <w:tcW w:w="6741.332520" w:type="dxa"/>
                      </w:tcPr>
                      <w:p>
                        <w:pPr w:jc="Left">
                          <w:autoSpaceDE w:val="0"/>
                          <w:autoSpaceDN w:val="0"/>
                          <w:spacing w:before="0.000000" w:after="0.000000" w:line="963.336121" w:lineRule="exact"/>
                          <w:ind w:firstLine="0.000000" w:left="1687.019775" w:right="0.000000"/>
                        </w:pPr>
                        <w:r>
                          <w:rPr>
                            <w:rFonts w:cs="Cherry Bomb One" w:ascii="Cherry Bomb One" w:hAnsi="Cherry Bomb One" w:eastAsia="Cherry Bomb One"/>
                            <w:sz w:val="135"/>
                            <w:szCs w:val="135"/>
                            <w:position w:val="0"/>
                            <w:spacing w:val="0"/>
                            <w:w w:val="100"/>
                          </w:rPr>
                          <w:t>1.OPEN</w:t>
                        </w:r>
                      </w:p>
                      <w:p>
                        <w:pPr w:jc="Left">
                          <w:autoSpaceDE w:val="0"/>
                          <w:autoSpaceDN w:val="0"/>
                          <w:spacing w:before="925.343140" w:after="0.000000" w:line="963.336182" w:lineRule="exact"/>
                          <w:ind w:firstLine="0.000000" w:left="1881.460815" w:right="0.000000"/>
                        </w:pPr>
                        <w:r>
                          <w:rPr>
                            <w:rFonts w:cs="Cherry Bomb One" w:ascii="Cherry Bomb One" w:hAnsi="Cherry Bomb One" w:eastAsia="Cherry Bomb One"/>
                            <w:sz w:val="135"/>
                            <w:szCs w:val="135"/>
                            <w:position w:val="0"/>
                            <w:spacing w:val="0"/>
                            <w:w w:val="100"/>
                          </w:rPr>
                          <w:t>POWE</w:t>
                        </w:r>
                        <w:r>
                          <w:rPr>
                            <w:rFonts w:cs="Cherry Bomb One" w:ascii="Cherry Bomb One" w:hAnsi="Cherry Bomb One" w:eastAsia="Cherry Bomb One"/>
                            <w:sz w:val="135"/>
                            <w:szCs w:val="135"/>
                            <w:position w:val="0"/>
                            <w:spacing w:val="0"/>
                            <w:w w:val="100"/>
                          </w:rPr>
                          <w:t>R</w:t>
                        </w:r>
                      </w:p>
                      <w:p>
                        <w:pPr w:jc="Left">
                          <w:autoSpaceDE w:val="0"/>
                          <w:autoSpaceDN w:val="0"/>
                          <w:spacing w:before="925.345459" w:after="0.000000" w:line="963.336182" w:lineRule="exact"/>
                          <w:ind w:firstLine="0.000000" w:left="1810.946655" w:right="0.000000"/>
                        </w:pPr>
                        <w:r>
                          <w:rPr>
                            <w:rFonts w:cs="Cherry Bomb One" w:ascii="Cherry Bomb One" w:hAnsi="Cherry Bomb One" w:eastAsia="Cherry Bomb One"/>
                            <w:sz w:val="135"/>
                            <w:szCs w:val="135"/>
                            <w:position w:val="0"/>
                            <w:spacing w:val="0"/>
                            <w:w w:val="100"/>
                          </w:rPr>
                          <w:t>POIN</w:t>
                        </w:r>
                        <w:r>
                          <w:rPr>
                            <w:rFonts w:cs="Cherry Bomb One" w:ascii="Cherry Bomb One" w:hAnsi="Cherry Bomb One" w:eastAsia="Cherry Bomb One"/>
                            <w:sz w:val="135"/>
                            <w:szCs w:val="135"/>
                            <w:position w:val="0"/>
                            <w:spacing w:val="0"/>
                            <w:w w:val="100"/>
                          </w:rPr>
                          <w:t>T</w:t>
                        </w:r>
                      </w:p>
                      <w:p>
                        <w:pPr w:jc="Left">
                          <w:autoSpaceDE w:val="0"/>
                          <w:autoSpaceDN w:val="0"/>
                          <w:spacing w:before="1059.679565" w:after="0.000000" w:line="892.166138" w:lineRule="exact"/>
                          <w:ind w:firstLine="0.000000" w:left="1832.343750" w:right="0.000000"/>
                        </w:pPr>
                        <w:r>
                          <w:rPr>
                            <w:rFonts w:cs="Cherry Bomb One" w:ascii="Cherry Bomb One" w:hAnsi="Cherry Bomb One" w:eastAsia="Cherry Bomb One"/>
                            <w:sz w:val="125"/>
                            <w:szCs w:val="125"/>
                            <w:position w:val="0"/>
                            <w:spacing w:val="0"/>
                            <w:w w:val="100"/>
                          </w:rPr>
                          <w:t>10.</w:t>
                        </w:r>
                      </w:p>
                      <w:p>
                        <w:pPr w:jc="Left">
                          <w:autoSpaceDE w:val="0"/>
                          <w:autoSpaceDN w:val="0"/>
                          <w:spacing w:before="861.608276" w:after="0.000000" w:line="893.422852" w:lineRule="exact"/>
                          <w:ind w:firstLine="0.000000" w:left="893.403381" w:right="0.000000"/>
                        </w:pPr>
                        <w:r>
                          <w:rPr>
                            <w:rFonts w:cs="Cherry Bomb One" w:ascii="Cherry Bomb One" w:hAnsi="Cherry Bomb One" w:eastAsia="Cherry Bomb One"/>
                            <w:sz w:val="125"/>
                            <w:szCs w:val="125"/>
                            <w:position w:val="0"/>
                            <w:spacing w:val="0"/>
                            <w:w w:val="100"/>
                          </w:rPr>
                          <w:t>SAVE</w:t>
                        </w:r>
                      </w:p>
                      <w:p>
                        <w:pPr w:jc="Left">
                          <w:autoSpaceDE w:val="0"/>
                          <w:autoSpaceDN w:val="0"/>
                          <w:spacing w:before="860.351563" w:after="0.000000" w:line="892.166138" w:lineRule="exact"/>
                          <w:ind w:firstLine="0.000000" w:left="1248.551514" w:right="0.000000"/>
                        </w:pPr>
                        <w:r>
                          <w:rPr>
                            <w:rFonts w:cs="Cherry Bomb One" w:ascii="Cherry Bomb One" w:hAnsi="Cherry Bomb One" w:eastAsia="Cherry Bomb One"/>
                            <w:sz w:val="125"/>
                            <w:szCs w:val="125"/>
                            <w:position w:val="0"/>
                            <w:spacing w:val="0"/>
                            <w:w w:val="100"/>
                          </w:rPr>
                          <w:t>THE</w:t>
                        </w:r>
                      </w:p>
                      <w:p>
                        <w:pPr w:jc="Left">
                          <w:autoSpaceDE w:val="0"/>
                          <w:autoSpaceDN w:val="0"/>
                          <w:spacing w:before="861.608887" w:after="0.000000" w:line="893.421631" w:lineRule="exact"/>
                          <w:ind w:firstLine="0.000000" w:left="0.000000" w:right="0.000000"/>
                        </w:pPr>
                        <w:r>
                          <w:rPr>
                            <w:rFonts w:cs="Cherry Bomb One" w:ascii="Cherry Bomb One" w:hAnsi="Cherry Bomb One" w:eastAsia="Cherry Bomb One"/>
                            <w:sz w:val="125"/>
                            <w:szCs w:val="125"/>
                            <w:position w:val="0"/>
                            <w:spacing w:val="0"/>
                            <w:w w:val="100"/>
                          </w:rPr>
                          <w:t>OCUMENT</w:t>
                        </w:r>
                      </w:p>
                      <w:p>
                        <w:pPr w:jc="Left">
                          <w:autoSpaceDE w:val="0"/>
                          <w:autoSpaceDN w:val="0"/>
                          <w:spacing w:before="1852.611084" w:after="0.000000" w:line="769.686279" w:lineRule="exact"/>
                          <w:ind w:firstLine="0.000000" w:left="2932.937988" w:right="0.000000"/>
                        </w:pPr>
                        <w:r>
                          <w:rPr>
                            <w:rFonts w:cs="Cherry Bomb One" w:ascii="Cherry Bomb One" w:hAnsi="Cherry Bomb One" w:eastAsia="Cherry Bomb One"/>
                            <w:sz w:val="109"/>
                            <w:szCs w:val="109"/>
                            <w:position w:val="0"/>
                            <w:spacing w:val="0"/>
                            <w:w w:val="100"/>
                          </w:rPr>
                          <w:t>9.</w:t>
                        </w:r>
                      </w:p>
                      <w:p>
                        <w:pPr w:jc="Left">
                          <w:autoSpaceDE w:val="0"/>
                          <w:autoSpaceDN w:val="0"/>
                          <w:spacing w:before="748.488770" w:after="0.000000" w:line="775.136719" w:lineRule="exact"/>
                          <w:ind w:firstLine="0.000000" w:left="1057.885986" w:right="0.000000"/>
                        </w:pPr>
                        <w:r>
                          <w:rPr>
                            <w:rFonts w:cs="Cherry Bomb One" w:ascii="Cherry Bomb One" w:hAnsi="Cherry Bomb One" w:eastAsia="Cherry Bomb One"/>
                            <w:sz w:val="109"/>
                            <w:szCs w:val="109"/>
                            <w:position w:val="0"/>
                            <w:spacing w:val="0"/>
                            <w:w w:val="100"/>
                          </w:rPr>
                          <w:t>CREAT</w:t>
                        </w:r>
                        <w:r>
                          <w:rPr>
                            <w:rFonts w:cs="Cherry Bomb One" w:ascii="Cherry Bomb One" w:hAnsi="Cherry Bomb One" w:eastAsia="Cherry Bomb One"/>
                            <w:sz w:val="109"/>
                            <w:szCs w:val="109"/>
                            <w:position w:val="0"/>
                            <w:spacing w:val="0"/>
                            <w:w w:val="100"/>
                          </w:rPr>
                          <w:t>E</w:t>
                        </w:r>
                      </w:p>
                      <w:p>
                        <w:pPr w:jc="Left">
                          <w:autoSpaceDE w:val="0"/>
                          <w:autoSpaceDN w:val="0"/>
                          <w:spacing w:before="743.038330" w:after="0.000000" w:line="774.046631" w:lineRule="exact"/>
                          <w:ind w:firstLine="0.000000" w:left="1443.859985" w:right="0.000000"/>
                        </w:pPr>
                        <w:r>
                          <w:rPr>
                            <w:rFonts w:cs="Cherry Bomb One" w:ascii="Cherry Bomb One" w:hAnsi="Cherry Bomb One" w:eastAsia="Cherry Bomb One"/>
                            <w:sz w:val="109"/>
                            <w:szCs w:val="109"/>
                            <w:position w:val="0"/>
                            <w:spacing w:val="0"/>
                            <w:w w:val="100"/>
                          </w:rPr>
                          <w:t>SLIDES</w:t>
                        </w:r>
                      </w:p>
                    </w:tc>
                  </w:tr>
                </w:tbl>
              </w:txbxContent>
            </v:textbox>
          </v:shape>
        </w:pict>
      </w:r>
    </w:p>
    <w:p>
      <w:pPr>
        <w:spacing w:line="14" w:lineRule="exact"/>
      </w:pPr>
      <w:r>
        <w:rPr>
          <w:noProof/>
        </w:rPr>
        <w:pict>
          <v:shapetype coordsize="21600,21600" id="_x0000_t202" o:spt="202" path="m,l,21600r21600,l21600,xe">
            <v:stroke joinstyle="miter"/>
            <v:path gradientshapeok="t" o:connecttype="rect"/>
          </v:shapetype>
          <v:shape type="#_x0000_t202" alt="" filled="f" stroked="f" style="position:absolute;text-align:left;mso-wrap-style:square;mso-wrap-edited:f;mso-width-percent:0;mso-height-percent:0;mso-width-percent:0;mso-height-percent:0;left:0;margin-left:460.12pt;margin-top:21.19pt;width:365.89pt;height:241.80pt;z-index:251664384;visibility:visible;mso-position-horizontal:absolute;mso-position-horizontal-relative:page;mso-position-vertical:absolute;mso-position-vertical-relative:page;v-text-anchor:top">
            <v:textbox inset="0,0,0,0">
              <w:txbxContent>
                <w:tbl>
                  <w:tblPr w:jc="bothSides">
                    <w:tblW w:w="0.000000" w:type="auto"/>
                    <w:tblLayout w:type="fixed"/>
                  </w:tblPr>
                  <w:tblGrid>
                    <w:gridCol w:w="7278"/>
                  </w:tblGrid>
                  <w:tr>
                    <w:trPr w:jc="start">
                      <w:trHeight w:hRule="exact" w:val="4796.027344"/>
                    </w:trPr>
                    <w:tc>
                      <w:tcPr>
                        <w:tcMar>
                          <w:top w:w="0.000000" w:type="nil"/>
                          <w:start w:w="0.000000" w:type="nil"/>
                          <w:bottom w:w="0.000000" w:type="nil"/>
                          <w:end w:w="0.000000" w:type="nil"/>
                        </w:tcMar>
                        <w:tcW w:w="7277.886719" w:type="dxa"/>
                      </w:tcPr>
                      <w:p>
                        <w:pPr w:jc="Left">
                          <w:autoSpaceDE w:val="0"/>
                          <w:autoSpaceDN w:val="0"/>
                          <w:spacing w:before="0.000000" w:after="0.000000" w:line="970.050354" w:lineRule="exact"/>
                          <w:ind w:firstLine="0.000000" w:left="453.071289" w:right="0.000000"/>
                        </w:pPr>
                        <w:r>
                          <w:rPr>
                            <w:rFonts w:cs="Cherry Bomb One" w:ascii="Cherry Bomb One" w:hAnsi="Cherry Bomb One" w:eastAsia="Cherry Bomb One"/>
                            <w:sz w:val="136"/>
                            <w:szCs w:val="136"/>
                            <w:position w:val="0"/>
                            <w:spacing w:val="0"/>
                            <w:w w:val="100"/>
                          </w:rPr>
                          <w:t>2.MAKE</w:t>
                        </w:r>
                        <w:r>
                          <w:rPr>
                            <w:rFonts w:cs="Times New Roman" w:ascii="Times New Roman" w:hAnsi="Times New Roman" w:eastAsia="Times New Roman"/>
                            <w:sz w:val="2"/>
                            <w:szCs w:val="2"/>
                            <w:spacing w:val="399"/>
                          </w:rPr>
                          <w:t xml:space="preserve"> </w:t>
                        </w:r>
                        <w:r>
                          <w:rPr>
                            <w:rFonts w:cs="Cherry Bomb One" w:ascii="Cherry Bomb One" w:hAnsi="Cherry Bomb One" w:eastAsia="Cherry Bomb One"/>
                            <w:sz w:val="136"/>
                            <w:szCs w:val="136"/>
                            <w:position w:val="0"/>
                            <w:spacing w:val="0"/>
                            <w:w w:val="100"/>
                          </w:rPr>
                          <w:t>A</w:t>
                        </w:r>
                      </w:p>
                      <w:p>
                        <w:pPr w:jc="Left">
                          <w:autoSpaceDE w:val="0"/>
                          <w:autoSpaceDN w:val="0"/>
                          <w:spacing w:before="933.619080" w:after="0.000000" w:line="968.686035" w:lineRule="exact"/>
                          <w:ind w:firstLine="0.000000" w:left="1577.316895" w:right="0.000000"/>
                        </w:pPr>
                        <w:r>
                          <w:rPr>
                            <w:rFonts w:cs="Cherry Bomb One" w:ascii="Cherry Bomb One" w:hAnsi="Cherry Bomb One" w:eastAsia="Cherry Bomb One"/>
                            <w:sz w:val="136"/>
                            <w:szCs w:val="136"/>
                            <w:position w:val="0"/>
                            <w:spacing w:val="0"/>
                            <w:w w:val="100"/>
                          </w:rPr>
                          <w:t>SLIDE</w:t>
                        </w:r>
                      </w:p>
                      <w:p>
                        <w:pPr w:jc="Left">
                          <w:autoSpaceDE w:val="0"/>
                          <w:autoSpaceDN w:val="0"/>
                          <w:spacing w:before="934.985962" w:after="0.000000" w:line="968.685913" w:lineRule="exact"/>
                          <w:ind w:firstLine="0.000000" w:left="0.000000" w:right="0.000000"/>
                        </w:pPr>
                        <w:r>
                          <w:rPr>
                            <w:rFonts w:cs="Cherry Bomb One" w:ascii="Cherry Bomb One" w:hAnsi="Cherry Bomb One" w:eastAsia="Cherry Bomb One"/>
                            <w:sz w:val="136"/>
                            <w:szCs w:val="136"/>
                            <w:position w:val="0"/>
                            <w:spacing w:val="0"/>
                            <w:w w:val="100"/>
                          </w:rPr>
                          <w:t>WITH</w:t>
                        </w:r>
                        <w:r>
                          <w:rPr>
                            <w:rFonts w:cs="Times New Roman" w:ascii="Times New Roman" w:hAnsi="Times New Roman" w:eastAsia="Times New Roman"/>
                            <w:sz w:val="2"/>
                            <w:szCs w:val="2"/>
                            <w:spacing w:val="399"/>
                          </w:rPr>
                          <w:t xml:space="preserve"> </w:t>
                        </w:r>
                        <w:r>
                          <w:rPr>
                            <w:rFonts w:cs="Cherry Bomb One" w:ascii="Cherry Bomb One" w:hAnsi="Cherry Bomb One" w:eastAsia="Cherry Bomb One"/>
                            <w:sz w:val="136"/>
                            <w:szCs w:val="136"/>
                            <w:position w:val="0"/>
                            <w:spacing w:val="0"/>
                            <w:w w:val="100"/>
                          </w:rPr>
                          <w:t>THE</w:t>
                        </w:r>
                      </w:p>
                    </w:tc>
                  </w:tr>
                </w:tbl>
              </w:txbxContent>
            </v:textbox>
          </v:shape>
        </w:pict>
      </w:r>
    </w:p>
    <w:p>
      <w:pPr>
        <w:spacing w:line="14" w:lineRule="exact"/>
      </w:pPr>
      <w:r>
        <w:rPr>
          <w:noProof/>
        </w:rPr>
        <w:pict>
          <v:shapetype coordsize="21600,21600" id="_x0000_t202" o:spt="202" path="m,l,21600r21600,l21600,xe">
            <v:stroke joinstyle="miter"/>
            <v:path gradientshapeok="t" o:connecttype="rect"/>
          </v:shapetype>
          <v:shape type="#_x0000_t202" alt="" filled="f" stroked="f" style="position:absolute;text-align:left;mso-wrap-style:square;mso-wrap-edited:f;mso-width-percent:0;mso-height-percent:0;mso-width-percent:0;mso-height-percent:0;left:0;margin-left:862.89pt;margin-top:51.85pt;width:265.06pt;height:146.57pt;z-index:251664384;visibility:visible;mso-position-horizontal:absolute;mso-position-horizontal-relative:page;mso-position-vertical:absolute;mso-position-vertical-relative:page;v-text-anchor:top">
            <v:textbox inset="0,0,0,0">
              <w:txbxContent>
                <w:tbl>
                  <w:tblPr w:jc="bothSides">
                    <w:tblW w:w="0.000000" w:type="auto"/>
                    <w:tblLayout w:type="fixed"/>
                  </w:tblPr>
                  <w:tblGrid>
                    <w:gridCol w:w="5261"/>
                  </w:tblGrid>
                  <w:tr>
                    <w:trPr w:jc="start">
                      <w:trHeight w:hRule="exact" w:val="2891.400146"/>
                    </w:trPr>
                    <w:tc>
                      <w:tcPr>
                        <w:tcMar>
                          <w:top w:w="0.000000" w:type="nil"/>
                          <w:start w:w="0.000000" w:type="nil"/>
                          <w:bottom w:w="0.000000" w:type="nil"/>
                          <w:end w:w="0.000000" w:type="nil"/>
                        </w:tcMar>
                        <w:tcW w:w="5261.134766" w:type="dxa"/>
                      </w:tcPr>
                      <w:p>
                        <w:pPr w:jc="Left">
                          <w:autoSpaceDE w:val="0"/>
                          <w:autoSpaceDN w:val="0"/>
                          <w:spacing w:before="0.000000" w:after="0.000000" w:line="969.091309" w:lineRule="exact"/>
                          <w:ind w:firstLine="0.000000" w:left="410.200195" w:right="0.000000"/>
                        </w:pPr>
                        <w:r>
                          <w:rPr>
                            <w:rFonts w:cs="Cherry Bomb One" w:ascii="Cherry Bomb One" w:hAnsi="Cherry Bomb One" w:eastAsia="Cherry Bomb One"/>
                            <w:sz w:val="136"/>
                            <w:szCs w:val="136"/>
                            <w:position w:val="0"/>
                            <w:spacing w:val="0"/>
                            <w:w w:val="100"/>
                          </w:rPr>
                          <w:t>3.TAP</w:t>
                        </w:r>
                      </w:p>
                      <w:p>
                        <w:pPr w:jc="Left">
                          <w:autoSpaceDE w:val="0"/>
                          <w:autoSpaceDN w:val="0"/>
                          <w:spacing w:before="934.580566" w:after="0.000000" w:line="967.728271" w:lineRule="exact"/>
                          <w:ind w:firstLine="0.000000" w:left="0.000000" w:right="0.000000"/>
                        </w:pPr>
                        <w:r>
                          <w:rPr>
                            <w:rFonts w:cs="Cherry Bomb One" w:ascii="Cherry Bomb One" w:hAnsi="Cherry Bomb One" w:eastAsia="Cherry Bomb One"/>
                            <w:sz w:val="136"/>
                            <w:szCs w:val="136"/>
                            <w:position w:val="0"/>
                            <w:spacing w:val="0"/>
                            <w:w w:val="100"/>
                          </w:rPr>
                          <w:t>INSERT</w:t>
                        </w:r>
                      </w:p>
                    </w:tc>
                  </w:tr>
                </w:tbl>
              </w:txbxContent>
            </v:textbox>
          </v:shape>
        </w:pict>
      </w:r>
    </w:p>
    <w:p>
      <w:pPr>
        <w:spacing w:line="14" w:lineRule="exact"/>
      </w:pPr>
      <w:r>
        <w:rPr>
          <w:noProof/>
        </w:rPr>
        <w:pict>
          <v:shapetype coordsize="21600,21600" id="_x0000_t202" o:spt="202" path="m,l,21600r21600,l21600,xe">
            <v:stroke joinstyle="miter"/>
            <v:path gradientshapeok="t" o:connecttype="rect"/>
          </v:shapetype>
          <v:shape type="#_x0000_t202" alt="" filled="f" stroked="f" style="position:absolute;text-align:left;mso-wrap-style:square;mso-wrap-edited:f;mso-width-percent:0;mso-height-percent:0;mso-width-percent:0;mso-height-percent:0;left:0;margin-left:527.80pt;margin-top:306.74pt;width:230.53pt;height:51.50pt;z-index:251664384;visibility:visible;mso-position-horizontal:absolute;mso-position-horizontal-relative:page;mso-position-vertical:absolute;mso-position-vertical-relative:page;v-text-anchor:top">
            <v:textbox inset="0,0,0,0">
              <w:txbxContent>
                <w:tbl>
                  <w:tblPr w:jc="bothSides">
                    <w:tblW w:w="0.000000" w:type="auto"/>
                    <w:tblLayout w:type="fixed"/>
                  </w:tblPr>
                  <w:tblGrid>
                    <w:gridCol w:w="4571"/>
                  </w:tblGrid>
                  <w:tr>
                    <w:trPr w:jc="start">
                      <w:trHeight w:hRule="exact" w:val="990.050049"/>
                    </w:trPr>
                    <w:tc>
                      <w:tcPr>
                        <w:tcMar>
                          <w:top w:w="0.000000" w:type="nil"/>
                          <w:start w:w="0.000000" w:type="nil"/>
                          <w:bottom w:w="0.000000" w:type="nil"/>
                          <w:end w:w="0.000000" w:type="nil"/>
                        </w:tcMar>
                        <w:tcW w:w="4570.521484" w:type="dxa"/>
                      </w:tcPr>
                      <w:p>
                        <w:pPr w:jc="Left">
                          <w:autoSpaceDE w:val="0"/>
                          <w:autoSpaceDN w:val="0"/>
                          <w:spacing w:before="0.000000" w:after="0.000000" w:line="970.050049" w:lineRule="exact"/>
                          <w:ind w:firstLine="0.000000" w:left="0.000000" w:right="0.000000"/>
                        </w:pPr>
                        <w:r>
                          <w:rPr>
                            <w:rFonts w:cs="Cherry Bomb One" w:ascii="Cherry Bomb One" w:hAnsi="Cherry Bomb One" w:eastAsia="Cherry Bomb One"/>
                            <w:sz w:val="136"/>
                            <w:szCs w:val="136"/>
                            <w:position w:val="0"/>
                            <w:spacing w:val="0"/>
                            <w:w w:val="100"/>
                          </w:rPr>
                          <w:t>TOPI</w:t>
                        </w:r>
                        <w:r>
                          <w:rPr>
                            <w:rFonts w:cs="Cherry Bomb One" w:ascii="Cherry Bomb One" w:hAnsi="Cherry Bomb One" w:eastAsia="Cherry Bomb One"/>
                            <w:sz w:val="136"/>
                            <w:szCs w:val="136"/>
                            <w:position w:val="0"/>
                            <w:spacing w:val="0"/>
                            <w:w w:val="100"/>
                          </w:rPr>
                          <w:t>C</w:t>
                        </w:r>
                      </w:p>
                    </w:tc>
                  </w:tr>
                </w:tbl>
              </w:txbxContent>
            </v:textbox>
          </v:shape>
        </w:pict>
      </w:r>
    </w:p>
    <w:p>
      <w:pPr>
        <w:spacing w:line="14" w:lineRule="exact"/>
      </w:pPr>
      <w:r>
        <w:rPr>
          <w:noProof/>
        </w:rPr>
        <w:pict>
          <v:shapetype coordsize="21600,21600" id="_x0000_t202" o:spt="202" path="m,l,21600r21600,l21600,xe">
            <v:stroke joinstyle="miter"/>
            <v:path gradientshapeok="t" o:connecttype="rect"/>
          </v:shapetype>
          <v:shape type="#_x0000_t202" alt="" filled="f" stroked="f" style="position:absolute;text-align:left;mso-wrap-style:square;mso-wrap-edited:f;mso-width-percent:0;mso-height-percent:0;mso-width-percent:0;mso-height-percent:0;left:0;margin-left:930.09pt;margin-top:288.91pt;width:197.46pt;height:135.53pt;z-index:251664384;visibility:visible;mso-position-horizontal:absolute;mso-position-horizontal-relative:page;mso-position-vertical:absolute;mso-position-vertical-relative:page;v-text-anchor:top">
            <v:textbox inset="0,0,0,0">
              <w:txbxContent>
                <w:tbl>
                  <w:tblPr w:jc="bothSides">
                    <w:tblW w:w="0.000000" w:type="auto"/>
                    <w:tblLayout w:type="fixed"/>
                  </w:tblPr>
                  <w:tblGrid>
                    <w:gridCol w:w="3909"/>
                  </w:tblGrid>
                  <w:tr>
                    <w:trPr w:jc="start">
                      <w:trHeight w:hRule="exact" w:val="2670.517090"/>
                    </w:trPr>
                    <w:tc>
                      <w:tcPr>
                        <w:tcMar>
                          <w:top w:w="0.000000" w:type="nil"/>
                          <w:start w:w="0.000000" w:type="nil"/>
                          <w:bottom w:w="0.000000" w:type="nil"/>
                          <w:end w:w="0.000000" w:type="nil"/>
                        </w:tcMar>
                        <w:tcW w:w="3909.162354" w:type="dxa"/>
                      </w:tcPr>
                      <w:p>
                        <w:pPr w:jc="Left">
                          <w:autoSpaceDE w:val="0"/>
                          <w:autoSpaceDN w:val="0"/>
                          <w:spacing w:before="0.000000" w:after="0.000000" w:line="898.005371" w:lineRule="exact"/>
                          <w:ind w:firstLine="0.000000" w:left="14.523926" w:right="0.000000"/>
                        </w:pPr>
                        <w:r>
                          <w:rPr>
                            <w:rFonts w:cs="Cherry Bomb One" w:ascii="Cherry Bomb One" w:hAnsi="Cherry Bomb One" w:eastAsia="Cherry Bomb One"/>
                            <w:sz w:val="126"/>
                            <w:szCs w:val="126"/>
                            <w:position w:val="0"/>
                            <w:spacing w:val="0"/>
                            <w:w w:val="100"/>
                          </w:rPr>
                          <w:t>4.TA</w:t>
                        </w:r>
                        <w:r>
                          <w:rPr>
                            <w:rFonts w:cs="Cherry Bomb One" w:ascii="Cherry Bomb One" w:hAnsi="Cherry Bomb One" w:eastAsia="Cherry Bomb One"/>
                            <w:sz w:val="126"/>
                            <w:szCs w:val="126"/>
                            <w:position w:val="0"/>
                            <w:spacing w:val="0"/>
                            <w:w w:val="100"/>
                          </w:rPr>
                          <w:t>P</w:t>
                        </w:r>
                      </w:p>
                      <w:p>
                        <w:pPr w:jc="Left">
                          <w:autoSpaceDE w:val="0"/>
                          <w:autoSpaceDN w:val="0"/>
                          <w:spacing w:before="855.769043" w:after="0.000000" w:line="896.742554" w:lineRule="exact"/>
                          <w:ind w:firstLine="0.000000" w:left="0.000000" w:right="0.000000"/>
                        </w:pPr>
                        <w:r>
                          <w:rPr>
                            <w:rFonts w:cs="Cherry Bomb One" w:ascii="Cherry Bomb One" w:hAnsi="Cherry Bomb One" w:eastAsia="Cherry Bomb One"/>
                            <w:sz w:val="126"/>
                            <w:szCs w:val="126"/>
                            <w:position w:val="0"/>
                            <w:spacing w:val="0"/>
                            <w:w w:val="100"/>
                          </w:rPr>
                          <w:t>LINKS</w:t>
                        </w:r>
                      </w:p>
                    </w:tc>
                  </w:tr>
                </w:tbl>
              </w:txbxContent>
            </v:textbox>
          </v:shape>
        </w:pict>
      </w:r>
    </w:p>
    <w:p>
      <w:pPr>
        <w:spacing w:line="14" w:lineRule="exact"/>
      </w:pPr>
      <w:r>
        <w:rPr>
          <w:noProof/>
        </w:rPr>
        <w:pict>
          <v:shapetype coordsize="21600,21600" id="_x0000_t202" o:spt="202" path="m,l,21600r21600,l21600,xe">
            <v:stroke joinstyle="miter"/>
            <v:path gradientshapeok="t" o:connecttype="rect"/>
          </v:shapetype>
          <v:shape type="#_x0000_t202" alt="" filled="f" stroked="f" style="position:absolute;text-align:left;mso-wrap-style:square;mso-wrap-edited:f;mso-width-percent:0;mso-height-percent:0;mso-width-percent:0;mso-height-percent:0;left:0;margin-left:375.76pt;margin-top:474.22pt;width:814.37pt;height:221.01pt;z-index:251664384;visibility:visible;mso-position-horizontal:absolute;mso-position-horizontal-relative:page;mso-position-vertical:absolute;mso-position-vertical-relative:page;v-text-anchor:top">
            <v:textbox inset="0,0,0,0">
              <w:txbxContent>
                <w:tbl>
                  <w:tblPr w:jc="bothSides">
                    <w:tblW w:w="0.000000" w:type="auto"/>
                    <w:tblLayout w:type="fixed"/>
                  </w:tblPr>
                  <w:tblGrid>
                    <w:gridCol w:w="16247"/>
                  </w:tblGrid>
                  <w:tr>
                    <w:trPr w:jc="start">
                      <w:trHeight w:hRule="exact" w:val="4380.156250"/>
                    </w:trPr>
                    <w:tc>
                      <w:tcPr>
                        <w:tcMar>
                          <w:top w:w="0.000000" w:type="nil"/>
                          <w:start w:w="0.000000" w:type="nil"/>
                          <w:bottom w:w="0.000000" w:type="nil"/>
                          <w:end w:w="0.000000" w:type="nil"/>
                        </w:tcMar>
                        <w:tcW w:w="16247.368164" w:type="dxa"/>
                      </w:tcPr>
                      <w:p>
                        <w:pPr w:jc="Left">
                          <w:autoSpaceDE w:val="0"/>
                          <w:autoSpaceDN w:val="0"/>
                          <w:spacing w:before="0.000000" w:after="0.000000" w:line="883.830566" w:lineRule="exact"/>
                          <w:ind w:firstLine="0.000000" w:left="11216.132813" w:right="0.000000"/>
                        </w:pPr>
                        <w:r>
                          <w:rPr>
                            <w:rFonts w:cs="Cherry Bomb One" w:ascii="Cherry Bomb One" w:hAnsi="Cherry Bomb One" w:eastAsia="Cherry Bomb One"/>
                            <w:sz w:val="124"/>
                            <w:szCs w:val="124"/>
                            <w:position w:val="0"/>
                            <w:spacing w:val="0"/>
                            <w:w w:val="100"/>
                          </w:rPr>
                          <w:t>5.TAP</w:t>
                        </w:r>
                      </w:p>
                      <w:p>
                        <w:pPr w:jc="Left">
                          <w:autoSpaceDE w:val="0"/>
                          <w:autoSpaceDN w:val="0"/>
                          <w:spacing w:before="854.951172" w:after="0.000000" w:line="1968.016357" w:lineRule="exact"/>
                          <w:ind w:firstLine="0.000000" w:left="0.000000" w:right="0.000000"/>
                        </w:pPr>
                        <w:r>
                          <w:rPr>
                            <w:rFonts w:cs="Staatliches" w:ascii="Staatliches" w:hAnsi="Staatliches" w:eastAsia="Staatliches"/>
                            <w:sz w:val="206"/>
                            <w:szCs w:val="206"/>
                            <w:color w:val="D71212"/>
                            <w:position w:val="0"/>
                            <w:spacing w:val="0"/>
                            <w:w w:val="100"/>
                          </w:rPr>
                          <w:t>HOW</w:t>
                        </w:r>
                        <w:r>
                          <w:rPr>
                            <w:rFonts w:cs="Times New Roman" w:ascii="Times New Roman" w:hAnsi="Times New Roman" w:eastAsia="Times New Roman"/>
                            <w:sz w:val="2"/>
                            <w:szCs w:val="2"/>
                            <w:spacing w:val="296"/>
                          </w:rPr>
                          <w:t xml:space="preserve"> </w:t>
                        </w:r>
                        <w:r>
                          <w:rPr>
                            <w:rFonts w:cs="Staatliches" w:ascii="Staatliches" w:hAnsi="Staatliches" w:eastAsia="Staatliches"/>
                            <w:sz w:val="206"/>
                            <w:szCs w:val="206"/>
                            <w:color w:val="D71212"/>
                            <w:position w:val="0"/>
                            <w:spacing w:val="0"/>
                            <w:w w:val="100"/>
                          </w:rPr>
                          <w:t>TO</w:t>
                        </w:r>
                        <w:r>
                          <w:rPr>
                            <w:rFonts w:cs="Times New Roman" w:ascii="Times New Roman" w:hAnsi="Times New Roman" w:eastAsia="Times New Roman"/>
                            <w:sz w:val="2"/>
                            <w:szCs w:val="2"/>
                            <w:spacing w:val="296"/>
                          </w:rPr>
                          <w:t xml:space="preserve"> </w:t>
                        </w:r>
                        <w:r>
                          <w:rPr>
                            <w:rFonts w:cs="Staatliches" w:ascii="Staatliches" w:hAnsi="Staatliches" w:eastAsia="Staatliches"/>
                            <w:sz w:val="206"/>
                            <w:szCs w:val="206"/>
                            <w:color w:val="D71212"/>
                            <w:position w:val="0"/>
                            <w:spacing w:val="0"/>
                            <w:w w:val="100"/>
                          </w:rPr>
                          <w:t>INSER</w:t>
                        </w:r>
                        <w:r>
                          <w:rPr>
                            <w:rFonts w:cs="Staatliches" w:ascii="Staatliches" w:hAnsi="Staatliches" w:eastAsia="Staatliches"/>
                            <w:sz w:val="206"/>
                            <w:szCs w:val="206"/>
                            <w:color w:val="D71212"/>
                            <w:position w:val="0"/>
                            <w:spacing w:val="-712"/>
                            <w:w w:val="100"/>
                          </w:rPr>
                          <w:t>T</w:t>
                        </w:r>
                        <w:r>
                          <w:rPr>
                            <w:rFonts w:cs="Cherry Bomb One" w:ascii="Cherry Bomb One" w:hAnsi="Cherry Bomb One" w:eastAsia="Cherry Bomb One"/>
                            <w:sz w:val="124"/>
                            <w:szCs w:val="124"/>
                            <w:position w:val="53"/>
                            <w:spacing w:val="0"/>
                            <w:w w:val="100"/>
                          </w:rPr>
                          <w:t>EXISTING</w:t>
                        </w:r>
                      </w:p>
                      <w:p>
                        <w:pPr w:jc="Left">
                          <w:autoSpaceDE w:val="0"/>
                          <w:autoSpaceDN w:val="0"/>
                          <w:spacing w:before="0.000000" w:after="0.000000" w:line="882.587891" w:lineRule="exact"/>
                          <w:ind w:firstLine="0.000000" w:left="11599.626953" w:right="0.000000"/>
                        </w:pPr>
                        <w:r>
                          <w:rPr>
                            <w:rFonts w:cs="Cherry Bomb One" w:ascii="Cherry Bomb One" w:hAnsi="Cherry Bomb One" w:eastAsia="Cherry Bomb One"/>
                            <w:sz w:val="124"/>
                            <w:szCs w:val="124"/>
                            <w:position w:val="0"/>
                            <w:spacing w:val="0"/>
                            <w:w w:val="100"/>
                          </w:rPr>
                          <w:t>FILE</w:t>
                        </w:r>
                      </w:p>
                    </w:tc>
                  </w:tr>
                </w:tbl>
              </w:txbxContent>
            </v:textbox>
          </v:shape>
        </w:pict>
      </w:r>
    </w:p>
    <w:p>
      <w:pPr>
        <w:spacing w:line="14" w:lineRule="exact"/>
      </w:pPr>
      <w:r>
        <w:rPr>
          <w:noProof/>
        </w:rPr>
        <w:pict>
          <v:shapetype coordsize="21600,21600" id="_x0000_t202" o:spt="202" path="m,l,21600r21600,l21600,xe">
            <v:stroke joinstyle="miter"/>
            <v:path gradientshapeok="t" o:connecttype="rect"/>
          </v:shapetype>
          <v:shape type="#_x0000_t202" alt="" filled="f" stroked="f" style="position:absolute;text-align:left;mso-wrap-style:square;mso-wrap-edited:f;mso-width-percent:0;mso-height-percent:0;mso-width-percent:0;mso-height-percent:0;left:0;margin-left:380.57pt;margin-top:728.92pt;width:524.99pt;height:222.64pt;z-index:251664384;visibility:visible;mso-position-horizontal:absolute;mso-position-horizontal-relative:page;mso-position-vertical:absolute;mso-position-vertical-relative:page;v-text-anchor:top">
            <v:textbox inset="0,0,0,0">
              <w:txbxContent>
                <w:tbl>
                  <w:tblPr w:jc="bothSides">
                    <w:tblW w:w="0.000000" w:type="auto"/>
                    <w:tblLayout w:type="fixed"/>
                  </w:tblPr>
                  <w:tblGrid>
                    <w:gridCol w:w="10460"/>
                  </w:tblGrid>
                  <w:tr>
                    <w:trPr w:jc="start">
                      <w:trHeight w:hRule="exact" w:val="4412.787109"/>
                    </w:trPr>
                    <w:tc>
                      <w:tcPr>
                        <w:tcMar>
                          <w:top w:w="0.000000" w:type="nil"/>
                          <w:start w:w="0.000000" w:type="nil"/>
                          <w:bottom w:w="0.000000" w:type="nil"/>
                          <w:end w:w="0.000000" w:type="nil"/>
                        </w:tcMar>
                        <w:tcW w:w="10459.781250" w:type="dxa"/>
                      </w:tcPr>
                      <w:p>
                        <w:pPr w:jc="Left">
                          <w:autoSpaceDE w:val="0"/>
                          <w:autoSpaceDN w:val="0"/>
                          <w:spacing w:before="0.000000" w:after="0.000000" w:line="1502.712402" w:lineRule="exact"/>
                          <w:ind w:firstLine="0.000000" w:left="0.000000" w:right="0.000000"/>
                        </w:pPr>
                        <w:r>
                          <w:rPr>
                            <w:rFonts w:cs="Staatliches" w:ascii="Staatliches" w:hAnsi="Staatliches" w:eastAsia="Staatliches"/>
                            <w:sz w:val="206"/>
                            <w:szCs w:val="206"/>
                            <w:color w:val="D71212"/>
                            <w:position w:val="0"/>
                            <w:spacing w:val="0"/>
                            <w:w w:val="100"/>
                          </w:rPr>
                          <w:t>HYPERLINKS</w:t>
                        </w:r>
                        <w:r>
                          <w:rPr>
                            <w:rFonts w:cs="Times New Roman" w:ascii="Times New Roman" w:hAnsi="Times New Roman" w:eastAsia="Times New Roman"/>
                            <w:sz w:val="2"/>
                            <w:szCs w:val="2"/>
                            <w:spacing w:val="296"/>
                          </w:rPr>
                          <w:t xml:space="preserve"> </w:t>
                        </w:r>
                        <w:r>
                          <w:rPr>
                            <w:rFonts w:cs="Staatliches" w:ascii="Staatliches" w:hAnsi="Staatliches" w:eastAsia="Staatliches"/>
                            <w:sz w:val="206"/>
                            <w:szCs w:val="206"/>
                            <w:color w:val="D71212"/>
                            <w:position w:val="0"/>
                            <w:spacing w:val="0"/>
                            <w:w w:val="100"/>
                          </w:rPr>
                          <w:t>I</w:t>
                        </w:r>
                        <w:r>
                          <w:rPr>
                            <w:rFonts w:cs="Staatliches" w:ascii="Staatliches" w:hAnsi="Staatliches" w:eastAsia="Staatliches"/>
                            <w:sz w:val="206"/>
                            <w:szCs w:val="206"/>
                            <w:color w:val="D71212"/>
                            <w:position w:val="0"/>
                            <w:spacing w:val="0"/>
                            <w:w w:val="100"/>
                          </w:rPr>
                          <w:t>N</w:t>
                        </w:r>
                      </w:p>
                      <w:p>
                        <w:pPr w:jc="Left">
                          <w:autoSpaceDE w:val="0"/>
                          <w:autoSpaceDN w:val="0"/>
                          <w:spacing w:before="1385.291748" w:after="0.000000" w:line="1504.782715" w:lineRule="exact"/>
                          <w:ind w:firstLine="0.000000" w:left="467.848511" w:right="0.000000"/>
                        </w:pPr>
                        <w:r>
                          <w:rPr>
                            <w:rFonts w:cs="Staatliches" w:ascii="Staatliches" w:hAnsi="Staatliches" w:eastAsia="Staatliches"/>
                            <w:sz w:val="206"/>
                            <w:szCs w:val="206"/>
                            <w:color w:val="D71212"/>
                            <w:position w:val="0"/>
                            <w:spacing w:val="0"/>
                            <w:w w:val="100"/>
                          </w:rPr>
                          <w:t>POWER</w:t>
                        </w:r>
                        <w:r>
                          <w:rPr>
                            <w:rFonts w:cs="Times New Roman" w:ascii="Times New Roman" w:hAnsi="Times New Roman" w:eastAsia="Times New Roman"/>
                            <w:sz w:val="2"/>
                            <w:szCs w:val="2"/>
                            <w:spacing w:val="296"/>
                          </w:rPr>
                          <w:t xml:space="preserve"> </w:t>
                        </w:r>
                        <w:r>
                          <w:rPr>
                            <w:rFonts w:cs="Staatliches" w:ascii="Staatliches" w:hAnsi="Staatliches" w:eastAsia="Staatliches"/>
                            <w:sz w:val="206"/>
                            <w:szCs w:val="206"/>
                            <w:color w:val="D71212"/>
                            <w:position w:val="0"/>
                            <w:spacing w:val="0"/>
                            <w:w w:val="100"/>
                          </w:rPr>
                          <w:t>POIN</w:t>
                        </w:r>
                        <w:r>
                          <w:rPr>
                            <w:rFonts w:cs="Staatliches" w:ascii="Staatliches" w:hAnsi="Staatliches" w:eastAsia="Staatliches"/>
                            <w:sz w:val="206"/>
                            <w:szCs w:val="206"/>
                            <w:color w:val="D71212"/>
                            <w:position w:val="0"/>
                            <w:spacing w:val="0"/>
                            <w:w w:val="100"/>
                          </w:rPr>
                          <w:t>T</w:t>
                        </w:r>
                      </w:p>
                    </w:tc>
                  </w:tr>
                </w:tbl>
              </w:txbxContent>
            </v:textbox>
          </v:shape>
        </w:pict>
      </w:r>
    </w:p>
    <w:p>
      <w:pPr>
        <w:spacing w:line="14" w:lineRule="exact"/>
      </w:pPr>
      <w:r>
        <w:rPr>
          <w:noProof/>
        </w:rPr>
        <w:pict>
          <v:shapetype coordsize="21600,21600" id="_x0000_t202" o:spt="202" path="m,l,21600r21600,l21600,xe">
            <v:stroke joinstyle="miter"/>
            <v:path gradientshapeok="t" o:connecttype="rect"/>
          </v:shapetype>
          <v:shape type="#_x0000_t202" alt="" filled="f" stroked="f" style="position:absolute;text-align:left;mso-wrap-style:square;mso-wrap-edited:f;mso-width-percent:0;mso-height-percent:0;mso-width-percent:0;mso-height-percent:0;left:0;margin-left:946.49pt;margin-top:735.10pt;width:167.93pt;height:221.01pt;z-index:251664384;visibility:visible;mso-position-horizontal:absolute;mso-position-horizontal-relative:page;mso-position-vertical:absolute;mso-position-vertical-relative:page;v-text-anchor:top">
            <v:textbox inset="0,0,0,0">
              <w:txbxContent>
                <w:tbl>
                  <w:tblPr w:jc="bothSides">
                    <w:tblW w:w="0.000000" w:type="auto"/>
                    <w:tblLayout w:type="fixed"/>
                  </w:tblPr>
                  <w:tblGrid>
                    <w:gridCol w:w="3319"/>
                  </w:tblGrid>
                  <w:tr>
                    <w:trPr w:jc="start">
                      <w:trHeight w:hRule="exact" w:val="4380.157227"/>
                    </w:trPr>
                    <w:tc>
                      <w:tcPr>
                        <w:tcMar>
                          <w:top w:w="0.000000" w:type="nil"/>
                          <w:start w:w="0.000000" w:type="nil"/>
                          <w:bottom w:w="0.000000" w:type="nil"/>
                          <w:end w:w="0.000000" w:type="nil"/>
                        </w:tcMar>
                        <w:tcW w:w="3318.533936" w:type="dxa"/>
                      </w:tcPr>
                      <w:p>
                        <w:pPr w:jc="Left">
                          <w:autoSpaceDE w:val="0"/>
                          <w:autoSpaceDN w:val="0"/>
                          <w:spacing w:before="0.000000" w:after="0.000000" w:line="882.587891" w:lineRule="exact"/>
                          <w:ind w:firstLine="0.000000" w:left="775.187988" w:right="0.000000"/>
                        </w:pPr>
                        <w:r>
                          <w:rPr>
                            <w:rFonts w:cs="Cherry Bomb One" w:ascii="Cherry Bomb One" w:hAnsi="Cherry Bomb One" w:eastAsia="Cherry Bomb One"/>
                            <w:sz w:val="124"/>
                            <w:szCs w:val="124"/>
                            <w:position w:val="0"/>
                            <w:spacing w:val="0"/>
                            <w:w w:val="100"/>
                          </w:rPr>
                          <w:t>OR</w:t>
                        </w:r>
                      </w:p>
                      <w:p>
                        <w:pPr w:jc="Left">
                          <w:autoSpaceDE w:val="0"/>
                          <w:autoSpaceDN w:val="0"/>
                          <w:spacing w:before="854.953613" w:after="0.000000" w:line="882.587891" w:lineRule="exact"/>
                          <w:ind w:firstLine="0.000000" w:left="482.354736" w:right="0.000000"/>
                        </w:pPr>
                        <w:r>
                          <w:rPr>
                            <w:rFonts w:cs="Cherry Bomb One" w:ascii="Cherry Bomb One" w:hAnsi="Cherry Bomb One" w:eastAsia="Cherry Bomb One"/>
                            <w:sz w:val="124"/>
                            <w:szCs w:val="124"/>
                            <w:position w:val="0"/>
                            <w:spacing w:val="0"/>
                            <w:w w:val="100"/>
                          </w:rPr>
                          <w:t>WEB</w:t>
                        </w:r>
                      </w:p>
                      <w:p>
                        <w:pPr w:jc="Left">
                          <w:autoSpaceDE w:val="0"/>
                          <w:autoSpaceDN w:val="0"/>
                          <w:spacing w:before="856.197510" w:after="0.000000" w:line="883.830566" w:lineRule="exact"/>
                          <w:ind w:firstLine="0.000000" w:left="0.000000" w:right="0.000000"/>
                        </w:pPr>
                        <w:r>
                          <w:rPr>
                            <w:rFonts w:cs="Cherry Bomb One" w:ascii="Cherry Bomb One" w:hAnsi="Cherry Bomb One" w:eastAsia="Cherry Bomb One"/>
                            <w:sz w:val="124"/>
                            <w:szCs w:val="124"/>
                            <w:position w:val="0"/>
                            <w:spacing w:val="0"/>
                            <w:w w:val="100"/>
                          </w:rPr>
                          <w:t>PAGE</w:t>
                        </w:r>
                      </w:p>
                    </w:tc>
                  </w:tr>
                </w:tbl>
              </w:txbxContent>
            </v:textbox>
          </v:shape>
        </w:pict>
      </w:r>
    </w:p>
    <w:p>
      <w:pPr>
        <w:spacing w:line="14" w:lineRule="exact"/>
      </w:pPr>
      <w:r>
        <w:rPr>
          <w:noProof/>
        </w:rPr>
        <w:pict>
          <v:shapetype coordsize="21600,21600" id="_x0000_t202" o:spt="202" path="m,l,21600r21600,l21600,xe">
            <v:stroke joinstyle="miter"/>
            <v:path gradientshapeok="t" o:connecttype="rect"/>
          </v:shapetype>
          <v:shape type="#_x0000_t202" alt="" filled="f" stroked="f" style="position:absolute;text-align:left;mso-wrap-style:square;mso-wrap-edited:f;mso-width-percent:0;mso-height-percent:0;mso-width-percent:0;mso-height-percent:0;left:0;margin-left:63.10pt;margin-top:1063.61pt;width:352.86pt;height:216.03pt;z-index:251664384;visibility:visible;mso-position-horizontal:absolute;mso-position-horizontal-relative:page;mso-position-vertical:absolute;mso-position-vertical-relative:page;v-text-anchor:top">
            <v:textbox inset="0,0,0,0">
              <w:txbxContent>
                <w:tbl>
                  <w:tblPr w:jc="bothSides">
                    <w:tblW w:w="0.000000" w:type="auto"/>
                    <w:tblLayout w:type="fixed"/>
                  </w:tblPr>
                  <w:tblGrid>
                    <w:gridCol w:w="7017"/>
                  </w:tblGrid>
                  <w:tr>
                    <w:trPr w:jc="start">
                      <w:trHeight w:hRule="exact" w:val="4280.583496"/>
                    </w:trPr>
                    <w:tc>
                      <w:tcPr>
                        <w:tcMar>
                          <w:top w:w="0.000000" w:type="nil"/>
                          <w:start w:w="0.000000" w:type="nil"/>
                          <w:bottom w:w="0.000000" w:type="nil"/>
                          <w:end w:w="0.000000" w:type="nil"/>
                        </w:tcMar>
                        <w:tcW w:w="7017.171875" w:type="dxa"/>
                      </w:tcPr>
                      <w:p>
                        <w:pPr w:jc="Left">
                          <w:autoSpaceDE w:val="0"/>
                          <w:autoSpaceDN w:val="0"/>
                          <w:spacing w:before="0.000000" w:after="0.000000" w:line="870.366211" w:lineRule="exact"/>
                          <w:ind w:firstLine="0.000000" w:left="877.838745" w:right="0.000000"/>
                        </w:pPr>
                        <w:r>
                          <w:rPr>
                            <w:rFonts w:cs="Cherry Bomb One" w:ascii="Cherry Bomb One" w:hAnsi="Cherry Bomb One" w:eastAsia="Cherry Bomb One"/>
                            <w:sz w:val="121"/>
                            <w:szCs w:val="121"/>
                            <w:position w:val="0"/>
                            <w:spacing w:val="0"/>
                            <w:w w:val="100"/>
                          </w:rPr>
                          <w:t>8.</w:t>
                        </w:r>
                        <w:r>
                          <w:rPr>
                            <w:rFonts w:cs="Times New Roman" w:ascii="Times New Roman" w:hAnsi="Times New Roman" w:eastAsia="Times New Roman"/>
                            <w:sz w:val="2"/>
                            <w:szCs w:val="2"/>
                            <w:spacing w:val="354"/>
                          </w:rPr>
                          <w:t xml:space="preserve"> </w:t>
                        </w:r>
                        <w:r>
                          <w:rPr>
                            <w:rFonts w:cs="Cherry Bomb One" w:ascii="Cherry Bomb One" w:hAnsi="Cherry Bomb One" w:eastAsia="Cherry Bomb One"/>
                            <w:sz w:val="121"/>
                            <w:szCs w:val="121"/>
                            <w:position w:val="0"/>
                            <w:spacing w:val="0"/>
                            <w:w w:val="100"/>
                          </w:rPr>
                          <w:t>NAME</w:t>
                        </w:r>
                      </w:p>
                      <w:p>
                        <w:pPr w:jc="Left">
                          <w:autoSpaceDE w:val="0"/>
                          <w:autoSpaceDN w:val="0"/>
                          <w:spacing w:before="830.820313" w:after="0.000000" w:line="863.071289" w:lineRule="exact"/>
                          <w:ind w:firstLine="0.000000" w:left="677.799194" w:right="0.000000"/>
                        </w:pPr>
                        <w:r>
                          <w:rPr>
                            <w:rFonts w:cs="Cherry Bomb One" w:ascii="Cherry Bomb One" w:hAnsi="Cherry Bomb One" w:eastAsia="Cherry Bomb One"/>
                            <w:sz w:val="121"/>
                            <w:szCs w:val="121"/>
                            <w:position w:val="0"/>
                            <w:spacing w:val="0"/>
                            <w:w w:val="100"/>
                          </w:rPr>
                          <w:t>THE</w:t>
                        </w:r>
                        <w:r>
                          <w:rPr>
                            <w:rFonts w:cs="Times New Roman" w:ascii="Times New Roman" w:hAnsi="Times New Roman" w:eastAsia="Times New Roman"/>
                            <w:sz w:val="2"/>
                            <w:szCs w:val="2"/>
                            <w:spacing w:val="354"/>
                          </w:rPr>
                          <w:t xml:space="preserve"> </w:t>
                        </w:r>
                        <w:r>
                          <w:rPr>
                            <w:rFonts w:cs="Cherry Bomb One" w:ascii="Cherry Bomb One" w:hAnsi="Cherry Bomb One" w:eastAsia="Cherry Bomb One"/>
                            <w:sz w:val="121"/>
                            <w:szCs w:val="121"/>
                            <w:position w:val="0"/>
                            <w:spacing w:val="0"/>
                            <w:w w:val="100"/>
                          </w:rPr>
                          <w:t>NE</w:t>
                        </w:r>
                        <w:r>
                          <w:rPr>
                            <w:rFonts w:cs="Cherry Bomb One" w:ascii="Cherry Bomb One" w:hAnsi="Cherry Bomb One" w:eastAsia="Cherry Bomb One"/>
                            <w:sz w:val="121"/>
                            <w:szCs w:val="121"/>
                            <w:position w:val="0"/>
                            <w:spacing w:val="0"/>
                            <w:w w:val="100"/>
                          </w:rPr>
                          <w:t>W</w:t>
                        </w:r>
                      </w:p>
                      <w:p>
                        <w:pPr w:jc="Left">
                          <w:autoSpaceDE w:val="0"/>
                          <w:autoSpaceDN w:val="0"/>
                          <w:spacing w:before="832.038574" w:after="0.000000" w:line="864.287109" w:lineRule="exact"/>
                          <w:ind w:firstLine="0.000000" w:left="0.000000" w:right="0.000000"/>
                        </w:pPr>
                        <w:r>
                          <w:rPr>
                            <w:rFonts w:cs="Cherry Bomb One" w:ascii="Cherry Bomb One" w:hAnsi="Cherry Bomb One" w:eastAsia="Cherry Bomb One"/>
                            <w:sz w:val="121"/>
                            <w:szCs w:val="121"/>
                            <w:position w:val="0"/>
                            <w:spacing w:val="0"/>
                            <w:w w:val="100"/>
                          </w:rPr>
                          <w:t>DOCUMENT</w:t>
                        </w:r>
                      </w:p>
                    </w:tc>
                  </w:tr>
                </w:tbl>
              </w:txbxContent>
            </v:textbox>
          </v:shape>
        </w:pict>
      </w:r>
    </w:p>
    <w:p>
      <w:pPr>
        <w:spacing w:line="14" w:lineRule="exact"/>
      </w:pPr>
      <w:r>
        <w:rPr>
          <w:noProof/>
        </w:rPr>
        <w:pict>
          <v:shapetype coordsize="21600,21600" id="_x0000_t202" o:spt="202" path="m,l,21600r21600,l21600,xe">
            <v:stroke joinstyle="miter"/>
            <v:path gradientshapeok="t" o:connecttype="rect"/>
          </v:shapetype>
          <v:shape type="#_x0000_t202" alt="" filled="f" stroked="f" style="position:absolute;text-align:left;mso-wrap-style:square;mso-wrap-edited:f;mso-width-percent:0;mso-height-percent:0;mso-width-percent:0;mso-height-percent:0;left:0;margin-left:462.34pt;margin-top:1032.58pt;width:361.42pt;height:308.21pt;z-index:251664384;visibility:visible;mso-position-horizontal:absolute;mso-position-horizontal-relative:page;mso-position-vertical:absolute;mso-position-vertical-relative:page;v-text-anchor:top">
            <v:textbox inset="0,0,0,0">
              <w:txbxContent>
                <w:tbl>
                  <w:tblPr w:jc="bothSides">
                    <w:tblW w:w="0.000000" w:type="auto"/>
                    <w:tblLayout w:type="fixed"/>
                  </w:tblPr>
                  <w:tblGrid>
                    <w:gridCol w:w="7188"/>
                  </w:tblGrid>
                  <w:tr>
                    <w:trPr w:jc="start">
                      <w:trHeight w:hRule="exact" w:val="6124.274902"/>
                    </w:trPr>
                    <w:tc>
                      <w:tcPr>
                        <w:tcMar>
                          <w:top w:w="0.000000" w:type="nil"/>
                          <w:start w:w="0.000000" w:type="nil"/>
                          <w:bottom w:w="0.000000" w:type="nil"/>
                          <w:end w:w="0.000000" w:type="nil"/>
                        </w:tcMar>
                        <w:tcW w:w="7188.491699" w:type="dxa"/>
                      </w:tcPr>
                      <w:p>
                        <w:pPr w:jc="Left">
                          <w:autoSpaceDE w:val="0"/>
                          <w:autoSpaceDN w:val="0"/>
                          <w:spacing w:before="0.000000" w:after="0.000000" w:line="887.919922" w:lineRule="exact"/>
                          <w:ind w:firstLine="0.000000" w:left="589.180298" w:right="0.000000"/>
                        </w:pPr>
                        <w:r>
                          <w:rPr>
                            <w:rFonts w:cs="Cherry Bomb One" w:ascii="Cherry Bomb One" w:hAnsi="Cherry Bomb One" w:eastAsia="Cherry Bomb One"/>
                            <w:sz w:val="124"/>
                            <w:szCs w:val="124"/>
                            <w:position w:val="0"/>
                            <w:spacing w:val="0"/>
                            <w:w w:val="100"/>
                          </w:rPr>
                          <w:t>7.</w:t>
                        </w:r>
                        <w:r>
                          <w:rPr>
                            <w:rFonts w:cs="Times New Roman" w:ascii="Times New Roman" w:hAnsi="Times New Roman" w:eastAsia="Times New Roman"/>
                            <w:sz w:val="2"/>
                            <w:szCs w:val="2"/>
                            <w:spacing w:val="363"/>
                          </w:rPr>
                          <w:t xml:space="preserve"> </w:t>
                        </w:r>
                        <w:r>
                          <w:rPr>
                            <w:rFonts w:cs="Cherry Bomb One" w:ascii="Cherry Bomb One" w:hAnsi="Cherry Bomb One" w:eastAsia="Cherry Bomb One"/>
                            <w:sz w:val="124"/>
                            <w:szCs w:val="124"/>
                            <w:position w:val="0"/>
                            <w:spacing w:val="0"/>
                            <w:w w:val="100"/>
                          </w:rPr>
                          <w:t>PLAC</w:t>
                        </w:r>
                        <w:r>
                          <w:rPr>
                            <w:rFonts w:cs="Cherry Bomb One" w:ascii="Cherry Bomb One" w:hAnsi="Cherry Bomb One" w:eastAsia="Cherry Bomb One"/>
                            <w:sz w:val="124"/>
                            <w:szCs w:val="124"/>
                            <w:position w:val="0"/>
                            <w:spacing w:val="0"/>
                            <w:w w:val="100"/>
                          </w:rPr>
                          <w:t>E</w:t>
                        </w:r>
                      </w:p>
                      <w:p>
                        <w:pPr w:jc="Left">
                          <w:autoSpaceDE w:val="0"/>
                          <w:autoSpaceDN w:val="0"/>
                          <w:spacing w:before="853.354492" w:after="0.000000" w:line="884.184570" w:lineRule="exact"/>
                          <w:ind w:firstLine="0.000000" w:left="541.859131" w:right="0.000000"/>
                        </w:pPr>
                        <w:r>
                          <w:rPr>
                            <w:rFonts w:cs="Cherry Bomb One" w:ascii="Cherry Bomb One" w:hAnsi="Cherry Bomb One" w:eastAsia="Cherry Bomb One"/>
                            <w:sz w:val="124"/>
                            <w:szCs w:val="124"/>
                            <w:position w:val="0"/>
                            <w:spacing w:val="0"/>
                            <w:w w:val="100"/>
                          </w:rPr>
                          <w:t>THE</w:t>
                        </w:r>
                        <w:r>
                          <w:rPr>
                            <w:rFonts w:cs="Times New Roman" w:ascii="Times New Roman" w:hAnsi="Times New Roman" w:eastAsia="Times New Roman"/>
                            <w:sz w:val="2"/>
                            <w:szCs w:val="2"/>
                            <w:spacing w:val="363"/>
                          </w:rPr>
                          <w:t xml:space="preserve"> </w:t>
                        </w:r>
                        <w:r>
                          <w:rPr>
                            <w:rFonts w:cs="Cherry Bomb One" w:ascii="Cherry Bomb One" w:hAnsi="Cherry Bomb One" w:eastAsia="Cherry Bomb One"/>
                            <w:sz w:val="124"/>
                            <w:szCs w:val="124"/>
                            <w:position w:val="0"/>
                            <w:spacing w:val="0"/>
                            <w:w w:val="100"/>
                          </w:rPr>
                          <w:t>LINK</w:t>
                        </w:r>
                      </w:p>
                      <w:p>
                        <w:pPr w:jc="Left">
                          <w:autoSpaceDE w:val="0"/>
                          <w:autoSpaceDN w:val="0"/>
                          <w:spacing w:before="854.599609" w:after="0.000000" w:line="884.184570" w:lineRule="exact"/>
                          <w:ind w:firstLine="0.000000" w:left="1509.145508" w:right="0.000000"/>
                        </w:pPr>
                        <w:r>
                          <w:rPr>
                            <w:rFonts w:cs="Cherry Bomb One" w:ascii="Cherry Bomb One" w:hAnsi="Cherry Bomb One" w:eastAsia="Cherry Bomb One"/>
                            <w:sz w:val="124"/>
                            <w:szCs w:val="124"/>
                            <w:position w:val="0"/>
                            <w:spacing w:val="0"/>
                            <w:w w:val="100"/>
                          </w:rPr>
                          <w:t>IN</w:t>
                        </w:r>
                        <w:r>
                          <w:rPr>
                            <w:rFonts w:cs="Times New Roman" w:ascii="Times New Roman" w:hAnsi="Times New Roman" w:eastAsia="Times New Roman"/>
                            <w:sz w:val="2"/>
                            <w:szCs w:val="2"/>
                            <w:spacing w:val="363"/>
                          </w:rPr>
                          <w:t xml:space="preserve"> </w:t>
                        </w:r>
                        <w:r>
                          <w:rPr>
                            <w:rFonts w:cs="Cherry Bomb One" w:ascii="Cherry Bomb One" w:hAnsi="Cherry Bomb One" w:eastAsia="Cherry Bomb One"/>
                            <w:sz w:val="124"/>
                            <w:szCs w:val="124"/>
                            <w:position w:val="0"/>
                            <w:spacing w:val="0"/>
                            <w:w w:val="100"/>
                          </w:rPr>
                          <w:t>TH</w:t>
                        </w:r>
                        <w:r>
                          <w:rPr>
                            <w:rFonts w:cs="Cherry Bomb One" w:ascii="Cherry Bomb One" w:hAnsi="Cherry Bomb One" w:eastAsia="Cherry Bomb One"/>
                            <w:sz w:val="124"/>
                            <w:szCs w:val="124"/>
                            <w:position w:val="0"/>
                            <w:spacing w:val="0"/>
                            <w:w w:val="100"/>
                          </w:rPr>
                          <w:t>E</w:t>
                        </w:r>
                      </w:p>
                      <w:p>
                        <w:pPr w:jc="Left">
                          <w:autoSpaceDE w:val="0"/>
                          <w:autoSpaceDN w:val="0"/>
                          <w:spacing w:before="854.602051" w:after="0.000000" w:line="885.429688" w:lineRule="exact"/>
                          <w:ind w:firstLine="0.000000" w:left="0.000000" w:right="0.000000"/>
                        </w:pPr>
                        <w:r>
                          <w:rPr>
                            <w:rFonts w:cs="Cherry Bomb One" w:ascii="Cherry Bomb One" w:hAnsi="Cherry Bomb One" w:eastAsia="Cherry Bomb One"/>
                            <w:sz w:val="124"/>
                            <w:szCs w:val="124"/>
                            <w:position w:val="0"/>
                            <w:spacing w:val="0"/>
                            <w:w w:val="100"/>
                          </w:rPr>
                          <w:t>DOCUMEN</w:t>
                        </w:r>
                        <w:r>
                          <w:rPr>
                            <w:rFonts w:cs="Cherry Bomb One" w:ascii="Cherry Bomb One" w:hAnsi="Cherry Bomb One" w:eastAsia="Cherry Bomb One"/>
                            <w:sz w:val="124"/>
                            <w:szCs w:val="124"/>
                            <w:position w:val="0"/>
                            <w:spacing w:val="0"/>
                            <w:w w:val="100"/>
                          </w:rPr>
                          <w:t>T</w:t>
                        </w:r>
                      </w:p>
                    </w:tc>
                  </w:tr>
                </w:tbl>
              </w:txbxContent>
            </v:textbox>
          </v:shape>
        </w:pict>
      </w:r>
    </w:p>
    <w:p>
      <w:pPr>
        <w:spacing w:line="14" w:lineRule="exact"/>
      </w:pPr>
      <w:r>
        <w:rPr>
          <w:noProof/>
        </w:rPr>
        <w:pict>
          <v:shapetype coordsize="21600,21600" id="_x0000_t202" o:spt="202" path="m,l,21600r21600,l21600,xe">
            <v:stroke joinstyle="miter"/>
            <v:path gradientshapeok="t" o:connecttype="rect"/>
          </v:shapetype>
          <v:shape type="#_x0000_t202" alt="" filled="f" stroked="f" style="position:absolute;text-align:left;mso-wrap-style:square;mso-wrap-edited:f;mso-width-percent:0;mso-height-percent:0;mso-width-percent:0;mso-height-percent:0;left:0;margin-left:913.11pt;margin-top:1073.44pt;width:297.08pt;height:213.71pt;z-index:251664384;visibility:visible;mso-position-horizontal:absolute;mso-position-horizontal-relative:page;mso-position-vertical:absolute;mso-position-vertical-relative:page;v-text-anchor:top">
            <v:textbox inset="0,0,0,0">
              <w:txbxContent>
                <w:tbl>
                  <w:tblPr w:jc="bothSides">
                    <w:tblW w:w="0.000000" w:type="auto"/>
                    <w:tblLayout w:type="fixed"/>
                  </w:tblPr>
                  <w:tblGrid>
                    <w:gridCol w:w="5902"/>
                  </w:tblGrid>
                  <w:tr>
                    <w:trPr w:jc="start">
                      <w:trHeight w:hRule="exact" w:val="4234.165039"/>
                    </w:trPr>
                    <w:tc>
                      <w:tcPr>
                        <w:tcMar>
                          <w:top w:w="0.000000" w:type="nil"/>
                          <w:start w:w="0.000000" w:type="nil"/>
                          <w:bottom w:w="0.000000" w:type="nil"/>
                          <w:end w:w="0.000000" w:type="nil"/>
                        </w:tcMar>
                        <w:tcW w:w="5901.604004" w:type="dxa"/>
                      </w:tcPr>
                      <w:p>
                        <w:pPr w:jc="Left">
                          <w:autoSpaceDE w:val="0"/>
                          <w:autoSpaceDN w:val="0"/>
                          <w:spacing w:before="0.000000" w:after="0.000000" w:line="853.366699" w:lineRule="exact"/>
                          <w:ind w:firstLine="0.000000" w:left="2396.365967" w:right="0.000000"/>
                        </w:pPr>
                        <w:r>
                          <w:rPr>
                            <w:rFonts w:cs="Cherry Bomb One" w:ascii="Cherry Bomb One" w:hAnsi="Cherry Bomb One" w:eastAsia="Cherry Bomb One"/>
                            <w:sz w:val="120"/>
                            <w:szCs w:val="120"/>
                            <w:position w:val="0"/>
                            <w:spacing w:val="0"/>
                            <w:w w:val="100"/>
                          </w:rPr>
                          <w:t>6.</w:t>
                        </w:r>
                      </w:p>
                      <w:p>
                        <w:pPr w:jc="Left">
                          <w:autoSpaceDE w:val="0"/>
                          <w:autoSpaceDN w:val="0"/>
                          <w:spacing w:before="826.433105" w:after="0.000000" w:line="855.771484" w:lineRule="exact"/>
                          <w:ind w:firstLine="0.000000" w:left="296.124268" w:right="0.000000"/>
                        </w:pPr>
                        <w:r>
                          <w:rPr>
                            <w:rFonts w:cs="Cherry Bomb One" w:ascii="Cherry Bomb One" w:hAnsi="Cherry Bomb One" w:eastAsia="Cherry Bomb One"/>
                            <w:sz w:val="120"/>
                            <w:szCs w:val="120"/>
                            <w:position w:val="0"/>
                            <w:spacing w:val="0"/>
                            <w:w w:val="100"/>
                          </w:rPr>
                          <w:t>CHOOS</w:t>
                        </w:r>
                        <w:r>
                          <w:rPr>
                            <w:rFonts w:cs="Cherry Bomb One" w:ascii="Cherry Bomb One" w:hAnsi="Cherry Bomb One" w:eastAsia="Cherry Bomb One"/>
                            <w:sz w:val="120"/>
                            <w:szCs w:val="120"/>
                            <w:position w:val="0"/>
                            <w:spacing w:val="0"/>
                            <w:w w:val="100"/>
                          </w:rPr>
                          <w:t>E</w:t>
                        </w:r>
                      </w:p>
                      <w:p>
                        <w:pPr w:jc="Left">
                          <w:autoSpaceDE w:val="0"/>
                          <w:autoSpaceDN w:val="0"/>
                          <w:spacing w:before="824.023438" w:after="0.000000" w:line="854.570313" w:lineRule="exact"/>
                          <w:ind w:firstLine="0.000000" w:left="0.000000" w:right="0.000000"/>
                        </w:pPr>
                        <w:r>
                          <w:rPr>
                            <w:rFonts w:cs="Cherry Bomb One" w:ascii="Cherry Bomb One" w:hAnsi="Cherry Bomb One" w:eastAsia="Cherry Bomb One"/>
                            <w:sz w:val="120"/>
                            <w:szCs w:val="120"/>
                            <w:position w:val="0"/>
                            <w:spacing w:val="0"/>
                            <w:w w:val="100"/>
                          </w:rPr>
                          <w:t>THE</w:t>
                        </w:r>
                        <w:r>
                          <w:rPr>
                            <w:rFonts w:cs="Times New Roman" w:ascii="Times New Roman" w:hAnsi="Times New Roman" w:eastAsia="Times New Roman"/>
                            <w:sz w:val="2"/>
                            <w:szCs w:val="2"/>
                            <w:spacing w:val="351"/>
                          </w:rPr>
                          <w:t xml:space="preserve"> </w:t>
                        </w:r>
                        <w:r>
                          <w:rPr>
                            <w:rFonts w:cs="Cherry Bomb One" w:ascii="Cherry Bomb One" w:hAnsi="Cherry Bomb One" w:eastAsia="Cherry Bomb One"/>
                            <w:sz w:val="120"/>
                            <w:szCs w:val="120"/>
                            <w:position w:val="0"/>
                            <w:spacing w:val="0"/>
                            <w:w w:val="100"/>
                          </w:rPr>
                          <w:t>LINK</w:t>
                        </w:r>
                      </w:p>
                    </w:tc>
                  </w:tr>
                </w:tbl>
              </w:txbxContent>
            </v:textbox>
          </v:shape>
        </w:pict>
      </w:r>
    </w:p>
    <w:p>
      <w:pPr>
        <w:spacing w:line="14" w:lineRule="exact"/>
      </w:pPr>
      <w:r>
        <w:rPr>
          <w:noProof/>
        </w:rPr>
        <w:pict>
          <v:shapetype coordsize="21600,21600" id="_x0000_t202" o:spt="202" path="m,l,21600r21600,l21600,xe">
            <v:stroke joinstyle="miter"/>
            <v:path gradientshapeok="t" o:connecttype="rect"/>
          </v:shapetype>
          <v:shape type="#_x0000_t202" alt="" filled="f" stroked="f" style="position:absolute;text-align:left;mso-wrap-style:square;mso-wrap-edited:f;mso-width-percent:0;mso-height-percent:0;mso-width-percent:0;mso-height-percent:0;left:0;margin-left:202.49pt;margin-top:1377.77pt;width:937.30pt;height:308.58pt;z-index:251664384;visibility:visible;mso-position-horizontal:absolute;mso-position-horizontal-relative:page;mso-position-vertical:absolute;mso-position-vertical-relative:page;v-text-anchor:top">
            <v:textbox inset="0,0,0,0">
              <w:txbxContent>
                <w:tbl>
                  <w:tblPr w:jc="bothSides">
                    <w:tblW w:w="0.000000" w:type="auto"/>
                    <w:tblLayout w:type="fixed"/>
                  </w:tblPr>
                  <w:tblGrid>
                    <w:gridCol w:w="18706"/>
                  </w:tblGrid>
                  <w:tr>
                    <w:trPr w:jc="start">
                      <w:trHeight w:hRule="exact" w:val="6131.567383"/>
                    </w:trPr>
                    <w:tc>
                      <w:tcPr>
                        <w:tcMar>
                          <w:top w:w="0.000000" w:type="nil"/>
                          <w:start w:w="0.000000" w:type="nil"/>
                          <w:bottom w:w="0.000000" w:type="nil"/>
                          <w:end w:w="0.000000" w:type="nil"/>
                        </w:tcMar>
                        <w:tcW w:w="18705.919922" w:type="dxa"/>
                      </w:tcPr>
                      <w:p>
                        <w:pPr w:jc="Left">
                          <w:autoSpaceDE w:val="0"/>
                          <w:autoSpaceDN w:val="0"/>
                          <w:spacing w:before="0.000000" w:after="0.000000" w:line="715.339355" w:lineRule="exact"/>
                          <w:ind w:firstLine="0.000000" w:left="0.000000" w:right="0.000000"/>
                        </w:pPr>
                        <w:r>
                          <w:rPr>
                            <w:b/>
                            <w:rFonts w:cs="Horizon" w:ascii="Horizon" w:hAnsi="Horizon" w:eastAsia="Horizon"/>
                            <w:sz w:val="96"/>
                            <w:szCs w:val="96"/>
                            <w:position w:val="0"/>
                            <w:spacing w:val="0"/>
                            <w:w w:val="100"/>
                          </w:rPr>
                          <w:t>S</w:t>
                        </w:r>
                        <w:r>
                          <w:rPr>
                            <w:b/>
                            <w:rFonts w:cs="Horizon" w:ascii="Horizon" w:hAnsi="Horizon" w:eastAsia="Horizon"/>
                            <w:sz w:val="96"/>
                            <w:szCs w:val="96"/>
                            <w:color w:val="3312D7"/>
                            <w:position w:val="0"/>
                            <w:spacing w:val="0"/>
                            <w:w w:val="100"/>
                          </w:rPr>
                          <w:t>IMONA</w:t>
                        </w:r>
                        <w:r>
                          <w:rPr>
                            <w:rFonts w:cs="Times New Roman" w:ascii="Times New Roman" w:hAnsi="Times New Roman" w:eastAsia="Times New Roman"/>
                            <w:sz w:val="2"/>
                            <w:szCs w:val="2"/>
                            <w:spacing w:val="229"/>
                          </w:rPr>
                          <w:t xml:space="preserve"> </w:t>
                        </w:r>
                        <w:r>
                          <w:rPr>
                            <w:b/>
                            <w:rFonts w:cs="Horizon" w:ascii="Horizon" w:hAnsi="Horizon" w:eastAsia="Horizon"/>
                            <w:sz w:val="96"/>
                            <w:szCs w:val="96"/>
                            <w:color w:val="3312D7"/>
                            <w:position w:val="0"/>
                            <w:spacing w:val="0"/>
                            <w:w w:val="100"/>
                          </w:rPr>
                          <w:t>GABRIELA</w:t>
                        </w:r>
                        <w:r>
                          <w:rPr>
                            <w:rFonts w:cs="Times New Roman" w:ascii="Times New Roman" w:hAnsi="Times New Roman" w:eastAsia="Times New Roman"/>
                            <w:sz w:val="2"/>
                            <w:szCs w:val="2"/>
                            <w:spacing w:val="229"/>
                          </w:rPr>
                          <w:t xml:space="preserve"> </w:t>
                        </w:r>
                        <w:r>
                          <w:rPr>
                            <w:b/>
                            <w:rFonts w:cs="Horizon" w:ascii="Horizon" w:hAnsi="Horizon" w:eastAsia="Horizon"/>
                            <w:sz w:val="96"/>
                            <w:szCs w:val="96"/>
                            <w:color w:val="3312D7"/>
                            <w:position w:val="0"/>
                            <w:spacing w:val="0"/>
                            <w:w w:val="100"/>
                          </w:rPr>
                          <w:t>ICHIM</w:t>
                        </w:r>
                      </w:p>
                      <w:p>
                        <w:pPr w:jc="Left">
                          <w:autoSpaceDE w:val="0"/>
                          <w:autoSpaceDN w:val="0"/>
                          <w:spacing w:before="633.715820" w:after="0.000000" w:line="715.339355" w:lineRule="exact"/>
                          <w:ind w:firstLine="0.000000" w:left="6255.618164" w:right="0.000000"/>
                        </w:pPr>
                        <w:r>
                          <w:rPr>
                            <w:b/>
                            <w:rFonts w:cs="Horizon" w:ascii="Horizon" w:hAnsi="Horizon" w:eastAsia="Horizon"/>
                            <w:sz w:val="96"/>
                            <w:szCs w:val="96"/>
                            <w:color w:val="3312D7"/>
                            <w:position w:val="0"/>
                            <w:spacing w:val="0"/>
                            <w:w w:val="100"/>
                          </w:rPr>
                          <w:t>232337</w:t>
                        </w:r>
                        <w:r>
                          <w:rPr>
                            <w:b/>
                            <w:rFonts w:cs="Horizon" w:ascii="Horizon" w:hAnsi="Horizon" w:eastAsia="Horizon"/>
                            <w:sz w:val="96"/>
                            <w:szCs w:val="96"/>
                            <w:color w:val="3312D7"/>
                            <w:position w:val="0"/>
                            <w:spacing w:val="0"/>
                            <w:w w:val="100"/>
                          </w:rPr>
                          <w:t>8</w:t>
                        </w:r>
                      </w:p>
                      <w:p>
                        <w:pPr w:jc="Left">
                          <w:autoSpaceDE w:val="0"/>
                          <w:autoSpaceDN w:val="0"/>
                          <w:spacing w:before="633.718262" w:after="0.000000" w:line="715.339355" w:lineRule="exact"/>
                          <w:ind w:firstLine="0.000000" w:left="6209.934570" w:right="0.000000"/>
                        </w:pPr>
                        <w:r>
                          <w:rPr>
                            <w:b/>
                            <w:rFonts w:cs="Horizon" w:ascii="Horizon" w:hAnsi="Horizon" w:eastAsia="Horizon"/>
                            <w:sz w:val="96"/>
                            <w:szCs w:val="96"/>
                            <w:color w:val="3312D7"/>
                            <w:position w:val="0"/>
                            <w:spacing w:val="0"/>
                            <w:w w:val="100"/>
                          </w:rPr>
                          <w:t>GROUP</w:t>
                        </w:r>
                        <w:r>
                          <w:rPr>
                            <w:rFonts w:cs="Times New Roman" w:ascii="Times New Roman" w:hAnsi="Times New Roman" w:eastAsia="Times New Roman"/>
                            <w:sz w:val="2"/>
                            <w:szCs w:val="2"/>
                            <w:spacing w:val="230"/>
                          </w:rPr>
                          <w:t xml:space="preserve"> </w:t>
                        </w:r>
                        <w:r>
                          <w:rPr>
                            <w:b/>
                            <w:rFonts w:cs="Horizon" w:ascii="Horizon" w:hAnsi="Horizon" w:eastAsia="Horizon"/>
                            <w:sz w:val="96"/>
                            <w:szCs w:val="96"/>
                            <w:color w:val="3312D7"/>
                            <w:position w:val="0"/>
                            <w:spacing w:val="0"/>
                            <w:w w:val="100"/>
                          </w:rPr>
                          <w:t>4</w:t>
                        </w:r>
                      </w:p>
                      <w:p>
                        <w:pPr w:jc="Left">
                          <w:autoSpaceDE w:val="0"/>
                          <w:autoSpaceDN w:val="0"/>
                          <w:spacing w:before="633.718262" w:after="0.000000" w:line="715.339355" w:lineRule="exact"/>
                          <w:ind w:firstLine="0.000000" w:left="2554.676514" w:right="0.000000"/>
                        </w:pPr>
                        <w:r>
                          <w:rPr>
                            <w:b/>
                            <w:rFonts w:cs="Horizon" w:ascii="Horizon" w:hAnsi="Horizon" w:eastAsia="Horizon"/>
                            <w:sz w:val="96"/>
                            <w:szCs w:val="96"/>
                            <w:color w:val="3312D7"/>
                            <w:position w:val="0"/>
                            <w:spacing w:val="0"/>
                            <w:w w:val="100"/>
                          </w:rPr>
                          <w:t>BUSINESS</w:t>
                        </w:r>
                        <w:r>
                          <w:rPr>
                            <w:rFonts w:cs="Times New Roman" w:ascii="Times New Roman" w:hAnsi="Times New Roman" w:eastAsia="Times New Roman"/>
                            <w:sz w:val="2"/>
                            <w:szCs w:val="2"/>
                            <w:spacing w:val="230"/>
                          </w:rPr>
                          <w:t xml:space="preserve"> </w:t>
                        </w:r>
                        <w:r>
                          <w:rPr>
                            <w:b/>
                            <w:rFonts w:cs="Horizon" w:ascii="Horizon" w:hAnsi="Horizon" w:eastAsia="Horizon"/>
                            <w:sz w:val="96"/>
                            <w:szCs w:val="96"/>
                            <w:color w:val="3312D7"/>
                            <w:position w:val="0"/>
                            <w:spacing w:val="0"/>
                            <w:w w:val="100"/>
                          </w:rPr>
                          <w:t>FOR</w:t>
                        </w:r>
                        <w:r>
                          <w:rPr>
                            <w:rFonts w:cs="Times New Roman" w:ascii="Times New Roman" w:hAnsi="Times New Roman" w:eastAsia="Times New Roman"/>
                            <w:sz w:val="2"/>
                            <w:szCs w:val="2"/>
                            <w:spacing w:val="230"/>
                          </w:rPr>
                          <w:t xml:space="preserve"> </w:t>
                        </w:r>
                        <w:r>
                          <w:rPr>
                            <w:b/>
                            <w:rFonts w:cs="Horizon" w:ascii="Horizon" w:hAnsi="Horizon" w:eastAsia="Horizon"/>
                            <w:sz w:val="96"/>
                            <w:szCs w:val="96"/>
                            <w:color w:val="3312D7"/>
                            <w:position w:val="0"/>
                            <w:spacing w:val="0"/>
                            <w:w w:val="100"/>
                          </w:rPr>
                          <w:t>TH</w:t>
                        </w:r>
                        <w:r>
                          <w:rPr>
                            <w:b/>
                            <w:rFonts w:cs="Horizon" w:ascii="Horizon" w:hAnsi="Horizon" w:eastAsia="Horizon"/>
                            <w:sz w:val="96"/>
                            <w:szCs w:val="96"/>
                            <w:color w:val="3312D7"/>
                            <w:position w:val="0"/>
                            <w:spacing w:val="0"/>
                            <w:w w:val="100"/>
                          </w:rPr>
                          <w:t>E</w:t>
                        </w:r>
                      </w:p>
                      <w:p>
                        <w:pPr w:jc="Left">
                          <w:autoSpaceDE w:val="0"/>
                          <w:autoSpaceDN w:val="0"/>
                          <w:spacing w:before="633.718262" w:after="0.000000" w:line="715.339355" w:lineRule="exact"/>
                          <w:ind w:firstLine="0.000000" w:left="4461.838867" w:right="0.000000"/>
                        </w:pPr>
                        <w:r>
                          <w:rPr>
                            <w:b/>
                            <w:rFonts w:cs="Horizon" w:ascii="Horizon" w:hAnsi="Horizon" w:eastAsia="Horizon"/>
                            <w:sz w:val="96"/>
                            <w:szCs w:val="96"/>
                            <w:color w:val="3312D7"/>
                            <w:position w:val="0"/>
                            <w:spacing w:val="0"/>
                            <w:w w:val="100"/>
                          </w:rPr>
                          <w:t>WORKPLAC</w:t>
                        </w:r>
                        <w:r>
                          <w:rPr>
                            <w:b/>
                            <w:rFonts w:cs="Horizon" w:ascii="Horizon" w:hAnsi="Horizon" w:eastAsia="Horizon"/>
                            <w:sz w:val="96"/>
                            <w:szCs w:val="96"/>
                            <w:color w:val="3312D7"/>
                            <w:position w:val="0"/>
                            <w:spacing w:val="0"/>
                            <w:w w:val="100"/>
                          </w:rPr>
                          <w:t>E</w:t>
                        </w:r>
                      </w:p>
                    </w:tc>
                  </w:tr>
                </w:tbl>
              </w:txbxContent>
            </v:textbox>
          </v:shape>
        </w:pict>
      </w:r>
    </w:p>
    <w:p>
      <w:r>
        <w:pict>
          <v:shape type="#_x0000_t75" style="position:absolute;margin-left:0.00pt;margin-top:0.00pt;width:1190.00pt;height:1683.00pt;z-index:-251661304;mso-position-horizontal-relative:page;mso-position-vertical-relative:page">
            <v:imagedata o:title="" r:id="rID10000"/>
          </v:shape>
        </w:pict>
      </w:r>
    </w:p>
    <w:sectPr>
      <w:pgSz w:w="23805" w:h="34060"/>
      <w:pgMar w:top="0" w:bottom="0" w:left="0" w:right="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0DAC" w:rsidRDefault="00190DAC" w:rsidP="00376E65">
      <w:r>
        <w:separator/>
      </w:r>
    </w:p>
  </w:endnote>
  <w:endnote w:type="continuationSeparator" w:id="0">
    <w:p w:rsidR="00190DAC" w:rsidRDefault="00190DAC" w:rsidP="00376E65">
      <w:r>
        <w:continuationSeparator/>
      </w:r>
    </w:p>
  </w:endnote>
</w:endnote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0DAC" w:rsidRDefault="00190DAC" w:rsidP="00376E65">
      <w:r>
        <w:separator/>
      </w:r>
    </w:p>
  </w:footnote>
  <w:footnote w:type="continuationSeparator" w:id="0">
    <w:p w:rsidR="00190DAC" w:rsidRDefault="00190DAC" w:rsidP="00376E6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ulTrailSpace/>
    <w:useFELayout/>
  </w:compat>
  <w:rsids>
    <w:rsidRoot w:val="00776114"/>
    <w:rsid w:val="002E0CA5"/>
    <w:rsid w:val="004767DE"/>
    <w:rsid w:val="00776114"/>
    <w:rsid w:val="00D20173"/>
    <w:rsid w:val="00F37DF4"/>
    <w:rsid w:val="00FD25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_rels/document.xml.rels>&#65279;<?xml version="1.0" encoding="UTF-8" standalone="yes" ?>
<Relationships xmlns="http://schemas.openxmlformats.org/package/2006/relationships">
	<Relationship Type="http://schemas.openxmlformats.org/officeDocument/2006/relationships/styles" Target="styles.xml" Id="rId1"/>
	<Relationship Type="http://schemas.openxmlformats.org/officeDocument/2006/relationships/settings" Target="settings.xml" Id="rId2"/>
	<Relationship Type="http://schemas.openxmlformats.org/officeDocument/2006/relationships/webSettings" Target="webSettings.xml" Id="rId3"/>
	<Relationship Type="http://schemas.openxmlformats.org/officeDocument/2006/relationships/footnotes" Target="footnotes.xml" Id="rId4"/>
	<Relationship Type="http://schemas.openxmlformats.org/officeDocument/2006/relationships/endnotes" Target="endnotes.xml" Id="rId5"/>
	<Relationship Type="http://schemas.openxmlformats.org/officeDocument/2006/relationships/fontTable" Target="fontTable.xml" Id="rId6"/>
	<Relationship Type="http://schemas.openxmlformats.org/officeDocument/2006/relationships/theme" Target="theme/theme1.xml" Id="rId7"/>
	<Relationship Id="rID10000" Type="http://schemas.openxmlformats.org/officeDocument/2006/relationships/image" Target="media/Page1-Image0.png"/>
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</dc:creator>
  <dcterms:created xsi:type="dcterms:W3CDTF">2015-11-19T16:03:05Z</dcterms:created>
  <dcterms:modified xsi:type="dcterms:W3CDTF">2015-11-19T16:03:05Z</dcterms:modified>
</cp:coreProperties>
</file>