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B65FE1" w14:textId="77777777" w:rsidR="00952F7D" w:rsidRDefault="00DF198B" w:rsidP="00DF198B">
      <w:pPr>
        <w:pStyle w:val="GraphicAnchor"/>
      </w:pPr>
      <w:r w:rsidRPr="004909D9">
        <w:rPr>
          <w:noProof/>
          <w:lang w:val="en-AU" w:eastAsia="en-AU"/>
        </w:rPr>
        <w:drawing>
          <wp:anchor distT="0" distB="0" distL="114300" distR="114300" simplePos="0" relativeHeight="251657216" behindDoc="1" locked="1" layoutInCell="1" allowOverlap="1" wp14:anchorId="4920498F" wp14:editId="76B2C332">
            <wp:simplePos x="0" y="0"/>
            <wp:positionH relativeFrom="margin">
              <wp:align>left</wp:align>
            </wp:positionH>
            <wp:positionV relativeFrom="margin">
              <wp:align>top</wp:align>
            </wp:positionV>
            <wp:extent cx="6858000" cy="9144000"/>
            <wp:effectExtent l="0" t="0" r="0" b="0"/>
            <wp:wrapNone/>
            <wp:docPr id="1" name="Picture 1" descr="Decorativ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Layout w:type="fixed"/>
        <w:tblCellMar>
          <w:left w:w="0" w:type="dxa"/>
          <w:right w:w="0" w:type="dxa"/>
        </w:tblCellMar>
        <w:tblLook w:val="0600" w:firstRow="0" w:lastRow="0" w:firstColumn="0" w:lastColumn="0" w:noHBand="1" w:noVBand="1"/>
      </w:tblPr>
      <w:tblGrid>
        <w:gridCol w:w="1170"/>
        <w:gridCol w:w="28"/>
        <w:gridCol w:w="1142"/>
        <w:gridCol w:w="57"/>
        <w:gridCol w:w="5995"/>
        <w:gridCol w:w="68"/>
        <w:gridCol w:w="1131"/>
        <w:gridCol w:w="39"/>
        <w:gridCol w:w="1160"/>
      </w:tblGrid>
      <w:tr w:rsidR="00DF198B" w14:paraId="00A85D4F" w14:textId="77777777" w:rsidTr="00EB7C2B">
        <w:trPr>
          <w:trHeight w:val="1083"/>
        </w:trPr>
        <w:tc>
          <w:tcPr>
            <w:tcW w:w="10790" w:type="dxa"/>
            <w:gridSpan w:val="9"/>
          </w:tcPr>
          <w:p w14:paraId="01890599" w14:textId="77777777" w:rsidR="00DF198B" w:rsidRDefault="00DF198B"/>
        </w:tc>
      </w:tr>
      <w:tr w:rsidR="00DF198B" w14:paraId="10DBE297" w14:textId="77777777" w:rsidTr="00EB7C2B">
        <w:trPr>
          <w:trHeight w:val="1068"/>
        </w:trPr>
        <w:tc>
          <w:tcPr>
            <w:tcW w:w="1198" w:type="dxa"/>
            <w:gridSpan w:val="2"/>
            <w:tcBorders>
              <w:right w:val="single" w:sz="18" w:space="0" w:color="476166" w:themeColor="accent1"/>
            </w:tcBorders>
          </w:tcPr>
          <w:p w14:paraId="56103EF2" w14:textId="77777777" w:rsidR="00DF198B" w:rsidRPr="00617BAA" w:rsidRDefault="00DF198B">
            <w:pPr>
              <w:rPr>
                <w:sz w:val="40"/>
                <w:szCs w:val="40"/>
              </w:rPr>
            </w:pPr>
          </w:p>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484BA570" w14:textId="76D90383" w:rsidR="00DF198B" w:rsidRPr="00617BAA" w:rsidRDefault="002B5304" w:rsidP="00617BAA">
            <w:pPr>
              <w:pStyle w:val="GraphicAnchor"/>
              <w:jc w:val="center"/>
              <w:rPr>
                <w:b/>
                <w:bCs/>
                <w:i/>
                <w:iCs/>
                <w:sz w:val="40"/>
                <w:szCs w:val="40"/>
              </w:rPr>
            </w:pPr>
            <w:r w:rsidRPr="00617BAA">
              <w:rPr>
                <w:b/>
                <w:bCs/>
                <w:i/>
                <w:iCs/>
                <w:sz w:val="40"/>
                <w:szCs w:val="40"/>
              </w:rPr>
              <w:t>HTML &amp; CSS Web Development</w:t>
            </w:r>
            <w:r w:rsidR="001A3B80" w:rsidRPr="00617BAA">
              <w:rPr>
                <w:b/>
                <w:bCs/>
                <w:i/>
                <w:iCs/>
                <w:sz w:val="40"/>
                <w:szCs w:val="40"/>
              </w:rPr>
              <w:t xml:space="preserve"> REPORT</w:t>
            </w:r>
          </w:p>
        </w:tc>
        <w:tc>
          <w:tcPr>
            <w:tcW w:w="1199" w:type="dxa"/>
            <w:gridSpan w:val="2"/>
            <w:tcBorders>
              <w:left w:val="single" w:sz="18" w:space="0" w:color="476166" w:themeColor="accent1"/>
            </w:tcBorders>
          </w:tcPr>
          <w:p w14:paraId="19168AEA" w14:textId="77777777" w:rsidR="00DF198B" w:rsidRDefault="00DF198B"/>
        </w:tc>
      </w:tr>
      <w:tr w:rsidR="00DF198B" w14:paraId="326B9EBF" w14:textId="77777777" w:rsidTr="00EB7C2B">
        <w:trPr>
          <w:trHeight w:val="1837"/>
        </w:trPr>
        <w:tc>
          <w:tcPr>
            <w:tcW w:w="1170" w:type="dxa"/>
          </w:tcPr>
          <w:p w14:paraId="5E907B71" w14:textId="77777777" w:rsidR="00DF198B" w:rsidRDefault="00DF198B"/>
        </w:tc>
        <w:tc>
          <w:tcPr>
            <w:tcW w:w="8460" w:type="dxa"/>
            <w:gridSpan w:val="7"/>
          </w:tcPr>
          <w:p w14:paraId="67DC8DEB" w14:textId="77777777" w:rsidR="00DF198B" w:rsidRDefault="00DF198B"/>
        </w:tc>
        <w:tc>
          <w:tcPr>
            <w:tcW w:w="1160" w:type="dxa"/>
          </w:tcPr>
          <w:p w14:paraId="133D517B" w14:textId="77777777" w:rsidR="00DF198B" w:rsidRDefault="00DF198B"/>
        </w:tc>
      </w:tr>
      <w:tr w:rsidR="00DF198B" w14:paraId="450CAAEC" w14:textId="77777777" w:rsidTr="00EB7C2B">
        <w:trPr>
          <w:trHeight w:val="929"/>
        </w:trPr>
        <w:tc>
          <w:tcPr>
            <w:tcW w:w="2397" w:type="dxa"/>
            <w:gridSpan w:val="4"/>
          </w:tcPr>
          <w:p w14:paraId="65B5CEAA" w14:textId="77777777" w:rsidR="00DF198B" w:rsidRDefault="00DF198B"/>
        </w:tc>
        <w:tc>
          <w:tcPr>
            <w:tcW w:w="5995" w:type="dxa"/>
            <w:shd w:val="clear" w:color="auto" w:fill="FFFFFF" w:themeFill="background1"/>
          </w:tcPr>
          <w:p w14:paraId="0AC64254" w14:textId="77777777" w:rsidR="00DF198B" w:rsidRPr="00DF198B" w:rsidRDefault="00DF198B" w:rsidP="00DF198B">
            <w:pPr>
              <w:jc w:val="center"/>
              <w:rPr>
                <w:rFonts w:ascii="Georgia" w:hAnsi="Georgia"/>
                <w:sz w:val="48"/>
                <w:szCs w:val="48"/>
              </w:rPr>
            </w:pPr>
          </w:p>
        </w:tc>
        <w:tc>
          <w:tcPr>
            <w:tcW w:w="2398" w:type="dxa"/>
            <w:gridSpan w:val="4"/>
          </w:tcPr>
          <w:p w14:paraId="72EB3993" w14:textId="77777777" w:rsidR="00DF198B" w:rsidRDefault="00DF198B"/>
        </w:tc>
      </w:tr>
      <w:tr w:rsidR="00DF198B" w14:paraId="6F826B5C" w14:textId="77777777" w:rsidTr="00EB7C2B">
        <w:trPr>
          <w:trHeight w:val="1460"/>
        </w:trPr>
        <w:tc>
          <w:tcPr>
            <w:tcW w:w="2397" w:type="dxa"/>
            <w:gridSpan w:val="4"/>
          </w:tcPr>
          <w:p w14:paraId="1205F694" w14:textId="77777777" w:rsidR="00DF198B" w:rsidRDefault="00DF198B"/>
        </w:tc>
        <w:tc>
          <w:tcPr>
            <w:tcW w:w="5995" w:type="dxa"/>
            <w:shd w:val="clear" w:color="auto" w:fill="FFFFFF" w:themeFill="background1"/>
          </w:tcPr>
          <w:p w14:paraId="09D15340" w14:textId="040CD5A0" w:rsidR="00DF198B" w:rsidRPr="00617BAA" w:rsidRDefault="001A3B80" w:rsidP="00617BAA">
            <w:pPr>
              <w:pStyle w:val="Text"/>
              <w:jc w:val="center"/>
              <w:rPr>
                <w:b/>
                <w:bCs/>
                <w:i/>
                <w:iCs/>
                <w:sz w:val="36"/>
                <w:szCs w:val="36"/>
              </w:rPr>
            </w:pPr>
            <w:r w:rsidRPr="00617BAA">
              <w:rPr>
                <w:b/>
                <w:bCs/>
                <w:i/>
                <w:iCs/>
                <w:sz w:val="36"/>
                <w:szCs w:val="36"/>
              </w:rPr>
              <w:t>Donnavon Ethan Furbert</w:t>
            </w:r>
          </w:p>
        </w:tc>
        <w:tc>
          <w:tcPr>
            <w:tcW w:w="2398" w:type="dxa"/>
            <w:gridSpan w:val="4"/>
          </w:tcPr>
          <w:p w14:paraId="3E737CAA" w14:textId="77777777" w:rsidR="00DF198B" w:rsidRDefault="00DF198B"/>
        </w:tc>
      </w:tr>
      <w:tr w:rsidR="00DF198B" w14:paraId="30402666" w14:textId="77777777" w:rsidTr="00EB7C2B">
        <w:trPr>
          <w:trHeight w:val="7176"/>
        </w:trPr>
        <w:tc>
          <w:tcPr>
            <w:tcW w:w="2397" w:type="dxa"/>
            <w:gridSpan w:val="4"/>
          </w:tcPr>
          <w:p w14:paraId="795D8DF2"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tcPr>
          <w:p w14:paraId="151B81EA" w14:textId="3AC3CD66" w:rsidR="00DF198B" w:rsidRPr="00617BAA" w:rsidRDefault="001A3B80" w:rsidP="00617BAA">
            <w:pPr>
              <w:jc w:val="center"/>
              <w:rPr>
                <w:sz w:val="36"/>
                <w:szCs w:val="36"/>
              </w:rPr>
            </w:pPr>
            <w:r w:rsidRPr="00617BAA">
              <w:rPr>
                <w:sz w:val="36"/>
                <w:szCs w:val="36"/>
              </w:rPr>
              <w:t>January 10, 2025</w:t>
            </w:r>
          </w:p>
          <w:bookmarkStart w:id="0" w:name="_Toc185953713"/>
          <w:p w14:paraId="5B53B15E" w14:textId="77777777" w:rsidR="00874FE7" w:rsidRPr="00DF198B" w:rsidRDefault="00BC0D8A" w:rsidP="00874FE7">
            <w:pPr>
              <w:pStyle w:val="Heading3"/>
            </w:pPr>
            <w:sdt>
              <w:sdtPr>
                <w:id w:val="-1516760087"/>
                <w:placeholder>
                  <w:docPart w:val="107F442074CC4EA0A2EF69E1DA46B0DF"/>
                </w:placeholder>
                <w:temporary/>
                <w:showingPlcHdr/>
                <w15:appearance w15:val="hidden"/>
              </w:sdtPr>
              <w:sdtEndPr/>
              <w:sdtContent>
                <w:r w:rsidR="00874FE7" w:rsidRPr="00DF198B">
                  <w:t>—</w:t>
                </w:r>
              </w:sdtContent>
            </w:sdt>
            <w:bookmarkEnd w:id="0"/>
          </w:p>
          <w:p w14:paraId="34C8484D" w14:textId="31F79D0A" w:rsidR="00DF198B" w:rsidRPr="00617BAA" w:rsidRDefault="001A3B80" w:rsidP="003114CC">
            <w:pPr>
              <w:pStyle w:val="Heading2"/>
              <w:rPr>
                <w:u w:val="single"/>
              </w:rPr>
            </w:pPr>
            <w:bookmarkStart w:id="1" w:name="_Toc185953714"/>
            <w:r w:rsidRPr="00617BAA">
              <w:rPr>
                <w:u w:val="single"/>
              </w:rPr>
              <w:t>Intro to Web &amp; Database Concepts</w:t>
            </w:r>
            <w:bookmarkEnd w:id="1"/>
          </w:p>
          <w:bookmarkStart w:id="2" w:name="_Toc185953715"/>
          <w:p w14:paraId="028A940F" w14:textId="77777777" w:rsidR="00DF198B" w:rsidRPr="00DF198B" w:rsidRDefault="00BC0D8A" w:rsidP="00874FE7">
            <w:pPr>
              <w:pStyle w:val="Heading3"/>
            </w:pPr>
            <w:sdt>
              <w:sdtPr>
                <w:id w:val="1492440299"/>
                <w:placeholder>
                  <w:docPart w:val="C3768C9F873B4A7CBA16CEC8BE206AF0"/>
                </w:placeholder>
                <w:temporary/>
                <w:showingPlcHdr/>
                <w15:appearance w15:val="hidden"/>
              </w:sdtPr>
              <w:sdtEndPr/>
              <w:sdtContent>
                <w:r w:rsidR="00874FE7" w:rsidRPr="00DF198B">
                  <w:t>—</w:t>
                </w:r>
              </w:sdtContent>
            </w:sdt>
            <w:bookmarkEnd w:id="2"/>
          </w:p>
          <w:p w14:paraId="195EAE03" w14:textId="1FA64466" w:rsidR="00DF198B" w:rsidRPr="00617BAA" w:rsidRDefault="001A3B80" w:rsidP="00617BAA">
            <w:pPr>
              <w:jc w:val="center"/>
              <w:rPr>
                <w:sz w:val="36"/>
                <w:szCs w:val="36"/>
              </w:rPr>
            </w:pPr>
            <w:r w:rsidRPr="00617BAA">
              <w:rPr>
                <w:sz w:val="36"/>
                <w:szCs w:val="36"/>
              </w:rPr>
              <w:t xml:space="preserve">Ms. </w:t>
            </w:r>
            <w:proofErr w:type="spellStart"/>
            <w:r w:rsidRPr="00617BAA">
              <w:rPr>
                <w:sz w:val="36"/>
                <w:szCs w:val="36"/>
              </w:rPr>
              <w:t>Diyva</w:t>
            </w:r>
            <w:proofErr w:type="spellEnd"/>
          </w:p>
          <w:p w14:paraId="60466329" w14:textId="77777777" w:rsidR="00DF198B" w:rsidRPr="00DF198B" w:rsidRDefault="00DF198B" w:rsidP="00DF198B"/>
        </w:tc>
        <w:tc>
          <w:tcPr>
            <w:tcW w:w="2398" w:type="dxa"/>
            <w:gridSpan w:val="4"/>
          </w:tcPr>
          <w:p w14:paraId="075703F9" w14:textId="77777777" w:rsidR="00DF198B" w:rsidRDefault="00DF198B" w:rsidP="00DF198B">
            <w:pPr>
              <w:jc w:val="center"/>
            </w:pPr>
          </w:p>
        </w:tc>
      </w:tr>
      <w:tr w:rsidR="00DF198B" w14:paraId="03012C47" w14:textId="77777777" w:rsidTr="00EB7C2B">
        <w:tc>
          <w:tcPr>
            <w:tcW w:w="2340" w:type="dxa"/>
            <w:gridSpan w:val="3"/>
          </w:tcPr>
          <w:p w14:paraId="280DE0B6" w14:textId="77777777" w:rsidR="00DF198B" w:rsidRDefault="00DF198B"/>
        </w:tc>
        <w:tc>
          <w:tcPr>
            <w:tcW w:w="6120" w:type="dxa"/>
            <w:gridSpan w:val="3"/>
          </w:tcPr>
          <w:p w14:paraId="37726ECC" w14:textId="77777777" w:rsidR="00DF198B" w:rsidRDefault="00DF198B"/>
        </w:tc>
        <w:tc>
          <w:tcPr>
            <w:tcW w:w="2330" w:type="dxa"/>
            <w:gridSpan w:val="3"/>
          </w:tcPr>
          <w:p w14:paraId="3C11694B" w14:textId="77777777" w:rsidR="00DF198B" w:rsidRDefault="00DF198B"/>
        </w:tc>
      </w:tr>
    </w:tbl>
    <w:p w14:paraId="5F0C64F3" w14:textId="77777777" w:rsidR="00DF198B" w:rsidRDefault="00DF198B"/>
    <w:p w14:paraId="7989B137" w14:textId="77777777" w:rsidR="00DF198B" w:rsidRDefault="00DF198B" w:rsidP="002D2200">
      <w:pPr>
        <w:pStyle w:val="GraphicAnchor"/>
      </w:pPr>
    </w:p>
    <w:tbl>
      <w:tblPr>
        <w:tblW w:w="0" w:type="auto"/>
        <w:tblLayout w:type="fixed"/>
        <w:tblCellMar>
          <w:left w:w="0" w:type="dxa"/>
          <w:right w:w="0" w:type="dxa"/>
        </w:tblCellMar>
        <w:tblLook w:val="0600" w:firstRow="0" w:lastRow="0" w:firstColumn="0" w:lastColumn="0" w:noHBand="1" w:noVBand="1"/>
      </w:tblPr>
      <w:tblGrid>
        <w:gridCol w:w="2158"/>
        <w:gridCol w:w="2158"/>
        <w:gridCol w:w="2158"/>
        <w:gridCol w:w="2167"/>
        <w:gridCol w:w="2158"/>
      </w:tblGrid>
      <w:tr w:rsidR="002D2200" w14:paraId="283AF333" w14:textId="77777777" w:rsidTr="00EB7C2B">
        <w:trPr>
          <w:trHeight w:val="1152"/>
        </w:trPr>
        <w:tc>
          <w:tcPr>
            <w:tcW w:w="2158" w:type="dxa"/>
          </w:tcPr>
          <w:p w14:paraId="32609440" w14:textId="55F9C688" w:rsidR="002D2200" w:rsidRDefault="002D2200"/>
        </w:tc>
        <w:tc>
          <w:tcPr>
            <w:tcW w:w="2158" w:type="dxa"/>
            <w:tcBorders>
              <w:bottom w:val="single" w:sz="18" w:space="0" w:color="476166" w:themeColor="accent1"/>
            </w:tcBorders>
          </w:tcPr>
          <w:p w14:paraId="3E242C19" w14:textId="77777777" w:rsidR="002D2200" w:rsidRDefault="002D2200"/>
        </w:tc>
        <w:tc>
          <w:tcPr>
            <w:tcW w:w="2158" w:type="dxa"/>
            <w:tcBorders>
              <w:bottom w:val="single" w:sz="18" w:space="0" w:color="476166" w:themeColor="accent1"/>
            </w:tcBorders>
          </w:tcPr>
          <w:p w14:paraId="0CBC948D" w14:textId="77777777" w:rsidR="002D2200" w:rsidRDefault="002D2200"/>
        </w:tc>
        <w:tc>
          <w:tcPr>
            <w:tcW w:w="2167" w:type="dxa"/>
            <w:tcBorders>
              <w:bottom w:val="single" w:sz="18" w:space="0" w:color="476166" w:themeColor="accent1"/>
            </w:tcBorders>
          </w:tcPr>
          <w:p w14:paraId="399B940E" w14:textId="77777777" w:rsidR="002D2200" w:rsidRDefault="002D2200"/>
        </w:tc>
        <w:tc>
          <w:tcPr>
            <w:tcW w:w="2158" w:type="dxa"/>
          </w:tcPr>
          <w:p w14:paraId="208BA4B8" w14:textId="77777777" w:rsidR="002D2200" w:rsidRDefault="002D2200"/>
        </w:tc>
      </w:tr>
    </w:tbl>
    <w:p w14:paraId="5FDDAB19" w14:textId="6A42312F" w:rsidR="00D60D2F" w:rsidRDefault="00D60D2F" w:rsidP="00D60D2F">
      <w:pPr>
        <w:pStyle w:val="TOCHeading"/>
      </w:pPr>
    </w:p>
    <w:sdt>
      <w:sdtPr>
        <w:rPr>
          <w:rFonts w:asciiTheme="minorHAnsi" w:eastAsiaTheme="minorHAnsi" w:hAnsiTheme="minorHAnsi" w:cstheme="minorBidi"/>
          <w:color w:val="auto"/>
          <w:sz w:val="24"/>
          <w:szCs w:val="24"/>
        </w:rPr>
        <w:id w:val="-1389113762"/>
        <w:docPartObj>
          <w:docPartGallery w:val="Table of Contents"/>
          <w:docPartUnique/>
        </w:docPartObj>
      </w:sdtPr>
      <w:sdtEndPr>
        <w:rPr>
          <w:b/>
          <w:bCs/>
          <w:noProof/>
        </w:rPr>
      </w:sdtEndPr>
      <w:sdtContent>
        <w:p w14:paraId="6A7DAEC0" w14:textId="68A9D694" w:rsidR="002E6EA1" w:rsidRDefault="002E6EA1">
          <w:pPr>
            <w:pStyle w:val="TOCHeading"/>
          </w:pPr>
          <w:r>
            <w:t>Table of Contents</w:t>
          </w:r>
        </w:p>
        <w:p w14:paraId="51F007C5" w14:textId="7A4A1CD9" w:rsidR="00BE279E" w:rsidRDefault="002E6EA1">
          <w:pPr>
            <w:pStyle w:val="TOC3"/>
            <w:tabs>
              <w:tab w:val="right" w:leader="dot" w:pos="10790"/>
            </w:tabs>
            <w:rPr>
              <w:rFonts w:eastAsiaTheme="minorEastAsia"/>
              <w:noProof/>
              <w:kern w:val="2"/>
              <w14:ligatures w14:val="standardContextual"/>
            </w:rPr>
          </w:pPr>
          <w:r>
            <w:fldChar w:fldCharType="begin"/>
          </w:r>
          <w:r>
            <w:instrText xml:space="preserve"> TOC \o "1-3" \h \z \u </w:instrText>
          </w:r>
          <w:r>
            <w:fldChar w:fldCharType="separate"/>
          </w:r>
          <w:hyperlink w:anchor="_Toc185953713" w:history="1">
            <w:r w:rsidR="00BE279E" w:rsidRPr="00535BE4">
              <w:rPr>
                <w:rStyle w:val="Hyperlink"/>
                <w:noProof/>
              </w:rPr>
              <w:t>—</w:t>
            </w:r>
            <w:r w:rsidR="00BE279E">
              <w:rPr>
                <w:noProof/>
                <w:webHidden/>
              </w:rPr>
              <w:tab/>
            </w:r>
            <w:r w:rsidR="00BE279E">
              <w:rPr>
                <w:noProof/>
                <w:webHidden/>
              </w:rPr>
              <w:fldChar w:fldCharType="begin"/>
            </w:r>
            <w:r w:rsidR="00BE279E">
              <w:rPr>
                <w:noProof/>
                <w:webHidden/>
              </w:rPr>
              <w:instrText xml:space="preserve"> PAGEREF _Toc185953713 \h </w:instrText>
            </w:r>
            <w:r w:rsidR="00BE279E">
              <w:rPr>
                <w:noProof/>
                <w:webHidden/>
              </w:rPr>
            </w:r>
            <w:r w:rsidR="00BE279E">
              <w:rPr>
                <w:noProof/>
                <w:webHidden/>
              </w:rPr>
              <w:fldChar w:fldCharType="separate"/>
            </w:r>
            <w:r w:rsidR="00BE279E">
              <w:rPr>
                <w:noProof/>
                <w:webHidden/>
              </w:rPr>
              <w:t>1</w:t>
            </w:r>
            <w:r w:rsidR="00BE279E">
              <w:rPr>
                <w:noProof/>
                <w:webHidden/>
              </w:rPr>
              <w:fldChar w:fldCharType="end"/>
            </w:r>
          </w:hyperlink>
        </w:p>
        <w:p w14:paraId="0066FF9D" w14:textId="74AD2225" w:rsidR="00BE279E" w:rsidRDefault="00BE279E">
          <w:pPr>
            <w:pStyle w:val="TOC2"/>
            <w:tabs>
              <w:tab w:val="right" w:leader="dot" w:pos="10790"/>
            </w:tabs>
            <w:rPr>
              <w:rFonts w:eastAsiaTheme="minorEastAsia"/>
              <w:noProof/>
              <w:kern w:val="2"/>
              <w14:ligatures w14:val="standardContextual"/>
            </w:rPr>
          </w:pPr>
          <w:hyperlink w:anchor="_Toc185953714" w:history="1">
            <w:r w:rsidRPr="00535BE4">
              <w:rPr>
                <w:rStyle w:val="Hyperlink"/>
                <w:noProof/>
              </w:rPr>
              <w:t>Intro to Web &amp; Database Concepts</w:t>
            </w:r>
            <w:r>
              <w:rPr>
                <w:noProof/>
                <w:webHidden/>
              </w:rPr>
              <w:tab/>
            </w:r>
            <w:r>
              <w:rPr>
                <w:noProof/>
                <w:webHidden/>
              </w:rPr>
              <w:fldChar w:fldCharType="begin"/>
            </w:r>
            <w:r>
              <w:rPr>
                <w:noProof/>
                <w:webHidden/>
              </w:rPr>
              <w:instrText xml:space="preserve"> PAGEREF _Toc185953714 \h </w:instrText>
            </w:r>
            <w:r>
              <w:rPr>
                <w:noProof/>
                <w:webHidden/>
              </w:rPr>
            </w:r>
            <w:r>
              <w:rPr>
                <w:noProof/>
                <w:webHidden/>
              </w:rPr>
              <w:fldChar w:fldCharType="separate"/>
            </w:r>
            <w:r>
              <w:rPr>
                <w:noProof/>
                <w:webHidden/>
              </w:rPr>
              <w:t>1</w:t>
            </w:r>
            <w:r>
              <w:rPr>
                <w:noProof/>
                <w:webHidden/>
              </w:rPr>
              <w:fldChar w:fldCharType="end"/>
            </w:r>
          </w:hyperlink>
        </w:p>
        <w:p w14:paraId="0A68E4DC" w14:textId="49A490FA" w:rsidR="00BE279E" w:rsidRDefault="00BE279E">
          <w:pPr>
            <w:pStyle w:val="TOC3"/>
            <w:tabs>
              <w:tab w:val="right" w:leader="dot" w:pos="10790"/>
            </w:tabs>
            <w:rPr>
              <w:rFonts w:eastAsiaTheme="minorEastAsia"/>
              <w:noProof/>
              <w:kern w:val="2"/>
              <w14:ligatures w14:val="standardContextual"/>
            </w:rPr>
          </w:pPr>
          <w:hyperlink w:anchor="_Toc185953715" w:history="1">
            <w:r w:rsidRPr="00535BE4">
              <w:rPr>
                <w:rStyle w:val="Hyperlink"/>
                <w:noProof/>
              </w:rPr>
              <w:t>—</w:t>
            </w:r>
            <w:r>
              <w:rPr>
                <w:noProof/>
                <w:webHidden/>
              </w:rPr>
              <w:tab/>
            </w:r>
            <w:r>
              <w:rPr>
                <w:noProof/>
                <w:webHidden/>
              </w:rPr>
              <w:fldChar w:fldCharType="begin"/>
            </w:r>
            <w:r>
              <w:rPr>
                <w:noProof/>
                <w:webHidden/>
              </w:rPr>
              <w:instrText xml:space="preserve"> PAGEREF _Toc185953715 \h </w:instrText>
            </w:r>
            <w:r>
              <w:rPr>
                <w:noProof/>
                <w:webHidden/>
              </w:rPr>
            </w:r>
            <w:r>
              <w:rPr>
                <w:noProof/>
                <w:webHidden/>
              </w:rPr>
              <w:fldChar w:fldCharType="separate"/>
            </w:r>
            <w:r>
              <w:rPr>
                <w:noProof/>
                <w:webHidden/>
              </w:rPr>
              <w:t>1</w:t>
            </w:r>
            <w:r>
              <w:rPr>
                <w:noProof/>
                <w:webHidden/>
              </w:rPr>
              <w:fldChar w:fldCharType="end"/>
            </w:r>
          </w:hyperlink>
        </w:p>
        <w:p w14:paraId="75206F96" w14:textId="2A9A14C3" w:rsidR="00BE279E" w:rsidRDefault="00BE279E">
          <w:pPr>
            <w:pStyle w:val="TOC1"/>
            <w:tabs>
              <w:tab w:val="right" w:leader="dot" w:pos="10790"/>
            </w:tabs>
            <w:rPr>
              <w:rFonts w:eastAsiaTheme="minorEastAsia"/>
              <w:noProof/>
              <w:kern w:val="2"/>
              <w14:ligatures w14:val="standardContextual"/>
            </w:rPr>
          </w:pPr>
          <w:hyperlink w:anchor="_Toc185953716" w:history="1">
            <w:r w:rsidRPr="00535BE4">
              <w:rPr>
                <w:rStyle w:val="Hyperlink"/>
                <w:noProof/>
              </w:rPr>
              <w:t>Introduction</w:t>
            </w:r>
            <w:r>
              <w:rPr>
                <w:noProof/>
                <w:webHidden/>
              </w:rPr>
              <w:tab/>
            </w:r>
            <w:r>
              <w:rPr>
                <w:noProof/>
                <w:webHidden/>
              </w:rPr>
              <w:fldChar w:fldCharType="begin"/>
            </w:r>
            <w:r>
              <w:rPr>
                <w:noProof/>
                <w:webHidden/>
              </w:rPr>
              <w:instrText xml:space="preserve"> PAGEREF _Toc185953716 \h </w:instrText>
            </w:r>
            <w:r>
              <w:rPr>
                <w:noProof/>
                <w:webHidden/>
              </w:rPr>
            </w:r>
            <w:r>
              <w:rPr>
                <w:noProof/>
                <w:webHidden/>
              </w:rPr>
              <w:fldChar w:fldCharType="separate"/>
            </w:r>
            <w:r>
              <w:rPr>
                <w:noProof/>
                <w:webHidden/>
              </w:rPr>
              <w:t>3</w:t>
            </w:r>
            <w:r>
              <w:rPr>
                <w:noProof/>
                <w:webHidden/>
              </w:rPr>
              <w:fldChar w:fldCharType="end"/>
            </w:r>
          </w:hyperlink>
        </w:p>
        <w:p w14:paraId="7865C763" w14:textId="2E627B75" w:rsidR="00BE279E" w:rsidRDefault="00BE279E">
          <w:pPr>
            <w:pStyle w:val="TOC1"/>
            <w:tabs>
              <w:tab w:val="right" w:leader="dot" w:pos="10790"/>
            </w:tabs>
            <w:rPr>
              <w:rFonts w:eastAsiaTheme="minorEastAsia"/>
              <w:noProof/>
              <w:kern w:val="2"/>
              <w14:ligatures w14:val="standardContextual"/>
            </w:rPr>
          </w:pPr>
          <w:hyperlink w:anchor="_Toc185953717" w:history="1">
            <w:r w:rsidRPr="00535BE4">
              <w:rPr>
                <w:rStyle w:val="Hyperlink"/>
                <w:noProof/>
              </w:rPr>
              <w:t>The Requirements</w:t>
            </w:r>
            <w:r>
              <w:rPr>
                <w:noProof/>
                <w:webHidden/>
              </w:rPr>
              <w:tab/>
            </w:r>
            <w:r>
              <w:rPr>
                <w:noProof/>
                <w:webHidden/>
              </w:rPr>
              <w:fldChar w:fldCharType="begin"/>
            </w:r>
            <w:r>
              <w:rPr>
                <w:noProof/>
                <w:webHidden/>
              </w:rPr>
              <w:instrText xml:space="preserve"> PAGEREF _Toc185953717 \h </w:instrText>
            </w:r>
            <w:r>
              <w:rPr>
                <w:noProof/>
                <w:webHidden/>
              </w:rPr>
            </w:r>
            <w:r>
              <w:rPr>
                <w:noProof/>
                <w:webHidden/>
              </w:rPr>
              <w:fldChar w:fldCharType="separate"/>
            </w:r>
            <w:r>
              <w:rPr>
                <w:noProof/>
                <w:webHidden/>
              </w:rPr>
              <w:t>4</w:t>
            </w:r>
            <w:r>
              <w:rPr>
                <w:noProof/>
                <w:webHidden/>
              </w:rPr>
              <w:fldChar w:fldCharType="end"/>
            </w:r>
          </w:hyperlink>
        </w:p>
        <w:p w14:paraId="739F2642" w14:textId="52498F33" w:rsidR="00BE279E" w:rsidRDefault="00BE279E">
          <w:pPr>
            <w:pStyle w:val="TOC3"/>
            <w:tabs>
              <w:tab w:val="right" w:leader="dot" w:pos="10790"/>
            </w:tabs>
            <w:rPr>
              <w:rFonts w:eastAsiaTheme="minorEastAsia"/>
              <w:noProof/>
              <w:kern w:val="2"/>
              <w14:ligatures w14:val="standardContextual"/>
            </w:rPr>
          </w:pPr>
          <w:hyperlink w:anchor="_Toc185953718" w:history="1">
            <w:r w:rsidRPr="00535BE4">
              <w:rPr>
                <w:rStyle w:val="Hyperlink"/>
                <w:noProof/>
              </w:rPr>
              <w:t>Website Introduction</w:t>
            </w:r>
            <w:r>
              <w:rPr>
                <w:noProof/>
                <w:webHidden/>
              </w:rPr>
              <w:tab/>
            </w:r>
            <w:r>
              <w:rPr>
                <w:noProof/>
                <w:webHidden/>
              </w:rPr>
              <w:fldChar w:fldCharType="begin"/>
            </w:r>
            <w:r>
              <w:rPr>
                <w:noProof/>
                <w:webHidden/>
              </w:rPr>
              <w:instrText xml:space="preserve"> PAGEREF _Toc185953718 \h </w:instrText>
            </w:r>
            <w:r>
              <w:rPr>
                <w:noProof/>
                <w:webHidden/>
              </w:rPr>
            </w:r>
            <w:r>
              <w:rPr>
                <w:noProof/>
                <w:webHidden/>
              </w:rPr>
              <w:fldChar w:fldCharType="separate"/>
            </w:r>
            <w:r>
              <w:rPr>
                <w:noProof/>
                <w:webHidden/>
              </w:rPr>
              <w:t>4</w:t>
            </w:r>
            <w:r>
              <w:rPr>
                <w:noProof/>
                <w:webHidden/>
              </w:rPr>
              <w:fldChar w:fldCharType="end"/>
            </w:r>
          </w:hyperlink>
        </w:p>
        <w:p w14:paraId="3B8BB793" w14:textId="4C4EBDF5" w:rsidR="00BE279E" w:rsidRDefault="00BE279E">
          <w:pPr>
            <w:pStyle w:val="TOC1"/>
            <w:tabs>
              <w:tab w:val="right" w:leader="dot" w:pos="10790"/>
            </w:tabs>
            <w:rPr>
              <w:rFonts w:eastAsiaTheme="minorEastAsia"/>
              <w:noProof/>
              <w:kern w:val="2"/>
              <w14:ligatures w14:val="standardContextual"/>
            </w:rPr>
          </w:pPr>
          <w:hyperlink w:anchor="_Toc185953719" w:history="1">
            <w:r w:rsidRPr="00535BE4">
              <w:rPr>
                <w:rStyle w:val="Hyperlink"/>
                <w:noProof/>
              </w:rPr>
              <w:t>Validation</w:t>
            </w:r>
            <w:r>
              <w:rPr>
                <w:noProof/>
                <w:webHidden/>
              </w:rPr>
              <w:tab/>
            </w:r>
            <w:r>
              <w:rPr>
                <w:noProof/>
                <w:webHidden/>
              </w:rPr>
              <w:fldChar w:fldCharType="begin"/>
            </w:r>
            <w:r>
              <w:rPr>
                <w:noProof/>
                <w:webHidden/>
              </w:rPr>
              <w:instrText xml:space="preserve"> PAGEREF _Toc185953719 \h </w:instrText>
            </w:r>
            <w:r>
              <w:rPr>
                <w:noProof/>
                <w:webHidden/>
              </w:rPr>
            </w:r>
            <w:r>
              <w:rPr>
                <w:noProof/>
                <w:webHidden/>
              </w:rPr>
              <w:fldChar w:fldCharType="separate"/>
            </w:r>
            <w:r>
              <w:rPr>
                <w:noProof/>
                <w:webHidden/>
              </w:rPr>
              <w:t>10</w:t>
            </w:r>
            <w:r>
              <w:rPr>
                <w:noProof/>
                <w:webHidden/>
              </w:rPr>
              <w:fldChar w:fldCharType="end"/>
            </w:r>
          </w:hyperlink>
        </w:p>
        <w:p w14:paraId="7A0E5725" w14:textId="39C062B3" w:rsidR="00BE279E" w:rsidRDefault="00BE279E">
          <w:pPr>
            <w:pStyle w:val="TOC1"/>
            <w:tabs>
              <w:tab w:val="right" w:leader="dot" w:pos="10790"/>
            </w:tabs>
            <w:rPr>
              <w:rFonts w:eastAsiaTheme="minorEastAsia"/>
              <w:noProof/>
              <w:kern w:val="2"/>
              <w14:ligatures w14:val="standardContextual"/>
            </w:rPr>
          </w:pPr>
          <w:hyperlink w:anchor="_Toc185953720" w:history="1">
            <w:r w:rsidRPr="00535BE4">
              <w:rPr>
                <w:rStyle w:val="Hyperlink"/>
                <w:noProof/>
              </w:rPr>
              <w:t>Evaluation</w:t>
            </w:r>
            <w:r>
              <w:rPr>
                <w:noProof/>
                <w:webHidden/>
              </w:rPr>
              <w:tab/>
            </w:r>
            <w:r>
              <w:rPr>
                <w:noProof/>
                <w:webHidden/>
              </w:rPr>
              <w:fldChar w:fldCharType="begin"/>
            </w:r>
            <w:r>
              <w:rPr>
                <w:noProof/>
                <w:webHidden/>
              </w:rPr>
              <w:instrText xml:space="preserve"> PAGEREF _Toc185953720 \h </w:instrText>
            </w:r>
            <w:r>
              <w:rPr>
                <w:noProof/>
                <w:webHidden/>
              </w:rPr>
            </w:r>
            <w:r>
              <w:rPr>
                <w:noProof/>
                <w:webHidden/>
              </w:rPr>
              <w:fldChar w:fldCharType="separate"/>
            </w:r>
            <w:r>
              <w:rPr>
                <w:noProof/>
                <w:webHidden/>
              </w:rPr>
              <w:t>11</w:t>
            </w:r>
            <w:r>
              <w:rPr>
                <w:noProof/>
                <w:webHidden/>
              </w:rPr>
              <w:fldChar w:fldCharType="end"/>
            </w:r>
          </w:hyperlink>
        </w:p>
        <w:p w14:paraId="133210FE" w14:textId="2158824C" w:rsidR="00BE279E" w:rsidRDefault="00BE279E">
          <w:pPr>
            <w:pStyle w:val="TOC1"/>
            <w:tabs>
              <w:tab w:val="right" w:leader="dot" w:pos="10790"/>
            </w:tabs>
            <w:rPr>
              <w:rFonts w:eastAsiaTheme="minorEastAsia"/>
              <w:noProof/>
              <w:kern w:val="2"/>
              <w14:ligatures w14:val="standardContextual"/>
            </w:rPr>
          </w:pPr>
          <w:hyperlink w:anchor="_Toc185953721" w:history="1">
            <w:r w:rsidRPr="00535BE4">
              <w:rPr>
                <w:rStyle w:val="Hyperlink"/>
                <w:noProof/>
              </w:rPr>
              <w:t>Sources</w:t>
            </w:r>
            <w:r>
              <w:rPr>
                <w:noProof/>
                <w:webHidden/>
              </w:rPr>
              <w:tab/>
            </w:r>
            <w:r>
              <w:rPr>
                <w:noProof/>
                <w:webHidden/>
              </w:rPr>
              <w:fldChar w:fldCharType="begin"/>
            </w:r>
            <w:r>
              <w:rPr>
                <w:noProof/>
                <w:webHidden/>
              </w:rPr>
              <w:instrText xml:space="preserve"> PAGEREF _Toc185953721 \h </w:instrText>
            </w:r>
            <w:r>
              <w:rPr>
                <w:noProof/>
                <w:webHidden/>
              </w:rPr>
            </w:r>
            <w:r>
              <w:rPr>
                <w:noProof/>
                <w:webHidden/>
              </w:rPr>
              <w:fldChar w:fldCharType="separate"/>
            </w:r>
            <w:r>
              <w:rPr>
                <w:noProof/>
                <w:webHidden/>
              </w:rPr>
              <w:t>12</w:t>
            </w:r>
            <w:r>
              <w:rPr>
                <w:noProof/>
                <w:webHidden/>
              </w:rPr>
              <w:fldChar w:fldCharType="end"/>
            </w:r>
          </w:hyperlink>
        </w:p>
        <w:p w14:paraId="02C29F24" w14:textId="3B46C7BB" w:rsidR="00BE279E" w:rsidRDefault="00BE279E">
          <w:pPr>
            <w:pStyle w:val="TOC1"/>
            <w:tabs>
              <w:tab w:val="right" w:leader="dot" w:pos="10790"/>
            </w:tabs>
            <w:rPr>
              <w:rFonts w:eastAsiaTheme="minorEastAsia"/>
              <w:noProof/>
              <w:kern w:val="2"/>
              <w14:ligatures w14:val="standardContextual"/>
            </w:rPr>
          </w:pPr>
          <w:hyperlink w:anchor="_Toc185953722" w:history="1">
            <w:r w:rsidRPr="00535BE4">
              <w:rPr>
                <w:rStyle w:val="Hyperlink"/>
                <w:noProof/>
              </w:rPr>
              <w:t>Appendices</w:t>
            </w:r>
            <w:r>
              <w:rPr>
                <w:noProof/>
                <w:webHidden/>
              </w:rPr>
              <w:tab/>
            </w:r>
            <w:r>
              <w:rPr>
                <w:noProof/>
                <w:webHidden/>
              </w:rPr>
              <w:fldChar w:fldCharType="begin"/>
            </w:r>
            <w:r>
              <w:rPr>
                <w:noProof/>
                <w:webHidden/>
              </w:rPr>
              <w:instrText xml:space="preserve"> PAGEREF _Toc185953722 \h </w:instrText>
            </w:r>
            <w:r>
              <w:rPr>
                <w:noProof/>
                <w:webHidden/>
              </w:rPr>
            </w:r>
            <w:r>
              <w:rPr>
                <w:noProof/>
                <w:webHidden/>
              </w:rPr>
              <w:fldChar w:fldCharType="separate"/>
            </w:r>
            <w:r>
              <w:rPr>
                <w:noProof/>
                <w:webHidden/>
              </w:rPr>
              <w:t>13</w:t>
            </w:r>
            <w:r>
              <w:rPr>
                <w:noProof/>
                <w:webHidden/>
              </w:rPr>
              <w:fldChar w:fldCharType="end"/>
            </w:r>
          </w:hyperlink>
        </w:p>
        <w:p w14:paraId="7F5FEAC3" w14:textId="0029082F" w:rsidR="00BE279E" w:rsidRDefault="00BE279E">
          <w:pPr>
            <w:pStyle w:val="TOC2"/>
            <w:tabs>
              <w:tab w:val="right" w:leader="dot" w:pos="10790"/>
            </w:tabs>
            <w:rPr>
              <w:rFonts w:eastAsiaTheme="minorEastAsia"/>
              <w:noProof/>
              <w:kern w:val="2"/>
              <w14:ligatures w14:val="standardContextual"/>
            </w:rPr>
          </w:pPr>
          <w:hyperlink w:anchor="_Toc185953723" w:history="1">
            <w:r w:rsidRPr="00535BE4">
              <w:rPr>
                <w:rStyle w:val="Hyperlink"/>
                <w:noProof/>
              </w:rPr>
              <w:t>“Home.html”</w:t>
            </w:r>
            <w:r>
              <w:rPr>
                <w:noProof/>
                <w:webHidden/>
              </w:rPr>
              <w:tab/>
            </w:r>
            <w:r>
              <w:rPr>
                <w:noProof/>
                <w:webHidden/>
              </w:rPr>
              <w:fldChar w:fldCharType="begin"/>
            </w:r>
            <w:r>
              <w:rPr>
                <w:noProof/>
                <w:webHidden/>
              </w:rPr>
              <w:instrText xml:space="preserve"> PAGEREF _Toc185953723 \h </w:instrText>
            </w:r>
            <w:r>
              <w:rPr>
                <w:noProof/>
                <w:webHidden/>
              </w:rPr>
            </w:r>
            <w:r>
              <w:rPr>
                <w:noProof/>
                <w:webHidden/>
              </w:rPr>
              <w:fldChar w:fldCharType="separate"/>
            </w:r>
            <w:r>
              <w:rPr>
                <w:noProof/>
                <w:webHidden/>
              </w:rPr>
              <w:t>13</w:t>
            </w:r>
            <w:r>
              <w:rPr>
                <w:noProof/>
                <w:webHidden/>
              </w:rPr>
              <w:fldChar w:fldCharType="end"/>
            </w:r>
          </w:hyperlink>
        </w:p>
        <w:p w14:paraId="1DBE2E02" w14:textId="52E3F324" w:rsidR="00BE279E" w:rsidRDefault="00BE279E">
          <w:pPr>
            <w:pStyle w:val="TOC2"/>
            <w:tabs>
              <w:tab w:val="right" w:leader="dot" w:pos="10790"/>
            </w:tabs>
            <w:rPr>
              <w:rFonts w:eastAsiaTheme="minorEastAsia"/>
              <w:noProof/>
              <w:kern w:val="2"/>
              <w14:ligatures w14:val="standardContextual"/>
            </w:rPr>
          </w:pPr>
          <w:hyperlink w:anchor="_Toc185953724" w:history="1">
            <w:r w:rsidRPr="00535BE4">
              <w:rPr>
                <w:rStyle w:val="Hyperlink"/>
                <w:noProof/>
              </w:rPr>
              <w:t>“About.html”</w:t>
            </w:r>
            <w:r>
              <w:rPr>
                <w:noProof/>
                <w:webHidden/>
              </w:rPr>
              <w:tab/>
            </w:r>
            <w:r>
              <w:rPr>
                <w:noProof/>
                <w:webHidden/>
              </w:rPr>
              <w:fldChar w:fldCharType="begin"/>
            </w:r>
            <w:r>
              <w:rPr>
                <w:noProof/>
                <w:webHidden/>
              </w:rPr>
              <w:instrText xml:space="preserve"> PAGEREF _Toc185953724 \h </w:instrText>
            </w:r>
            <w:r>
              <w:rPr>
                <w:noProof/>
                <w:webHidden/>
              </w:rPr>
            </w:r>
            <w:r>
              <w:rPr>
                <w:noProof/>
                <w:webHidden/>
              </w:rPr>
              <w:fldChar w:fldCharType="separate"/>
            </w:r>
            <w:r>
              <w:rPr>
                <w:noProof/>
                <w:webHidden/>
              </w:rPr>
              <w:t>15</w:t>
            </w:r>
            <w:r>
              <w:rPr>
                <w:noProof/>
                <w:webHidden/>
              </w:rPr>
              <w:fldChar w:fldCharType="end"/>
            </w:r>
          </w:hyperlink>
        </w:p>
        <w:p w14:paraId="23F7D42D" w14:textId="2121FE33" w:rsidR="00BE279E" w:rsidRDefault="00BE279E">
          <w:pPr>
            <w:pStyle w:val="TOC2"/>
            <w:tabs>
              <w:tab w:val="right" w:leader="dot" w:pos="10790"/>
            </w:tabs>
            <w:rPr>
              <w:rFonts w:eastAsiaTheme="minorEastAsia"/>
              <w:noProof/>
              <w:kern w:val="2"/>
              <w14:ligatures w14:val="standardContextual"/>
            </w:rPr>
          </w:pPr>
          <w:hyperlink w:anchor="_Toc185953725" w:history="1">
            <w:r w:rsidRPr="00535BE4">
              <w:rPr>
                <w:rStyle w:val="Hyperlink"/>
                <w:noProof/>
              </w:rPr>
              <w:t>“Positions.html”</w:t>
            </w:r>
            <w:r>
              <w:rPr>
                <w:noProof/>
                <w:webHidden/>
              </w:rPr>
              <w:tab/>
            </w:r>
            <w:r>
              <w:rPr>
                <w:noProof/>
                <w:webHidden/>
              </w:rPr>
              <w:fldChar w:fldCharType="begin"/>
            </w:r>
            <w:r>
              <w:rPr>
                <w:noProof/>
                <w:webHidden/>
              </w:rPr>
              <w:instrText xml:space="preserve"> PAGEREF _Toc185953725 \h </w:instrText>
            </w:r>
            <w:r>
              <w:rPr>
                <w:noProof/>
                <w:webHidden/>
              </w:rPr>
            </w:r>
            <w:r>
              <w:rPr>
                <w:noProof/>
                <w:webHidden/>
              </w:rPr>
              <w:fldChar w:fldCharType="separate"/>
            </w:r>
            <w:r>
              <w:rPr>
                <w:noProof/>
                <w:webHidden/>
              </w:rPr>
              <w:t>18</w:t>
            </w:r>
            <w:r>
              <w:rPr>
                <w:noProof/>
                <w:webHidden/>
              </w:rPr>
              <w:fldChar w:fldCharType="end"/>
            </w:r>
          </w:hyperlink>
        </w:p>
        <w:p w14:paraId="759386D4" w14:textId="5D4E03AE" w:rsidR="00BE279E" w:rsidRDefault="00BE279E">
          <w:pPr>
            <w:pStyle w:val="TOC2"/>
            <w:tabs>
              <w:tab w:val="right" w:leader="dot" w:pos="10790"/>
            </w:tabs>
            <w:rPr>
              <w:rFonts w:eastAsiaTheme="minorEastAsia"/>
              <w:noProof/>
              <w:kern w:val="2"/>
              <w14:ligatures w14:val="standardContextual"/>
            </w:rPr>
          </w:pPr>
          <w:hyperlink w:anchor="_Toc185953726" w:history="1">
            <w:r w:rsidRPr="00535BE4">
              <w:rPr>
                <w:rStyle w:val="Hyperlink"/>
                <w:noProof/>
              </w:rPr>
              <w:t>“Formations.html”</w:t>
            </w:r>
            <w:r>
              <w:rPr>
                <w:noProof/>
                <w:webHidden/>
              </w:rPr>
              <w:tab/>
            </w:r>
            <w:r>
              <w:rPr>
                <w:noProof/>
                <w:webHidden/>
              </w:rPr>
              <w:fldChar w:fldCharType="begin"/>
            </w:r>
            <w:r>
              <w:rPr>
                <w:noProof/>
                <w:webHidden/>
              </w:rPr>
              <w:instrText xml:space="preserve"> PAGEREF _Toc185953726 \h </w:instrText>
            </w:r>
            <w:r>
              <w:rPr>
                <w:noProof/>
                <w:webHidden/>
              </w:rPr>
            </w:r>
            <w:r>
              <w:rPr>
                <w:noProof/>
                <w:webHidden/>
              </w:rPr>
              <w:fldChar w:fldCharType="separate"/>
            </w:r>
            <w:r>
              <w:rPr>
                <w:noProof/>
                <w:webHidden/>
              </w:rPr>
              <w:t>21</w:t>
            </w:r>
            <w:r>
              <w:rPr>
                <w:noProof/>
                <w:webHidden/>
              </w:rPr>
              <w:fldChar w:fldCharType="end"/>
            </w:r>
          </w:hyperlink>
        </w:p>
        <w:p w14:paraId="37A873F8" w14:textId="00EBC61E" w:rsidR="00BE279E" w:rsidRDefault="00BE279E">
          <w:pPr>
            <w:pStyle w:val="TOC2"/>
            <w:tabs>
              <w:tab w:val="right" w:leader="dot" w:pos="10790"/>
            </w:tabs>
            <w:rPr>
              <w:rFonts w:eastAsiaTheme="minorEastAsia"/>
              <w:noProof/>
              <w:kern w:val="2"/>
              <w14:ligatures w14:val="standardContextual"/>
            </w:rPr>
          </w:pPr>
          <w:hyperlink w:anchor="_Toc185953727" w:history="1">
            <w:r w:rsidRPr="00535BE4">
              <w:rPr>
                <w:rStyle w:val="Hyperlink"/>
                <w:noProof/>
              </w:rPr>
              <w:t>“contacts.html”</w:t>
            </w:r>
            <w:r>
              <w:rPr>
                <w:noProof/>
                <w:webHidden/>
              </w:rPr>
              <w:tab/>
            </w:r>
            <w:r>
              <w:rPr>
                <w:noProof/>
                <w:webHidden/>
              </w:rPr>
              <w:fldChar w:fldCharType="begin"/>
            </w:r>
            <w:r>
              <w:rPr>
                <w:noProof/>
                <w:webHidden/>
              </w:rPr>
              <w:instrText xml:space="preserve"> PAGEREF _Toc185953727 \h </w:instrText>
            </w:r>
            <w:r>
              <w:rPr>
                <w:noProof/>
                <w:webHidden/>
              </w:rPr>
            </w:r>
            <w:r>
              <w:rPr>
                <w:noProof/>
                <w:webHidden/>
              </w:rPr>
              <w:fldChar w:fldCharType="separate"/>
            </w:r>
            <w:r>
              <w:rPr>
                <w:noProof/>
                <w:webHidden/>
              </w:rPr>
              <w:t>23</w:t>
            </w:r>
            <w:r>
              <w:rPr>
                <w:noProof/>
                <w:webHidden/>
              </w:rPr>
              <w:fldChar w:fldCharType="end"/>
            </w:r>
          </w:hyperlink>
        </w:p>
        <w:p w14:paraId="5475BBCC" w14:textId="279000F9" w:rsidR="00BE279E" w:rsidRDefault="00BE279E">
          <w:pPr>
            <w:pStyle w:val="TOC2"/>
            <w:tabs>
              <w:tab w:val="right" w:leader="dot" w:pos="10790"/>
            </w:tabs>
            <w:rPr>
              <w:rFonts w:eastAsiaTheme="minorEastAsia"/>
              <w:noProof/>
              <w:kern w:val="2"/>
              <w14:ligatures w14:val="standardContextual"/>
            </w:rPr>
          </w:pPr>
          <w:hyperlink w:anchor="_Toc185953728" w:history="1">
            <w:r w:rsidRPr="00535BE4">
              <w:rPr>
                <w:rStyle w:val="Hyperlink"/>
                <w:noProof/>
              </w:rPr>
              <w:t>“styles.css”</w:t>
            </w:r>
            <w:r>
              <w:rPr>
                <w:noProof/>
                <w:webHidden/>
              </w:rPr>
              <w:tab/>
            </w:r>
            <w:r>
              <w:rPr>
                <w:noProof/>
                <w:webHidden/>
              </w:rPr>
              <w:fldChar w:fldCharType="begin"/>
            </w:r>
            <w:r>
              <w:rPr>
                <w:noProof/>
                <w:webHidden/>
              </w:rPr>
              <w:instrText xml:space="preserve"> PAGEREF _Toc185953728 \h </w:instrText>
            </w:r>
            <w:r>
              <w:rPr>
                <w:noProof/>
                <w:webHidden/>
              </w:rPr>
            </w:r>
            <w:r>
              <w:rPr>
                <w:noProof/>
                <w:webHidden/>
              </w:rPr>
              <w:fldChar w:fldCharType="separate"/>
            </w:r>
            <w:r>
              <w:rPr>
                <w:noProof/>
                <w:webHidden/>
              </w:rPr>
              <w:t>24</w:t>
            </w:r>
            <w:r>
              <w:rPr>
                <w:noProof/>
                <w:webHidden/>
              </w:rPr>
              <w:fldChar w:fldCharType="end"/>
            </w:r>
          </w:hyperlink>
        </w:p>
        <w:p w14:paraId="43B25E9F" w14:textId="4F633C93" w:rsidR="00BE279E" w:rsidRDefault="00BE279E">
          <w:pPr>
            <w:pStyle w:val="TOC2"/>
            <w:tabs>
              <w:tab w:val="right" w:leader="dot" w:pos="10790"/>
            </w:tabs>
            <w:rPr>
              <w:rFonts w:eastAsiaTheme="minorEastAsia"/>
              <w:noProof/>
              <w:kern w:val="2"/>
              <w14:ligatures w14:val="standardContextual"/>
            </w:rPr>
          </w:pPr>
          <w:hyperlink w:anchor="_Toc185953729" w:history="1">
            <w:r w:rsidRPr="00535BE4">
              <w:rPr>
                <w:rStyle w:val="Hyperlink"/>
                <w:noProof/>
              </w:rPr>
              <w:t>“contact.css”</w:t>
            </w:r>
            <w:r>
              <w:rPr>
                <w:noProof/>
                <w:webHidden/>
              </w:rPr>
              <w:tab/>
            </w:r>
            <w:r>
              <w:rPr>
                <w:noProof/>
                <w:webHidden/>
              </w:rPr>
              <w:fldChar w:fldCharType="begin"/>
            </w:r>
            <w:r>
              <w:rPr>
                <w:noProof/>
                <w:webHidden/>
              </w:rPr>
              <w:instrText xml:space="preserve"> PAGEREF _Toc185953729 \h </w:instrText>
            </w:r>
            <w:r>
              <w:rPr>
                <w:noProof/>
                <w:webHidden/>
              </w:rPr>
            </w:r>
            <w:r>
              <w:rPr>
                <w:noProof/>
                <w:webHidden/>
              </w:rPr>
              <w:fldChar w:fldCharType="separate"/>
            </w:r>
            <w:r>
              <w:rPr>
                <w:noProof/>
                <w:webHidden/>
              </w:rPr>
              <w:t>29</w:t>
            </w:r>
            <w:r>
              <w:rPr>
                <w:noProof/>
                <w:webHidden/>
              </w:rPr>
              <w:fldChar w:fldCharType="end"/>
            </w:r>
          </w:hyperlink>
        </w:p>
        <w:p w14:paraId="72A5E758" w14:textId="2CE4C79D" w:rsidR="002E6EA1" w:rsidRDefault="002E6EA1">
          <w:r>
            <w:rPr>
              <w:b/>
              <w:bCs/>
              <w:noProof/>
            </w:rPr>
            <w:fldChar w:fldCharType="end"/>
          </w:r>
        </w:p>
      </w:sdtContent>
    </w:sdt>
    <w:p w14:paraId="02D621C4" w14:textId="55101C69" w:rsidR="00D60D2F" w:rsidRDefault="00D60D2F">
      <w:r>
        <w:br w:type="page"/>
      </w:r>
    </w:p>
    <w:p w14:paraId="661ECFC5" w14:textId="77777777" w:rsidR="00D60D2F" w:rsidRDefault="00D60D2F"/>
    <w:tbl>
      <w:tblPr>
        <w:tblpPr w:leftFromText="180" w:rightFromText="180" w:vertAnchor="text" w:horzAnchor="margin" w:tblpY="134"/>
        <w:tblW w:w="0" w:type="auto"/>
        <w:tblLayout w:type="fixed"/>
        <w:tblCellMar>
          <w:left w:w="0" w:type="dxa"/>
          <w:right w:w="0" w:type="dxa"/>
        </w:tblCellMar>
        <w:tblLook w:val="0600" w:firstRow="0" w:lastRow="0" w:firstColumn="0" w:lastColumn="0" w:noHBand="1" w:noVBand="1"/>
      </w:tblPr>
      <w:tblGrid>
        <w:gridCol w:w="2158"/>
        <w:gridCol w:w="542"/>
        <w:gridCol w:w="540"/>
        <w:gridCol w:w="1076"/>
        <w:gridCol w:w="2158"/>
        <w:gridCol w:w="1087"/>
        <w:gridCol w:w="540"/>
        <w:gridCol w:w="540"/>
        <w:gridCol w:w="2158"/>
      </w:tblGrid>
      <w:tr w:rsidR="00D60D2F" w14:paraId="4448F130" w14:textId="77777777" w:rsidTr="00D60D2F">
        <w:trPr>
          <w:trHeight w:val="664"/>
        </w:trPr>
        <w:tc>
          <w:tcPr>
            <w:tcW w:w="2158" w:type="dxa"/>
            <w:tcBorders>
              <w:right w:val="single" w:sz="18" w:space="0" w:color="476166" w:themeColor="accent1"/>
            </w:tcBorders>
          </w:tcPr>
          <w:p w14:paraId="288924D1" w14:textId="77777777" w:rsidR="00D60D2F" w:rsidRDefault="00D60D2F" w:rsidP="00D60D2F"/>
        </w:tc>
        <w:tc>
          <w:tcPr>
            <w:tcW w:w="6483" w:type="dxa"/>
            <w:gridSpan w:val="7"/>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30563ECB" w14:textId="2C091F3C" w:rsidR="00D60D2F" w:rsidRPr="00E74B29" w:rsidRDefault="00AC3E5C" w:rsidP="00AC3E5C">
            <w:pPr>
              <w:pStyle w:val="Heading1"/>
            </w:pPr>
            <w:bookmarkStart w:id="3" w:name="_Toc185953716"/>
            <w:r w:rsidRPr="00AC3E5C">
              <w:t>Introduction</w:t>
            </w:r>
            <w:bookmarkEnd w:id="3"/>
          </w:p>
        </w:tc>
        <w:tc>
          <w:tcPr>
            <w:tcW w:w="2158" w:type="dxa"/>
            <w:tcBorders>
              <w:left w:val="single" w:sz="18" w:space="0" w:color="476166" w:themeColor="accent1"/>
            </w:tcBorders>
          </w:tcPr>
          <w:p w14:paraId="77B3B58E" w14:textId="77777777" w:rsidR="00D60D2F" w:rsidRDefault="00D60D2F" w:rsidP="00D60D2F"/>
        </w:tc>
      </w:tr>
      <w:tr w:rsidR="00D60D2F" w14:paraId="44829351" w14:textId="77777777" w:rsidTr="00D60D2F">
        <w:trPr>
          <w:trHeight w:val="311"/>
        </w:trPr>
        <w:tc>
          <w:tcPr>
            <w:tcW w:w="2158" w:type="dxa"/>
          </w:tcPr>
          <w:p w14:paraId="3D5987CB" w14:textId="77777777" w:rsidR="00D60D2F" w:rsidRDefault="00D60D2F" w:rsidP="00D60D2F"/>
        </w:tc>
        <w:tc>
          <w:tcPr>
            <w:tcW w:w="2158" w:type="dxa"/>
            <w:gridSpan w:val="3"/>
            <w:tcBorders>
              <w:top w:val="single" w:sz="18" w:space="0" w:color="476166" w:themeColor="accent1"/>
            </w:tcBorders>
          </w:tcPr>
          <w:p w14:paraId="2EBB49EB" w14:textId="77777777" w:rsidR="00D60D2F" w:rsidRDefault="00D60D2F" w:rsidP="00D60D2F"/>
        </w:tc>
        <w:tc>
          <w:tcPr>
            <w:tcW w:w="2158" w:type="dxa"/>
            <w:tcBorders>
              <w:top w:val="single" w:sz="18" w:space="0" w:color="476166" w:themeColor="accent1"/>
            </w:tcBorders>
          </w:tcPr>
          <w:p w14:paraId="620F87AC" w14:textId="77777777" w:rsidR="00D60D2F" w:rsidRDefault="00D60D2F" w:rsidP="00D60D2F"/>
        </w:tc>
        <w:tc>
          <w:tcPr>
            <w:tcW w:w="2167" w:type="dxa"/>
            <w:gridSpan w:val="3"/>
            <w:tcBorders>
              <w:top w:val="single" w:sz="18" w:space="0" w:color="476166" w:themeColor="accent1"/>
            </w:tcBorders>
          </w:tcPr>
          <w:p w14:paraId="08D4C062" w14:textId="77777777" w:rsidR="00D60D2F" w:rsidRDefault="00D60D2F" w:rsidP="00D60D2F"/>
        </w:tc>
        <w:tc>
          <w:tcPr>
            <w:tcW w:w="2158" w:type="dxa"/>
          </w:tcPr>
          <w:p w14:paraId="64E51C7B" w14:textId="77777777" w:rsidR="00D60D2F" w:rsidRDefault="00D60D2F" w:rsidP="00D60D2F"/>
        </w:tc>
      </w:tr>
      <w:tr w:rsidR="00D60D2F" w14:paraId="472BC8D0" w14:textId="77777777" w:rsidTr="00D60D2F">
        <w:trPr>
          <w:trHeight w:val="576"/>
        </w:trPr>
        <w:tc>
          <w:tcPr>
            <w:tcW w:w="2158" w:type="dxa"/>
          </w:tcPr>
          <w:p w14:paraId="605A7532" w14:textId="77777777" w:rsidR="00D60D2F" w:rsidRDefault="00D60D2F" w:rsidP="00D60D2F"/>
        </w:tc>
        <w:tc>
          <w:tcPr>
            <w:tcW w:w="1082" w:type="dxa"/>
            <w:gridSpan w:val="2"/>
            <w:shd w:val="clear" w:color="auto" w:fill="FFFFFF" w:themeFill="background1"/>
          </w:tcPr>
          <w:p w14:paraId="094EF927" w14:textId="77777777" w:rsidR="00D60D2F" w:rsidRDefault="00D60D2F" w:rsidP="00D60D2F"/>
        </w:tc>
        <w:tc>
          <w:tcPr>
            <w:tcW w:w="4321" w:type="dxa"/>
            <w:gridSpan w:val="3"/>
            <w:shd w:val="clear" w:color="auto" w:fill="FFFFFF" w:themeFill="background1"/>
          </w:tcPr>
          <w:p w14:paraId="35B8F58E" w14:textId="77777777" w:rsidR="00D60D2F" w:rsidRDefault="00D60D2F" w:rsidP="00D60D2F"/>
        </w:tc>
        <w:tc>
          <w:tcPr>
            <w:tcW w:w="1080" w:type="dxa"/>
            <w:gridSpan w:val="2"/>
            <w:shd w:val="clear" w:color="auto" w:fill="FFFFFF" w:themeFill="background1"/>
          </w:tcPr>
          <w:p w14:paraId="13B11EC2" w14:textId="77777777" w:rsidR="00D60D2F" w:rsidRDefault="00D60D2F" w:rsidP="00D60D2F"/>
        </w:tc>
        <w:tc>
          <w:tcPr>
            <w:tcW w:w="2158" w:type="dxa"/>
          </w:tcPr>
          <w:p w14:paraId="0CF5A79C" w14:textId="77777777" w:rsidR="00D60D2F" w:rsidRDefault="00D60D2F" w:rsidP="00D60D2F"/>
        </w:tc>
      </w:tr>
      <w:tr w:rsidR="00D60D2F" w14:paraId="6C6D2A85" w14:textId="77777777" w:rsidTr="00D60D2F">
        <w:trPr>
          <w:trHeight w:val="4447"/>
        </w:trPr>
        <w:tc>
          <w:tcPr>
            <w:tcW w:w="2158" w:type="dxa"/>
            <w:vMerge w:val="restart"/>
          </w:tcPr>
          <w:p w14:paraId="75C3B5CA" w14:textId="77777777" w:rsidR="00D60D2F" w:rsidRDefault="00D60D2F" w:rsidP="00D60D2F"/>
        </w:tc>
        <w:tc>
          <w:tcPr>
            <w:tcW w:w="542" w:type="dxa"/>
            <w:vMerge w:val="restart"/>
            <w:tcBorders>
              <w:bottom w:val="single" w:sz="18" w:space="0" w:color="476166" w:themeColor="accent1"/>
            </w:tcBorders>
            <w:shd w:val="clear" w:color="auto" w:fill="FFFFFF" w:themeFill="background1"/>
          </w:tcPr>
          <w:p w14:paraId="70220B9A" w14:textId="77777777" w:rsidR="00D60D2F" w:rsidRDefault="00D60D2F" w:rsidP="00D60D2F"/>
        </w:tc>
        <w:tc>
          <w:tcPr>
            <w:tcW w:w="540" w:type="dxa"/>
            <w:shd w:val="clear" w:color="auto" w:fill="FFFFFF" w:themeFill="background1"/>
          </w:tcPr>
          <w:p w14:paraId="652411A6" w14:textId="77777777" w:rsidR="00D60D2F" w:rsidRDefault="00D60D2F" w:rsidP="00D60D2F"/>
        </w:tc>
        <w:tc>
          <w:tcPr>
            <w:tcW w:w="4321" w:type="dxa"/>
            <w:gridSpan w:val="3"/>
            <w:shd w:val="clear" w:color="auto" w:fill="FFFFFF" w:themeFill="background1"/>
          </w:tcPr>
          <w:p w14:paraId="33C5ED24" w14:textId="585264E8" w:rsidR="00D60D2F" w:rsidRDefault="00D60D2F" w:rsidP="00D60D2F">
            <w:pPr>
              <w:pStyle w:val="Text"/>
            </w:pPr>
            <w:r>
              <w:t xml:space="preserve">This report will be about </w:t>
            </w:r>
            <w:r w:rsidR="006E12A4">
              <w:t xml:space="preserve">what website I </w:t>
            </w:r>
            <w:r>
              <w:t>creat</w:t>
            </w:r>
            <w:r w:rsidR="006E12A4">
              <w:t xml:space="preserve">ed </w:t>
            </w:r>
            <w:r>
              <w:t xml:space="preserve">and </w:t>
            </w:r>
            <w:r w:rsidR="006E12A4">
              <w:t xml:space="preserve">the </w:t>
            </w:r>
            <w:r>
              <w:t xml:space="preserve">process of </w:t>
            </w:r>
            <w:r w:rsidR="006E12A4">
              <w:t>it.</w:t>
            </w:r>
            <w:r>
              <w:t xml:space="preserve"> I will mention the website's purpose, subject, and target audience.</w:t>
            </w:r>
          </w:p>
          <w:p w14:paraId="4B273DC4" w14:textId="77777777" w:rsidR="00D60D2F" w:rsidRDefault="00D60D2F" w:rsidP="00D60D2F">
            <w:pPr>
              <w:pStyle w:val="Text"/>
            </w:pPr>
          </w:p>
          <w:p w14:paraId="0271D2AD" w14:textId="42EF8411" w:rsidR="00D60D2F" w:rsidRPr="00D60D2F" w:rsidRDefault="00D60D2F" w:rsidP="00D60D2F">
            <w:pPr>
              <w:pStyle w:val="TOCHeading"/>
              <w:rPr>
                <w:rFonts w:asciiTheme="minorHAnsi" w:hAnsiTheme="minorHAnsi"/>
                <w:color w:val="auto"/>
                <w:sz w:val="28"/>
                <w:szCs w:val="28"/>
              </w:rPr>
            </w:pPr>
            <w:r w:rsidRPr="00D60D2F">
              <w:rPr>
                <w:rFonts w:asciiTheme="minorHAnsi" w:hAnsiTheme="minorHAnsi"/>
                <w:color w:val="auto"/>
                <w:sz w:val="28"/>
                <w:szCs w:val="28"/>
              </w:rPr>
              <w:t xml:space="preserve">I will then show you a few images of </w:t>
            </w:r>
            <w:r w:rsidR="003F5645">
              <w:rPr>
                <w:rFonts w:asciiTheme="minorHAnsi" w:hAnsiTheme="minorHAnsi"/>
                <w:color w:val="auto"/>
                <w:sz w:val="28"/>
                <w:szCs w:val="28"/>
              </w:rPr>
              <w:t>my</w:t>
            </w:r>
            <w:r w:rsidRPr="00D60D2F">
              <w:rPr>
                <w:rFonts w:asciiTheme="minorHAnsi" w:hAnsiTheme="minorHAnsi"/>
                <w:color w:val="auto"/>
                <w:sz w:val="28"/>
                <w:szCs w:val="28"/>
              </w:rPr>
              <w:t xml:space="preserve"> website I’ve created  </w:t>
            </w:r>
          </w:p>
          <w:p w14:paraId="3B79712E" w14:textId="05C4EC57" w:rsidR="00D60D2F" w:rsidRDefault="00D60D2F" w:rsidP="00D60D2F">
            <w:pPr>
              <w:pStyle w:val="Text"/>
            </w:pPr>
            <w:r>
              <w:t>and describe how such coding was validated while also talking about the errors/mistakes I may have made while hand-coding my website in HTML / CSS.</w:t>
            </w:r>
            <w:r w:rsidR="00FD1327">
              <w:t xml:space="preserve"> While also giving my own self-evaluation </w:t>
            </w:r>
            <w:r w:rsidR="00253839">
              <w:t>on the website I’ve created and how I’d do better or at least improve</w:t>
            </w:r>
            <w:r w:rsidR="00ED33AF">
              <w:t>.</w:t>
            </w:r>
          </w:p>
          <w:p w14:paraId="3CF7B78B" w14:textId="77777777" w:rsidR="00D60D2F" w:rsidRDefault="00D60D2F" w:rsidP="00D60D2F">
            <w:pPr>
              <w:pStyle w:val="Text"/>
            </w:pPr>
          </w:p>
          <w:p w14:paraId="0649346E" w14:textId="77777777" w:rsidR="00D60D2F" w:rsidRPr="00E74B29" w:rsidRDefault="00D60D2F" w:rsidP="00D60D2F">
            <w:pPr>
              <w:pStyle w:val="Text"/>
            </w:pPr>
          </w:p>
        </w:tc>
        <w:tc>
          <w:tcPr>
            <w:tcW w:w="540" w:type="dxa"/>
            <w:shd w:val="clear" w:color="auto" w:fill="FFFFFF" w:themeFill="background1"/>
          </w:tcPr>
          <w:p w14:paraId="416D06C6" w14:textId="77777777" w:rsidR="00D60D2F" w:rsidRPr="00E74B29" w:rsidRDefault="00D60D2F" w:rsidP="00D60D2F">
            <w:pPr>
              <w:rPr>
                <w:rFonts w:ascii="Georgia" w:hAnsi="Georgia"/>
                <w:sz w:val="28"/>
                <w:szCs w:val="28"/>
              </w:rPr>
            </w:pPr>
          </w:p>
        </w:tc>
        <w:tc>
          <w:tcPr>
            <w:tcW w:w="540" w:type="dxa"/>
            <w:vMerge w:val="restart"/>
            <w:tcBorders>
              <w:bottom w:val="single" w:sz="18" w:space="0" w:color="476166" w:themeColor="accent1"/>
            </w:tcBorders>
            <w:shd w:val="clear" w:color="auto" w:fill="FFFFFF" w:themeFill="background1"/>
          </w:tcPr>
          <w:p w14:paraId="0EA9B738" w14:textId="77777777" w:rsidR="00D60D2F" w:rsidRPr="00E74B29" w:rsidRDefault="00D60D2F" w:rsidP="00D60D2F">
            <w:pPr>
              <w:rPr>
                <w:rFonts w:ascii="Georgia" w:hAnsi="Georgia"/>
                <w:sz w:val="28"/>
                <w:szCs w:val="28"/>
              </w:rPr>
            </w:pPr>
          </w:p>
        </w:tc>
        <w:tc>
          <w:tcPr>
            <w:tcW w:w="2158" w:type="dxa"/>
            <w:vMerge w:val="restart"/>
          </w:tcPr>
          <w:p w14:paraId="1FE6984B" w14:textId="77777777" w:rsidR="00D60D2F" w:rsidRDefault="00D60D2F" w:rsidP="00D60D2F"/>
        </w:tc>
      </w:tr>
      <w:tr w:rsidR="00D60D2F" w14:paraId="1EE304C2" w14:textId="77777777" w:rsidTr="00D60D2F">
        <w:trPr>
          <w:trHeight w:val="1008"/>
        </w:trPr>
        <w:tc>
          <w:tcPr>
            <w:tcW w:w="2158" w:type="dxa"/>
            <w:vMerge/>
          </w:tcPr>
          <w:p w14:paraId="33050FC7" w14:textId="77777777" w:rsidR="00D60D2F" w:rsidRDefault="00D60D2F" w:rsidP="00D60D2F"/>
        </w:tc>
        <w:tc>
          <w:tcPr>
            <w:tcW w:w="542" w:type="dxa"/>
            <w:vMerge/>
            <w:tcBorders>
              <w:bottom w:val="single" w:sz="18" w:space="0" w:color="476166" w:themeColor="accent1"/>
            </w:tcBorders>
          </w:tcPr>
          <w:p w14:paraId="643B08A7" w14:textId="77777777" w:rsidR="00D60D2F" w:rsidRDefault="00D60D2F" w:rsidP="00D60D2F"/>
        </w:tc>
        <w:tc>
          <w:tcPr>
            <w:tcW w:w="5401" w:type="dxa"/>
            <w:gridSpan w:val="5"/>
            <w:vMerge w:val="restart"/>
          </w:tcPr>
          <w:p w14:paraId="47C7D3D2" w14:textId="77777777" w:rsidR="00D60D2F" w:rsidRPr="00E74B29" w:rsidRDefault="00D60D2F" w:rsidP="00D60D2F">
            <w:pPr>
              <w:rPr>
                <w:rFonts w:ascii="Georgia" w:hAnsi="Georgia"/>
                <w:sz w:val="28"/>
                <w:szCs w:val="28"/>
              </w:rPr>
            </w:pPr>
            <w:r w:rsidRPr="004909D9">
              <w:rPr>
                <w:noProof/>
                <w:lang w:val="en-AU" w:eastAsia="en-AU"/>
              </w:rPr>
              <w:drawing>
                <wp:inline distT="0" distB="0" distL="0" distR="0" wp14:anchorId="68C19D36" wp14:editId="66B91A86">
                  <wp:extent cx="3429000" cy="2895600"/>
                  <wp:effectExtent l="0" t="0" r="0" b="0"/>
                  <wp:docPr id="4" name="Picture 4" descr="Decorativ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0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29000" cy="2895600"/>
                          </a:xfrm>
                          <a:prstGeom prst="rect">
                            <a:avLst/>
                          </a:prstGeom>
                        </pic:spPr>
                      </pic:pic>
                    </a:graphicData>
                  </a:graphic>
                </wp:inline>
              </w:drawing>
            </w:r>
          </w:p>
        </w:tc>
        <w:tc>
          <w:tcPr>
            <w:tcW w:w="540" w:type="dxa"/>
            <w:vMerge/>
            <w:tcBorders>
              <w:bottom w:val="single" w:sz="18" w:space="0" w:color="476166" w:themeColor="accent1"/>
            </w:tcBorders>
          </w:tcPr>
          <w:p w14:paraId="5816015E" w14:textId="77777777" w:rsidR="00D60D2F" w:rsidRPr="00E74B29" w:rsidRDefault="00D60D2F" w:rsidP="00D60D2F">
            <w:pPr>
              <w:rPr>
                <w:rFonts w:ascii="Georgia" w:hAnsi="Georgia"/>
                <w:sz w:val="28"/>
                <w:szCs w:val="28"/>
              </w:rPr>
            </w:pPr>
          </w:p>
        </w:tc>
        <w:tc>
          <w:tcPr>
            <w:tcW w:w="2158" w:type="dxa"/>
            <w:vMerge/>
          </w:tcPr>
          <w:p w14:paraId="5F3F6A6F" w14:textId="77777777" w:rsidR="00D60D2F" w:rsidRDefault="00D60D2F" w:rsidP="00D60D2F"/>
        </w:tc>
      </w:tr>
      <w:tr w:rsidR="00D60D2F" w14:paraId="717407F0" w14:textId="77777777" w:rsidTr="00D60D2F">
        <w:trPr>
          <w:trHeight w:val="1728"/>
        </w:trPr>
        <w:tc>
          <w:tcPr>
            <w:tcW w:w="2158" w:type="dxa"/>
            <w:vMerge w:val="restart"/>
          </w:tcPr>
          <w:p w14:paraId="063A578E" w14:textId="77777777" w:rsidR="00D60D2F" w:rsidRDefault="00D60D2F" w:rsidP="00D60D2F"/>
        </w:tc>
        <w:tc>
          <w:tcPr>
            <w:tcW w:w="542" w:type="dxa"/>
            <w:tcBorders>
              <w:top w:val="single" w:sz="18" w:space="0" w:color="476166" w:themeColor="accent1"/>
            </w:tcBorders>
          </w:tcPr>
          <w:p w14:paraId="073D843C" w14:textId="77777777" w:rsidR="00D60D2F" w:rsidRDefault="00D60D2F" w:rsidP="00D60D2F">
            <w:pPr>
              <w:jc w:val="center"/>
            </w:pPr>
          </w:p>
        </w:tc>
        <w:tc>
          <w:tcPr>
            <w:tcW w:w="5401" w:type="dxa"/>
            <w:gridSpan w:val="5"/>
            <w:vMerge/>
          </w:tcPr>
          <w:p w14:paraId="5E069443" w14:textId="77777777" w:rsidR="00D60D2F" w:rsidRDefault="00D60D2F" w:rsidP="00D60D2F">
            <w:pPr>
              <w:jc w:val="center"/>
            </w:pPr>
          </w:p>
        </w:tc>
        <w:tc>
          <w:tcPr>
            <w:tcW w:w="540" w:type="dxa"/>
            <w:tcBorders>
              <w:top w:val="single" w:sz="18" w:space="0" w:color="476166" w:themeColor="accent1"/>
            </w:tcBorders>
          </w:tcPr>
          <w:p w14:paraId="3D72BD75" w14:textId="77777777" w:rsidR="00D60D2F" w:rsidRDefault="00D60D2F" w:rsidP="00D60D2F">
            <w:pPr>
              <w:jc w:val="center"/>
            </w:pPr>
          </w:p>
        </w:tc>
        <w:tc>
          <w:tcPr>
            <w:tcW w:w="2158" w:type="dxa"/>
            <w:vMerge w:val="restart"/>
          </w:tcPr>
          <w:p w14:paraId="75DB19A7" w14:textId="77777777" w:rsidR="00D60D2F" w:rsidRDefault="00D60D2F" w:rsidP="00D60D2F"/>
        </w:tc>
      </w:tr>
      <w:tr w:rsidR="00D60D2F" w14:paraId="31216237" w14:textId="77777777" w:rsidTr="00D60D2F">
        <w:trPr>
          <w:trHeight w:val="1728"/>
        </w:trPr>
        <w:tc>
          <w:tcPr>
            <w:tcW w:w="2158" w:type="dxa"/>
            <w:vMerge/>
          </w:tcPr>
          <w:p w14:paraId="0B616E2A" w14:textId="77777777" w:rsidR="00D60D2F" w:rsidRDefault="00D60D2F" w:rsidP="00D60D2F"/>
        </w:tc>
        <w:tc>
          <w:tcPr>
            <w:tcW w:w="542" w:type="dxa"/>
          </w:tcPr>
          <w:p w14:paraId="33CBEAFE" w14:textId="77777777" w:rsidR="00D60D2F" w:rsidRDefault="00D60D2F" w:rsidP="00D60D2F">
            <w:pPr>
              <w:jc w:val="center"/>
            </w:pPr>
          </w:p>
        </w:tc>
        <w:tc>
          <w:tcPr>
            <w:tcW w:w="5401" w:type="dxa"/>
            <w:gridSpan w:val="5"/>
            <w:vMerge/>
          </w:tcPr>
          <w:p w14:paraId="3102F2C8" w14:textId="77777777" w:rsidR="00D60D2F" w:rsidRDefault="00D60D2F" w:rsidP="00D60D2F">
            <w:pPr>
              <w:jc w:val="center"/>
            </w:pPr>
          </w:p>
        </w:tc>
        <w:tc>
          <w:tcPr>
            <w:tcW w:w="540" w:type="dxa"/>
          </w:tcPr>
          <w:p w14:paraId="5928BAB2" w14:textId="77777777" w:rsidR="00D60D2F" w:rsidRDefault="00D60D2F" w:rsidP="00D60D2F">
            <w:pPr>
              <w:jc w:val="center"/>
            </w:pPr>
          </w:p>
        </w:tc>
        <w:tc>
          <w:tcPr>
            <w:tcW w:w="2158" w:type="dxa"/>
            <w:vMerge/>
          </w:tcPr>
          <w:p w14:paraId="0A8F28EA" w14:textId="77777777" w:rsidR="00D60D2F" w:rsidRDefault="00D60D2F" w:rsidP="00D60D2F"/>
        </w:tc>
      </w:tr>
    </w:tbl>
    <w:p w14:paraId="6607C308" w14:textId="4A2EDCB6" w:rsidR="00D60D2F" w:rsidRDefault="00D60D2F"/>
    <w:p w14:paraId="5524DFAB" w14:textId="77777777" w:rsidR="002D2200" w:rsidRDefault="002D2200"/>
    <w:p w14:paraId="02A57F36" w14:textId="77777777" w:rsidR="00E74B29" w:rsidRDefault="00E74B29" w:rsidP="0048120C">
      <w:pPr>
        <w:pStyle w:val="GraphicAnchor"/>
      </w:pPr>
    </w:p>
    <w:tbl>
      <w:tblPr>
        <w:tblW w:w="0" w:type="auto"/>
        <w:tblLayout w:type="fixed"/>
        <w:tblCellMar>
          <w:left w:w="0" w:type="dxa"/>
          <w:right w:w="0" w:type="dxa"/>
        </w:tblCellMar>
        <w:tblLook w:val="0600" w:firstRow="0" w:lastRow="0" w:firstColumn="0" w:lastColumn="0" w:noHBand="1" w:noVBand="1"/>
      </w:tblPr>
      <w:tblGrid>
        <w:gridCol w:w="1079"/>
        <w:gridCol w:w="1079"/>
        <w:gridCol w:w="2158"/>
        <w:gridCol w:w="2158"/>
        <w:gridCol w:w="2158"/>
        <w:gridCol w:w="1079"/>
        <w:gridCol w:w="1079"/>
      </w:tblGrid>
      <w:tr w:rsidR="0048120C" w14:paraId="3844CF27" w14:textId="77777777" w:rsidTr="00EB7C2B">
        <w:trPr>
          <w:trHeight w:val="2537"/>
        </w:trPr>
        <w:tc>
          <w:tcPr>
            <w:tcW w:w="2158" w:type="dxa"/>
            <w:gridSpan w:val="2"/>
          </w:tcPr>
          <w:p w14:paraId="220DF729" w14:textId="77777777" w:rsidR="0048120C" w:rsidRDefault="00EB7C2B">
            <w:r w:rsidRPr="004909D9">
              <w:rPr>
                <w:noProof/>
                <w:lang w:val="en-AU" w:eastAsia="en-AU"/>
              </w:rPr>
              <w:lastRenderedPageBreak/>
              <w:drawing>
                <wp:anchor distT="0" distB="0" distL="114300" distR="114300" simplePos="0" relativeHeight="251664384" behindDoc="1" locked="1" layoutInCell="1" allowOverlap="1" wp14:anchorId="5E0B1078" wp14:editId="6983A2E2">
                  <wp:simplePos x="0" y="0"/>
                  <wp:positionH relativeFrom="margin">
                    <wp:posOffset>0</wp:posOffset>
                  </wp:positionH>
                  <wp:positionV relativeFrom="paragraph">
                    <wp:posOffset>0</wp:posOffset>
                  </wp:positionV>
                  <wp:extent cx="6858000" cy="1947672"/>
                  <wp:effectExtent l="0" t="0" r="0" b="0"/>
                  <wp:wrapNone/>
                  <wp:docPr id="5" name="Picture 5" descr="Decorativ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03.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58000" cy="1947672"/>
                          </a:xfrm>
                          <a:prstGeom prst="rect">
                            <a:avLst/>
                          </a:prstGeom>
                        </pic:spPr>
                      </pic:pic>
                    </a:graphicData>
                  </a:graphic>
                  <wp14:sizeRelH relativeFrom="page">
                    <wp14:pctWidth>0</wp14:pctWidth>
                  </wp14:sizeRelH>
                  <wp14:sizeRelV relativeFrom="page">
                    <wp14:pctHeight>0</wp14:pctHeight>
                  </wp14:sizeRelV>
                </wp:anchor>
              </w:drawing>
            </w:r>
          </w:p>
        </w:tc>
        <w:tc>
          <w:tcPr>
            <w:tcW w:w="2158" w:type="dxa"/>
            <w:tcBorders>
              <w:bottom w:val="single" w:sz="18" w:space="0" w:color="476166" w:themeColor="accent1"/>
            </w:tcBorders>
          </w:tcPr>
          <w:p w14:paraId="0CCFB0BF" w14:textId="77777777" w:rsidR="0048120C" w:rsidRDefault="0048120C"/>
        </w:tc>
        <w:tc>
          <w:tcPr>
            <w:tcW w:w="2158" w:type="dxa"/>
            <w:tcBorders>
              <w:bottom w:val="single" w:sz="18" w:space="0" w:color="476166" w:themeColor="accent1"/>
            </w:tcBorders>
          </w:tcPr>
          <w:p w14:paraId="16BC597E" w14:textId="77777777" w:rsidR="0048120C" w:rsidRDefault="0048120C"/>
        </w:tc>
        <w:tc>
          <w:tcPr>
            <w:tcW w:w="2158" w:type="dxa"/>
            <w:tcBorders>
              <w:bottom w:val="single" w:sz="18" w:space="0" w:color="476166" w:themeColor="accent1"/>
            </w:tcBorders>
          </w:tcPr>
          <w:p w14:paraId="52C202E6" w14:textId="77777777" w:rsidR="0048120C" w:rsidRDefault="0048120C"/>
        </w:tc>
        <w:tc>
          <w:tcPr>
            <w:tcW w:w="2158" w:type="dxa"/>
            <w:gridSpan w:val="2"/>
          </w:tcPr>
          <w:p w14:paraId="77F6205F" w14:textId="77777777" w:rsidR="0048120C" w:rsidRDefault="0048120C"/>
        </w:tc>
      </w:tr>
      <w:tr w:rsidR="0048120C" w14:paraId="369A7BB8" w14:textId="77777777" w:rsidTr="00EB7C2B">
        <w:trPr>
          <w:trHeight w:val="800"/>
        </w:trPr>
        <w:tc>
          <w:tcPr>
            <w:tcW w:w="2158" w:type="dxa"/>
            <w:gridSpan w:val="2"/>
            <w:tcBorders>
              <w:right w:val="single" w:sz="18" w:space="0" w:color="476166" w:themeColor="accent1"/>
            </w:tcBorders>
          </w:tcPr>
          <w:p w14:paraId="42CBE1B6" w14:textId="77777777" w:rsidR="0048120C" w:rsidRDefault="0048120C"/>
        </w:tc>
        <w:tc>
          <w:tcPr>
            <w:tcW w:w="6474" w:type="dxa"/>
            <w:gridSpan w:val="3"/>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229ED517" w14:textId="04956B24" w:rsidR="0048120C" w:rsidRDefault="00642C67" w:rsidP="002E6EA1">
            <w:pPr>
              <w:pStyle w:val="Heading1"/>
            </w:pPr>
            <w:bookmarkStart w:id="4" w:name="_Toc185953717"/>
            <w:r>
              <w:t>The Requirements</w:t>
            </w:r>
            <w:bookmarkEnd w:id="4"/>
          </w:p>
        </w:tc>
        <w:tc>
          <w:tcPr>
            <w:tcW w:w="2158" w:type="dxa"/>
            <w:gridSpan w:val="2"/>
            <w:tcBorders>
              <w:left w:val="single" w:sz="18" w:space="0" w:color="476166" w:themeColor="accent1"/>
            </w:tcBorders>
          </w:tcPr>
          <w:p w14:paraId="4261A241" w14:textId="77777777" w:rsidR="0048120C" w:rsidRDefault="0048120C"/>
        </w:tc>
      </w:tr>
      <w:tr w:rsidR="0048120C" w14:paraId="3C7531BC" w14:textId="77777777" w:rsidTr="00EB7C2B">
        <w:tc>
          <w:tcPr>
            <w:tcW w:w="2158" w:type="dxa"/>
            <w:gridSpan w:val="2"/>
          </w:tcPr>
          <w:p w14:paraId="5F890F18" w14:textId="77777777" w:rsidR="0048120C" w:rsidRDefault="0048120C"/>
        </w:tc>
        <w:tc>
          <w:tcPr>
            <w:tcW w:w="2158" w:type="dxa"/>
            <w:tcBorders>
              <w:top w:val="single" w:sz="18" w:space="0" w:color="476166" w:themeColor="accent1"/>
            </w:tcBorders>
          </w:tcPr>
          <w:p w14:paraId="2814EFF9" w14:textId="77777777" w:rsidR="0048120C" w:rsidRDefault="0048120C"/>
        </w:tc>
        <w:tc>
          <w:tcPr>
            <w:tcW w:w="2158" w:type="dxa"/>
            <w:tcBorders>
              <w:top w:val="single" w:sz="18" w:space="0" w:color="476166" w:themeColor="accent1"/>
            </w:tcBorders>
          </w:tcPr>
          <w:p w14:paraId="4646FEA5" w14:textId="77777777" w:rsidR="0048120C" w:rsidRDefault="0048120C"/>
        </w:tc>
        <w:tc>
          <w:tcPr>
            <w:tcW w:w="2158" w:type="dxa"/>
            <w:tcBorders>
              <w:top w:val="single" w:sz="18" w:space="0" w:color="476166" w:themeColor="accent1"/>
            </w:tcBorders>
          </w:tcPr>
          <w:p w14:paraId="2CA3DBF4" w14:textId="77777777" w:rsidR="0048120C" w:rsidRDefault="0048120C"/>
        </w:tc>
        <w:tc>
          <w:tcPr>
            <w:tcW w:w="2158" w:type="dxa"/>
            <w:gridSpan w:val="2"/>
          </w:tcPr>
          <w:p w14:paraId="2539FB94" w14:textId="77777777" w:rsidR="0048120C" w:rsidRDefault="0048120C"/>
        </w:tc>
      </w:tr>
      <w:tr w:rsidR="0048120C" w14:paraId="6B219981" w14:textId="77777777" w:rsidTr="00EB7C2B">
        <w:trPr>
          <w:trHeight w:val="4546"/>
        </w:trPr>
        <w:tc>
          <w:tcPr>
            <w:tcW w:w="1079" w:type="dxa"/>
          </w:tcPr>
          <w:p w14:paraId="7701D262" w14:textId="77777777" w:rsidR="0048120C" w:rsidRDefault="0048120C"/>
        </w:tc>
        <w:tc>
          <w:tcPr>
            <w:tcW w:w="8632" w:type="dxa"/>
            <w:gridSpan w:val="5"/>
            <w:tcBorders>
              <w:top w:val="single" w:sz="18" w:space="0" w:color="476166" w:themeColor="accent1"/>
              <w:bottom w:val="single" w:sz="18" w:space="0" w:color="476166" w:themeColor="accent1"/>
            </w:tcBorders>
          </w:tcPr>
          <w:p w14:paraId="1BF0F8AF" w14:textId="3C75F625" w:rsidR="0048120C" w:rsidRPr="0048120C" w:rsidRDefault="00642C67" w:rsidP="002E6EA1">
            <w:pPr>
              <w:pStyle w:val="Heading3"/>
            </w:pPr>
            <w:bookmarkStart w:id="5" w:name="_Toc185953718"/>
            <w:r>
              <w:t>Website Introduction</w:t>
            </w:r>
            <w:bookmarkEnd w:id="5"/>
          </w:p>
          <w:p w14:paraId="06810774" w14:textId="77777777" w:rsidR="0048120C" w:rsidRDefault="0048120C" w:rsidP="0048120C"/>
          <w:p w14:paraId="6C9DD847" w14:textId="3789F2F3" w:rsidR="00105411" w:rsidRDefault="00105411" w:rsidP="00105411">
            <w:pPr>
              <w:pStyle w:val="Text"/>
            </w:pPr>
            <w:r>
              <w:t xml:space="preserve">The website is about football, it’s supposed to help newcomers to the sport to have a better understanding of the </w:t>
            </w:r>
            <w:r w:rsidR="001C7A0A">
              <w:t xml:space="preserve">game’s </w:t>
            </w:r>
            <w:r>
              <w:t>rules, history, and why it’s so significant in today’s media.</w:t>
            </w:r>
          </w:p>
          <w:p w14:paraId="6DA6D447" w14:textId="77777777" w:rsidR="00105411" w:rsidRDefault="00105411" w:rsidP="00105411">
            <w:pPr>
              <w:pStyle w:val="Text"/>
            </w:pPr>
          </w:p>
          <w:p w14:paraId="71E58357" w14:textId="369DF107" w:rsidR="0048120C" w:rsidRDefault="00382935" w:rsidP="00105411">
            <w:pPr>
              <w:pStyle w:val="Text"/>
            </w:pPr>
            <w:r>
              <w:t>You may ask?</w:t>
            </w:r>
            <w:r w:rsidR="00476466">
              <w:t xml:space="preserve"> Why create a football website? </w:t>
            </w:r>
            <w:r w:rsidR="00685568">
              <w:t xml:space="preserve">I chose to make a website about the game of football </w:t>
            </w:r>
            <w:r w:rsidR="00105411">
              <w:t>because it’s one of my hobbies</w:t>
            </w:r>
            <w:r w:rsidR="00D26E26">
              <w:t xml:space="preserve">. </w:t>
            </w:r>
            <w:r w:rsidR="00105411">
              <w:t xml:space="preserve">Growing up, </w:t>
            </w:r>
            <w:r w:rsidR="00DF5EBE">
              <w:t>it was</w:t>
            </w:r>
            <w:r w:rsidR="00105411">
              <w:t xml:space="preserve"> one of the</w:t>
            </w:r>
            <w:r w:rsidR="003F3E75">
              <w:t xml:space="preserve"> </w:t>
            </w:r>
            <w:r w:rsidR="00105411">
              <w:t xml:space="preserve">things I </w:t>
            </w:r>
            <w:r w:rsidR="009A2859">
              <w:t xml:space="preserve">consistently </w:t>
            </w:r>
            <w:r w:rsidR="00D519C2">
              <w:t>played</w:t>
            </w:r>
            <w:r w:rsidR="007A1015">
              <w:t>,</w:t>
            </w:r>
            <w:r w:rsidR="00D519C2">
              <w:t xml:space="preserve"> and</w:t>
            </w:r>
            <w:r w:rsidR="00105411">
              <w:t xml:space="preserve"> had many memories of</w:t>
            </w:r>
            <w:r w:rsidR="00EC4248">
              <w:t xml:space="preserve"> playing </w:t>
            </w:r>
            <w:r w:rsidR="00483BC6">
              <w:t>and</w:t>
            </w:r>
            <w:r w:rsidR="00EC4248">
              <w:t xml:space="preserve"> watching</w:t>
            </w:r>
            <w:r w:rsidR="00105411">
              <w:t>.</w:t>
            </w:r>
          </w:p>
        </w:tc>
        <w:tc>
          <w:tcPr>
            <w:tcW w:w="1079" w:type="dxa"/>
          </w:tcPr>
          <w:p w14:paraId="0CEC9520" w14:textId="77777777" w:rsidR="0048120C" w:rsidRDefault="0048120C"/>
        </w:tc>
      </w:tr>
    </w:tbl>
    <w:p w14:paraId="41F7D57F" w14:textId="4E55B018" w:rsidR="002B5304" w:rsidRDefault="00AA7B24">
      <w:r>
        <w:br w:type="page"/>
      </w:r>
      <w:r w:rsidR="002B5304" w:rsidRPr="002B5304">
        <w:rPr>
          <w:noProof/>
        </w:rPr>
        <w:lastRenderedPageBreak/>
        <w:drawing>
          <wp:inline distT="0" distB="0" distL="0" distR="0" wp14:anchorId="0803FDC7" wp14:editId="5B5766D8">
            <wp:extent cx="6858000" cy="3316605"/>
            <wp:effectExtent l="0" t="0" r="0" b="0"/>
            <wp:docPr id="278662748" name="Picture 1" descr="A football ball on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662748" name="Picture 1" descr="A football ball on a green background&#10;&#10;Description automatically generated"/>
                    <pic:cNvPicPr/>
                  </pic:nvPicPr>
                  <pic:blipFill>
                    <a:blip r:embed="rId14"/>
                    <a:stretch>
                      <a:fillRect/>
                    </a:stretch>
                  </pic:blipFill>
                  <pic:spPr>
                    <a:xfrm>
                      <a:off x="0" y="0"/>
                      <a:ext cx="6858000" cy="3316605"/>
                    </a:xfrm>
                    <a:prstGeom prst="rect">
                      <a:avLst/>
                    </a:prstGeom>
                  </pic:spPr>
                </pic:pic>
              </a:graphicData>
            </a:graphic>
          </wp:inline>
        </w:drawing>
      </w:r>
      <w:r w:rsidR="002B5304" w:rsidRPr="002B5304">
        <w:rPr>
          <w:noProof/>
        </w:rPr>
        <w:drawing>
          <wp:inline distT="0" distB="0" distL="0" distR="0" wp14:anchorId="580F47FD" wp14:editId="3DBD6103">
            <wp:extent cx="6858000" cy="3129280"/>
            <wp:effectExtent l="0" t="0" r="0" b="0"/>
            <wp:docPr id="1018262178" name="Picture 1" descr="A green screen with a green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262178" name="Picture 1" descr="A green screen with a green border&#10;&#10;Description automatically generated"/>
                    <pic:cNvPicPr/>
                  </pic:nvPicPr>
                  <pic:blipFill>
                    <a:blip r:embed="rId15"/>
                    <a:stretch>
                      <a:fillRect/>
                    </a:stretch>
                  </pic:blipFill>
                  <pic:spPr>
                    <a:xfrm>
                      <a:off x="0" y="0"/>
                      <a:ext cx="6858000" cy="3129280"/>
                    </a:xfrm>
                    <a:prstGeom prst="rect">
                      <a:avLst/>
                    </a:prstGeom>
                  </pic:spPr>
                </pic:pic>
              </a:graphicData>
            </a:graphic>
          </wp:inline>
        </w:drawing>
      </w:r>
      <w:r w:rsidR="002B5304" w:rsidRPr="002B5304">
        <w:rPr>
          <w:noProof/>
        </w:rPr>
        <w:lastRenderedPageBreak/>
        <w:drawing>
          <wp:inline distT="0" distB="0" distL="0" distR="0" wp14:anchorId="7FC0ECDC" wp14:editId="0199F931">
            <wp:extent cx="6858000" cy="3340735"/>
            <wp:effectExtent l="0" t="0" r="0" b="0"/>
            <wp:docPr id="1579062246" name="Picture 1" descr="A football ball o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062246" name="Picture 1" descr="A football ball on a field&#10;&#10;Description automatically generated"/>
                    <pic:cNvPicPr/>
                  </pic:nvPicPr>
                  <pic:blipFill>
                    <a:blip r:embed="rId16"/>
                    <a:stretch>
                      <a:fillRect/>
                    </a:stretch>
                  </pic:blipFill>
                  <pic:spPr>
                    <a:xfrm>
                      <a:off x="0" y="0"/>
                      <a:ext cx="6858000" cy="3340735"/>
                    </a:xfrm>
                    <a:prstGeom prst="rect">
                      <a:avLst/>
                    </a:prstGeom>
                  </pic:spPr>
                </pic:pic>
              </a:graphicData>
            </a:graphic>
          </wp:inline>
        </w:drawing>
      </w:r>
      <w:r w:rsidR="00DA6600" w:rsidRPr="00DA6600">
        <w:rPr>
          <w:noProof/>
        </w:rPr>
        <w:drawing>
          <wp:inline distT="0" distB="0" distL="0" distR="0" wp14:anchorId="48517956" wp14:editId="1E5BC143">
            <wp:extent cx="6858000" cy="3099435"/>
            <wp:effectExtent l="0" t="0" r="0" b="5715"/>
            <wp:docPr id="2514905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490517" name="Picture 1" descr="A screenshot of a computer&#10;&#10;Description automatically generated"/>
                    <pic:cNvPicPr/>
                  </pic:nvPicPr>
                  <pic:blipFill>
                    <a:blip r:embed="rId17"/>
                    <a:stretch>
                      <a:fillRect/>
                    </a:stretch>
                  </pic:blipFill>
                  <pic:spPr>
                    <a:xfrm>
                      <a:off x="0" y="0"/>
                      <a:ext cx="6858000" cy="3099435"/>
                    </a:xfrm>
                    <a:prstGeom prst="rect">
                      <a:avLst/>
                    </a:prstGeom>
                  </pic:spPr>
                </pic:pic>
              </a:graphicData>
            </a:graphic>
          </wp:inline>
        </w:drawing>
      </w:r>
      <w:r w:rsidR="002B5304" w:rsidRPr="002B5304">
        <w:rPr>
          <w:noProof/>
        </w:rPr>
        <w:lastRenderedPageBreak/>
        <w:drawing>
          <wp:inline distT="0" distB="0" distL="0" distR="0" wp14:anchorId="3374D1EC" wp14:editId="7D8C3E27">
            <wp:extent cx="6858000" cy="3283585"/>
            <wp:effectExtent l="0" t="0" r="0" b="0"/>
            <wp:docPr id="940935499" name="Picture 1" descr="A screenshot of a football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935499" name="Picture 1" descr="A screenshot of a football game&#10;&#10;Description automatically generated"/>
                    <pic:cNvPicPr/>
                  </pic:nvPicPr>
                  <pic:blipFill>
                    <a:blip r:embed="rId18"/>
                    <a:stretch>
                      <a:fillRect/>
                    </a:stretch>
                  </pic:blipFill>
                  <pic:spPr>
                    <a:xfrm>
                      <a:off x="0" y="0"/>
                      <a:ext cx="6858000" cy="3283585"/>
                    </a:xfrm>
                    <a:prstGeom prst="rect">
                      <a:avLst/>
                    </a:prstGeom>
                  </pic:spPr>
                </pic:pic>
              </a:graphicData>
            </a:graphic>
          </wp:inline>
        </w:drawing>
      </w:r>
      <w:r w:rsidR="002B5304" w:rsidRPr="002B5304">
        <w:rPr>
          <w:noProof/>
        </w:rPr>
        <w:drawing>
          <wp:inline distT="0" distB="0" distL="0" distR="0" wp14:anchorId="3D5F9EA5" wp14:editId="1D9F8231">
            <wp:extent cx="6858000" cy="3321685"/>
            <wp:effectExtent l="0" t="0" r="0" b="0"/>
            <wp:docPr id="546979241"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979241" name="Picture 1" descr="A screenshot of a video game&#10;&#10;Description automatically generated"/>
                    <pic:cNvPicPr/>
                  </pic:nvPicPr>
                  <pic:blipFill>
                    <a:blip r:embed="rId19"/>
                    <a:stretch>
                      <a:fillRect/>
                    </a:stretch>
                  </pic:blipFill>
                  <pic:spPr>
                    <a:xfrm>
                      <a:off x="0" y="0"/>
                      <a:ext cx="6858000" cy="3321685"/>
                    </a:xfrm>
                    <a:prstGeom prst="rect">
                      <a:avLst/>
                    </a:prstGeom>
                  </pic:spPr>
                </pic:pic>
              </a:graphicData>
            </a:graphic>
          </wp:inline>
        </w:drawing>
      </w:r>
      <w:r w:rsidR="002B5304" w:rsidRPr="002B5304">
        <w:rPr>
          <w:noProof/>
        </w:rPr>
        <w:lastRenderedPageBreak/>
        <w:drawing>
          <wp:inline distT="0" distB="0" distL="0" distR="0" wp14:anchorId="124F78C4" wp14:editId="7AA4BA86">
            <wp:extent cx="6858000" cy="3364865"/>
            <wp:effectExtent l="0" t="0" r="0" b="6985"/>
            <wp:docPr id="1373781941" name="Picture 1" descr="A screenshot of a football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781941" name="Picture 1" descr="A screenshot of a football field&#10;&#10;Description automatically generated"/>
                    <pic:cNvPicPr/>
                  </pic:nvPicPr>
                  <pic:blipFill>
                    <a:blip r:embed="rId20"/>
                    <a:stretch>
                      <a:fillRect/>
                    </a:stretch>
                  </pic:blipFill>
                  <pic:spPr>
                    <a:xfrm>
                      <a:off x="0" y="0"/>
                      <a:ext cx="6858000" cy="3364865"/>
                    </a:xfrm>
                    <a:prstGeom prst="rect">
                      <a:avLst/>
                    </a:prstGeom>
                  </pic:spPr>
                </pic:pic>
              </a:graphicData>
            </a:graphic>
          </wp:inline>
        </w:drawing>
      </w:r>
      <w:r w:rsidR="002B5304" w:rsidRPr="002B5304">
        <w:rPr>
          <w:noProof/>
        </w:rPr>
        <w:drawing>
          <wp:inline distT="0" distB="0" distL="0" distR="0" wp14:anchorId="513E49E2" wp14:editId="6F2B6CF9">
            <wp:extent cx="6858000" cy="3321685"/>
            <wp:effectExtent l="0" t="0" r="0" b="0"/>
            <wp:docPr id="276937102" name="Picture 1" descr="A green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937102" name="Picture 1" descr="A green screen with white text&#10;&#10;Description automatically generated"/>
                    <pic:cNvPicPr/>
                  </pic:nvPicPr>
                  <pic:blipFill>
                    <a:blip r:embed="rId21"/>
                    <a:stretch>
                      <a:fillRect/>
                    </a:stretch>
                  </pic:blipFill>
                  <pic:spPr>
                    <a:xfrm>
                      <a:off x="0" y="0"/>
                      <a:ext cx="6858000" cy="3321685"/>
                    </a:xfrm>
                    <a:prstGeom prst="rect">
                      <a:avLst/>
                    </a:prstGeom>
                  </pic:spPr>
                </pic:pic>
              </a:graphicData>
            </a:graphic>
          </wp:inline>
        </w:drawing>
      </w:r>
      <w:r w:rsidR="002B5304" w:rsidRPr="002B5304">
        <w:rPr>
          <w:noProof/>
        </w:rPr>
        <w:lastRenderedPageBreak/>
        <w:drawing>
          <wp:inline distT="0" distB="0" distL="0" distR="0" wp14:anchorId="38E76FC1" wp14:editId="142A856D">
            <wp:extent cx="6858000" cy="5346065"/>
            <wp:effectExtent l="0" t="0" r="0" b="6985"/>
            <wp:docPr id="877544717" name="Picture 1" descr="A screenshot of a contact 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544717" name="Picture 1" descr="A screenshot of a contact us&#10;&#10;Description automatically generated"/>
                    <pic:cNvPicPr/>
                  </pic:nvPicPr>
                  <pic:blipFill>
                    <a:blip r:embed="rId22"/>
                    <a:stretch>
                      <a:fillRect/>
                    </a:stretch>
                  </pic:blipFill>
                  <pic:spPr>
                    <a:xfrm>
                      <a:off x="0" y="0"/>
                      <a:ext cx="6858000" cy="5346065"/>
                    </a:xfrm>
                    <a:prstGeom prst="rect">
                      <a:avLst/>
                    </a:prstGeom>
                  </pic:spPr>
                </pic:pic>
              </a:graphicData>
            </a:graphic>
          </wp:inline>
        </w:drawing>
      </w:r>
    </w:p>
    <w:p w14:paraId="61638916" w14:textId="77777777" w:rsidR="002B5304" w:rsidRDefault="002B5304">
      <w:r>
        <w:br w:type="page"/>
      </w:r>
    </w:p>
    <w:p w14:paraId="3C3CD1C5" w14:textId="77777777" w:rsidR="00AA7B24" w:rsidRDefault="00AA7B24"/>
    <w:tbl>
      <w:tblPr>
        <w:tblW w:w="0" w:type="auto"/>
        <w:tblLayout w:type="fixed"/>
        <w:tblCellMar>
          <w:left w:w="0" w:type="dxa"/>
          <w:right w:w="0" w:type="dxa"/>
        </w:tblCellMar>
        <w:tblLook w:val="0600" w:firstRow="0" w:lastRow="0" w:firstColumn="0" w:lastColumn="0" w:noHBand="1" w:noVBand="1"/>
      </w:tblPr>
      <w:tblGrid>
        <w:gridCol w:w="1079"/>
        <w:gridCol w:w="3956"/>
        <w:gridCol w:w="719"/>
        <w:gridCol w:w="3957"/>
        <w:gridCol w:w="1079"/>
      </w:tblGrid>
      <w:tr w:rsidR="0048120C" w14:paraId="7307985D" w14:textId="77777777" w:rsidTr="00EB7C2B">
        <w:trPr>
          <w:trHeight w:val="730"/>
        </w:trPr>
        <w:tc>
          <w:tcPr>
            <w:tcW w:w="1079" w:type="dxa"/>
          </w:tcPr>
          <w:p w14:paraId="030AE280" w14:textId="464E3945" w:rsidR="0048120C" w:rsidRDefault="0048120C"/>
        </w:tc>
        <w:tc>
          <w:tcPr>
            <w:tcW w:w="3956" w:type="dxa"/>
            <w:tcBorders>
              <w:top w:val="single" w:sz="18" w:space="0" w:color="476166" w:themeColor="accent1"/>
            </w:tcBorders>
          </w:tcPr>
          <w:p w14:paraId="53A00D0F" w14:textId="5281754F" w:rsidR="0048120C" w:rsidRDefault="00C5796B" w:rsidP="002E6EA1">
            <w:pPr>
              <w:pStyle w:val="Heading1"/>
            </w:pPr>
            <w:bookmarkStart w:id="6" w:name="_Toc185953719"/>
            <w:r>
              <w:t>Validation</w:t>
            </w:r>
            <w:bookmarkEnd w:id="6"/>
          </w:p>
          <w:p w14:paraId="3E21DA02" w14:textId="77777777" w:rsidR="0048120C" w:rsidRPr="0048120C" w:rsidRDefault="0048120C" w:rsidP="0048120C"/>
        </w:tc>
        <w:tc>
          <w:tcPr>
            <w:tcW w:w="719" w:type="dxa"/>
            <w:tcBorders>
              <w:top w:val="single" w:sz="18" w:space="0" w:color="476166" w:themeColor="accent1"/>
            </w:tcBorders>
          </w:tcPr>
          <w:p w14:paraId="33B55C3D" w14:textId="77777777" w:rsidR="0048120C" w:rsidRDefault="0048120C"/>
        </w:tc>
        <w:tc>
          <w:tcPr>
            <w:tcW w:w="3957" w:type="dxa"/>
            <w:tcBorders>
              <w:top w:val="single" w:sz="18" w:space="0" w:color="476166" w:themeColor="accent1"/>
            </w:tcBorders>
          </w:tcPr>
          <w:p w14:paraId="4FA05E03" w14:textId="77777777" w:rsidR="0048120C" w:rsidRDefault="0048120C"/>
        </w:tc>
        <w:tc>
          <w:tcPr>
            <w:tcW w:w="1079" w:type="dxa"/>
          </w:tcPr>
          <w:p w14:paraId="5643685D" w14:textId="77777777" w:rsidR="0048120C" w:rsidRDefault="0048120C"/>
        </w:tc>
      </w:tr>
      <w:tr w:rsidR="0048120C" w14:paraId="7B4DCEC5" w14:textId="77777777" w:rsidTr="00EB7C2B">
        <w:trPr>
          <w:trHeight w:val="3990"/>
        </w:trPr>
        <w:tc>
          <w:tcPr>
            <w:tcW w:w="1079" w:type="dxa"/>
          </w:tcPr>
          <w:p w14:paraId="056D2D29" w14:textId="77777777" w:rsidR="0048120C" w:rsidRDefault="0048120C"/>
        </w:tc>
        <w:tc>
          <w:tcPr>
            <w:tcW w:w="3956" w:type="dxa"/>
          </w:tcPr>
          <w:p w14:paraId="486A3DA9" w14:textId="34A2136F" w:rsidR="0048120C" w:rsidRDefault="00C5796B" w:rsidP="00837914">
            <w:pPr>
              <w:pStyle w:val="Text"/>
            </w:pPr>
            <w:r>
              <w:t xml:space="preserve">When validating my HTML code </w:t>
            </w:r>
            <w:r w:rsidR="007E01A5">
              <w:t xml:space="preserve">for </w:t>
            </w:r>
            <w:r>
              <w:t xml:space="preserve">my website, I </w:t>
            </w:r>
            <w:r w:rsidR="007B2EED">
              <w:t>found the errors that w</w:t>
            </w:r>
            <w:r w:rsidR="00FB7B34">
              <w:t>ere</w:t>
            </w:r>
            <w:r w:rsidR="007B2EED">
              <w:t xml:space="preserve"> the most recurring</w:t>
            </w:r>
            <w:r w:rsidR="00FB7B34">
              <w:t xml:space="preserve"> </w:t>
            </w:r>
            <w:r w:rsidR="007B2EED">
              <w:t xml:space="preserve">ones named “navigation” </w:t>
            </w:r>
            <w:r w:rsidR="00895F62">
              <w:t xml:space="preserve">and the validator </w:t>
            </w:r>
            <w:r w:rsidR="007B2EED">
              <w:t xml:space="preserve">deemed </w:t>
            </w:r>
            <w:r w:rsidR="00895F62">
              <w:t xml:space="preserve">it </w:t>
            </w:r>
            <w:r w:rsidR="007B2EED">
              <w:t xml:space="preserve">unnecessary for </w:t>
            </w:r>
            <w:r w:rsidR="001B04F6">
              <w:t>“</w:t>
            </w:r>
            <w:r w:rsidR="007B2EED">
              <w:t>nav</w:t>
            </w:r>
            <w:r w:rsidR="001B04F6">
              <w:t>” line</w:t>
            </w:r>
            <w:r w:rsidR="007B2EED">
              <w:t xml:space="preserve"> or </w:t>
            </w:r>
            <w:r w:rsidR="008905B5">
              <w:t>“</w:t>
            </w:r>
            <w:r w:rsidR="007B2EED">
              <w:t>missing closing</w:t>
            </w:r>
            <w:r w:rsidR="008905B5">
              <w:t xml:space="preserve">s” for like </w:t>
            </w:r>
            <w:r w:rsidR="007B2EED">
              <w:t>&lt;strong&gt;</w:t>
            </w:r>
            <w:r w:rsidR="00CA6A80">
              <w:t xml:space="preserve"> and </w:t>
            </w:r>
            <w:r w:rsidR="008905B5">
              <w:t>“</w:t>
            </w:r>
            <w:r w:rsidR="00CA6A80">
              <w:t>open</w:t>
            </w:r>
            <w:r w:rsidR="008905B5">
              <w:t xml:space="preserve">ers” for </w:t>
            </w:r>
            <w:r w:rsidR="00CA6A80">
              <w:t>&lt;/p&gt;</w:t>
            </w:r>
            <w:r w:rsidR="007B2EED">
              <w:t xml:space="preserve">. The navigation </w:t>
            </w:r>
            <w:r w:rsidR="008905B5">
              <w:t xml:space="preserve">prompt </w:t>
            </w:r>
            <w:r w:rsidR="007B2EED">
              <w:t>was used twice in each of my pages because it</w:t>
            </w:r>
            <w:r w:rsidR="008905B5">
              <w:t>’s use</w:t>
            </w:r>
            <w:r w:rsidR="007B2EED">
              <w:t xml:space="preserve"> for the user </w:t>
            </w:r>
            <w:r w:rsidR="008905B5">
              <w:t xml:space="preserve">was to </w:t>
            </w:r>
            <w:r w:rsidR="007B2EED">
              <w:t xml:space="preserve">switch between pages and can be used as a shortcut on </w:t>
            </w:r>
            <w:r w:rsidR="00C166A0">
              <w:t>any</w:t>
            </w:r>
            <w:r w:rsidR="007B2EED">
              <w:t xml:space="preserve"> page the user was currently on.</w:t>
            </w:r>
            <w:r w:rsidR="00291AE1">
              <w:t xml:space="preserve"> </w:t>
            </w:r>
            <w:r w:rsidR="00C166A0">
              <w:t>There was a</w:t>
            </w:r>
            <w:r w:rsidR="00291AE1">
              <w:t xml:space="preserve"> few errors </w:t>
            </w:r>
            <w:r w:rsidR="00C166A0">
              <w:t xml:space="preserve">that </w:t>
            </w:r>
            <w:r w:rsidR="00291AE1">
              <w:t>were related to certain commands not being allowed as a child</w:t>
            </w:r>
            <w:r w:rsidR="00CA6A80">
              <w:t xml:space="preserve"> </w:t>
            </w:r>
            <w:r w:rsidR="00291AE1">
              <w:t>of another element</w:t>
            </w:r>
            <w:r w:rsidR="000E1D7F">
              <w:t>, then</w:t>
            </w:r>
            <w:r w:rsidR="00CA6A80">
              <w:t xml:space="preserve"> were warnings that mention &lt;section&gt; needing &lt;h2&gt;-&lt;h6&gt; in order to be </w:t>
            </w:r>
            <w:r w:rsidR="000E1D7F">
              <w:t xml:space="preserve">considered </w:t>
            </w:r>
            <w:r w:rsidR="00CA6A80">
              <w:t>valid too.</w:t>
            </w:r>
          </w:p>
        </w:tc>
        <w:tc>
          <w:tcPr>
            <w:tcW w:w="719" w:type="dxa"/>
          </w:tcPr>
          <w:p w14:paraId="2ECC45FA" w14:textId="77777777" w:rsidR="0048120C" w:rsidRDefault="0048120C" w:rsidP="0048120C">
            <w:pPr>
              <w:pStyle w:val="Text"/>
            </w:pPr>
          </w:p>
        </w:tc>
        <w:tc>
          <w:tcPr>
            <w:tcW w:w="3957" w:type="dxa"/>
          </w:tcPr>
          <w:p w14:paraId="6DA54988" w14:textId="28B02DF0" w:rsidR="0048120C" w:rsidRDefault="00B72622" w:rsidP="00CE0904">
            <w:pPr>
              <w:pStyle w:val="Text"/>
            </w:pPr>
            <w:r>
              <w:t xml:space="preserve">With CSS, it </w:t>
            </w:r>
            <w:r w:rsidR="00432B8A">
              <w:t xml:space="preserve">was much </w:t>
            </w:r>
            <w:r>
              <w:t>simpler for me the structure, so when copying my CSS code to the validator I received no warnings or errors.</w:t>
            </w:r>
            <w:r w:rsidR="00C83EEE">
              <w:t xml:space="preserve"> </w:t>
            </w:r>
            <w:r w:rsidR="00CE0904" w:rsidRPr="00CE0904">
              <w:t xml:space="preserve">With a strong grasp of structure and design, </w:t>
            </w:r>
            <w:r w:rsidR="00CE0904">
              <w:t>my</w:t>
            </w:r>
            <w:r w:rsidR="00CE0904" w:rsidRPr="00CE0904">
              <w:t xml:space="preserve"> CSS implementation successfully </w:t>
            </w:r>
            <w:r w:rsidR="00CE0904">
              <w:t xml:space="preserve">shows </w:t>
            </w:r>
            <w:r w:rsidR="00CE0904" w:rsidRPr="00CE0904">
              <w:t xml:space="preserve">the basic styling concepts. The user experience is improved by the thoughtful integration of essential features including responsive layouts, accessible navigation, and thematic components. Flexbox and Grid are two techniques that emphasize adaptability for contemporary web settings, while the usage of text alignment, padding, and margins shows attention to detail. </w:t>
            </w:r>
          </w:p>
        </w:tc>
        <w:tc>
          <w:tcPr>
            <w:tcW w:w="1079" w:type="dxa"/>
          </w:tcPr>
          <w:p w14:paraId="7902CBB5" w14:textId="77777777" w:rsidR="0048120C" w:rsidRDefault="0048120C"/>
        </w:tc>
      </w:tr>
    </w:tbl>
    <w:p w14:paraId="73024AAF" w14:textId="77777777" w:rsidR="0048120C" w:rsidRDefault="0048120C"/>
    <w:p w14:paraId="39F803CD" w14:textId="77777777" w:rsidR="00EB7C2B" w:rsidRDefault="00EB7C2B"/>
    <w:tbl>
      <w:tblPr>
        <w:tblW w:w="0" w:type="auto"/>
        <w:tblCellMar>
          <w:left w:w="0" w:type="dxa"/>
          <w:right w:w="0" w:type="dxa"/>
        </w:tblCellMar>
        <w:tblLook w:val="0600" w:firstRow="0" w:lastRow="0" w:firstColumn="0" w:lastColumn="0" w:noHBand="1" w:noVBand="1"/>
      </w:tblPr>
      <w:tblGrid>
        <w:gridCol w:w="1079"/>
        <w:gridCol w:w="5395"/>
        <w:gridCol w:w="3237"/>
        <w:gridCol w:w="1079"/>
      </w:tblGrid>
      <w:tr w:rsidR="007E7573" w14:paraId="080FD954" w14:textId="77777777" w:rsidTr="00EB7C2B">
        <w:tc>
          <w:tcPr>
            <w:tcW w:w="1079" w:type="dxa"/>
          </w:tcPr>
          <w:p w14:paraId="7AB69C6C" w14:textId="77777777" w:rsidR="007E7573" w:rsidRPr="00E74B29" w:rsidRDefault="007E7573" w:rsidP="00BA6015">
            <w:pPr>
              <w:pStyle w:val="Footer"/>
            </w:pPr>
          </w:p>
        </w:tc>
        <w:tc>
          <w:tcPr>
            <w:tcW w:w="5395" w:type="dxa"/>
          </w:tcPr>
          <w:p w14:paraId="4A9BC9FA" w14:textId="77777777" w:rsidR="007E7573" w:rsidRPr="00874FE7" w:rsidRDefault="00BC0D8A" w:rsidP="00BA6015">
            <w:pPr>
              <w:pStyle w:val="Footer"/>
            </w:pPr>
            <w:sdt>
              <w:sdtPr>
                <w:id w:val="707152945"/>
                <w:placeholder>
                  <w:docPart w:val="CEE39B5C22DE41C0B59E87D0CADF7C93"/>
                </w:placeholder>
                <w:temporary/>
                <w:showingPlcHdr/>
                <w15:appearance w15:val="hidden"/>
              </w:sdtPr>
              <w:sdtEndPr/>
              <w:sdtContent>
                <w:r w:rsidR="007E7573" w:rsidRPr="006709F1">
                  <w:t>REPORT TITLE</w:t>
                </w:r>
              </w:sdtContent>
            </w:sdt>
          </w:p>
        </w:tc>
        <w:tc>
          <w:tcPr>
            <w:tcW w:w="3237" w:type="dxa"/>
          </w:tcPr>
          <w:p w14:paraId="55A067A4" w14:textId="77777777" w:rsidR="007E7573" w:rsidRPr="00E74B29" w:rsidRDefault="00BC0D8A" w:rsidP="00EB7C2B">
            <w:pPr>
              <w:pStyle w:val="Footer"/>
              <w:jc w:val="right"/>
            </w:pPr>
            <w:sdt>
              <w:sdtPr>
                <w:id w:val="58290327"/>
                <w:placeholder>
                  <w:docPart w:val="FB92AD558091482A963583E5D7E3293A"/>
                </w:placeholder>
                <w:temporary/>
                <w:showingPlcHdr/>
                <w15:appearance w15:val="hidden"/>
              </w:sdtPr>
              <w:sdtEndPr/>
              <w:sdtContent>
                <w:r w:rsidR="00EB7C2B" w:rsidRPr="00E74B29">
                  <w:t xml:space="preserve">PAGE </w:t>
                </w:r>
                <w:r w:rsidR="00EB7C2B">
                  <w:t>3</w:t>
                </w:r>
              </w:sdtContent>
            </w:sdt>
          </w:p>
        </w:tc>
        <w:tc>
          <w:tcPr>
            <w:tcW w:w="1079" w:type="dxa"/>
          </w:tcPr>
          <w:p w14:paraId="05B4E708" w14:textId="77777777" w:rsidR="007E7573" w:rsidRPr="00E74B29" w:rsidRDefault="007E7573" w:rsidP="00BA6015">
            <w:pPr>
              <w:pStyle w:val="Footer"/>
            </w:pPr>
          </w:p>
        </w:tc>
      </w:tr>
    </w:tbl>
    <w:p w14:paraId="63112090" w14:textId="77777777" w:rsidR="00EB7C2B" w:rsidRDefault="00EB7C2B">
      <w:r>
        <w:br w:type="page"/>
      </w:r>
    </w:p>
    <w:p w14:paraId="231B253B" w14:textId="77777777" w:rsidR="007E7573" w:rsidRDefault="007E7573"/>
    <w:tbl>
      <w:tblPr>
        <w:tblW w:w="0" w:type="auto"/>
        <w:tblLayout w:type="fixed"/>
        <w:tblCellMar>
          <w:left w:w="0" w:type="dxa"/>
          <w:right w:w="0" w:type="dxa"/>
        </w:tblCellMar>
        <w:tblLook w:val="0600" w:firstRow="0" w:lastRow="0" w:firstColumn="0" w:lastColumn="0" w:noHBand="1" w:noVBand="1"/>
      </w:tblPr>
      <w:tblGrid>
        <w:gridCol w:w="1080"/>
        <w:gridCol w:w="8632"/>
        <w:gridCol w:w="8"/>
        <w:gridCol w:w="1071"/>
      </w:tblGrid>
      <w:tr w:rsidR="0048120C" w14:paraId="25FFAB31" w14:textId="77777777" w:rsidTr="001E097E">
        <w:trPr>
          <w:trHeight w:val="6254"/>
        </w:trPr>
        <w:tc>
          <w:tcPr>
            <w:tcW w:w="1080" w:type="dxa"/>
          </w:tcPr>
          <w:p w14:paraId="63701801" w14:textId="77777777" w:rsidR="0048120C" w:rsidRDefault="0048120C"/>
        </w:tc>
        <w:tc>
          <w:tcPr>
            <w:tcW w:w="8632" w:type="dxa"/>
            <w:tcBorders>
              <w:bottom w:val="single" w:sz="18" w:space="0" w:color="476166" w:themeColor="accent1"/>
            </w:tcBorders>
          </w:tcPr>
          <w:p w14:paraId="3D2ACB60" w14:textId="01742A20" w:rsidR="006A72C2" w:rsidRPr="006A72C2" w:rsidRDefault="006A72C2" w:rsidP="002E6EA1">
            <w:pPr>
              <w:pStyle w:val="Heading1"/>
              <w:rPr>
                <w:bCs/>
                <w:sz w:val="28"/>
                <w:szCs w:val="28"/>
              </w:rPr>
            </w:pPr>
            <w:bookmarkStart w:id="7" w:name="_Toc185953720"/>
            <w:r w:rsidRPr="006A72C2">
              <w:t>Evaluation</w:t>
            </w:r>
            <w:bookmarkEnd w:id="7"/>
            <w:r>
              <w:br/>
            </w:r>
          </w:p>
          <w:p w14:paraId="2DC8EF5A" w14:textId="77777777" w:rsidR="006A72C2" w:rsidRPr="006A72C2" w:rsidRDefault="006A72C2" w:rsidP="006A72C2">
            <w:pPr>
              <w:pStyle w:val="Quote"/>
              <w:rPr>
                <w:b/>
                <w:bCs/>
                <w:sz w:val="28"/>
                <w:szCs w:val="28"/>
              </w:rPr>
            </w:pPr>
            <w:r w:rsidRPr="006A72C2">
              <w:rPr>
                <w:b/>
                <w:bCs/>
                <w:sz w:val="28"/>
                <w:szCs w:val="28"/>
              </w:rPr>
              <w:t>1. Usability</w:t>
            </w:r>
          </w:p>
          <w:p w14:paraId="1093227F" w14:textId="36C486E5" w:rsidR="006A72C2" w:rsidRDefault="006A72C2" w:rsidP="006A72C2">
            <w:pPr>
              <w:pStyle w:val="Quote"/>
              <w:rPr>
                <w:sz w:val="28"/>
                <w:szCs w:val="28"/>
              </w:rPr>
            </w:pPr>
            <w:r w:rsidRPr="006A72C2">
              <w:rPr>
                <w:sz w:val="28"/>
                <w:szCs w:val="28"/>
              </w:rPr>
              <w:t xml:space="preserve">Usability pertains to how intuitive and user-friendly the website is for </w:t>
            </w:r>
            <w:r w:rsidR="00F045BD" w:rsidRPr="006A72C2">
              <w:rPr>
                <w:sz w:val="28"/>
                <w:szCs w:val="28"/>
              </w:rPr>
              <w:t>it</w:t>
            </w:r>
            <w:r w:rsidR="00F045BD">
              <w:rPr>
                <w:sz w:val="28"/>
                <w:szCs w:val="28"/>
              </w:rPr>
              <w:t>s</w:t>
            </w:r>
            <w:r w:rsidRPr="006A72C2">
              <w:rPr>
                <w:sz w:val="28"/>
                <w:szCs w:val="28"/>
              </w:rPr>
              <w:t xml:space="preserve"> visitor</w:t>
            </w:r>
            <w:r w:rsidR="00F045BD">
              <w:rPr>
                <w:sz w:val="28"/>
                <w:szCs w:val="28"/>
              </w:rPr>
              <w:t>s</w:t>
            </w:r>
            <w:r w:rsidRPr="006A72C2">
              <w:rPr>
                <w:sz w:val="28"/>
                <w:szCs w:val="28"/>
              </w:rPr>
              <w:t>. Here's the assessment:</w:t>
            </w:r>
          </w:p>
          <w:p w14:paraId="2EE7E9EC" w14:textId="77777777" w:rsidR="000214BC" w:rsidRPr="006A72C2" w:rsidRDefault="000214BC" w:rsidP="000214BC"/>
          <w:p w14:paraId="779F0A98" w14:textId="6F76FA05" w:rsidR="006A72C2" w:rsidRDefault="006A72C2" w:rsidP="006A72C2">
            <w:pPr>
              <w:pStyle w:val="Quote"/>
              <w:numPr>
                <w:ilvl w:val="0"/>
                <w:numId w:val="2"/>
              </w:numPr>
              <w:rPr>
                <w:sz w:val="28"/>
                <w:szCs w:val="28"/>
              </w:rPr>
            </w:pPr>
            <w:r w:rsidRPr="006A72C2">
              <w:rPr>
                <w:b/>
                <w:bCs/>
                <w:sz w:val="28"/>
                <w:szCs w:val="28"/>
              </w:rPr>
              <w:t>Navigation:</w:t>
            </w:r>
            <w:r w:rsidRPr="006A72C2">
              <w:rPr>
                <w:sz w:val="28"/>
                <w:szCs w:val="28"/>
              </w:rPr>
              <w:br/>
            </w:r>
            <w:r w:rsidR="000214BC">
              <w:rPr>
                <w:sz w:val="28"/>
                <w:szCs w:val="28"/>
              </w:rPr>
              <w:t>T</w:t>
            </w:r>
            <w:r w:rsidRPr="006A72C2">
              <w:rPr>
                <w:sz w:val="28"/>
                <w:szCs w:val="28"/>
              </w:rPr>
              <w:t>he website has a clear and straightforward navigation menu, it performs well. Dropdown menus or responsive navigation bars might be absent or not functional.</w:t>
            </w:r>
          </w:p>
          <w:p w14:paraId="5ACAB8AA" w14:textId="77777777" w:rsidR="00886F78" w:rsidRPr="006A72C2" w:rsidRDefault="00886F78" w:rsidP="00886F78"/>
          <w:p w14:paraId="2B666CB8" w14:textId="4C6A7124" w:rsidR="006A72C2" w:rsidRDefault="006A72C2" w:rsidP="006A72C2">
            <w:pPr>
              <w:pStyle w:val="Quote"/>
              <w:numPr>
                <w:ilvl w:val="0"/>
                <w:numId w:val="2"/>
              </w:numPr>
              <w:rPr>
                <w:sz w:val="28"/>
                <w:szCs w:val="28"/>
              </w:rPr>
            </w:pPr>
            <w:r w:rsidRPr="006A72C2">
              <w:rPr>
                <w:b/>
                <w:bCs/>
                <w:sz w:val="28"/>
                <w:szCs w:val="28"/>
              </w:rPr>
              <w:t>Visual Design:</w:t>
            </w:r>
            <w:r w:rsidRPr="006A72C2">
              <w:rPr>
                <w:sz w:val="28"/>
                <w:szCs w:val="28"/>
              </w:rPr>
              <w:br/>
              <w:t xml:space="preserve">Overuse of bold colors (common in </w:t>
            </w:r>
            <w:r w:rsidR="00076A93">
              <w:rPr>
                <w:sz w:val="28"/>
                <w:szCs w:val="28"/>
              </w:rPr>
              <w:t>sport</w:t>
            </w:r>
            <w:r w:rsidRPr="006A72C2">
              <w:rPr>
                <w:sz w:val="28"/>
                <w:szCs w:val="28"/>
              </w:rPr>
              <w:t xml:space="preserve"> themes)</w:t>
            </w:r>
            <w:r w:rsidR="00886F78">
              <w:rPr>
                <w:sz w:val="28"/>
                <w:szCs w:val="28"/>
              </w:rPr>
              <w:t xml:space="preserve">. </w:t>
            </w:r>
          </w:p>
          <w:p w14:paraId="5FAA9C84" w14:textId="77777777" w:rsidR="00873FD7" w:rsidRPr="006A72C2" w:rsidRDefault="00873FD7" w:rsidP="00873FD7"/>
          <w:p w14:paraId="3CC321BB" w14:textId="54227B2E" w:rsidR="006A72C2" w:rsidRDefault="006A72C2" w:rsidP="006A72C2">
            <w:pPr>
              <w:pStyle w:val="Quote"/>
              <w:numPr>
                <w:ilvl w:val="0"/>
                <w:numId w:val="2"/>
              </w:numPr>
              <w:rPr>
                <w:sz w:val="28"/>
                <w:szCs w:val="28"/>
              </w:rPr>
            </w:pPr>
            <w:r w:rsidRPr="006A72C2">
              <w:rPr>
                <w:b/>
                <w:bCs/>
                <w:sz w:val="28"/>
                <w:szCs w:val="28"/>
              </w:rPr>
              <w:t>Load Time:</w:t>
            </w:r>
            <w:r w:rsidRPr="006A72C2">
              <w:rPr>
                <w:sz w:val="28"/>
                <w:szCs w:val="28"/>
              </w:rPr>
              <w:br/>
              <w:t>Simple HTML/CSS websites generally load quickly</w:t>
            </w:r>
            <w:r w:rsidR="00873FD7">
              <w:rPr>
                <w:sz w:val="28"/>
                <w:szCs w:val="28"/>
              </w:rPr>
              <w:t>.</w:t>
            </w:r>
          </w:p>
          <w:p w14:paraId="46621B85" w14:textId="77777777" w:rsidR="00873FD7" w:rsidRPr="006A72C2" w:rsidRDefault="00873FD7" w:rsidP="00873FD7"/>
          <w:p w14:paraId="24F1DD86" w14:textId="77777777" w:rsidR="006A72C2" w:rsidRPr="006A72C2" w:rsidRDefault="006A72C2" w:rsidP="006A72C2">
            <w:pPr>
              <w:pStyle w:val="Quote"/>
              <w:rPr>
                <w:b/>
                <w:bCs/>
                <w:sz w:val="28"/>
                <w:szCs w:val="28"/>
              </w:rPr>
            </w:pPr>
            <w:r w:rsidRPr="006A72C2">
              <w:rPr>
                <w:b/>
                <w:bCs/>
                <w:sz w:val="28"/>
                <w:szCs w:val="28"/>
              </w:rPr>
              <w:t>2. Accessibility</w:t>
            </w:r>
          </w:p>
          <w:p w14:paraId="6DCC284E" w14:textId="77777777" w:rsidR="006A72C2" w:rsidRDefault="006A72C2" w:rsidP="006A72C2">
            <w:pPr>
              <w:pStyle w:val="Quote"/>
              <w:rPr>
                <w:sz w:val="28"/>
                <w:szCs w:val="28"/>
              </w:rPr>
            </w:pPr>
            <w:r w:rsidRPr="006A72C2">
              <w:rPr>
                <w:sz w:val="28"/>
                <w:szCs w:val="28"/>
              </w:rPr>
              <w:t>Accessibility ensures that people with disabilities can use the website. Here's the evaluation:</w:t>
            </w:r>
          </w:p>
          <w:p w14:paraId="238F0F13" w14:textId="77777777" w:rsidR="003D366A" w:rsidRPr="006A72C2" w:rsidRDefault="003D366A" w:rsidP="003D366A"/>
          <w:p w14:paraId="4C33353E" w14:textId="2CA0DE30" w:rsidR="006A72C2" w:rsidRDefault="006A72C2" w:rsidP="006A72C2">
            <w:pPr>
              <w:pStyle w:val="Quote"/>
              <w:numPr>
                <w:ilvl w:val="0"/>
                <w:numId w:val="3"/>
              </w:numPr>
              <w:rPr>
                <w:sz w:val="28"/>
                <w:szCs w:val="28"/>
              </w:rPr>
            </w:pPr>
            <w:r w:rsidRPr="006A72C2">
              <w:rPr>
                <w:b/>
                <w:bCs/>
                <w:sz w:val="28"/>
                <w:szCs w:val="28"/>
              </w:rPr>
              <w:t>Semantic HTML Usage:</w:t>
            </w:r>
            <w:r w:rsidRPr="006A72C2">
              <w:rPr>
                <w:sz w:val="28"/>
                <w:szCs w:val="28"/>
              </w:rPr>
              <w:br/>
            </w:r>
            <w:r w:rsidR="00AD2188">
              <w:rPr>
                <w:sz w:val="28"/>
                <w:szCs w:val="28"/>
              </w:rPr>
              <w:t>U</w:t>
            </w:r>
            <w:r w:rsidRPr="006A72C2">
              <w:rPr>
                <w:sz w:val="28"/>
                <w:szCs w:val="28"/>
              </w:rPr>
              <w:t>se</w:t>
            </w:r>
            <w:r w:rsidR="00AD2188">
              <w:rPr>
                <w:sz w:val="28"/>
                <w:szCs w:val="28"/>
              </w:rPr>
              <w:t>s</w:t>
            </w:r>
            <w:r w:rsidRPr="006A72C2">
              <w:rPr>
                <w:sz w:val="28"/>
                <w:szCs w:val="28"/>
              </w:rPr>
              <w:t xml:space="preserve"> semantic tags</w:t>
            </w:r>
            <w:r w:rsidR="00AD2188">
              <w:rPr>
                <w:sz w:val="28"/>
                <w:szCs w:val="28"/>
              </w:rPr>
              <w:t xml:space="preserve"> well</w:t>
            </w:r>
            <w:r w:rsidRPr="006A72C2">
              <w:rPr>
                <w:sz w:val="28"/>
                <w:szCs w:val="28"/>
              </w:rPr>
              <w:t xml:space="preserve"> (like &lt;header&gt;, &lt;main&gt;, &lt;footer&gt;). This makes the content </w:t>
            </w:r>
            <w:r w:rsidR="00AD2188">
              <w:rPr>
                <w:sz w:val="28"/>
                <w:szCs w:val="28"/>
              </w:rPr>
              <w:t>easier</w:t>
            </w:r>
            <w:r w:rsidRPr="006A72C2">
              <w:rPr>
                <w:sz w:val="28"/>
                <w:szCs w:val="28"/>
              </w:rPr>
              <w:t xml:space="preserve"> to interpret for screen readers.</w:t>
            </w:r>
          </w:p>
          <w:p w14:paraId="7D7E0967" w14:textId="77777777" w:rsidR="003D366A" w:rsidRPr="006A72C2" w:rsidRDefault="003D366A" w:rsidP="003D366A"/>
          <w:p w14:paraId="638E5D91" w14:textId="77777777" w:rsidR="006A72C2" w:rsidRDefault="006A72C2" w:rsidP="006A72C2">
            <w:pPr>
              <w:pStyle w:val="Quote"/>
              <w:numPr>
                <w:ilvl w:val="0"/>
                <w:numId w:val="3"/>
              </w:numPr>
              <w:rPr>
                <w:sz w:val="28"/>
                <w:szCs w:val="28"/>
              </w:rPr>
            </w:pPr>
            <w:r w:rsidRPr="006A72C2">
              <w:rPr>
                <w:b/>
                <w:bCs/>
                <w:sz w:val="28"/>
                <w:szCs w:val="28"/>
              </w:rPr>
              <w:t>Alt Text for Images:</w:t>
            </w:r>
            <w:r w:rsidRPr="006A72C2">
              <w:rPr>
                <w:sz w:val="28"/>
                <w:szCs w:val="28"/>
              </w:rPr>
              <w:br/>
              <w:t>Football-themed sites often feature numerous images (team logos, player photos, match highlights). Lack of descriptive alt text for these images can make the site inaccessible to visually impaired users.</w:t>
            </w:r>
          </w:p>
          <w:p w14:paraId="3F0DA0BE" w14:textId="77777777" w:rsidR="00244102" w:rsidRPr="006A72C2" w:rsidRDefault="00244102" w:rsidP="00244102"/>
          <w:p w14:paraId="67A87FE8" w14:textId="77777777" w:rsidR="006A72C2" w:rsidRDefault="006A72C2" w:rsidP="006A72C2">
            <w:pPr>
              <w:pStyle w:val="Quote"/>
              <w:numPr>
                <w:ilvl w:val="0"/>
                <w:numId w:val="3"/>
              </w:numPr>
              <w:rPr>
                <w:sz w:val="28"/>
                <w:szCs w:val="28"/>
              </w:rPr>
            </w:pPr>
            <w:r w:rsidRPr="006A72C2">
              <w:rPr>
                <w:b/>
                <w:bCs/>
                <w:sz w:val="28"/>
                <w:szCs w:val="28"/>
              </w:rPr>
              <w:t>Color Contrast:</w:t>
            </w:r>
            <w:r w:rsidRPr="006A72C2">
              <w:rPr>
                <w:sz w:val="28"/>
                <w:szCs w:val="28"/>
              </w:rPr>
              <w:br/>
              <w:t>Football sites typically use bright, bold colors to represent team identities, but poor contrast between text and background can render content unreadable for users with visual impairments.</w:t>
            </w:r>
          </w:p>
          <w:p w14:paraId="0C4938CC" w14:textId="77777777" w:rsidR="00244102" w:rsidRPr="006A72C2" w:rsidRDefault="00244102" w:rsidP="00244102"/>
          <w:p w14:paraId="17CC4955" w14:textId="77777777" w:rsidR="006A72C2" w:rsidRPr="006A72C2" w:rsidRDefault="006A72C2" w:rsidP="006A72C2">
            <w:pPr>
              <w:pStyle w:val="Quote"/>
              <w:rPr>
                <w:b/>
                <w:bCs/>
                <w:sz w:val="28"/>
                <w:szCs w:val="28"/>
              </w:rPr>
            </w:pPr>
            <w:r w:rsidRPr="006A72C2">
              <w:rPr>
                <w:b/>
                <w:bCs/>
                <w:sz w:val="28"/>
                <w:szCs w:val="28"/>
              </w:rPr>
              <w:t>3. Search Engine Optimization (SEO)</w:t>
            </w:r>
          </w:p>
          <w:p w14:paraId="1325FC40" w14:textId="77777777" w:rsidR="006A72C2" w:rsidRDefault="006A72C2" w:rsidP="006A72C2">
            <w:pPr>
              <w:pStyle w:val="Quote"/>
              <w:rPr>
                <w:sz w:val="28"/>
                <w:szCs w:val="28"/>
              </w:rPr>
            </w:pPr>
            <w:r w:rsidRPr="006A72C2">
              <w:rPr>
                <w:sz w:val="28"/>
                <w:szCs w:val="28"/>
              </w:rPr>
              <w:t>SEO determines how well the website ranks in search engine results. Key areas of evaluation include:</w:t>
            </w:r>
          </w:p>
          <w:p w14:paraId="514E1DD3" w14:textId="77777777" w:rsidR="007666BF" w:rsidRPr="006A72C2" w:rsidRDefault="007666BF" w:rsidP="007666BF"/>
          <w:p w14:paraId="334AE9D5" w14:textId="3397A3AE" w:rsidR="006A72C2" w:rsidRDefault="006A72C2" w:rsidP="006A72C2">
            <w:pPr>
              <w:pStyle w:val="Quote"/>
              <w:numPr>
                <w:ilvl w:val="0"/>
                <w:numId w:val="4"/>
              </w:numPr>
              <w:rPr>
                <w:sz w:val="28"/>
                <w:szCs w:val="28"/>
              </w:rPr>
            </w:pPr>
            <w:r w:rsidRPr="006A72C2">
              <w:rPr>
                <w:b/>
                <w:bCs/>
                <w:sz w:val="28"/>
                <w:szCs w:val="28"/>
              </w:rPr>
              <w:t>Meta Tags and Descriptions:</w:t>
            </w:r>
            <w:r w:rsidRPr="006A72C2">
              <w:rPr>
                <w:sz w:val="28"/>
                <w:szCs w:val="28"/>
              </w:rPr>
              <w:br/>
            </w:r>
            <w:r w:rsidR="007666BF">
              <w:rPr>
                <w:sz w:val="28"/>
                <w:szCs w:val="28"/>
              </w:rPr>
              <w:t>The site</w:t>
            </w:r>
            <w:r w:rsidRPr="006A72C2">
              <w:rPr>
                <w:sz w:val="28"/>
                <w:szCs w:val="28"/>
              </w:rPr>
              <w:t xml:space="preserve"> omit critical &lt;title&gt; tags, meta descriptions, or keyword-rich content, which are essential for SEO.</w:t>
            </w:r>
          </w:p>
          <w:p w14:paraId="64ED7F63" w14:textId="77777777" w:rsidR="008B65B0" w:rsidRDefault="008B65B0" w:rsidP="008B65B0"/>
          <w:p w14:paraId="66A977EB" w14:textId="77777777" w:rsidR="008B65B0" w:rsidRDefault="008B65B0" w:rsidP="008B65B0"/>
          <w:p w14:paraId="23CE8DAE" w14:textId="77777777" w:rsidR="008B65B0" w:rsidRPr="006A72C2" w:rsidRDefault="008B65B0" w:rsidP="008B65B0"/>
          <w:p w14:paraId="0FF9AEA4" w14:textId="5B5AE954" w:rsidR="008F734F" w:rsidRDefault="006A72C2" w:rsidP="00E11C03">
            <w:pPr>
              <w:pStyle w:val="Quote"/>
              <w:numPr>
                <w:ilvl w:val="0"/>
                <w:numId w:val="4"/>
              </w:numPr>
              <w:rPr>
                <w:sz w:val="28"/>
                <w:szCs w:val="28"/>
              </w:rPr>
            </w:pPr>
            <w:r w:rsidRPr="00435689">
              <w:rPr>
                <w:b/>
                <w:bCs/>
                <w:sz w:val="28"/>
                <w:szCs w:val="28"/>
              </w:rPr>
              <w:lastRenderedPageBreak/>
              <w:t>Heading Structure:</w:t>
            </w:r>
            <w:r w:rsidRPr="00435689">
              <w:rPr>
                <w:sz w:val="28"/>
                <w:szCs w:val="28"/>
              </w:rPr>
              <w:br/>
              <w:t xml:space="preserve">Proper use of headings (&lt;h1&gt;, &lt;h2&gt;, etc.) is crucial for search engines to understand the site structure. </w:t>
            </w:r>
          </w:p>
          <w:p w14:paraId="238D0F5B" w14:textId="77777777" w:rsidR="00435689" w:rsidRPr="00435689" w:rsidRDefault="00435689" w:rsidP="00435689"/>
          <w:p w14:paraId="4AB6A0F0" w14:textId="1B163BB3" w:rsidR="006A72C2" w:rsidRDefault="006A72C2" w:rsidP="006A72C2">
            <w:pPr>
              <w:pStyle w:val="Quote"/>
              <w:numPr>
                <w:ilvl w:val="0"/>
                <w:numId w:val="4"/>
              </w:numPr>
              <w:rPr>
                <w:sz w:val="28"/>
                <w:szCs w:val="28"/>
              </w:rPr>
            </w:pPr>
            <w:r w:rsidRPr="006A72C2">
              <w:rPr>
                <w:b/>
                <w:bCs/>
                <w:sz w:val="28"/>
                <w:szCs w:val="28"/>
              </w:rPr>
              <w:t>URL Structure:</w:t>
            </w:r>
            <w:r w:rsidRPr="006A72C2">
              <w:rPr>
                <w:sz w:val="28"/>
                <w:szCs w:val="28"/>
              </w:rPr>
              <w:br/>
            </w:r>
            <w:r w:rsidR="00A43728">
              <w:rPr>
                <w:sz w:val="28"/>
                <w:szCs w:val="28"/>
              </w:rPr>
              <w:t xml:space="preserve">The </w:t>
            </w:r>
            <w:r w:rsidRPr="006A72C2">
              <w:rPr>
                <w:sz w:val="28"/>
                <w:szCs w:val="28"/>
              </w:rPr>
              <w:t xml:space="preserve">website </w:t>
            </w:r>
            <w:r w:rsidR="00A43728" w:rsidRPr="006A72C2">
              <w:rPr>
                <w:sz w:val="28"/>
                <w:szCs w:val="28"/>
              </w:rPr>
              <w:t>use</w:t>
            </w:r>
            <w:r w:rsidR="00185A21">
              <w:rPr>
                <w:sz w:val="28"/>
                <w:szCs w:val="28"/>
              </w:rPr>
              <w:t>s</w:t>
            </w:r>
            <w:r w:rsidRPr="006A72C2">
              <w:rPr>
                <w:sz w:val="28"/>
                <w:szCs w:val="28"/>
              </w:rPr>
              <w:t xml:space="preserve"> </w:t>
            </w:r>
            <w:r w:rsidR="00A43728">
              <w:rPr>
                <w:sz w:val="28"/>
                <w:szCs w:val="28"/>
              </w:rPr>
              <w:t xml:space="preserve">a </w:t>
            </w:r>
            <w:r w:rsidRPr="006A72C2">
              <w:rPr>
                <w:sz w:val="28"/>
                <w:szCs w:val="28"/>
              </w:rPr>
              <w:t xml:space="preserve">clear URLs (e.g., page1.html instead of team-stats.html), which </w:t>
            </w:r>
            <w:r w:rsidR="00A43728">
              <w:rPr>
                <w:sz w:val="28"/>
                <w:szCs w:val="28"/>
              </w:rPr>
              <w:t xml:space="preserve">can positively </w:t>
            </w:r>
            <w:r w:rsidRPr="006A72C2">
              <w:rPr>
                <w:sz w:val="28"/>
                <w:szCs w:val="28"/>
              </w:rPr>
              <w:t>impact SEO.</w:t>
            </w:r>
          </w:p>
          <w:p w14:paraId="13EFFCD2" w14:textId="77777777" w:rsidR="008B65B0" w:rsidRPr="006A72C2" w:rsidRDefault="008B65B0" w:rsidP="008B65B0"/>
          <w:p w14:paraId="5B48F9A4" w14:textId="396F1A33" w:rsidR="006A72C2" w:rsidRDefault="006A72C2" w:rsidP="006A72C2">
            <w:pPr>
              <w:pStyle w:val="Quote"/>
              <w:numPr>
                <w:ilvl w:val="0"/>
                <w:numId w:val="4"/>
              </w:numPr>
              <w:rPr>
                <w:sz w:val="28"/>
                <w:szCs w:val="28"/>
              </w:rPr>
            </w:pPr>
            <w:r w:rsidRPr="006A72C2">
              <w:rPr>
                <w:b/>
                <w:bCs/>
                <w:sz w:val="28"/>
                <w:szCs w:val="28"/>
              </w:rPr>
              <w:t>Content Quality:</w:t>
            </w:r>
            <w:r w:rsidRPr="006A72C2">
              <w:rPr>
                <w:sz w:val="28"/>
                <w:szCs w:val="28"/>
              </w:rPr>
              <w:br/>
              <w:t>T</w:t>
            </w:r>
            <w:r w:rsidR="0058304E">
              <w:rPr>
                <w:sz w:val="28"/>
                <w:szCs w:val="28"/>
              </w:rPr>
              <w:t xml:space="preserve">he </w:t>
            </w:r>
            <w:r w:rsidRPr="006A72C2">
              <w:rPr>
                <w:sz w:val="28"/>
                <w:szCs w:val="28"/>
              </w:rPr>
              <w:t>content</w:t>
            </w:r>
            <w:r w:rsidR="0058304E">
              <w:rPr>
                <w:sz w:val="28"/>
                <w:szCs w:val="28"/>
              </w:rPr>
              <w:t xml:space="preserve"> in some areas could be seen as thin</w:t>
            </w:r>
            <w:r w:rsidR="00B829BC">
              <w:rPr>
                <w:sz w:val="28"/>
                <w:szCs w:val="28"/>
              </w:rPr>
              <w:t xml:space="preserve"> but from other</w:t>
            </w:r>
            <w:r w:rsidR="006C65E9">
              <w:rPr>
                <w:sz w:val="28"/>
                <w:szCs w:val="28"/>
              </w:rPr>
              <w:t xml:space="preserve">s </w:t>
            </w:r>
            <w:r w:rsidR="00B829BC">
              <w:rPr>
                <w:sz w:val="28"/>
                <w:szCs w:val="28"/>
              </w:rPr>
              <w:t>it tends to favor</w:t>
            </w:r>
            <w:r w:rsidR="006C65E9">
              <w:rPr>
                <w:sz w:val="28"/>
                <w:szCs w:val="28"/>
              </w:rPr>
              <w:t>,</w:t>
            </w:r>
            <w:r w:rsidR="00B829BC">
              <w:rPr>
                <w:sz w:val="28"/>
                <w:szCs w:val="28"/>
              </w:rPr>
              <w:t xml:space="preserve"> which </w:t>
            </w:r>
            <w:r w:rsidRPr="006A72C2">
              <w:rPr>
                <w:sz w:val="28"/>
                <w:szCs w:val="28"/>
              </w:rPr>
              <w:t xml:space="preserve">can lead to </w:t>
            </w:r>
            <w:r w:rsidR="00B829BC">
              <w:rPr>
                <w:sz w:val="28"/>
                <w:szCs w:val="28"/>
              </w:rPr>
              <w:t xml:space="preserve">inconsistency in the </w:t>
            </w:r>
            <w:r w:rsidRPr="006A72C2">
              <w:rPr>
                <w:sz w:val="28"/>
                <w:szCs w:val="28"/>
              </w:rPr>
              <w:t>search rankings. Additionally, a lack of internal linking reduces crawlability.</w:t>
            </w:r>
          </w:p>
          <w:p w14:paraId="26FF5A12" w14:textId="77777777" w:rsidR="00B829BC" w:rsidRPr="006A72C2" w:rsidRDefault="00B829BC" w:rsidP="00B829BC"/>
          <w:p w14:paraId="199DFC58" w14:textId="77777777" w:rsidR="006A72C2" w:rsidRPr="006A72C2" w:rsidRDefault="006A72C2" w:rsidP="006A72C2">
            <w:pPr>
              <w:pStyle w:val="Quote"/>
              <w:rPr>
                <w:b/>
                <w:bCs/>
                <w:sz w:val="28"/>
                <w:szCs w:val="28"/>
              </w:rPr>
            </w:pPr>
            <w:r w:rsidRPr="006A72C2">
              <w:rPr>
                <w:b/>
                <w:bCs/>
                <w:sz w:val="28"/>
                <w:szCs w:val="28"/>
              </w:rPr>
              <w:t>Suggestions for Improvement</w:t>
            </w:r>
          </w:p>
          <w:p w14:paraId="5CE687CB" w14:textId="77777777" w:rsidR="006A72C2" w:rsidRPr="006A72C2" w:rsidRDefault="006A72C2" w:rsidP="006A72C2">
            <w:pPr>
              <w:pStyle w:val="Quote"/>
              <w:rPr>
                <w:sz w:val="28"/>
                <w:szCs w:val="28"/>
              </w:rPr>
            </w:pPr>
            <w:r w:rsidRPr="006A72C2">
              <w:rPr>
                <w:sz w:val="28"/>
                <w:szCs w:val="28"/>
              </w:rPr>
              <w:t>To enhance usability, accessibility, and SEO, the following steps are recommended:</w:t>
            </w:r>
          </w:p>
          <w:p w14:paraId="24165985" w14:textId="2659FB87" w:rsidR="00137068" w:rsidRPr="00137068" w:rsidRDefault="00137068" w:rsidP="00137068">
            <w:pPr>
              <w:pStyle w:val="Quote"/>
              <w:rPr>
                <w:sz w:val="28"/>
                <w:szCs w:val="28"/>
              </w:rPr>
            </w:pPr>
          </w:p>
          <w:p w14:paraId="467BA5D9" w14:textId="77777777" w:rsidR="006A72C2" w:rsidRDefault="006A72C2" w:rsidP="006A72C2">
            <w:pPr>
              <w:pStyle w:val="Quote"/>
              <w:numPr>
                <w:ilvl w:val="0"/>
                <w:numId w:val="5"/>
              </w:numPr>
              <w:rPr>
                <w:sz w:val="28"/>
                <w:szCs w:val="28"/>
              </w:rPr>
            </w:pPr>
            <w:r w:rsidRPr="006A72C2">
              <w:rPr>
                <w:sz w:val="28"/>
                <w:szCs w:val="28"/>
              </w:rPr>
              <w:t>Adopt semantic HTML tags to improve accessibility and SEO.</w:t>
            </w:r>
          </w:p>
          <w:p w14:paraId="2EDD11C4" w14:textId="77777777" w:rsidR="00A003D8" w:rsidRPr="006A72C2" w:rsidRDefault="00A003D8" w:rsidP="00A003D8"/>
          <w:p w14:paraId="70BD93B0" w14:textId="77777777" w:rsidR="006A72C2" w:rsidRDefault="006A72C2" w:rsidP="006A72C2">
            <w:pPr>
              <w:pStyle w:val="Quote"/>
              <w:numPr>
                <w:ilvl w:val="0"/>
                <w:numId w:val="5"/>
              </w:numPr>
              <w:rPr>
                <w:sz w:val="28"/>
                <w:szCs w:val="28"/>
              </w:rPr>
            </w:pPr>
            <w:r w:rsidRPr="006A72C2">
              <w:rPr>
                <w:sz w:val="28"/>
                <w:szCs w:val="28"/>
              </w:rPr>
              <w:t>Use high-contrast color schemes and ensure text is legible.</w:t>
            </w:r>
          </w:p>
          <w:p w14:paraId="693A9C5F" w14:textId="77777777" w:rsidR="00A003D8" w:rsidRPr="006A72C2" w:rsidRDefault="00A003D8" w:rsidP="00A003D8"/>
          <w:p w14:paraId="78727CA6" w14:textId="77777777" w:rsidR="006A72C2" w:rsidRDefault="006A72C2" w:rsidP="006A72C2">
            <w:pPr>
              <w:pStyle w:val="Quote"/>
              <w:numPr>
                <w:ilvl w:val="0"/>
                <w:numId w:val="5"/>
              </w:numPr>
              <w:rPr>
                <w:sz w:val="28"/>
                <w:szCs w:val="28"/>
              </w:rPr>
            </w:pPr>
            <w:r w:rsidRPr="006A72C2">
              <w:rPr>
                <w:sz w:val="28"/>
                <w:szCs w:val="28"/>
              </w:rPr>
              <w:t>Ensure the site is keyboard-friendly and integrates ARIA roles for interactive elements.</w:t>
            </w:r>
          </w:p>
          <w:p w14:paraId="7E8B43F7" w14:textId="77777777" w:rsidR="00A003D8" w:rsidRPr="006A72C2" w:rsidRDefault="00A003D8" w:rsidP="00A003D8"/>
          <w:p w14:paraId="31D73175" w14:textId="77777777" w:rsidR="006A72C2" w:rsidRPr="006A72C2" w:rsidRDefault="006A72C2" w:rsidP="006A72C2">
            <w:pPr>
              <w:pStyle w:val="Quote"/>
              <w:rPr>
                <w:sz w:val="28"/>
                <w:szCs w:val="28"/>
              </w:rPr>
            </w:pPr>
            <w:r w:rsidRPr="006A72C2">
              <w:rPr>
                <w:sz w:val="28"/>
                <w:szCs w:val="28"/>
              </w:rPr>
              <w:t>By addressing these areas, the website can become more user-friendly, accessible, and discoverable.</w:t>
            </w:r>
          </w:p>
          <w:p w14:paraId="5E55DAD1" w14:textId="279115CB" w:rsidR="0048120C" w:rsidRPr="006A72C2" w:rsidRDefault="0048120C" w:rsidP="00837914">
            <w:pPr>
              <w:pStyle w:val="Quote"/>
              <w:rPr>
                <w:sz w:val="28"/>
                <w:szCs w:val="28"/>
              </w:rPr>
            </w:pPr>
          </w:p>
        </w:tc>
        <w:tc>
          <w:tcPr>
            <w:tcW w:w="1079" w:type="dxa"/>
            <w:gridSpan w:val="2"/>
          </w:tcPr>
          <w:p w14:paraId="1EB878D1" w14:textId="77777777" w:rsidR="0048120C" w:rsidRDefault="0048120C"/>
        </w:tc>
      </w:tr>
      <w:tr w:rsidR="001E097E" w14:paraId="4A530CAF" w14:textId="77777777" w:rsidTr="00A955AD">
        <w:trPr>
          <w:trHeight w:val="339"/>
        </w:trPr>
        <w:tc>
          <w:tcPr>
            <w:tcW w:w="1080" w:type="dxa"/>
          </w:tcPr>
          <w:p w14:paraId="5C57324B" w14:textId="77777777" w:rsidR="001E097E" w:rsidRDefault="001E097E"/>
        </w:tc>
        <w:tc>
          <w:tcPr>
            <w:tcW w:w="8640" w:type="dxa"/>
            <w:gridSpan w:val="2"/>
          </w:tcPr>
          <w:p w14:paraId="28C93112" w14:textId="77777777" w:rsidR="001E097E" w:rsidRDefault="001E097E"/>
          <w:bookmarkStart w:id="8" w:name="_Toc185953721" w:displacedByCustomXml="next"/>
          <w:sdt>
            <w:sdtPr>
              <w:rPr>
                <w:rFonts w:asciiTheme="minorHAnsi" w:hAnsiTheme="minorHAnsi"/>
                <w:b w:val="0"/>
                <w:color w:val="auto"/>
                <w:sz w:val="24"/>
                <w:szCs w:val="24"/>
              </w:rPr>
              <w:id w:val="-2025861797"/>
              <w:docPartObj>
                <w:docPartGallery w:val="Bibliographies"/>
                <w:docPartUnique/>
              </w:docPartObj>
            </w:sdtPr>
            <w:sdtEndPr/>
            <w:sdtContent>
              <w:p w14:paraId="06A26B72" w14:textId="05D7D6CC" w:rsidR="00733EBF" w:rsidRDefault="00733EBF">
                <w:pPr>
                  <w:pStyle w:val="Heading1"/>
                </w:pPr>
                <w:r>
                  <w:t>Sources</w:t>
                </w:r>
                <w:bookmarkEnd w:id="8"/>
              </w:p>
              <w:sdt>
                <w:sdtPr>
                  <w:id w:val="111145805"/>
                  <w:bibliography/>
                </w:sdtPr>
                <w:sdtEndPr/>
                <w:sdtContent>
                  <w:p w14:paraId="29997CDD" w14:textId="77777777" w:rsidR="00733EBF" w:rsidRDefault="00733EB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9"/>
                      <w:gridCol w:w="8241"/>
                    </w:tblGrid>
                    <w:tr w:rsidR="00733EBF" w14:paraId="7FFA6ABF" w14:textId="77777777">
                      <w:trPr>
                        <w:divId w:val="741374345"/>
                        <w:tblCellSpacing w:w="15" w:type="dxa"/>
                      </w:trPr>
                      <w:tc>
                        <w:tcPr>
                          <w:tcW w:w="50" w:type="pct"/>
                          <w:hideMark/>
                        </w:tcPr>
                        <w:p w14:paraId="1C772E86" w14:textId="21F40611" w:rsidR="00733EBF" w:rsidRDefault="00733EBF">
                          <w:pPr>
                            <w:pStyle w:val="Bibliography"/>
                            <w:rPr>
                              <w:noProof/>
                            </w:rPr>
                          </w:pPr>
                          <w:r>
                            <w:rPr>
                              <w:noProof/>
                            </w:rPr>
                            <w:t xml:space="preserve">[1] </w:t>
                          </w:r>
                        </w:p>
                      </w:tc>
                      <w:tc>
                        <w:tcPr>
                          <w:tcW w:w="0" w:type="auto"/>
                          <w:hideMark/>
                        </w:tcPr>
                        <w:p w14:paraId="23409755" w14:textId="77777777" w:rsidR="00733EBF" w:rsidRDefault="00733EBF">
                          <w:pPr>
                            <w:pStyle w:val="Bibliography"/>
                            <w:rPr>
                              <w:noProof/>
                            </w:rPr>
                          </w:pPr>
                          <w:r>
                            <w:rPr>
                              <w:noProof/>
                            </w:rPr>
                            <w:t>J. Nielsen, "Jakob Nielsen's Usability Heuristics for User Interface Design," 30 January 2024. [Online]. Available: https://www.nngroup.com/articles/ten-usability-heuristics/.</w:t>
                          </w:r>
                        </w:p>
                      </w:tc>
                    </w:tr>
                    <w:tr w:rsidR="00733EBF" w14:paraId="26DAF136" w14:textId="77777777">
                      <w:trPr>
                        <w:divId w:val="741374345"/>
                        <w:tblCellSpacing w:w="15" w:type="dxa"/>
                      </w:trPr>
                      <w:tc>
                        <w:tcPr>
                          <w:tcW w:w="50" w:type="pct"/>
                          <w:hideMark/>
                        </w:tcPr>
                        <w:p w14:paraId="44DE1D8B" w14:textId="77777777" w:rsidR="00733EBF" w:rsidRDefault="00733EBF">
                          <w:pPr>
                            <w:pStyle w:val="Bibliography"/>
                            <w:rPr>
                              <w:noProof/>
                            </w:rPr>
                          </w:pPr>
                          <w:r>
                            <w:rPr>
                              <w:noProof/>
                            </w:rPr>
                            <w:t xml:space="preserve">[2] </w:t>
                          </w:r>
                        </w:p>
                      </w:tc>
                      <w:tc>
                        <w:tcPr>
                          <w:tcW w:w="0" w:type="auto"/>
                          <w:hideMark/>
                        </w:tcPr>
                        <w:p w14:paraId="18203697" w14:textId="77777777" w:rsidR="00733EBF" w:rsidRDefault="00733EBF">
                          <w:pPr>
                            <w:pStyle w:val="Bibliography"/>
                            <w:rPr>
                              <w:noProof/>
                            </w:rPr>
                          </w:pPr>
                          <w:r>
                            <w:rPr>
                              <w:noProof/>
                            </w:rPr>
                            <w:t>"Google Material Design Guidelines," [Online]. Available: https://material.io/design/.</w:t>
                          </w:r>
                        </w:p>
                      </w:tc>
                    </w:tr>
                    <w:tr w:rsidR="00733EBF" w14:paraId="2C5CAC38" w14:textId="77777777">
                      <w:trPr>
                        <w:divId w:val="741374345"/>
                        <w:tblCellSpacing w:w="15" w:type="dxa"/>
                      </w:trPr>
                      <w:tc>
                        <w:tcPr>
                          <w:tcW w:w="50" w:type="pct"/>
                          <w:hideMark/>
                        </w:tcPr>
                        <w:p w14:paraId="38645A7E" w14:textId="77777777" w:rsidR="00733EBF" w:rsidRDefault="00733EBF">
                          <w:pPr>
                            <w:pStyle w:val="Bibliography"/>
                            <w:rPr>
                              <w:noProof/>
                            </w:rPr>
                          </w:pPr>
                          <w:r>
                            <w:rPr>
                              <w:noProof/>
                            </w:rPr>
                            <w:t xml:space="preserve">[3] </w:t>
                          </w:r>
                        </w:p>
                      </w:tc>
                      <w:tc>
                        <w:tcPr>
                          <w:tcW w:w="0" w:type="auto"/>
                          <w:hideMark/>
                        </w:tcPr>
                        <w:p w14:paraId="7CF05E40" w14:textId="77777777" w:rsidR="00733EBF" w:rsidRDefault="00733EBF">
                          <w:pPr>
                            <w:pStyle w:val="Bibliography"/>
                            <w:rPr>
                              <w:noProof/>
                            </w:rPr>
                          </w:pPr>
                          <w:r>
                            <w:rPr>
                              <w:noProof/>
                            </w:rPr>
                            <w:t>S. L. Henry, "Web Content Accessibility Guidelines (WCAG) 2.1," 12 December 2024. [Online]. Available: https://www.w3.org/WAI/standards-guidelines/wcag/.</w:t>
                          </w:r>
                        </w:p>
                      </w:tc>
                    </w:tr>
                    <w:tr w:rsidR="00733EBF" w14:paraId="3651EA1F" w14:textId="77777777">
                      <w:trPr>
                        <w:divId w:val="741374345"/>
                        <w:tblCellSpacing w:w="15" w:type="dxa"/>
                      </w:trPr>
                      <w:tc>
                        <w:tcPr>
                          <w:tcW w:w="50" w:type="pct"/>
                          <w:hideMark/>
                        </w:tcPr>
                        <w:p w14:paraId="7A47BAA1" w14:textId="77777777" w:rsidR="00733EBF" w:rsidRDefault="00733EBF">
                          <w:pPr>
                            <w:pStyle w:val="Bibliography"/>
                            <w:rPr>
                              <w:noProof/>
                            </w:rPr>
                          </w:pPr>
                          <w:r>
                            <w:rPr>
                              <w:noProof/>
                            </w:rPr>
                            <w:t xml:space="preserve">[4] </w:t>
                          </w:r>
                        </w:p>
                      </w:tc>
                      <w:tc>
                        <w:tcPr>
                          <w:tcW w:w="0" w:type="auto"/>
                          <w:hideMark/>
                        </w:tcPr>
                        <w:p w14:paraId="2CCFADF9" w14:textId="77777777" w:rsidR="00733EBF" w:rsidRDefault="00733EBF">
                          <w:pPr>
                            <w:pStyle w:val="Bibliography"/>
                            <w:rPr>
                              <w:noProof/>
                            </w:rPr>
                          </w:pPr>
                          <w:r>
                            <w:rPr>
                              <w:noProof/>
                            </w:rPr>
                            <w:t>"Accessibility Insights for Web," [Online]. Available: https://accessibilityinsights.io/.</w:t>
                          </w:r>
                        </w:p>
                      </w:tc>
                    </w:tr>
                    <w:tr w:rsidR="00733EBF" w14:paraId="6BD56807" w14:textId="77777777">
                      <w:trPr>
                        <w:divId w:val="741374345"/>
                        <w:tblCellSpacing w:w="15" w:type="dxa"/>
                      </w:trPr>
                      <w:tc>
                        <w:tcPr>
                          <w:tcW w:w="50" w:type="pct"/>
                          <w:hideMark/>
                        </w:tcPr>
                        <w:p w14:paraId="7F8F77BB" w14:textId="77777777" w:rsidR="00733EBF" w:rsidRDefault="00733EBF">
                          <w:pPr>
                            <w:pStyle w:val="Bibliography"/>
                            <w:rPr>
                              <w:noProof/>
                            </w:rPr>
                          </w:pPr>
                          <w:r>
                            <w:rPr>
                              <w:noProof/>
                            </w:rPr>
                            <w:t xml:space="preserve">[5] </w:t>
                          </w:r>
                        </w:p>
                      </w:tc>
                      <w:tc>
                        <w:tcPr>
                          <w:tcW w:w="0" w:type="auto"/>
                          <w:hideMark/>
                        </w:tcPr>
                        <w:p w14:paraId="3DF14449" w14:textId="77777777" w:rsidR="00733EBF" w:rsidRDefault="00733EBF">
                          <w:pPr>
                            <w:pStyle w:val="Bibliography"/>
                            <w:rPr>
                              <w:noProof/>
                            </w:rPr>
                          </w:pPr>
                          <w:r>
                            <w:rPr>
                              <w:noProof/>
                            </w:rPr>
                            <w:t>"Google Search Central (Webmasters Guidelines)," [Online]. Available: https://developers.google.com/search.</w:t>
                          </w:r>
                        </w:p>
                      </w:tc>
                    </w:tr>
                    <w:tr w:rsidR="00733EBF" w14:paraId="5B0F370C" w14:textId="77777777">
                      <w:trPr>
                        <w:divId w:val="741374345"/>
                        <w:tblCellSpacing w:w="15" w:type="dxa"/>
                      </w:trPr>
                      <w:tc>
                        <w:tcPr>
                          <w:tcW w:w="50" w:type="pct"/>
                          <w:hideMark/>
                        </w:tcPr>
                        <w:p w14:paraId="7504C7A1" w14:textId="77777777" w:rsidR="00733EBF" w:rsidRDefault="00733EBF">
                          <w:pPr>
                            <w:pStyle w:val="Bibliography"/>
                            <w:rPr>
                              <w:noProof/>
                            </w:rPr>
                          </w:pPr>
                          <w:r>
                            <w:rPr>
                              <w:noProof/>
                            </w:rPr>
                            <w:t xml:space="preserve">[6] </w:t>
                          </w:r>
                        </w:p>
                      </w:tc>
                      <w:tc>
                        <w:tcPr>
                          <w:tcW w:w="0" w:type="auto"/>
                          <w:hideMark/>
                        </w:tcPr>
                        <w:p w14:paraId="536B6BB1" w14:textId="77777777" w:rsidR="00733EBF" w:rsidRDefault="00733EBF">
                          <w:pPr>
                            <w:pStyle w:val="Bibliography"/>
                            <w:rPr>
                              <w:noProof/>
                            </w:rPr>
                          </w:pPr>
                          <w:r>
                            <w:rPr>
                              <w:noProof/>
                            </w:rPr>
                            <w:t>moz, "Moz Beginner's Guide to SEO," [Online]. Available: https://moz.com/beginners-guide-to-seo.</w:t>
                          </w:r>
                        </w:p>
                      </w:tc>
                    </w:tr>
                    <w:tr w:rsidR="00733EBF" w14:paraId="5D47C17A" w14:textId="77777777">
                      <w:trPr>
                        <w:divId w:val="741374345"/>
                        <w:tblCellSpacing w:w="15" w:type="dxa"/>
                      </w:trPr>
                      <w:tc>
                        <w:tcPr>
                          <w:tcW w:w="50" w:type="pct"/>
                          <w:hideMark/>
                        </w:tcPr>
                        <w:p w14:paraId="71BFA7B7" w14:textId="77777777" w:rsidR="00733EBF" w:rsidRDefault="00733EBF">
                          <w:pPr>
                            <w:pStyle w:val="Bibliography"/>
                            <w:rPr>
                              <w:noProof/>
                            </w:rPr>
                          </w:pPr>
                          <w:r>
                            <w:rPr>
                              <w:noProof/>
                            </w:rPr>
                            <w:t xml:space="preserve">[7] </w:t>
                          </w:r>
                        </w:p>
                      </w:tc>
                      <w:tc>
                        <w:tcPr>
                          <w:tcW w:w="0" w:type="auto"/>
                          <w:hideMark/>
                        </w:tcPr>
                        <w:p w14:paraId="609207F2" w14:textId="77777777" w:rsidR="00733EBF" w:rsidRDefault="00733EBF">
                          <w:pPr>
                            <w:pStyle w:val="Bibliography"/>
                            <w:rPr>
                              <w:noProof/>
                            </w:rPr>
                          </w:pPr>
                          <w:r>
                            <w:rPr>
                              <w:noProof/>
                            </w:rPr>
                            <w:t>mdn, "MDN Web Docs," [Online]. Available: https://developer.mozilla.org/.</w:t>
                          </w:r>
                        </w:p>
                      </w:tc>
                    </w:tr>
                    <w:tr w:rsidR="00733EBF" w14:paraId="07DCB249" w14:textId="77777777">
                      <w:trPr>
                        <w:divId w:val="741374345"/>
                        <w:tblCellSpacing w:w="15" w:type="dxa"/>
                      </w:trPr>
                      <w:tc>
                        <w:tcPr>
                          <w:tcW w:w="50" w:type="pct"/>
                          <w:hideMark/>
                        </w:tcPr>
                        <w:p w14:paraId="24D65B1C" w14:textId="77777777" w:rsidR="00733EBF" w:rsidRDefault="00733EBF">
                          <w:pPr>
                            <w:pStyle w:val="Bibliography"/>
                            <w:rPr>
                              <w:noProof/>
                            </w:rPr>
                          </w:pPr>
                          <w:r>
                            <w:rPr>
                              <w:noProof/>
                            </w:rPr>
                            <w:t xml:space="preserve">[8] </w:t>
                          </w:r>
                        </w:p>
                      </w:tc>
                      <w:tc>
                        <w:tcPr>
                          <w:tcW w:w="0" w:type="auto"/>
                          <w:hideMark/>
                        </w:tcPr>
                        <w:p w14:paraId="4E720954" w14:textId="77777777" w:rsidR="00733EBF" w:rsidRDefault="00733EBF">
                          <w:pPr>
                            <w:pStyle w:val="Bibliography"/>
                            <w:rPr>
                              <w:noProof/>
                            </w:rPr>
                          </w:pPr>
                          <w:r>
                            <w:rPr>
                              <w:noProof/>
                            </w:rPr>
                            <w:t>W3C, "W3C Validator," [Online]. Available: https://validator.w3.org/.</w:t>
                          </w:r>
                        </w:p>
                      </w:tc>
                    </w:tr>
                  </w:tbl>
                  <w:p w14:paraId="38B05B09" w14:textId="77777777" w:rsidR="00733EBF" w:rsidRDefault="00733EBF">
                    <w:pPr>
                      <w:divId w:val="741374345"/>
                      <w:rPr>
                        <w:rFonts w:eastAsia="Times New Roman"/>
                        <w:noProof/>
                      </w:rPr>
                    </w:pPr>
                  </w:p>
                  <w:p w14:paraId="20009B9B" w14:textId="49AEE7CD" w:rsidR="00733EBF" w:rsidRDefault="00733EBF">
                    <w:r>
                      <w:rPr>
                        <w:b/>
                        <w:bCs/>
                        <w:noProof/>
                      </w:rPr>
                      <w:lastRenderedPageBreak/>
                      <w:fldChar w:fldCharType="end"/>
                    </w:r>
                  </w:p>
                </w:sdtContent>
              </w:sdt>
            </w:sdtContent>
          </w:sdt>
          <w:p w14:paraId="41247390" w14:textId="6D2D870A" w:rsidR="00733EBF" w:rsidRDefault="00733EBF" w:rsidP="00733EBF"/>
          <w:p w14:paraId="183149A1" w14:textId="77777777" w:rsidR="005128CD" w:rsidRDefault="005128CD"/>
        </w:tc>
        <w:tc>
          <w:tcPr>
            <w:tcW w:w="1071" w:type="dxa"/>
          </w:tcPr>
          <w:p w14:paraId="35E26BEC" w14:textId="77777777" w:rsidR="001E097E" w:rsidRDefault="001E097E"/>
        </w:tc>
      </w:tr>
      <w:tr w:rsidR="0048120C" w14:paraId="3532B4E0" w14:textId="77777777" w:rsidTr="001E097E">
        <w:tc>
          <w:tcPr>
            <w:tcW w:w="1080" w:type="dxa"/>
          </w:tcPr>
          <w:p w14:paraId="6F1A6825" w14:textId="77777777" w:rsidR="0048120C" w:rsidRDefault="0048120C"/>
        </w:tc>
        <w:tc>
          <w:tcPr>
            <w:tcW w:w="8632" w:type="dxa"/>
          </w:tcPr>
          <w:p w14:paraId="631A33B9" w14:textId="77777777" w:rsidR="0048120C" w:rsidRDefault="0040564B">
            <w:r w:rsidRPr="004909D9">
              <w:rPr>
                <w:noProof/>
                <w:lang w:val="en-AU" w:eastAsia="en-AU"/>
              </w:rPr>
              <w:drawing>
                <wp:inline distT="0" distB="0" distL="0" distR="0" wp14:anchorId="7A0CA964" wp14:editId="52CB53BE">
                  <wp:extent cx="5452533" cy="3721570"/>
                  <wp:effectExtent l="0" t="0" r="0" b="0"/>
                  <wp:docPr id="8" name="Picture 8" descr="Decorativ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04.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55046" cy="3723285"/>
                          </a:xfrm>
                          <a:prstGeom prst="rect">
                            <a:avLst/>
                          </a:prstGeom>
                        </pic:spPr>
                      </pic:pic>
                    </a:graphicData>
                  </a:graphic>
                </wp:inline>
              </w:drawing>
            </w:r>
          </w:p>
        </w:tc>
        <w:tc>
          <w:tcPr>
            <w:tcW w:w="1079" w:type="dxa"/>
            <w:gridSpan w:val="2"/>
          </w:tcPr>
          <w:p w14:paraId="7F3F29C7" w14:textId="77777777" w:rsidR="0048120C" w:rsidRDefault="0048120C"/>
        </w:tc>
      </w:tr>
    </w:tbl>
    <w:p w14:paraId="7551B955" w14:textId="77777777" w:rsidR="0048120C" w:rsidRDefault="0048120C"/>
    <w:p w14:paraId="5B3FE86A" w14:textId="77777777" w:rsidR="00EB7C2B" w:rsidRDefault="00EB7C2B"/>
    <w:p w14:paraId="3DC41222" w14:textId="77777777" w:rsidR="00EB7C2B" w:rsidRDefault="00EB7C2B"/>
    <w:tbl>
      <w:tblPr>
        <w:tblW w:w="0" w:type="auto"/>
        <w:tblCellMar>
          <w:left w:w="0" w:type="dxa"/>
          <w:right w:w="0" w:type="dxa"/>
        </w:tblCellMar>
        <w:tblLook w:val="0600" w:firstRow="0" w:lastRow="0" w:firstColumn="0" w:lastColumn="0" w:noHBand="1" w:noVBand="1"/>
      </w:tblPr>
      <w:tblGrid>
        <w:gridCol w:w="1079"/>
        <w:gridCol w:w="5395"/>
        <w:gridCol w:w="3237"/>
        <w:gridCol w:w="1079"/>
      </w:tblGrid>
      <w:tr w:rsidR="00EB7C2B" w14:paraId="16036E30" w14:textId="77777777" w:rsidTr="00EB7C2B">
        <w:tc>
          <w:tcPr>
            <w:tcW w:w="1079" w:type="dxa"/>
          </w:tcPr>
          <w:p w14:paraId="25F88436" w14:textId="77777777" w:rsidR="00EB7C2B" w:rsidRPr="00E74B29" w:rsidRDefault="00EB7C2B" w:rsidP="00BA6015">
            <w:pPr>
              <w:pStyle w:val="Footer"/>
            </w:pPr>
          </w:p>
        </w:tc>
        <w:tc>
          <w:tcPr>
            <w:tcW w:w="5395" w:type="dxa"/>
          </w:tcPr>
          <w:p w14:paraId="49F4C7A2" w14:textId="77777777" w:rsidR="00EB7C2B" w:rsidRPr="00874FE7" w:rsidRDefault="00BC0D8A" w:rsidP="00BA6015">
            <w:pPr>
              <w:pStyle w:val="Footer"/>
            </w:pPr>
            <w:sdt>
              <w:sdtPr>
                <w:id w:val="-980606857"/>
                <w:placeholder>
                  <w:docPart w:val="9B41CE2DC0A0440F83A5238554FC1A89"/>
                </w:placeholder>
                <w:temporary/>
                <w:showingPlcHdr/>
                <w15:appearance w15:val="hidden"/>
              </w:sdtPr>
              <w:sdtEndPr/>
              <w:sdtContent>
                <w:r w:rsidR="00EB7C2B" w:rsidRPr="006709F1">
                  <w:t>REPORT TITLE</w:t>
                </w:r>
              </w:sdtContent>
            </w:sdt>
          </w:p>
        </w:tc>
        <w:tc>
          <w:tcPr>
            <w:tcW w:w="3237" w:type="dxa"/>
          </w:tcPr>
          <w:p w14:paraId="4E9B7EA6" w14:textId="77777777" w:rsidR="00EB7C2B" w:rsidRPr="00E74B29" w:rsidRDefault="00BC0D8A" w:rsidP="00EB7C2B">
            <w:pPr>
              <w:pStyle w:val="Footer"/>
              <w:jc w:val="right"/>
            </w:pPr>
            <w:sdt>
              <w:sdtPr>
                <w:id w:val="1415672660"/>
                <w:placeholder>
                  <w:docPart w:val="AE0BB2962AAF42E9BB0807BE6E93A728"/>
                </w:placeholder>
                <w:temporary/>
                <w:showingPlcHdr/>
                <w15:appearance w15:val="hidden"/>
              </w:sdtPr>
              <w:sdtEndPr/>
              <w:sdtContent>
                <w:r w:rsidR="00EB7C2B" w:rsidRPr="00E74B29">
                  <w:t xml:space="preserve">PAGE </w:t>
                </w:r>
                <w:r w:rsidR="00EB7C2B">
                  <w:t>4</w:t>
                </w:r>
              </w:sdtContent>
            </w:sdt>
          </w:p>
        </w:tc>
        <w:tc>
          <w:tcPr>
            <w:tcW w:w="1079" w:type="dxa"/>
          </w:tcPr>
          <w:p w14:paraId="3E567641" w14:textId="77777777" w:rsidR="00EB7C2B" w:rsidRPr="00E74B29" w:rsidRDefault="00EB7C2B" w:rsidP="00BA6015">
            <w:pPr>
              <w:pStyle w:val="Footer"/>
            </w:pPr>
          </w:p>
        </w:tc>
      </w:tr>
    </w:tbl>
    <w:p w14:paraId="1CA6E15C" w14:textId="19C245D0" w:rsidR="00EB7C2B" w:rsidRDefault="00DA6FFC" w:rsidP="002E6EA1">
      <w:pPr>
        <w:pStyle w:val="Heading1"/>
      </w:pPr>
      <w:r>
        <w:br/>
      </w:r>
      <w:bookmarkStart w:id="9" w:name="_Toc185953722"/>
      <w:r>
        <w:t>Appendices</w:t>
      </w:r>
      <w:bookmarkEnd w:id="9"/>
    </w:p>
    <w:p w14:paraId="32B49589" w14:textId="77777777" w:rsidR="003B547F" w:rsidRDefault="003B547F" w:rsidP="003B547F"/>
    <w:p w14:paraId="2270D4F5" w14:textId="36E44ACE" w:rsidR="0001747A" w:rsidRPr="00B12724" w:rsidRDefault="0001747A" w:rsidP="00B12724">
      <w:pPr>
        <w:pStyle w:val="Heading2"/>
      </w:pPr>
      <w:bookmarkStart w:id="10" w:name="_Toc185953723"/>
      <w:r w:rsidRPr="00B12724">
        <w:t>“</w:t>
      </w:r>
      <w:r w:rsidRPr="00B12724">
        <w:rPr>
          <w:rStyle w:val="Heading3Char"/>
          <w:sz w:val="48"/>
          <w:szCs w:val="48"/>
        </w:rPr>
        <w:t>Home.html</w:t>
      </w:r>
      <w:r w:rsidRPr="00B12724">
        <w:t>”</w:t>
      </w:r>
      <w:bookmarkEnd w:id="10"/>
    </w:p>
    <w:p w14:paraId="4D5BDD02" w14:textId="77777777" w:rsidR="0001747A" w:rsidRDefault="0001747A" w:rsidP="003B547F"/>
    <w:p w14:paraId="4FE52644" w14:textId="77777777" w:rsidR="00A832A2" w:rsidRDefault="00A832A2" w:rsidP="00A832A2">
      <w:r>
        <w:t>&lt;!DOCTYPE html&gt;</w:t>
      </w:r>
    </w:p>
    <w:p w14:paraId="24F9DA58" w14:textId="77777777" w:rsidR="00A832A2" w:rsidRDefault="00A832A2" w:rsidP="00A832A2">
      <w:r>
        <w:t>&lt;html lang="</w:t>
      </w:r>
      <w:proofErr w:type="spellStart"/>
      <w:r>
        <w:t>en</w:t>
      </w:r>
      <w:proofErr w:type="spellEnd"/>
      <w:r>
        <w:t>"&gt;</w:t>
      </w:r>
    </w:p>
    <w:p w14:paraId="203A1B11" w14:textId="77777777" w:rsidR="00A832A2" w:rsidRDefault="00A832A2" w:rsidP="00A832A2">
      <w:r>
        <w:t>&lt;head&gt;</w:t>
      </w:r>
    </w:p>
    <w:p w14:paraId="702D1E62" w14:textId="77777777" w:rsidR="00A832A2" w:rsidRDefault="00A832A2" w:rsidP="00A832A2">
      <w:r>
        <w:t xml:space="preserve">    &lt;!-- Document metadata --&gt;</w:t>
      </w:r>
    </w:p>
    <w:p w14:paraId="0DF3932F" w14:textId="77777777" w:rsidR="00A832A2" w:rsidRDefault="00A832A2" w:rsidP="00A832A2">
      <w:r>
        <w:t xml:space="preserve">    &lt;meta charset="UTF-8"&gt;</w:t>
      </w:r>
    </w:p>
    <w:p w14:paraId="54623609" w14:textId="77777777" w:rsidR="00A832A2" w:rsidRDefault="00A832A2" w:rsidP="00A832A2">
      <w:r>
        <w:t xml:space="preserve">    &lt;meta name="viewport" content="width=device-width, initial-scale=1.0"&gt;</w:t>
      </w:r>
    </w:p>
    <w:p w14:paraId="56BFC771" w14:textId="77777777" w:rsidR="00A832A2" w:rsidRDefault="00A832A2" w:rsidP="00A832A2">
      <w:r>
        <w:t xml:space="preserve">    &lt;meta name="description" content="A simple website showcasing basic soccer knowledge, positions, and global impact of the sport."&gt;</w:t>
      </w:r>
    </w:p>
    <w:p w14:paraId="16532188" w14:textId="77777777" w:rsidR="00A832A2" w:rsidRDefault="00A832A2" w:rsidP="00A832A2">
      <w:r>
        <w:t xml:space="preserve">    &lt;meta name="author" content="Your Name"&gt;</w:t>
      </w:r>
    </w:p>
    <w:p w14:paraId="0E3A0BF7" w14:textId="77777777" w:rsidR="00A832A2" w:rsidRDefault="00A832A2" w:rsidP="00A832A2">
      <w:r>
        <w:t xml:space="preserve">    &lt;meta http-</w:t>
      </w:r>
      <w:proofErr w:type="spellStart"/>
      <w:r>
        <w:t>equiv</w:t>
      </w:r>
      <w:proofErr w:type="spellEnd"/>
      <w:r>
        <w:t>="X-UA-Compatible" content="IE=edge"&gt;</w:t>
      </w:r>
    </w:p>
    <w:p w14:paraId="63E9C6FD" w14:textId="77777777" w:rsidR="00A832A2" w:rsidRDefault="00A832A2" w:rsidP="00A832A2">
      <w:r>
        <w:t xml:space="preserve">    &lt;title&gt;Football Website&lt;/title&gt;</w:t>
      </w:r>
    </w:p>
    <w:p w14:paraId="1A83C3F6" w14:textId="77777777" w:rsidR="00A832A2" w:rsidRDefault="00A832A2" w:rsidP="00A832A2">
      <w:r>
        <w:t xml:space="preserve">    &lt;link </w:t>
      </w:r>
      <w:proofErr w:type="spellStart"/>
      <w:r>
        <w:t>rel</w:t>
      </w:r>
      <w:proofErr w:type="spellEnd"/>
      <w:r>
        <w:t xml:space="preserve">="stylesheet" </w:t>
      </w:r>
      <w:proofErr w:type="spellStart"/>
      <w:r>
        <w:t>href</w:t>
      </w:r>
      <w:proofErr w:type="spellEnd"/>
      <w:r>
        <w:t>="styles.css"&gt; &lt;!-- Link to external CSS file --&gt;</w:t>
      </w:r>
    </w:p>
    <w:p w14:paraId="4C0164FF" w14:textId="77777777" w:rsidR="00A832A2" w:rsidRDefault="00A832A2" w:rsidP="00A832A2">
      <w:r>
        <w:t>&lt;/head&gt;</w:t>
      </w:r>
    </w:p>
    <w:p w14:paraId="6C8C600D" w14:textId="77777777" w:rsidR="00A832A2" w:rsidRDefault="00A832A2" w:rsidP="00A832A2"/>
    <w:p w14:paraId="604DD59F" w14:textId="77777777" w:rsidR="00A832A2" w:rsidRDefault="00A832A2" w:rsidP="00A832A2">
      <w:r>
        <w:t>&lt;body&gt;</w:t>
      </w:r>
    </w:p>
    <w:p w14:paraId="25091B31" w14:textId="77777777" w:rsidR="00A832A2" w:rsidRDefault="00A832A2" w:rsidP="00A832A2"/>
    <w:p w14:paraId="6964E5E3" w14:textId="77777777" w:rsidR="00A832A2" w:rsidRDefault="00A832A2" w:rsidP="00A832A2">
      <w:r>
        <w:t xml:space="preserve">    &lt;!-- Header Section --&gt;</w:t>
      </w:r>
    </w:p>
    <w:p w14:paraId="5ED4336B" w14:textId="77777777" w:rsidR="00A832A2" w:rsidRDefault="00A832A2" w:rsidP="00A832A2">
      <w:r>
        <w:t xml:space="preserve">    &lt;header&gt;</w:t>
      </w:r>
    </w:p>
    <w:p w14:paraId="0DC576AD" w14:textId="77777777" w:rsidR="00A832A2" w:rsidRDefault="00A832A2" w:rsidP="00A832A2">
      <w:r>
        <w:lastRenderedPageBreak/>
        <w:t xml:space="preserve">        &lt;!-- Main heading of the website --&gt;</w:t>
      </w:r>
    </w:p>
    <w:p w14:paraId="6B66866A" w14:textId="77777777" w:rsidR="00A832A2" w:rsidRDefault="00A832A2" w:rsidP="00A832A2">
      <w:r>
        <w:t xml:space="preserve">        &lt;h1&gt;Welcome to My Football Website&lt;/h1&gt;</w:t>
      </w:r>
    </w:p>
    <w:p w14:paraId="573F79DB" w14:textId="77777777" w:rsidR="00A832A2" w:rsidRDefault="00A832A2" w:rsidP="00A832A2">
      <w:r>
        <w:t xml:space="preserve">        &lt;!-- Featured image --&gt;</w:t>
      </w:r>
    </w:p>
    <w:p w14:paraId="3932AF62" w14:textId="77777777" w:rsidR="00A832A2" w:rsidRDefault="00A832A2" w:rsidP="00A832A2">
      <w:r>
        <w:t xml:space="preserve">        &lt;</w:t>
      </w:r>
      <w:proofErr w:type="spellStart"/>
      <w:r>
        <w:t>img</w:t>
      </w:r>
      <w:proofErr w:type="spellEnd"/>
      <w:r>
        <w:t xml:space="preserve"> </w:t>
      </w:r>
      <w:proofErr w:type="spellStart"/>
      <w:r>
        <w:t>src</w:t>
      </w:r>
      <w:proofErr w:type="spellEnd"/>
      <w:r>
        <w:t>="/Users/Donna/Documents/HTML/images/</w:t>
      </w:r>
      <w:proofErr w:type="spellStart"/>
      <w:r>
        <w:t>football.webp</w:t>
      </w:r>
      <w:proofErr w:type="spellEnd"/>
      <w:r>
        <w:t>" alt="A soccer ball on the field" width="500" height="300"&gt;</w:t>
      </w:r>
    </w:p>
    <w:p w14:paraId="687F20DC" w14:textId="77777777" w:rsidR="00A832A2" w:rsidRDefault="00A832A2" w:rsidP="00A832A2">
      <w:r>
        <w:t xml:space="preserve">        </w:t>
      </w:r>
    </w:p>
    <w:p w14:paraId="701C8517" w14:textId="77777777" w:rsidR="00A832A2" w:rsidRDefault="00A832A2" w:rsidP="00A832A2">
      <w:r>
        <w:t xml:space="preserve">        &lt;!-- Navigation Bar --&gt;</w:t>
      </w:r>
    </w:p>
    <w:p w14:paraId="112AB626" w14:textId="77777777" w:rsidR="00A832A2" w:rsidRDefault="00A832A2" w:rsidP="00A832A2">
      <w:r>
        <w:t xml:space="preserve">        &lt;nav&gt;</w:t>
      </w:r>
    </w:p>
    <w:p w14:paraId="2E9A8DC6" w14:textId="77777777" w:rsidR="00A832A2" w:rsidRDefault="00A832A2" w:rsidP="00A832A2">
      <w:r>
        <w:t xml:space="preserve">            &lt;</w:t>
      </w:r>
      <w:proofErr w:type="spellStart"/>
      <w:r>
        <w:t>ul</w:t>
      </w:r>
      <w:proofErr w:type="spellEnd"/>
      <w:r>
        <w:t>&gt;</w:t>
      </w:r>
    </w:p>
    <w:p w14:paraId="7A3DA0B8" w14:textId="77777777" w:rsidR="00A832A2" w:rsidRDefault="00A832A2" w:rsidP="00A832A2">
      <w:r>
        <w:t xml:space="preserve">                &lt;!-- Navigation links to different pages --&gt;</w:t>
      </w:r>
    </w:p>
    <w:p w14:paraId="294BB11A" w14:textId="77777777" w:rsidR="00A832A2" w:rsidRDefault="00A832A2" w:rsidP="00A832A2">
      <w:r>
        <w:t xml:space="preserve">                &lt;li&gt;&lt;a </w:t>
      </w:r>
      <w:proofErr w:type="spellStart"/>
      <w:r>
        <w:t>href</w:t>
      </w:r>
      <w:proofErr w:type="spellEnd"/>
      <w:r>
        <w:t>="Home.html" aria-current="page"&gt;Home&lt;/a&gt;&lt;/li&gt;</w:t>
      </w:r>
    </w:p>
    <w:p w14:paraId="57D5E878" w14:textId="77777777" w:rsidR="00A832A2" w:rsidRDefault="00A832A2" w:rsidP="00A832A2">
      <w:r>
        <w:t xml:space="preserve">                &lt;li&gt;&lt;a </w:t>
      </w:r>
      <w:proofErr w:type="spellStart"/>
      <w:r>
        <w:t>href</w:t>
      </w:r>
      <w:proofErr w:type="spellEnd"/>
      <w:r>
        <w:t>="About.html" title="Learn more about soccer"&gt;About&lt;/a&gt;&lt;/li&gt;</w:t>
      </w:r>
    </w:p>
    <w:p w14:paraId="44441C02" w14:textId="77777777" w:rsidR="00A832A2" w:rsidRDefault="00A832A2" w:rsidP="00A832A2">
      <w:r>
        <w:t xml:space="preserve">                &lt;li&gt;&lt;a </w:t>
      </w:r>
      <w:proofErr w:type="spellStart"/>
      <w:r>
        <w:t>href</w:t>
      </w:r>
      <w:proofErr w:type="spellEnd"/>
      <w:r>
        <w:t>="Positions.html" title="Get in touch with us"&gt;Positions&lt;/a&gt;&lt;/li&gt;</w:t>
      </w:r>
    </w:p>
    <w:p w14:paraId="03F35F75" w14:textId="77777777" w:rsidR="00A832A2" w:rsidRDefault="00A832A2" w:rsidP="00A832A2">
      <w:r>
        <w:t xml:space="preserve">                &lt;li&gt;&lt;a </w:t>
      </w:r>
      <w:proofErr w:type="spellStart"/>
      <w:r>
        <w:t>href</w:t>
      </w:r>
      <w:proofErr w:type="spellEnd"/>
      <w:r>
        <w:t>="Formations.html" title="Get in touch with us"&gt;Formations&lt;/a&gt;&lt;/li&gt;</w:t>
      </w:r>
    </w:p>
    <w:p w14:paraId="2AA1C01B" w14:textId="77777777" w:rsidR="00A832A2" w:rsidRDefault="00A832A2" w:rsidP="00A832A2">
      <w:r>
        <w:t xml:space="preserve">            &lt;/</w:t>
      </w:r>
      <w:proofErr w:type="spellStart"/>
      <w:r>
        <w:t>ul</w:t>
      </w:r>
      <w:proofErr w:type="spellEnd"/>
      <w:r>
        <w:t>&gt;</w:t>
      </w:r>
    </w:p>
    <w:p w14:paraId="1A5392EB" w14:textId="77777777" w:rsidR="00A832A2" w:rsidRDefault="00A832A2" w:rsidP="00A832A2">
      <w:r>
        <w:t xml:space="preserve">        &lt;/nav&gt;</w:t>
      </w:r>
    </w:p>
    <w:p w14:paraId="13380350" w14:textId="77777777" w:rsidR="00A832A2" w:rsidRDefault="00A832A2" w:rsidP="00A832A2">
      <w:r>
        <w:t xml:space="preserve">    &lt;/header&gt;</w:t>
      </w:r>
    </w:p>
    <w:p w14:paraId="66E3C18B" w14:textId="77777777" w:rsidR="00A832A2" w:rsidRDefault="00A832A2" w:rsidP="00A832A2"/>
    <w:p w14:paraId="4A84D527" w14:textId="77777777" w:rsidR="00A832A2" w:rsidRDefault="00A832A2" w:rsidP="00A832A2">
      <w:r>
        <w:t xml:space="preserve">    &lt;!-- Section Shortcuts --&gt;</w:t>
      </w:r>
    </w:p>
    <w:p w14:paraId="64F202F8" w14:textId="77777777" w:rsidR="00A832A2" w:rsidRDefault="00A832A2" w:rsidP="00A832A2">
      <w:r>
        <w:t xml:space="preserve">    &lt;nav aria-label="Section Shortcuts" class="section-nav"&gt;</w:t>
      </w:r>
    </w:p>
    <w:p w14:paraId="3368E113" w14:textId="77777777" w:rsidR="00A832A2" w:rsidRDefault="00A832A2" w:rsidP="00A832A2">
      <w:r>
        <w:t xml:space="preserve">        &lt;!-- Quick navigation links to sections on the same page --&gt;</w:t>
      </w:r>
    </w:p>
    <w:p w14:paraId="598F6ED7" w14:textId="77777777" w:rsidR="00A832A2" w:rsidRDefault="00A832A2" w:rsidP="00A832A2">
      <w:r>
        <w:t xml:space="preserve">        &lt;h2&gt;Jump to a Section:&lt;/h2&gt;</w:t>
      </w:r>
    </w:p>
    <w:p w14:paraId="6E9C1F3F" w14:textId="77777777" w:rsidR="00A832A2" w:rsidRDefault="00A832A2" w:rsidP="00A832A2">
      <w:r>
        <w:t xml:space="preserve">        &lt;</w:t>
      </w:r>
      <w:proofErr w:type="spellStart"/>
      <w:r>
        <w:t>ul</w:t>
      </w:r>
      <w:proofErr w:type="spellEnd"/>
      <w:r>
        <w:t>&gt;</w:t>
      </w:r>
    </w:p>
    <w:p w14:paraId="7667985D" w14:textId="77777777" w:rsidR="00A832A2" w:rsidRDefault="00A832A2" w:rsidP="00A832A2">
      <w:r>
        <w:t xml:space="preserve">            &lt;li&gt;&lt;a </w:t>
      </w:r>
      <w:proofErr w:type="spellStart"/>
      <w:r>
        <w:t>href</w:t>
      </w:r>
      <w:proofErr w:type="spellEnd"/>
      <w:r>
        <w:t>="#introduction"&gt;Introduction&lt;/a&gt;&lt;/li&gt;</w:t>
      </w:r>
    </w:p>
    <w:p w14:paraId="7F4D17F3" w14:textId="77777777" w:rsidR="00A832A2" w:rsidRDefault="00A832A2" w:rsidP="00A832A2">
      <w:r>
        <w:t xml:space="preserve">            &lt;li&gt;&lt;a </w:t>
      </w:r>
      <w:proofErr w:type="spellStart"/>
      <w:r>
        <w:t>href</w:t>
      </w:r>
      <w:proofErr w:type="spellEnd"/>
      <w:r>
        <w:t>="#football-matters"&gt;Why Football Matters&lt;/a&gt;&lt;/li&gt;</w:t>
      </w:r>
    </w:p>
    <w:p w14:paraId="4B9CC255" w14:textId="77777777" w:rsidR="00A832A2" w:rsidRDefault="00A832A2" w:rsidP="00A832A2">
      <w:r>
        <w:t xml:space="preserve">            &lt;li&gt;&lt;a </w:t>
      </w:r>
      <w:proofErr w:type="spellStart"/>
      <w:r>
        <w:t>href</w:t>
      </w:r>
      <w:proofErr w:type="spellEnd"/>
      <w:r>
        <w:t>="#about"&gt;About&lt;/a&gt;&lt;/li&gt;</w:t>
      </w:r>
    </w:p>
    <w:p w14:paraId="57D816DC" w14:textId="77777777" w:rsidR="00A832A2" w:rsidRDefault="00A832A2" w:rsidP="00A832A2">
      <w:r>
        <w:t xml:space="preserve">            &lt;li&gt;&lt;a </w:t>
      </w:r>
      <w:proofErr w:type="spellStart"/>
      <w:r>
        <w:t>href</w:t>
      </w:r>
      <w:proofErr w:type="spellEnd"/>
      <w:r>
        <w:t>="#positions"&gt;Positions&lt;/a&gt;&lt;/li&gt;</w:t>
      </w:r>
    </w:p>
    <w:p w14:paraId="17F1E9EA" w14:textId="77777777" w:rsidR="00A832A2" w:rsidRDefault="00A832A2" w:rsidP="00A832A2">
      <w:r>
        <w:t xml:space="preserve">            &lt;li&gt;&lt;a </w:t>
      </w:r>
      <w:proofErr w:type="spellStart"/>
      <w:r>
        <w:t>href</w:t>
      </w:r>
      <w:proofErr w:type="spellEnd"/>
      <w:r>
        <w:t>="#formations"&gt;Formations&lt;/a&gt;&lt;/li&gt;</w:t>
      </w:r>
    </w:p>
    <w:p w14:paraId="36A77061" w14:textId="77777777" w:rsidR="00A832A2" w:rsidRDefault="00A832A2" w:rsidP="00A832A2">
      <w:r>
        <w:t xml:space="preserve">        &lt;/</w:t>
      </w:r>
      <w:proofErr w:type="spellStart"/>
      <w:r>
        <w:t>ul</w:t>
      </w:r>
      <w:proofErr w:type="spellEnd"/>
      <w:r>
        <w:t>&gt;</w:t>
      </w:r>
    </w:p>
    <w:p w14:paraId="508EFFD2" w14:textId="77777777" w:rsidR="00A832A2" w:rsidRDefault="00A832A2" w:rsidP="00A832A2">
      <w:r>
        <w:t xml:space="preserve">    &lt;/nav&gt;</w:t>
      </w:r>
    </w:p>
    <w:p w14:paraId="18F8F92D" w14:textId="77777777" w:rsidR="00A832A2" w:rsidRDefault="00A832A2" w:rsidP="00A832A2"/>
    <w:p w14:paraId="227BFDAE" w14:textId="77777777" w:rsidR="00A832A2" w:rsidRDefault="00A832A2" w:rsidP="00A832A2">
      <w:r>
        <w:t xml:space="preserve">    &lt;!-- Main Content Section --&gt;</w:t>
      </w:r>
    </w:p>
    <w:p w14:paraId="09BFB6E2" w14:textId="77777777" w:rsidR="00A832A2" w:rsidRDefault="00A832A2" w:rsidP="00A832A2">
      <w:r>
        <w:t xml:space="preserve">    &lt;main&gt;</w:t>
      </w:r>
    </w:p>
    <w:p w14:paraId="1AD7B832" w14:textId="77777777" w:rsidR="00A832A2" w:rsidRDefault="00A832A2" w:rsidP="00A832A2">
      <w:r>
        <w:t xml:space="preserve">        &lt;!-- Introduction Section --&gt;</w:t>
      </w:r>
    </w:p>
    <w:p w14:paraId="60C22390" w14:textId="77777777" w:rsidR="00A832A2" w:rsidRDefault="00A832A2" w:rsidP="00A832A2">
      <w:r>
        <w:t xml:space="preserve">        &lt;section id="introduction"&gt;</w:t>
      </w:r>
    </w:p>
    <w:p w14:paraId="12DB3D82" w14:textId="77777777" w:rsidR="00A832A2" w:rsidRDefault="00A832A2" w:rsidP="00A832A2">
      <w:r>
        <w:t xml:space="preserve">            &lt;h2&gt;Introduction&lt;/h2&gt;</w:t>
      </w:r>
    </w:p>
    <w:p w14:paraId="7FD350CE" w14:textId="77777777" w:rsidR="00A832A2" w:rsidRDefault="00A832A2" w:rsidP="00A832A2">
      <w:r>
        <w:t xml:space="preserve">            &lt;p&gt;This is a football website to help inform people about the different positions and rules of the game.&lt;/p&gt;</w:t>
      </w:r>
    </w:p>
    <w:p w14:paraId="68CFF1F5" w14:textId="77777777" w:rsidR="00A832A2" w:rsidRDefault="00A832A2" w:rsidP="00A832A2">
      <w:r>
        <w:t xml:space="preserve">        &lt;/section&gt;</w:t>
      </w:r>
    </w:p>
    <w:p w14:paraId="0C823F6A" w14:textId="77777777" w:rsidR="00A832A2" w:rsidRDefault="00A832A2" w:rsidP="00A832A2">
      <w:r>
        <w:t xml:space="preserve">        </w:t>
      </w:r>
    </w:p>
    <w:p w14:paraId="7BC77F33" w14:textId="77777777" w:rsidR="00A832A2" w:rsidRDefault="00A832A2" w:rsidP="00A832A2">
      <w:r>
        <w:t xml:space="preserve">        &lt;!-- Why Football Matters Section --&gt;</w:t>
      </w:r>
    </w:p>
    <w:p w14:paraId="2F67C27C" w14:textId="77777777" w:rsidR="00A832A2" w:rsidRDefault="00A832A2" w:rsidP="00A832A2">
      <w:r>
        <w:t xml:space="preserve">        &lt;section id="football-matters"&gt;</w:t>
      </w:r>
    </w:p>
    <w:p w14:paraId="3A9CEBBC" w14:textId="77777777" w:rsidR="00A832A2" w:rsidRDefault="00A832A2" w:rsidP="00A832A2">
      <w:r>
        <w:t xml:space="preserve">            &lt;h2&gt;Why Football Matters&lt;/h2&gt;</w:t>
      </w:r>
    </w:p>
    <w:p w14:paraId="310C5939" w14:textId="77777777" w:rsidR="00A832A2" w:rsidRDefault="00A832A2" w:rsidP="00A832A2">
      <w:r>
        <w:t xml:space="preserve">            &lt;p&gt;Football is the world's most popular sport, uniting millions of fans across nations. It's known for its global appeal, exciting matches, and passionate players.&lt;/p&gt;</w:t>
      </w:r>
    </w:p>
    <w:p w14:paraId="41C7B5F3" w14:textId="77777777" w:rsidR="00A832A2" w:rsidRDefault="00A832A2" w:rsidP="00A832A2">
      <w:r>
        <w:t xml:space="preserve">        &lt;/section&gt;</w:t>
      </w:r>
    </w:p>
    <w:p w14:paraId="259C07BE" w14:textId="77777777" w:rsidR="00A832A2" w:rsidRDefault="00A832A2" w:rsidP="00A832A2">
      <w:r>
        <w:t xml:space="preserve">        </w:t>
      </w:r>
    </w:p>
    <w:p w14:paraId="6DE1BD0B" w14:textId="77777777" w:rsidR="00A832A2" w:rsidRDefault="00A832A2" w:rsidP="00A832A2">
      <w:r>
        <w:t xml:space="preserve">        &lt;!-- Additional image --&gt;</w:t>
      </w:r>
    </w:p>
    <w:p w14:paraId="081E319B" w14:textId="77777777" w:rsidR="00A832A2" w:rsidRDefault="00A832A2" w:rsidP="00A832A2">
      <w:r>
        <w:t xml:space="preserve">        &lt;</w:t>
      </w:r>
      <w:proofErr w:type="spellStart"/>
      <w:r>
        <w:t>img</w:t>
      </w:r>
      <w:proofErr w:type="spellEnd"/>
      <w:r>
        <w:t xml:space="preserve"> </w:t>
      </w:r>
      <w:proofErr w:type="spellStart"/>
      <w:r>
        <w:t>src</w:t>
      </w:r>
      <w:proofErr w:type="spellEnd"/>
      <w:r>
        <w:t>="/Users/Donna/Documents/HTML/images/</w:t>
      </w:r>
      <w:proofErr w:type="spellStart"/>
      <w:r>
        <w:t>mat.webp</w:t>
      </w:r>
      <w:proofErr w:type="spellEnd"/>
      <w:r>
        <w:t>" alt="A soccer ball on the field" width="500" height="300"&gt;</w:t>
      </w:r>
    </w:p>
    <w:p w14:paraId="0961BC49" w14:textId="77777777" w:rsidR="00A832A2" w:rsidRDefault="00A832A2" w:rsidP="00A832A2">
      <w:r>
        <w:t xml:space="preserve">        </w:t>
      </w:r>
    </w:p>
    <w:p w14:paraId="0581001C" w14:textId="77777777" w:rsidR="00A832A2" w:rsidRDefault="00A832A2" w:rsidP="00A832A2">
      <w:r>
        <w:t xml:space="preserve">        &lt;!-- About Section --&gt;</w:t>
      </w:r>
    </w:p>
    <w:p w14:paraId="40EDDF81" w14:textId="77777777" w:rsidR="00A832A2" w:rsidRDefault="00A832A2" w:rsidP="00A832A2">
      <w:r>
        <w:t xml:space="preserve">        &lt;section id="about"&gt;</w:t>
      </w:r>
    </w:p>
    <w:p w14:paraId="00A42D96" w14:textId="77777777" w:rsidR="00A832A2" w:rsidRDefault="00A832A2" w:rsidP="00A832A2">
      <w:r>
        <w:t xml:space="preserve">            &lt;h2&gt;About&lt;/h2&gt;</w:t>
      </w:r>
    </w:p>
    <w:p w14:paraId="35757F2D" w14:textId="77777777" w:rsidR="00A832A2" w:rsidRDefault="00A832A2" w:rsidP="00A832A2">
      <w:r>
        <w:t xml:space="preserve">            &lt;p&gt;This page is "about" football and the tactics and history of the game.&lt;/p&gt;</w:t>
      </w:r>
    </w:p>
    <w:p w14:paraId="779CB737" w14:textId="77777777" w:rsidR="00A832A2" w:rsidRDefault="00A832A2" w:rsidP="00A832A2">
      <w:r>
        <w:lastRenderedPageBreak/>
        <w:t xml:space="preserve">            &lt;!-- Link to the About page --&gt;</w:t>
      </w:r>
    </w:p>
    <w:p w14:paraId="522DA46D" w14:textId="77777777" w:rsidR="00A832A2" w:rsidRDefault="00A832A2" w:rsidP="00A832A2">
      <w:r>
        <w:t xml:space="preserve">            &lt;p&gt;If you want to know more, click this, &lt;a </w:t>
      </w:r>
      <w:proofErr w:type="spellStart"/>
      <w:r>
        <w:t>href</w:t>
      </w:r>
      <w:proofErr w:type="spellEnd"/>
      <w:r>
        <w:t>="About.html"&gt;about&lt;/a&gt;.&lt;/p&gt;</w:t>
      </w:r>
    </w:p>
    <w:p w14:paraId="3C09D5B8" w14:textId="77777777" w:rsidR="00A832A2" w:rsidRDefault="00A832A2" w:rsidP="00A832A2">
      <w:r>
        <w:t xml:space="preserve">        &lt;/section&gt;</w:t>
      </w:r>
    </w:p>
    <w:p w14:paraId="6058D1CD" w14:textId="77777777" w:rsidR="00A832A2" w:rsidRDefault="00A832A2" w:rsidP="00A832A2">
      <w:r>
        <w:t xml:space="preserve">        </w:t>
      </w:r>
    </w:p>
    <w:p w14:paraId="4A759D22" w14:textId="77777777" w:rsidR="00A832A2" w:rsidRDefault="00A832A2" w:rsidP="00A832A2">
      <w:r>
        <w:t xml:space="preserve">        &lt;!-- Positions Section --&gt;</w:t>
      </w:r>
    </w:p>
    <w:p w14:paraId="1D19FE44" w14:textId="77777777" w:rsidR="00A832A2" w:rsidRDefault="00A832A2" w:rsidP="00A832A2">
      <w:r>
        <w:t xml:space="preserve">        &lt;section id="positions"&gt;</w:t>
      </w:r>
    </w:p>
    <w:p w14:paraId="093C332D" w14:textId="77777777" w:rsidR="00A832A2" w:rsidRDefault="00A832A2" w:rsidP="00A832A2">
      <w:r>
        <w:t xml:space="preserve">            &lt;h2&gt;Positions&lt;/h2&gt;</w:t>
      </w:r>
    </w:p>
    <w:p w14:paraId="6583E8DD" w14:textId="77777777" w:rsidR="00A832A2" w:rsidRDefault="00A832A2" w:rsidP="00A832A2">
      <w:r>
        <w:t xml:space="preserve">            &lt;p&gt;This page is on the different types of players that take place in the game and their roles.&lt;/p&gt;</w:t>
      </w:r>
    </w:p>
    <w:p w14:paraId="108943E0" w14:textId="77777777" w:rsidR="00A832A2" w:rsidRDefault="00A832A2" w:rsidP="00A832A2">
      <w:r>
        <w:t xml:space="preserve">            &lt;!-- Link to the Positions page --&gt;</w:t>
      </w:r>
    </w:p>
    <w:p w14:paraId="7CFD96D4" w14:textId="77777777" w:rsidR="00A832A2" w:rsidRDefault="00A832A2" w:rsidP="00A832A2">
      <w:r>
        <w:t xml:space="preserve">            &lt;p&gt;If you want to know more, click this, &lt;a </w:t>
      </w:r>
      <w:proofErr w:type="spellStart"/>
      <w:r>
        <w:t>href</w:t>
      </w:r>
      <w:proofErr w:type="spellEnd"/>
      <w:r>
        <w:t>="Positions.html"&gt;positions&lt;/a&gt;.&lt;/p&gt;</w:t>
      </w:r>
    </w:p>
    <w:p w14:paraId="27903489" w14:textId="77777777" w:rsidR="00A832A2" w:rsidRDefault="00A832A2" w:rsidP="00A832A2">
      <w:r>
        <w:t xml:space="preserve">        &lt;/section&gt;</w:t>
      </w:r>
    </w:p>
    <w:p w14:paraId="623C2670" w14:textId="77777777" w:rsidR="00A832A2" w:rsidRDefault="00A832A2" w:rsidP="00A832A2">
      <w:r>
        <w:t xml:space="preserve">        </w:t>
      </w:r>
    </w:p>
    <w:p w14:paraId="389B7925" w14:textId="77777777" w:rsidR="00A832A2" w:rsidRDefault="00A832A2" w:rsidP="00A832A2">
      <w:r>
        <w:t xml:space="preserve">        &lt;!-- Formations Section --&gt;</w:t>
      </w:r>
    </w:p>
    <w:p w14:paraId="3F834DD8" w14:textId="77777777" w:rsidR="00A832A2" w:rsidRDefault="00A832A2" w:rsidP="00A832A2">
      <w:r>
        <w:t xml:space="preserve">        &lt;section id="formations"&gt;</w:t>
      </w:r>
    </w:p>
    <w:p w14:paraId="2B4E234C" w14:textId="77777777" w:rsidR="00A832A2" w:rsidRDefault="00A832A2" w:rsidP="00A832A2">
      <w:r>
        <w:t xml:space="preserve">            &lt;h2&gt;Formations&lt;/h2&gt;</w:t>
      </w:r>
    </w:p>
    <w:p w14:paraId="6FACED8D" w14:textId="77777777" w:rsidR="00A832A2" w:rsidRDefault="00A832A2" w:rsidP="00A832A2">
      <w:r>
        <w:t xml:space="preserve">            &lt;p&gt;This page is to help dictate the position and tactics each plan to use to get one over their oppositions.&lt;/p&gt;</w:t>
      </w:r>
    </w:p>
    <w:p w14:paraId="58223D59" w14:textId="77777777" w:rsidR="00A832A2" w:rsidRDefault="00A832A2" w:rsidP="00A832A2">
      <w:r>
        <w:t xml:space="preserve">            &lt;!-- Link to the Formations page --&gt;</w:t>
      </w:r>
    </w:p>
    <w:p w14:paraId="34985460" w14:textId="77777777" w:rsidR="00A832A2" w:rsidRDefault="00A832A2" w:rsidP="00A832A2">
      <w:r>
        <w:t xml:space="preserve">            &lt;p&gt;If you want to know more, click this, &lt;a </w:t>
      </w:r>
      <w:proofErr w:type="spellStart"/>
      <w:r>
        <w:t>href</w:t>
      </w:r>
      <w:proofErr w:type="spellEnd"/>
      <w:r>
        <w:t>="Formations.html"&gt;formations&lt;/a&gt;.&lt;/p&gt;</w:t>
      </w:r>
    </w:p>
    <w:p w14:paraId="52E9C6EF" w14:textId="77777777" w:rsidR="00A832A2" w:rsidRDefault="00A832A2" w:rsidP="00A832A2">
      <w:r>
        <w:t xml:space="preserve">        &lt;/section&gt;</w:t>
      </w:r>
    </w:p>
    <w:p w14:paraId="6D81936A" w14:textId="77777777" w:rsidR="00A832A2" w:rsidRDefault="00A832A2" w:rsidP="00A832A2">
      <w:r>
        <w:t xml:space="preserve">    &lt;/main&gt;</w:t>
      </w:r>
    </w:p>
    <w:p w14:paraId="1F014C7C" w14:textId="77777777" w:rsidR="00A832A2" w:rsidRDefault="00A832A2" w:rsidP="00A832A2"/>
    <w:p w14:paraId="0FDFF802" w14:textId="77777777" w:rsidR="00A832A2" w:rsidRDefault="00A832A2" w:rsidP="00A832A2">
      <w:r>
        <w:t xml:space="preserve">    &lt;!-- Footer Section --&gt;</w:t>
      </w:r>
    </w:p>
    <w:p w14:paraId="1E3A18BB" w14:textId="77777777" w:rsidR="00A832A2" w:rsidRDefault="00A832A2" w:rsidP="00A832A2">
      <w:r>
        <w:t xml:space="preserve">    &lt;footer&gt;</w:t>
      </w:r>
    </w:p>
    <w:p w14:paraId="35D373A8" w14:textId="77777777" w:rsidR="00A832A2" w:rsidRDefault="00A832A2" w:rsidP="00A832A2">
      <w:r>
        <w:t xml:space="preserve">        &lt;!-- Copyright and additional information --&gt;</w:t>
      </w:r>
    </w:p>
    <w:p w14:paraId="0C08D6F1" w14:textId="77777777" w:rsidR="00A832A2" w:rsidRDefault="00A832A2" w:rsidP="00A832A2">
      <w:r>
        <w:t xml:space="preserve">        &lt;p&gt;© 2024 My Soccer Website&lt;/p&gt;</w:t>
      </w:r>
    </w:p>
    <w:p w14:paraId="4A2A8609" w14:textId="77777777" w:rsidR="00A832A2" w:rsidRDefault="00A832A2" w:rsidP="00A832A2">
      <w:r>
        <w:t xml:space="preserve">        &lt;p&gt;Created with passion for the beautiful game and a commitment to accessibility and user-centric design.&lt;/p&gt;</w:t>
      </w:r>
    </w:p>
    <w:p w14:paraId="5C64E0BC" w14:textId="77777777" w:rsidR="00A832A2" w:rsidRDefault="00A832A2" w:rsidP="00A832A2">
      <w:r>
        <w:t xml:space="preserve">        &lt;p&gt;Created with love for the beautiful game. For suggestions, &lt;a </w:t>
      </w:r>
      <w:proofErr w:type="spellStart"/>
      <w:r>
        <w:t>href</w:t>
      </w:r>
      <w:proofErr w:type="spellEnd"/>
      <w:r>
        <w:t>="contacts.html"&gt;contact us&lt;/a&gt;.&lt;/p&gt;</w:t>
      </w:r>
    </w:p>
    <w:p w14:paraId="250E617E" w14:textId="77777777" w:rsidR="00A832A2" w:rsidRDefault="00A832A2" w:rsidP="00A832A2">
      <w:r>
        <w:t xml:space="preserve">    &lt;/footer&gt;</w:t>
      </w:r>
    </w:p>
    <w:p w14:paraId="33BEE668" w14:textId="77777777" w:rsidR="00A832A2" w:rsidRDefault="00A832A2" w:rsidP="00A832A2"/>
    <w:p w14:paraId="3D99F022" w14:textId="77777777" w:rsidR="00A832A2" w:rsidRDefault="00A832A2" w:rsidP="00A832A2">
      <w:r>
        <w:t xml:space="preserve">    &lt;!-- Accessibility Features --&gt;</w:t>
      </w:r>
    </w:p>
    <w:p w14:paraId="559E25B6" w14:textId="77777777" w:rsidR="00A832A2" w:rsidRDefault="00A832A2" w:rsidP="00A832A2">
      <w:r>
        <w:t xml:space="preserve">    &lt;!-- Example of a dialog for accessibility notice --&gt;</w:t>
      </w:r>
    </w:p>
    <w:p w14:paraId="2F199D65" w14:textId="77777777" w:rsidR="00A832A2" w:rsidRDefault="00A832A2" w:rsidP="00A832A2">
      <w:r>
        <w:t xml:space="preserve">    &lt;div role="dialog" aria-</w:t>
      </w:r>
      <w:proofErr w:type="spellStart"/>
      <w:r>
        <w:t>labelledby</w:t>
      </w:r>
      <w:proofErr w:type="spellEnd"/>
      <w:r>
        <w:t>="dialog1" id="dialog1" style="</w:t>
      </w:r>
      <w:proofErr w:type="spellStart"/>
      <w:r>
        <w:t>display:none</w:t>
      </w:r>
      <w:proofErr w:type="spellEnd"/>
      <w:r>
        <w:t>;"&gt;</w:t>
      </w:r>
    </w:p>
    <w:p w14:paraId="04B80336" w14:textId="77777777" w:rsidR="00A832A2" w:rsidRDefault="00A832A2" w:rsidP="00A832A2">
      <w:r>
        <w:t xml:space="preserve">        &lt;h2&gt;Accessibility Notice&lt;/h2&gt;</w:t>
      </w:r>
    </w:p>
    <w:p w14:paraId="225FE817" w14:textId="77777777" w:rsidR="00A832A2" w:rsidRDefault="00A832A2" w:rsidP="00A832A2">
      <w:r>
        <w:t xml:space="preserve">        &lt;p&gt;We aim to provide an inclusive experience for all soccer fans. Please let us know if you have suggestions for improvement.&lt;/p&gt;</w:t>
      </w:r>
    </w:p>
    <w:p w14:paraId="54577A0B" w14:textId="77777777" w:rsidR="00A832A2" w:rsidRDefault="00A832A2" w:rsidP="00A832A2">
      <w:r>
        <w:t xml:space="preserve">    &lt;/div&gt;</w:t>
      </w:r>
    </w:p>
    <w:p w14:paraId="3AF1E0F9" w14:textId="77777777" w:rsidR="00A832A2" w:rsidRDefault="00A832A2" w:rsidP="00A832A2"/>
    <w:p w14:paraId="6C50764A" w14:textId="77777777" w:rsidR="00A832A2" w:rsidRDefault="00A832A2" w:rsidP="00A832A2">
      <w:r>
        <w:t>&lt;/body&gt;</w:t>
      </w:r>
    </w:p>
    <w:p w14:paraId="548662F8" w14:textId="65D6D9CF" w:rsidR="0001747A" w:rsidRDefault="00A832A2" w:rsidP="00A832A2">
      <w:r>
        <w:t>&lt;/html&gt;</w:t>
      </w:r>
    </w:p>
    <w:p w14:paraId="1AA4EBC2" w14:textId="02AF6439" w:rsidR="0001747A" w:rsidRDefault="0001747A" w:rsidP="00B12724">
      <w:pPr>
        <w:pStyle w:val="Heading2"/>
      </w:pPr>
      <w:bookmarkStart w:id="11" w:name="_Toc185953724"/>
      <w:r>
        <w:t>“</w:t>
      </w:r>
      <w:r w:rsidRPr="00B12724">
        <w:rPr>
          <w:rStyle w:val="Heading3Char"/>
        </w:rPr>
        <w:t>About.html</w:t>
      </w:r>
      <w:r>
        <w:t>”</w:t>
      </w:r>
      <w:bookmarkEnd w:id="11"/>
    </w:p>
    <w:p w14:paraId="4C16176E" w14:textId="77777777" w:rsidR="0001747A" w:rsidRDefault="0001747A" w:rsidP="003B547F"/>
    <w:p w14:paraId="582B1A1A" w14:textId="77777777" w:rsidR="00117DA6" w:rsidRDefault="00117DA6" w:rsidP="00117DA6">
      <w:r>
        <w:t>&lt;!DOCTYPE html&gt;</w:t>
      </w:r>
    </w:p>
    <w:p w14:paraId="08952AB2" w14:textId="77777777" w:rsidR="00117DA6" w:rsidRDefault="00117DA6" w:rsidP="00117DA6">
      <w:r>
        <w:t>&lt;html lang="</w:t>
      </w:r>
      <w:proofErr w:type="spellStart"/>
      <w:r>
        <w:t>en</w:t>
      </w:r>
      <w:proofErr w:type="spellEnd"/>
      <w:r>
        <w:t>"&gt;</w:t>
      </w:r>
    </w:p>
    <w:p w14:paraId="5D939A92" w14:textId="77777777" w:rsidR="00117DA6" w:rsidRDefault="00117DA6" w:rsidP="00117DA6">
      <w:r>
        <w:t>&lt;head&gt;</w:t>
      </w:r>
    </w:p>
    <w:p w14:paraId="029DBDD1" w14:textId="77777777" w:rsidR="00117DA6" w:rsidRDefault="00117DA6" w:rsidP="00117DA6">
      <w:r>
        <w:t xml:space="preserve">    &lt;!-- Metadata and Document Information --&gt;</w:t>
      </w:r>
    </w:p>
    <w:p w14:paraId="7887A82E" w14:textId="77777777" w:rsidR="00117DA6" w:rsidRDefault="00117DA6" w:rsidP="00117DA6">
      <w:r>
        <w:t xml:space="preserve">    &lt;meta charset="UTF-8"&gt; &lt;!-- Sets the character encoding for the document --&gt;</w:t>
      </w:r>
    </w:p>
    <w:p w14:paraId="074BE1D4" w14:textId="77777777" w:rsidR="00117DA6" w:rsidRDefault="00117DA6" w:rsidP="00117DA6">
      <w:r>
        <w:t xml:space="preserve">    &lt;meta name="viewport" content="width=device-width, initial-scale=1.0"&gt; &lt;!-- Ensures proper rendering and touch zooming on mobile devices --&gt;</w:t>
      </w:r>
    </w:p>
    <w:p w14:paraId="052348D4" w14:textId="77777777" w:rsidR="00117DA6" w:rsidRDefault="00117DA6" w:rsidP="00117DA6">
      <w:r>
        <w:t xml:space="preserve">    &lt;meta name="description" content="Discover the beautiful game of football, its history, rules, and global impact."&gt; &lt;!-- Brief description of the page --&gt;</w:t>
      </w:r>
    </w:p>
    <w:p w14:paraId="35AD9315" w14:textId="77777777" w:rsidR="00117DA6" w:rsidRDefault="00117DA6" w:rsidP="00117DA6">
      <w:r>
        <w:lastRenderedPageBreak/>
        <w:t xml:space="preserve">    &lt;meta name="author" content="Your Name"&gt; &lt;!-- Author of the page --&gt;</w:t>
      </w:r>
    </w:p>
    <w:p w14:paraId="5EF04A98" w14:textId="77777777" w:rsidR="00117DA6" w:rsidRDefault="00117DA6" w:rsidP="00117DA6">
      <w:r>
        <w:t xml:space="preserve">    &lt;meta http-</w:t>
      </w:r>
      <w:proofErr w:type="spellStart"/>
      <w:r>
        <w:t>equiv</w:t>
      </w:r>
      <w:proofErr w:type="spellEnd"/>
      <w:r>
        <w:t>="X-UA-Compatible" content="IE=edge"&gt; &lt;!-- Ensures compatibility with older versions of Internet Explorer --&gt;</w:t>
      </w:r>
    </w:p>
    <w:p w14:paraId="436A8B60" w14:textId="77777777" w:rsidR="00117DA6" w:rsidRDefault="00117DA6" w:rsidP="00117DA6">
      <w:r>
        <w:t xml:space="preserve">    &lt;title&gt;Football - The Beautiful Game "About"&lt;/title&gt; &lt;!-- Page title displayed in the browser tab --&gt;</w:t>
      </w:r>
    </w:p>
    <w:p w14:paraId="6971B9C4" w14:textId="77777777" w:rsidR="00117DA6" w:rsidRDefault="00117DA6" w:rsidP="00117DA6">
      <w:r>
        <w:t xml:space="preserve">    &lt;link </w:t>
      </w:r>
      <w:proofErr w:type="spellStart"/>
      <w:r>
        <w:t>rel</w:t>
      </w:r>
      <w:proofErr w:type="spellEnd"/>
      <w:r>
        <w:t xml:space="preserve">="stylesheet" </w:t>
      </w:r>
      <w:proofErr w:type="spellStart"/>
      <w:r>
        <w:t>href</w:t>
      </w:r>
      <w:proofErr w:type="spellEnd"/>
      <w:r>
        <w:t>="styles.css"&gt; &lt;!-- Link to the external CSS file --&gt;</w:t>
      </w:r>
    </w:p>
    <w:p w14:paraId="4AF07084" w14:textId="77777777" w:rsidR="00117DA6" w:rsidRDefault="00117DA6" w:rsidP="00117DA6">
      <w:r>
        <w:t>&lt;/head&gt;</w:t>
      </w:r>
    </w:p>
    <w:p w14:paraId="05194967" w14:textId="77777777" w:rsidR="00117DA6" w:rsidRDefault="00117DA6" w:rsidP="00117DA6">
      <w:r>
        <w:t>&lt;body&gt;</w:t>
      </w:r>
    </w:p>
    <w:p w14:paraId="3621B8E7" w14:textId="77777777" w:rsidR="00117DA6" w:rsidRDefault="00117DA6" w:rsidP="00117DA6"/>
    <w:p w14:paraId="46BF5082" w14:textId="77777777" w:rsidR="00117DA6" w:rsidRDefault="00117DA6" w:rsidP="00117DA6">
      <w:r>
        <w:t xml:space="preserve">    &lt;!-- Header --&gt;</w:t>
      </w:r>
    </w:p>
    <w:p w14:paraId="348055DB" w14:textId="77777777" w:rsidR="00117DA6" w:rsidRDefault="00117DA6" w:rsidP="00117DA6">
      <w:r>
        <w:t xml:space="preserve">    &lt;header&gt;</w:t>
      </w:r>
    </w:p>
    <w:p w14:paraId="3A6A891A" w14:textId="77777777" w:rsidR="00117DA6" w:rsidRDefault="00117DA6" w:rsidP="00117DA6">
      <w:r>
        <w:t xml:space="preserve">        &lt;!-- Main heading of the page --&gt;</w:t>
      </w:r>
    </w:p>
    <w:p w14:paraId="241A7C6B" w14:textId="77777777" w:rsidR="00117DA6" w:rsidRDefault="00117DA6" w:rsidP="00117DA6">
      <w:r>
        <w:t xml:space="preserve">        &lt;h1&gt;Football - About&lt;/h1&gt;</w:t>
      </w:r>
    </w:p>
    <w:p w14:paraId="2723E3C6" w14:textId="77777777" w:rsidR="00117DA6" w:rsidRDefault="00117DA6" w:rsidP="00117DA6">
      <w:r>
        <w:t xml:space="preserve">        &lt;!-- Featured image --&gt;</w:t>
      </w:r>
    </w:p>
    <w:p w14:paraId="26E5E0AC" w14:textId="77777777" w:rsidR="00117DA6" w:rsidRDefault="00117DA6" w:rsidP="00117DA6">
      <w:r>
        <w:t xml:space="preserve">        &lt;div class="full-page"&gt;</w:t>
      </w:r>
    </w:p>
    <w:p w14:paraId="5BE8F3BC" w14:textId="77777777" w:rsidR="00117DA6" w:rsidRDefault="00117DA6" w:rsidP="00117DA6">
      <w:r>
        <w:t xml:space="preserve">            &lt;</w:t>
      </w:r>
      <w:proofErr w:type="spellStart"/>
      <w:r>
        <w:t>img</w:t>
      </w:r>
      <w:proofErr w:type="spellEnd"/>
      <w:r>
        <w:t xml:space="preserve"> </w:t>
      </w:r>
      <w:proofErr w:type="spellStart"/>
      <w:r>
        <w:t>src</w:t>
      </w:r>
      <w:proofErr w:type="spellEnd"/>
      <w:r>
        <w:t>="/Users/Donna/Documents/HTML/images/football2.jpg" alt="A football" width="800" height="600"&gt;</w:t>
      </w:r>
    </w:p>
    <w:p w14:paraId="12DB578E" w14:textId="77777777" w:rsidR="00117DA6" w:rsidRDefault="00117DA6" w:rsidP="00117DA6">
      <w:r>
        <w:t xml:space="preserve">        &lt;/div&gt;</w:t>
      </w:r>
    </w:p>
    <w:p w14:paraId="03BA976A" w14:textId="77777777" w:rsidR="00117DA6" w:rsidRDefault="00117DA6" w:rsidP="00117DA6">
      <w:r>
        <w:t xml:space="preserve">        &lt;!-- Main navigation bar --&gt;</w:t>
      </w:r>
    </w:p>
    <w:p w14:paraId="284F7329" w14:textId="77777777" w:rsidR="00117DA6" w:rsidRDefault="00117DA6" w:rsidP="00117DA6">
      <w:r>
        <w:t xml:space="preserve">        &lt;nav aria-label="Main Navigation"&gt;</w:t>
      </w:r>
    </w:p>
    <w:p w14:paraId="0B01A179" w14:textId="77777777" w:rsidR="00117DA6" w:rsidRDefault="00117DA6" w:rsidP="00117DA6">
      <w:r>
        <w:t xml:space="preserve">            &lt;</w:t>
      </w:r>
      <w:proofErr w:type="spellStart"/>
      <w:r>
        <w:t>ul</w:t>
      </w:r>
      <w:proofErr w:type="spellEnd"/>
      <w:r>
        <w:t>&gt;</w:t>
      </w:r>
    </w:p>
    <w:p w14:paraId="589C4D90" w14:textId="77777777" w:rsidR="00117DA6" w:rsidRDefault="00117DA6" w:rsidP="00117DA6">
      <w:r>
        <w:t xml:space="preserve">                &lt;!-- Links to different pages of the website --&gt;</w:t>
      </w:r>
    </w:p>
    <w:p w14:paraId="7F586666" w14:textId="77777777" w:rsidR="00117DA6" w:rsidRDefault="00117DA6" w:rsidP="00117DA6">
      <w:r>
        <w:t xml:space="preserve">                &lt;li&gt;&lt;a </w:t>
      </w:r>
      <w:proofErr w:type="spellStart"/>
      <w:r>
        <w:t>href</w:t>
      </w:r>
      <w:proofErr w:type="spellEnd"/>
      <w:r>
        <w:t>="Home.html"&gt;Home&lt;/a&gt;&lt;/li&gt;</w:t>
      </w:r>
    </w:p>
    <w:p w14:paraId="7D5D5621" w14:textId="77777777" w:rsidR="00117DA6" w:rsidRDefault="00117DA6" w:rsidP="00117DA6">
      <w:r>
        <w:t xml:space="preserve">                &lt;li&gt;&lt;a </w:t>
      </w:r>
      <w:proofErr w:type="spellStart"/>
      <w:r>
        <w:t>href</w:t>
      </w:r>
      <w:proofErr w:type="spellEnd"/>
      <w:r>
        <w:t>="About.html" aria-current="page"&gt;About&lt;/a&gt;&lt;/li&gt;</w:t>
      </w:r>
    </w:p>
    <w:p w14:paraId="00BE3298" w14:textId="77777777" w:rsidR="00117DA6" w:rsidRDefault="00117DA6" w:rsidP="00117DA6">
      <w:r>
        <w:t xml:space="preserve">                &lt;li&gt;&lt;a </w:t>
      </w:r>
      <w:proofErr w:type="spellStart"/>
      <w:r>
        <w:t>href</w:t>
      </w:r>
      <w:proofErr w:type="spellEnd"/>
      <w:r>
        <w:t>="Positions.html"&gt;Positions&lt;/a&gt;&lt;/li&gt;</w:t>
      </w:r>
    </w:p>
    <w:p w14:paraId="1BA79569" w14:textId="77777777" w:rsidR="00117DA6" w:rsidRDefault="00117DA6" w:rsidP="00117DA6">
      <w:r>
        <w:t xml:space="preserve">                &lt;li&gt;&lt;a </w:t>
      </w:r>
      <w:proofErr w:type="spellStart"/>
      <w:r>
        <w:t>href</w:t>
      </w:r>
      <w:proofErr w:type="spellEnd"/>
      <w:r>
        <w:t>="Formations.html"&gt;Formations&lt;/a&gt;&lt;/li&gt;</w:t>
      </w:r>
    </w:p>
    <w:p w14:paraId="071BACB9" w14:textId="77777777" w:rsidR="00117DA6" w:rsidRDefault="00117DA6" w:rsidP="00117DA6">
      <w:r>
        <w:t xml:space="preserve">            &lt;/</w:t>
      </w:r>
      <w:proofErr w:type="spellStart"/>
      <w:r>
        <w:t>ul</w:t>
      </w:r>
      <w:proofErr w:type="spellEnd"/>
      <w:r>
        <w:t>&gt;</w:t>
      </w:r>
    </w:p>
    <w:p w14:paraId="4BBDF070" w14:textId="77777777" w:rsidR="00117DA6" w:rsidRDefault="00117DA6" w:rsidP="00117DA6">
      <w:r>
        <w:t xml:space="preserve">        &lt;/nav&gt;</w:t>
      </w:r>
    </w:p>
    <w:p w14:paraId="50BDD5DC" w14:textId="77777777" w:rsidR="00117DA6" w:rsidRDefault="00117DA6" w:rsidP="00117DA6">
      <w:r>
        <w:t xml:space="preserve">    &lt;/header&gt;</w:t>
      </w:r>
    </w:p>
    <w:p w14:paraId="1DC240ED" w14:textId="77777777" w:rsidR="00117DA6" w:rsidRDefault="00117DA6" w:rsidP="00117DA6">
      <w:r>
        <w:t xml:space="preserve">    </w:t>
      </w:r>
    </w:p>
    <w:p w14:paraId="40417C12" w14:textId="77777777" w:rsidR="00117DA6" w:rsidRDefault="00117DA6" w:rsidP="00117DA6">
      <w:r>
        <w:t xml:space="preserve">    &lt;!-- Section Shortcuts --&gt;</w:t>
      </w:r>
    </w:p>
    <w:p w14:paraId="2B418C51" w14:textId="77777777" w:rsidR="00117DA6" w:rsidRDefault="00117DA6" w:rsidP="00117DA6">
      <w:r>
        <w:t xml:space="preserve">    &lt;nav aria-label="Section Shortcuts" class="section-nav"&gt;</w:t>
      </w:r>
    </w:p>
    <w:p w14:paraId="0CB0C7BC" w14:textId="77777777" w:rsidR="00117DA6" w:rsidRDefault="00117DA6" w:rsidP="00117DA6">
      <w:r>
        <w:t xml:space="preserve">        &lt;!-- Quick navigation within the page --&gt;</w:t>
      </w:r>
    </w:p>
    <w:p w14:paraId="74EB35A2" w14:textId="77777777" w:rsidR="00117DA6" w:rsidRDefault="00117DA6" w:rsidP="00117DA6">
      <w:r>
        <w:t xml:space="preserve">        &lt;h2&gt;Jump to a Section:&lt;/h2&gt;</w:t>
      </w:r>
    </w:p>
    <w:p w14:paraId="7E758CD9" w14:textId="77777777" w:rsidR="00117DA6" w:rsidRDefault="00117DA6" w:rsidP="00117DA6">
      <w:r>
        <w:t xml:space="preserve">        &lt;</w:t>
      </w:r>
      <w:proofErr w:type="spellStart"/>
      <w:r>
        <w:t>ul</w:t>
      </w:r>
      <w:proofErr w:type="spellEnd"/>
      <w:r>
        <w:t>&gt;</w:t>
      </w:r>
    </w:p>
    <w:p w14:paraId="7EA94A8D" w14:textId="77777777" w:rsidR="00117DA6" w:rsidRDefault="00117DA6" w:rsidP="00117DA6">
      <w:r>
        <w:t xml:space="preserve">            &lt;li&gt;&lt;a </w:t>
      </w:r>
      <w:proofErr w:type="spellStart"/>
      <w:r>
        <w:t>href</w:t>
      </w:r>
      <w:proofErr w:type="spellEnd"/>
      <w:r>
        <w:t>="#introduction"&gt;Introduction&lt;/a&gt;&lt;/li&gt;</w:t>
      </w:r>
    </w:p>
    <w:p w14:paraId="3F9E0ED0" w14:textId="77777777" w:rsidR="00117DA6" w:rsidRDefault="00117DA6" w:rsidP="00117DA6">
      <w:r>
        <w:t xml:space="preserve">            &lt;li&gt;&lt;a </w:t>
      </w:r>
      <w:proofErr w:type="spellStart"/>
      <w:r>
        <w:t>href</w:t>
      </w:r>
      <w:proofErr w:type="spellEnd"/>
      <w:r>
        <w:t>="#history"&gt;History&lt;/a&gt;&lt;/li&gt;</w:t>
      </w:r>
    </w:p>
    <w:p w14:paraId="2DAB2AB0" w14:textId="77777777" w:rsidR="00117DA6" w:rsidRDefault="00117DA6" w:rsidP="00117DA6">
      <w:r>
        <w:t xml:space="preserve">            &lt;li&gt;&lt;a </w:t>
      </w:r>
      <w:proofErr w:type="spellStart"/>
      <w:r>
        <w:t>href</w:t>
      </w:r>
      <w:proofErr w:type="spellEnd"/>
      <w:r>
        <w:t>="#rules"&gt;Rules&lt;/a&gt;&lt;/li&gt;</w:t>
      </w:r>
    </w:p>
    <w:p w14:paraId="1A9175B6" w14:textId="77777777" w:rsidR="00117DA6" w:rsidRDefault="00117DA6" w:rsidP="00117DA6">
      <w:r>
        <w:t xml:space="preserve">            &lt;li&gt;&lt;a </w:t>
      </w:r>
      <w:proofErr w:type="spellStart"/>
      <w:r>
        <w:t>href</w:t>
      </w:r>
      <w:proofErr w:type="spellEnd"/>
      <w:r>
        <w:t>="#positions"&gt;Positions&lt;/a&gt;&lt;/li&gt;</w:t>
      </w:r>
    </w:p>
    <w:p w14:paraId="595D7D70" w14:textId="77777777" w:rsidR="00117DA6" w:rsidRDefault="00117DA6" w:rsidP="00117DA6">
      <w:r>
        <w:t xml:space="preserve">            &lt;li&gt;&lt;a </w:t>
      </w:r>
      <w:proofErr w:type="spellStart"/>
      <w:r>
        <w:t>href</w:t>
      </w:r>
      <w:proofErr w:type="spellEnd"/>
      <w:r>
        <w:t>="#global-impact"&gt;Global Impact&lt;/a&gt;&lt;/li&gt;</w:t>
      </w:r>
    </w:p>
    <w:p w14:paraId="72A225F9" w14:textId="77777777" w:rsidR="00117DA6" w:rsidRDefault="00117DA6" w:rsidP="00117DA6">
      <w:r>
        <w:t xml:space="preserve">            &lt;li&gt;&lt;a </w:t>
      </w:r>
      <w:proofErr w:type="spellStart"/>
      <w:r>
        <w:t>href</w:t>
      </w:r>
      <w:proofErr w:type="spellEnd"/>
      <w:r>
        <w:t>="#fun-fact"&gt;Fun Fact&lt;/a&gt;&lt;/li&gt;</w:t>
      </w:r>
    </w:p>
    <w:p w14:paraId="5197BE10" w14:textId="77777777" w:rsidR="00117DA6" w:rsidRDefault="00117DA6" w:rsidP="00117DA6">
      <w:r>
        <w:t xml:space="preserve">        &lt;/</w:t>
      </w:r>
      <w:proofErr w:type="spellStart"/>
      <w:r>
        <w:t>ul</w:t>
      </w:r>
      <w:proofErr w:type="spellEnd"/>
      <w:r>
        <w:t>&gt;</w:t>
      </w:r>
    </w:p>
    <w:p w14:paraId="45634859" w14:textId="77777777" w:rsidR="00117DA6" w:rsidRDefault="00117DA6" w:rsidP="00117DA6">
      <w:r>
        <w:t xml:space="preserve">    &lt;/nav&gt;</w:t>
      </w:r>
    </w:p>
    <w:p w14:paraId="0CDB64B0" w14:textId="77777777" w:rsidR="00117DA6" w:rsidRDefault="00117DA6" w:rsidP="00117DA6"/>
    <w:p w14:paraId="57B26C0F" w14:textId="77777777" w:rsidR="00117DA6" w:rsidRDefault="00117DA6" w:rsidP="00117DA6">
      <w:r>
        <w:t xml:space="preserve">    &lt;!-- Main Content --&gt;</w:t>
      </w:r>
    </w:p>
    <w:p w14:paraId="72E85729" w14:textId="77777777" w:rsidR="00117DA6" w:rsidRDefault="00117DA6" w:rsidP="00117DA6">
      <w:r>
        <w:t xml:space="preserve">    &lt;main&gt;</w:t>
      </w:r>
    </w:p>
    <w:p w14:paraId="5664A652" w14:textId="77777777" w:rsidR="00117DA6" w:rsidRDefault="00117DA6" w:rsidP="00117DA6">
      <w:r>
        <w:t xml:space="preserve">        &lt;!-- Introduction Section --&gt;</w:t>
      </w:r>
    </w:p>
    <w:p w14:paraId="6E4D7D50" w14:textId="77777777" w:rsidR="00117DA6" w:rsidRDefault="00117DA6" w:rsidP="00117DA6">
      <w:r>
        <w:t xml:space="preserve">        &lt;section id="introduction"&gt;</w:t>
      </w:r>
    </w:p>
    <w:p w14:paraId="2DCD6AFD" w14:textId="77777777" w:rsidR="00117DA6" w:rsidRDefault="00117DA6" w:rsidP="00117DA6">
      <w:r>
        <w:t xml:space="preserve">            &lt;h2&gt;Introduction to Football&lt;/h2&gt;</w:t>
      </w:r>
    </w:p>
    <w:p w14:paraId="3C8E2861" w14:textId="77777777" w:rsidR="00117DA6" w:rsidRDefault="00117DA6" w:rsidP="00117DA6">
      <w:r>
        <w:t xml:space="preserve">            &lt;p&gt;Football, also known as soccer in some parts of the world, is one of the most popular sports globally. With over 4 billion fans, it unites cultures, nations, and communities in a way that no other activity can match.&lt;/p&gt;</w:t>
      </w:r>
    </w:p>
    <w:p w14:paraId="34AFDB1E" w14:textId="77777777" w:rsidR="00117DA6" w:rsidRDefault="00117DA6" w:rsidP="00117DA6">
      <w:r>
        <w:t xml:space="preserve">        &lt;/section&gt;</w:t>
      </w:r>
    </w:p>
    <w:p w14:paraId="5975EB7C" w14:textId="77777777" w:rsidR="00117DA6" w:rsidRDefault="00117DA6" w:rsidP="00117DA6">
      <w:r>
        <w:t xml:space="preserve">        </w:t>
      </w:r>
    </w:p>
    <w:p w14:paraId="1BD7C8DE" w14:textId="77777777" w:rsidR="00117DA6" w:rsidRDefault="00117DA6" w:rsidP="00117DA6">
      <w:r>
        <w:t xml:space="preserve">        &lt;!-- History Section --&gt;</w:t>
      </w:r>
    </w:p>
    <w:p w14:paraId="4041B7CD" w14:textId="77777777" w:rsidR="00117DA6" w:rsidRDefault="00117DA6" w:rsidP="00117DA6">
      <w:r>
        <w:lastRenderedPageBreak/>
        <w:t xml:space="preserve">        &lt;section id="history"&gt;</w:t>
      </w:r>
    </w:p>
    <w:p w14:paraId="3435146E" w14:textId="77777777" w:rsidR="00117DA6" w:rsidRDefault="00117DA6" w:rsidP="00117DA6">
      <w:r>
        <w:t xml:space="preserve">            &lt;h2&gt;A Brief History&lt;/h2&gt;</w:t>
      </w:r>
    </w:p>
    <w:p w14:paraId="735D9B72" w14:textId="77777777" w:rsidR="00117DA6" w:rsidRDefault="00117DA6" w:rsidP="00117DA6">
      <w:r>
        <w:t xml:space="preserve">            &lt;p&gt;Football dates back over 2,000 years to ancient civilizations like China, Greece, and Rome, where ball games were played. The modern version of the sport began in England in the 19th century, with the establishment of the Football Association in 1863, marking the creation of standardized rules.&lt;/p&gt;</w:t>
      </w:r>
    </w:p>
    <w:p w14:paraId="69215C4C" w14:textId="77777777" w:rsidR="00117DA6" w:rsidRDefault="00117DA6" w:rsidP="00117DA6">
      <w:r>
        <w:t xml:space="preserve">        &lt;/section&gt;</w:t>
      </w:r>
    </w:p>
    <w:p w14:paraId="3FDEC16D" w14:textId="77777777" w:rsidR="00117DA6" w:rsidRDefault="00117DA6" w:rsidP="00117DA6">
      <w:r>
        <w:t xml:space="preserve">        </w:t>
      </w:r>
    </w:p>
    <w:p w14:paraId="5FAF4910" w14:textId="77777777" w:rsidR="00117DA6" w:rsidRDefault="00117DA6" w:rsidP="00117DA6">
      <w:r>
        <w:t xml:space="preserve">        &lt;!-- Image for History --&gt;</w:t>
      </w:r>
    </w:p>
    <w:p w14:paraId="6292DC2D" w14:textId="77777777" w:rsidR="00117DA6" w:rsidRDefault="00117DA6" w:rsidP="00117DA6">
      <w:r>
        <w:t xml:space="preserve">        &lt;div class="full-page"&gt;</w:t>
      </w:r>
    </w:p>
    <w:p w14:paraId="3715A3BB" w14:textId="77777777" w:rsidR="00117DA6" w:rsidRDefault="00117DA6" w:rsidP="00117DA6">
      <w:r>
        <w:t xml:space="preserve">            &lt;</w:t>
      </w:r>
      <w:proofErr w:type="spellStart"/>
      <w:r>
        <w:t>img</w:t>
      </w:r>
      <w:proofErr w:type="spellEnd"/>
      <w:r>
        <w:t xml:space="preserve"> </w:t>
      </w:r>
      <w:proofErr w:type="spellStart"/>
      <w:r>
        <w:t>src</w:t>
      </w:r>
      <w:proofErr w:type="spellEnd"/>
      <w:r>
        <w:t>="/Users/Donna/Documents/HTML/images/Old.jpg" alt="A football pitch" width="500" height="300"&gt;</w:t>
      </w:r>
    </w:p>
    <w:p w14:paraId="543720AA" w14:textId="77777777" w:rsidR="00117DA6" w:rsidRDefault="00117DA6" w:rsidP="00117DA6">
      <w:r>
        <w:t xml:space="preserve">        &lt;/div&gt;</w:t>
      </w:r>
    </w:p>
    <w:p w14:paraId="61ECEA87" w14:textId="77777777" w:rsidR="00117DA6" w:rsidRDefault="00117DA6" w:rsidP="00117DA6">
      <w:r>
        <w:t xml:space="preserve">        </w:t>
      </w:r>
    </w:p>
    <w:p w14:paraId="58EE35E7" w14:textId="77777777" w:rsidR="00117DA6" w:rsidRDefault="00117DA6" w:rsidP="00117DA6">
      <w:r>
        <w:t xml:space="preserve">        &lt;!-- Rules Section --&gt;</w:t>
      </w:r>
    </w:p>
    <w:p w14:paraId="4596B83C" w14:textId="77777777" w:rsidR="00117DA6" w:rsidRDefault="00117DA6" w:rsidP="00117DA6">
      <w:r>
        <w:t xml:space="preserve">        &lt;section id="rules"&gt;</w:t>
      </w:r>
    </w:p>
    <w:p w14:paraId="42269D0E" w14:textId="77777777" w:rsidR="00117DA6" w:rsidRDefault="00117DA6" w:rsidP="00117DA6">
      <w:r>
        <w:t xml:space="preserve">            &lt;h2&gt;Basic Rules&lt;/h2&gt;</w:t>
      </w:r>
    </w:p>
    <w:p w14:paraId="5E63F1F5" w14:textId="77777777" w:rsidR="00117DA6" w:rsidRDefault="00117DA6" w:rsidP="00117DA6">
      <w:r>
        <w:t xml:space="preserve">            &lt;</w:t>
      </w:r>
      <w:proofErr w:type="spellStart"/>
      <w:r>
        <w:t>ul</w:t>
      </w:r>
      <w:proofErr w:type="spellEnd"/>
      <w:r>
        <w:t>&gt;</w:t>
      </w:r>
    </w:p>
    <w:p w14:paraId="3B4635F8" w14:textId="77777777" w:rsidR="00117DA6" w:rsidRDefault="00117DA6" w:rsidP="00117DA6">
      <w:r>
        <w:t xml:space="preserve">                &lt;!-- List of football rules --&gt;</w:t>
      </w:r>
    </w:p>
    <w:p w14:paraId="0F914F80" w14:textId="77777777" w:rsidR="00117DA6" w:rsidRDefault="00117DA6" w:rsidP="00117DA6">
      <w:r>
        <w:t xml:space="preserve">                &lt;li&gt;&lt;strong&gt;Each team consists of 11 players, including a goalkeeper.&lt;/strong&gt;&lt;/li&gt;</w:t>
      </w:r>
    </w:p>
    <w:p w14:paraId="54A3A443" w14:textId="77777777" w:rsidR="00117DA6" w:rsidRDefault="00117DA6" w:rsidP="00117DA6">
      <w:r>
        <w:t xml:space="preserve">                &lt;li&gt;&lt;strong&gt;The objective is to score more goals than the opposing team by getting the ball into their net.&lt;/strong&gt;&lt;/li&gt;</w:t>
      </w:r>
    </w:p>
    <w:p w14:paraId="24E1721D" w14:textId="77777777" w:rsidR="00117DA6" w:rsidRDefault="00117DA6" w:rsidP="00117DA6">
      <w:r>
        <w:t xml:space="preserve">                &lt;li&gt;&lt;strong&gt;Players cannot use their hands or arms, except for goalkeepers within their penalty area.&lt;/strong&gt;&lt;/li&gt;</w:t>
      </w:r>
    </w:p>
    <w:p w14:paraId="77E378DB" w14:textId="77777777" w:rsidR="00117DA6" w:rsidRDefault="00117DA6" w:rsidP="00117DA6">
      <w:r>
        <w:t xml:space="preserve">                &lt;li&gt;&lt;strong&gt;A match consists of two halves, each lasting 45 minutes, with a 15-minute halftime break.&lt;/strong&gt;&lt;/li&gt;</w:t>
      </w:r>
    </w:p>
    <w:p w14:paraId="6CA05DD8" w14:textId="77777777" w:rsidR="00117DA6" w:rsidRDefault="00117DA6" w:rsidP="00117DA6">
      <w:r>
        <w:t xml:space="preserve">            &lt;/</w:t>
      </w:r>
      <w:proofErr w:type="spellStart"/>
      <w:r>
        <w:t>ul</w:t>
      </w:r>
      <w:proofErr w:type="spellEnd"/>
      <w:r>
        <w:t>&gt;</w:t>
      </w:r>
    </w:p>
    <w:p w14:paraId="5F3D2413" w14:textId="77777777" w:rsidR="00117DA6" w:rsidRDefault="00117DA6" w:rsidP="00117DA6">
      <w:r>
        <w:t xml:space="preserve">        &lt;/section&gt;</w:t>
      </w:r>
    </w:p>
    <w:p w14:paraId="479DC970" w14:textId="77777777" w:rsidR="00117DA6" w:rsidRDefault="00117DA6" w:rsidP="00117DA6">
      <w:r>
        <w:t xml:space="preserve">        </w:t>
      </w:r>
    </w:p>
    <w:p w14:paraId="0B45B40B" w14:textId="77777777" w:rsidR="00117DA6" w:rsidRDefault="00117DA6" w:rsidP="00117DA6">
      <w:r>
        <w:t xml:space="preserve">        &lt;!-- Image for Rules --&gt;</w:t>
      </w:r>
    </w:p>
    <w:p w14:paraId="0C18C21F" w14:textId="77777777" w:rsidR="00117DA6" w:rsidRDefault="00117DA6" w:rsidP="00117DA6">
      <w:r>
        <w:t xml:space="preserve">        &lt;div class="full-page"&gt;</w:t>
      </w:r>
    </w:p>
    <w:p w14:paraId="2CDBD49D" w14:textId="77777777" w:rsidR="00117DA6" w:rsidRDefault="00117DA6" w:rsidP="00117DA6">
      <w:r>
        <w:t xml:space="preserve">            &lt;</w:t>
      </w:r>
      <w:proofErr w:type="spellStart"/>
      <w:r>
        <w:t>img</w:t>
      </w:r>
      <w:proofErr w:type="spellEnd"/>
      <w:r>
        <w:t xml:space="preserve"> </w:t>
      </w:r>
      <w:proofErr w:type="spellStart"/>
      <w:r>
        <w:t>src</w:t>
      </w:r>
      <w:proofErr w:type="spellEnd"/>
      <w:r>
        <w:t>="/Users/Donna/Documents/HTML/images/rules.jpeg" alt="A football pitch" width="500" height="600"&gt;</w:t>
      </w:r>
    </w:p>
    <w:p w14:paraId="08784B1A" w14:textId="77777777" w:rsidR="00117DA6" w:rsidRDefault="00117DA6" w:rsidP="00117DA6">
      <w:r>
        <w:t xml:space="preserve">        &lt;/div&gt;</w:t>
      </w:r>
    </w:p>
    <w:p w14:paraId="09E5E38A" w14:textId="77777777" w:rsidR="00117DA6" w:rsidRDefault="00117DA6" w:rsidP="00117DA6">
      <w:r>
        <w:t xml:space="preserve">        </w:t>
      </w:r>
    </w:p>
    <w:p w14:paraId="5356D65C" w14:textId="77777777" w:rsidR="00117DA6" w:rsidRDefault="00117DA6" w:rsidP="00117DA6">
      <w:r>
        <w:t xml:space="preserve">        &lt;!-- Positions Section --&gt;</w:t>
      </w:r>
    </w:p>
    <w:p w14:paraId="456A6E39" w14:textId="77777777" w:rsidR="00117DA6" w:rsidRDefault="00117DA6" w:rsidP="00117DA6">
      <w:r>
        <w:t xml:space="preserve">        &lt;section id="positions"&gt;</w:t>
      </w:r>
    </w:p>
    <w:p w14:paraId="1F1362A4" w14:textId="77777777" w:rsidR="00117DA6" w:rsidRDefault="00117DA6" w:rsidP="00117DA6">
      <w:r>
        <w:t xml:space="preserve">            &lt;h2&gt;Player Positions&lt;/h2&gt;</w:t>
      </w:r>
    </w:p>
    <w:p w14:paraId="45BBF090" w14:textId="77777777" w:rsidR="00117DA6" w:rsidRDefault="00117DA6" w:rsidP="00117DA6">
      <w:r>
        <w:t xml:space="preserve">            &lt;p&gt;Football positions are divided into four main categories:&lt;/p&gt;</w:t>
      </w:r>
    </w:p>
    <w:p w14:paraId="5608ACFC" w14:textId="77777777" w:rsidR="00117DA6" w:rsidRDefault="00117DA6" w:rsidP="00117DA6">
      <w:r>
        <w:t xml:space="preserve">            &lt;</w:t>
      </w:r>
      <w:proofErr w:type="spellStart"/>
      <w:r>
        <w:t>ul</w:t>
      </w:r>
      <w:proofErr w:type="spellEnd"/>
      <w:r>
        <w:t>&gt;</w:t>
      </w:r>
    </w:p>
    <w:p w14:paraId="25E1363C" w14:textId="77777777" w:rsidR="00117DA6" w:rsidRDefault="00117DA6" w:rsidP="00117DA6">
      <w:r>
        <w:t xml:space="preserve">                &lt;!-- List of player positions --&gt;</w:t>
      </w:r>
    </w:p>
    <w:p w14:paraId="4BEA6AD9" w14:textId="77777777" w:rsidR="00117DA6" w:rsidRDefault="00117DA6" w:rsidP="00117DA6">
      <w:r>
        <w:t xml:space="preserve">                &lt;li&gt;&lt;strong&gt;Goalkeeper:&lt;/strong&gt; Protects the goal and prevents the opposing team from scoring.&lt;/li&gt;</w:t>
      </w:r>
    </w:p>
    <w:p w14:paraId="7B11D282" w14:textId="77777777" w:rsidR="00117DA6" w:rsidRDefault="00117DA6" w:rsidP="00117DA6">
      <w:r>
        <w:t xml:space="preserve">                &lt;li&gt;&lt;strong&gt;Defenders:&lt;/strong&gt; Includes center-backs, full-backs, and wing-backs who block attacks.&lt;/li&gt;</w:t>
      </w:r>
    </w:p>
    <w:p w14:paraId="75C5B099" w14:textId="77777777" w:rsidR="00117DA6" w:rsidRDefault="00117DA6" w:rsidP="00117DA6">
      <w:r>
        <w:t xml:space="preserve">                &lt;li&gt;&lt;strong&gt;Midfielders:&lt;/strong&gt; The link between defense and attack, responsible for controlling the game.&lt;/li&gt;</w:t>
      </w:r>
    </w:p>
    <w:p w14:paraId="3C14C2A9" w14:textId="77777777" w:rsidR="00117DA6" w:rsidRDefault="00117DA6" w:rsidP="00117DA6">
      <w:r>
        <w:t xml:space="preserve">                &lt;li&gt;&lt;strong&gt;Forwards:&lt;/strong&gt; Includes strikers and wingers who lead the attack and score goals.&lt;/li&gt;</w:t>
      </w:r>
    </w:p>
    <w:p w14:paraId="037CA896" w14:textId="77777777" w:rsidR="00117DA6" w:rsidRDefault="00117DA6" w:rsidP="00117DA6">
      <w:r>
        <w:t xml:space="preserve">            &lt;/</w:t>
      </w:r>
      <w:proofErr w:type="spellStart"/>
      <w:r>
        <w:t>ul</w:t>
      </w:r>
      <w:proofErr w:type="spellEnd"/>
      <w:r>
        <w:t>&gt;</w:t>
      </w:r>
    </w:p>
    <w:p w14:paraId="605C3824" w14:textId="77777777" w:rsidR="00117DA6" w:rsidRDefault="00117DA6" w:rsidP="00117DA6">
      <w:r>
        <w:t xml:space="preserve">            &lt;!-- Link to more information about positions --&gt;</w:t>
      </w:r>
    </w:p>
    <w:p w14:paraId="4CE29904" w14:textId="77777777" w:rsidR="00117DA6" w:rsidRDefault="00117DA6" w:rsidP="00117DA6">
      <w:r>
        <w:t xml:space="preserve">            &lt;p&gt;Want to know more about each position? Click here, &lt;a </w:t>
      </w:r>
      <w:proofErr w:type="spellStart"/>
      <w:r>
        <w:t>href</w:t>
      </w:r>
      <w:proofErr w:type="spellEnd"/>
      <w:r>
        <w:t>="Positions.html"&gt;more&lt;/a&gt;.&lt;/p&gt;</w:t>
      </w:r>
    </w:p>
    <w:p w14:paraId="2C15036C" w14:textId="77777777" w:rsidR="00117DA6" w:rsidRDefault="00117DA6" w:rsidP="00117DA6">
      <w:r>
        <w:t xml:space="preserve">        &lt;/section&gt;</w:t>
      </w:r>
    </w:p>
    <w:p w14:paraId="3D311F53" w14:textId="77777777" w:rsidR="00117DA6" w:rsidRDefault="00117DA6" w:rsidP="00117DA6">
      <w:r>
        <w:t xml:space="preserve">        </w:t>
      </w:r>
    </w:p>
    <w:p w14:paraId="208B8BDF" w14:textId="77777777" w:rsidR="00117DA6" w:rsidRDefault="00117DA6" w:rsidP="00117DA6">
      <w:r>
        <w:lastRenderedPageBreak/>
        <w:t xml:space="preserve">        &lt;!-- Image for Positions --&gt;</w:t>
      </w:r>
    </w:p>
    <w:p w14:paraId="24819FE3" w14:textId="77777777" w:rsidR="00117DA6" w:rsidRDefault="00117DA6" w:rsidP="00117DA6">
      <w:r>
        <w:t xml:space="preserve">        &lt;</w:t>
      </w:r>
      <w:proofErr w:type="spellStart"/>
      <w:r>
        <w:t>img</w:t>
      </w:r>
      <w:proofErr w:type="spellEnd"/>
      <w:r>
        <w:t xml:space="preserve"> </w:t>
      </w:r>
      <w:proofErr w:type="spellStart"/>
      <w:r>
        <w:t>src</w:t>
      </w:r>
      <w:proofErr w:type="spellEnd"/>
      <w:r>
        <w:t>="/Users/Donna/Documents/HTML/images/</w:t>
      </w:r>
      <w:proofErr w:type="spellStart"/>
      <w:r>
        <w:t>ppos.webp</w:t>
      </w:r>
      <w:proofErr w:type="spellEnd"/>
      <w:r>
        <w:t>" alt="A football pitch" width="500" height="500"&gt;</w:t>
      </w:r>
    </w:p>
    <w:p w14:paraId="1BDF91F2" w14:textId="77777777" w:rsidR="00117DA6" w:rsidRDefault="00117DA6" w:rsidP="00117DA6">
      <w:r>
        <w:t xml:space="preserve">        </w:t>
      </w:r>
    </w:p>
    <w:p w14:paraId="6AEEB984" w14:textId="77777777" w:rsidR="00117DA6" w:rsidRDefault="00117DA6" w:rsidP="00117DA6">
      <w:r>
        <w:t xml:space="preserve">        &lt;!-- Global Impact Section --&gt;</w:t>
      </w:r>
    </w:p>
    <w:p w14:paraId="634FFD87" w14:textId="77777777" w:rsidR="00117DA6" w:rsidRDefault="00117DA6" w:rsidP="00117DA6">
      <w:r>
        <w:t xml:space="preserve">        &lt;section id="global-impact"&gt;</w:t>
      </w:r>
    </w:p>
    <w:p w14:paraId="0EBE188F" w14:textId="77777777" w:rsidR="00117DA6" w:rsidRDefault="00117DA6" w:rsidP="00117DA6">
      <w:r>
        <w:t xml:space="preserve">            &lt;h2&gt;Football's Global Significance&lt;/h2&gt;</w:t>
      </w:r>
    </w:p>
    <w:p w14:paraId="2DC0EABC" w14:textId="77777777" w:rsidR="00117DA6" w:rsidRDefault="00117DA6" w:rsidP="00117DA6">
      <w:r>
        <w:t xml:space="preserve">            &lt;p&gt;Football is more than just a sport; it’s a global phenomenon. Events like the FIFA World Cup and UEFA Champions League draw millions of viewers, fostering unity and pride among nations. Grassroots initiatives use football to empower youth, promote health, and build communities worldwide.&lt;/p&gt;</w:t>
      </w:r>
    </w:p>
    <w:p w14:paraId="5CF9FE65" w14:textId="77777777" w:rsidR="00117DA6" w:rsidRDefault="00117DA6" w:rsidP="00117DA6">
      <w:r>
        <w:t xml:space="preserve">        &lt;/section&gt;</w:t>
      </w:r>
    </w:p>
    <w:p w14:paraId="7DA14932" w14:textId="77777777" w:rsidR="00117DA6" w:rsidRDefault="00117DA6" w:rsidP="00117DA6">
      <w:r>
        <w:t xml:space="preserve">        </w:t>
      </w:r>
    </w:p>
    <w:p w14:paraId="2F820192" w14:textId="77777777" w:rsidR="00117DA6" w:rsidRDefault="00117DA6" w:rsidP="00117DA6">
      <w:r>
        <w:t xml:space="preserve">        &lt;!-- Image for Global Impact --&gt;</w:t>
      </w:r>
    </w:p>
    <w:p w14:paraId="29830200" w14:textId="77777777" w:rsidR="00117DA6" w:rsidRDefault="00117DA6" w:rsidP="00117DA6">
      <w:r>
        <w:t xml:space="preserve">        &lt;div class="full-page"&gt;</w:t>
      </w:r>
    </w:p>
    <w:p w14:paraId="21F08A2D" w14:textId="77777777" w:rsidR="00117DA6" w:rsidRDefault="00117DA6" w:rsidP="00117DA6">
      <w:r>
        <w:t xml:space="preserve">            &lt;</w:t>
      </w:r>
      <w:proofErr w:type="spellStart"/>
      <w:r>
        <w:t>img</w:t>
      </w:r>
      <w:proofErr w:type="spellEnd"/>
      <w:r>
        <w:t xml:space="preserve"> </w:t>
      </w:r>
      <w:proofErr w:type="spellStart"/>
      <w:r>
        <w:t>src</w:t>
      </w:r>
      <w:proofErr w:type="spellEnd"/>
      <w:r>
        <w:t>="/Users/Donna/Documents/HTML/images/ronaldo.jpg" alt="A football pitch" width="500" height="500"&gt;</w:t>
      </w:r>
    </w:p>
    <w:p w14:paraId="23F1A176" w14:textId="77777777" w:rsidR="00117DA6" w:rsidRDefault="00117DA6" w:rsidP="00117DA6">
      <w:r>
        <w:t xml:space="preserve">        &lt;/div&gt;</w:t>
      </w:r>
    </w:p>
    <w:p w14:paraId="07CBFFCA" w14:textId="77777777" w:rsidR="00117DA6" w:rsidRDefault="00117DA6" w:rsidP="00117DA6">
      <w:r>
        <w:t xml:space="preserve">        </w:t>
      </w:r>
    </w:p>
    <w:p w14:paraId="3820ACA5" w14:textId="77777777" w:rsidR="00117DA6" w:rsidRDefault="00117DA6" w:rsidP="00117DA6">
      <w:r>
        <w:t xml:space="preserve">        &lt;!-- Fun Fact Section --&gt;</w:t>
      </w:r>
    </w:p>
    <w:p w14:paraId="588BFBA0" w14:textId="77777777" w:rsidR="00117DA6" w:rsidRDefault="00117DA6" w:rsidP="00117DA6">
      <w:r>
        <w:t xml:space="preserve">        &lt;section id="fun-fact"&gt;</w:t>
      </w:r>
    </w:p>
    <w:p w14:paraId="0D41001F" w14:textId="77777777" w:rsidR="00117DA6" w:rsidRDefault="00117DA6" w:rsidP="00117DA6">
      <w:r>
        <w:t xml:space="preserve">            &lt;h2&gt;Fun Fact&lt;/h2&gt;</w:t>
      </w:r>
    </w:p>
    <w:p w14:paraId="11AE5452" w14:textId="77777777" w:rsidR="00117DA6" w:rsidRDefault="00117DA6" w:rsidP="00117DA6">
      <w:r>
        <w:t xml:space="preserve">            &lt;p&gt;The FIFA World Cup is the most-watched sporting event in the world, with over 3.5 billion people tuning in to watch the 2018 edition.&lt;/p&gt;</w:t>
      </w:r>
    </w:p>
    <w:p w14:paraId="67E583F6" w14:textId="77777777" w:rsidR="00117DA6" w:rsidRDefault="00117DA6" w:rsidP="00117DA6">
      <w:r>
        <w:t xml:space="preserve">        &lt;/section&gt;</w:t>
      </w:r>
    </w:p>
    <w:p w14:paraId="6B045AB8" w14:textId="77777777" w:rsidR="00117DA6" w:rsidRDefault="00117DA6" w:rsidP="00117DA6">
      <w:r>
        <w:t xml:space="preserve">    &lt;/main&gt;</w:t>
      </w:r>
    </w:p>
    <w:p w14:paraId="21192355" w14:textId="77777777" w:rsidR="00117DA6" w:rsidRDefault="00117DA6" w:rsidP="00117DA6"/>
    <w:p w14:paraId="5C6D294D" w14:textId="77777777" w:rsidR="00117DA6" w:rsidRDefault="00117DA6" w:rsidP="00117DA6">
      <w:r>
        <w:t xml:space="preserve">    &lt;!-- Footer --&gt;</w:t>
      </w:r>
    </w:p>
    <w:p w14:paraId="62D65C5E" w14:textId="77777777" w:rsidR="00117DA6" w:rsidRDefault="00117DA6" w:rsidP="00117DA6">
      <w:r>
        <w:t xml:space="preserve">    &lt;footer&gt;</w:t>
      </w:r>
    </w:p>
    <w:p w14:paraId="54A2637B" w14:textId="77777777" w:rsidR="00117DA6" w:rsidRDefault="00117DA6" w:rsidP="00117DA6">
      <w:r>
        <w:t xml:space="preserve">        &lt;!-- Footer content --&gt;</w:t>
      </w:r>
    </w:p>
    <w:p w14:paraId="74CF3DA6" w14:textId="77777777" w:rsidR="00117DA6" w:rsidRDefault="00117DA6" w:rsidP="00117DA6">
      <w:r>
        <w:t xml:space="preserve">        &lt;p&gt;© 2024 Football Website&lt;/p&gt;</w:t>
      </w:r>
    </w:p>
    <w:p w14:paraId="4D7CEC96" w14:textId="77777777" w:rsidR="00117DA6" w:rsidRDefault="00117DA6" w:rsidP="00117DA6">
      <w:r>
        <w:t xml:space="preserve">        &lt;p&gt;Created with love for the beautiful game. For suggestions, &lt;a </w:t>
      </w:r>
      <w:proofErr w:type="spellStart"/>
      <w:r>
        <w:t>href</w:t>
      </w:r>
      <w:proofErr w:type="spellEnd"/>
      <w:r>
        <w:t>="contacts.html"&gt;contact us&lt;/a&gt;.&lt;/p&gt;</w:t>
      </w:r>
    </w:p>
    <w:p w14:paraId="4C8D03E5" w14:textId="77777777" w:rsidR="00117DA6" w:rsidRDefault="00117DA6" w:rsidP="00117DA6">
      <w:r>
        <w:t xml:space="preserve">    &lt;/footer&gt;</w:t>
      </w:r>
    </w:p>
    <w:p w14:paraId="58DB3405" w14:textId="77777777" w:rsidR="00117DA6" w:rsidRDefault="00117DA6" w:rsidP="00117DA6"/>
    <w:p w14:paraId="6C6776C2" w14:textId="77777777" w:rsidR="00117DA6" w:rsidRDefault="00117DA6" w:rsidP="00117DA6">
      <w:r>
        <w:t>&lt;/body&gt;</w:t>
      </w:r>
    </w:p>
    <w:p w14:paraId="4C1FF277" w14:textId="5843F39A" w:rsidR="00FA5005" w:rsidRDefault="00117DA6" w:rsidP="00117DA6">
      <w:r>
        <w:t>&lt;/html&gt;</w:t>
      </w:r>
    </w:p>
    <w:p w14:paraId="6E1E9FFD" w14:textId="047A8894" w:rsidR="00FA5005" w:rsidRDefault="00FA5005" w:rsidP="00B12724">
      <w:pPr>
        <w:pStyle w:val="Heading2"/>
      </w:pPr>
      <w:bookmarkStart w:id="12" w:name="_Toc185953725"/>
      <w:r>
        <w:t>“</w:t>
      </w:r>
      <w:r w:rsidRPr="00B12724">
        <w:rPr>
          <w:rStyle w:val="Heading3Char"/>
        </w:rPr>
        <w:t>Positions.html”</w:t>
      </w:r>
      <w:bookmarkEnd w:id="12"/>
    </w:p>
    <w:p w14:paraId="18FAE7B9" w14:textId="77777777" w:rsidR="00FA5005" w:rsidRDefault="00FA5005" w:rsidP="0001747A"/>
    <w:p w14:paraId="7351E6FB" w14:textId="77777777" w:rsidR="004A30BC" w:rsidRDefault="004A30BC" w:rsidP="004A30BC">
      <w:r>
        <w:t>&lt;!DOCTYPE html&gt;</w:t>
      </w:r>
    </w:p>
    <w:p w14:paraId="28173009" w14:textId="77777777" w:rsidR="004A30BC" w:rsidRDefault="004A30BC" w:rsidP="004A30BC">
      <w:r>
        <w:t>&lt;html lang="</w:t>
      </w:r>
      <w:proofErr w:type="spellStart"/>
      <w:r>
        <w:t>en</w:t>
      </w:r>
      <w:proofErr w:type="spellEnd"/>
      <w:r>
        <w:t>"&gt;</w:t>
      </w:r>
    </w:p>
    <w:p w14:paraId="1C9A7EB2" w14:textId="77777777" w:rsidR="004A30BC" w:rsidRDefault="004A30BC" w:rsidP="004A30BC">
      <w:r>
        <w:t>&lt;head&gt;</w:t>
      </w:r>
    </w:p>
    <w:p w14:paraId="6DFB39B2" w14:textId="77777777" w:rsidR="004A30BC" w:rsidRDefault="004A30BC" w:rsidP="004A30BC">
      <w:r>
        <w:t xml:space="preserve">    &lt;!-- Meta information for the page --&gt;</w:t>
      </w:r>
    </w:p>
    <w:p w14:paraId="59E142FF" w14:textId="77777777" w:rsidR="004A30BC" w:rsidRDefault="004A30BC" w:rsidP="004A30BC">
      <w:r>
        <w:t xml:space="preserve">    &lt;meta charset="UTF-8"&gt;</w:t>
      </w:r>
    </w:p>
    <w:p w14:paraId="31D408AE" w14:textId="77777777" w:rsidR="004A30BC" w:rsidRDefault="004A30BC" w:rsidP="004A30BC">
      <w:r>
        <w:t xml:space="preserve">    &lt;meta name="viewport" content="width=device-width, initial-scale=1.0"&gt;</w:t>
      </w:r>
    </w:p>
    <w:p w14:paraId="2E5DBF19" w14:textId="77777777" w:rsidR="004A30BC" w:rsidRDefault="004A30BC" w:rsidP="004A30BC">
      <w:r>
        <w:t xml:space="preserve">    &lt;meta name="description" content="Learn about different soccer positions and their roles on the field."&gt;</w:t>
      </w:r>
    </w:p>
    <w:p w14:paraId="5D78EB49" w14:textId="77777777" w:rsidR="004A30BC" w:rsidRDefault="004A30BC" w:rsidP="004A30BC">
      <w:r>
        <w:t xml:space="preserve">    &lt;title&gt;Football - The Beautiful Game "Positions"&lt;/title&gt;</w:t>
      </w:r>
    </w:p>
    <w:p w14:paraId="02E73B1F" w14:textId="77777777" w:rsidR="004A30BC" w:rsidRDefault="004A30BC" w:rsidP="004A30BC">
      <w:r>
        <w:t xml:space="preserve">    &lt;link </w:t>
      </w:r>
      <w:proofErr w:type="spellStart"/>
      <w:r>
        <w:t>rel</w:t>
      </w:r>
      <w:proofErr w:type="spellEnd"/>
      <w:r>
        <w:t xml:space="preserve">="stylesheet" </w:t>
      </w:r>
      <w:proofErr w:type="spellStart"/>
      <w:r>
        <w:t>href</w:t>
      </w:r>
      <w:proofErr w:type="spellEnd"/>
      <w:r>
        <w:t>="styles.css"&gt; &lt;!-- Link to the external CSS file --&gt;</w:t>
      </w:r>
    </w:p>
    <w:p w14:paraId="7BD3C171" w14:textId="77777777" w:rsidR="004A30BC" w:rsidRDefault="004A30BC" w:rsidP="004A30BC">
      <w:r>
        <w:t>&lt;/head&gt;</w:t>
      </w:r>
    </w:p>
    <w:p w14:paraId="05B0FA34" w14:textId="77777777" w:rsidR="004A30BC" w:rsidRDefault="004A30BC" w:rsidP="004A30BC">
      <w:r>
        <w:t>&lt;body&gt;</w:t>
      </w:r>
    </w:p>
    <w:p w14:paraId="717B4187" w14:textId="77777777" w:rsidR="004A30BC" w:rsidRDefault="004A30BC" w:rsidP="004A30BC">
      <w:r>
        <w:t xml:space="preserve">    &lt;!-- Header section --&gt;</w:t>
      </w:r>
    </w:p>
    <w:p w14:paraId="208DD16E" w14:textId="77777777" w:rsidR="004A30BC" w:rsidRDefault="004A30BC" w:rsidP="004A30BC">
      <w:r>
        <w:t xml:space="preserve">    &lt;header&gt;</w:t>
      </w:r>
    </w:p>
    <w:p w14:paraId="7BA82653" w14:textId="77777777" w:rsidR="004A30BC" w:rsidRDefault="004A30BC" w:rsidP="004A30BC">
      <w:r>
        <w:t xml:space="preserve">        &lt;h1&gt;Football - Positions&lt;/h1&gt;</w:t>
      </w:r>
    </w:p>
    <w:p w14:paraId="7CD33549" w14:textId="77777777" w:rsidR="004A30BC" w:rsidRDefault="004A30BC" w:rsidP="004A30BC">
      <w:r>
        <w:lastRenderedPageBreak/>
        <w:t xml:space="preserve">        &lt;div class="full-page"&gt;</w:t>
      </w:r>
    </w:p>
    <w:p w14:paraId="4DB02A87" w14:textId="77777777" w:rsidR="004A30BC" w:rsidRDefault="004A30BC" w:rsidP="004A30BC">
      <w:r>
        <w:t xml:space="preserve">            &lt;</w:t>
      </w:r>
      <w:proofErr w:type="spellStart"/>
      <w:r>
        <w:t>img</w:t>
      </w:r>
      <w:proofErr w:type="spellEnd"/>
      <w:r>
        <w:t xml:space="preserve"> </w:t>
      </w:r>
      <w:proofErr w:type="spellStart"/>
      <w:r>
        <w:t>src</w:t>
      </w:r>
      <w:proofErr w:type="spellEnd"/>
      <w:r>
        <w:t>="/Users/Donna/Documents/HTML/images/pos.png" alt="Centered image"&gt; &lt;!-- Image displaying football positions --&gt;</w:t>
      </w:r>
    </w:p>
    <w:p w14:paraId="7A5C645E" w14:textId="77777777" w:rsidR="004A30BC" w:rsidRDefault="004A30BC" w:rsidP="004A30BC">
      <w:r>
        <w:t xml:space="preserve">        &lt;/div&gt;</w:t>
      </w:r>
    </w:p>
    <w:p w14:paraId="4583567F" w14:textId="77777777" w:rsidR="004A30BC" w:rsidRDefault="004A30BC" w:rsidP="004A30BC">
      <w:r>
        <w:t xml:space="preserve">        &lt;!-- Navigation menu --&gt;</w:t>
      </w:r>
    </w:p>
    <w:p w14:paraId="5A9A12C9" w14:textId="77777777" w:rsidR="004A30BC" w:rsidRDefault="004A30BC" w:rsidP="004A30BC">
      <w:r>
        <w:t xml:space="preserve">        &lt;nav aria-label="Main Navigation"&gt;</w:t>
      </w:r>
    </w:p>
    <w:p w14:paraId="63CFA240" w14:textId="77777777" w:rsidR="004A30BC" w:rsidRDefault="004A30BC" w:rsidP="004A30BC">
      <w:r>
        <w:t xml:space="preserve">            &lt;</w:t>
      </w:r>
      <w:proofErr w:type="spellStart"/>
      <w:r>
        <w:t>ul</w:t>
      </w:r>
      <w:proofErr w:type="spellEnd"/>
      <w:r>
        <w:t>&gt;</w:t>
      </w:r>
    </w:p>
    <w:p w14:paraId="2F906D68" w14:textId="77777777" w:rsidR="004A30BC" w:rsidRDefault="004A30BC" w:rsidP="004A30BC">
      <w:r>
        <w:t xml:space="preserve">                &lt;li&gt;&lt;a </w:t>
      </w:r>
      <w:proofErr w:type="spellStart"/>
      <w:r>
        <w:t>href</w:t>
      </w:r>
      <w:proofErr w:type="spellEnd"/>
      <w:r>
        <w:t>="Home.html"&gt;Home&lt;/a&gt;&lt;/li&gt; &lt;!-- Link to the home page --&gt;</w:t>
      </w:r>
    </w:p>
    <w:p w14:paraId="52C207CC" w14:textId="77777777" w:rsidR="004A30BC" w:rsidRDefault="004A30BC" w:rsidP="004A30BC">
      <w:r>
        <w:t xml:space="preserve">                &lt;li&gt;&lt;a </w:t>
      </w:r>
      <w:proofErr w:type="spellStart"/>
      <w:r>
        <w:t>href</w:t>
      </w:r>
      <w:proofErr w:type="spellEnd"/>
      <w:r>
        <w:t>="About.html"&gt;About&lt;/a&gt;&lt;/li&gt; &lt;!-- Link to the about page --&gt;</w:t>
      </w:r>
    </w:p>
    <w:p w14:paraId="78B1EEDA" w14:textId="77777777" w:rsidR="004A30BC" w:rsidRDefault="004A30BC" w:rsidP="004A30BC">
      <w:r>
        <w:t xml:space="preserve">                &lt;li&gt;&lt;a </w:t>
      </w:r>
      <w:proofErr w:type="spellStart"/>
      <w:r>
        <w:t>href</w:t>
      </w:r>
      <w:proofErr w:type="spellEnd"/>
      <w:r>
        <w:t>="Positions.html" aria-current="page"&gt;Positions&lt;/a&gt;&lt;/li&gt; &lt;!-- Current page --&gt;</w:t>
      </w:r>
    </w:p>
    <w:p w14:paraId="5D2527EA" w14:textId="77777777" w:rsidR="004A30BC" w:rsidRDefault="004A30BC" w:rsidP="004A30BC">
      <w:r>
        <w:t xml:space="preserve">                &lt;li&gt;&lt;a </w:t>
      </w:r>
      <w:proofErr w:type="spellStart"/>
      <w:r>
        <w:t>href</w:t>
      </w:r>
      <w:proofErr w:type="spellEnd"/>
      <w:r>
        <w:t>="Formations.html"&gt;Formations&lt;/a&gt;&lt;/li&gt; &lt;!-- Link to the formations page --&gt;</w:t>
      </w:r>
    </w:p>
    <w:p w14:paraId="75792C9F" w14:textId="77777777" w:rsidR="004A30BC" w:rsidRDefault="004A30BC" w:rsidP="004A30BC">
      <w:r>
        <w:t xml:space="preserve">            &lt;/</w:t>
      </w:r>
      <w:proofErr w:type="spellStart"/>
      <w:r>
        <w:t>ul</w:t>
      </w:r>
      <w:proofErr w:type="spellEnd"/>
      <w:r>
        <w:t>&gt;</w:t>
      </w:r>
    </w:p>
    <w:p w14:paraId="44B1D030" w14:textId="77777777" w:rsidR="004A30BC" w:rsidRDefault="004A30BC" w:rsidP="004A30BC">
      <w:r>
        <w:t xml:space="preserve">        &lt;/nav&gt;</w:t>
      </w:r>
    </w:p>
    <w:p w14:paraId="748CA829" w14:textId="77777777" w:rsidR="004A30BC" w:rsidRDefault="004A30BC" w:rsidP="004A30BC">
      <w:r>
        <w:t xml:space="preserve">    &lt;/header&gt;</w:t>
      </w:r>
    </w:p>
    <w:p w14:paraId="531C2E38" w14:textId="77777777" w:rsidR="004A30BC" w:rsidRDefault="004A30BC" w:rsidP="004A30BC">
      <w:r>
        <w:t xml:space="preserve">    </w:t>
      </w:r>
    </w:p>
    <w:p w14:paraId="7B2607F6" w14:textId="77777777" w:rsidR="004A30BC" w:rsidRDefault="004A30BC" w:rsidP="004A30BC">
      <w:r>
        <w:t xml:space="preserve">    &lt;!-- Section Shortcuts --&gt;</w:t>
      </w:r>
    </w:p>
    <w:p w14:paraId="7D0C5E9A" w14:textId="77777777" w:rsidR="004A30BC" w:rsidRDefault="004A30BC" w:rsidP="004A30BC">
      <w:r>
        <w:t xml:space="preserve">    &lt;nav aria-label="Section Shortcuts" class="section-nav"&gt;</w:t>
      </w:r>
    </w:p>
    <w:p w14:paraId="5E962C0F" w14:textId="77777777" w:rsidR="004A30BC" w:rsidRDefault="004A30BC" w:rsidP="004A30BC">
      <w:r>
        <w:t xml:space="preserve">        &lt;h2&gt;Jump to a Section:&lt;/h2&gt;</w:t>
      </w:r>
    </w:p>
    <w:p w14:paraId="42252DDD" w14:textId="77777777" w:rsidR="004A30BC" w:rsidRDefault="004A30BC" w:rsidP="004A30BC">
      <w:r>
        <w:t xml:space="preserve">        &lt;</w:t>
      </w:r>
      <w:proofErr w:type="spellStart"/>
      <w:r>
        <w:t>ul</w:t>
      </w:r>
      <w:proofErr w:type="spellEnd"/>
      <w:r>
        <w:t>&gt;</w:t>
      </w:r>
    </w:p>
    <w:p w14:paraId="275D5F23" w14:textId="77777777" w:rsidR="004A30BC" w:rsidRDefault="004A30BC" w:rsidP="004A30BC">
      <w:r>
        <w:t xml:space="preserve">            &lt;!-- Links to different sections within the page --&gt;</w:t>
      </w:r>
    </w:p>
    <w:p w14:paraId="4417921D" w14:textId="77777777" w:rsidR="004A30BC" w:rsidRDefault="004A30BC" w:rsidP="004A30BC">
      <w:r>
        <w:t xml:space="preserve">            &lt;li&gt;&lt;a </w:t>
      </w:r>
      <w:proofErr w:type="spellStart"/>
      <w:r>
        <w:t>href</w:t>
      </w:r>
      <w:proofErr w:type="spellEnd"/>
      <w:r>
        <w:t>="#overview"&gt;Overview&lt;/a&gt;&lt;/li&gt;</w:t>
      </w:r>
    </w:p>
    <w:p w14:paraId="574D388D" w14:textId="77777777" w:rsidR="004A30BC" w:rsidRDefault="004A30BC" w:rsidP="004A30BC">
      <w:r>
        <w:t xml:space="preserve">            &lt;li&gt;&lt;a </w:t>
      </w:r>
      <w:proofErr w:type="spellStart"/>
      <w:r>
        <w:t>href</w:t>
      </w:r>
      <w:proofErr w:type="spellEnd"/>
      <w:r>
        <w:t>="#key-pos"&gt;Key Positions&lt;/a&gt;&lt;/li&gt;</w:t>
      </w:r>
    </w:p>
    <w:p w14:paraId="487F6724" w14:textId="77777777" w:rsidR="004A30BC" w:rsidRDefault="004A30BC" w:rsidP="004A30BC">
      <w:r>
        <w:t xml:space="preserve">            &lt;li&gt;&lt;a </w:t>
      </w:r>
      <w:proofErr w:type="spellStart"/>
      <w:r>
        <w:t>href</w:t>
      </w:r>
      <w:proofErr w:type="spellEnd"/>
      <w:r>
        <w:t>="#goalkeeper"&gt;Goalkeeper&lt;/a&gt;&lt;/li&gt;</w:t>
      </w:r>
    </w:p>
    <w:p w14:paraId="5AA4BBD3" w14:textId="77777777" w:rsidR="004A30BC" w:rsidRDefault="004A30BC" w:rsidP="004A30BC">
      <w:r>
        <w:t xml:space="preserve">            &lt;li&gt;&lt;a </w:t>
      </w:r>
      <w:proofErr w:type="spellStart"/>
      <w:r>
        <w:t>href</w:t>
      </w:r>
      <w:proofErr w:type="spellEnd"/>
      <w:r>
        <w:t>="#defender"&gt;Defenders&lt;/a&gt;&lt;/li&gt;</w:t>
      </w:r>
    </w:p>
    <w:p w14:paraId="7CC66F21" w14:textId="77777777" w:rsidR="004A30BC" w:rsidRDefault="004A30BC" w:rsidP="004A30BC">
      <w:r>
        <w:t xml:space="preserve">            &lt;li&gt;&lt;a </w:t>
      </w:r>
      <w:proofErr w:type="spellStart"/>
      <w:r>
        <w:t>href</w:t>
      </w:r>
      <w:proofErr w:type="spellEnd"/>
      <w:r>
        <w:t>="#midfielder"&gt;Midfielders&lt;/a&gt;&lt;/li&gt;</w:t>
      </w:r>
    </w:p>
    <w:p w14:paraId="63A25141" w14:textId="77777777" w:rsidR="004A30BC" w:rsidRDefault="004A30BC" w:rsidP="004A30BC">
      <w:r>
        <w:t xml:space="preserve">            &lt;li&gt;&lt;a </w:t>
      </w:r>
      <w:proofErr w:type="spellStart"/>
      <w:r>
        <w:t>href</w:t>
      </w:r>
      <w:proofErr w:type="spellEnd"/>
      <w:r>
        <w:t>="#forward"&gt;Forwards&lt;/a&gt;&lt;/li&gt;</w:t>
      </w:r>
    </w:p>
    <w:p w14:paraId="651405A6" w14:textId="77777777" w:rsidR="004A30BC" w:rsidRDefault="004A30BC" w:rsidP="004A30BC">
      <w:r>
        <w:t xml:space="preserve">        &lt;/</w:t>
      </w:r>
      <w:proofErr w:type="spellStart"/>
      <w:r>
        <w:t>ul</w:t>
      </w:r>
      <w:proofErr w:type="spellEnd"/>
      <w:r>
        <w:t>&gt;</w:t>
      </w:r>
    </w:p>
    <w:p w14:paraId="4C29A5BE" w14:textId="77777777" w:rsidR="004A30BC" w:rsidRDefault="004A30BC" w:rsidP="004A30BC">
      <w:r>
        <w:t xml:space="preserve">    &lt;/nav&gt;</w:t>
      </w:r>
    </w:p>
    <w:p w14:paraId="74C84E33" w14:textId="77777777" w:rsidR="004A30BC" w:rsidRDefault="004A30BC" w:rsidP="004A30BC">
      <w:r>
        <w:t xml:space="preserve">    </w:t>
      </w:r>
    </w:p>
    <w:p w14:paraId="436CF51C" w14:textId="77777777" w:rsidR="004A30BC" w:rsidRDefault="004A30BC" w:rsidP="004A30BC">
      <w:r>
        <w:t xml:space="preserve">    &lt;!-- Main content --&gt;</w:t>
      </w:r>
    </w:p>
    <w:p w14:paraId="4604134E" w14:textId="77777777" w:rsidR="004A30BC" w:rsidRDefault="004A30BC" w:rsidP="004A30BC">
      <w:r>
        <w:t xml:space="preserve">    &lt;main&gt;</w:t>
      </w:r>
    </w:p>
    <w:p w14:paraId="256572E6" w14:textId="77777777" w:rsidR="004A30BC" w:rsidRDefault="004A30BC" w:rsidP="004A30BC">
      <w:r>
        <w:t xml:space="preserve">        &lt;!-- Overview section --&gt;</w:t>
      </w:r>
    </w:p>
    <w:p w14:paraId="3FF5BA0C" w14:textId="77777777" w:rsidR="004A30BC" w:rsidRDefault="004A30BC" w:rsidP="004A30BC">
      <w:r>
        <w:t xml:space="preserve">        &lt;section id="overview"&gt;</w:t>
      </w:r>
    </w:p>
    <w:p w14:paraId="50EF25B1" w14:textId="77777777" w:rsidR="004A30BC" w:rsidRDefault="004A30BC" w:rsidP="004A30BC">
      <w:r>
        <w:t xml:space="preserve">            &lt;h2&gt;Overview of Football Positions&lt;/h2&gt;</w:t>
      </w:r>
    </w:p>
    <w:p w14:paraId="0185CE26" w14:textId="77777777" w:rsidR="004A30BC" w:rsidRDefault="004A30BC" w:rsidP="004A30BC">
      <w:r>
        <w:t xml:space="preserve">            &lt;p&gt;Soccer is typically played with 11 players on each team. Each position has a unique role to play on the field.&lt;/p&gt;</w:t>
      </w:r>
    </w:p>
    <w:p w14:paraId="054228ED" w14:textId="77777777" w:rsidR="004A30BC" w:rsidRDefault="004A30BC" w:rsidP="004A30BC">
      <w:r>
        <w:t xml:space="preserve">        &lt;/section&gt;</w:t>
      </w:r>
    </w:p>
    <w:p w14:paraId="5628CA83" w14:textId="77777777" w:rsidR="004A30BC" w:rsidRDefault="004A30BC" w:rsidP="004A30BC">
      <w:r>
        <w:t xml:space="preserve">        </w:t>
      </w:r>
    </w:p>
    <w:p w14:paraId="75EDF4B0" w14:textId="77777777" w:rsidR="004A30BC" w:rsidRDefault="004A30BC" w:rsidP="004A30BC">
      <w:r>
        <w:t xml:space="preserve">        &lt;!-- Key Positions section --&gt;</w:t>
      </w:r>
    </w:p>
    <w:p w14:paraId="44D0F082" w14:textId="77777777" w:rsidR="004A30BC" w:rsidRDefault="004A30BC" w:rsidP="004A30BC">
      <w:r>
        <w:t xml:space="preserve">        &lt;section id="key-pos"&gt;</w:t>
      </w:r>
    </w:p>
    <w:p w14:paraId="1EA78CB6" w14:textId="77777777" w:rsidR="004A30BC" w:rsidRDefault="004A30BC" w:rsidP="004A30BC">
      <w:r>
        <w:t xml:space="preserve">            &lt;h2&gt;Key Positions&lt;/h2&gt;</w:t>
      </w:r>
    </w:p>
    <w:p w14:paraId="1CCDE1A9" w14:textId="77777777" w:rsidR="004A30BC" w:rsidRDefault="004A30BC" w:rsidP="004A30BC">
      <w:r>
        <w:t xml:space="preserve">            &lt;</w:t>
      </w:r>
      <w:proofErr w:type="spellStart"/>
      <w:r>
        <w:t>ul</w:t>
      </w:r>
      <w:proofErr w:type="spellEnd"/>
      <w:r>
        <w:t>&gt;</w:t>
      </w:r>
    </w:p>
    <w:p w14:paraId="2156C512" w14:textId="77777777" w:rsidR="004A30BC" w:rsidRDefault="004A30BC" w:rsidP="004A30BC">
      <w:r>
        <w:t xml:space="preserve">                &lt;!-- Brief descriptions of key positions --&gt;</w:t>
      </w:r>
    </w:p>
    <w:p w14:paraId="18D3119E" w14:textId="77777777" w:rsidR="004A30BC" w:rsidRDefault="004A30BC" w:rsidP="004A30BC">
      <w:r>
        <w:t xml:space="preserve">                &lt;li&gt;&lt;strong&gt;Goalkeeper (GK):&lt;/strong&gt; The last line of defense, responsible for stopping shots on goal.&lt;/li&gt;</w:t>
      </w:r>
    </w:p>
    <w:p w14:paraId="74579836" w14:textId="77777777" w:rsidR="004A30BC" w:rsidRDefault="004A30BC" w:rsidP="004A30BC">
      <w:r>
        <w:t xml:space="preserve">                &lt;li&gt;&lt;strong&gt;Defenders (DF):&lt;/strong&gt; Protect the goal by blocking opponents. Includes center-backs, full-backs, and wing-backs.&lt;/li&gt;</w:t>
      </w:r>
    </w:p>
    <w:p w14:paraId="5F774A33" w14:textId="77777777" w:rsidR="004A30BC" w:rsidRDefault="004A30BC" w:rsidP="004A30BC">
      <w:r>
        <w:t xml:space="preserve">                &lt;li&gt;&lt;strong&gt;Midfielders (MF):&lt;/strong&gt; Connect the defense and offense. Includes central, attacking, and defensive midfielders.&lt;/li&gt;</w:t>
      </w:r>
    </w:p>
    <w:p w14:paraId="7E6666A8" w14:textId="77777777" w:rsidR="004A30BC" w:rsidRDefault="004A30BC" w:rsidP="004A30BC">
      <w:r>
        <w:t xml:space="preserve">                &lt;li&gt;&lt;strong&gt;Forwards (FW):&lt;/strong&gt; Score goals and lead the attack. Includes strikers and wingers.&lt;/li&gt;</w:t>
      </w:r>
    </w:p>
    <w:p w14:paraId="397D3CF5" w14:textId="77777777" w:rsidR="004A30BC" w:rsidRDefault="004A30BC" w:rsidP="004A30BC">
      <w:r>
        <w:t xml:space="preserve">            &lt;/</w:t>
      </w:r>
      <w:proofErr w:type="spellStart"/>
      <w:r>
        <w:t>ul</w:t>
      </w:r>
      <w:proofErr w:type="spellEnd"/>
      <w:r>
        <w:t>&gt;</w:t>
      </w:r>
    </w:p>
    <w:p w14:paraId="14985BA6" w14:textId="77777777" w:rsidR="004A30BC" w:rsidRDefault="004A30BC" w:rsidP="004A30BC">
      <w:r>
        <w:t xml:space="preserve">        &lt;/section&gt;</w:t>
      </w:r>
    </w:p>
    <w:p w14:paraId="34009E36" w14:textId="77777777" w:rsidR="004A30BC" w:rsidRDefault="004A30BC" w:rsidP="004A30BC">
      <w:r>
        <w:t xml:space="preserve">        </w:t>
      </w:r>
    </w:p>
    <w:p w14:paraId="16C24C38" w14:textId="77777777" w:rsidR="004A30BC" w:rsidRDefault="004A30BC" w:rsidP="004A30BC">
      <w:r>
        <w:t xml:space="preserve">        &lt;!-- Image for visual context --&gt;</w:t>
      </w:r>
    </w:p>
    <w:p w14:paraId="36F2C893" w14:textId="77777777" w:rsidR="004A30BC" w:rsidRDefault="004A30BC" w:rsidP="004A30BC">
      <w:r>
        <w:lastRenderedPageBreak/>
        <w:t xml:space="preserve">        &lt;div class="full-page"&gt;</w:t>
      </w:r>
    </w:p>
    <w:p w14:paraId="1B058D24" w14:textId="77777777" w:rsidR="004A30BC" w:rsidRDefault="004A30BC" w:rsidP="004A30BC">
      <w:r>
        <w:t xml:space="preserve">            &lt;</w:t>
      </w:r>
      <w:proofErr w:type="spellStart"/>
      <w:r>
        <w:t>img</w:t>
      </w:r>
      <w:proofErr w:type="spellEnd"/>
      <w:r>
        <w:t xml:space="preserve"> </w:t>
      </w:r>
      <w:proofErr w:type="spellStart"/>
      <w:r>
        <w:t>src</w:t>
      </w:r>
      <w:proofErr w:type="spellEnd"/>
      <w:r>
        <w:t>="/Users/Donna/Documents/HTML/images/gksave.jpg" alt="Centered image"&gt; &lt;!-- Image related to goalkeeper actions --&gt;</w:t>
      </w:r>
    </w:p>
    <w:p w14:paraId="3F045A79" w14:textId="77777777" w:rsidR="004A30BC" w:rsidRDefault="004A30BC" w:rsidP="004A30BC">
      <w:r>
        <w:t xml:space="preserve">        &lt;/div&gt;</w:t>
      </w:r>
    </w:p>
    <w:p w14:paraId="250F96DF" w14:textId="77777777" w:rsidR="004A30BC" w:rsidRDefault="004A30BC" w:rsidP="004A30BC">
      <w:r>
        <w:t xml:space="preserve">        </w:t>
      </w:r>
    </w:p>
    <w:p w14:paraId="621BA45A" w14:textId="77777777" w:rsidR="004A30BC" w:rsidRDefault="004A30BC" w:rsidP="004A30BC">
      <w:r>
        <w:t xml:space="preserve">        &lt;!-- Goalkeeper section --&gt;</w:t>
      </w:r>
    </w:p>
    <w:p w14:paraId="597D0B80" w14:textId="77777777" w:rsidR="004A30BC" w:rsidRDefault="004A30BC" w:rsidP="004A30BC">
      <w:r>
        <w:t xml:space="preserve">        &lt;section id="goalkeeper"&gt;</w:t>
      </w:r>
    </w:p>
    <w:p w14:paraId="2D2F228A" w14:textId="77777777" w:rsidR="004A30BC" w:rsidRDefault="004A30BC" w:rsidP="004A30BC">
      <w:r>
        <w:t xml:space="preserve">            &lt;h2&gt;Goalkeeper (GK)&lt;/h2&gt;</w:t>
      </w:r>
    </w:p>
    <w:p w14:paraId="044CD756" w14:textId="77777777" w:rsidR="004A30BC" w:rsidRDefault="004A30BC" w:rsidP="004A30BC">
      <w:r>
        <w:t xml:space="preserve">            &lt;p&gt;The goalkeeper is the backbone of the defense and the only player allowed to use their hands, but only within their penalty area...&lt;/p&gt;</w:t>
      </w:r>
    </w:p>
    <w:p w14:paraId="12EDB17F" w14:textId="77777777" w:rsidR="004A30BC" w:rsidRDefault="004A30BC" w:rsidP="004A30BC">
      <w:r>
        <w:t xml:space="preserve">            &lt;section&gt;</w:t>
      </w:r>
    </w:p>
    <w:p w14:paraId="43BF11E7" w14:textId="77777777" w:rsidR="004A30BC" w:rsidRDefault="004A30BC" w:rsidP="004A30BC">
      <w:r>
        <w:t xml:space="preserve">                &lt;h3&gt;&lt;strong&gt;Alternative Roles:&lt;/strong&gt;&lt;/h3&gt;</w:t>
      </w:r>
    </w:p>
    <w:p w14:paraId="141EB0AC" w14:textId="77777777" w:rsidR="004A30BC" w:rsidRDefault="004A30BC" w:rsidP="004A30BC">
      <w:r>
        <w:t xml:space="preserve">                &lt;</w:t>
      </w:r>
      <w:proofErr w:type="spellStart"/>
      <w:r>
        <w:t>ul</w:t>
      </w:r>
      <w:proofErr w:type="spellEnd"/>
      <w:r>
        <w:t>&gt;</w:t>
      </w:r>
    </w:p>
    <w:p w14:paraId="786C8395" w14:textId="77777777" w:rsidR="004A30BC" w:rsidRDefault="004A30BC" w:rsidP="004A30BC">
      <w:r>
        <w:t xml:space="preserve">                    &lt;!-- Different styles of goalkeeping --&gt;</w:t>
      </w:r>
    </w:p>
    <w:p w14:paraId="7600E7CE" w14:textId="77777777" w:rsidR="004A30BC" w:rsidRDefault="004A30BC" w:rsidP="004A30BC">
      <w:r>
        <w:t xml:space="preserve">                    &lt;li&gt;&lt;</w:t>
      </w:r>
      <w:proofErr w:type="spellStart"/>
      <w:r>
        <w:t>em</w:t>
      </w:r>
      <w:proofErr w:type="spellEnd"/>
      <w:r>
        <w:t>&gt;Traditional Shot-Stopper:&lt;/</w:t>
      </w:r>
      <w:proofErr w:type="spellStart"/>
      <w:r>
        <w:t>em</w:t>
      </w:r>
      <w:proofErr w:type="spellEnd"/>
      <w:r>
        <w:t>&gt; Focused on making reflex saves and blocking shots with minimal involvement in the playmaking.&lt;/li&gt;</w:t>
      </w:r>
    </w:p>
    <w:p w14:paraId="1BC9D3A2" w14:textId="77777777" w:rsidR="004A30BC" w:rsidRDefault="004A30BC" w:rsidP="004A30BC">
      <w:r>
        <w:t xml:space="preserve">                    &lt;li&gt;&lt;</w:t>
      </w:r>
      <w:proofErr w:type="spellStart"/>
      <w:r>
        <w:t>em</w:t>
      </w:r>
      <w:proofErr w:type="spellEnd"/>
      <w:r>
        <w:t>&gt;Sweeper Keeper:&lt;/</w:t>
      </w:r>
      <w:proofErr w:type="spellStart"/>
      <w:r>
        <w:t>em</w:t>
      </w:r>
      <w:proofErr w:type="spellEnd"/>
      <w:r>
        <w:t>&gt; Plays aggressively outside the penalty area...&lt;/li&gt;</w:t>
      </w:r>
    </w:p>
    <w:p w14:paraId="28C8A2D4" w14:textId="77777777" w:rsidR="004A30BC" w:rsidRDefault="004A30BC" w:rsidP="004A30BC">
      <w:r>
        <w:t xml:space="preserve">                &lt;/</w:t>
      </w:r>
      <w:proofErr w:type="spellStart"/>
      <w:r>
        <w:t>ul</w:t>
      </w:r>
      <w:proofErr w:type="spellEnd"/>
      <w:r>
        <w:t>&gt;</w:t>
      </w:r>
    </w:p>
    <w:p w14:paraId="341B629A" w14:textId="77777777" w:rsidR="004A30BC" w:rsidRDefault="004A30BC" w:rsidP="004A30BC">
      <w:r>
        <w:t xml:space="preserve">            &lt;/section&gt;</w:t>
      </w:r>
    </w:p>
    <w:p w14:paraId="19A281A5" w14:textId="77777777" w:rsidR="004A30BC" w:rsidRDefault="004A30BC" w:rsidP="004A30BC">
      <w:r>
        <w:t xml:space="preserve">        &lt;/section&gt;</w:t>
      </w:r>
    </w:p>
    <w:p w14:paraId="0A54464D" w14:textId="77777777" w:rsidR="004A30BC" w:rsidRDefault="004A30BC" w:rsidP="004A30BC"/>
    <w:p w14:paraId="5E19A3A8" w14:textId="77777777" w:rsidR="004A30BC" w:rsidRDefault="004A30BC" w:rsidP="004A30BC">
      <w:r>
        <w:t xml:space="preserve">        &lt;!-- Similar structure for Defenders, Midfielders, and Forwards --&gt;</w:t>
      </w:r>
    </w:p>
    <w:p w14:paraId="18A839E7" w14:textId="77777777" w:rsidR="004A30BC" w:rsidRDefault="004A30BC" w:rsidP="004A30BC">
      <w:r>
        <w:t xml:space="preserve">        &lt;div class="full-page"&gt;</w:t>
      </w:r>
    </w:p>
    <w:p w14:paraId="08C20C8B" w14:textId="77777777" w:rsidR="004A30BC" w:rsidRDefault="004A30BC" w:rsidP="004A30BC">
      <w:r>
        <w:t xml:space="preserve">            &lt;</w:t>
      </w:r>
      <w:proofErr w:type="spellStart"/>
      <w:r>
        <w:t>img</w:t>
      </w:r>
      <w:proofErr w:type="spellEnd"/>
      <w:r>
        <w:t xml:space="preserve"> </w:t>
      </w:r>
      <w:proofErr w:type="spellStart"/>
      <w:r>
        <w:t>src</w:t>
      </w:r>
      <w:proofErr w:type="spellEnd"/>
      <w:r>
        <w:t>="/Users/Donna/Documents/HTML/images/</w:t>
      </w:r>
      <w:proofErr w:type="spellStart"/>
      <w:r>
        <w:t>def.webp</w:t>
      </w:r>
      <w:proofErr w:type="spellEnd"/>
      <w:r>
        <w:t>" alt="Centered image"&gt; &lt;!-- Image related to defenders --&gt;</w:t>
      </w:r>
    </w:p>
    <w:p w14:paraId="1767D7C3" w14:textId="77777777" w:rsidR="004A30BC" w:rsidRDefault="004A30BC" w:rsidP="004A30BC">
      <w:r>
        <w:t xml:space="preserve">        &lt;/div&gt;</w:t>
      </w:r>
    </w:p>
    <w:p w14:paraId="05CD0E36" w14:textId="77777777" w:rsidR="004A30BC" w:rsidRDefault="004A30BC" w:rsidP="004A30BC">
      <w:r>
        <w:t xml:space="preserve">        &lt;section id="defender"&gt;</w:t>
      </w:r>
    </w:p>
    <w:p w14:paraId="26A6F434" w14:textId="77777777" w:rsidR="004A30BC" w:rsidRDefault="004A30BC" w:rsidP="004A30BC">
      <w:r>
        <w:t xml:space="preserve">            &lt;h2&gt;Defender (DF)&lt;/h2&gt;</w:t>
      </w:r>
    </w:p>
    <w:p w14:paraId="6DF32669" w14:textId="77777777" w:rsidR="004A30BC" w:rsidRDefault="004A30BC" w:rsidP="004A30BC">
      <w:r>
        <w:t xml:space="preserve">            &lt;p&gt;Defenders are responsible for protecting their team's goal...&lt;/p&gt;</w:t>
      </w:r>
    </w:p>
    <w:p w14:paraId="24157AD7" w14:textId="77777777" w:rsidR="004A30BC" w:rsidRDefault="004A30BC" w:rsidP="004A30BC">
      <w:r>
        <w:t xml:space="preserve">            &lt;section&gt;</w:t>
      </w:r>
    </w:p>
    <w:p w14:paraId="671644C6" w14:textId="77777777" w:rsidR="004A30BC" w:rsidRDefault="004A30BC" w:rsidP="004A30BC">
      <w:r>
        <w:t xml:space="preserve">                &lt;h3&gt;&lt;strong&gt;Alternative Roles:&lt;/strong&gt;&lt;/h3&gt;</w:t>
      </w:r>
    </w:p>
    <w:p w14:paraId="5C594262" w14:textId="77777777" w:rsidR="004A30BC" w:rsidRDefault="004A30BC" w:rsidP="004A30BC">
      <w:r>
        <w:t xml:space="preserve">                &lt;</w:t>
      </w:r>
      <w:proofErr w:type="spellStart"/>
      <w:r>
        <w:t>ul</w:t>
      </w:r>
      <w:proofErr w:type="spellEnd"/>
      <w:r>
        <w:t>&gt;</w:t>
      </w:r>
    </w:p>
    <w:p w14:paraId="67549D5D" w14:textId="77777777" w:rsidR="004A30BC" w:rsidRDefault="004A30BC" w:rsidP="004A30BC">
      <w:r>
        <w:t xml:space="preserve">                    &lt;li&gt;&lt;</w:t>
      </w:r>
      <w:proofErr w:type="spellStart"/>
      <w:r>
        <w:t>em</w:t>
      </w:r>
      <w:proofErr w:type="spellEnd"/>
      <w:r>
        <w:t>&gt;Center-Back (CB):&lt;/</w:t>
      </w:r>
      <w:proofErr w:type="spellStart"/>
      <w:r>
        <w:t>em</w:t>
      </w:r>
      <w:proofErr w:type="spellEnd"/>
      <w:r>
        <w:t>&gt; Positioned centrally, tasked with aerial duels...&lt;/li&gt;</w:t>
      </w:r>
    </w:p>
    <w:p w14:paraId="3425EAFA" w14:textId="77777777" w:rsidR="004A30BC" w:rsidRDefault="004A30BC" w:rsidP="004A30BC">
      <w:r>
        <w:t xml:space="preserve">                    &lt;li&gt;&lt;</w:t>
      </w:r>
      <w:proofErr w:type="spellStart"/>
      <w:r>
        <w:t>em</w:t>
      </w:r>
      <w:proofErr w:type="spellEnd"/>
      <w:r>
        <w:t>&gt;Full-Back (FB):&lt;/</w:t>
      </w:r>
      <w:proofErr w:type="spellStart"/>
      <w:r>
        <w:t>em</w:t>
      </w:r>
      <w:proofErr w:type="spellEnd"/>
      <w:r>
        <w:t>&gt; Positioned on the flanks...&lt;/li&gt;</w:t>
      </w:r>
    </w:p>
    <w:p w14:paraId="2DB44BC4" w14:textId="77777777" w:rsidR="004A30BC" w:rsidRDefault="004A30BC" w:rsidP="004A30BC">
      <w:r>
        <w:t xml:space="preserve">                &lt;/</w:t>
      </w:r>
      <w:proofErr w:type="spellStart"/>
      <w:r>
        <w:t>ul</w:t>
      </w:r>
      <w:proofErr w:type="spellEnd"/>
      <w:r>
        <w:t>&gt;</w:t>
      </w:r>
    </w:p>
    <w:p w14:paraId="78CB7AF6" w14:textId="77777777" w:rsidR="004A30BC" w:rsidRDefault="004A30BC" w:rsidP="004A30BC">
      <w:r>
        <w:t xml:space="preserve">            &lt;/section&gt;</w:t>
      </w:r>
    </w:p>
    <w:p w14:paraId="31392AA0" w14:textId="77777777" w:rsidR="004A30BC" w:rsidRDefault="004A30BC" w:rsidP="004A30BC">
      <w:r>
        <w:t xml:space="preserve">        &lt;/section&gt;</w:t>
      </w:r>
    </w:p>
    <w:p w14:paraId="79250E51" w14:textId="77777777" w:rsidR="004A30BC" w:rsidRDefault="004A30BC" w:rsidP="004A30BC">
      <w:r>
        <w:t xml:space="preserve">        </w:t>
      </w:r>
    </w:p>
    <w:p w14:paraId="1DA34399" w14:textId="77777777" w:rsidR="004A30BC" w:rsidRDefault="004A30BC" w:rsidP="004A30BC">
      <w:r>
        <w:t xml:space="preserve">        &lt;div class="full-page"&gt;</w:t>
      </w:r>
    </w:p>
    <w:p w14:paraId="1B64F5F6" w14:textId="77777777" w:rsidR="004A30BC" w:rsidRDefault="004A30BC" w:rsidP="004A30BC">
      <w:r>
        <w:t xml:space="preserve">            &lt;</w:t>
      </w:r>
      <w:proofErr w:type="spellStart"/>
      <w:r>
        <w:t>img</w:t>
      </w:r>
      <w:proofErr w:type="spellEnd"/>
      <w:r>
        <w:t xml:space="preserve"> </w:t>
      </w:r>
      <w:proofErr w:type="spellStart"/>
      <w:r>
        <w:t>src</w:t>
      </w:r>
      <w:proofErr w:type="spellEnd"/>
      <w:r>
        <w:t>="/Users/Donna/Documents/HTML/images/mid.jpg" alt="Centered image"&gt; &lt;!-- Image related to midfielders --&gt;</w:t>
      </w:r>
    </w:p>
    <w:p w14:paraId="0B3CACBF" w14:textId="77777777" w:rsidR="004A30BC" w:rsidRDefault="004A30BC" w:rsidP="004A30BC">
      <w:r>
        <w:t xml:space="preserve">        &lt;/div&gt;</w:t>
      </w:r>
    </w:p>
    <w:p w14:paraId="31BBCEB7" w14:textId="77777777" w:rsidR="004A30BC" w:rsidRDefault="004A30BC" w:rsidP="004A30BC">
      <w:r>
        <w:t xml:space="preserve">        &lt;section id="midfielder"&gt;</w:t>
      </w:r>
    </w:p>
    <w:p w14:paraId="0CF60638" w14:textId="77777777" w:rsidR="004A30BC" w:rsidRDefault="004A30BC" w:rsidP="004A30BC">
      <w:r>
        <w:t xml:space="preserve">            &lt;h2&gt;Midfielder (MF)&lt;/h2&gt;</w:t>
      </w:r>
    </w:p>
    <w:p w14:paraId="55594D9C" w14:textId="77777777" w:rsidR="004A30BC" w:rsidRDefault="004A30BC" w:rsidP="004A30BC">
      <w:r>
        <w:t xml:space="preserve">            &lt;p&gt;Midfielders are the engine of the team...&lt;/p&gt;</w:t>
      </w:r>
    </w:p>
    <w:p w14:paraId="5E034D82" w14:textId="77777777" w:rsidR="004A30BC" w:rsidRDefault="004A30BC" w:rsidP="004A30BC">
      <w:r>
        <w:t xml:space="preserve">            &lt;section&gt;</w:t>
      </w:r>
    </w:p>
    <w:p w14:paraId="3FC16D63" w14:textId="77777777" w:rsidR="004A30BC" w:rsidRDefault="004A30BC" w:rsidP="004A30BC">
      <w:r>
        <w:t xml:space="preserve">                &lt;h3&gt;&lt;strong&gt;Alternative Roles:&lt;/strong&gt;&lt;/h3&gt;</w:t>
      </w:r>
    </w:p>
    <w:p w14:paraId="7A8E3DC9" w14:textId="77777777" w:rsidR="004A30BC" w:rsidRDefault="004A30BC" w:rsidP="004A30BC">
      <w:r>
        <w:t xml:space="preserve">                &lt;</w:t>
      </w:r>
      <w:proofErr w:type="spellStart"/>
      <w:r>
        <w:t>ul</w:t>
      </w:r>
      <w:proofErr w:type="spellEnd"/>
      <w:r>
        <w:t>&gt;</w:t>
      </w:r>
    </w:p>
    <w:p w14:paraId="3DE54B85" w14:textId="77777777" w:rsidR="004A30BC" w:rsidRDefault="004A30BC" w:rsidP="004A30BC">
      <w:r>
        <w:t xml:space="preserve">                    &lt;li&gt;&lt;</w:t>
      </w:r>
      <w:proofErr w:type="spellStart"/>
      <w:r>
        <w:t>em</w:t>
      </w:r>
      <w:proofErr w:type="spellEnd"/>
      <w:r>
        <w:t>&gt;Defensive Midfielder (DM):&lt;/</w:t>
      </w:r>
      <w:proofErr w:type="spellStart"/>
      <w:r>
        <w:t>em</w:t>
      </w:r>
      <w:proofErr w:type="spellEnd"/>
      <w:r>
        <w:t>&gt; A deep-lying player...&lt;/li&gt;</w:t>
      </w:r>
    </w:p>
    <w:p w14:paraId="208EFEC4" w14:textId="77777777" w:rsidR="004A30BC" w:rsidRDefault="004A30BC" w:rsidP="004A30BC">
      <w:r>
        <w:t xml:space="preserve">                    &lt;li&gt;&lt;</w:t>
      </w:r>
      <w:proofErr w:type="spellStart"/>
      <w:r>
        <w:t>em</w:t>
      </w:r>
      <w:proofErr w:type="spellEnd"/>
      <w:r>
        <w:t>&gt;Box-to-Box Midfielder:&lt;/</w:t>
      </w:r>
      <w:proofErr w:type="spellStart"/>
      <w:r>
        <w:t>em</w:t>
      </w:r>
      <w:proofErr w:type="spellEnd"/>
      <w:r>
        <w:t>&gt; A versatile role...&lt;/li&gt;</w:t>
      </w:r>
    </w:p>
    <w:p w14:paraId="28D069B0" w14:textId="77777777" w:rsidR="004A30BC" w:rsidRDefault="004A30BC" w:rsidP="004A30BC">
      <w:r>
        <w:t xml:space="preserve">                &lt;/</w:t>
      </w:r>
      <w:proofErr w:type="spellStart"/>
      <w:r>
        <w:t>ul</w:t>
      </w:r>
      <w:proofErr w:type="spellEnd"/>
      <w:r>
        <w:t>&gt;</w:t>
      </w:r>
    </w:p>
    <w:p w14:paraId="5E735F86" w14:textId="77777777" w:rsidR="004A30BC" w:rsidRDefault="004A30BC" w:rsidP="004A30BC">
      <w:r>
        <w:t xml:space="preserve">            &lt;/section&gt;</w:t>
      </w:r>
    </w:p>
    <w:p w14:paraId="0B2488AD" w14:textId="77777777" w:rsidR="004A30BC" w:rsidRDefault="004A30BC" w:rsidP="004A30BC">
      <w:r>
        <w:t xml:space="preserve">        &lt;/section&gt;</w:t>
      </w:r>
    </w:p>
    <w:p w14:paraId="139C0508" w14:textId="77777777" w:rsidR="004A30BC" w:rsidRDefault="004A30BC" w:rsidP="004A30BC">
      <w:r>
        <w:t xml:space="preserve">        </w:t>
      </w:r>
    </w:p>
    <w:p w14:paraId="6379AF83" w14:textId="77777777" w:rsidR="004A30BC" w:rsidRDefault="004A30BC" w:rsidP="004A30BC">
      <w:r>
        <w:t xml:space="preserve">        &lt;div class="full-page"&gt;</w:t>
      </w:r>
    </w:p>
    <w:p w14:paraId="4E4F29DA" w14:textId="77777777" w:rsidR="004A30BC" w:rsidRDefault="004A30BC" w:rsidP="004A30BC">
      <w:r>
        <w:lastRenderedPageBreak/>
        <w:t xml:space="preserve">            &lt;</w:t>
      </w:r>
      <w:proofErr w:type="spellStart"/>
      <w:r>
        <w:t>img</w:t>
      </w:r>
      <w:proofErr w:type="spellEnd"/>
      <w:r>
        <w:t xml:space="preserve"> </w:t>
      </w:r>
      <w:proofErr w:type="spellStart"/>
      <w:r>
        <w:t>src</w:t>
      </w:r>
      <w:proofErr w:type="spellEnd"/>
      <w:r>
        <w:t>="/Users/Donna/Documents/HTML/images/</w:t>
      </w:r>
      <w:proofErr w:type="spellStart"/>
      <w:r>
        <w:t>str.webp</w:t>
      </w:r>
      <w:proofErr w:type="spellEnd"/>
      <w:r>
        <w:t>" alt="Centered image"&gt; &lt;!-- Image related to forwards --&gt;</w:t>
      </w:r>
    </w:p>
    <w:p w14:paraId="4E05744D" w14:textId="77777777" w:rsidR="004A30BC" w:rsidRDefault="004A30BC" w:rsidP="004A30BC">
      <w:r>
        <w:t xml:space="preserve">        &lt;/div&gt;</w:t>
      </w:r>
    </w:p>
    <w:p w14:paraId="424B7B39" w14:textId="77777777" w:rsidR="004A30BC" w:rsidRDefault="004A30BC" w:rsidP="004A30BC">
      <w:r>
        <w:t xml:space="preserve">        &lt;section id="forward"&gt;</w:t>
      </w:r>
    </w:p>
    <w:p w14:paraId="64C31DF6" w14:textId="77777777" w:rsidR="004A30BC" w:rsidRDefault="004A30BC" w:rsidP="004A30BC">
      <w:r>
        <w:t xml:space="preserve">            &lt;h2&gt;Forward (FW)&lt;/h2&gt;</w:t>
      </w:r>
    </w:p>
    <w:p w14:paraId="2C61418E" w14:textId="77777777" w:rsidR="004A30BC" w:rsidRDefault="004A30BC" w:rsidP="004A30BC">
      <w:r>
        <w:t xml:space="preserve">            &lt;p&gt;Forwards are the primary goal-scoring threat...&lt;/p&gt;</w:t>
      </w:r>
    </w:p>
    <w:p w14:paraId="2A1CC099" w14:textId="77777777" w:rsidR="004A30BC" w:rsidRDefault="004A30BC" w:rsidP="004A30BC">
      <w:r>
        <w:t xml:space="preserve">            &lt;section&gt;</w:t>
      </w:r>
    </w:p>
    <w:p w14:paraId="2C158985" w14:textId="77777777" w:rsidR="004A30BC" w:rsidRDefault="004A30BC" w:rsidP="004A30BC">
      <w:r>
        <w:t xml:space="preserve">                &lt;h3&gt;&lt;strong&gt;Alternative Roles:&lt;/strong&gt;&lt;/h3&gt;</w:t>
      </w:r>
    </w:p>
    <w:p w14:paraId="51498849" w14:textId="77777777" w:rsidR="004A30BC" w:rsidRDefault="004A30BC" w:rsidP="004A30BC">
      <w:r>
        <w:t xml:space="preserve">                &lt;</w:t>
      </w:r>
      <w:proofErr w:type="spellStart"/>
      <w:r>
        <w:t>ul</w:t>
      </w:r>
      <w:proofErr w:type="spellEnd"/>
      <w:r>
        <w:t>&gt;</w:t>
      </w:r>
    </w:p>
    <w:p w14:paraId="0CFE319D" w14:textId="77777777" w:rsidR="004A30BC" w:rsidRDefault="004A30BC" w:rsidP="004A30BC">
      <w:r>
        <w:t xml:space="preserve">                    &lt;li&gt;&lt;</w:t>
      </w:r>
      <w:proofErr w:type="spellStart"/>
      <w:r>
        <w:t>em</w:t>
      </w:r>
      <w:proofErr w:type="spellEnd"/>
      <w:r>
        <w:t>&gt;Striker (ST):&lt;/</w:t>
      </w:r>
      <w:proofErr w:type="spellStart"/>
      <w:r>
        <w:t>em</w:t>
      </w:r>
      <w:proofErr w:type="spellEnd"/>
      <w:r>
        <w:t>&gt; Focuses on scoring goals...&lt;/li&gt;</w:t>
      </w:r>
    </w:p>
    <w:p w14:paraId="0EC20664" w14:textId="77777777" w:rsidR="004A30BC" w:rsidRDefault="004A30BC" w:rsidP="004A30BC">
      <w:r>
        <w:t xml:space="preserve">                    &lt;li&gt;&lt;</w:t>
      </w:r>
      <w:proofErr w:type="spellStart"/>
      <w:r>
        <w:t>em</w:t>
      </w:r>
      <w:proofErr w:type="spellEnd"/>
      <w:r>
        <w:t>&gt;Winger (LW/RW):&lt;/</w:t>
      </w:r>
      <w:proofErr w:type="spellStart"/>
      <w:r>
        <w:t>em</w:t>
      </w:r>
      <w:proofErr w:type="spellEnd"/>
      <w:r>
        <w:t>&gt; Operates on the flanks...&lt;/li&gt;</w:t>
      </w:r>
    </w:p>
    <w:p w14:paraId="447BE034" w14:textId="77777777" w:rsidR="004A30BC" w:rsidRDefault="004A30BC" w:rsidP="004A30BC">
      <w:r>
        <w:t xml:space="preserve">                &lt;/</w:t>
      </w:r>
      <w:proofErr w:type="spellStart"/>
      <w:r>
        <w:t>ul</w:t>
      </w:r>
      <w:proofErr w:type="spellEnd"/>
      <w:r>
        <w:t>&gt;</w:t>
      </w:r>
    </w:p>
    <w:p w14:paraId="5F54F55E" w14:textId="77777777" w:rsidR="004A30BC" w:rsidRDefault="004A30BC" w:rsidP="004A30BC">
      <w:r>
        <w:t xml:space="preserve">            &lt;/section&gt;</w:t>
      </w:r>
    </w:p>
    <w:p w14:paraId="5956061E" w14:textId="77777777" w:rsidR="004A30BC" w:rsidRDefault="004A30BC" w:rsidP="004A30BC">
      <w:r>
        <w:t xml:space="preserve">        &lt;/section&gt;</w:t>
      </w:r>
    </w:p>
    <w:p w14:paraId="5435871C" w14:textId="77777777" w:rsidR="004A30BC" w:rsidRDefault="004A30BC" w:rsidP="004A30BC">
      <w:r>
        <w:t xml:space="preserve">    &lt;/main&gt;</w:t>
      </w:r>
    </w:p>
    <w:p w14:paraId="248D31B0" w14:textId="77777777" w:rsidR="004A30BC" w:rsidRDefault="004A30BC" w:rsidP="004A30BC">
      <w:r>
        <w:t xml:space="preserve">    </w:t>
      </w:r>
    </w:p>
    <w:p w14:paraId="57B7F1B8" w14:textId="77777777" w:rsidR="004A30BC" w:rsidRDefault="004A30BC" w:rsidP="004A30BC">
      <w:r>
        <w:t xml:space="preserve">    &lt;!-- Footer section --&gt;</w:t>
      </w:r>
    </w:p>
    <w:p w14:paraId="46C1164E" w14:textId="77777777" w:rsidR="004A30BC" w:rsidRDefault="004A30BC" w:rsidP="004A30BC">
      <w:r>
        <w:t xml:space="preserve">    &lt;footer&gt;</w:t>
      </w:r>
    </w:p>
    <w:p w14:paraId="78818ED7" w14:textId="77777777" w:rsidR="004A30BC" w:rsidRDefault="004A30BC" w:rsidP="004A30BC">
      <w:r>
        <w:t xml:space="preserve">        &lt;p&gt;© 2024 My Soccer Website&lt;/p&gt;</w:t>
      </w:r>
    </w:p>
    <w:p w14:paraId="1D51CC83" w14:textId="77777777" w:rsidR="004A30BC" w:rsidRDefault="004A30BC" w:rsidP="004A30BC">
      <w:r>
        <w:t xml:space="preserve">        &lt;p&gt;Created with love for the beautiful game. For suggestions, &lt;a </w:t>
      </w:r>
      <w:proofErr w:type="spellStart"/>
      <w:r>
        <w:t>href</w:t>
      </w:r>
      <w:proofErr w:type="spellEnd"/>
      <w:r>
        <w:t>="contacts.html"&gt;contact us&lt;/a&gt;.&lt;/p&gt;</w:t>
      </w:r>
    </w:p>
    <w:p w14:paraId="661F818C" w14:textId="77777777" w:rsidR="004A30BC" w:rsidRDefault="004A30BC" w:rsidP="004A30BC">
      <w:r>
        <w:t xml:space="preserve">    &lt;/footer&gt;</w:t>
      </w:r>
    </w:p>
    <w:p w14:paraId="61B9CE65" w14:textId="77777777" w:rsidR="004A30BC" w:rsidRDefault="004A30BC" w:rsidP="004A30BC">
      <w:r>
        <w:t>&lt;/body&gt;</w:t>
      </w:r>
    </w:p>
    <w:p w14:paraId="54423656" w14:textId="77777777" w:rsidR="004A30BC" w:rsidRDefault="004A30BC" w:rsidP="004A30BC">
      <w:r>
        <w:t>&lt;/html&gt;</w:t>
      </w:r>
    </w:p>
    <w:p w14:paraId="2A6BB1A1" w14:textId="66A49DAF" w:rsidR="00FA5005" w:rsidRDefault="00A807D3" w:rsidP="004A30BC">
      <w:pPr>
        <w:jc w:val="center"/>
      </w:pPr>
      <w:r>
        <w:br/>
      </w:r>
      <w:bookmarkStart w:id="13" w:name="_Toc185953726"/>
      <w:r w:rsidRPr="00B12724">
        <w:rPr>
          <w:rStyle w:val="Heading2Char"/>
        </w:rPr>
        <w:t>“Formations.html”</w:t>
      </w:r>
      <w:bookmarkEnd w:id="13"/>
    </w:p>
    <w:p w14:paraId="6B0E0A4C" w14:textId="77777777" w:rsidR="00A807D3" w:rsidRDefault="00A807D3" w:rsidP="00A807D3"/>
    <w:p w14:paraId="701A4E24" w14:textId="77777777" w:rsidR="00BC0D8A" w:rsidRDefault="00BC0D8A" w:rsidP="00BC0D8A">
      <w:r>
        <w:t>&lt;!DOCTYPE html&gt;</w:t>
      </w:r>
    </w:p>
    <w:p w14:paraId="3C34B74F" w14:textId="77777777" w:rsidR="00BC0D8A" w:rsidRDefault="00BC0D8A" w:rsidP="00BC0D8A">
      <w:r>
        <w:t>&lt;html lang="</w:t>
      </w:r>
      <w:proofErr w:type="spellStart"/>
      <w:r>
        <w:t>en</w:t>
      </w:r>
      <w:proofErr w:type="spellEnd"/>
      <w:r>
        <w:t>"&gt;</w:t>
      </w:r>
    </w:p>
    <w:p w14:paraId="4D6931D5" w14:textId="77777777" w:rsidR="00BC0D8A" w:rsidRDefault="00BC0D8A" w:rsidP="00BC0D8A">
      <w:r>
        <w:t>&lt;head&gt;</w:t>
      </w:r>
    </w:p>
    <w:p w14:paraId="57A993F1" w14:textId="77777777" w:rsidR="00BC0D8A" w:rsidRDefault="00BC0D8A" w:rsidP="00BC0D8A">
      <w:r>
        <w:t xml:space="preserve">    &lt;!-- Metadata section for SEO and responsive design --&gt;</w:t>
      </w:r>
    </w:p>
    <w:p w14:paraId="1F9D5D0B" w14:textId="77777777" w:rsidR="00BC0D8A" w:rsidRDefault="00BC0D8A" w:rsidP="00BC0D8A">
      <w:r>
        <w:t xml:space="preserve">    &lt;meta charset="UTF-8"&gt;</w:t>
      </w:r>
    </w:p>
    <w:p w14:paraId="73073653" w14:textId="77777777" w:rsidR="00BC0D8A" w:rsidRDefault="00BC0D8A" w:rsidP="00BC0D8A">
      <w:r>
        <w:t xml:space="preserve">    &lt;meta name="viewport" content="width=device-width, initial-scale=1.0"&gt;</w:t>
      </w:r>
    </w:p>
    <w:p w14:paraId="76BC0B5B" w14:textId="77777777" w:rsidR="00BC0D8A" w:rsidRDefault="00BC0D8A" w:rsidP="00BC0D8A">
      <w:r>
        <w:t xml:space="preserve">    &lt;meta name="description" content="Learn about different soccer formations and tactics used by teams."&gt;</w:t>
      </w:r>
    </w:p>
    <w:p w14:paraId="270C8FFB" w14:textId="77777777" w:rsidR="00BC0D8A" w:rsidRDefault="00BC0D8A" w:rsidP="00BC0D8A">
      <w:r>
        <w:t xml:space="preserve">    &lt;title&gt;Football - The Beautiful Game "Formations"&lt;/title&gt;</w:t>
      </w:r>
    </w:p>
    <w:p w14:paraId="27FC55A5" w14:textId="77777777" w:rsidR="00BC0D8A" w:rsidRDefault="00BC0D8A" w:rsidP="00BC0D8A">
      <w:r>
        <w:t xml:space="preserve">    &lt;link </w:t>
      </w:r>
      <w:proofErr w:type="spellStart"/>
      <w:r>
        <w:t>rel</w:t>
      </w:r>
      <w:proofErr w:type="spellEnd"/>
      <w:r>
        <w:t xml:space="preserve">="stylesheet" </w:t>
      </w:r>
      <w:proofErr w:type="spellStart"/>
      <w:r>
        <w:t>href</w:t>
      </w:r>
      <w:proofErr w:type="spellEnd"/>
      <w:r>
        <w:t>="styles.css"&gt; &lt;!-- Link to external CSS stylesheet --&gt;</w:t>
      </w:r>
    </w:p>
    <w:p w14:paraId="166E5D08" w14:textId="77777777" w:rsidR="00BC0D8A" w:rsidRDefault="00BC0D8A" w:rsidP="00BC0D8A">
      <w:r>
        <w:t>&lt;/head&gt;</w:t>
      </w:r>
    </w:p>
    <w:p w14:paraId="22F3B754" w14:textId="77777777" w:rsidR="00BC0D8A" w:rsidRDefault="00BC0D8A" w:rsidP="00BC0D8A">
      <w:r>
        <w:t>&lt;body&gt;</w:t>
      </w:r>
    </w:p>
    <w:p w14:paraId="7ACCC690" w14:textId="77777777" w:rsidR="00BC0D8A" w:rsidRDefault="00BC0D8A" w:rsidP="00BC0D8A">
      <w:r>
        <w:t xml:space="preserve">    &lt;header&gt;</w:t>
      </w:r>
    </w:p>
    <w:p w14:paraId="1CEA733B" w14:textId="77777777" w:rsidR="00BC0D8A" w:rsidRDefault="00BC0D8A" w:rsidP="00BC0D8A">
      <w:r>
        <w:t xml:space="preserve">        &lt;!-- Page header with title and main navigation menu --&gt;</w:t>
      </w:r>
    </w:p>
    <w:p w14:paraId="69536E15" w14:textId="77777777" w:rsidR="00BC0D8A" w:rsidRDefault="00BC0D8A" w:rsidP="00BC0D8A">
      <w:r>
        <w:t xml:space="preserve">        &lt;h1&gt;Football - Formations&lt;/h1&gt;</w:t>
      </w:r>
    </w:p>
    <w:p w14:paraId="40B2F8B1" w14:textId="77777777" w:rsidR="00BC0D8A" w:rsidRDefault="00BC0D8A" w:rsidP="00BC0D8A">
      <w:r>
        <w:t xml:space="preserve">        &lt;</w:t>
      </w:r>
      <w:proofErr w:type="spellStart"/>
      <w:r>
        <w:t>img</w:t>
      </w:r>
      <w:proofErr w:type="spellEnd"/>
      <w:r>
        <w:t xml:space="preserve"> </w:t>
      </w:r>
      <w:proofErr w:type="spellStart"/>
      <w:r>
        <w:t>src</w:t>
      </w:r>
      <w:proofErr w:type="spellEnd"/>
      <w:r>
        <w:t>="/Users/Donna/Documents/HTML/images/template.png" alt="A football pitch" width="300" height="300"&gt;</w:t>
      </w:r>
    </w:p>
    <w:p w14:paraId="2CFB68B5" w14:textId="77777777" w:rsidR="00BC0D8A" w:rsidRDefault="00BC0D8A" w:rsidP="00BC0D8A">
      <w:r>
        <w:t xml:space="preserve">        &lt;nav aria-label="Main Navigation"&gt;</w:t>
      </w:r>
    </w:p>
    <w:p w14:paraId="43ECA964" w14:textId="77777777" w:rsidR="00BC0D8A" w:rsidRDefault="00BC0D8A" w:rsidP="00BC0D8A">
      <w:r>
        <w:t xml:space="preserve">            &lt;!-- Navigation menu linking to different pages --&gt;</w:t>
      </w:r>
    </w:p>
    <w:p w14:paraId="692B3FA9" w14:textId="77777777" w:rsidR="00BC0D8A" w:rsidRDefault="00BC0D8A" w:rsidP="00BC0D8A">
      <w:r>
        <w:t xml:space="preserve">            &lt;</w:t>
      </w:r>
      <w:proofErr w:type="spellStart"/>
      <w:r>
        <w:t>ul</w:t>
      </w:r>
      <w:proofErr w:type="spellEnd"/>
      <w:r>
        <w:t>&gt;</w:t>
      </w:r>
    </w:p>
    <w:p w14:paraId="3B362A89" w14:textId="77777777" w:rsidR="00BC0D8A" w:rsidRDefault="00BC0D8A" w:rsidP="00BC0D8A">
      <w:r>
        <w:t xml:space="preserve">                &lt;li&gt;&lt;a </w:t>
      </w:r>
      <w:proofErr w:type="spellStart"/>
      <w:r>
        <w:t>href</w:t>
      </w:r>
      <w:proofErr w:type="spellEnd"/>
      <w:r>
        <w:t>="Home.html"&gt;Home&lt;/a&gt;&lt;/li&gt;</w:t>
      </w:r>
    </w:p>
    <w:p w14:paraId="280A9214" w14:textId="77777777" w:rsidR="00BC0D8A" w:rsidRDefault="00BC0D8A" w:rsidP="00BC0D8A">
      <w:r>
        <w:t xml:space="preserve">                &lt;li&gt;&lt;a </w:t>
      </w:r>
      <w:proofErr w:type="spellStart"/>
      <w:r>
        <w:t>href</w:t>
      </w:r>
      <w:proofErr w:type="spellEnd"/>
      <w:r>
        <w:t>="About.html"&gt;About&lt;/a&gt;&lt;/li&gt;</w:t>
      </w:r>
    </w:p>
    <w:p w14:paraId="3892C79B" w14:textId="77777777" w:rsidR="00BC0D8A" w:rsidRDefault="00BC0D8A" w:rsidP="00BC0D8A">
      <w:r>
        <w:t xml:space="preserve">                &lt;li&gt;&lt;a </w:t>
      </w:r>
      <w:proofErr w:type="spellStart"/>
      <w:r>
        <w:t>href</w:t>
      </w:r>
      <w:proofErr w:type="spellEnd"/>
      <w:r>
        <w:t>="Positions.html"&gt;Positions&lt;/a&gt;&lt;/li&gt;</w:t>
      </w:r>
    </w:p>
    <w:p w14:paraId="720063F1" w14:textId="77777777" w:rsidR="00BC0D8A" w:rsidRDefault="00BC0D8A" w:rsidP="00BC0D8A">
      <w:r>
        <w:t xml:space="preserve">                &lt;li&gt;&lt;a </w:t>
      </w:r>
      <w:proofErr w:type="spellStart"/>
      <w:r>
        <w:t>href</w:t>
      </w:r>
      <w:proofErr w:type="spellEnd"/>
      <w:r>
        <w:t>="Formations.html" aria-current="page"&gt;Formations&lt;/a&gt;&lt;/li&gt;</w:t>
      </w:r>
    </w:p>
    <w:p w14:paraId="1406FE34" w14:textId="77777777" w:rsidR="00BC0D8A" w:rsidRDefault="00BC0D8A" w:rsidP="00BC0D8A">
      <w:r>
        <w:t xml:space="preserve">            &lt;/</w:t>
      </w:r>
      <w:proofErr w:type="spellStart"/>
      <w:r>
        <w:t>ul</w:t>
      </w:r>
      <w:proofErr w:type="spellEnd"/>
      <w:r>
        <w:t>&gt;</w:t>
      </w:r>
    </w:p>
    <w:p w14:paraId="6B52C8DC" w14:textId="77777777" w:rsidR="00BC0D8A" w:rsidRDefault="00BC0D8A" w:rsidP="00BC0D8A">
      <w:r>
        <w:t xml:space="preserve">        &lt;/nav&gt;</w:t>
      </w:r>
    </w:p>
    <w:p w14:paraId="61F0940F" w14:textId="77777777" w:rsidR="00BC0D8A" w:rsidRDefault="00BC0D8A" w:rsidP="00BC0D8A">
      <w:r>
        <w:t xml:space="preserve">    &lt;/header&gt;</w:t>
      </w:r>
    </w:p>
    <w:p w14:paraId="656CF244" w14:textId="77777777" w:rsidR="00BC0D8A" w:rsidRDefault="00BC0D8A" w:rsidP="00BC0D8A"/>
    <w:p w14:paraId="1F970D59" w14:textId="77777777" w:rsidR="00BC0D8A" w:rsidRDefault="00BC0D8A" w:rsidP="00BC0D8A">
      <w:r>
        <w:t xml:space="preserve">    &lt;!-- Section shortcuts for quick navigation within the page --&gt;</w:t>
      </w:r>
    </w:p>
    <w:p w14:paraId="00E7BF5E" w14:textId="77777777" w:rsidR="00BC0D8A" w:rsidRDefault="00BC0D8A" w:rsidP="00BC0D8A">
      <w:r>
        <w:t xml:space="preserve">    &lt;nav aria-label="Section Shortcuts" class="section-nav"&gt;</w:t>
      </w:r>
    </w:p>
    <w:p w14:paraId="55A516D2" w14:textId="77777777" w:rsidR="00BC0D8A" w:rsidRDefault="00BC0D8A" w:rsidP="00BC0D8A">
      <w:r>
        <w:t xml:space="preserve">        &lt;h2&gt;Jump to a Section:&lt;/h2&gt;</w:t>
      </w:r>
    </w:p>
    <w:p w14:paraId="39694D6F" w14:textId="77777777" w:rsidR="00BC0D8A" w:rsidRDefault="00BC0D8A" w:rsidP="00BC0D8A">
      <w:r>
        <w:t xml:space="preserve">        &lt;</w:t>
      </w:r>
      <w:proofErr w:type="spellStart"/>
      <w:r>
        <w:t>ul</w:t>
      </w:r>
      <w:proofErr w:type="spellEnd"/>
      <w:r>
        <w:t>&gt;</w:t>
      </w:r>
    </w:p>
    <w:p w14:paraId="17CC63C8" w14:textId="77777777" w:rsidR="00BC0D8A" w:rsidRDefault="00BC0D8A" w:rsidP="00BC0D8A">
      <w:r>
        <w:t xml:space="preserve">            &lt;li&gt;&lt;a </w:t>
      </w:r>
      <w:proofErr w:type="spellStart"/>
      <w:r>
        <w:t>href</w:t>
      </w:r>
      <w:proofErr w:type="spellEnd"/>
      <w:r>
        <w:t>="#introduction"&gt;Introduction&lt;/a&gt;&lt;/li&gt;</w:t>
      </w:r>
    </w:p>
    <w:p w14:paraId="171CBBF0" w14:textId="77777777" w:rsidR="00BC0D8A" w:rsidRDefault="00BC0D8A" w:rsidP="00BC0D8A">
      <w:r>
        <w:t xml:space="preserve">            &lt;li&gt;&lt;a </w:t>
      </w:r>
      <w:proofErr w:type="spellStart"/>
      <w:r>
        <w:t>href</w:t>
      </w:r>
      <w:proofErr w:type="spellEnd"/>
      <w:r>
        <w:t>="#key-aspects"&gt;Key Aspects&lt;/a&gt;&lt;/li&gt;</w:t>
      </w:r>
    </w:p>
    <w:p w14:paraId="44629637" w14:textId="77777777" w:rsidR="00BC0D8A" w:rsidRDefault="00BC0D8A" w:rsidP="00BC0D8A">
      <w:r>
        <w:t xml:space="preserve">            &lt;li&gt;&lt;a </w:t>
      </w:r>
      <w:proofErr w:type="spellStart"/>
      <w:r>
        <w:t>href</w:t>
      </w:r>
      <w:proofErr w:type="spellEnd"/>
      <w:r>
        <w:t>="#formations"&gt;Formations&lt;/a&gt;&lt;/li&gt;</w:t>
      </w:r>
    </w:p>
    <w:p w14:paraId="1529A662" w14:textId="77777777" w:rsidR="00BC0D8A" w:rsidRDefault="00BC0D8A" w:rsidP="00BC0D8A">
      <w:r>
        <w:t xml:space="preserve">            &lt;li&gt;&lt;a </w:t>
      </w:r>
      <w:proofErr w:type="spellStart"/>
      <w:r>
        <w:t>href</w:t>
      </w:r>
      <w:proofErr w:type="spellEnd"/>
      <w:r>
        <w:t>="#advanced"&gt;Advanced Tactics&lt;/a&gt;&lt;/li&gt;</w:t>
      </w:r>
    </w:p>
    <w:p w14:paraId="79E0AE60" w14:textId="77777777" w:rsidR="00BC0D8A" w:rsidRDefault="00BC0D8A" w:rsidP="00BC0D8A">
      <w:r>
        <w:t xml:space="preserve">        &lt;/</w:t>
      </w:r>
      <w:proofErr w:type="spellStart"/>
      <w:r>
        <w:t>ul</w:t>
      </w:r>
      <w:proofErr w:type="spellEnd"/>
      <w:r>
        <w:t>&gt;</w:t>
      </w:r>
    </w:p>
    <w:p w14:paraId="3B8EA298" w14:textId="77777777" w:rsidR="00BC0D8A" w:rsidRDefault="00BC0D8A" w:rsidP="00BC0D8A">
      <w:r>
        <w:t xml:space="preserve">    &lt;/nav&gt;</w:t>
      </w:r>
    </w:p>
    <w:p w14:paraId="6A0075A9" w14:textId="77777777" w:rsidR="00BC0D8A" w:rsidRDefault="00BC0D8A" w:rsidP="00BC0D8A"/>
    <w:p w14:paraId="2EAEC96F" w14:textId="77777777" w:rsidR="00BC0D8A" w:rsidRDefault="00BC0D8A" w:rsidP="00BC0D8A">
      <w:r>
        <w:t xml:space="preserve">    &lt;main&gt;</w:t>
      </w:r>
    </w:p>
    <w:p w14:paraId="02727687" w14:textId="77777777" w:rsidR="00BC0D8A" w:rsidRDefault="00BC0D8A" w:rsidP="00BC0D8A">
      <w:r>
        <w:t xml:space="preserve">        &lt;!-- Section: Introduction --&gt;</w:t>
      </w:r>
    </w:p>
    <w:p w14:paraId="7C39CC4A" w14:textId="77777777" w:rsidR="00BC0D8A" w:rsidRDefault="00BC0D8A" w:rsidP="00BC0D8A">
      <w:r>
        <w:t xml:space="preserve">        &lt;section id="introduction"&gt;</w:t>
      </w:r>
    </w:p>
    <w:p w14:paraId="505F3C61" w14:textId="77777777" w:rsidR="00BC0D8A" w:rsidRDefault="00BC0D8A" w:rsidP="00BC0D8A">
      <w:r>
        <w:t xml:space="preserve">            &lt;h2&gt;Introduction to Football Formations&lt;/h2&gt;</w:t>
      </w:r>
    </w:p>
    <w:p w14:paraId="709C2BA1" w14:textId="77777777" w:rsidR="00BC0D8A" w:rsidRDefault="00BC0D8A" w:rsidP="00BC0D8A">
      <w:r>
        <w:t xml:space="preserve">            &lt;p&gt;Football, often called "the beautiful game," is as much about strategy as it is about skill and athleticism...&lt;/p&gt;</w:t>
      </w:r>
    </w:p>
    <w:p w14:paraId="3242A9E3" w14:textId="77777777" w:rsidR="00BC0D8A" w:rsidRDefault="00BC0D8A" w:rsidP="00BC0D8A">
      <w:r>
        <w:t xml:space="preserve">        &lt;/section&gt;</w:t>
      </w:r>
    </w:p>
    <w:p w14:paraId="427C409B" w14:textId="77777777" w:rsidR="00BC0D8A" w:rsidRDefault="00BC0D8A" w:rsidP="00BC0D8A">
      <w:r>
        <w:t xml:space="preserve">        </w:t>
      </w:r>
    </w:p>
    <w:p w14:paraId="33C75DAA" w14:textId="77777777" w:rsidR="00BC0D8A" w:rsidRDefault="00BC0D8A" w:rsidP="00BC0D8A">
      <w:r>
        <w:t xml:space="preserve">        &lt;!-- Section: Key Aspects --&gt;</w:t>
      </w:r>
    </w:p>
    <w:p w14:paraId="0261170E" w14:textId="77777777" w:rsidR="00BC0D8A" w:rsidRDefault="00BC0D8A" w:rsidP="00BC0D8A">
      <w:r>
        <w:t xml:space="preserve">        &lt;section id="key-aspects"&gt;</w:t>
      </w:r>
    </w:p>
    <w:p w14:paraId="61BE34D2" w14:textId="77777777" w:rsidR="00BC0D8A" w:rsidRDefault="00BC0D8A" w:rsidP="00BC0D8A">
      <w:r>
        <w:t xml:space="preserve">            &lt;h3&gt;Key Aspects of Formations&lt;/h3&gt;</w:t>
      </w:r>
    </w:p>
    <w:p w14:paraId="58FD5A18" w14:textId="77777777" w:rsidR="00BC0D8A" w:rsidRDefault="00BC0D8A" w:rsidP="00BC0D8A">
      <w:r>
        <w:t xml:space="preserve">            &lt;</w:t>
      </w:r>
      <w:proofErr w:type="spellStart"/>
      <w:r>
        <w:t>ul</w:t>
      </w:r>
      <w:proofErr w:type="spellEnd"/>
      <w:r>
        <w:t>&gt;</w:t>
      </w:r>
    </w:p>
    <w:p w14:paraId="0A763A97" w14:textId="77777777" w:rsidR="00BC0D8A" w:rsidRDefault="00BC0D8A" w:rsidP="00BC0D8A">
      <w:r>
        <w:t xml:space="preserve">                &lt;li&gt;1. Defensive Shape&lt;/li&gt;</w:t>
      </w:r>
    </w:p>
    <w:p w14:paraId="74B26D99" w14:textId="77777777" w:rsidR="00BC0D8A" w:rsidRDefault="00BC0D8A" w:rsidP="00BC0D8A">
      <w:r>
        <w:t xml:space="preserve">            &lt;/</w:t>
      </w:r>
      <w:proofErr w:type="spellStart"/>
      <w:r>
        <w:t>ul</w:t>
      </w:r>
      <w:proofErr w:type="spellEnd"/>
      <w:r>
        <w:t>&gt;</w:t>
      </w:r>
    </w:p>
    <w:p w14:paraId="7C237001" w14:textId="77777777" w:rsidR="00BC0D8A" w:rsidRDefault="00BC0D8A" w:rsidP="00BC0D8A">
      <w:r>
        <w:t xml:space="preserve">            &lt;p&gt;Formations define the structure of a team's defense...&lt;/p&gt;</w:t>
      </w:r>
    </w:p>
    <w:p w14:paraId="768CC614" w14:textId="77777777" w:rsidR="00BC0D8A" w:rsidRDefault="00BC0D8A" w:rsidP="00BC0D8A">
      <w:r>
        <w:t xml:space="preserve">            &lt;</w:t>
      </w:r>
      <w:proofErr w:type="spellStart"/>
      <w:r>
        <w:t>ul</w:t>
      </w:r>
      <w:proofErr w:type="spellEnd"/>
      <w:r>
        <w:t>&gt;</w:t>
      </w:r>
    </w:p>
    <w:p w14:paraId="1197E6E1" w14:textId="77777777" w:rsidR="00BC0D8A" w:rsidRDefault="00BC0D8A" w:rsidP="00BC0D8A">
      <w:r>
        <w:t xml:space="preserve">                &lt;li&gt;2. Midfield Control&lt;/li&gt;</w:t>
      </w:r>
    </w:p>
    <w:p w14:paraId="0B80F1BA" w14:textId="77777777" w:rsidR="00BC0D8A" w:rsidRDefault="00BC0D8A" w:rsidP="00BC0D8A">
      <w:r>
        <w:t xml:space="preserve">            &lt;/</w:t>
      </w:r>
      <w:proofErr w:type="spellStart"/>
      <w:r>
        <w:t>ul</w:t>
      </w:r>
      <w:proofErr w:type="spellEnd"/>
      <w:r>
        <w:t>&gt;</w:t>
      </w:r>
    </w:p>
    <w:p w14:paraId="6CC61195" w14:textId="77777777" w:rsidR="00BC0D8A" w:rsidRDefault="00BC0D8A" w:rsidP="00BC0D8A">
      <w:r>
        <w:t xml:space="preserve">            &lt;p&gt;The midfield is often considered the engine room of a football team...&lt;/p&gt;</w:t>
      </w:r>
    </w:p>
    <w:p w14:paraId="059D76FF" w14:textId="77777777" w:rsidR="00BC0D8A" w:rsidRDefault="00BC0D8A" w:rsidP="00BC0D8A">
      <w:r>
        <w:t xml:space="preserve">            &lt;</w:t>
      </w:r>
      <w:proofErr w:type="spellStart"/>
      <w:r>
        <w:t>ul</w:t>
      </w:r>
      <w:proofErr w:type="spellEnd"/>
      <w:r>
        <w:t>&gt;</w:t>
      </w:r>
    </w:p>
    <w:p w14:paraId="04EABD7A" w14:textId="77777777" w:rsidR="00BC0D8A" w:rsidRDefault="00BC0D8A" w:rsidP="00BC0D8A">
      <w:r>
        <w:t xml:space="preserve">                &lt;li&gt;3. Attacking Style&lt;/li&gt;</w:t>
      </w:r>
    </w:p>
    <w:p w14:paraId="3C73A492" w14:textId="77777777" w:rsidR="00BC0D8A" w:rsidRDefault="00BC0D8A" w:rsidP="00BC0D8A">
      <w:r>
        <w:t xml:space="preserve">            &lt;/</w:t>
      </w:r>
      <w:proofErr w:type="spellStart"/>
      <w:r>
        <w:t>ul</w:t>
      </w:r>
      <w:proofErr w:type="spellEnd"/>
      <w:r>
        <w:t>&gt;</w:t>
      </w:r>
    </w:p>
    <w:p w14:paraId="3B7D582B" w14:textId="77777777" w:rsidR="00BC0D8A" w:rsidRDefault="00BC0D8A" w:rsidP="00BC0D8A">
      <w:r>
        <w:t xml:space="preserve">            &lt;p&gt;Some formations are designed to maximize offensive potential...&lt;/p&gt;</w:t>
      </w:r>
    </w:p>
    <w:p w14:paraId="52AC4F5F" w14:textId="77777777" w:rsidR="00BC0D8A" w:rsidRDefault="00BC0D8A" w:rsidP="00BC0D8A">
      <w:r>
        <w:t xml:space="preserve">            &lt;</w:t>
      </w:r>
      <w:proofErr w:type="spellStart"/>
      <w:r>
        <w:t>ul</w:t>
      </w:r>
      <w:proofErr w:type="spellEnd"/>
      <w:r>
        <w:t>&gt;</w:t>
      </w:r>
    </w:p>
    <w:p w14:paraId="376DE2FA" w14:textId="77777777" w:rsidR="00BC0D8A" w:rsidRDefault="00BC0D8A" w:rsidP="00BC0D8A">
      <w:r>
        <w:t xml:space="preserve">                &lt;li&gt;4. Flexibility and Adaptability&lt;/li&gt;</w:t>
      </w:r>
    </w:p>
    <w:p w14:paraId="0DA96724" w14:textId="77777777" w:rsidR="00BC0D8A" w:rsidRDefault="00BC0D8A" w:rsidP="00BC0D8A">
      <w:r>
        <w:t xml:space="preserve">            &lt;/</w:t>
      </w:r>
      <w:proofErr w:type="spellStart"/>
      <w:r>
        <w:t>ul</w:t>
      </w:r>
      <w:proofErr w:type="spellEnd"/>
      <w:r>
        <w:t>&gt;</w:t>
      </w:r>
    </w:p>
    <w:p w14:paraId="36E68D25" w14:textId="77777777" w:rsidR="00BC0D8A" w:rsidRDefault="00BC0D8A" w:rsidP="00BC0D8A">
      <w:r>
        <w:t xml:space="preserve">            &lt;p&gt;Modern football emphasizes flexibility...&lt;/p&gt;</w:t>
      </w:r>
    </w:p>
    <w:p w14:paraId="45C19FB4" w14:textId="77777777" w:rsidR="00BC0D8A" w:rsidRDefault="00BC0D8A" w:rsidP="00BC0D8A">
      <w:r>
        <w:t xml:space="preserve">            &lt;</w:t>
      </w:r>
      <w:proofErr w:type="spellStart"/>
      <w:r>
        <w:t>ul</w:t>
      </w:r>
      <w:proofErr w:type="spellEnd"/>
      <w:r>
        <w:t>&gt;</w:t>
      </w:r>
    </w:p>
    <w:p w14:paraId="30189F5F" w14:textId="77777777" w:rsidR="00BC0D8A" w:rsidRDefault="00BC0D8A" w:rsidP="00BC0D8A">
      <w:r>
        <w:t xml:space="preserve">                &lt;li&gt;5. Historical and Cultural Influence&lt;/li&gt;</w:t>
      </w:r>
    </w:p>
    <w:p w14:paraId="3BA6D754" w14:textId="77777777" w:rsidR="00BC0D8A" w:rsidRDefault="00BC0D8A" w:rsidP="00BC0D8A">
      <w:r>
        <w:t xml:space="preserve">            &lt;/</w:t>
      </w:r>
      <w:proofErr w:type="spellStart"/>
      <w:r>
        <w:t>ul</w:t>
      </w:r>
      <w:proofErr w:type="spellEnd"/>
      <w:r>
        <w:t>&gt;</w:t>
      </w:r>
    </w:p>
    <w:p w14:paraId="0A9F86DD" w14:textId="77777777" w:rsidR="00BC0D8A" w:rsidRDefault="00BC0D8A" w:rsidP="00BC0D8A">
      <w:r>
        <w:t xml:space="preserve">            &lt;p&gt;Certain formations are synonymous with footballing traditions...&lt;/p&gt;</w:t>
      </w:r>
    </w:p>
    <w:p w14:paraId="25057B7E" w14:textId="77777777" w:rsidR="00BC0D8A" w:rsidRDefault="00BC0D8A" w:rsidP="00BC0D8A">
      <w:r>
        <w:t xml:space="preserve">        &lt;/section&gt;</w:t>
      </w:r>
    </w:p>
    <w:p w14:paraId="5E5F54E2" w14:textId="77777777" w:rsidR="00BC0D8A" w:rsidRDefault="00BC0D8A" w:rsidP="00BC0D8A">
      <w:r>
        <w:t xml:space="preserve">        </w:t>
      </w:r>
    </w:p>
    <w:p w14:paraId="0A484037" w14:textId="77777777" w:rsidR="00BC0D8A" w:rsidRDefault="00BC0D8A" w:rsidP="00BC0D8A">
      <w:r>
        <w:t xml:space="preserve">        &lt;!-- Section: Formations --&gt;</w:t>
      </w:r>
    </w:p>
    <w:p w14:paraId="10D436DB" w14:textId="77777777" w:rsidR="00BC0D8A" w:rsidRDefault="00BC0D8A" w:rsidP="00BC0D8A">
      <w:r>
        <w:t xml:space="preserve">        &lt;section id="formations"&gt;</w:t>
      </w:r>
    </w:p>
    <w:p w14:paraId="38491DDD" w14:textId="77777777" w:rsidR="00BC0D8A" w:rsidRDefault="00BC0D8A" w:rsidP="00BC0D8A">
      <w:r>
        <w:t xml:space="preserve">            &lt;h3&gt;Football Formations&lt;/h3&gt;</w:t>
      </w:r>
    </w:p>
    <w:p w14:paraId="680B8ADD" w14:textId="77777777" w:rsidR="00BC0D8A" w:rsidRDefault="00BC0D8A" w:rsidP="00BC0D8A">
      <w:r>
        <w:t xml:space="preserve">            &lt;p&gt;Formations determine how players are organized on the field...&lt;/p&gt;</w:t>
      </w:r>
    </w:p>
    <w:p w14:paraId="1DDB297D" w14:textId="77777777" w:rsidR="00BC0D8A" w:rsidRDefault="00BC0D8A" w:rsidP="00BC0D8A">
      <w:r>
        <w:t xml:space="preserve">        &lt;/section&gt;</w:t>
      </w:r>
    </w:p>
    <w:p w14:paraId="7BD354C8" w14:textId="77777777" w:rsidR="00BC0D8A" w:rsidRDefault="00BC0D8A" w:rsidP="00BC0D8A"/>
    <w:p w14:paraId="75687B95" w14:textId="77777777" w:rsidR="00BC0D8A" w:rsidRDefault="00BC0D8A" w:rsidP="00BC0D8A">
      <w:r>
        <w:t xml:space="preserve">        &lt;!-- Images of different formations --&gt;</w:t>
      </w:r>
    </w:p>
    <w:p w14:paraId="4459F7F1" w14:textId="77777777" w:rsidR="00BC0D8A" w:rsidRDefault="00BC0D8A" w:rsidP="00BC0D8A">
      <w:r>
        <w:t xml:space="preserve">        &lt;</w:t>
      </w:r>
      <w:proofErr w:type="spellStart"/>
      <w:r>
        <w:t>img</w:t>
      </w:r>
      <w:proofErr w:type="spellEnd"/>
      <w:r>
        <w:t xml:space="preserve"> </w:t>
      </w:r>
      <w:proofErr w:type="spellStart"/>
      <w:r>
        <w:t>src</w:t>
      </w:r>
      <w:proofErr w:type="spellEnd"/>
      <w:r>
        <w:t>="/Users/Donna/Documents/HTML/images/442.png" alt="A football pitch" width="300" height="300"&gt;</w:t>
      </w:r>
    </w:p>
    <w:p w14:paraId="4A89B948" w14:textId="77777777" w:rsidR="00BC0D8A" w:rsidRDefault="00BC0D8A" w:rsidP="00BC0D8A">
      <w:r>
        <w:lastRenderedPageBreak/>
        <w:t xml:space="preserve">        &lt;</w:t>
      </w:r>
      <w:proofErr w:type="spellStart"/>
      <w:r>
        <w:t>img</w:t>
      </w:r>
      <w:proofErr w:type="spellEnd"/>
      <w:r>
        <w:t xml:space="preserve"> </w:t>
      </w:r>
      <w:proofErr w:type="spellStart"/>
      <w:r>
        <w:t>src</w:t>
      </w:r>
      <w:proofErr w:type="spellEnd"/>
      <w:r>
        <w:t>="/Users/Donna/Documents/HTML/images/433.png" alt="A football pitch" width="300" height="300"&gt;</w:t>
      </w:r>
    </w:p>
    <w:p w14:paraId="2095EC1B" w14:textId="77777777" w:rsidR="00BC0D8A" w:rsidRDefault="00BC0D8A" w:rsidP="00BC0D8A">
      <w:r>
        <w:t xml:space="preserve">        &lt;</w:t>
      </w:r>
      <w:proofErr w:type="spellStart"/>
      <w:r>
        <w:t>img</w:t>
      </w:r>
      <w:proofErr w:type="spellEnd"/>
      <w:r>
        <w:t xml:space="preserve"> </w:t>
      </w:r>
      <w:proofErr w:type="spellStart"/>
      <w:r>
        <w:t>src</w:t>
      </w:r>
      <w:proofErr w:type="spellEnd"/>
      <w:r>
        <w:t>="/Users/Donna/Documents/HTML/images/352.png" alt="A football pitch" width="300" height="300"&gt;</w:t>
      </w:r>
    </w:p>
    <w:p w14:paraId="328F7F55" w14:textId="77777777" w:rsidR="00BC0D8A" w:rsidRDefault="00BC0D8A" w:rsidP="00BC0D8A">
      <w:r>
        <w:t xml:space="preserve">        &lt;</w:t>
      </w:r>
      <w:proofErr w:type="spellStart"/>
      <w:r>
        <w:t>img</w:t>
      </w:r>
      <w:proofErr w:type="spellEnd"/>
      <w:r>
        <w:t xml:space="preserve"> </w:t>
      </w:r>
      <w:proofErr w:type="spellStart"/>
      <w:r>
        <w:t>src</w:t>
      </w:r>
      <w:proofErr w:type="spellEnd"/>
      <w:r>
        <w:t>="/Users/Donna/Documents/HTML/images/532.png" alt="A football pitch" width="300" height="300"&gt;</w:t>
      </w:r>
    </w:p>
    <w:p w14:paraId="4614AA35" w14:textId="77777777" w:rsidR="00BC0D8A" w:rsidRDefault="00BC0D8A" w:rsidP="00BC0D8A">
      <w:r>
        <w:t xml:space="preserve">        &lt;</w:t>
      </w:r>
      <w:proofErr w:type="spellStart"/>
      <w:r>
        <w:t>img</w:t>
      </w:r>
      <w:proofErr w:type="spellEnd"/>
      <w:r>
        <w:t xml:space="preserve"> </w:t>
      </w:r>
      <w:proofErr w:type="spellStart"/>
      <w:r>
        <w:t>src</w:t>
      </w:r>
      <w:proofErr w:type="spellEnd"/>
      <w:r>
        <w:t>="/Users/Donna/Documents/HTML/images/4231.png" alt="A football pitch" width="250" height="300"&gt;</w:t>
      </w:r>
    </w:p>
    <w:p w14:paraId="21D2944A" w14:textId="77777777" w:rsidR="00BC0D8A" w:rsidRDefault="00BC0D8A" w:rsidP="00BC0D8A"/>
    <w:p w14:paraId="268F96FA" w14:textId="77777777" w:rsidR="00BC0D8A" w:rsidRDefault="00BC0D8A" w:rsidP="00BC0D8A">
      <w:r>
        <w:t xml:space="preserve">        &lt;!-- Section: Common Formations --&gt;</w:t>
      </w:r>
    </w:p>
    <w:p w14:paraId="6D9FC238" w14:textId="77777777" w:rsidR="00BC0D8A" w:rsidRDefault="00BC0D8A" w:rsidP="00BC0D8A">
      <w:r>
        <w:t xml:space="preserve">        &lt;section&gt;</w:t>
      </w:r>
    </w:p>
    <w:p w14:paraId="24EAD089" w14:textId="77777777" w:rsidR="00BC0D8A" w:rsidRDefault="00BC0D8A" w:rsidP="00BC0D8A">
      <w:r>
        <w:t xml:space="preserve">            &lt;h3&gt;Common Formations&lt;/h3&gt;</w:t>
      </w:r>
    </w:p>
    <w:p w14:paraId="5F4EEAB7" w14:textId="77777777" w:rsidR="00BC0D8A" w:rsidRDefault="00BC0D8A" w:rsidP="00BC0D8A">
      <w:r>
        <w:t xml:space="preserve">            &lt;</w:t>
      </w:r>
      <w:proofErr w:type="spellStart"/>
      <w:r>
        <w:t>ul</w:t>
      </w:r>
      <w:proofErr w:type="spellEnd"/>
      <w:r>
        <w:t>&gt;</w:t>
      </w:r>
    </w:p>
    <w:p w14:paraId="718F4B3D" w14:textId="77777777" w:rsidR="00BC0D8A" w:rsidRDefault="00BC0D8A" w:rsidP="00BC0D8A">
      <w:r>
        <w:t xml:space="preserve">                &lt;li&gt;&lt;strong&gt;4-4-2:&lt;/strong&gt; Balanced with four defenders, four midfielders, and two forwards.&lt;/li&gt;</w:t>
      </w:r>
    </w:p>
    <w:p w14:paraId="21465E6B" w14:textId="77777777" w:rsidR="00BC0D8A" w:rsidRDefault="00BC0D8A" w:rsidP="00BC0D8A">
      <w:r>
        <w:t xml:space="preserve">                &lt;li&gt;&lt;strong&gt;4-3-3:&lt;/strong&gt; Offensive, with three forwards supported by three midfielders.&lt;/li&gt;</w:t>
      </w:r>
    </w:p>
    <w:p w14:paraId="23A10112" w14:textId="77777777" w:rsidR="00BC0D8A" w:rsidRDefault="00BC0D8A" w:rsidP="00BC0D8A">
      <w:r>
        <w:t xml:space="preserve">                &lt;li&gt;&lt;strong&gt;3-5-2:&lt;/strong&gt; Midfield-heavy, focusing on ball control and counter-attacks.&lt;/li&gt;</w:t>
      </w:r>
    </w:p>
    <w:p w14:paraId="72B2CCFA" w14:textId="77777777" w:rsidR="00BC0D8A" w:rsidRDefault="00BC0D8A" w:rsidP="00BC0D8A">
      <w:r>
        <w:t xml:space="preserve">                &lt;li&gt;&lt;strong&gt;5-3-2:&lt;/strong&gt; Defensive, with five defenders and a counter-attacking approach.&lt;/li&gt;</w:t>
      </w:r>
    </w:p>
    <w:p w14:paraId="506E90ED" w14:textId="77777777" w:rsidR="00BC0D8A" w:rsidRDefault="00BC0D8A" w:rsidP="00BC0D8A">
      <w:r>
        <w:t xml:space="preserve">                &lt;li&gt;&lt;strong&gt;4-2-3-1:&lt;/strong&gt; Balanced, but also flexible with the option to either be more defensive or offensive.&lt;/li&gt;</w:t>
      </w:r>
    </w:p>
    <w:p w14:paraId="3CBAA28C" w14:textId="77777777" w:rsidR="00BC0D8A" w:rsidRDefault="00BC0D8A" w:rsidP="00BC0D8A">
      <w:r>
        <w:t xml:space="preserve">            &lt;/</w:t>
      </w:r>
      <w:proofErr w:type="spellStart"/>
      <w:r>
        <w:t>ul</w:t>
      </w:r>
      <w:proofErr w:type="spellEnd"/>
      <w:r>
        <w:t>&gt;</w:t>
      </w:r>
    </w:p>
    <w:p w14:paraId="5EFAB584" w14:textId="77777777" w:rsidR="00BC0D8A" w:rsidRDefault="00BC0D8A" w:rsidP="00BC0D8A">
      <w:r>
        <w:t xml:space="preserve">        &lt;/section&gt;</w:t>
      </w:r>
    </w:p>
    <w:p w14:paraId="53126EEE" w14:textId="77777777" w:rsidR="00BC0D8A" w:rsidRDefault="00BC0D8A" w:rsidP="00BC0D8A"/>
    <w:p w14:paraId="05368279" w14:textId="77777777" w:rsidR="00BC0D8A" w:rsidRDefault="00BC0D8A" w:rsidP="00BC0D8A">
      <w:r>
        <w:t xml:space="preserve">        &lt;!-- Section: Advanced Tactics --&gt;</w:t>
      </w:r>
    </w:p>
    <w:p w14:paraId="1737FF8D" w14:textId="77777777" w:rsidR="00BC0D8A" w:rsidRDefault="00BC0D8A" w:rsidP="00BC0D8A">
      <w:r>
        <w:t xml:space="preserve">        &lt;section id="advanced"&gt;</w:t>
      </w:r>
    </w:p>
    <w:p w14:paraId="5A538269" w14:textId="77777777" w:rsidR="00BC0D8A" w:rsidRDefault="00BC0D8A" w:rsidP="00BC0D8A">
      <w:r>
        <w:t xml:space="preserve">            &lt;h3&gt;Advanced Tactics&lt;/h3&gt;</w:t>
      </w:r>
    </w:p>
    <w:p w14:paraId="50BEED34" w14:textId="77777777" w:rsidR="00BC0D8A" w:rsidRDefault="00BC0D8A" w:rsidP="00BC0D8A">
      <w:r>
        <w:t xml:space="preserve">            &lt;p&gt;Teams often adapt their formations dynamically during a match...&lt;/p&gt;</w:t>
      </w:r>
    </w:p>
    <w:p w14:paraId="479ED5C8" w14:textId="77777777" w:rsidR="00BC0D8A" w:rsidRDefault="00BC0D8A" w:rsidP="00BC0D8A">
      <w:r>
        <w:t xml:space="preserve">            &lt;section&gt;</w:t>
      </w:r>
    </w:p>
    <w:p w14:paraId="337C3718" w14:textId="77777777" w:rsidR="00BC0D8A" w:rsidRDefault="00BC0D8A" w:rsidP="00BC0D8A">
      <w:r>
        <w:t xml:space="preserve">                &lt;h3&gt;Examples of These:&lt;/h3&gt;</w:t>
      </w:r>
    </w:p>
    <w:p w14:paraId="3F5A5A9A" w14:textId="77777777" w:rsidR="00BC0D8A" w:rsidRDefault="00BC0D8A" w:rsidP="00BC0D8A">
      <w:r>
        <w:t xml:space="preserve">                &lt;</w:t>
      </w:r>
      <w:proofErr w:type="spellStart"/>
      <w:r>
        <w:t>ul</w:t>
      </w:r>
      <w:proofErr w:type="spellEnd"/>
      <w:r>
        <w:t>&gt;</w:t>
      </w:r>
    </w:p>
    <w:p w14:paraId="08529958" w14:textId="77777777" w:rsidR="00BC0D8A" w:rsidRDefault="00BC0D8A" w:rsidP="00BC0D8A">
      <w:r>
        <w:t xml:space="preserve">                    &lt;li&gt;&lt;strong&gt;Park the Bus:&lt;/strong&gt; All outfield players on a team to drop back into their own half...&lt;/li&gt;</w:t>
      </w:r>
    </w:p>
    <w:p w14:paraId="63D17ED0" w14:textId="77777777" w:rsidR="00BC0D8A" w:rsidRDefault="00BC0D8A" w:rsidP="00BC0D8A">
      <w:r>
        <w:t xml:space="preserve">                    &lt;li&gt;&lt;strong&gt;Counter-Attack:&lt;/strong&gt; When first winning the possession of the ball...&lt;/li&gt;</w:t>
      </w:r>
    </w:p>
    <w:p w14:paraId="76FAD417" w14:textId="77777777" w:rsidR="00BC0D8A" w:rsidRDefault="00BC0D8A" w:rsidP="00BC0D8A">
      <w:r>
        <w:t xml:space="preserve">                    &lt;li&gt;&lt;strong&gt;All-out Attack:&lt;/strong&gt; Push almost all outfield players on a team to push up...&lt;/li&gt;</w:t>
      </w:r>
    </w:p>
    <w:p w14:paraId="0FA77117" w14:textId="77777777" w:rsidR="00BC0D8A" w:rsidRDefault="00BC0D8A" w:rsidP="00BC0D8A">
      <w:r>
        <w:t xml:space="preserve">                &lt;/</w:t>
      </w:r>
      <w:proofErr w:type="spellStart"/>
      <w:r>
        <w:t>ul</w:t>
      </w:r>
      <w:proofErr w:type="spellEnd"/>
      <w:r>
        <w:t>&gt;</w:t>
      </w:r>
    </w:p>
    <w:p w14:paraId="25AA4737" w14:textId="77777777" w:rsidR="00BC0D8A" w:rsidRDefault="00BC0D8A" w:rsidP="00BC0D8A">
      <w:r>
        <w:t xml:space="preserve">            &lt;/section&gt;</w:t>
      </w:r>
    </w:p>
    <w:p w14:paraId="107AC3E1" w14:textId="77777777" w:rsidR="00BC0D8A" w:rsidRDefault="00BC0D8A" w:rsidP="00BC0D8A">
      <w:r>
        <w:t xml:space="preserve">        &lt;/section&gt;</w:t>
      </w:r>
    </w:p>
    <w:p w14:paraId="50B9395F" w14:textId="77777777" w:rsidR="00BC0D8A" w:rsidRDefault="00BC0D8A" w:rsidP="00BC0D8A"/>
    <w:p w14:paraId="6CDAD8E9" w14:textId="77777777" w:rsidR="00BC0D8A" w:rsidRDefault="00BC0D8A" w:rsidP="00BC0D8A">
      <w:r>
        <w:t xml:space="preserve">        &lt;!-- Full-page image for advanced tactics --&gt;</w:t>
      </w:r>
    </w:p>
    <w:p w14:paraId="22C055F6" w14:textId="77777777" w:rsidR="00BC0D8A" w:rsidRDefault="00BC0D8A" w:rsidP="00BC0D8A">
      <w:r>
        <w:t xml:space="preserve">        &lt;div class="full-page"&gt;</w:t>
      </w:r>
    </w:p>
    <w:p w14:paraId="47AE86D3" w14:textId="77777777" w:rsidR="00BC0D8A" w:rsidRDefault="00BC0D8A" w:rsidP="00BC0D8A">
      <w:r>
        <w:t xml:space="preserve">            &lt;</w:t>
      </w:r>
      <w:proofErr w:type="spellStart"/>
      <w:r>
        <w:t>img</w:t>
      </w:r>
      <w:proofErr w:type="spellEnd"/>
      <w:r>
        <w:t xml:space="preserve"> </w:t>
      </w:r>
      <w:proofErr w:type="spellStart"/>
      <w:r>
        <w:t>src</w:t>
      </w:r>
      <w:proofErr w:type="spellEnd"/>
      <w:r>
        <w:t>="/Users/Donna/Documents/HTML/images/tactical-board.jpg" alt="Centered image"&gt;</w:t>
      </w:r>
    </w:p>
    <w:p w14:paraId="0D7718EF" w14:textId="77777777" w:rsidR="00BC0D8A" w:rsidRDefault="00BC0D8A" w:rsidP="00BC0D8A">
      <w:r>
        <w:t xml:space="preserve">        &lt;/div&gt;</w:t>
      </w:r>
    </w:p>
    <w:p w14:paraId="2D0438DB" w14:textId="77777777" w:rsidR="00BC0D8A" w:rsidRDefault="00BC0D8A" w:rsidP="00BC0D8A">
      <w:r>
        <w:t xml:space="preserve">    &lt;/main&gt;</w:t>
      </w:r>
    </w:p>
    <w:p w14:paraId="1605ED99" w14:textId="77777777" w:rsidR="00BC0D8A" w:rsidRDefault="00BC0D8A" w:rsidP="00BC0D8A"/>
    <w:p w14:paraId="7C78B75B" w14:textId="77777777" w:rsidR="00BC0D8A" w:rsidRDefault="00BC0D8A" w:rsidP="00BC0D8A">
      <w:r>
        <w:t xml:space="preserve">    &lt;!-- Footer section --&gt;</w:t>
      </w:r>
    </w:p>
    <w:p w14:paraId="3E1F27C7" w14:textId="77777777" w:rsidR="00BC0D8A" w:rsidRDefault="00BC0D8A" w:rsidP="00BC0D8A">
      <w:r>
        <w:t xml:space="preserve">    &lt;footer&gt;</w:t>
      </w:r>
    </w:p>
    <w:p w14:paraId="4C45D1BD" w14:textId="77777777" w:rsidR="00BC0D8A" w:rsidRDefault="00BC0D8A" w:rsidP="00BC0D8A">
      <w:r>
        <w:t xml:space="preserve">        &lt;p&gt;© 2024 My Soccer Website&lt;/p&gt;</w:t>
      </w:r>
    </w:p>
    <w:p w14:paraId="2D8C0E56" w14:textId="77777777" w:rsidR="00BC0D8A" w:rsidRDefault="00BC0D8A" w:rsidP="00BC0D8A">
      <w:r>
        <w:t xml:space="preserve">        &lt;p&gt;Created with love for the beautiful game. For suggestions, &lt;a </w:t>
      </w:r>
      <w:proofErr w:type="spellStart"/>
      <w:r>
        <w:t>href</w:t>
      </w:r>
      <w:proofErr w:type="spellEnd"/>
      <w:r>
        <w:t>="contacts.html"&gt;contact us&lt;/a&gt;.&lt;/p&gt;</w:t>
      </w:r>
    </w:p>
    <w:p w14:paraId="710EC870" w14:textId="77777777" w:rsidR="00BC0D8A" w:rsidRDefault="00BC0D8A" w:rsidP="00BC0D8A">
      <w:r>
        <w:lastRenderedPageBreak/>
        <w:t xml:space="preserve">    &lt;/footer&gt;</w:t>
      </w:r>
    </w:p>
    <w:p w14:paraId="5F2C70AA" w14:textId="77777777" w:rsidR="00BC0D8A" w:rsidRDefault="00BC0D8A" w:rsidP="00BC0D8A">
      <w:r>
        <w:t>&lt;/body&gt;</w:t>
      </w:r>
    </w:p>
    <w:p w14:paraId="27AAB021" w14:textId="46EB0CE3" w:rsidR="00AA617B" w:rsidRDefault="00BC0D8A" w:rsidP="00BC0D8A">
      <w:r>
        <w:t>&lt;/html&gt;</w:t>
      </w:r>
    </w:p>
    <w:p w14:paraId="0A49ED44" w14:textId="7A78E293" w:rsidR="00AA617B" w:rsidRDefault="00AA617B" w:rsidP="00B12724">
      <w:pPr>
        <w:pStyle w:val="Heading2"/>
      </w:pPr>
      <w:bookmarkStart w:id="14" w:name="_Toc185953727"/>
      <w:r>
        <w:t>“</w:t>
      </w:r>
      <w:r w:rsidR="004A5E74" w:rsidRPr="00B12724">
        <w:rPr>
          <w:rStyle w:val="Heading3Char"/>
        </w:rPr>
        <w:t>c</w:t>
      </w:r>
      <w:r w:rsidRPr="00B12724">
        <w:rPr>
          <w:rStyle w:val="Heading3Char"/>
        </w:rPr>
        <w:t>ontact</w:t>
      </w:r>
      <w:r w:rsidR="004A5E74" w:rsidRPr="00B12724">
        <w:rPr>
          <w:rStyle w:val="Heading3Char"/>
        </w:rPr>
        <w:t>s.html</w:t>
      </w:r>
      <w:r w:rsidR="004A5E74">
        <w:t>”</w:t>
      </w:r>
      <w:bookmarkEnd w:id="14"/>
    </w:p>
    <w:p w14:paraId="2FD62731" w14:textId="77777777" w:rsidR="004A5E74" w:rsidRDefault="004A5E74" w:rsidP="00AA617B"/>
    <w:p w14:paraId="76C9517E" w14:textId="77777777" w:rsidR="004307EB" w:rsidRDefault="004307EB" w:rsidP="004307EB">
      <w:r>
        <w:t>&lt;!DOCTYPE html&gt;</w:t>
      </w:r>
    </w:p>
    <w:p w14:paraId="24484D08" w14:textId="77777777" w:rsidR="004307EB" w:rsidRDefault="004307EB" w:rsidP="004307EB">
      <w:r>
        <w:t>&lt;html lang="</w:t>
      </w:r>
      <w:proofErr w:type="spellStart"/>
      <w:r>
        <w:t>en</w:t>
      </w:r>
      <w:proofErr w:type="spellEnd"/>
      <w:r>
        <w:t>"&gt;</w:t>
      </w:r>
    </w:p>
    <w:p w14:paraId="04BFE1EF" w14:textId="77777777" w:rsidR="004307EB" w:rsidRDefault="004307EB" w:rsidP="004307EB">
      <w:r>
        <w:t>&lt;head&gt;</w:t>
      </w:r>
    </w:p>
    <w:p w14:paraId="504B3FE0" w14:textId="77777777" w:rsidR="004307EB" w:rsidRDefault="004307EB" w:rsidP="004307EB">
      <w:r>
        <w:t xml:space="preserve">    &lt;!-- Basic metadata for SEO and responsive design --&gt;</w:t>
      </w:r>
    </w:p>
    <w:p w14:paraId="71DE5B19" w14:textId="77777777" w:rsidR="004307EB" w:rsidRDefault="004307EB" w:rsidP="004307EB">
      <w:r>
        <w:t xml:space="preserve">    &lt;meta charset="UTF-8"&gt;</w:t>
      </w:r>
    </w:p>
    <w:p w14:paraId="7A59CF68" w14:textId="77777777" w:rsidR="004307EB" w:rsidRDefault="004307EB" w:rsidP="004307EB">
      <w:r>
        <w:t xml:space="preserve">    &lt;meta name="viewport" content="width=device-width, initial-scale=1.0"&gt;</w:t>
      </w:r>
    </w:p>
    <w:p w14:paraId="6276B666" w14:textId="77777777" w:rsidR="004307EB" w:rsidRDefault="004307EB" w:rsidP="004307EB">
      <w:r>
        <w:t xml:space="preserve">    &lt;title&gt;Contact Us&lt;/title&gt;</w:t>
      </w:r>
    </w:p>
    <w:p w14:paraId="7F405D5D" w14:textId="77777777" w:rsidR="004307EB" w:rsidRDefault="004307EB" w:rsidP="004307EB">
      <w:r>
        <w:t xml:space="preserve">    &lt;link </w:t>
      </w:r>
      <w:proofErr w:type="spellStart"/>
      <w:r>
        <w:t>rel</w:t>
      </w:r>
      <w:proofErr w:type="spellEnd"/>
      <w:r>
        <w:t xml:space="preserve">="stylesheet" </w:t>
      </w:r>
      <w:proofErr w:type="spellStart"/>
      <w:r>
        <w:t>href</w:t>
      </w:r>
      <w:proofErr w:type="spellEnd"/>
      <w:r>
        <w:t>="contact.css"&gt; &lt;!-- Link to external CSS file for styling --&gt;</w:t>
      </w:r>
    </w:p>
    <w:p w14:paraId="634AB1B8" w14:textId="77777777" w:rsidR="004307EB" w:rsidRDefault="004307EB" w:rsidP="004307EB">
      <w:r>
        <w:t>&lt;/head&gt;</w:t>
      </w:r>
    </w:p>
    <w:p w14:paraId="4390C047" w14:textId="77777777" w:rsidR="004307EB" w:rsidRDefault="004307EB" w:rsidP="004307EB">
      <w:r>
        <w:t>&lt;body&gt;</w:t>
      </w:r>
    </w:p>
    <w:p w14:paraId="232D34DE" w14:textId="77777777" w:rsidR="004307EB" w:rsidRDefault="004307EB" w:rsidP="004307EB">
      <w:r>
        <w:t xml:space="preserve">    &lt;!-- Main container for the Contact Us page --&gt;</w:t>
      </w:r>
    </w:p>
    <w:p w14:paraId="1851F0A8" w14:textId="77777777" w:rsidR="004307EB" w:rsidRDefault="004307EB" w:rsidP="004307EB">
      <w:r>
        <w:t xml:space="preserve">    &lt;div class="container"&gt;</w:t>
      </w:r>
    </w:p>
    <w:p w14:paraId="1A8A25DD" w14:textId="77777777" w:rsidR="004307EB" w:rsidRDefault="004307EB" w:rsidP="004307EB">
      <w:r>
        <w:t xml:space="preserve">        &lt;h1&gt;Contact Us&lt;/h1&gt; &lt;!-- Main heading for the page --&gt;</w:t>
      </w:r>
    </w:p>
    <w:p w14:paraId="40DB580A" w14:textId="77777777" w:rsidR="004307EB" w:rsidRDefault="004307EB" w:rsidP="004307EB">
      <w:r>
        <w:t xml:space="preserve">        </w:t>
      </w:r>
    </w:p>
    <w:p w14:paraId="39CD5FC9" w14:textId="77777777" w:rsidR="004307EB" w:rsidRDefault="004307EB" w:rsidP="004307EB">
      <w:r>
        <w:t xml:space="preserve">        &lt;!-- Contact form section --&gt;</w:t>
      </w:r>
    </w:p>
    <w:p w14:paraId="16E067EE" w14:textId="77777777" w:rsidR="004307EB" w:rsidRDefault="004307EB" w:rsidP="004307EB">
      <w:r>
        <w:t xml:space="preserve">        &lt;form&gt;</w:t>
      </w:r>
    </w:p>
    <w:p w14:paraId="39FFDAFF" w14:textId="77777777" w:rsidR="004307EB" w:rsidRDefault="004307EB" w:rsidP="004307EB">
      <w:r>
        <w:t xml:space="preserve">            &lt;!-- Input field for the user's name --&gt;</w:t>
      </w:r>
    </w:p>
    <w:p w14:paraId="278131B2" w14:textId="77777777" w:rsidR="004307EB" w:rsidRDefault="004307EB" w:rsidP="004307EB">
      <w:r>
        <w:t xml:space="preserve">            &lt;label for="name"&gt;Your Name&lt;/label&gt;</w:t>
      </w:r>
    </w:p>
    <w:p w14:paraId="225C30F7" w14:textId="77777777" w:rsidR="004307EB" w:rsidRDefault="004307EB" w:rsidP="004307EB">
      <w:r>
        <w:t xml:space="preserve">            &lt;input type="text" id="name" name="name" placeholder="Enter your full name" required&gt;</w:t>
      </w:r>
    </w:p>
    <w:p w14:paraId="45CF2928" w14:textId="77777777" w:rsidR="004307EB" w:rsidRDefault="004307EB" w:rsidP="004307EB"/>
    <w:p w14:paraId="376AAA90" w14:textId="77777777" w:rsidR="004307EB" w:rsidRDefault="004307EB" w:rsidP="004307EB">
      <w:r>
        <w:t xml:space="preserve">            &lt;!-- Input field for the user's email --&gt;</w:t>
      </w:r>
    </w:p>
    <w:p w14:paraId="121E37A6" w14:textId="77777777" w:rsidR="004307EB" w:rsidRDefault="004307EB" w:rsidP="004307EB">
      <w:r>
        <w:t xml:space="preserve">            &lt;label for="email"&gt;Your Email&lt;/label&gt;</w:t>
      </w:r>
    </w:p>
    <w:p w14:paraId="2C498CE9" w14:textId="77777777" w:rsidR="004307EB" w:rsidRDefault="004307EB" w:rsidP="004307EB">
      <w:r>
        <w:t xml:space="preserve">            &lt;input type="email" id="email" name="email" placeholder="Enter your email address" required&gt;</w:t>
      </w:r>
    </w:p>
    <w:p w14:paraId="1CAF8390" w14:textId="77777777" w:rsidR="004307EB" w:rsidRDefault="004307EB" w:rsidP="004307EB"/>
    <w:p w14:paraId="1456F8A4" w14:textId="77777777" w:rsidR="004307EB" w:rsidRDefault="004307EB" w:rsidP="004307EB">
      <w:r>
        <w:t xml:space="preserve">            &lt;!-- Text area for the user's message --&gt;</w:t>
      </w:r>
    </w:p>
    <w:p w14:paraId="678D706F" w14:textId="77777777" w:rsidR="004307EB" w:rsidRDefault="004307EB" w:rsidP="004307EB">
      <w:r>
        <w:t xml:space="preserve">            &lt;label for="message"&gt;Your Message&lt;/label&gt;</w:t>
      </w:r>
    </w:p>
    <w:p w14:paraId="381F4FC1" w14:textId="77777777" w:rsidR="004307EB" w:rsidRDefault="004307EB" w:rsidP="004307EB">
      <w:r>
        <w:t xml:space="preserve">            &lt;</w:t>
      </w:r>
      <w:proofErr w:type="spellStart"/>
      <w:r>
        <w:t>textarea</w:t>
      </w:r>
      <w:proofErr w:type="spellEnd"/>
      <w:r>
        <w:t xml:space="preserve"> id="message" name="message" rows="5" placeholder="Write your message here..." required&gt;&lt;/</w:t>
      </w:r>
      <w:proofErr w:type="spellStart"/>
      <w:r>
        <w:t>textarea</w:t>
      </w:r>
      <w:proofErr w:type="spellEnd"/>
      <w:r>
        <w:t>&gt;</w:t>
      </w:r>
    </w:p>
    <w:p w14:paraId="24437B80" w14:textId="77777777" w:rsidR="004307EB" w:rsidRDefault="004307EB" w:rsidP="004307EB"/>
    <w:p w14:paraId="4BE5B5EA" w14:textId="77777777" w:rsidR="004307EB" w:rsidRDefault="004307EB" w:rsidP="004307EB">
      <w:r>
        <w:t xml:space="preserve">            &lt;!-- Submit button for sending the form --&gt;</w:t>
      </w:r>
    </w:p>
    <w:p w14:paraId="4680B8BC" w14:textId="77777777" w:rsidR="004307EB" w:rsidRDefault="004307EB" w:rsidP="004307EB">
      <w:r>
        <w:t xml:space="preserve">            &lt;button type="submit"&gt;Send Message&lt;/button&gt;</w:t>
      </w:r>
    </w:p>
    <w:p w14:paraId="533BDF42" w14:textId="77777777" w:rsidR="004307EB" w:rsidRDefault="004307EB" w:rsidP="004307EB">
      <w:r>
        <w:t xml:space="preserve">        &lt;/form&gt;</w:t>
      </w:r>
    </w:p>
    <w:p w14:paraId="3AF0D473" w14:textId="77777777" w:rsidR="004307EB" w:rsidRDefault="004307EB" w:rsidP="004307EB">
      <w:r>
        <w:t xml:space="preserve">        </w:t>
      </w:r>
    </w:p>
    <w:p w14:paraId="441301B7" w14:textId="77777777" w:rsidR="004307EB" w:rsidRDefault="004307EB" w:rsidP="004307EB">
      <w:r>
        <w:t xml:space="preserve">        &lt;!-- Contact information section --&gt;</w:t>
      </w:r>
    </w:p>
    <w:p w14:paraId="28359D54" w14:textId="77777777" w:rsidR="004307EB" w:rsidRDefault="004307EB" w:rsidP="004307EB">
      <w:r>
        <w:t xml:space="preserve">        &lt;div class="contact-info"&gt;</w:t>
      </w:r>
    </w:p>
    <w:p w14:paraId="2BE15CCF" w14:textId="77777777" w:rsidR="004307EB" w:rsidRDefault="004307EB" w:rsidP="004307EB">
      <w:r>
        <w:t xml:space="preserve">            &lt;h2&gt;Other Ways to Reach Us&lt;/h2&gt; &lt;!-- Heading for additional contact methods --&gt;</w:t>
      </w:r>
    </w:p>
    <w:p w14:paraId="7FB23B00" w14:textId="77777777" w:rsidR="004307EB" w:rsidRDefault="004307EB" w:rsidP="004307EB">
      <w:r>
        <w:t xml:space="preserve">            &lt;p&gt;Email: &lt;a </w:t>
      </w:r>
      <w:proofErr w:type="spellStart"/>
      <w:r>
        <w:t>href</w:t>
      </w:r>
      <w:proofErr w:type="spellEnd"/>
      <w:r>
        <w:t>="mailto:info@example.com"&gt;info@example.com&lt;/a&gt;&lt;/p&gt; &lt;!-- Email link --&gt;</w:t>
      </w:r>
    </w:p>
    <w:p w14:paraId="738E6BFA" w14:textId="77777777" w:rsidR="004307EB" w:rsidRDefault="004307EB" w:rsidP="004307EB">
      <w:r>
        <w:t xml:space="preserve">            &lt;p&gt;Phone: &lt;a </w:t>
      </w:r>
      <w:proofErr w:type="spellStart"/>
      <w:r>
        <w:t>href</w:t>
      </w:r>
      <w:proofErr w:type="spellEnd"/>
      <w:r>
        <w:t>="</w:t>
      </w:r>
      <w:proofErr w:type="spellStart"/>
      <w:r>
        <w:t>tel</w:t>
      </w:r>
      <w:proofErr w:type="spellEnd"/>
      <w:r>
        <w:t>:+1234567890"&gt;+1 (234) 567-890&lt;/a&gt;&lt;/p&gt; &lt;!-- Phone number link --&gt;</w:t>
      </w:r>
    </w:p>
    <w:p w14:paraId="39D15520" w14:textId="77777777" w:rsidR="004307EB" w:rsidRDefault="004307EB" w:rsidP="004307EB">
      <w:r>
        <w:t xml:space="preserve">            &lt;p&gt;Address: 123 Main Street, Anytown, Uk&lt;/p&gt; &lt;!-- Physical address --&gt;</w:t>
      </w:r>
    </w:p>
    <w:p w14:paraId="2EBB777B" w14:textId="77777777" w:rsidR="004307EB" w:rsidRDefault="004307EB" w:rsidP="004307EB">
      <w:r>
        <w:t xml:space="preserve">            &lt;p&gt;Click here to go back, &lt;a </w:t>
      </w:r>
      <w:proofErr w:type="spellStart"/>
      <w:r>
        <w:t>href</w:t>
      </w:r>
      <w:proofErr w:type="spellEnd"/>
      <w:r>
        <w:t>="Home.html"&gt;Home&lt;/a&gt;.&lt;/p&gt; &lt;!-- Link back to the home page --&gt;</w:t>
      </w:r>
    </w:p>
    <w:p w14:paraId="68E36EC4" w14:textId="77777777" w:rsidR="004307EB" w:rsidRDefault="004307EB" w:rsidP="004307EB">
      <w:r>
        <w:t xml:space="preserve">        &lt;/div&gt;</w:t>
      </w:r>
    </w:p>
    <w:p w14:paraId="781D412C" w14:textId="77777777" w:rsidR="004307EB" w:rsidRDefault="004307EB" w:rsidP="004307EB">
      <w:r>
        <w:t xml:space="preserve">    &lt;/div&gt;</w:t>
      </w:r>
    </w:p>
    <w:p w14:paraId="155A2B60" w14:textId="77777777" w:rsidR="004307EB" w:rsidRDefault="004307EB" w:rsidP="004307EB">
      <w:r>
        <w:t>&lt;/body&gt;</w:t>
      </w:r>
    </w:p>
    <w:p w14:paraId="32328274" w14:textId="3F3EB50D" w:rsidR="004A5E74" w:rsidRDefault="004307EB" w:rsidP="004307EB">
      <w:r>
        <w:t>&lt;/html&gt;</w:t>
      </w:r>
    </w:p>
    <w:p w14:paraId="578ED623" w14:textId="77777777" w:rsidR="004307EB" w:rsidRDefault="004307EB" w:rsidP="004307EB"/>
    <w:p w14:paraId="7F7F7F33" w14:textId="073B4018" w:rsidR="004307EB" w:rsidRDefault="004307EB" w:rsidP="00BE279E">
      <w:pPr>
        <w:pStyle w:val="Heading2"/>
      </w:pPr>
      <w:bookmarkStart w:id="15" w:name="_Toc185953728"/>
      <w:r>
        <w:lastRenderedPageBreak/>
        <w:t>“</w:t>
      </w:r>
      <w:r w:rsidR="00EC64B7">
        <w:t>styles.css”</w:t>
      </w:r>
      <w:bookmarkEnd w:id="15"/>
    </w:p>
    <w:p w14:paraId="2B368D3F" w14:textId="77777777" w:rsidR="004847A4" w:rsidRDefault="004847A4" w:rsidP="004307EB"/>
    <w:p w14:paraId="28485DEC" w14:textId="77777777" w:rsidR="004847A4" w:rsidRDefault="004847A4" w:rsidP="004847A4">
      <w:r>
        <w:t>/* General Reset */</w:t>
      </w:r>
    </w:p>
    <w:p w14:paraId="7B47FB1A" w14:textId="77777777" w:rsidR="004847A4" w:rsidRDefault="004847A4" w:rsidP="004847A4">
      <w:r>
        <w:t>/* Resets margin, padding, and sets the box-sizing model for consistent layouts */</w:t>
      </w:r>
    </w:p>
    <w:p w14:paraId="13790285" w14:textId="77777777" w:rsidR="004847A4" w:rsidRDefault="004847A4" w:rsidP="004847A4">
      <w:r>
        <w:t>* {</w:t>
      </w:r>
    </w:p>
    <w:p w14:paraId="2462555A" w14:textId="77777777" w:rsidR="004847A4" w:rsidRDefault="004847A4" w:rsidP="004847A4">
      <w:r>
        <w:t xml:space="preserve">    margin: 0;</w:t>
      </w:r>
    </w:p>
    <w:p w14:paraId="6B71178A" w14:textId="77777777" w:rsidR="004847A4" w:rsidRDefault="004847A4" w:rsidP="004847A4">
      <w:r>
        <w:t xml:space="preserve">    padding: 0;</w:t>
      </w:r>
    </w:p>
    <w:p w14:paraId="6CA0EBA9" w14:textId="77777777" w:rsidR="004847A4" w:rsidRDefault="004847A4" w:rsidP="004847A4">
      <w:r>
        <w:t xml:space="preserve">    box-sizing: border-box;</w:t>
      </w:r>
    </w:p>
    <w:p w14:paraId="747DAD33" w14:textId="77777777" w:rsidR="004847A4" w:rsidRDefault="004847A4" w:rsidP="004847A4">
      <w:r>
        <w:t>}</w:t>
      </w:r>
    </w:p>
    <w:p w14:paraId="146A72A5" w14:textId="77777777" w:rsidR="004847A4" w:rsidRDefault="004847A4" w:rsidP="004847A4"/>
    <w:p w14:paraId="52BCD3D2" w14:textId="77777777" w:rsidR="004847A4" w:rsidRDefault="004847A4" w:rsidP="004847A4">
      <w:r>
        <w:t>/* Base Styles for the Body */</w:t>
      </w:r>
    </w:p>
    <w:p w14:paraId="3116FBC0" w14:textId="77777777" w:rsidR="004847A4" w:rsidRDefault="004847A4" w:rsidP="004847A4">
      <w:r>
        <w:t>/* Sets the font, background color, text color, and line height for the entire page */</w:t>
      </w:r>
    </w:p>
    <w:p w14:paraId="59C4D422" w14:textId="77777777" w:rsidR="004847A4" w:rsidRDefault="004847A4" w:rsidP="004847A4">
      <w:r>
        <w:t>body {</w:t>
      </w:r>
    </w:p>
    <w:p w14:paraId="6F0AFEF4" w14:textId="77777777" w:rsidR="004847A4" w:rsidRDefault="004847A4" w:rsidP="004847A4">
      <w:r>
        <w:t xml:space="preserve">    font-family: 'Arial', sans-serif;</w:t>
      </w:r>
    </w:p>
    <w:p w14:paraId="13E3D858" w14:textId="77777777" w:rsidR="004847A4" w:rsidRDefault="004847A4" w:rsidP="004847A4">
      <w:r>
        <w:t xml:space="preserve">    background-color: #1e5128; /* Turf green background */</w:t>
      </w:r>
    </w:p>
    <w:p w14:paraId="26EF6BA1" w14:textId="77777777" w:rsidR="004847A4" w:rsidRDefault="004847A4" w:rsidP="004847A4">
      <w:r>
        <w:t xml:space="preserve">    color: #ffffff; /* White text for readability */</w:t>
      </w:r>
    </w:p>
    <w:p w14:paraId="4A00DA27" w14:textId="77777777" w:rsidR="004847A4" w:rsidRDefault="004847A4" w:rsidP="004847A4">
      <w:r>
        <w:t xml:space="preserve">    line-height: 1.6;</w:t>
      </w:r>
    </w:p>
    <w:p w14:paraId="1DBDDBC4" w14:textId="77777777" w:rsidR="004847A4" w:rsidRDefault="004847A4" w:rsidP="004847A4">
      <w:r>
        <w:t xml:space="preserve">    margin: 0;</w:t>
      </w:r>
    </w:p>
    <w:p w14:paraId="17A4C0A1" w14:textId="77777777" w:rsidR="004847A4" w:rsidRDefault="004847A4" w:rsidP="004847A4">
      <w:r>
        <w:t>}</w:t>
      </w:r>
    </w:p>
    <w:p w14:paraId="267E8C79" w14:textId="77777777" w:rsidR="004847A4" w:rsidRDefault="004847A4" w:rsidP="004847A4"/>
    <w:p w14:paraId="5FDFC955" w14:textId="77777777" w:rsidR="004847A4" w:rsidRDefault="004847A4" w:rsidP="004847A4">
      <w:r>
        <w:t>/* Header Styles */</w:t>
      </w:r>
    </w:p>
    <w:p w14:paraId="273BB7BE" w14:textId="77777777" w:rsidR="004847A4" w:rsidRDefault="004847A4" w:rsidP="004847A4">
      <w:r>
        <w:t>/* Styles for the header, including background, text alignment, and borders */</w:t>
      </w:r>
    </w:p>
    <w:p w14:paraId="3904C326" w14:textId="77777777" w:rsidR="004847A4" w:rsidRDefault="004847A4" w:rsidP="004847A4">
      <w:r>
        <w:t>header {</w:t>
      </w:r>
    </w:p>
    <w:p w14:paraId="06BF5B74" w14:textId="77777777" w:rsidR="004847A4" w:rsidRDefault="004847A4" w:rsidP="004847A4">
      <w:r>
        <w:t xml:space="preserve">    background: #145a32; /* Darker green for contrast */</w:t>
      </w:r>
    </w:p>
    <w:p w14:paraId="76243207" w14:textId="77777777" w:rsidR="004847A4" w:rsidRDefault="004847A4" w:rsidP="004847A4">
      <w:r>
        <w:t xml:space="preserve">    color: #ffffff;</w:t>
      </w:r>
    </w:p>
    <w:p w14:paraId="65A01BEB" w14:textId="77777777" w:rsidR="004847A4" w:rsidRDefault="004847A4" w:rsidP="004847A4">
      <w:r>
        <w:t xml:space="preserve">    padding: 20px;</w:t>
      </w:r>
    </w:p>
    <w:p w14:paraId="4A5BFD6F" w14:textId="77777777" w:rsidR="004847A4" w:rsidRDefault="004847A4" w:rsidP="004847A4">
      <w:r>
        <w:t xml:space="preserve">    text-align: center;</w:t>
      </w:r>
    </w:p>
    <w:p w14:paraId="461656DA" w14:textId="77777777" w:rsidR="004847A4" w:rsidRDefault="004847A4" w:rsidP="004847A4">
      <w:r>
        <w:t xml:space="preserve">    border-bottom: 5px solid #ffffff; /* Mimics the boundary lines on a soccer field */</w:t>
      </w:r>
    </w:p>
    <w:p w14:paraId="620EC6A1" w14:textId="77777777" w:rsidR="004847A4" w:rsidRDefault="004847A4" w:rsidP="004847A4">
      <w:r>
        <w:t>}</w:t>
      </w:r>
    </w:p>
    <w:p w14:paraId="6BE6FBBB" w14:textId="77777777" w:rsidR="004847A4" w:rsidRDefault="004847A4" w:rsidP="004847A4"/>
    <w:p w14:paraId="17542EB2" w14:textId="77777777" w:rsidR="004847A4" w:rsidRDefault="004847A4" w:rsidP="004847A4">
      <w:r>
        <w:t>/* Header Text */</w:t>
      </w:r>
    </w:p>
    <w:p w14:paraId="13901C96" w14:textId="77777777" w:rsidR="004847A4" w:rsidRDefault="004847A4" w:rsidP="004847A4">
      <w:r>
        <w:t>/* Styling for the main heading inside the header */</w:t>
      </w:r>
    </w:p>
    <w:p w14:paraId="1AA569A1" w14:textId="77777777" w:rsidR="004847A4" w:rsidRDefault="004847A4" w:rsidP="004847A4">
      <w:r>
        <w:t>header h1 {</w:t>
      </w:r>
    </w:p>
    <w:p w14:paraId="56D215BC" w14:textId="77777777" w:rsidR="004847A4" w:rsidRDefault="004847A4" w:rsidP="004847A4">
      <w:r>
        <w:t xml:space="preserve">    font-size: 2.5rem;</w:t>
      </w:r>
    </w:p>
    <w:p w14:paraId="5498BBBE" w14:textId="77777777" w:rsidR="004847A4" w:rsidRDefault="004847A4" w:rsidP="004847A4">
      <w:r>
        <w:t xml:space="preserve">    font-weight: bold;</w:t>
      </w:r>
    </w:p>
    <w:p w14:paraId="026737D3" w14:textId="77777777" w:rsidR="004847A4" w:rsidRDefault="004847A4" w:rsidP="004847A4">
      <w:r>
        <w:t xml:space="preserve">    text-transform: uppercase;</w:t>
      </w:r>
    </w:p>
    <w:p w14:paraId="4CD55E49" w14:textId="77777777" w:rsidR="004847A4" w:rsidRDefault="004847A4" w:rsidP="004847A4">
      <w:r>
        <w:t xml:space="preserve">    letter-spacing: 2px;</w:t>
      </w:r>
    </w:p>
    <w:p w14:paraId="308EFF0C" w14:textId="77777777" w:rsidR="004847A4" w:rsidRDefault="004847A4" w:rsidP="004847A4">
      <w:r>
        <w:t>}</w:t>
      </w:r>
    </w:p>
    <w:p w14:paraId="78DB48BF" w14:textId="77777777" w:rsidR="004847A4" w:rsidRDefault="004847A4" w:rsidP="004847A4"/>
    <w:p w14:paraId="0F82BBFA" w14:textId="77777777" w:rsidR="004847A4" w:rsidRDefault="004847A4" w:rsidP="004847A4">
      <w:r>
        <w:t>/* Header Image */</w:t>
      </w:r>
    </w:p>
    <w:p w14:paraId="25723193" w14:textId="77777777" w:rsidR="004847A4" w:rsidRDefault="004847A4" w:rsidP="004847A4">
      <w:r>
        <w:t>/* Adds styling for images in the header */</w:t>
      </w:r>
    </w:p>
    <w:p w14:paraId="28E4A062" w14:textId="77777777" w:rsidR="004847A4" w:rsidRDefault="004847A4" w:rsidP="004847A4">
      <w:r>
        <w:t xml:space="preserve">header </w:t>
      </w:r>
      <w:proofErr w:type="spellStart"/>
      <w:r>
        <w:t>img</w:t>
      </w:r>
      <w:proofErr w:type="spellEnd"/>
      <w:r>
        <w:t xml:space="preserve"> {</w:t>
      </w:r>
    </w:p>
    <w:p w14:paraId="65E98A1E" w14:textId="77777777" w:rsidR="004847A4" w:rsidRDefault="004847A4" w:rsidP="004847A4">
      <w:r>
        <w:t xml:space="preserve">    border: 5px solid #ffffff;</w:t>
      </w:r>
    </w:p>
    <w:p w14:paraId="4B649BC8" w14:textId="77777777" w:rsidR="004847A4" w:rsidRDefault="004847A4" w:rsidP="004847A4">
      <w:r>
        <w:t xml:space="preserve">    border-radius: 15px; /* Rounded image for a modern look */</w:t>
      </w:r>
    </w:p>
    <w:p w14:paraId="6DB91D4C" w14:textId="77777777" w:rsidR="004847A4" w:rsidRDefault="004847A4" w:rsidP="004847A4">
      <w:r>
        <w:t xml:space="preserve">    margin-top: 10px;</w:t>
      </w:r>
    </w:p>
    <w:p w14:paraId="71A5DE0C" w14:textId="77777777" w:rsidR="004847A4" w:rsidRDefault="004847A4" w:rsidP="004847A4">
      <w:r>
        <w:t>}</w:t>
      </w:r>
    </w:p>
    <w:p w14:paraId="034472DE" w14:textId="77777777" w:rsidR="004847A4" w:rsidRDefault="004847A4" w:rsidP="004847A4"/>
    <w:p w14:paraId="73F74F8A" w14:textId="77777777" w:rsidR="004847A4" w:rsidRDefault="004847A4" w:rsidP="004847A4">
      <w:r>
        <w:t>/* Navigation Bar */</w:t>
      </w:r>
    </w:p>
    <w:p w14:paraId="71B3575F" w14:textId="77777777" w:rsidR="004847A4" w:rsidRDefault="004847A4" w:rsidP="004847A4">
      <w:r>
        <w:t>/* Styles the navigation bar and its items */</w:t>
      </w:r>
    </w:p>
    <w:p w14:paraId="082BBA32" w14:textId="77777777" w:rsidR="004847A4" w:rsidRDefault="004847A4" w:rsidP="004847A4">
      <w:r>
        <w:t xml:space="preserve">nav </w:t>
      </w:r>
      <w:proofErr w:type="spellStart"/>
      <w:r>
        <w:t>ul</w:t>
      </w:r>
      <w:proofErr w:type="spellEnd"/>
      <w:r>
        <w:t xml:space="preserve"> {</w:t>
      </w:r>
    </w:p>
    <w:p w14:paraId="1092CC2F" w14:textId="77777777" w:rsidR="004847A4" w:rsidRDefault="004847A4" w:rsidP="004847A4">
      <w:r>
        <w:t xml:space="preserve">    list-style: none; /* Removes bullet points from the list */</w:t>
      </w:r>
    </w:p>
    <w:p w14:paraId="6AAFED81" w14:textId="77777777" w:rsidR="004847A4" w:rsidRDefault="004847A4" w:rsidP="004847A4">
      <w:r>
        <w:t xml:space="preserve">    display: flex; /* Arranges navigation items horizontally */</w:t>
      </w:r>
    </w:p>
    <w:p w14:paraId="7A37642C" w14:textId="77777777" w:rsidR="004847A4" w:rsidRDefault="004847A4" w:rsidP="004847A4">
      <w:r>
        <w:t xml:space="preserve">    justify-content: center;</w:t>
      </w:r>
    </w:p>
    <w:p w14:paraId="3A0AE4EB" w14:textId="77777777" w:rsidR="004847A4" w:rsidRDefault="004847A4" w:rsidP="004847A4">
      <w:r>
        <w:t xml:space="preserve">    background: #117a33; /* Slightly lighter green */</w:t>
      </w:r>
    </w:p>
    <w:p w14:paraId="4EFCEBCE" w14:textId="77777777" w:rsidR="004847A4" w:rsidRDefault="004847A4" w:rsidP="004847A4">
      <w:r>
        <w:lastRenderedPageBreak/>
        <w:t xml:space="preserve">    padding: 10px 0;</w:t>
      </w:r>
    </w:p>
    <w:p w14:paraId="57EF0EE8" w14:textId="77777777" w:rsidR="004847A4" w:rsidRDefault="004847A4" w:rsidP="004847A4">
      <w:r>
        <w:t>}</w:t>
      </w:r>
    </w:p>
    <w:p w14:paraId="091BC8A8" w14:textId="77777777" w:rsidR="004847A4" w:rsidRDefault="004847A4" w:rsidP="004847A4"/>
    <w:p w14:paraId="09ED7780" w14:textId="77777777" w:rsidR="004847A4" w:rsidRDefault="004847A4" w:rsidP="004847A4">
      <w:r>
        <w:t>/* Navigation List Items */</w:t>
      </w:r>
    </w:p>
    <w:p w14:paraId="760E3241" w14:textId="77777777" w:rsidR="004847A4" w:rsidRDefault="004847A4" w:rsidP="004847A4">
      <w:r>
        <w:t>/* Adds spacing and alignment to navigation links */</w:t>
      </w:r>
    </w:p>
    <w:p w14:paraId="19AACFC4" w14:textId="77777777" w:rsidR="004847A4" w:rsidRDefault="004847A4" w:rsidP="004847A4">
      <w:r>
        <w:t xml:space="preserve">nav </w:t>
      </w:r>
      <w:proofErr w:type="spellStart"/>
      <w:r>
        <w:t>ul</w:t>
      </w:r>
      <w:proofErr w:type="spellEnd"/>
      <w:r>
        <w:t xml:space="preserve"> li {</w:t>
      </w:r>
    </w:p>
    <w:p w14:paraId="48F15843" w14:textId="77777777" w:rsidR="004847A4" w:rsidRDefault="004847A4" w:rsidP="004847A4">
      <w:r>
        <w:t xml:space="preserve">    margin: 0 15px;</w:t>
      </w:r>
    </w:p>
    <w:p w14:paraId="6DD3D5CF" w14:textId="77777777" w:rsidR="004847A4" w:rsidRDefault="004847A4" w:rsidP="004847A4">
      <w:r>
        <w:t>}</w:t>
      </w:r>
    </w:p>
    <w:p w14:paraId="72BE4D5F" w14:textId="77777777" w:rsidR="004847A4" w:rsidRDefault="004847A4" w:rsidP="004847A4"/>
    <w:p w14:paraId="09AB3A5D" w14:textId="77777777" w:rsidR="004847A4" w:rsidRDefault="004847A4" w:rsidP="004847A4">
      <w:r>
        <w:t>/* Navigation Links */</w:t>
      </w:r>
    </w:p>
    <w:p w14:paraId="08EAB736" w14:textId="77777777" w:rsidR="004847A4" w:rsidRDefault="004847A4" w:rsidP="004847A4">
      <w:r>
        <w:t>/* Sets colors, fonts, and hover effects for the navigation links */</w:t>
      </w:r>
    </w:p>
    <w:p w14:paraId="2F8359A7" w14:textId="77777777" w:rsidR="004847A4" w:rsidRDefault="004847A4" w:rsidP="004847A4">
      <w:r>
        <w:t xml:space="preserve">nav </w:t>
      </w:r>
      <w:proofErr w:type="spellStart"/>
      <w:r>
        <w:t>ul</w:t>
      </w:r>
      <w:proofErr w:type="spellEnd"/>
      <w:r>
        <w:t xml:space="preserve"> li a {</w:t>
      </w:r>
    </w:p>
    <w:p w14:paraId="5D1316A3" w14:textId="77777777" w:rsidR="004847A4" w:rsidRDefault="004847A4" w:rsidP="004847A4">
      <w:r>
        <w:t xml:space="preserve">    color: #ffffff;</w:t>
      </w:r>
    </w:p>
    <w:p w14:paraId="4058432E" w14:textId="77777777" w:rsidR="004847A4" w:rsidRDefault="004847A4" w:rsidP="004847A4">
      <w:r>
        <w:t xml:space="preserve">    text-decoration: none;</w:t>
      </w:r>
    </w:p>
    <w:p w14:paraId="15161EFE" w14:textId="77777777" w:rsidR="004847A4" w:rsidRDefault="004847A4" w:rsidP="004847A4">
      <w:r>
        <w:t xml:space="preserve">    font-size: 1.2rem;</w:t>
      </w:r>
    </w:p>
    <w:p w14:paraId="0CAFC39A" w14:textId="77777777" w:rsidR="004847A4" w:rsidRDefault="004847A4" w:rsidP="004847A4">
      <w:r>
        <w:t xml:space="preserve">    font-weight: bold;</w:t>
      </w:r>
    </w:p>
    <w:p w14:paraId="4DEFAFCE" w14:textId="77777777" w:rsidR="004847A4" w:rsidRDefault="004847A4" w:rsidP="004847A4">
      <w:r>
        <w:t xml:space="preserve">    padding: 10px 15px;</w:t>
      </w:r>
    </w:p>
    <w:p w14:paraId="7F3848E6" w14:textId="77777777" w:rsidR="004847A4" w:rsidRDefault="004847A4" w:rsidP="004847A4">
      <w:r>
        <w:t xml:space="preserve">    border-radius: 5px;</w:t>
      </w:r>
    </w:p>
    <w:p w14:paraId="2D51A24E" w14:textId="77777777" w:rsidR="004847A4" w:rsidRDefault="004847A4" w:rsidP="004847A4">
      <w:r>
        <w:t xml:space="preserve">    transition: background-color 0.3s, transform 0.2s;</w:t>
      </w:r>
    </w:p>
    <w:p w14:paraId="2FCC62D4" w14:textId="77777777" w:rsidR="004847A4" w:rsidRDefault="004847A4" w:rsidP="004847A4">
      <w:r>
        <w:t>}</w:t>
      </w:r>
    </w:p>
    <w:p w14:paraId="4EF82659" w14:textId="77777777" w:rsidR="004847A4" w:rsidRDefault="004847A4" w:rsidP="004847A4"/>
    <w:p w14:paraId="20E3FB2D" w14:textId="77777777" w:rsidR="004847A4" w:rsidRDefault="004847A4" w:rsidP="004847A4">
      <w:r>
        <w:t>/* Hover Effect for Navigation Links */</w:t>
      </w:r>
    </w:p>
    <w:p w14:paraId="6527B4D4" w14:textId="77777777" w:rsidR="004847A4" w:rsidRDefault="004847A4" w:rsidP="004847A4">
      <w:r>
        <w:t xml:space="preserve">nav </w:t>
      </w:r>
      <w:proofErr w:type="spellStart"/>
      <w:r>
        <w:t>ul</w:t>
      </w:r>
      <w:proofErr w:type="spellEnd"/>
      <w:r>
        <w:t xml:space="preserve"> li a:hover {</w:t>
      </w:r>
    </w:p>
    <w:p w14:paraId="3F510DCB" w14:textId="77777777" w:rsidR="004847A4" w:rsidRDefault="004847A4" w:rsidP="004847A4">
      <w:r>
        <w:t xml:space="preserve">    background: #0f5f26;</w:t>
      </w:r>
    </w:p>
    <w:p w14:paraId="238B0A5A" w14:textId="77777777" w:rsidR="004847A4" w:rsidRDefault="004847A4" w:rsidP="004847A4">
      <w:r>
        <w:t xml:space="preserve">    transform: scale(1.1);</w:t>
      </w:r>
    </w:p>
    <w:p w14:paraId="2818DDDD" w14:textId="77777777" w:rsidR="004847A4" w:rsidRDefault="004847A4" w:rsidP="004847A4">
      <w:r>
        <w:t>}</w:t>
      </w:r>
    </w:p>
    <w:p w14:paraId="5D041F7B" w14:textId="77777777" w:rsidR="004847A4" w:rsidRDefault="004847A4" w:rsidP="004847A4"/>
    <w:p w14:paraId="0238945E" w14:textId="77777777" w:rsidR="004847A4" w:rsidRDefault="004847A4" w:rsidP="004847A4">
      <w:r>
        <w:t>/* Main Content Area */</w:t>
      </w:r>
    </w:p>
    <w:p w14:paraId="4FA09617" w14:textId="77777777" w:rsidR="004847A4" w:rsidRDefault="004847A4" w:rsidP="004847A4">
      <w:r>
        <w:t>/* General padding and spacing for the main content sections */</w:t>
      </w:r>
    </w:p>
    <w:p w14:paraId="5EAAD62F" w14:textId="77777777" w:rsidR="004847A4" w:rsidRDefault="004847A4" w:rsidP="004847A4">
      <w:r>
        <w:t>main {</w:t>
      </w:r>
    </w:p>
    <w:p w14:paraId="5AE7B425" w14:textId="77777777" w:rsidR="004847A4" w:rsidRDefault="004847A4" w:rsidP="004847A4">
      <w:r>
        <w:t xml:space="preserve">    padding: 20px;</w:t>
      </w:r>
    </w:p>
    <w:p w14:paraId="05F6DEF0" w14:textId="77777777" w:rsidR="004847A4" w:rsidRDefault="004847A4" w:rsidP="004847A4">
      <w:r>
        <w:t>}</w:t>
      </w:r>
    </w:p>
    <w:p w14:paraId="6AD35B73" w14:textId="77777777" w:rsidR="004847A4" w:rsidRDefault="004847A4" w:rsidP="004847A4"/>
    <w:p w14:paraId="496848CE" w14:textId="77777777" w:rsidR="004847A4" w:rsidRDefault="004847A4" w:rsidP="004847A4">
      <w:r>
        <w:t>/* Section Styles */</w:t>
      </w:r>
    </w:p>
    <w:p w14:paraId="40BDF4C2" w14:textId="77777777" w:rsidR="004847A4" w:rsidRDefault="004847A4" w:rsidP="004847A4">
      <w:r>
        <w:t>/* Adds background, borders, and spacing to sections */</w:t>
      </w:r>
    </w:p>
    <w:p w14:paraId="52637BDC" w14:textId="77777777" w:rsidR="004847A4" w:rsidRDefault="004847A4" w:rsidP="004847A4">
      <w:r>
        <w:t>main section {</w:t>
      </w:r>
    </w:p>
    <w:p w14:paraId="4D938867" w14:textId="77777777" w:rsidR="004847A4" w:rsidRDefault="004847A4" w:rsidP="004847A4">
      <w:r>
        <w:t xml:space="preserve">    margin-bottom: 30px;</w:t>
      </w:r>
    </w:p>
    <w:p w14:paraId="2FE4BD52" w14:textId="77777777" w:rsidR="004847A4" w:rsidRDefault="004847A4" w:rsidP="004847A4">
      <w:r>
        <w:t xml:space="preserve">    padding: 20px;</w:t>
      </w:r>
    </w:p>
    <w:p w14:paraId="753FCDD3" w14:textId="77777777" w:rsidR="004847A4" w:rsidRDefault="004847A4" w:rsidP="004847A4">
      <w:r>
        <w:t xml:space="preserve">    background: #145a32;</w:t>
      </w:r>
    </w:p>
    <w:p w14:paraId="2BC80C18" w14:textId="77777777" w:rsidR="004847A4" w:rsidRDefault="004847A4" w:rsidP="004847A4">
      <w:r>
        <w:t xml:space="preserve">    border: 2px solid #ffffff; /* Mimics soccer field lines */</w:t>
      </w:r>
    </w:p>
    <w:p w14:paraId="3484B2AF" w14:textId="77777777" w:rsidR="004847A4" w:rsidRDefault="004847A4" w:rsidP="004847A4">
      <w:r>
        <w:t xml:space="preserve">    border-radius: 10px;</w:t>
      </w:r>
    </w:p>
    <w:p w14:paraId="61C7C5BB" w14:textId="77777777" w:rsidR="004847A4" w:rsidRDefault="004847A4" w:rsidP="004847A4">
      <w:r>
        <w:t>}</w:t>
      </w:r>
    </w:p>
    <w:p w14:paraId="47F96ED3" w14:textId="77777777" w:rsidR="004847A4" w:rsidRDefault="004847A4" w:rsidP="004847A4"/>
    <w:p w14:paraId="471D70F7" w14:textId="77777777" w:rsidR="004847A4" w:rsidRDefault="004847A4" w:rsidP="004847A4">
      <w:r>
        <w:t>/* Section Headings */</w:t>
      </w:r>
    </w:p>
    <w:p w14:paraId="4F83852D" w14:textId="77777777" w:rsidR="004847A4" w:rsidRDefault="004847A4" w:rsidP="004847A4">
      <w:r>
        <w:t>/* Styling for section titles with borders for emphasis */</w:t>
      </w:r>
    </w:p>
    <w:p w14:paraId="0398FA33" w14:textId="77777777" w:rsidR="004847A4" w:rsidRDefault="004847A4" w:rsidP="004847A4">
      <w:r>
        <w:t>main h2 {</w:t>
      </w:r>
    </w:p>
    <w:p w14:paraId="1EC32AC1" w14:textId="77777777" w:rsidR="004847A4" w:rsidRDefault="004847A4" w:rsidP="004847A4">
      <w:r>
        <w:t xml:space="preserve">    font-size: 2rem;</w:t>
      </w:r>
    </w:p>
    <w:p w14:paraId="404BF8BE" w14:textId="77777777" w:rsidR="004847A4" w:rsidRDefault="004847A4" w:rsidP="004847A4">
      <w:r>
        <w:t xml:space="preserve">    border-bottom: 2px solid #ffffff;</w:t>
      </w:r>
    </w:p>
    <w:p w14:paraId="3D926791" w14:textId="77777777" w:rsidR="004847A4" w:rsidRDefault="004847A4" w:rsidP="004847A4">
      <w:r>
        <w:t xml:space="preserve">    padding-bottom: 5px;</w:t>
      </w:r>
    </w:p>
    <w:p w14:paraId="349BF7A6" w14:textId="77777777" w:rsidR="004847A4" w:rsidRDefault="004847A4" w:rsidP="004847A4">
      <w:r>
        <w:t xml:space="preserve">    margin-bottom: 15px;</w:t>
      </w:r>
    </w:p>
    <w:p w14:paraId="5E786A34" w14:textId="77777777" w:rsidR="004847A4" w:rsidRDefault="004847A4" w:rsidP="004847A4">
      <w:r>
        <w:t>}</w:t>
      </w:r>
    </w:p>
    <w:p w14:paraId="4C8F30FF" w14:textId="77777777" w:rsidR="004847A4" w:rsidRDefault="004847A4" w:rsidP="004847A4"/>
    <w:p w14:paraId="2C5773E4" w14:textId="77777777" w:rsidR="004847A4" w:rsidRDefault="004847A4" w:rsidP="004847A4">
      <w:r>
        <w:t>/* Section Text */</w:t>
      </w:r>
    </w:p>
    <w:p w14:paraId="3205AFB8" w14:textId="77777777" w:rsidR="004847A4" w:rsidRDefault="004847A4" w:rsidP="004847A4">
      <w:r>
        <w:t>/* General text and list styling for sections */</w:t>
      </w:r>
    </w:p>
    <w:p w14:paraId="1F330109" w14:textId="77777777" w:rsidR="004847A4" w:rsidRDefault="004847A4" w:rsidP="004847A4">
      <w:r>
        <w:t xml:space="preserve">main p, main </w:t>
      </w:r>
      <w:proofErr w:type="spellStart"/>
      <w:r>
        <w:t>ul</w:t>
      </w:r>
      <w:proofErr w:type="spellEnd"/>
      <w:r>
        <w:t xml:space="preserve"> li {</w:t>
      </w:r>
    </w:p>
    <w:p w14:paraId="02BB6BEC" w14:textId="77777777" w:rsidR="004847A4" w:rsidRDefault="004847A4" w:rsidP="004847A4">
      <w:r>
        <w:lastRenderedPageBreak/>
        <w:t xml:space="preserve">    font-size: 1.1rem;</w:t>
      </w:r>
    </w:p>
    <w:p w14:paraId="6B27F24E" w14:textId="77777777" w:rsidR="004847A4" w:rsidRDefault="004847A4" w:rsidP="004847A4">
      <w:r>
        <w:t>}</w:t>
      </w:r>
    </w:p>
    <w:p w14:paraId="768795AB" w14:textId="77777777" w:rsidR="004847A4" w:rsidRDefault="004847A4" w:rsidP="004847A4"/>
    <w:p w14:paraId="4A85B14A" w14:textId="77777777" w:rsidR="004847A4" w:rsidRDefault="004847A4" w:rsidP="004847A4">
      <w:r>
        <w:t>/* Footer Styles */</w:t>
      </w:r>
    </w:p>
    <w:p w14:paraId="05EF3A94" w14:textId="77777777" w:rsidR="004847A4" w:rsidRDefault="004847A4" w:rsidP="004847A4">
      <w:r>
        <w:t>/* Styles for the footer area with background and padding */</w:t>
      </w:r>
    </w:p>
    <w:p w14:paraId="45A6F94F" w14:textId="77777777" w:rsidR="004847A4" w:rsidRDefault="004847A4" w:rsidP="004847A4">
      <w:r>
        <w:t>footer {</w:t>
      </w:r>
    </w:p>
    <w:p w14:paraId="31B738B9" w14:textId="77777777" w:rsidR="004847A4" w:rsidRDefault="004847A4" w:rsidP="004847A4">
      <w:r>
        <w:t xml:space="preserve">    background: #117a33;</w:t>
      </w:r>
    </w:p>
    <w:p w14:paraId="5D07CFB2" w14:textId="77777777" w:rsidR="004847A4" w:rsidRDefault="004847A4" w:rsidP="004847A4">
      <w:r>
        <w:t xml:space="preserve">    color: #ffffff;</w:t>
      </w:r>
    </w:p>
    <w:p w14:paraId="0FB7CC3D" w14:textId="77777777" w:rsidR="004847A4" w:rsidRDefault="004847A4" w:rsidP="004847A4">
      <w:r>
        <w:t xml:space="preserve">    text-align: center;</w:t>
      </w:r>
    </w:p>
    <w:p w14:paraId="1922FB35" w14:textId="77777777" w:rsidR="004847A4" w:rsidRDefault="004847A4" w:rsidP="004847A4">
      <w:r>
        <w:t xml:space="preserve">    padding: 15px;</w:t>
      </w:r>
    </w:p>
    <w:p w14:paraId="6E0BD8D3" w14:textId="77777777" w:rsidR="004847A4" w:rsidRDefault="004847A4" w:rsidP="004847A4">
      <w:r>
        <w:t xml:space="preserve">    border-top: 5px solid #ffffff;</w:t>
      </w:r>
    </w:p>
    <w:p w14:paraId="5789F5CF" w14:textId="77777777" w:rsidR="004847A4" w:rsidRDefault="004847A4" w:rsidP="004847A4">
      <w:r>
        <w:t xml:space="preserve">    margin-top: 20px;</w:t>
      </w:r>
    </w:p>
    <w:p w14:paraId="62A7FA69" w14:textId="77777777" w:rsidR="004847A4" w:rsidRDefault="004847A4" w:rsidP="004847A4">
      <w:r>
        <w:t>}</w:t>
      </w:r>
    </w:p>
    <w:p w14:paraId="613E83C8" w14:textId="77777777" w:rsidR="004847A4" w:rsidRDefault="004847A4" w:rsidP="004847A4"/>
    <w:p w14:paraId="3652703D" w14:textId="77777777" w:rsidR="004847A4" w:rsidRDefault="004847A4" w:rsidP="004847A4">
      <w:r>
        <w:t>/* Footer Text */</w:t>
      </w:r>
    </w:p>
    <w:p w14:paraId="13A8B32C" w14:textId="77777777" w:rsidR="004847A4" w:rsidRDefault="004847A4" w:rsidP="004847A4">
      <w:r>
        <w:t>/* General font size for footer text */</w:t>
      </w:r>
    </w:p>
    <w:p w14:paraId="49EE5EC0" w14:textId="77777777" w:rsidR="004847A4" w:rsidRDefault="004847A4" w:rsidP="004847A4">
      <w:r>
        <w:t>footer p {</w:t>
      </w:r>
    </w:p>
    <w:p w14:paraId="58B5B554" w14:textId="77777777" w:rsidR="004847A4" w:rsidRDefault="004847A4" w:rsidP="004847A4">
      <w:r>
        <w:t xml:space="preserve">    font-size: 1rem;</w:t>
      </w:r>
    </w:p>
    <w:p w14:paraId="4DFA3F97" w14:textId="77777777" w:rsidR="004847A4" w:rsidRDefault="004847A4" w:rsidP="004847A4">
      <w:r>
        <w:t>}</w:t>
      </w:r>
    </w:p>
    <w:p w14:paraId="14666929" w14:textId="77777777" w:rsidR="004847A4" w:rsidRDefault="004847A4" w:rsidP="004847A4"/>
    <w:p w14:paraId="37DD138D" w14:textId="77777777" w:rsidR="004847A4" w:rsidRDefault="004847A4" w:rsidP="004847A4">
      <w:r>
        <w:t>/* Accessibility Dialog */</w:t>
      </w:r>
    </w:p>
    <w:p w14:paraId="3743D0E7" w14:textId="77777777" w:rsidR="004847A4" w:rsidRDefault="004847A4" w:rsidP="004847A4">
      <w:r>
        <w:t>/* Styles for dialogs, with a darker background and white text for contrast */</w:t>
      </w:r>
    </w:p>
    <w:p w14:paraId="3FB20F1A" w14:textId="77777777" w:rsidR="004847A4" w:rsidRDefault="004847A4" w:rsidP="004847A4">
      <w:r>
        <w:t>div[role="dialog"] {</w:t>
      </w:r>
    </w:p>
    <w:p w14:paraId="2CFA227A" w14:textId="77777777" w:rsidR="004847A4" w:rsidRDefault="004847A4" w:rsidP="004847A4">
      <w:r>
        <w:t xml:space="preserve">    background: #0f5f26; /* Darker overlay effect */</w:t>
      </w:r>
    </w:p>
    <w:p w14:paraId="1309677B" w14:textId="77777777" w:rsidR="004847A4" w:rsidRDefault="004847A4" w:rsidP="004847A4">
      <w:r>
        <w:t xml:space="preserve">    color: #ffffff;</w:t>
      </w:r>
    </w:p>
    <w:p w14:paraId="6AD3A642" w14:textId="77777777" w:rsidR="004847A4" w:rsidRDefault="004847A4" w:rsidP="004847A4">
      <w:r>
        <w:t xml:space="preserve">    padding: 20px;</w:t>
      </w:r>
    </w:p>
    <w:p w14:paraId="549E243E" w14:textId="77777777" w:rsidR="004847A4" w:rsidRDefault="004847A4" w:rsidP="004847A4">
      <w:r>
        <w:t xml:space="preserve">    border: 3px solid #ffffff;</w:t>
      </w:r>
    </w:p>
    <w:p w14:paraId="51E13883" w14:textId="77777777" w:rsidR="004847A4" w:rsidRDefault="004847A4" w:rsidP="004847A4">
      <w:r>
        <w:t xml:space="preserve">    border-radius: 10px;</w:t>
      </w:r>
    </w:p>
    <w:p w14:paraId="4841D933" w14:textId="77777777" w:rsidR="004847A4" w:rsidRDefault="004847A4" w:rsidP="004847A4">
      <w:r>
        <w:t>}</w:t>
      </w:r>
    </w:p>
    <w:p w14:paraId="21364AAD" w14:textId="77777777" w:rsidR="004847A4" w:rsidRDefault="004847A4" w:rsidP="004847A4"/>
    <w:p w14:paraId="3ADB9DD3" w14:textId="77777777" w:rsidR="004847A4" w:rsidRDefault="004847A4" w:rsidP="004847A4">
      <w:r>
        <w:t>/* Highlight Active Tab */</w:t>
      </w:r>
    </w:p>
    <w:p w14:paraId="16426C5D" w14:textId="77777777" w:rsidR="004847A4" w:rsidRDefault="004847A4" w:rsidP="004847A4">
      <w:r>
        <w:t>/* Adds special styling for the currently active navigation tab */</w:t>
      </w:r>
    </w:p>
    <w:p w14:paraId="0D43F4EB" w14:textId="77777777" w:rsidR="004847A4" w:rsidRDefault="004847A4" w:rsidP="004847A4">
      <w:r>
        <w:t xml:space="preserve">nav </w:t>
      </w:r>
      <w:proofErr w:type="spellStart"/>
      <w:r>
        <w:t>ul</w:t>
      </w:r>
      <w:proofErr w:type="spellEnd"/>
      <w:r>
        <w:t xml:space="preserve"> li a[aria-current="page"] {</w:t>
      </w:r>
    </w:p>
    <w:p w14:paraId="031799A4" w14:textId="77777777" w:rsidR="004847A4" w:rsidRDefault="004847A4" w:rsidP="004847A4">
      <w:r>
        <w:t xml:space="preserve">    background: #0f5f26;</w:t>
      </w:r>
    </w:p>
    <w:p w14:paraId="3B6DD9E2" w14:textId="77777777" w:rsidR="004847A4" w:rsidRDefault="004847A4" w:rsidP="004847A4">
      <w:r>
        <w:t xml:space="preserve">    font-weight: bold;</w:t>
      </w:r>
    </w:p>
    <w:p w14:paraId="004C7A84" w14:textId="77777777" w:rsidR="004847A4" w:rsidRDefault="004847A4" w:rsidP="004847A4">
      <w:r>
        <w:t xml:space="preserve">    border: 2px solid #ffffff;</w:t>
      </w:r>
    </w:p>
    <w:p w14:paraId="1104C20B" w14:textId="77777777" w:rsidR="004847A4" w:rsidRDefault="004847A4" w:rsidP="004847A4">
      <w:r>
        <w:t>}</w:t>
      </w:r>
    </w:p>
    <w:p w14:paraId="7E94DA4A" w14:textId="77777777" w:rsidR="004847A4" w:rsidRDefault="004847A4" w:rsidP="004847A4"/>
    <w:p w14:paraId="2F873D3B" w14:textId="77777777" w:rsidR="004847A4" w:rsidRDefault="004847A4" w:rsidP="004847A4">
      <w:r>
        <w:t>/* Button Styles */</w:t>
      </w:r>
    </w:p>
    <w:p w14:paraId="7244BF25" w14:textId="77777777" w:rsidR="004847A4" w:rsidRDefault="004847A4" w:rsidP="004847A4">
      <w:r>
        <w:t>/* Styling for buttons, including hover effects */</w:t>
      </w:r>
    </w:p>
    <w:p w14:paraId="5265EFEB" w14:textId="77777777" w:rsidR="004847A4" w:rsidRDefault="004847A4" w:rsidP="004847A4">
      <w:r>
        <w:t>button {</w:t>
      </w:r>
    </w:p>
    <w:p w14:paraId="2BB1DF6B" w14:textId="77777777" w:rsidR="004847A4" w:rsidRDefault="004847A4" w:rsidP="004847A4">
      <w:r>
        <w:t xml:space="preserve">    background: #0f5f26;</w:t>
      </w:r>
    </w:p>
    <w:p w14:paraId="61D4C590" w14:textId="77777777" w:rsidR="004847A4" w:rsidRDefault="004847A4" w:rsidP="004847A4">
      <w:r>
        <w:t xml:space="preserve">    color: #ffffff;</w:t>
      </w:r>
    </w:p>
    <w:p w14:paraId="3AAC2045" w14:textId="77777777" w:rsidR="004847A4" w:rsidRDefault="004847A4" w:rsidP="004847A4">
      <w:r>
        <w:t xml:space="preserve">    border: 2px solid #ffffff;</w:t>
      </w:r>
    </w:p>
    <w:p w14:paraId="785ED3AD" w14:textId="77777777" w:rsidR="004847A4" w:rsidRDefault="004847A4" w:rsidP="004847A4">
      <w:r>
        <w:t xml:space="preserve">    padding: 10px 15px;</w:t>
      </w:r>
    </w:p>
    <w:p w14:paraId="68EB812A" w14:textId="77777777" w:rsidR="004847A4" w:rsidRDefault="004847A4" w:rsidP="004847A4">
      <w:r>
        <w:t xml:space="preserve">    border-radius: 5px;</w:t>
      </w:r>
    </w:p>
    <w:p w14:paraId="2DC72910" w14:textId="77777777" w:rsidR="004847A4" w:rsidRDefault="004847A4" w:rsidP="004847A4">
      <w:r>
        <w:t xml:space="preserve">    font-size: 1rem;</w:t>
      </w:r>
    </w:p>
    <w:p w14:paraId="4C7F0781" w14:textId="77777777" w:rsidR="004847A4" w:rsidRDefault="004847A4" w:rsidP="004847A4">
      <w:r>
        <w:t xml:space="preserve">    cursor: pointer;</w:t>
      </w:r>
    </w:p>
    <w:p w14:paraId="404FBEA6" w14:textId="77777777" w:rsidR="004847A4" w:rsidRDefault="004847A4" w:rsidP="004847A4">
      <w:r>
        <w:t xml:space="preserve">    transition: background-color 0.3s, transform 0.2s;</w:t>
      </w:r>
    </w:p>
    <w:p w14:paraId="4E51B787" w14:textId="77777777" w:rsidR="004847A4" w:rsidRDefault="004847A4" w:rsidP="004847A4">
      <w:r>
        <w:t>}</w:t>
      </w:r>
    </w:p>
    <w:p w14:paraId="2FFA8BFD" w14:textId="77777777" w:rsidR="004847A4" w:rsidRDefault="004847A4" w:rsidP="004847A4"/>
    <w:p w14:paraId="39D92980" w14:textId="77777777" w:rsidR="004847A4" w:rsidRDefault="004847A4" w:rsidP="004847A4">
      <w:r>
        <w:t>/* Hover Effect for Buttons */</w:t>
      </w:r>
    </w:p>
    <w:p w14:paraId="5B19DD01" w14:textId="77777777" w:rsidR="004847A4" w:rsidRDefault="004847A4" w:rsidP="004847A4">
      <w:proofErr w:type="spellStart"/>
      <w:r>
        <w:t>button:hover</w:t>
      </w:r>
      <w:proofErr w:type="spellEnd"/>
      <w:r>
        <w:t xml:space="preserve"> {</w:t>
      </w:r>
    </w:p>
    <w:p w14:paraId="0A405079" w14:textId="77777777" w:rsidR="004847A4" w:rsidRDefault="004847A4" w:rsidP="004847A4">
      <w:r>
        <w:t xml:space="preserve">    background: #145a32;</w:t>
      </w:r>
    </w:p>
    <w:p w14:paraId="605BF504" w14:textId="77777777" w:rsidR="004847A4" w:rsidRDefault="004847A4" w:rsidP="004847A4">
      <w:r>
        <w:t xml:space="preserve">    transform: scale(1.05);</w:t>
      </w:r>
    </w:p>
    <w:p w14:paraId="42D38A19" w14:textId="77777777" w:rsidR="004847A4" w:rsidRDefault="004847A4" w:rsidP="004847A4">
      <w:r>
        <w:lastRenderedPageBreak/>
        <w:t>}</w:t>
      </w:r>
    </w:p>
    <w:p w14:paraId="4865AD49" w14:textId="77777777" w:rsidR="004847A4" w:rsidRDefault="004847A4" w:rsidP="004847A4"/>
    <w:p w14:paraId="7FB598F1" w14:textId="77777777" w:rsidR="004847A4" w:rsidRDefault="004847A4" w:rsidP="004847A4">
      <w:r>
        <w:t>/* Responsive Design */</w:t>
      </w:r>
    </w:p>
    <w:p w14:paraId="74B94411" w14:textId="77777777" w:rsidR="004847A4" w:rsidRDefault="004847A4" w:rsidP="004847A4">
      <w:r>
        <w:t>/* Styles for screens smaller than 768px for better mobile compatibility */</w:t>
      </w:r>
    </w:p>
    <w:p w14:paraId="02753D63" w14:textId="77777777" w:rsidR="004847A4" w:rsidRDefault="004847A4" w:rsidP="004847A4">
      <w:r>
        <w:t>@media (max-width: 768px) {</w:t>
      </w:r>
    </w:p>
    <w:p w14:paraId="66C0A028" w14:textId="77777777" w:rsidR="004847A4" w:rsidRDefault="004847A4" w:rsidP="004847A4">
      <w:r>
        <w:t xml:space="preserve">    /* Stacks navigation items vertically for smaller screens */</w:t>
      </w:r>
    </w:p>
    <w:p w14:paraId="06CD0A49" w14:textId="77777777" w:rsidR="004847A4" w:rsidRDefault="004847A4" w:rsidP="004847A4">
      <w:r>
        <w:t xml:space="preserve">    nav </w:t>
      </w:r>
      <w:proofErr w:type="spellStart"/>
      <w:r>
        <w:t>ul</w:t>
      </w:r>
      <w:proofErr w:type="spellEnd"/>
      <w:r>
        <w:t xml:space="preserve"> {</w:t>
      </w:r>
    </w:p>
    <w:p w14:paraId="03103E48" w14:textId="77777777" w:rsidR="004847A4" w:rsidRDefault="004847A4" w:rsidP="004847A4">
      <w:r>
        <w:t xml:space="preserve">        flex-direction: column;</w:t>
      </w:r>
    </w:p>
    <w:p w14:paraId="213206A2" w14:textId="77777777" w:rsidR="004847A4" w:rsidRDefault="004847A4" w:rsidP="004847A4">
      <w:r>
        <w:t xml:space="preserve">        align-items: center;</w:t>
      </w:r>
    </w:p>
    <w:p w14:paraId="17352A5B" w14:textId="77777777" w:rsidR="004847A4" w:rsidRDefault="004847A4" w:rsidP="004847A4">
      <w:r>
        <w:t xml:space="preserve">    }</w:t>
      </w:r>
    </w:p>
    <w:p w14:paraId="6DA6A3B2" w14:textId="77777777" w:rsidR="004847A4" w:rsidRDefault="004847A4" w:rsidP="004847A4"/>
    <w:p w14:paraId="2CE2DE2C" w14:textId="77777777" w:rsidR="004847A4" w:rsidRDefault="004847A4" w:rsidP="004847A4">
      <w:r>
        <w:t xml:space="preserve">    /* Adjusts header font size for smaller screens */</w:t>
      </w:r>
    </w:p>
    <w:p w14:paraId="1672173A" w14:textId="77777777" w:rsidR="004847A4" w:rsidRDefault="004847A4" w:rsidP="004847A4">
      <w:r>
        <w:t xml:space="preserve">    header h1 {</w:t>
      </w:r>
    </w:p>
    <w:p w14:paraId="31F1CC5C" w14:textId="77777777" w:rsidR="004847A4" w:rsidRDefault="004847A4" w:rsidP="004847A4">
      <w:r>
        <w:t xml:space="preserve">        font-size: 2rem;</w:t>
      </w:r>
    </w:p>
    <w:p w14:paraId="2439B96B" w14:textId="77777777" w:rsidR="004847A4" w:rsidRDefault="004847A4" w:rsidP="004847A4">
      <w:r>
        <w:t xml:space="preserve">    }</w:t>
      </w:r>
    </w:p>
    <w:p w14:paraId="558B0919" w14:textId="77777777" w:rsidR="004847A4" w:rsidRDefault="004847A4" w:rsidP="004847A4"/>
    <w:p w14:paraId="51E8EC02" w14:textId="77777777" w:rsidR="004847A4" w:rsidRDefault="004847A4" w:rsidP="004847A4">
      <w:r>
        <w:t xml:space="preserve">    /* Reduces padding for the main content */</w:t>
      </w:r>
    </w:p>
    <w:p w14:paraId="6FB2E017" w14:textId="77777777" w:rsidR="004847A4" w:rsidRDefault="004847A4" w:rsidP="004847A4">
      <w:r>
        <w:t xml:space="preserve">    main {</w:t>
      </w:r>
    </w:p>
    <w:p w14:paraId="3C4BCA9E" w14:textId="77777777" w:rsidR="004847A4" w:rsidRDefault="004847A4" w:rsidP="004847A4">
      <w:r>
        <w:t xml:space="preserve">        padding: 10px;</w:t>
      </w:r>
    </w:p>
    <w:p w14:paraId="42A8D768" w14:textId="77777777" w:rsidR="004847A4" w:rsidRDefault="004847A4" w:rsidP="004847A4">
      <w:r>
        <w:t xml:space="preserve">    }</w:t>
      </w:r>
    </w:p>
    <w:p w14:paraId="625C799C" w14:textId="77777777" w:rsidR="004847A4" w:rsidRDefault="004847A4" w:rsidP="004847A4"/>
    <w:p w14:paraId="10B244CB" w14:textId="77777777" w:rsidR="004847A4" w:rsidRDefault="004847A4" w:rsidP="004847A4">
      <w:r>
        <w:t xml:space="preserve">    /* Reduces margin for navigation items on smaller screens */</w:t>
      </w:r>
    </w:p>
    <w:p w14:paraId="2205E189" w14:textId="77777777" w:rsidR="004847A4" w:rsidRDefault="004847A4" w:rsidP="004847A4">
      <w:r>
        <w:t xml:space="preserve">    nav </w:t>
      </w:r>
      <w:proofErr w:type="spellStart"/>
      <w:r>
        <w:t>ul</w:t>
      </w:r>
      <w:proofErr w:type="spellEnd"/>
      <w:r>
        <w:t xml:space="preserve"> li {</w:t>
      </w:r>
    </w:p>
    <w:p w14:paraId="56AA0AAD" w14:textId="77777777" w:rsidR="004847A4" w:rsidRDefault="004847A4" w:rsidP="004847A4">
      <w:r>
        <w:t xml:space="preserve">        margin: 5px 0;</w:t>
      </w:r>
    </w:p>
    <w:p w14:paraId="54687ABE" w14:textId="77777777" w:rsidR="004847A4" w:rsidRDefault="004847A4" w:rsidP="004847A4">
      <w:r>
        <w:t xml:space="preserve">    }</w:t>
      </w:r>
    </w:p>
    <w:p w14:paraId="4739BA71" w14:textId="77777777" w:rsidR="004847A4" w:rsidRDefault="004847A4" w:rsidP="004847A4"/>
    <w:p w14:paraId="0CB25EB7" w14:textId="77777777" w:rsidR="004847A4" w:rsidRDefault="004847A4" w:rsidP="004847A4">
      <w:r>
        <w:t xml:space="preserve">    /* Section Navigation Styling for Smaller Screens */</w:t>
      </w:r>
    </w:p>
    <w:p w14:paraId="31E847E8" w14:textId="77777777" w:rsidR="004847A4" w:rsidRDefault="004847A4" w:rsidP="004847A4">
      <w:r>
        <w:t xml:space="preserve">    .section-nav {</w:t>
      </w:r>
    </w:p>
    <w:p w14:paraId="371B5650" w14:textId="77777777" w:rsidR="004847A4" w:rsidRDefault="004847A4" w:rsidP="004847A4">
      <w:r>
        <w:t xml:space="preserve">        background: #117a33;</w:t>
      </w:r>
    </w:p>
    <w:p w14:paraId="2ECB1C65" w14:textId="77777777" w:rsidR="004847A4" w:rsidRDefault="004847A4" w:rsidP="004847A4">
      <w:r>
        <w:t xml:space="preserve">        padding: 10px 20px;</w:t>
      </w:r>
    </w:p>
    <w:p w14:paraId="410D26A8" w14:textId="77777777" w:rsidR="004847A4" w:rsidRDefault="004847A4" w:rsidP="004847A4">
      <w:r>
        <w:t xml:space="preserve">        margin: 20px 0;</w:t>
      </w:r>
    </w:p>
    <w:p w14:paraId="3090DE50" w14:textId="77777777" w:rsidR="004847A4" w:rsidRDefault="004847A4" w:rsidP="004847A4">
      <w:r>
        <w:t xml:space="preserve">        border: 2px solid #ffffff;</w:t>
      </w:r>
    </w:p>
    <w:p w14:paraId="40AD7064" w14:textId="77777777" w:rsidR="004847A4" w:rsidRDefault="004847A4" w:rsidP="004847A4">
      <w:r>
        <w:t xml:space="preserve">        border-radius: 10px;</w:t>
      </w:r>
    </w:p>
    <w:p w14:paraId="58BD7130" w14:textId="77777777" w:rsidR="004847A4" w:rsidRDefault="004847A4" w:rsidP="004847A4">
      <w:r>
        <w:t xml:space="preserve">    }</w:t>
      </w:r>
    </w:p>
    <w:p w14:paraId="76AC1580" w14:textId="77777777" w:rsidR="004847A4" w:rsidRDefault="004847A4" w:rsidP="004847A4"/>
    <w:p w14:paraId="42C1D240" w14:textId="77777777" w:rsidR="004847A4" w:rsidRDefault="004847A4" w:rsidP="004847A4">
      <w:r>
        <w:t xml:space="preserve">    .section-nav h2 {</w:t>
      </w:r>
    </w:p>
    <w:p w14:paraId="20ABB9BE" w14:textId="77777777" w:rsidR="004847A4" w:rsidRDefault="004847A4" w:rsidP="004847A4">
      <w:r>
        <w:t xml:space="preserve">        color: #ffffff;</w:t>
      </w:r>
    </w:p>
    <w:p w14:paraId="7701755A" w14:textId="77777777" w:rsidR="004847A4" w:rsidRDefault="004847A4" w:rsidP="004847A4">
      <w:r>
        <w:t xml:space="preserve">        font-size: 1.5rem;</w:t>
      </w:r>
    </w:p>
    <w:p w14:paraId="0DFFFAE7" w14:textId="77777777" w:rsidR="004847A4" w:rsidRDefault="004847A4" w:rsidP="004847A4">
      <w:r>
        <w:t xml:space="preserve">        margin-bottom: 10px;</w:t>
      </w:r>
    </w:p>
    <w:p w14:paraId="3049377A" w14:textId="77777777" w:rsidR="004847A4" w:rsidRDefault="004847A4" w:rsidP="004847A4">
      <w:r>
        <w:t xml:space="preserve">    }</w:t>
      </w:r>
    </w:p>
    <w:p w14:paraId="03E208B5" w14:textId="77777777" w:rsidR="004847A4" w:rsidRDefault="004847A4" w:rsidP="004847A4"/>
    <w:p w14:paraId="1174C2E0" w14:textId="77777777" w:rsidR="004847A4" w:rsidRDefault="004847A4" w:rsidP="004847A4">
      <w:r>
        <w:t xml:space="preserve">    /* Styles for the section navigation list and items */</w:t>
      </w:r>
    </w:p>
    <w:p w14:paraId="4764CAEA" w14:textId="77777777" w:rsidR="004847A4" w:rsidRDefault="004847A4" w:rsidP="004847A4">
      <w:r>
        <w:t xml:space="preserve">    .section-nav </w:t>
      </w:r>
      <w:proofErr w:type="spellStart"/>
      <w:r>
        <w:t>ul</w:t>
      </w:r>
      <w:proofErr w:type="spellEnd"/>
      <w:r>
        <w:t xml:space="preserve"> {</w:t>
      </w:r>
    </w:p>
    <w:p w14:paraId="00C94E0D" w14:textId="77777777" w:rsidR="004847A4" w:rsidRDefault="004847A4" w:rsidP="004847A4">
      <w:r>
        <w:t xml:space="preserve">        list-style: none;</w:t>
      </w:r>
    </w:p>
    <w:p w14:paraId="45C3F06F" w14:textId="77777777" w:rsidR="004847A4" w:rsidRDefault="004847A4" w:rsidP="004847A4">
      <w:r>
        <w:t xml:space="preserve">        display: flex;</w:t>
      </w:r>
    </w:p>
    <w:p w14:paraId="08EBB682" w14:textId="77777777" w:rsidR="004847A4" w:rsidRDefault="004847A4" w:rsidP="004847A4">
      <w:r>
        <w:t xml:space="preserve">        flex-wrap: wrap;</w:t>
      </w:r>
    </w:p>
    <w:p w14:paraId="55C5528C" w14:textId="77777777" w:rsidR="004847A4" w:rsidRDefault="004847A4" w:rsidP="004847A4">
      <w:r>
        <w:t xml:space="preserve">        gap: 10px;</w:t>
      </w:r>
    </w:p>
    <w:p w14:paraId="0DFC9CFA" w14:textId="77777777" w:rsidR="004847A4" w:rsidRDefault="004847A4" w:rsidP="004847A4">
      <w:r>
        <w:t xml:space="preserve">        padding: 0;</w:t>
      </w:r>
    </w:p>
    <w:p w14:paraId="2F1EEDAD" w14:textId="77777777" w:rsidR="004847A4" w:rsidRDefault="004847A4" w:rsidP="004847A4">
      <w:r>
        <w:t xml:space="preserve">    }</w:t>
      </w:r>
    </w:p>
    <w:p w14:paraId="5090CAEE" w14:textId="77777777" w:rsidR="004847A4" w:rsidRDefault="004847A4" w:rsidP="004847A4"/>
    <w:p w14:paraId="5DC5F86E" w14:textId="77777777" w:rsidR="004847A4" w:rsidRDefault="004847A4" w:rsidP="004847A4">
      <w:r>
        <w:t xml:space="preserve">    .section-nav </w:t>
      </w:r>
      <w:proofErr w:type="spellStart"/>
      <w:r>
        <w:t>ul</w:t>
      </w:r>
      <w:proofErr w:type="spellEnd"/>
      <w:r>
        <w:t xml:space="preserve"> li {</w:t>
      </w:r>
    </w:p>
    <w:p w14:paraId="0ED88A5A" w14:textId="77777777" w:rsidR="004847A4" w:rsidRDefault="004847A4" w:rsidP="004847A4">
      <w:r>
        <w:t xml:space="preserve">        margin: 0;</w:t>
      </w:r>
    </w:p>
    <w:p w14:paraId="244051E0" w14:textId="77777777" w:rsidR="004847A4" w:rsidRDefault="004847A4" w:rsidP="004847A4">
      <w:r>
        <w:t xml:space="preserve">    }</w:t>
      </w:r>
    </w:p>
    <w:p w14:paraId="5291B42C" w14:textId="77777777" w:rsidR="004847A4" w:rsidRDefault="004847A4" w:rsidP="004847A4"/>
    <w:p w14:paraId="3AB9E5DC" w14:textId="77777777" w:rsidR="004847A4" w:rsidRDefault="004847A4" w:rsidP="004847A4">
      <w:r>
        <w:t xml:space="preserve">    /* Styles for links in the section navigation */</w:t>
      </w:r>
    </w:p>
    <w:p w14:paraId="08B3F5A7" w14:textId="77777777" w:rsidR="004847A4" w:rsidRDefault="004847A4" w:rsidP="004847A4">
      <w:r>
        <w:lastRenderedPageBreak/>
        <w:t xml:space="preserve">    .section-nav </w:t>
      </w:r>
      <w:proofErr w:type="spellStart"/>
      <w:r>
        <w:t>ul</w:t>
      </w:r>
      <w:proofErr w:type="spellEnd"/>
      <w:r>
        <w:t xml:space="preserve"> li a {</w:t>
      </w:r>
    </w:p>
    <w:p w14:paraId="7AE3BB24" w14:textId="77777777" w:rsidR="004847A4" w:rsidRDefault="004847A4" w:rsidP="004847A4">
      <w:r>
        <w:t xml:space="preserve">        color: #ffffff;</w:t>
      </w:r>
    </w:p>
    <w:p w14:paraId="0D8F4C1E" w14:textId="77777777" w:rsidR="004847A4" w:rsidRDefault="004847A4" w:rsidP="004847A4">
      <w:r>
        <w:t xml:space="preserve">        text-decoration: none;</w:t>
      </w:r>
    </w:p>
    <w:p w14:paraId="4D67CE13" w14:textId="77777777" w:rsidR="004847A4" w:rsidRDefault="004847A4" w:rsidP="004847A4">
      <w:r>
        <w:t xml:space="preserve">        font-weight: bold;</w:t>
      </w:r>
    </w:p>
    <w:p w14:paraId="22598B11" w14:textId="77777777" w:rsidR="004847A4" w:rsidRDefault="004847A4" w:rsidP="004847A4">
      <w:r>
        <w:t xml:space="preserve">        background: #145a32;</w:t>
      </w:r>
    </w:p>
    <w:p w14:paraId="6038CEAF" w14:textId="77777777" w:rsidR="004847A4" w:rsidRDefault="004847A4" w:rsidP="004847A4">
      <w:r>
        <w:t xml:space="preserve">        padding: 5px 10px;</w:t>
      </w:r>
    </w:p>
    <w:p w14:paraId="7E5E02A9" w14:textId="77777777" w:rsidR="004847A4" w:rsidRDefault="004847A4" w:rsidP="004847A4">
      <w:r>
        <w:t xml:space="preserve">        border-radius: 5px;</w:t>
      </w:r>
    </w:p>
    <w:p w14:paraId="77990D98" w14:textId="77777777" w:rsidR="004847A4" w:rsidRDefault="004847A4" w:rsidP="004847A4">
      <w:r>
        <w:t xml:space="preserve">        transition: background-color 0.3s;</w:t>
      </w:r>
    </w:p>
    <w:p w14:paraId="45AB7854" w14:textId="77777777" w:rsidR="004847A4" w:rsidRDefault="004847A4" w:rsidP="004847A4">
      <w:r>
        <w:t xml:space="preserve">    }</w:t>
      </w:r>
    </w:p>
    <w:p w14:paraId="5E340EF2" w14:textId="77777777" w:rsidR="004847A4" w:rsidRDefault="004847A4" w:rsidP="004847A4"/>
    <w:p w14:paraId="0E2E515A" w14:textId="77777777" w:rsidR="004847A4" w:rsidRDefault="004847A4" w:rsidP="004847A4">
      <w:r>
        <w:t xml:space="preserve">    /* Hover effect for section navigation links */</w:t>
      </w:r>
    </w:p>
    <w:p w14:paraId="21F3B1B4" w14:textId="77777777" w:rsidR="004847A4" w:rsidRDefault="004847A4" w:rsidP="004847A4">
      <w:r>
        <w:t xml:space="preserve">    .section-nav </w:t>
      </w:r>
      <w:proofErr w:type="spellStart"/>
      <w:r>
        <w:t>ul</w:t>
      </w:r>
      <w:proofErr w:type="spellEnd"/>
      <w:r>
        <w:t xml:space="preserve"> li a:hover {</w:t>
      </w:r>
    </w:p>
    <w:p w14:paraId="1CF50F39" w14:textId="77777777" w:rsidR="004847A4" w:rsidRDefault="004847A4" w:rsidP="004847A4">
      <w:r>
        <w:t xml:space="preserve">        background: #0f5f26;</w:t>
      </w:r>
    </w:p>
    <w:p w14:paraId="0055C677" w14:textId="77777777" w:rsidR="004847A4" w:rsidRDefault="004847A4" w:rsidP="004847A4">
      <w:r>
        <w:t xml:space="preserve">    }</w:t>
      </w:r>
    </w:p>
    <w:p w14:paraId="25D84304" w14:textId="75AB8504" w:rsidR="004847A4" w:rsidRDefault="004847A4" w:rsidP="004847A4">
      <w:r>
        <w:t>}</w:t>
      </w:r>
    </w:p>
    <w:p w14:paraId="6FBD2A27" w14:textId="77777777" w:rsidR="004847A4" w:rsidRDefault="004847A4" w:rsidP="004847A4"/>
    <w:p w14:paraId="770FBA4E" w14:textId="2A7E375B" w:rsidR="004847A4" w:rsidRDefault="004847A4" w:rsidP="00BE279E">
      <w:pPr>
        <w:pStyle w:val="Heading2"/>
      </w:pPr>
      <w:bookmarkStart w:id="16" w:name="_Toc185953729"/>
      <w:r>
        <w:t>“</w:t>
      </w:r>
      <w:r w:rsidR="00C800E5">
        <w:t>contact.css”</w:t>
      </w:r>
      <w:bookmarkEnd w:id="16"/>
    </w:p>
    <w:p w14:paraId="75C5516A" w14:textId="77777777" w:rsidR="00C800E5" w:rsidRDefault="00C800E5" w:rsidP="004847A4"/>
    <w:p w14:paraId="5C3EBA88" w14:textId="77777777" w:rsidR="00DA0C4E" w:rsidRDefault="00DA0C4E" w:rsidP="00DA0C4E">
      <w:r>
        <w:t>/* Base Styles for the Body */</w:t>
      </w:r>
    </w:p>
    <w:p w14:paraId="6D86CDFE" w14:textId="77777777" w:rsidR="00DA0C4E" w:rsidRDefault="00DA0C4E" w:rsidP="00DA0C4E">
      <w:r>
        <w:t>/* Sets the default font, removes margin and padding, and applies a light background color */</w:t>
      </w:r>
    </w:p>
    <w:p w14:paraId="67997A43" w14:textId="77777777" w:rsidR="00DA0C4E" w:rsidRDefault="00DA0C4E" w:rsidP="00DA0C4E">
      <w:r>
        <w:t>body {</w:t>
      </w:r>
    </w:p>
    <w:p w14:paraId="05F45940" w14:textId="77777777" w:rsidR="00DA0C4E" w:rsidRDefault="00DA0C4E" w:rsidP="00DA0C4E">
      <w:r>
        <w:t xml:space="preserve">    font-family: Arial, sans-serif; /* Clean, simple font */</w:t>
      </w:r>
    </w:p>
    <w:p w14:paraId="0A1097DD" w14:textId="77777777" w:rsidR="00DA0C4E" w:rsidRDefault="00DA0C4E" w:rsidP="00DA0C4E">
      <w:r>
        <w:t xml:space="preserve">    margin: 0; /* Removes default margin */</w:t>
      </w:r>
    </w:p>
    <w:p w14:paraId="399EA1D2" w14:textId="77777777" w:rsidR="00DA0C4E" w:rsidRDefault="00DA0C4E" w:rsidP="00DA0C4E">
      <w:r>
        <w:t xml:space="preserve">    padding: 0; /* Removes default padding */</w:t>
      </w:r>
    </w:p>
    <w:p w14:paraId="15B2D965" w14:textId="77777777" w:rsidR="00DA0C4E" w:rsidRDefault="00DA0C4E" w:rsidP="00DA0C4E">
      <w:r>
        <w:t xml:space="preserve">    background-color: #f4f4f9; /* Light gray background for a clean look */</w:t>
      </w:r>
    </w:p>
    <w:p w14:paraId="094AC4F2" w14:textId="77777777" w:rsidR="00DA0C4E" w:rsidRDefault="00DA0C4E" w:rsidP="00DA0C4E">
      <w:r>
        <w:t xml:space="preserve">    color: #333; /* Dark gray text color for readability */</w:t>
      </w:r>
    </w:p>
    <w:p w14:paraId="147235CF" w14:textId="77777777" w:rsidR="00DA0C4E" w:rsidRDefault="00DA0C4E" w:rsidP="00DA0C4E">
      <w:r>
        <w:t>}</w:t>
      </w:r>
    </w:p>
    <w:p w14:paraId="7C86FB05" w14:textId="77777777" w:rsidR="00DA0C4E" w:rsidRDefault="00DA0C4E" w:rsidP="00DA0C4E"/>
    <w:p w14:paraId="6158F131" w14:textId="77777777" w:rsidR="00DA0C4E" w:rsidRDefault="00DA0C4E" w:rsidP="00DA0C4E">
      <w:r>
        <w:t>/* Container Styles */</w:t>
      </w:r>
    </w:p>
    <w:p w14:paraId="2C29C0BD" w14:textId="77777777" w:rsidR="00DA0C4E" w:rsidRDefault="00DA0C4E" w:rsidP="00DA0C4E">
      <w:r>
        <w:t>/* Centralizes and styles the main content container */</w:t>
      </w:r>
    </w:p>
    <w:p w14:paraId="58D3E7A1" w14:textId="77777777" w:rsidR="00DA0C4E" w:rsidRDefault="00DA0C4E" w:rsidP="00DA0C4E">
      <w:r>
        <w:t>.container {</w:t>
      </w:r>
    </w:p>
    <w:p w14:paraId="5469E494" w14:textId="77777777" w:rsidR="00DA0C4E" w:rsidRDefault="00DA0C4E" w:rsidP="00DA0C4E">
      <w:r>
        <w:t xml:space="preserve">    max-width: 800px; /* Limits the width of the content */</w:t>
      </w:r>
    </w:p>
    <w:p w14:paraId="7D72DA7A" w14:textId="77777777" w:rsidR="00DA0C4E" w:rsidRDefault="00DA0C4E" w:rsidP="00DA0C4E">
      <w:r>
        <w:t xml:space="preserve">    margin: 50px auto; /* Centers the container vertically and horizontally */</w:t>
      </w:r>
    </w:p>
    <w:p w14:paraId="3A347CEC" w14:textId="77777777" w:rsidR="00DA0C4E" w:rsidRDefault="00DA0C4E" w:rsidP="00DA0C4E">
      <w:r>
        <w:t xml:space="preserve">    padding: 20px; /* Adds space inside the container */</w:t>
      </w:r>
    </w:p>
    <w:p w14:paraId="0AA9344B" w14:textId="77777777" w:rsidR="00DA0C4E" w:rsidRDefault="00DA0C4E" w:rsidP="00DA0C4E">
      <w:r>
        <w:t xml:space="preserve">    background: #fff; /* White background for contrast with the body */</w:t>
      </w:r>
    </w:p>
    <w:p w14:paraId="1847CA76" w14:textId="77777777" w:rsidR="00DA0C4E" w:rsidRDefault="00DA0C4E" w:rsidP="00DA0C4E">
      <w:r>
        <w:t xml:space="preserve">    border-radius: 8px; /* Slightly rounded corners for a modern look */</w:t>
      </w:r>
    </w:p>
    <w:p w14:paraId="152EC099" w14:textId="77777777" w:rsidR="00DA0C4E" w:rsidRDefault="00DA0C4E" w:rsidP="00DA0C4E">
      <w:r>
        <w:t xml:space="preserve">    box-shadow: 0 0 10px </w:t>
      </w:r>
      <w:proofErr w:type="spellStart"/>
      <w:r>
        <w:t>rgba</w:t>
      </w:r>
      <w:proofErr w:type="spellEnd"/>
      <w:r>
        <w:t>(0, 0, 0, 0.1); /* Subtle shadow for depth */</w:t>
      </w:r>
    </w:p>
    <w:p w14:paraId="3D9F7C1B" w14:textId="77777777" w:rsidR="00DA0C4E" w:rsidRDefault="00DA0C4E" w:rsidP="00DA0C4E">
      <w:r>
        <w:t>}</w:t>
      </w:r>
    </w:p>
    <w:p w14:paraId="2A68FF70" w14:textId="77777777" w:rsidR="00DA0C4E" w:rsidRDefault="00DA0C4E" w:rsidP="00DA0C4E"/>
    <w:p w14:paraId="191C272F" w14:textId="77777777" w:rsidR="00DA0C4E" w:rsidRDefault="00DA0C4E" w:rsidP="00DA0C4E">
      <w:r>
        <w:t>/* Heading Styles */</w:t>
      </w:r>
    </w:p>
    <w:p w14:paraId="6817F217" w14:textId="77777777" w:rsidR="00DA0C4E" w:rsidRDefault="00DA0C4E" w:rsidP="00DA0C4E">
      <w:r>
        <w:t>/* Centers the main heading and applies color */</w:t>
      </w:r>
    </w:p>
    <w:p w14:paraId="79AF4926" w14:textId="77777777" w:rsidR="00DA0C4E" w:rsidRDefault="00DA0C4E" w:rsidP="00DA0C4E">
      <w:r>
        <w:t>h1 {</w:t>
      </w:r>
    </w:p>
    <w:p w14:paraId="54962D1E" w14:textId="77777777" w:rsidR="00DA0C4E" w:rsidRDefault="00DA0C4E" w:rsidP="00DA0C4E">
      <w:r>
        <w:t xml:space="preserve">    text-align: center; /* Centers the heading text */</w:t>
      </w:r>
    </w:p>
    <w:p w14:paraId="204DAA8C" w14:textId="77777777" w:rsidR="00DA0C4E" w:rsidRDefault="00DA0C4E" w:rsidP="00DA0C4E">
      <w:r>
        <w:t xml:space="preserve">    color: #444; /* Darker gray for emphasis */</w:t>
      </w:r>
    </w:p>
    <w:p w14:paraId="5E947DBF" w14:textId="77777777" w:rsidR="00DA0C4E" w:rsidRDefault="00DA0C4E" w:rsidP="00DA0C4E">
      <w:r>
        <w:t>}</w:t>
      </w:r>
    </w:p>
    <w:p w14:paraId="01A8EDC5" w14:textId="77777777" w:rsidR="00DA0C4E" w:rsidRDefault="00DA0C4E" w:rsidP="00DA0C4E"/>
    <w:p w14:paraId="48B648D3" w14:textId="77777777" w:rsidR="00DA0C4E" w:rsidRDefault="00DA0C4E" w:rsidP="00DA0C4E">
      <w:r>
        <w:t>/* Form Styles */</w:t>
      </w:r>
    </w:p>
    <w:p w14:paraId="1414B194" w14:textId="77777777" w:rsidR="00DA0C4E" w:rsidRDefault="00DA0C4E" w:rsidP="00DA0C4E">
      <w:r>
        <w:t>/* Lays out the form elements and adds spacing */</w:t>
      </w:r>
    </w:p>
    <w:p w14:paraId="78ED416B" w14:textId="77777777" w:rsidR="00DA0C4E" w:rsidRDefault="00DA0C4E" w:rsidP="00DA0C4E">
      <w:r>
        <w:t>form {</w:t>
      </w:r>
    </w:p>
    <w:p w14:paraId="40F3B117" w14:textId="77777777" w:rsidR="00DA0C4E" w:rsidRDefault="00DA0C4E" w:rsidP="00DA0C4E">
      <w:r>
        <w:t xml:space="preserve">    display: flex; /* Enables flexible layout for form elements */</w:t>
      </w:r>
    </w:p>
    <w:p w14:paraId="5FDD85B6" w14:textId="77777777" w:rsidR="00DA0C4E" w:rsidRDefault="00DA0C4E" w:rsidP="00DA0C4E">
      <w:r>
        <w:t xml:space="preserve">    flex-direction: column; /* Stacks elements vertically */</w:t>
      </w:r>
    </w:p>
    <w:p w14:paraId="505F8676" w14:textId="77777777" w:rsidR="00DA0C4E" w:rsidRDefault="00DA0C4E" w:rsidP="00DA0C4E">
      <w:r>
        <w:t xml:space="preserve">    gap: 15px; /* Adds space between form elements */</w:t>
      </w:r>
    </w:p>
    <w:p w14:paraId="7BB6338E" w14:textId="77777777" w:rsidR="00DA0C4E" w:rsidRDefault="00DA0C4E" w:rsidP="00DA0C4E">
      <w:r>
        <w:t>}</w:t>
      </w:r>
    </w:p>
    <w:p w14:paraId="17E4D4DC" w14:textId="77777777" w:rsidR="00DA0C4E" w:rsidRDefault="00DA0C4E" w:rsidP="00DA0C4E"/>
    <w:p w14:paraId="40C6C294" w14:textId="77777777" w:rsidR="00DA0C4E" w:rsidRDefault="00DA0C4E" w:rsidP="00DA0C4E">
      <w:r>
        <w:lastRenderedPageBreak/>
        <w:t>/* Label Styles */</w:t>
      </w:r>
    </w:p>
    <w:p w14:paraId="24238C9F" w14:textId="77777777" w:rsidR="00DA0C4E" w:rsidRDefault="00DA0C4E" w:rsidP="00DA0C4E">
      <w:r>
        <w:t>/* Boldens the labels for better readability */</w:t>
      </w:r>
    </w:p>
    <w:p w14:paraId="02D675F9" w14:textId="77777777" w:rsidR="00DA0C4E" w:rsidRDefault="00DA0C4E" w:rsidP="00DA0C4E">
      <w:r>
        <w:t>label {</w:t>
      </w:r>
    </w:p>
    <w:p w14:paraId="78788C7F" w14:textId="77777777" w:rsidR="00DA0C4E" w:rsidRDefault="00DA0C4E" w:rsidP="00DA0C4E">
      <w:r>
        <w:t xml:space="preserve">    font-weight: bold; /* Highlights the labels */</w:t>
      </w:r>
    </w:p>
    <w:p w14:paraId="43B2E970" w14:textId="77777777" w:rsidR="00DA0C4E" w:rsidRDefault="00DA0C4E" w:rsidP="00DA0C4E">
      <w:r>
        <w:t>}</w:t>
      </w:r>
    </w:p>
    <w:p w14:paraId="41B23D7D" w14:textId="77777777" w:rsidR="00DA0C4E" w:rsidRDefault="00DA0C4E" w:rsidP="00DA0C4E"/>
    <w:p w14:paraId="6DEDA90B" w14:textId="77777777" w:rsidR="00DA0C4E" w:rsidRDefault="00DA0C4E" w:rsidP="00DA0C4E">
      <w:r>
        <w:t xml:space="preserve">/* Input, </w:t>
      </w:r>
      <w:proofErr w:type="spellStart"/>
      <w:r>
        <w:t>Textarea</w:t>
      </w:r>
      <w:proofErr w:type="spellEnd"/>
      <w:r>
        <w:t>, and Button Styles */</w:t>
      </w:r>
    </w:p>
    <w:p w14:paraId="517AF385" w14:textId="77777777" w:rsidR="00DA0C4E" w:rsidRDefault="00DA0C4E" w:rsidP="00DA0C4E">
      <w:r>
        <w:t xml:space="preserve">/* Applies consistent styling to form inputs, </w:t>
      </w:r>
      <w:proofErr w:type="spellStart"/>
      <w:r>
        <w:t>textarea</w:t>
      </w:r>
      <w:proofErr w:type="spellEnd"/>
      <w:r>
        <w:t>, and button */</w:t>
      </w:r>
    </w:p>
    <w:p w14:paraId="74DD1E23" w14:textId="77777777" w:rsidR="00DA0C4E" w:rsidRDefault="00DA0C4E" w:rsidP="00DA0C4E">
      <w:r>
        <w:t xml:space="preserve">input, </w:t>
      </w:r>
      <w:proofErr w:type="spellStart"/>
      <w:r>
        <w:t>textarea</w:t>
      </w:r>
      <w:proofErr w:type="spellEnd"/>
      <w:r>
        <w:t>, button {</w:t>
      </w:r>
    </w:p>
    <w:p w14:paraId="61DA2956" w14:textId="77777777" w:rsidR="00DA0C4E" w:rsidRDefault="00DA0C4E" w:rsidP="00DA0C4E">
      <w:r>
        <w:t xml:space="preserve">    font-size: 1rem; /* Ensures consistent text size */</w:t>
      </w:r>
    </w:p>
    <w:p w14:paraId="0970B591" w14:textId="77777777" w:rsidR="00DA0C4E" w:rsidRDefault="00DA0C4E" w:rsidP="00DA0C4E">
      <w:r>
        <w:t xml:space="preserve">    padding: 10px; /* Adds space inside the elements */</w:t>
      </w:r>
    </w:p>
    <w:p w14:paraId="43F22FAD" w14:textId="77777777" w:rsidR="00DA0C4E" w:rsidRDefault="00DA0C4E" w:rsidP="00DA0C4E">
      <w:r>
        <w:t xml:space="preserve">    border: 1px solid #ccc; /* Light border for a clean look */</w:t>
      </w:r>
    </w:p>
    <w:p w14:paraId="3D1BDBEF" w14:textId="77777777" w:rsidR="00DA0C4E" w:rsidRDefault="00DA0C4E" w:rsidP="00DA0C4E">
      <w:r>
        <w:t xml:space="preserve">    border-radius: 5px; /* Rounded corners for modern appearance */</w:t>
      </w:r>
    </w:p>
    <w:p w14:paraId="70D142BA" w14:textId="77777777" w:rsidR="00DA0C4E" w:rsidRDefault="00DA0C4E" w:rsidP="00DA0C4E">
      <w:r>
        <w:t>}</w:t>
      </w:r>
    </w:p>
    <w:p w14:paraId="26F9D0C8" w14:textId="77777777" w:rsidR="00DA0C4E" w:rsidRDefault="00DA0C4E" w:rsidP="00DA0C4E"/>
    <w:p w14:paraId="58CB6232" w14:textId="77777777" w:rsidR="00DA0C4E" w:rsidRDefault="00DA0C4E" w:rsidP="00DA0C4E">
      <w:r>
        <w:t>/* Button Styles */</w:t>
      </w:r>
    </w:p>
    <w:p w14:paraId="0D82F454" w14:textId="77777777" w:rsidR="00DA0C4E" w:rsidRDefault="00DA0C4E" w:rsidP="00DA0C4E">
      <w:r>
        <w:t>/* Styles the submit button for a professional look */</w:t>
      </w:r>
    </w:p>
    <w:p w14:paraId="73E3FE06" w14:textId="77777777" w:rsidR="00DA0C4E" w:rsidRDefault="00DA0C4E" w:rsidP="00DA0C4E">
      <w:r>
        <w:t>button {</w:t>
      </w:r>
    </w:p>
    <w:p w14:paraId="0C951F46" w14:textId="77777777" w:rsidR="00DA0C4E" w:rsidRDefault="00DA0C4E" w:rsidP="00DA0C4E">
      <w:r>
        <w:t xml:space="preserve">    background-color: #007BFF; /* Blue background for the button */</w:t>
      </w:r>
    </w:p>
    <w:p w14:paraId="4FDD73E8" w14:textId="77777777" w:rsidR="00DA0C4E" w:rsidRDefault="00DA0C4E" w:rsidP="00DA0C4E">
      <w:r>
        <w:t xml:space="preserve">    color: #fff; /* White text for contrast */</w:t>
      </w:r>
    </w:p>
    <w:p w14:paraId="7DB45CF3" w14:textId="77777777" w:rsidR="00DA0C4E" w:rsidRDefault="00DA0C4E" w:rsidP="00DA0C4E">
      <w:r>
        <w:t xml:space="preserve">    border: none; /* Removes default button border */</w:t>
      </w:r>
    </w:p>
    <w:p w14:paraId="0B5ED609" w14:textId="77777777" w:rsidR="00DA0C4E" w:rsidRDefault="00DA0C4E" w:rsidP="00DA0C4E">
      <w:r>
        <w:t xml:space="preserve">    cursor: pointer; /* Changes the cursor to pointer on hover */</w:t>
      </w:r>
    </w:p>
    <w:p w14:paraId="5045BF35" w14:textId="77777777" w:rsidR="00DA0C4E" w:rsidRDefault="00DA0C4E" w:rsidP="00DA0C4E">
      <w:r>
        <w:t>}</w:t>
      </w:r>
    </w:p>
    <w:p w14:paraId="1EC526FA" w14:textId="77777777" w:rsidR="00DA0C4E" w:rsidRDefault="00DA0C4E" w:rsidP="00DA0C4E"/>
    <w:p w14:paraId="0C750CAE" w14:textId="77777777" w:rsidR="00DA0C4E" w:rsidRDefault="00DA0C4E" w:rsidP="00DA0C4E">
      <w:r>
        <w:t>/* Hover Effect for Button */</w:t>
      </w:r>
    </w:p>
    <w:p w14:paraId="01742A1C" w14:textId="77777777" w:rsidR="00DA0C4E" w:rsidRDefault="00DA0C4E" w:rsidP="00DA0C4E">
      <w:r>
        <w:t>/* Adds interactivity by changing the button color on hover */</w:t>
      </w:r>
    </w:p>
    <w:p w14:paraId="60801ECE" w14:textId="77777777" w:rsidR="00DA0C4E" w:rsidRDefault="00DA0C4E" w:rsidP="00DA0C4E">
      <w:proofErr w:type="spellStart"/>
      <w:r>
        <w:t>button:hover</w:t>
      </w:r>
      <w:proofErr w:type="spellEnd"/>
      <w:r>
        <w:t xml:space="preserve"> {</w:t>
      </w:r>
    </w:p>
    <w:p w14:paraId="2E2AAC3D" w14:textId="77777777" w:rsidR="00DA0C4E" w:rsidRDefault="00DA0C4E" w:rsidP="00DA0C4E">
      <w:r>
        <w:t xml:space="preserve">    background-color: #0056b3; /* Darker blue when the button is hovered */</w:t>
      </w:r>
    </w:p>
    <w:p w14:paraId="361E7894" w14:textId="77777777" w:rsidR="00DA0C4E" w:rsidRDefault="00DA0C4E" w:rsidP="00DA0C4E">
      <w:r>
        <w:t>}</w:t>
      </w:r>
    </w:p>
    <w:p w14:paraId="4A048621" w14:textId="77777777" w:rsidR="00DA0C4E" w:rsidRDefault="00DA0C4E" w:rsidP="00DA0C4E"/>
    <w:p w14:paraId="2A9A7AF4" w14:textId="77777777" w:rsidR="00DA0C4E" w:rsidRDefault="00DA0C4E" w:rsidP="00DA0C4E">
      <w:r>
        <w:t>/* Contact Information Section */</w:t>
      </w:r>
    </w:p>
    <w:p w14:paraId="036BA9C0" w14:textId="77777777" w:rsidR="00DA0C4E" w:rsidRDefault="00DA0C4E" w:rsidP="00DA0C4E">
      <w:r>
        <w:t>/* Styles the additional contact information below the form */</w:t>
      </w:r>
    </w:p>
    <w:p w14:paraId="545BECB0" w14:textId="77777777" w:rsidR="00DA0C4E" w:rsidRDefault="00DA0C4E" w:rsidP="00DA0C4E">
      <w:r>
        <w:t>.contact-info {</w:t>
      </w:r>
    </w:p>
    <w:p w14:paraId="6593EFC8" w14:textId="77777777" w:rsidR="00DA0C4E" w:rsidRDefault="00DA0C4E" w:rsidP="00DA0C4E">
      <w:r>
        <w:t xml:space="preserve">    margin-top: 20px; /* Adds space above the contact information */</w:t>
      </w:r>
    </w:p>
    <w:p w14:paraId="7762AF4F" w14:textId="77777777" w:rsidR="00DA0C4E" w:rsidRDefault="00DA0C4E" w:rsidP="00DA0C4E">
      <w:r>
        <w:t>}</w:t>
      </w:r>
    </w:p>
    <w:p w14:paraId="1FEC59DF" w14:textId="77777777" w:rsidR="00DA0C4E" w:rsidRDefault="00DA0C4E" w:rsidP="00DA0C4E"/>
    <w:p w14:paraId="49407057" w14:textId="77777777" w:rsidR="00DA0C4E" w:rsidRDefault="00DA0C4E" w:rsidP="00DA0C4E">
      <w:r>
        <w:t>/* Contact Information Text */</w:t>
      </w:r>
    </w:p>
    <w:p w14:paraId="48229983" w14:textId="77777777" w:rsidR="00DA0C4E" w:rsidRDefault="00DA0C4E" w:rsidP="00DA0C4E">
      <w:r>
        <w:t>/* Sets a comfortable line height for readability */</w:t>
      </w:r>
    </w:p>
    <w:p w14:paraId="7268239C" w14:textId="77777777" w:rsidR="00DA0C4E" w:rsidRDefault="00DA0C4E" w:rsidP="00DA0C4E">
      <w:r>
        <w:t>.contact-info p {</w:t>
      </w:r>
    </w:p>
    <w:p w14:paraId="202AFC87" w14:textId="77777777" w:rsidR="00DA0C4E" w:rsidRDefault="00DA0C4E" w:rsidP="00DA0C4E">
      <w:r>
        <w:t xml:space="preserve">    line-height: 1.6; /* Increases space between lines for better readability */</w:t>
      </w:r>
    </w:p>
    <w:p w14:paraId="519B4E7C" w14:textId="2C268D67" w:rsidR="00C800E5" w:rsidRPr="003B547F" w:rsidRDefault="00DA0C4E" w:rsidP="00DA0C4E">
      <w:r>
        <w:t>}</w:t>
      </w:r>
    </w:p>
    <w:sectPr w:rsidR="00C800E5" w:rsidRPr="003B547F" w:rsidSect="00A61A31">
      <w:pgSz w:w="12240" w:h="15840" w:code="1"/>
      <w:pgMar w:top="720" w:right="720" w:bottom="0" w:left="72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2B1F7F" w14:textId="77777777" w:rsidR="002A4B99" w:rsidRDefault="002A4B99" w:rsidP="00E74B29">
      <w:r>
        <w:separator/>
      </w:r>
    </w:p>
  </w:endnote>
  <w:endnote w:type="continuationSeparator" w:id="0">
    <w:p w14:paraId="5503097F" w14:textId="77777777" w:rsidR="002A4B99" w:rsidRDefault="002A4B99"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BFF4B2" w14:textId="77777777" w:rsidR="002A4B99" w:rsidRDefault="002A4B99" w:rsidP="00E74B29">
      <w:r>
        <w:separator/>
      </w:r>
    </w:p>
  </w:footnote>
  <w:footnote w:type="continuationSeparator" w:id="0">
    <w:p w14:paraId="4B2E3B03" w14:textId="77777777" w:rsidR="002A4B99" w:rsidRDefault="002A4B99"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6D0D17"/>
    <w:multiLevelType w:val="multilevel"/>
    <w:tmpl w:val="AC9C4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46416635"/>
    <w:multiLevelType w:val="multilevel"/>
    <w:tmpl w:val="71FAE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0F0C23"/>
    <w:multiLevelType w:val="multilevel"/>
    <w:tmpl w:val="B44E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771A41"/>
    <w:multiLevelType w:val="multilevel"/>
    <w:tmpl w:val="DF42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2495468">
    <w:abstractNumId w:val="1"/>
  </w:num>
  <w:num w:numId="2" w16cid:durableId="2086105851">
    <w:abstractNumId w:val="2"/>
  </w:num>
  <w:num w:numId="3" w16cid:durableId="1689285952">
    <w:abstractNumId w:val="3"/>
  </w:num>
  <w:num w:numId="4" w16cid:durableId="975797767">
    <w:abstractNumId w:val="4"/>
  </w:num>
  <w:num w:numId="5" w16cid:durableId="1965305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1BD"/>
    <w:rsid w:val="0001747A"/>
    <w:rsid w:val="000214BC"/>
    <w:rsid w:val="00076A93"/>
    <w:rsid w:val="00086FA5"/>
    <w:rsid w:val="00090303"/>
    <w:rsid w:val="000E1D7F"/>
    <w:rsid w:val="000E4641"/>
    <w:rsid w:val="00105411"/>
    <w:rsid w:val="00117DA6"/>
    <w:rsid w:val="00137068"/>
    <w:rsid w:val="001475BD"/>
    <w:rsid w:val="00151F66"/>
    <w:rsid w:val="00177F8D"/>
    <w:rsid w:val="00185A21"/>
    <w:rsid w:val="00185F4A"/>
    <w:rsid w:val="001A3B80"/>
    <w:rsid w:val="001B04F6"/>
    <w:rsid w:val="001C7A0A"/>
    <w:rsid w:val="001E097E"/>
    <w:rsid w:val="001F4B42"/>
    <w:rsid w:val="002116ED"/>
    <w:rsid w:val="00244102"/>
    <w:rsid w:val="00253839"/>
    <w:rsid w:val="00291AE1"/>
    <w:rsid w:val="002A4B99"/>
    <w:rsid w:val="002B5304"/>
    <w:rsid w:val="002D2200"/>
    <w:rsid w:val="002E6EA1"/>
    <w:rsid w:val="003114CC"/>
    <w:rsid w:val="00382935"/>
    <w:rsid w:val="00383A36"/>
    <w:rsid w:val="003B547F"/>
    <w:rsid w:val="003D366A"/>
    <w:rsid w:val="003F3E75"/>
    <w:rsid w:val="003F5645"/>
    <w:rsid w:val="0040564B"/>
    <w:rsid w:val="004307EB"/>
    <w:rsid w:val="00432B8A"/>
    <w:rsid w:val="00435689"/>
    <w:rsid w:val="00476466"/>
    <w:rsid w:val="0048120C"/>
    <w:rsid w:val="00483BC6"/>
    <w:rsid w:val="004847A4"/>
    <w:rsid w:val="004909D9"/>
    <w:rsid w:val="004A30BC"/>
    <w:rsid w:val="004A5E74"/>
    <w:rsid w:val="004C5781"/>
    <w:rsid w:val="005128CD"/>
    <w:rsid w:val="00521481"/>
    <w:rsid w:val="0058304E"/>
    <w:rsid w:val="005A0D6B"/>
    <w:rsid w:val="005E598B"/>
    <w:rsid w:val="005F2436"/>
    <w:rsid w:val="00617BAA"/>
    <w:rsid w:val="00642C67"/>
    <w:rsid w:val="00665110"/>
    <w:rsid w:val="006709F1"/>
    <w:rsid w:val="00685568"/>
    <w:rsid w:val="006930CC"/>
    <w:rsid w:val="006A72C2"/>
    <w:rsid w:val="006C60E6"/>
    <w:rsid w:val="006C65E9"/>
    <w:rsid w:val="006E12A4"/>
    <w:rsid w:val="00733EBF"/>
    <w:rsid w:val="007666BF"/>
    <w:rsid w:val="007829C4"/>
    <w:rsid w:val="007A1015"/>
    <w:rsid w:val="007B2EED"/>
    <w:rsid w:val="007D5EE5"/>
    <w:rsid w:val="007E01A5"/>
    <w:rsid w:val="007E7573"/>
    <w:rsid w:val="00837914"/>
    <w:rsid w:val="00841626"/>
    <w:rsid w:val="00873FD7"/>
    <w:rsid w:val="00874FE7"/>
    <w:rsid w:val="00886F78"/>
    <w:rsid w:val="008905B5"/>
    <w:rsid w:val="00895F62"/>
    <w:rsid w:val="008B65B0"/>
    <w:rsid w:val="008D2021"/>
    <w:rsid w:val="008F734F"/>
    <w:rsid w:val="00952F7D"/>
    <w:rsid w:val="009A2859"/>
    <w:rsid w:val="009A38BA"/>
    <w:rsid w:val="00A003D8"/>
    <w:rsid w:val="00A43728"/>
    <w:rsid w:val="00A4661B"/>
    <w:rsid w:val="00A54859"/>
    <w:rsid w:val="00A61A31"/>
    <w:rsid w:val="00A72626"/>
    <w:rsid w:val="00A807D3"/>
    <w:rsid w:val="00A832A2"/>
    <w:rsid w:val="00AA617B"/>
    <w:rsid w:val="00AA7B24"/>
    <w:rsid w:val="00AC3E5C"/>
    <w:rsid w:val="00AD2188"/>
    <w:rsid w:val="00AE5ECA"/>
    <w:rsid w:val="00B12724"/>
    <w:rsid w:val="00B15A84"/>
    <w:rsid w:val="00B43E11"/>
    <w:rsid w:val="00B72622"/>
    <w:rsid w:val="00B7619E"/>
    <w:rsid w:val="00B829BC"/>
    <w:rsid w:val="00BC0389"/>
    <w:rsid w:val="00BC0D8A"/>
    <w:rsid w:val="00BC1E80"/>
    <w:rsid w:val="00BC5E67"/>
    <w:rsid w:val="00BD5413"/>
    <w:rsid w:val="00BE279E"/>
    <w:rsid w:val="00BE53A3"/>
    <w:rsid w:val="00C166A0"/>
    <w:rsid w:val="00C21EB3"/>
    <w:rsid w:val="00C5796B"/>
    <w:rsid w:val="00C800E5"/>
    <w:rsid w:val="00C82DF3"/>
    <w:rsid w:val="00C83EEE"/>
    <w:rsid w:val="00CA6A80"/>
    <w:rsid w:val="00CC7B22"/>
    <w:rsid w:val="00CE0904"/>
    <w:rsid w:val="00D06DDC"/>
    <w:rsid w:val="00D26E26"/>
    <w:rsid w:val="00D43125"/>
    <w:rsid w:val="00D519C2"/>
    <w:rsid w:val="00D60D2F"/>
    <w:rsid w:val="00D66A3A"/>
    <w:rsid w:val="00DA0C4E"/>
    <w:rsid w:val="00DA6600"/>
    <w:rsid w:val="00DA6FFC"/>
    <w:rsid w:val="00DF198B"/>
    <w:rsid w:val="00DF5EBE"/>
    <w:rsid w:val="00E066CF"/>
    <w:rsid w:val="00E115A4"/>
    <w:rsid w:val="00E14C96"/>
    <w:rsid w:val="00E421BD"/>
    <w:rsid w:val="00E50518"/>
    <w:rsid w:val="00E74B29"/>
    <w:rsid w:val="00EB7C2B"/>
    <w:rsid w:val="00EC4248"/>
    <w:rsid w:val="00EC64B7"/>
    <w:rsid w:val="00ED33AF"/>
    <w:rsid w:val="00F045BD"/>
    <w:rsid w:val="00F43D9E"/>
    <w:rsid w:val="00F4453B"/>
    <w:rsid w:val="00FA5005"/>
    <w:rsid w:val="00FB2F1A"/>
    <w:rsid w:val="00FB7B34"/>
    <w:rsid w:val="00FD1327"/>
    <w:rsid w:val="1AA6BC83"/>
    <w:rsid w:val="1C272044"/>
    <w:rsid w:val="322767D6"/>
    <w:rsid w:val="35813D6C"/>
    <w:rsid w:val="39A4FAA8"/>
    <w:rsid w:val="3B9EB734"/>
    <w:rsid w:val="57D8812F"/>
    <w:rsid w:val="7553B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BA0880"/>
  <w15:chartTrackingRefBased/>
  <w15:docId w15:val="{075929EC-ABCE-4B65-897F-5032D9CB5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uiPriority w:val="9"/>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D60D2F"/>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D60D2F"/>
    <w:pPr>
      <w:spacing w:after="100"/>
    </w:pPr>
  </w:style>
  <w:style w:type="paragraph" w:styleId="TOC2">
    <w:name w:val="toc 2"/>
    <w:basedOn w:val="Normal"/>
    <w:next w:val="Normal"/>
    <w:autoRedefine/>
    <w:uiPriority w:val="39"/>
    <w:rsid w:val="00D60D2F"/>
    <w:pPr>
      <w:spacing w:after="100"/>
      <w:ind w:left="240"/>
    </w:pPr>
  </w:style>
  <w:style w:type="paragraph" w:styleId="TOC3">
    <w:name w:val="toc 3"/>
    <w:basedOn w:val="Normal"/>
    <w:next w:val="Normal"/>
    <w:autoRedefine/>
    <w:uiPriority w:val="39"/>
    <w:rsid w:val="00D60D2F"/>
    <w:pPr>
      <w:spacing w:after="100"/>
      <w:ind w:left="480"/>
    </w:pPr>
  </w:style>
  <w:style w:type="character" w:styleId="Hyperlink">
    <w:name w:val="Hyperlink"/>
    <w:basedOn w:val="DefaultParagraphFont"/>
    <w:uiPriority w:val="99"/>
    <w:unhideWhenUsed/>
    <w:rsid w:val="00D60D2F"/>
    <w:rPr>
      <w:color w:val="0000FF" w:themeColor="hyperlink"/>
      <w:u w:val="single"/>
    </w:rPr>
  </w:style>
  <w:style w:type="paragraph" w:styleId="Bibliography">
    <w:name w:val="Bibliography"/>
    <w:basedOn w:val="Normal"/>
    <w:next w:val="Normal"/>
    <w:uiPriority w:val="37"/>
    <w:unhideWhenUsed/>
    <w:rsid w:val="00733E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561030">
      <w:bodyDiv w:val="1"/>
      <w:marLeft w:val="0"/>
      <w:marRight w:val="0"/>
      <w:marTop w:val="0"/>
      <w:marBottom w:val="0"/>
      <w:divBdr>
        <w:top w:val="none" w:sz="0" w:space="0" w:color="auto"/>
        <w:left w:val="none" w:sz="0" w:space="0" w:color="auto"/>
        <w:bottom w:val="none" w:sz="0" w:space="0" w:color="auto"/>
        <w:right w:val="none" w:sz="0" w:space="0" w:color="auto"/>
      </w:divBdr>
    </w:div>
    <w:div w:id="518396845">
      <w:bodyDiv w:val="1"/>
      <w:marLeft w:val="0"/>
      <w:marRight w:val="0"/>
      <w:marTop w:val="0"/>
      <w:marBottom w:val="0"/>
      <w:divBdr>
        <w:top w:val="none" w:sz="0" w:space="0" w:color="auto"/>
        <w:left w:val="none" w:sz="0" w:space="0" w:color="auto"/>
        <w:bottom w:val="none" w:sz="0" w:space="0" w:color="auto"/>
        <w:right w:val="none" w:sz="0" w:space="0" w:color="auto"/>
      </w:divBdr>
    </w:div>
    <w:div w:id="741374345">
      <w:bodyDiv w:val="1"/>
      <w:marLeft w:val="0"/>
      <w:marRight w:val="0"/>
      <w:marTop w:val="0"/>
      <w:marBottom w:val="0"/>
      <w:divBdr>
        <w:top w:val="none" w:sz="0" w:space="0" w:color="auto"/>
        <w:left w:val="none" w:sz="0" w:space="0" w:color="auto"/>
        <w:bottom w:val="none" w:sz="0" w:space="0" w:color="auto"/>
        <w:right w:val="none" w:sz="0" w:space="0" w:color="auto"/>
      </w:divBdr>
    </w:div>
    <w:div w:id="880284459">
      <w:bodyDiv w:val="1"/>
      <w:marLeft w:val="0"/>
      <w:marRight w:val="0"/>
      <w:marTop w:val="0"/>
      <w:marBottom w:val="0"/>
      <w:divBdr>
        <w:top w:val="none" w:sz="0" w:space="0" w:color="auto"/>
        <w:left w:val="none" w:sz="0" w:space="0" w:color="auto"/>
        <w:bottom w:val="none" w:sz="0" w:space="0" w:color="auto"/>
        <w:right w:val="none" w:sz="0" w:space="0" w:color="auto"/>
      </w:divBdr>
    </w:div>
    <w:div w:id="1583568488">
      <w:bodyDiv w:val="1"/>
      <w:marLeft w:val="0"/>
      <w:marRight w:val="0"/>
      <w:marTop w:val="0"/>
      <w:marBottom w:val="0"/>
      <w:divBdr>
        <w:top w:val="none" w:sz="0" w:space="0" w:color="auto"/>
        <w:left w:val="none" w:sz="0" w:space="0" w:color="auto"/>
        <w:bottom w:val="none" w:sz="0" w:space="0" w:color="auto"/>
        <w:right w:val="none" w:sz="0" w:space="0" w:color="auto"/>
      </w:divBdr>
    </w:div>
    <w:div w:id="1677419695">
      <w:bodyDiv w:val="1"/>
      <w:marLeft w:val="0"/>
      <w:marRight w:val="0"/>
      <w:marTop w:val="0"/>
      <w:marBottom w:val="0"/>
      <w:divBdr>
        <w:top w:val="none" w:sz="0" w:space="0" w:color="auto"/>
        <w:left w:val="none" w:sz="0" w:space="0" w:color="auto"/>
        <w:bottom w:val="none" w:sz="0" w:space="0" w:color="auto"/>
        <w:right w:val="none" w:sz="0" w:space="0" w:color="auto"/>
      </w:divBdr>
    </w:div>
    <w:div w:id="2141720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nna\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07F442074CC4EA0A2EF69E1DA46B0DF"/>
        <w:category>
          <w:name w:val="General"/>
          <w:gallery w:val="placeholder"/>
        </w:category>
        <w:types>
          <w:type w:val="bbPlcHdr"/>
        </w:types>
        <w:behaviors>
          <w:behavior w:val="content"/>
        </w:behaviors>
        <w:guid w:val="{0BEB15F7-E811-4971-9343-6C54DE21AA39}"/>
      </w:docPartPr>
      <w:docPartBody>
        <w:p w:rsidR="007D1AB2" w:rsidRDefault="006C111A">
          <w:pPr>
            <w:pStyle w:val="107F442074CC4EA0A2EF69E1DA46B0DF"/>
          </w:pPr>
          <w:r w:rsidRPr="00DF198B">
            <w:t>—</w:t>
          </w:r>
        </w:p>
      </w:docPartBody>
    </w:docPart>
    <w:docPart>
      <w:docPartPr>
        <w:name w:val="C3768C9F873B4A7CBA16CEC8BE206AF0"/>
        <w:category>
          <w:name w:val="General"/>
          <w:gallery w:val="placeholder"/>
        </w:category>
        <w:types>
          <w:type w:val="bbPlcHdr"/>
        </w:types>
        <w:behaviors>
          <w:behavior w:val="content"/>
        </w:behaviors>
        <w:guid w:val="{813BD868-046D-43F0-8AEB-24B6EF0823D1}"/>
      </w:docPartPr>
      <w:docPartBody>
        <w:p w:rsidR="007D1AB2" w:rsidRDefault="006C111A">
          <w:pPr>
            <w:pStyle w:val="C3768C9F873B4A7CBA16CEC8BE206AF0"/>
          </w:pPr>
          <w:r w:rsidRPr="00DF198B">
            <w:t>—</w:t>
          </w:r>
        </w:p>
      </w:docPartBody>
    </w:docPart>
    <w:docPart>
      <w:docPartPr>
        <w:name w:val="CEE39B5C22DE41C0B59E87D0CADF7C93"/>
        <w:category>
          <w:name w:val="General"/>
          <w:gallery w:val="placeholder"/>
        </w:category>
        <w:types>
          <w:type w:val="bbPlcHdr"/>
        </w:types>
        <w:behaviors>
          <w:behavior w:val="content"/>
        </w:behaviors>
        <w:guid w:val="{9C86BA7E-190A-4980-9FCE-024C3DED6A4C}"/>
      </w:docPartPr>
      <w:docPartBody>
        <w:p w:rsidR="007D1AB2" w:rsidRDefault="006C111A">
          <w:pPr>
            <w:pStyle w:val="CEE39B5C22DE41C0B59E87D0CADF7C93"/>
          </w:pPr>
          <w:r w:rsidRPr="006709F1">
            <w:t>REPORT TITLE</w:t>
          </w:r>
        </w:p>
      </w:docPartBody>
    </w:docPart>
    <w:docPart>
      <w:docPartPr>
        <w:name w:val="FB92AD558091482A963583E5D7E3293A"/>
        <w:category>
          <w:name w:val="General"/>
          <w:gallery w:val="placeholder"/>
        </w:category>
        <w:types>
          <w:type w:val="bbPlcHdr"/>
        </w:types>
        <w:behaviors>
          <w:behavior w:val="content"/>
        </w:behaviors>
        <w:guid w:val="{73770957-D02C-483F-A830-B20FF8DBDC59}"/>
      </w:docPartPr>
      <w:docPartBody>
        <w:p w:rsidR="007D1AB2" w:rsidRDefault="006C111A">
          <w:pPr>
            <w:pStyle w:val="FB92AD558091482A963583E5D7E3293A"/>
          </w:pPr>
          <w:r w:rsidRPr="00E74B29">
            <w:t xml:space="preserve">PAGE </w:t>
          </w:r>
          <w:r>
            <w:t>3</w:t>
          </w:r>
        </w:p>
      </w:docPartBody>
    </w:docPart>
    <w:docPart>
      <w:docPartPr>
        <w:name w:val="9B41CE2DC0A0440F83A5238554FC1A89"/>
        <w:category>
          <w:name w:val="General"/>
          <w:gallery w:val="placeholder"/>
        </w:category>
        <w:types>
          <w:type w:val="bbPlcHdr"/>
        </w:types>
        <w:behaviors>
          <w:behavior w:val="content"/>
        </w:behaviors>
        <w:guid w:val="{5CE25FC8-9E5C-4AF2-90D3-F1D6FD732086}"/>
      </w:docPartPr>
      <w:docPartBody>
        <w:p w:rsidR="007D1AB2" w:rsidRDefault="006C111A">
          <w:pPr>
            <w:pStyle w:val="9B41CE2DC0A0440F83A5238554FC1A89"/>
          </w:pPr>
          <w:r w:rsidRPr="006709F1">
            <w:t>REPORT TITLE</w:t>
          </w:r>
        </w:p>
      </w:docPartBody>
    </w:docPart>
    <w:docPart>
      <w:docPartPr>
        <w:name w:val="AE0BB2962AAF42E9BB0807BE6E93A728"/>
        <w:category>
          <w:name w:val="General"/>
          <w:gallery w:val="placeholder"/>
        </w:category>
        <w:types>
          <w:type w:val="bbPlcHdr"/>
        </w:types>
        <w:behaviors>
          <w:behavior w:val="content"/>
        </w:behaviors>
        <w:guid w:val="{0FC55219-5486-47CC-BAEA-C12862C2899E}"/>
      </w:docPartPr>
      <w:docPartBody>
        <w:p w:rsidR="007D1AB2" w:rsidRDefault="006C111A">
          <w:pPr>
            <w:pStyle w:val="AE0BB2962AAF42E9BB0807BE6E93A728"/>
          </w:pPr>
          <w:r w:rsidRPr="00E74B29">
            <w:t xml:space="preserve">PAGE </w:t>
          </w:r>
          <w:r>
            <w:t>4</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6D7"/>
    <w:rsid w:val="001122F0"/>
    <w:rsid w:val="001475BD"/>
    <w:rsid w:val="001B16D7"/>
    <w:rsid w:val="00216502"/>
    <w:rsid w:val="00383A36"/>
    <w:rsid w:val="005A0D6B"/>
    <w:rsid w:val="005B4F1E"/>
    <w:rsid w:val="006C111A"/>
    <w:rsid w:val="007D1AB2"/>
    <w:rsid w:val="007D5EE5"/>
    <w:rsid w:val="00BC0389"/>
    <w:rsid w:val="00BC5E67"/>
    <w:rsid w:val="00D90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7F442074CC4EA0A2EF69E1DA46B0DF">
    <w:name w:val="107F442074CC4EA0A2EF69E1DA46B0DF"/>
  </w:style>
  <w:style w:type="paragraph" w:customStyle="1" w:styleId="C3768C9F873B4A7CBA16CEC8BE206AF0">
    <w:name w:val="C3768C9F873B4A7CBA16CEC8BE206AF0"/>
  </w:style>
  <w:style w:type="paragraph" w:customStyle="1" w:styleId="CEE39B5C22DE41C0B59E87D0CADF7C93">
    <w:name w:val="CEE39B5C22DE41C0B59E87D0CADF7C93"/>
  </w:style>
  <w:style w:type="paragraph" w:customStyle="1" w:styleId="FB92AD558091482A963583E5D7E3293A">
    <w:name w:val="FB92AD558091482A963583E5D7E3293A"/>
  </w:style>
  <w:style w:type="paragraph" w:customStyle="1" w:styleId="9B41CE2DC0A0440F83A5238554FC1A89">
    <w:name w:val="9B41CE2DC0A0440F83A5238554FC1A89"/>
  </w:style>
  <w:style w:type="paragraph" w:customStyle="1" w:styleId="AE0BB2962AAF42E9BB0807BE6E93A728">
    <w:name w:val="AE0BB2962AAF42E9BB0807BE6E93A7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Jak24</b:Tag>
    <b:SourceType>InternetSite</b:SourceType>
    <b:Guid>{376E83FA-B6CD-4268-AA99-36DAA2842E4C}</b:Guid>
    <b:Title>Jakob Nielsen's Usability Heuristics for User Interface Design</b:Title>
    <b:Year>2024</b:Year>
    <b:InternetSiteTitle>Nielsen Norman Group</b:InternetSiteTitle>
    <b:Month>January</b:Month>
    <b:Day>30</b:Day>
    <b:URL>https://www.nngroup.com/articles/ten-usability-heuristics/</b:URL>
    <b:Author>
      <b:Author>
        <b:NameList>
          <b:Person>
            <b:Last>Nielsen</b:Last>
            <b:First>Jakob</b:First>
          </b:Person>
        </b:NameList>
      </b:Author>
    </b:Author>
    <b:RefOrder>1</b:RefOrder>
  </b:Source>
  <b:Source>
    <b:Tag>Goo</b:Tag>
    <b:SourceType>InternetSite</b:SourceType>
    <b:Guid>{7D500179-AE40-44DF-A0BC-4B96C9D2A59E}</b:Guid>
    <b:Title>Google Material Design Guidelines</b:Title>
    <b:InternetSiteTitle>m3</b:InternetSiteTitle>
    <b:URL>https://material.io/design/</b:URL>
    <b:RefOrder>2</b:RefOrder>
  </b:Source>
  <b:Source>
    <b:Tag>Sha24</b:Tag>
    <b:SourceType>InternetSite</b:SourceType>
    <b:Guid>{D6C638BB-FE8D-437D-814E-CC177C316DDD}</b:Guid>
    <b:Author>
      <b:Author>
        <b:NameList>
          <b:Person>
            <b:Last>Henry</b:Last>
            <b:First>Shawn</b:First>
            <b:Middle>Lawton</b:Middle>
          </b:Person>
        </b:NameList>
      </b:Author>
    </b:Author>
    <b:Title>Web Content Accessibility Guidelines (WCAG) 2.1</b:Title>
    <b:InternetSiteTitle>World Wide Web Consortium (W3C)</b:InternetSiteTitle>
    <b:Year>2024</b:Year>
    <b:Month>December</b:Month>
    <b:Day>12</b:Day>
    <b:URL>https://www.w3.org/WAI/standards-guidelines/wcag/</b:URL>
    <b:RefOrder>3</b:RefOrder>
  </b:Source>
  <b:Source>
    <b:Tag>Acc</b:Tag>
    <b:SourceType>InternetSite</b:SourceType>
    <b:Guid>{555A07EC-337F-49BA-B822-5F9745CC1808}</b:Guid>
    <b:Title>Accessibility Insights for Web</b:Title>
    <b:InternetSiteTitle>Free tool by Microsoft for assessing web accessibility</b:InternetSiteTitle>
    <b:URL>https://accessibilityinsights.io/</b:URL>
    <b:RefOrder>4</b:RefOrder>
  </b:Source>
  <b:Source>
    <b:Tag>Goo1</b:Tag>
    <b:SourceType>InternetSite</b:SourceType>
    <b:Guid>{27EF4077-E58B-4116-ADF5-923560E085EF}</b:Guid>
    <b:Title>Google Search Central (Webmasters Guidelines)</b:Title>
    <b:InternetSiteTitle>Comprehensive guide for building search-friendly websites.</b:InternetSiteTitle>
    <b:URL>https://developers.google.com/search</b:URL>
    <b:RefOrder>5</b:RefOrder>
  </b:Source>
  <b:Source>
    <b:Tag>moz</b:Tag>
    <b:SourceType>InternetSite</b:SourceType>
    <b:Guid>{F6353A21-176F-4A3A-8788-7FFBC8771F96}</b:Guid>
    <b:Author>
      <b:Author>
        <b:NameList>
          <b:Person>
            <b:Last>moz</b:Last>
          </b:Person>
        </b:NameList>
      </b:Author>
    </b:Author>
    <b:Title>Moz Beginner's Guide to SEO</b:Title>
    <b:InternetSiteTitle>Detailed resource on SEO best practices.</b:InternetSiteTitle>
    <b:URL>https://moz.com/beginners-guide-to-seo</b:URL>
    <b:RefOrder>6</b:RefOrder>
  </b:Source>
  <b:Source>
    <b:Tag>mdn</b:Tag>
    <b:SourceType>InternetSite</b:SourceType>
    <b:Guid>{4F7C9F8F-9820-468F-A773-A651EE450874}</b:Guid>
    <b:Author>
      <b:Author>
        <b:NameList>
          <b:Person>
            <b:Last>mdn</b:Last>
          </b:Person>
        </b:NameList>
      </b:Author>
    </b:Author>
    <b:Title>MDN Web Docs</b:Title>
    <b:InternetSiteTitle>For HTML, CSS, and JavaScript best practices and guidelines.</b:InternetSiteTitle>
    <b:URL>https://developer.mozilla.org/</b:URL>
    <b:RefOrder>7</b:RefOrder>
  </b:Source>
  <b:Source>
    <b:Tag>W3C</b:Tag>
    <b:SourceType>InternetSite</b:SourceType>
    <b:Guid>{7D9EA7A4-55D9-493B-9AA4-44E58DF202A4}</b:Guid>
    <b:Author>
      <b:Author>
        <b:NameList>
          <b:Person>
            <b:Last>W3C</b:Last>
          </b:Person>
        </b:NameList>
      </b:Author>
    </b:Author>
    <b:Title>W3C Validator</b:Title>
    <b:InternetSiteTitle>A tool for validating HTML and CSS code.</b:InternetSiteTitle>
    <b:URL>https://validator.w3.org/</b:URL>
    <b:RefOrder>8</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1" ma:contentTypeDescription="Create a new document." ma:contentTypeScope="" ma:versionID="91bbd909376c60c2c4fc4b52c36aa412">
  <xsd:schema xmlns:xsd="http://www.w3.org/2001/XMLSchema" xmlns:xs="http://www.w3.org/2001/XMLSchema" xmlns:p="http://schemas.microsoft.com/office/2006/metadata/properties" xmlns:ns3="0ebdf10f-b5a3-45b6-acdb-7dc1eb398785" targetNamespace="http://schemas.microsoft.com/office/2006/metadata/properties" ma:root="true" ma:fieldsID="c4b26634acbf64024279430c9b9ec485"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839996-CCC2-4B4B-BB45-A9C641419A3B}">
  <ds:schemaRefs>
    <ds:schemaRef ds:uri="http://schemas.microsoft.com/sharepoint/v3/contenttype/forms"/>
  </ds:schemaRefs>
</ds:datastoreItem>
</file>

<file path=customXml/itemProps2.xml><?xml version="1.0" encoding="utf-8"?>
<ds:datastoreItem xmlns:ds="http://schemas.openxmlformats.org/officeDocument/2006/customXml" ds:itemID="{5B78500D-A232-473D-9323-B5F9BB259332}">
  <ds:schemaRefs>
    <ds:schemaRef ds:uri="http://schemas.openxmlformats.org/package/2006/metadata/core-properties"/>
    <ds:schemaRef ds:uri="http://schemas.microsoft.com/office/2006/documentManagement/types"/>
    <ds:schemaRef ds:uri="http://purl.org/dc/elements/1.1/"/>
    <ds:schemaRef ds:uri="http://purl.org/dc/dcmitype/"/>
    <ds:schemaRef ds:uri="http://www.w3.org/XML/1998/namespace"/>
    <ds:schemaRef ds:uri="http://purl.org/dc/terms/"/>
    <ds:schemaRef ds:uri="0ebdf10f-b5a3-45b6-acdb-7dc1eb398785"/>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AD91031F-7861-4F75-9699-43DA474A45E6}">
  <ds:schemaRefs>
    <ds:schemaRef ds:uri="http://schemas.openxmlformats.org/officeDocument/2006/bibliography"/>
  </ds:schemaRefs>
</ds:datastoreItem>
</file>

<file path=customXml/itemProps4.xml><?xml version="1.0" encoding="utf-8"?>
<ds:datastoreItem xmlns:ds="http://schemas.openxmlformats.org/officeDocument/2006/customXml" ds:itemID="{4FB8E132-3286-46FF-AE02-6730AA5A4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Modern student report</Template>
  <TotalTime>1583</TotalTime>
  <Pages>30</Pages>
  <Words>5394</Words>
  <Characters>34900</Characters>
  <Application>Microsoft Office Word</Application>
  <DocSecurity>0</DocSecurity>
  <Lines>1586</Lines>
  <Paragraphs>1151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Donnavon Furbert</dc:creator>
  <cp:keywords/>
  <dc:description/>
  <cp:lastModifiedBy>Ethan Furbert (2308071)</cp:lastModifiedBy>
  <cp:revision>87</cp:revision>
  <dcterms:created xsi:type="dcterms:W3CDTF">2024-12-20T12:12:00Z</dcterms:created>
  <dcterms:modified xsi:type="dcterms:W3CDTF">2024-12-30T17:59:00Z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y fmtid="{D5CDD505-2E9C-101B-9397-08002B2CF9AE}" pid="3" name="GrammarlyDocumentId">
    <vt:lpwstr>7e14c6e1-9582-4675-aa8f-b8164a720808</vt:lpwstr>
  </property>
</Properties>
</file>