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7DC08" w14:textId="77777777" w:rsidR="003A122A" w:rsidRPr="003A122A" w:rsidRDefault="003A122A" w:rsidP="003A122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3A122A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Weekly Time Management / Rheoli Amser Wythnosol</w:t>
      </w:r>
      <w:r w:rsidRPr="003A122A">
        <w:rPr>
          <w:rFonts w:ascii="Arial" w:hAnsi="Arial" w:cs="Arial"/>
          <w:color w:val="000000"/>
          <w:sz w:val="24"/>
          <w:szCs w:val="24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1890"/>
        <w:gridCol w:w="2055"/>
        <w:gridCol w:w="2025"/>
        <w:gridCol w:w="1965"/>
        <w:gridCol w:w="1965"/>
        <w:gridCol w:w="1920"/>
        <w:gridCol w:w="1770"/>
      </w:tblGrid>
      <w:tr w:rsidR="003A122A" w:rsidRPr="003A122A" w14:paraId="284F0592" w14:textId="77777777" w:rsidTr="003A122A">
        <w:trPr>
          <w:trHeight w:val="300"/>
        </w:trPr>
        <w:tc>
          <w:tcPr>
            <w:tcW w:w="1494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110735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Things I need to do: / Beth sydd angen i mi wneud: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64E5019" w14:textId="77777777" w:rsidR="003A122A" w:rsidRPr="003A122A" w:rsidRDefault="003A122A" w:rsidP="003A122A">
            <w:pPr>
              <w:numPr>
                <w:ilvl w:val="0"/>
                <w:numId w:val="26"/>
              </w:numPr>
              <w:ind w:left="1080" w:firstLine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63B2BD" w14:textId="77777777" w:rsidR="003A122A" w:rsidRPr="003A122A" w:rsidRDefault="003A122A" w:rsidP="003A122A">
            <w:pPr>
              <w:numPr>
                <w:ilvl w:val="0"/>
                <w:numId w:val="26"/>
              </w:numPr>
              <w:ind w:left="1080" w:firstLine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1CCCC678" w14:textId="77777777" w:rsidR="003A122A" w:rsidRPr="003A122A" w:rsidRDefault="003A122A" w:rsidP="003A122A">
            <w:pPr>
              <w:numPr>
                <w:ilvl w:val="0"/>
                <w:numId w:val="26"/>
              </w:numPr>
              <w:ind w:left="1080" w:firstLine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76E699D8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Ways of looking after me: / Dulliau edrych ar ôl fy hûn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07A8F2C7" w14:textId="77777777" w:rsidR="003A122A" w:rsidRPr="003A122A" w:rsidRDefault="003A122A" w:rsidP="003A122A">
            <w:pPr>
              <w:numPr>
                <w:ilvl w:val="0"/>
                <w:numId w:val="27"/>
              </w:numPr>
              <w:ind w:left="1080" w:firstLine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777660C8" w14:textId="77777777" w:rsidR="003A122A" w:rsidRPr="003A122A" w:rsidRDefault="003A122A" w:rsidP="003A122A">
            <w:pPr>
              <w:numPr>
                <w:ilvl w:val="0"/>
                <w:numId w:val="27"/>
              </w:numPr>
              <w:ind w:left="1080" w:firstLine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136BC41B" w14:textId="5C50FA90" w:rsidR="003A122A" w:rsidRPr="003A122A" w:rsidRDefault="003A122A" w:rsidP="003A122A">
            <w:pPr>
              <w:ind w:left="108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122A" w:rsidRPr="003A122A" w14:paraId="6E21EF67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9569A2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2638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Mon/Llun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B0759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Tues / Mawrth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9B7235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Wed / Mercher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8FAA5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Thurs / Iau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34904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Fri /Gwener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8F522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Sat / Sad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F66A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Sun/Sul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71CFE9B3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A415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Before 9am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D9C1C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EBF650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55410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ACFEA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B1A388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DB7CF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55BA1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47562208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457BD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9-10am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AC3AFA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2E5F3CD2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AD206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FE5C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DEFA80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3D005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426BD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30AC7D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1F8A4FBE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478F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10-11am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80FFA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12DBBF4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45969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AF784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6DA18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A68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45904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BC154F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7AE74228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21EFE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11-12am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FD86D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612B1E6D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3B358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808402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551B0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FA3D92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8F11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E4E9B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5F3D8162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E2049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12-1pm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D6419C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5F9FDF1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3DE13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540B0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BF6DA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DDEDE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FD12D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853A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11D23CAE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97F6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1-2pm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903A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60CE2630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9BD77A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A64D9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FAA33F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556D33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4AF1AE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2663DF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49529851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6E8A72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2-3pm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C209D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1F00291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3522B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8255C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2423C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53CA71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8A384D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9EC75A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0A46E988" w14:textId="77777777" w:rsidTr="003A122A">
        <w:trPr>
          <w:trHeight w:val="30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AA465A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4-5pm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59A5E4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D3DE25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0DFA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313375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FD9E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A78149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17857F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9008C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A122A" w:rsidRPr="003A122A" w14:paraId="20A118F7" w14:textId="77777777" w:rsidTr="003A122A">
        <w:trPr>
          <w:trHeight w:val="315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79C4BF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5pm onwards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237DB206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  <w:lang w:val="en-US"/>
              </w:rPr>
              <w:t>5yh ymlaen </w:t>
            </w: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235378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45DA6A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D8FAB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6E8AB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E8A5B7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2A1CCC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9F843E" w14:textId="77777777" w:rsidR="003A122A" w:rsidRPr="003A122A" w:rsidRDefault="003A122A" w:rsidP="003A122A">
            <w:pPr>
              <w:textAlignment w:val="baseline"/>
              <w:rPr>
                <w:sz w:val="24"/>
                <w:szCs w:val="24"/>
              </w:rPr>
            </w:pPr>
            <w:r w:rsidRPr="003A122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5F47786C" w14:textId="77777777" w:rsidR="003A122A" w:rsidRPr="003A122A" w:rsidRDefault="003A122A" w:rsidP="003A122A">
      <w:pPr>
        <w:textAlignment w:val="baseline"/>
        <w:rPr>
          <w:rFonts w:ascii="Segoe UI" w:hAnsi="Segoe UI" w:cs="Segoe UI"/>
          <w:sz w:val="18"/>
          <w:szCs w:val="18"/>
        </w:rPr>
      </w:pPr>
      <w:r w:rsidRPr="003A122A">
        <w:rPr>
          <w:rFonts w:ascii="Arial" w:hAnsi="Arial" w:cs="Arial"/>
          <w:sz w:val="24"/>
          <w:szCs w:val="24"/>
        </w:rPr>
        <w:t> </w:t>
      </w:r>
    </w:p>
    <w:p w14:paraId="53E3A605" w14:textId="77777777" w:rsidR="003A122A" w:rsidRPr="003A122A" w:rsidRDefault="003A122A" w:rsidP="003A122A">
      <w:pPr>
        <w:textAlignment w:val="baseline"/>
        <w:rPr>
          <w:rFonts w:ascii="Segoe UI" w:hAnsi="Segoe UI" w:cs="Segoe UI"/>
          <w:sz w:val="18"/>
          <w:szCs w:val="18"/>
        </w:rPr>
      </w:pPr>
      <w:r w:rsidRPr="003A122A">
        <w:rPr>
          <w:rFonts w:ascii="Arial" w:hAnsi="Arial" w:cs="Arial"/>
          <w:sz w:val="24"/>
          <w:szCs w:val="24"/>
        </w:rPr>
        <w:t>What’s left over from this week – place on follwing weekly time management calendar.  </w:t>
      </w:r>
    </w:p>
    <w:p w14:paraId="5F64DF09" w14:textId="77777777" w:rsidR="003A122A" w:rsidRPr="003A122A" w:rsidRDefault="003A122A" w:rsidP="003A122A">
      <w:pPr>
        <w:textAlignment w:val="baseline"/>
        <w:rPr>
          <w:rFonts w:ascii="Segoe UI" w:hAnsi="Segoe UI" w:cs="Segoe UI"/>
          <w:sz w:val="18"/>
          <w:szCs w:val="18"/>
        </w:rPr>
      </w:pPr>
      <w:r w:rsidRPr="003A122A">
        <w:rPr>
          <w:rFonts w:ascii="Arial" w:hAnsi="Arial" w:cs="Arial"/>
          <w:sz w:val="24"/>
          <w:szCs w:val="24"/>
        </w:rPr>
        <w:t>Beth sydd heb ei gyflanwi yma – gosod ar calendr wythnos nesaf wrth gynllunio rheoli amser </w:t>
      </w:r>
    </w:p>
    <w:p w14:paraId="43B0D2B9" w14:textId="77777777" w:rsidR="00C073F1" w:rsidRPr="003A122A" w:rsidRDefault="00C073F1" w:rsidP="003A122A"/>
    <w:sectPr w:rsidR="00C073F1" w:rsidRPr="003A122A" w:rsidSect="00C073F1">
      <w:footerReference w:type="default" r:id="rId10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130CB" w14:textId="77777777" w:rsidR="00A12A6A" w:rsidRDefault="00A12A6A">
      <w:r>
        <w:separator/>
      </w:r>
    </w:p>
  </w:endnote>
  <w:endnote w:type="continuationSeparator" w:id="0">
    <w:p w14:paraId="479CE2F4" w14:textId="77777777" w:rsidR="00A12A6A" w:rsidRDefault="00A1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D1CF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9CB1C" w14:textId="77777777" w:rsidR="00A12A6A" w:rsidRDefault="00A12A6A">
      <w:r>
        <w:separator/>
      </w:r>
    </w:p>
  </w:footnote>
  <w:footnote w:type="continuationSeparator" w:id="0">
    <w:p w14:paraId="1FA5813C" w14:textId="77777777" w:rsidR="00A12A6A" w:rsidRDefault="00A12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74A40"/>
    <w:multiLevelType w:val="hybridMultilevel"/>
    <w:tmpl w:val="0EA8857A"/>
    <w:lvl w:ilvl="0" w:tplc="B1129F9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F1CEA"/>
    <w:multiLevelType w:val="multilevel"/>
    <w:tmpl w:val="CF64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6506"/>
    <w:multiLevelType w:val="multilevel"/>
    <w:tmpl w:val="BB9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FBA2355"/>
    <w:multiLevelType w:val="hybridMultilevel"/>
    <w:tmpl w:val="6EB22298"/>
    <w:lvl w:ilvl="0" w:tplc="A0766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D67D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D9EB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BA2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F67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229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140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26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3AEF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4765EF"/>
    <w:multiLevelType w:val="multilevel"/>
    <w:tmpl w:val="4860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13349"/>
    <w:multiLevelType w:val="multilevel"/>
    <w:tmpl w:val="55BE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D16C27"/>
    <w:multiLevelType w:val="hybridMultilevel"/>
    <w:tmpl w:val="83889102"/>
    <w:lvl w:ilvl="0" w:tplc="6804F7E4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502C8F"/>
    <w:multiLevelType w:val="multilevel"/>
    <w:tmpl w:val="4860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23E2B"/>
    <w:multiLevelType w:val="hybridMultilevel"/>
    <w:tmpl w:val="1820CBB2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9807BD"/>
    <w:multiLevelType w:val="hybridMultilevel"/>
    <w:tmpl w:val="5D6EC6C8"/>
    <w:lvl w:ilvl="0" w:tplc="B276F5C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904C2D"/>
    <w:multiLevelType w:val="hybridMultilevel"/>
    <w:tmpl w:val="2DA44002"/>
    <w:lvl w:ilvl="0" w:tplc="DCB0E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44D4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CC6A9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B436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2B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8C1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EA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AE5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7AEE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1"/>
  </w:num>
  <w:num w:numId="4">
    <w:abstractNumId w:val="13"/>
  </w:num>
  <w:num w:numId="5">
    <w:abstractNumId w:val="25"/>
  </w:num>
  <w:num w:numId="6">
    <w:abstractNumId w:val="16"/>
  </w:num>
  <w:num w:numId="7">
    <w:abstractNumId w:val="11"/>
  </w:num>
  <w:num w:numId="8">
    <w:abstractNumId w:val="23"/>
  </w:num>
  <w:num w:numId="9">
    <w:abstractNumId w:val="2"/>
  </w:num>
  <w:num w:numId="10">
    <w:abstractNumId w:val="21"/>
  </w:num>
  <w:num w:numId="11">
    <w:abstractNumId w:val="14"/>
  </w:num>
  <w:num w:numId="12">
    <w:abstractNumId w:val="6"/>
  </w:num>
  <w:num w:numId="13">
    <w:abstractNumId w:val="7"/>
  </w:num>
  <w:num w:numId="14">
    <w:abstractNumId w:val="12"/>
  </w:num>
  <w:num w:numId="15">
    <w:abstractNumId w:val="20"/>
  </w:num>
  <w:num w:numId="16">
    <w:abstractNumId w:val="3"/>
  </w:num>
  <w:num w:numId="17">
    <w:abstractNumId w:val="0"/>
  </w:num>
  <w:num w:numId="18">
    <w:abstractNumId w:val="9"/>
  </w:num>
  <w:num w:numId="19">
    <w:abstractNumId w:val="8"/>
  </w:num>
  <w:num w:numId="20">
    <w:abstractNumId w:val="22"/>
  </w:num>
  <w:num w:numId="21">
    <w:abstractNumId w:val="17"/>
  </w:num>
  <w:num w:numId="22">
    <w:abstractNumId w:val="5"/>
  </w:num>
  <w:num w:numId="23">
    <w:abstractNumId w:val="24"/>
  </w:num>
  <w:num w:numId="24">
    <w:abstractNumId w:val="4"/>
  </w:num>
  <w:num w:numId="25">
    <w:abstractNumId w:val="18"/>
  </w:num>
  <w:num w:numId="26">
    <w:abstractNumId w:val="1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1965"/>
    <w:rsid w:val="00015F36"/>
    <w:rsid w:val="000214DD"/>
    <w:rsid w:val="00026B02"/>
    <w:rsid w:val="000272AF"/>
    <w:rsid w:val="00027D92"/>
    <w:rsid w:val="00030A98"/>
    <w:rsid w:val="00052C83"/>
    <w:rsid w:val="00053002"/>
    <w:rsid w:val="00057140"/>
    <w:rsid w:val="0006337A"/>
    <w:rsid w:val="000822E5"/>
    <w:rsid w:val="00085068"/>
    <w:rsid w:val="00092989"/>
    <w:rsid w:val="00093704"/>
    <w:rsid w:val="000971FC"/>
    <w:rsid w:val="000A2A3A"/>
    <w:rsid w:val="000A492A"/>
    <w:rsid w:val="000C4211"/>
    <w:rsid w:val="000D2F80"/>
    <w:rsid w:val="000D5666"/>
    <w:rsid w:val="000E0106"/>
    <w:rsid w:val="000E2808"/>
    <w:rsid w:val="000E413A"/>
    <w:rsid w:val="000E5160"/>
    <w:rsid w:val="000F42C0"/>
    <w:rsid w:val="000F5AA3"/>
    <w:rsid w:val="00100396"/>
    <w:rsid w:val="00100B5C"/>
    <w:rsid w:val="00103115"/>
    <w:rsid w:val="001106E9"/>
    <w:rsid w:val="001146B5"/>
    <w:rsid w:val="00117126"/>
    <w:rsid w:val="00120DD1"/>
    <w:rsid w:val="00123C6D"/>
    <w:rsid w:val="0012464E"/>
    <w:rsid w:val="00124CA5"/>
    <w:rsid w:val="001279E9"/>
    <w:rsid w:val="00134F77"/>
    <w:rsid w:val="001363A5"/>
    <w:rsid w:val="0014133C"/>
    <w:rsid w:val="00143747"/>
    <w:rsid w:val="00152E9D"/>
    <w:rsid w:val="00154487"/>
    <w:rsid w:val="00155393"/>
    <w:rsid w:val="0017512A"/>
    <w:rsid w:val="00176C48"/>
    <w:rsid w:val="00184CDB"/>
    <w:rsid w:val="0019456E"/>
    <w:rsid w:val="00196958"/>
    <w:rsid w:val="001A0396"/>
    <w:rsid w:val="001A111D"/>
    <w:rsid w:val="001A1E39"/>
    <w:rsid w:val="001A24F3"/>
    <w:rsid w:val="001A3BAA"/>
    <w:rsid w:val="001B405C"/>
    <w:rsid w:val="001B5F45"/>
    <w:rsid w:val="001B6676"/>
    <w:rsid w:val="001C18B2"/>
    <w:rsid w:val="001D02F1"/>
    <w:rsid w:val="001D28A6"/>
    <w:rsid w:val="001D65F8"/>
    <w:rsid w:val="001E1050"/>
    <w:rsid w:val="001E1E1F"/>
    <w:rsid w:val="001E2007"/>
    <w:rsid w:val="001E57C1"/>
    <w:rsid w:val="001F07EF"/>
    <w:rsid w:val="001F1C30"/>
    <w:rsid w:val="001F50B6"/>
    <w:rsid w:val="001F6D7A"/>
    <w:rsid w:val="0020303C"/>
    <w:rsid w:val="00203BA2"/>
    <w:rsid w:val="00207E0E"/>
    <w:rsid w:val="002105C4"/>
    <w:rsid w:val="00224849"/>
    <w:rsid w:val="0022746E"/>
    <w:rsid w:val="0023050B"/>
    <w:rsid w:val="00235F71"/>
    <w:rsid w:val="002368F1"/>
    <w:rsid w:val="00237A48"/>
    <w:rsid w:val="002444CA"/>
    <w:rsid w:val="00251D0B"/>
    <w:rsid w:val="00255F8B"/>
    <w:rsid w:val="00260DE6"/>
    <w:rsid w:val="002650B2"/>
    <w:rsid w:val="00273FEE"/>
    <w:rsid w:val="0028204E"/>
    <w:rsid w:val="0028441C"/>
    <w:rsid w:val="002845D8"/>
    <w:rsid w:val="0028591B"/>
    <w:rsid w:val="00286330"/>
    <w:rsid w:val="002878BF"/>
    <w:rsid w:val="00291841"/>
    <w:rsid w:val="002C3CA3"/>
    <w:rsid w:val="002C449B"/>
    <w:rsid w:val="002C6040"/>
    <w:rsid w:val="002D5B3F"/>
    <w:rsid w:val="002D6B02"/>
    <w:rsid w:val="002D72F9"/>
    <w:rsid w:val="002E1CDB"/>
    <w:rsid w:val="002E272E"/>
    <w:rsid w:val="002F023C"/>
    <w:rsid w:val="002F17CD"/>
    <w:rsid w:val="002F5778"/>
    <w:rsid w:val="002F5D36"/>
    <w:rsid w:val="003223E0"/>
    <w:rsid w:val="003407FD"/>
    <w:rsid w:val="00352C4A"/>
    <w:rsid w:val="003545DB"/>
    <w:rsid w:val="00361532"/>
    <w:rsid w:val="00362560"/>
    <w:rsid w:val="00367DE5"/>
    <w:rsid w:val="003732FD"/>
    <w:rsid w:val="003753B2"/>
    <w:rsid w:val="00375F71"/>
    <w:rsid w:val="00376559"/>
    <w:rsid w:val="00382BAA"/>
    <w:rsid w:val="00384D73"/>
    <w:rsid w:val="00393EB6"/>
    <w:rsid w:val="003941F5"/>
    <w:rsid w:val="003A09CC"/>
    <w:rsid w:val="003A122A"/>
    <w:rsid w:val="003A2AD2"/>
    <w:rsid w:val="003A3CE5"/>
    <w:rsid w:val="003B0253"/>
    <w:rsid w:val="003B366F"/>
    <w:rsid w:val="003B3F9D"/>
    <w:rsid w:val="003B5454"/>
    <w:rsid w:val="003B6C95"/>
    <w:rsid w:val="003E5751"/>
    <w:rsid w:val="003F448C"/>
    <w:rsid w:val="004019E4"/>
    <w:rsid w:val="004046A9"/>
    <w:rsid w:val="00404C50"/>
    <w:rsid w:val="00416735"/>
    <w:rsid w:val="004211F0"/>
    <w:rsid w:val="00423934"/>
    <w:rsid w:val="00426244"/>
    <w:rsid w:val="00443BDD"/>
    <w:rsid w:val="00444F0F"/>
    <w:rsid w:val="00451810"/>
    <w:rsid w:val="00467E74"/>
    <w:rsid w:val="00470A38"/>
    <w:rsid w:val="00470D51"/>
    <w:rsid w:val="00473270"/>
    <w:rsid w:val="00477880"/>
    <w:rsid w:val="004874DE"/>
    <w:rsid w:val="00496941"/>
    <w:rsid w:val="004A25C7"/>
    <w:rsid w:val="004A4020"/>
    <w:rsid w:val="004A74B2"/>
    <w:rsid w:val="004B5334"/>
    <w:rsid w:val="004B6C14"/>
    <w:rsid w:val="004B6D43"/>
    <w:rsid w:val="004B739B"/>
    <w:rsid w:val="004D5E9B"/>
    <w:rsid w:val="004D63D9"/>
    <w:rsid w:val="004E6585"/>
    <w:rsid w:val="004F00DD"/>
    <w:rsid w:val="004F19AD"/>
    <w:rsid w:val="004F38B4"/>
    <w:rsid w:val="004F63D7"/>
    <w:rsid w:val="0050249F"/>
    <w:rsid w:val="005138F9"/>
    <w:rsid w:val="00514003"/>
    <w:rsid w:val="00524566"/>
    <w:rsid w:val="00527E60"/>
    <w:rsid w:val="00530BEF"/>
    <w:rsid w:val="00531BCB"/>
    <w:rsid w:val="00542D16"/>
    <w:rsid w:val="005439EB"/>
    <w:rsid w:val="00552351"/>
    <w:rsid w:val="00561F00"/>
    <w:rsid w:val="00562C4E"/>
    <w:rsid w:val="00562DEC"/>
    <w:rsid w:val="005634DF"/>
    <w:rsid w:val="0057236A"/>
    <w:rsid w:val="00572F5F"/>
    <w:rsid w:val="005733B4"/>
    <w:rsid w:val="0057387D"/>
    <w:rsid w:val="00576AB4"/>
    <w:rsid w:val="00577917"/>
    <w:rsid w:val="0058048A"/>
    <w:rsid w:val="0058533A"/>
    <w:rsid w:val="00587B58"/>
    <w:rsid w:val="00590667"/>
    <w:rsid w:val="00592433"/>
    <w:rsid w:val="005969E2"/>
    <w:rsid w:val="005A1689"/>
    <w:rsid w:val="005B61CD"/>
    <w:rsid w:val="005D1D58"/>
    <w:rsid w:val="005D432C"/>
    <w:rsid w:val="005E16A5"/>
    <w:rsid w:val="005E285E"/>
    <w:rsid w:val="005E6FB7"/>
    <w:rsid w:val="005E72F8"/>
    <w:rsid w:val="005E76E1"/>
    <w:rsid w:val="005F0579"/>
    <w:rsid w:val="005F3A53"/>
    <w:rsid w:val="005F4C3B"/>
    <w:rsid w:val="00604E21"/>
    <w:rsid w:val="006062A3"/>
    <w:rsid w:val="00610E08"/>
    <w:rsid w:val="006140BF"/>
    <w:rsid w:val="006144B1"/>
    <w:rsid w:val="006161BE"/>
    <w:rsid w:val="00620787"/>
    <w:rsid w:val="00632434"/>
    <w:rsid w:val="0063478F"/>
    <w:rsid w:val="00644256"/>
    <w:rsid w:val="006542CE"/>
    <w:rsid w:val="00654E2D"/>
    <w:rsid w:val="00661D6F"/>
    <w:rsid w:val="006628E9"/>
    <w:rsid w:val="0066725E"/>
    <w:rsid w:val="006716C7"/>
    <w:rsid w:val="00677D5A"/>
    <w:rsid w:val="00681208"/>
    <w:rsid w:val="00681FA9"/>
    <w:rsid w:val="00682A16"/>
    <w:rsid w:val="006861B6"/>
    <w:rsid w:val="00691B34"/>
    <w:rsid w:val="00691EA9"/>
    <w:rsid w:val="006934D4"/>
    <w:rsid w:val="006974D6"/>
    <w:rsid w:val="006A64F4"/>
    <w:rsid w:val="006A6DC3"/>
    <w:rsid w:val="006B6BF5"/>
    <w:rsid w:val="006C25EF"/>
    <w:rsid w:val="006D49ED"/>
    <w:rsid w:val="006D55CE"/>
    <w:rsid w:val="006D637A"/>
    <w:rsid w:val="006D6F24"/>
    <w:rsid w:val="006E4139"/>
    <w:rsid w:val="006F0F95"/>
    <w:rsid w:val="006F45BF"/>
    <w:rsid w:val="006F60E0"/>
    <w:rsid w:val="00700A7F"/>
    <w:rsid w:val="007026A0"/>
    <w:rsid w:val="00702F71"/>
    <w:rsid w:val="007038F6"/>
    <w:rsid w:val="00706BF4"/>
    <w:rsid w:val="00715F21"/>
    <w:rsid w:val="007203B4"/>
    <w:rsid w:val="0072420E"/>
    <w:rsid w:val="007366DF"/>
    <w:rsid w:val="00750A6C"/>
    <w:rsid w:val="007557BA"/>
    <w:rsid w:val="00757839"/>
    <w:rsid w:val="00770C81"/>
    <w:rsid w:val="007754F5"/>
    <w:rsid w:val="00781D54"/>
    <w:rsid w:val="007820D6"/>
    <w:rsid w:val="00791024"/>
    <w:rsid w:val="00793F0A"/>
    <w:rsid w:val="007A2657"/>
    <w:rsid w:val="007A507C"/>
    <w:rsid w:val="007A693A"/>
    <w:rsid w:val="007B4DEE"/>
    <w:rsid w:val="007B56F7"/>
    <w:rsid w:val="007C0EF4"/>
    <w:rsid w:val="007C48CF"/>
    <w:rsid w:val="007C682C"/>
    <w:rsid w:val="007C79C4"/>
    <w:rsid w:val="007D2385"/>
    <w:rsid w:val="007D5DE2"/>
    <w:rsid w:val="007F214F"/>
    <w:rsid w:val="00800069"/>
    <w:rsid w:val="00801A55"/>
    <w:rsid w:val="008025E1"/>
    <w:rsid w:val="008042F0"/>
    <w:rsid w:val="008146ED"/>
    <w:rsid w:val="00821E18"/>
    <w:rsid w:val="008310A0"/>
    <w:rsid w:val="00835D29"/>
    <w:rsid w:val="00842E7F"/>
    <w:rsid w:val="00844084"/>
    <w:rsid w:val="00846BF8"/>
    <w:rsid w:val="0084798F"/>
    <w:rsid w:val="00852933"/>
    <w:rsid w:val="008566E5"/>
    <w:rsid w:val="008566FE"/>
    <w:rsid w:val="00865B46"/>
    <w:rsid w:val="00872BD8"/>
    <w:rsid w:val="00875E45"/>
    <w:rsid w:val="00876BA9"/>
    <w:rsid w:val="00892FE0"/>
    <w:rsid w:val="008931BD"/>
    <w:rsid w:val="00896134"/>
    <w:rsid w:val="008A206A"/>
    <w:rsid w:val="008A62BC"/>
    <w:rsid w:val="008B3B30"/>
    <w:rsid w:val="008B43E7"/>
    <w:rsid w:val="008B771D"/>
    <w:rsid w:val="008B7F52"/>
    <w:rsid w:val="008C27C9"/>
    <w:rsid w:val="008D763F"/>
    <w:rsid w:val="008F036F"/>
    <w:rsid w:val="008F1308"/>
    <w:rsid w:val="008F78C2"/>
    <w:rsid w:val="00900710"/>
    <w:rsid w:val="00904568"/>
    <w:rsid w:val="00911394"/>
    <w:rsid w:val="00920E53"/>
    <w:rsid w:val="00923EF2"/>
    <w:rsid w:val="00926D25"/>
    <w:rsid w:val="00926E9D"/>
    <w:rsid w:val="009315A0"/>
    <w:rsid w:val="00932C6E"/>
    <w:rsid w:val="00933F10"/>
    <w:rsid w:val="009433C5"/>
    <w:rsid w:val="009508DA"/>
    <w:rsid w:val="00965881"/>
    <w:rsid w:val="00983BAE"/>
    <w:rsid w:val="00986EB5"/>
    <w:rsid w:val="009871FF"/>
    <w:rsid w:val="00990799"/>
    <w:rsid w:val="00991D80"/>
    <w:rsid w:val="00995D51"/>
    <w:rsid w:val="009A0631"/>
    <w:rsid w:val="009A56CB"/>
    <w:rsid w:val="009B10ED"/>
    <w:rsid w:val="009B682C"/>
    <w:rsid w:val="009C087D"/>
    <w:rsid w:val="009D1CC7"/>
    <w:rsid w:val="009D3371"/>
    <w:rsid w:val="009D3EA4"/>
    <w:rsid w:val="009D42EA"/>
    <w:rsid w:val="009D645E"/>
    <w:rsid w:val="009D649C"/>
    <w:rsid w:val="009E4BC1"/>
    <w:rsid w:val="009F3AFF"/>
    <w:rsid w:val="009F5CB2"/>
    <w:rsid w:val="009F71B3"/>
    <w:rsid w:val="00A0325B"/>
    <w:rsid w:val="00A03BB8"/>
    <w:rsid w:val="00A12A6A"/>
    <w:rsid w:val="00A16E98"/>
    <w:rsid w:val="00A2366D"/>
    <w:rsid w:val="00A24674"/>
    <w:rsid w:val="00A3505D"/>
    <w:rsid w:val="00A4036F"/>
    <w:rsid w:val="00A406E5"/>
    <w:rsid w:val="00A423D0"/>
    <w:rsid w:val="00A4641C"/>
    <w:rsid w:val="00A47FF3"/>
    <w:rsid w:val="00A55876"/>
    <w:rsid w:val="00A67FB1"/>
    <w:rsid w:val="00A85BFE"/>
    <w:rsid w:val="00A8724C"/>
    <w:rsid w:val="00A91C81"/>
    <w:rsid w:val="00AA6E5B"/>
    <w:rsid w:val="00AB6FE7"/>
    <w:rsid w:val="00AB7696"/>
    <w:rsid w:val="00AB7AD7"/>
    <w:rsid w:val="00AC0F5D"/>
    <w:rsid w:val="00AD2430"/>
    <w:rsid w:val="00AE01EF"/>
    <w:rsid w:val="00AE41A6"/>
    <w:rsid w:val="00AF0E34"/>
    <w:rsid w:val="00AF271D"/>
    <w:rsid w:val="00AF56C2"/>
    <w:rsid w:val="00B004E6"/>
    <w:rsid w:val="00B0264C"/>
    <w:rsid w:val="00B0744D"/>
    <w:rsid w:val="00B10616"/>
    <w:rsid w:val="00B11C8D"/>
    <w:rsid w:val="00B237CE"/>
    <w:rsid w:val="00B410C4"/>
    <w:rsid w:val="00B50EA8"/>
    <w:rsid w:val="00B53672"/>
    <w:rsid w:val="00B64082"/>
    <w:rsid w:val="00B65F31"/>
    <w:rsid w:val="00B72325"/>
    <w:rsid w:val="00B81AD3"/>
    <w:rsid w:val="00B82561"/>
    <w:rsid w:val="00B829D8"/>
    <w:rsid w:val="00B84B5B"/>
    <w:rsid w:val="00B84E6E"/>
    <w:rsid w:val="00B86446"/>
    <w:rsid w:val="00B91443"/>
    <w:rsid w:val="00BA1176"/>
    <w:rsid w:val="00BA1489"/>
    <w:rsid w:val="00BA1B00"/>
    <w:rsid w:val="00BA485C"/>
    <w:rsid w:val="00BA5EBB"/>
    <w:rsid w:val="00BA7D0C"/>
    <w:rsid w:val="00BA7E34"/>
    <w:rsid w:val="00BB0564"/>
    <w:rsid w:val="00BC5F5C"/>
    <w:rsid w:val="00BD32E0"/>
    <w:rsid w:val="00BE0B01"/>
    <w:rsid w:val="00BE6BB5"/>
    <w:rsid w:val="00BE79C7"/>
    <w:rsid w:val="00BF3CB5"/>
    <w:rsid w:val="00C01A3F"/>
    <w:rsid w:val="00C04255"/>
    <w:rsid w:val="00C05C63"/>
    <w:rsid w:val="00C073F1"/>
    <w:rsid w:val="00C1285B"/>
    <w:rsid w:val="00C1361B"/>
    <w:rsid w:val="00C14E1F"/>
    <w:rsid w:val="00C236F9"/>
    <w:rsid w:val="00C25C5E"/>
    <w:rsid w:val="00C2701B"/>
    <w:rsid w:val="00C315AF"/>
    <w:rsid w:val="00C33280"/>
    <w:rsid w:val="00C36D9A"/>
    <w:rsid w:val="00C44A72"/>
    <w:rsid w:val="00C515E9"/>
    <w:rsid w:val="00C61FC2"/>
    <w:rsid w:val="00C705F9"/>
    <w:rsid w:val="00C80F0F"/>
    <w:rsid w:val="00C85E52"/>
    <w:rsid w:val="00C8667A"/>
    <w:rsid w:val="00C93BCB"/>
    <w:rsid w:val="00C95559"/>
    <w:rsid w:val="00CC241A"/>
    <w:rsid w:val="00CC2D05"/>
    <w:rsid w:val="00CC310C"/>
    <w:rsid w:val="00CC6BD9"/>
    <w:rsid w:val="00CC6C9F"/>
    <w:rsid w:val="00CE4035"/>
    <w:rsid w:val="00CE65AB"/>
    <w:rsid w:val="00CF10D7"/>
    <w:rsid w:val="00CF4266"/>
    <w:rsid w:val="00D22D9C"/>
    <w:rsid w:val="00D241F1"/>
    <w:rsid w:val="00D27409"/>
    <w:rsid w:val="00D275CB"/>
    <w:rsid w:val="00D30DFA"/>
    <w:rsid w:val="00D30ED1"/>
    <w:rsid w:val="00D41B0C"/>
    <w:rsid w:val="00D463A5"/>
    <w:rsid w:val="00D4710D"/>
    <w:rsid w:val="00D47D25"/>
    <w:rsid w:val="00D618C1"/>
    <w:rsid w:val="00D62ACD"/>
    <w:rsid w:val="00D6571A"/>
    <w:rsid w:val="00D676CB"/>
    <w:rsid w:val="00D67C05"/>
    <w:rsid w:val="00D728EE"/>
    <w:rsid w:val="00DA36EE"/>
    <w:rsid w:val="00DA371E"/>
    <w:rsid w:val="00DB116D"/>
    <w:rsid w:val="00DB61CD"/>
    <w:rsid w:val="00DD17CC"/>
    <w:rsid w:val="00DD58E3"/>
    <w:rsid w:val="00DD60A2"/>
    <w:rsid w:val="00DE217A"/>
    <w:rsid w:val="00DE47A5"/>
    <w:rsid w:val="00DE58E3"/>
    <w:rsid w:val="00DE67C2"/>
    <w:rsid w:val="00DF1842"/>
    <w:rsid w:val="00DF321B"/>
    <w:rsid w:val="00E04D41"/>
    <w:rsid w:val="00E06F18"/>
    <w:rsid w:val="00E07913"/>
    <w:rsid w:val="00E13A82"/>
    <w:rsid w:val="00E230E0"/>
    <w:rsid w:val="00E27F15"/>
    <w:rsid w:val="00E51AAC"/>
    <w:rsid w:val="00E66CC0"/>
    <w:rsid w:val="00E66D02"/>
    <w:rsid w:val="00E728A9"/>
    <w:rsid w:val="00E807D9"/>
    <w:rsid w:val="00E8572B"/>
    <w:rsid w:val="00EA0F4E"/>
    <w:rsid w:val="00EA295B"/>
    <w:rsid w:val="00EA3B9B"/>
    <w:rsid w:val="00EA6801"/>
    <w:rsid w:val="00EA783B"/>
    <w:rsid w:val="00EB4C6D"/>
    <w:rsid w:val="00EB4F96"/>
    <w:rsid w:val="00EC039E"/>
    <w:rsid w:val="00EC0D39"/>
    <w:rsid w:val="00EC1760"/>
    <w:rsid w:val="00EC239A"/>
    <w:rsid w:val="00EC4314"/>
    <w:rsid w:val="00EC4FC7"/>
    <w:rsid w:val="00EC567F"/>
    <w:rsid w:val="00ED097D"/>
    <w:rsid w:val="00ED10DC"/>
    <w:rsid w:val="00ED5344"/>
    <w:rsid w:val="00ED7072"/>
    <w:rsid w:val="00EE3132"/>
    <w:rsid w:val="00EE3D9D"/>
    <w:rsid w:val="00EE4AA1"/>
    <w:rsid w:val="00EE6F25"/>
    <w:rsid w:val="00EF1103"/>
    <w:rsid w:val="00F02126"/>
    <w:rsid w:val="00F03D85"/>
    <w:rsid w:val="00F07C8C"/>
    <w:rsid w:val="00F11E1A"/>
    <w:rsid w:val="00F167B0"/>
    <w:rsid w:val="00F16910"/>
    <w:rsid w:val="00F23F2C"/>
    <w:rsid w:val="00F249F1"/>
    <w:rsid w:val="00F25B9D"/>
    <w:rsid w:val="00F2664E"/>
    <w:rsid w:val="00F274D8"/>
    <w:rsid w:val="00F27CCE"/>
    <w:rsid w:val="00F31163"/>
    <w:rsid w:val="00F311D9"/>
    <w:rsid w:val="00F31C04"/>
    <w:rsid w:val="00F429CD"/>
    <w:rsid w:val="00F442A7"/>
    <w:rsid w:val="00F57A89"/>
    <w:rsid w:val="00F61A20"/>
    <w:rsid w:val="00F61EDF"/>
    <w:rsid w:val="00F63DD9"/>
    <w:rsid w:val="00F67644"/>
    <w:rsid w:val="00F73E0F"/>
    <w:rsid w:val="00F75B1B"/>
    <w:rsid w:val="00F8381F"/>
    <w:rsid w:val="00F847F3"/>
    <w:rsid w:val="00F8730A"/>
    <w:rsid w:val="00F97E99"/>
    <w:rsid w:val="00FA04CD"/>
    <w:rsid w:val="00FA25F5"/>
    <w:rsid w:val="00FA2810"/>
    <w:rsid w:val="00FA520B"/>
    <w:rsid w:val="00FA68F8"/>
    <w:rsid w:val="00FA6971"/>
    <w:rsid w:val="00FB1DC0"/>
    <w:rsid w:val="00FB3B4E"/>
    <w:rsid w:val="00FB4521"/>
    <w:rsid w:val="00FB4F84"/>
    <w:rsid w:val="00FB5CF8"/>
    <w:rsid w:val="00FC0BC5"/>
    <w:rsid w:val="00FC3DED"/>
    <w:rsid w:val="00FC662C"/>
    <w:rsid w:val="00FC7351"/>
    <w:rsid w:val="00FD2181"/>
    <w:rsid w:val="00FD47FF"/>
    <w:rsid w:val="00FE2FEA"/>
    <w:rsid w:val="00FF273B"/>
    <w:rsid w:val="00FF564C"/>
    <w:rsid w:val="00FF5AAD"/>
    <w:rsid w:val="00FF61AE"/>
    <w:rsid w:val="02347088"/>
    <w:rsid w:val="04E45A23"/>
    <w:rsid w:val="0634BDFB"/>
    <w:rsid w:val="065D8205"/>
    <w:rsid w:val="06F28F2F"/>
    <w:rsid w:val="06FC04B9"/>
    <w:rsid w:val="09037B2F"/>
    <w:rsid w:val="0BB0314D"/>
    <w:rsid w:val="1087102C"/>
    <w:rsid w:val="12C3CF36"/>
    <w:rsid w:val="144E388D"/>
    <w:rsid w:val="14BEA374"/>
    <w:rsid w:val="15B3CC69"/>
    <w:rsid w:val="15B988D8"/>
    <w:rsid w:val="161ECC0F"/>
    <w:rsid w:val="1805EB76"/>
    <w:rsid w:val="1C2078FB"/>
    <w:rsid w:val="20CB57EA"/>
    <w:rsid w:val="23750EBF"/>
    <w:rsid w:val="239DDE5C"/>
    <w:rsid w:val="249A34C0"/>
    <w:rsid w:val="24A39DF4"/>
    <w:rsid w:val="276B8622"/>
    <w:rsid w:val="2B238B52"/>
    <w:rsid w:val="2BD336CF"/>
    <w:rsid w:val="2D90B295"/>
    <w:rsid w:val="2E97DA58"/>
    <w:rsid w:val="32BE46F5"/>
    <w:rsid w:val="352EF070"/>
    <w:rsid w:val="354C96A6"/>
    <w:rsid w:val="3643A012"/>
    <w:rsid w:val="37C37AF7"/>
    <w:rsid w:val="385518F2"/>
    <w:rsid w:val="3A720C54"/>
    <w:rsid w:val="3E398603"/>
    <w:rsid w:val="41AEB21C"/>
    <w:rsid w:val="41F44B1B"/>
    <w:rsid w:val="441E0569"/>
    <w:rsid w:val="45964DD2"/>
    <w:rsid w:val="47443644"/>
    <w:rsid w:val="4A18EA04"/>
    <w:rsid w:val="4B64A519"/>
    <w:rsid w:val="4B995C61"/>
    <w:rsid w:val="4D74DB9F"/>
    <w:rsid w:val="5267C3E8"/>
    <w:rsid w:val="5603247F"/>
    <w:rsid w:val="57966997"/>
    <w:rsid w:val="5C6B30E8"/>
    <w:rsid w:val="5E0766EB"/>
    <w:rsid w:val="5E508BBF"/>
    <w:rsid w:val="5F1488C3"/>
    <w:rsid w:val="666D816C"/>
    <w:rsid w:val="6B13D67C"/>
    <w:rsid w:val="6CCA9A23"/>
    <w:rsid w:val="6E6BDA88"/>
    <w:rsid w:val="70BA1132"/>
    <w:rsid w:val="70EC5D19"/>
    <w:rsid w:val="74564D9A"/>
    <w:rsid w:val="75F21DFB"/>
    <w:rsid w:val="78794D01"/>
    <w:rsid w:val="789D6D4C"/>
    <w:rsid w:val="7D1D75DE"/>
    <w:rsid w:val="7F72C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197607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7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90071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900710"/>
  </w:style>
  <w:style w:type="character" w:customStyle="1" w:styleId="eop">
    <w:name w:val="eop"/>
    <w:basedOn w:val="DefaultParagraphFont"/>
    <w:rsid w:val="00900710"/>
  </w:style>
  <w:style w:type="character" w:customStyle="1" w:styleId="Heading1Char">
    <w:name w:val="Heading 1 Char"/>
    <w:basedOn w:val="DefaultParagraphFont"/>
    <w:link w:val="Heading1"/>
    <w:uiPriority w:val="9"/>
    <w:rsid w:val="008C27C9"/>
    <w:rPr>
      <w:b/>
      <w:sz w:val="36"/>
      <w:shd w:val="pct15" w:color="auto" w:fill="auto"/>
      <w:lang w:eastAsia="en-GB"/>
    </w:rPr>
  </w:style>
  <w:style w:type="character" w:styleId="Strong">
    <w:name w:val="Strong"/>
    <w:basedOn w:val="DefaultParagraphFont"/>
    <w:uiPriority w:val="22"/>
    <w:qFormat/>
    <w:rsid w:val="008C27C9"/>
    <w:rPr>
      <w:b/>
      <w:bCs/>
    </w:rPr>
  </w:style>
  <w:style w:type="character" w:customStyle="1" w:styleId="Hyperlink0">
    <w:name w:val="Hyperlink.0"/>
    <w:basedOn w:val="Hyperlink"/>
    <w:rsid w:val="001279E9"/>
    <w:rPr>
      <w:outline w:val="0"/>
      <w:color w:val="0000FF"/>
      <w:u w:val="single" w:color="0000FF"/>
    </w:rPr>
  </w:style>
  <w:style w:type="paragraph" w:customStyle="1" w:styleId="msonormal0">
    <w:name w:val="msonormal"/>
    <w:basedOn w:val="Normal"/>
    <w:rsid w:val="0012464E"/>
    <w:pPr>
      <w:spacing w:before="100" w:beforeAutospacing="1" w:after="100" w:afterAutospacing="1"/>
    </w:pPr>
    <w:rPr>
      <w:sz w:val="24"/>
      <w:szCs w:val="24"/>
    </w:rPr>
  </w:style>
  <w:style w:type="character" w:customStyle="1" w:styleId="textrun">
    <w:name w:val="textrun"/>
    <w:basedOn w:val="DefaultParagraphFont"/>
    <w:rsid w:val="00124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3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49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9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1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0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7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1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8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7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0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9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46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8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32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1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57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1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9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50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7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87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9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8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41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53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33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1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3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7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3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8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6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3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4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1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5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2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55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5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46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4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2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4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79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94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8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7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9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0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0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43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4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0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36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3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3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63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8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80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5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5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9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1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2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5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4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1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9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2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3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0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36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2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9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8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2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7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8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3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2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3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5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8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3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1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47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5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486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1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6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9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6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99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05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4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5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3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46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94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3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5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60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5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2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5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9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5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5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9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06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9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4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1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7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9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1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4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42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04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0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1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8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4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4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1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1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8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4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5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9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63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01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4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2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3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3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16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7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4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2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9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0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9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4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2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23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2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7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1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6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66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9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3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5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7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8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1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70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2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25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6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4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6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1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6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1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93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5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9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8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1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6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89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0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738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0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9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0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8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9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3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4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2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5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7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02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5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62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6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9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6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0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3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4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36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3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92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81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5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96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0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04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16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5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10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91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86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0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6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8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43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2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1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8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43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8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53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7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8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7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6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8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41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4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3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46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33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1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6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7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8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3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5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1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86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93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35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8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4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6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2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5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0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6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05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23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9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1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8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1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22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97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0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36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9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7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0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34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87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6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3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0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1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7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5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4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4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2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3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4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7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9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6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4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2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3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06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06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1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9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08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7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8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1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1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6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6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1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5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5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1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2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7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34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9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6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9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8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8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1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2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7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1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67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8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30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42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3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5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5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75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98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9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85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0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2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40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1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1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1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4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82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3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7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3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8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0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77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4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3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1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9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33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53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6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68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0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1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83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7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79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26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1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1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5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5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67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45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65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0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1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3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7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06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4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2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5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3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5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62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4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2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1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32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5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52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6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27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0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7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8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1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8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60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8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24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9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9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9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1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25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49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9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35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5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2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08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5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9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8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21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7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68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2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60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1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6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8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5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6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0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3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85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7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1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2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26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2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58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57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33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5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3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15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22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80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35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25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7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5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6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4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4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2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86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1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56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9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0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0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00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2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7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7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3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6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3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87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1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8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5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2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6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9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5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2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4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1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07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8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72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1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7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9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9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7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05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8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97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5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1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0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6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84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6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2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0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42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2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6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37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4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31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1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43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7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2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3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7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0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2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8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4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67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85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4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7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5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4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61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1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1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0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8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5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9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3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22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4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5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2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2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4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23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4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37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9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85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44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14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33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8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9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1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8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7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9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0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1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2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38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85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7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2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1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73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5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58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00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36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2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29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4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93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5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88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4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5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1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9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8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2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8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2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70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2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7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1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53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2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6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1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2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8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5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5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83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7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1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9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6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2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8AB5C7B64F948B5A29202B7E1CDF8" ma:contentTypeVersion="4" ma:contentTypeDescription="Create a new document." ma:contentTypeScope="" ma:versionID="8b86bcdff22c79e04c35bba66a1547ea">
  <xsd:schema xmlns:xsd="http://www.w3.org/2001/XMLSchema" xmlns:xs="http://www.w3.org/2001/XMLSchema" xmlns:p="http://schemas.microsoft.com/office/2006/metadata/properties" xmlns:ns2="d0c271cf-45cc-494a-82d7-8dffc8091349" targetNamespace="http://schemas.microsoft.com/office/2006/metadata/properties" ma:root="true" ma:fieldsID="db99295bcc674a2a074a8b2be3cb4944" ns2:_="">
    <xsd:import namespace="d0c271cf-45cc-494a-82d7-8dffc80913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271cf-45cc-494a-82d7-8dffc8091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C7F859-43A8-4D4A-899A-DD8ECD544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271cf-45cc-494a-82d7-8dffc80913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06FC07-7361-4E82-8136-3485EB5B25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569EA-6A51-4C56-9E81-2742FE0CE0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227</TotalTime>
  <Pages>1</Pages>
  <Words>102</Words>
  <Characters>585</Characters>
  <Application>Microsoft Office Word</Application>
  <DocSecurity>0</DocSecurity>
  <Lines>4</Lines>
  <Paragraphs>1</Paragraphs>
  <ScaleCrop>false</ScaleCrop>
  <Company>S.I.H.E.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Anna Stevenson</cp:lastModifiedBy>
  <cp:revision>211</cp:revision>
  <cp:lastPrinted>2014-10-10T07:42:00Z</cp:lastPrinted>
  <dcterms:created xsi:type="dcterms:W3CDTF">2021-01-18T20:49:00Z</dcterms:created>
  <dcterms:modified xsi:type="dcterms:W3CDTF">2024-01-22T13:14:00Z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0x01010096F8AB5C7B64F948B5A29202B7E1CDF8</vt:lpwstr>
  </property>
</Properties>
</file>