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4D7B3454">
        <w:tc>
          <w:tcPr>
            <w:tcW w:w="2093" w:type="dxa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4D7B3454">
        <w:tc>
          <w:tcPr>
            <w:tcW w:w="2093" w:type="dxa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E370E0B" w:rsidR="00DB116D" w:rsidRPr="00A406E5" w:rsidRDefault="00E34A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Perfformio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BA Theatr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Gerddorol</w:t>
            </w:r>
            <w:proofErr w:type="spellEnd"/>
          </w:p>
        </w:tc>
      </w:tr>
      <w:tr w:rsidR="008F1308" w:rsidRPr="00A406E5" w14:paraId="3F379928" w14:textId="77777777" w:rsidTr="4D7B3454">
        <w:tc>
          <w:tcPr>
            <w:tcW w:w="2093" w:type="dxa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0105FC9" w14:textId="44FEE9AF" w:rsidR="008F1308" w:rsidRPr="00A406E5" w:rsidRDefault="005258C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Actio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</w:tr>
      <w:tr w:rsidR="00B84B5B" w:rsidRPr="00E34A60" w14:paraId="4FA90ED5" w14:textId="77777777" w:rsidTr="4D7B3454">
        <w:tc>
          <w:tcPr>
            <w:tcW w:w="2093" w:type="dxa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7C6F937A" w:rsidR="00B84B5B" w:rsidRPr="00A406E5" w:rsidRDefault="00C662D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ADP</w:t>
            </w:r>
            <w:r w:rsidR="007D66DC">
              <w:rPr>
                <w:rFonts w:ascii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hAnsi="Arial" w:cs="Arial"/>
                <w:b/>
                <w:sz w:val="22"/>
                <w:szCs w:val="22"/>
              </w:rPr>
              <w:t>50</w:t>
            </w:r>
            <w:r w:rsidR="003F503D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5258CA">
              <w:rPr>
                <w:rFonts w:ascii="Arial" w:hAnsi="Arial" w:cs="Arial"/>
                <w:b/>
                <w:sz w:val="22"/>
                <w:szCs w:val="22"/>
              </w:rPr>
              <w:t>9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775D9F6" w14:textId="77777777" w:rsidR="00B84B5B" w:rsidRPr="00E34A60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4304C9DF" w:rsidR="00B84B5B" w:rsidRPr="00E34A60" w:rsidRDefault="003F61A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50%</w:t>
            </w:r>
          </w:p>
        </w:tc>
      </w:tr>
      <w:tr w:rsidR="00DB116D" w:rsidRPr="00A406E5" w14:paraId="6ABB767F" w14:textId="77777777" w:rsidTr="4D7B3454">
        <w:tc>
          <w:tcPr>
            <w:tcW w:w="2093" w:type="dxa"/>
          </w:tcPr>
          <w:p w14:paraId="23AAE2F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5A2EE657" w:rsidR="00DB116D" w:rsidRPr="007D66DC" w:rsidRDefault="005145A3" w:rsidP="4FF7574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Richard </w:t>
            </w:r>
            <w:r w:rsidR="00FE4350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lis a Saran Morgan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FEF9E94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50CE6428" w:rsidR="00DB116D" w:rsidRPr="00A406E5" w:rsidRDefault="5306408A" w:rsidP="4FF75745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FF75745">
              <w:rPr>
                <w:rFonts w:ascii="Arial" w:hAnsi="Arial" w:cs="Arial"/>
                <w:b/>
                <w:bCs/>
                <w:sz w:val="22"/>
                <w:szCs w:val="22"/>
              </w:rPr>
              <w:t>Angharad Lee</w:t>
            </w:r>
          </w:p>
        </w:tc>
      </w:tr>
      <w:tr w:rsidR="00DB116D" w:rsidRPr="00A406E5" w14:paraId="0DF226E6" w14:textId="77777777" w:rsidTr="4D7B3454">
        <w:tc>
          <w:tcPr>
            <w:tcW w:w="2093" w:type="dxa"/>
          </w:tcPr>
          <w:p w14:paraId="34BDD31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157AA83" w14:textId="47D171A0" w:rsidR="00DB116D" w:rsidRPr="00A406E5" w:rsidRDefault="009E71F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Actio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Sgrin</w:t>
            </w:r>
            <w:proofErr w:type="spellEnd"/>
          </w:p>
        </w:tc>
        <w:tc>
          <w:tcPr>
            <w:tcW w:w="2268" w:type="dxa"/>
          </w:tcPr>
          <w:p w14:paraId="4B355448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19994FB1" w:rsidR="00DB116D" w:rsidRPr="00A406E5" w:rsidRDefault="007C63B7" w:rsidP="4D7B3454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Casgliad</w:t>
            </w:r>
            <w:proofErr w:type="spellEnd"/>
            <w:r w:rsidRPr="4D7B34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 </w:t>
            </w:r>
            <w:proofErr w:type="spellStart"/>
            <w:r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olygfeuydd</w:t>
            </w:r>
            <w:proofErr w:type="spellEnd"/>
            <w:r w:rsidRPr="4D7B34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E47A51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hyd</w:t>
            </w:r>
            <w:proofErr w:type="spellEnd"/>
            <w:r w:rsidR="00E47A51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at </w:t>
            </w:r>
            <w:r w:rsidR="00A15E84">
              <w:rPr>
                <w:rFonts w:ascii="Arial" w:hAnsi="Arial" w:cs="Arial"/>
                <w:b/>
                <w:bCs/>
                <w:sz w:val="22"/>
                <w:szCs w:val="22"/>
              </w:rPr>
              <w:t>15-20</w:t>
            </w:r>
            <w:r w:rsidR="0E6174E4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E6174E4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mu</w:t>
            </w:r>
            <w:r w:rsidR="009E71F2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="09BADE5A" w:rsidRPr="4D7B3454">
              <w:rPr>
                <w:rFonts w:ascii="Arial" w:hAnsi="Arial" w:cs="Arial"/>
                <w:b/>
                <w:bCs/>
                <w:sz w:val="22"/>
                <w:szCs w:val="22"/>
              </w:rPr>
              <w:t>ud</w:t>
            </w:r>
            <w:proofErr w:type="spellEnd"/>
          </w:p>
        </w:tc>
      </w:tr>
      <w:tr w:rsidR="00B84B5B" w:rsidRPr="00A406E5" w14:paraId="35F02EFA" w14:textId="77777777" w:rsidTr="4D7B3454">
        <w:tc>
          <w:tcPr>
            <w:tcW w:w="2093" w:type="dxa"/>
          </w:tcPr>
          <w:p w14:paraId="1DCAEC98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CE34F0D" w14:textId="3222FE23" w:rsidR="00B84B5B" w:rsidRPr="00A406E5" w:rsidRDefault="7BF340AA" w:rsidP="2B51EC0B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B51EC0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w/d: </w:t>
            </w:r>
            <w:proofErr w:type="spellStart"/>
            <w:r w:rsidR="005145A3">
              <w:rPr>
                <w:rFonts w:ascii="Arial" w:hAnsi="Arial" w:cs="Arial"/>
                <w:b/>
                <w:bCs/>
                <w:sz w:val="22"/>
                <w:szCs w:val="22"/>
              </w:rPr>
              <w:t>Tachwedd</w:t>
            </w:r>
            <w:proofErr w:type="spellEnd"/>
            <w:r w:rsidR="005145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30</w:t>
            </w:r>
            <w:r w:rsidRPr="2B51EC0B">
              <w:rPr>
                <w:rFonts w:ascii="Arial" w:hAnsi="Arial" w:cs="Arial"/>
                <w:b/>
                <w:bCs/>
                <w:sz w:val="22"/>
                <w:szCs w:val="22"/>
              </w:rPr>
              <w:t>, 2026</w:t>
            </w:r>
          </w:p>
        </w:tc>
        <w:tc>
          <w:tcPr>
            <w:tcW w:w="2268" w:type="dxa"/>
          </w:tcPr>
          <w:p w14:paraId="075C524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7BCE5718" w14:textId="5369F498" w:rsidR="00B84B5B" w:rsidRPr="00A406E5" w:rsidRDefault="00625FC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Ionawr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26, 202</w:t>
            </w:r>
            <w:r w:rsidR="005145A3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</w:tr>
      <w:tr w:rsidR="00152E9D" w:rsidRPr="005145A3" w14:paraId="458BCDFA" w14:textId="77777777" w:rsidTr="4D7B3454">
        <w:tc>
          <w:tcPr>
            <w:tcW w:w="2093" w:type="dxa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4D7B3454">
        <w:tc>
          <w:tcPr>
            <w:tcW w:w="2093" w:type="dxa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4D7B3454">
        <w:tc>
          <w:tcPr>
            <w:tcW w:w="9747" w:type="dxa"/>
          </w:tcPr>
          <w:p w14:paraId="40F014B8" w14:textId="77777777" w:rsidR="00C01A3F" w:rsidRPr="00E34A60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34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557B3AE" w14:textId="77777777" w:rsidR="00C01A3F" w:rsidRPr="00E34A60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1659A" w14:paraId="1D8D158D" w14:textId="77777777" w:rsidTr="4D7B3454">
        <w:trPr>
          <w:trHeight w:val="300"/>
        </w:trPr>
        <w:tc>
          <w:tcPr>
            <w:tcW w:w="9747" w:type="dxa"/>
          </w:tcPr>
          <w:p w14:paraId="0DB104E8" w14:textId="77777777" w:rsidR="00C01A3F" w:rsidRPr="00E34A60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922E36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="Arial" w:hAnsi="Arial" w:cs="Arial"/>
                <w:lang w:eastAsia="en-US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dealltwriaeth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aeddfed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effaith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phwrpas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ymarferion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, </w:t>
            </w:r>
            <w:proofErr w:type="spellStart"/>
            <w:r w:rsidRPr="00C17876">
              <w:rPr>
                <w:rFonts w:ascii="Arial" w:eastAsia="Arial" w:hAnsi="Arial" w:cs="Arial"/>
              </w:rPr>
              <w:t>gyda’r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gallu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i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ddadansoddi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cyd-destun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ddrama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mewn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ffordd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hyderus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thrylwyr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.  </w:t>
            </w:r>
          </w:p>
          <w:p w14:paraId="03038478" w14:textId="77777777" w:rsidR="00C40A47" w:rsidRPr="00C17876" w:rsidRDefault="00C40A47" w:rsidP="00C40A47">
            <w:pPr>
              <w:pStyle w:val="ListParagraph"/>
              <w:numPr>
                <w:ilvl w:val="0"/>
                <w:numId w:val="18"/>
              </w:numPr>
              <w:spacing w:before="240" w:after="200"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gwybodaeth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ystod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ymarferion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thechnegau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actio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at </w:t>
            </w:r>
            <w:proofErr w:type="spellStart"/>
            <w:r w:rsidRPr="00C17876">
              <w:rPr>
                <w:rFonts w:ascii="Arial" w:eastAsia="Arial" w:hAnsi="Arial" w:cs="Arial"/>
              </w:rPr>
              <w:t>ddibenion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datblygiad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parhaus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myfyrwyr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</w:p>
          <w:p w14:paraId="38FDA193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eastAsia="Calibri" w:hAnsi="Arial" w:cs="Arial"/>
              </w:rPr>
            </w:pPr>
            <w:proofErr w:type="spellStart"/>
            <w:r w:rsidRPr="00C17876">
              <w:rPr>
                <w:rFonts w:ascii="Arial" w:hAnsi="Arial" w:cs="Arial"/>
              </w:rPr>
              <w:t>Dangos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dealltwriaeth</w:t>
            </w:r>
            <w:proofErr w:type="spellEnd"/>
            <w:r w:rsidRPr="00C17876">
              <w:rPr>
                <w:rFonts w:ascii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hAnsi="Arial" w:cs="Arial"/>
              </w:rPr>
              <w:t>bwysigrwydd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datblygiad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cymeriadau</w:t>
            </w:r>
            <w:proofErr w:type="spellEnd"/>
            <w:r w:rsidRPr="00C17876">
              <w:rPr>
                <w:rFonts w:ascii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hAnsi="Arial" w:cs="Arial"/>
              </w:rPr>
              <w:t>pharhad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mewn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perfformiad</w:t>
            </w:r>
            <w:proofErr w:type="spellEnd"/>
            <w:r w:rsidRPr="00C17876">
              <w:rPr>
                <w:rFonts w:ascii="Arial" w:hAnsi="Arial" w:cs="Arial"/>
              </w:rPr>
              <w:t>.</w:t>
            </w:r>
          </w:p>
          <w:p w14:paraId="752C494B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hAnsi="Arial" w:cs="Arial"/>
              </w:rPr>
            </w:pPr>
            <w:r w:rsidRPr="00C17876">
              <w:rPr>
                <w:rFonts w:ascii="Arial" w:hAnsi="Arial" w:cs="Arial"/>
              </w:rPr>
              <w:t xml:space="preserve">Deall a </w:t>
            </w:r>
            <w:proofErr w:type="spellStart"/>
            <w:r w:rsidRPr="00C17876">
              <w:rPr>
                <w:rFonts w:ascii="Arial" w:hAnsi="Arial" w:cs="Arial"/>
              </w:rPr>
              <w:t>gwerthuso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pwysigrwydd</w:t>
            </w:r>
            <w:proofErr w:type="spellEnd"/>
            <w:r w:rsidRPr="00C17876">
              <w:rPr>
                <w:rFonts w:ascii="Arial" w:hAnsi="Arial" w:cs="Arial"/>
              </w:rPr>
              <w:t xml:space="preserve"> bod â </w:t>
            </w:r>
            <w:proofErr w:type="spellStart"/>
            <w:r w:rsidRPr="00C17876">
              <w:rPr>
                <w:rFonts w:ascii="Arial" w:hAnsi="Arial" w:cs="Arial"/>
              </w:rPr>
              <w:t>ffocws</w:t>
            </w:r>
            <w:proofErr w:type="spellEnd"/>
            <w:r w:rsidRPr="00C17876">
              <w:rPr>
                <w:rFonts w:ascii="Arial" w:hAnsi="Arial" w:cs="Arial"/>
              </w:rPr>
              <w:t xml:space="preserve"> a bod </w:t>
            </w:r>
            <w:proofErr w:type="spellStart"/>
            <w:r w:rsidRPr="00C17876">
              <w:rPr>
                <w:rFonts w:ascii="Arial" w:hAnsi="Arial" w:cs="Arial"/>
              </w:rPr>
              <w:t>yn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barod</w:t>
            </w:r>
            <w:proofErr w:type="spellEnd"/>
            <w:r w:rsidRPr="00C17876">
              <w:rPr>
                <w:rFonts w:ascii="Arial" w:hAnsi="Arial" w:cs="Arial"/>
              </w:rPr>
              <w:t xml:space="preserve"> am </w:t>
            </w:r>
            <w:proofErr w:type="spellStart"/>
            <w:r w:rsidRPr="00C17876">
              <w:rPr>
                <w:rFonts w:ascii="Arial" w:hAnsi="Arial" w:cs="Arial"/>
              </w:rPr>
              <w:t>ymarferion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sgrîn</w:t>
            </w:r>
            <w:proofErr w:type="spellEnd"/>
            <w:r w:rsidRPr="00C17876">
              <w:rPr>
                <w:rFonts w:ascii="Arial" w:hAnsi="Arial" w:cs="Arial"/>
              </w:rPr>
              <w:t xml:space="preserve"> neu </w:t>
            </w:r>
            <w:proofErr w:type="spellStart"/>
            <w:r w:rsidRPr="00C17876">
              <w:rPr>
                <w:rFonts w:ascii="Arial" w:hAnsi="Arial" w:cs="Arial"/>
              </w:rPr>
              <w:t>theatr</w:t>
            </w:r>
            <w:proofErr w:type="spellEnd"/>
            <w:r w:rsidRPr="00C17876">
              <w:rPr>
                <w:rFonts w:ascii="Arial" w:hAnsi="Arial" w:cs="Arial"/>
              </w:rPr>
              <w:t>.</w:t>
            </w:r>
          </w:p>
          <w:p w14:paraId="3F04BF60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eastAsia="Arial" w:hAnsi="Arial" w:cs="Arial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gwerthfawrogiad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llwyr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rôl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tîm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technegol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, yr </w:t>
            </w:r>
            <w:proofErr w:type="spellStart"/>
            <w:r w:rsidRPr="00C17876">
              <w:rPr>
                <w:rFonts w:ascii="Arial" w:eastAsia="Arial" w:hAnsi="Arial" w:cs="Arial"/>
              </w:rPr>
              <w:t>adran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greadigol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chynhyrchu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sut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mae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eu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cyfraniad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fel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actorion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yn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gweithio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cyd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â’r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holl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bersonél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sy’n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rhan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o’r </w:t>
            </w:r>
            <w:proofErr w:type="spellStart"/>
            <w:r w:rsidRPr="00C17876">
              <w:rPr>
                <w:rFonts w:ascii="Arial" w:eastAsia="Arial" w:hAnsi="Arial" w:cs="Arial"/>
              </w:rPr>
              <w:t>cynhyrchiad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. </w:t>
            </w:r>
          </w:p>
          <w:p w14:paraId="5B15EF21" w14:textId="77777777" w:rsidR="00C01A3F" w:rsidRPr="00E34A60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02C462D" w14:textId="77777777" w:rsidR="00C01A3F" w:rsidRPr="00E34A60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08D9A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06C51C73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52E1108A" w14:textId="77777777" w:rsidR="0028204E" w:rsidRPr="00E34A60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E34A60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5591FF11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7146604A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08005F56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2FC3926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7900B758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66002425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3DE0F25D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48DA67FF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82BF965" w14:textId="1D9F328C" w:rsidR="00152E9D" w:rsidRPr="00A406E5" w:rsidRDefault="00152E9D" w:rsidP="341E9815">
      <w:pPr>
        <w:ind w:left="720"/>
        <w:rPr>
          <w:rFonts w:ascii="Arial" w:hAnsi="Arial" w:cs="Arial"/>
          <w:sz w:val="24"/>
          <w:szCs w:val="24"/>
        </w:rPr>
      </w:pPr>
    </w:p>
    <w:p w14:paraId="5EAC0326" w14:textId="57E092A1" w:rsidR="00152E9D" w:rsidRPr="00A406E5" w:rsidRDefault="00152E9D" w:rsidP="341E9815">
      <w:pPr>
        <w:ind w:left="720"/>
        <w:rPr>
          <w:rFonts w:ascii="Arial" w:hAnsi="Arial" w:cs="Arial"/>
          <w:sz w:val="24"/>
          <w:szCs w:val="24"/>
        </w:rPr>
      </w:pPr>
    </w:p>
    <w:p w14:paraId="33C0FFC7" w14:textId="1D60FBF1" w:rsidR="00152E9D" w:rsidRPr="00A406E5" w:rsidRDefault="429C5961" w:rsidP="341E9815">
      <w:pPr>
        <w:spacing w:before="240" w:after="240"/>
        <w:rPr>
          <w:rFonts w:ascii="Arial" w:eastAsia="Arial" w:hAnsi="Arial" w:cs="Arial"/>
          <w:color w:val="000000" w:themeColor="text1"/>
          <w:sz w:val="22"/>
          <w:szCs w:val="22"/>
        </w:rPr>
      </w:pPr>
      <w:r w:rsidRPr="341E9815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CYFARWYDDIAD AI</w:t>
      </w:r>
    </w:p>
    <w:p w14:paraId="57B3107C" w14:textId="37D1B414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Rhaid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myfyriwr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os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yw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defnyddio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AI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peidio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gynnwys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ddechrau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eu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152E9D">
        <w:tab/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cyflwyniad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sut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/pa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ffordd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maent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defnyddio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AI.</w:t>
      </w:r>
    </w:p>
    <w:p w14:paraId="5BD755EB" w14:textId="4FB8DB16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geiriad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benodol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mae’n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rhaid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ddilyn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mae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Canllawiau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152E9D">
        <w:tab/>
      </w:r>
      <w:r w:rsidR="00152E9D">
        <w:tab/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AI. (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Gweler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isod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.)</w:t>
      </w:r>
    </w:p>
    <w:p w14:paraId="2108091A" w14:textId="1787255A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Llenwch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isod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a’i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fewnosod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dudalen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deitl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eich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gwaith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ysgrifenedig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64C302DD" w14:textId="4E9CEED6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Cofiwch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gadw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copïau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o’ch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drafftiau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nodiadau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chyfeirlyfrau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eraill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3A0BF9A" w14:textId="0365C22B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Gweler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tudalennau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37 a 38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o’r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‘AI Yn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Asesiad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’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Llawlyfr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dudalen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Moodle y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modiwl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ragor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r w:rsidR="00152E9D">
        <w:tab/>
      </w:r>
      <w:r w:rsidR="00152E9D">
        <w:tab/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wybodaeth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chyfarwyddiadau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.)</w:t>
      </w:r>
    </w:p>
    <w:p w14:paraId="476DF3E0" w14:textId="48E279D5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----------------------------------------------------------------------------------------------------------------------</w:t>
      </w:r>
    </w:p>
    <w:p w14:paraId="509305C0" w14:textId="474409C9" w:rsidR="00152E9D" w:rsidRPr="00A406E5" w:rsidRDefault="00152E9D" w:rsidP="341E9815">
      <w:pPr>
        <w:rPr>
          <w:color w:val="000000" w:themeColor="text1"/>
        </w:rPr>
      </w:pPr>
    </w:p>
    <w:p w14:paraId="2BB2ACDC" w14:textId="74A6F1DB" w:rsidR="00152E9D" w:rsidRPr="00A406E5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“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Cydnabyddaf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ddefnyddio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[Offer AI] [(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url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Offer AI)]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Dyddiad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]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Pwrpas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ngwaith</w:t>
      </w:r>
      <w:proofErr w:type="spellEnd"/>
      <w:r w:rsidRPr="341E9815">
        <w:rPr>
          <w:rFonts w:ascii="Arial" w:eastAsia="Arial" w:hAnsi="Arial" w:cs="Arial"/>
          <w:color w:val="000000" w:themeColor="text1"/>
          <w:sz w:val="22"/>
          <w:szCs w:val="22"/>
        </w:rPr>
        <w:t>].</w:t>
      </w:r>
    </w:p>
    <w:p w14:paraId="797F4615" w14:textId="63B7AA7B" w:rsidR="00152E9D" w:rsidRPr="00625FC7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Defnyddiais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y prompt(au):</w:t>
      </w:r>
    </w:p>
    <w:p w14:paraId="20BAA8AE" w14:textId="28CB5940" w:rsidR="00152E9D" w:rsidRPr="00625FC7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1364980F" w14:textId="22BD0B81" w:rsidR="00152E9D" w:rsidRPr="00625FC7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4F34D991" w14:textId="41E79C93" w:rsidR="00152E9D" w:rsidRPr="00625FC7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167345A9" w14:textId="6D9F1E20" w:rsidR="00152E9D" w:rsidRPr="00625FC7" w:rsidRDefault="429C5961" w:rsidP="341E9815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nad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wyf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wedi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cyflwyno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unrhyw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destun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gynhyrchwyd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gan AI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ngwaith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hun. </w:t>
      </w:r>
      <w:r w:rsidR="00152E9D" w:rsidRPr="00625FC7">
        <w:rPr>
          <w:lang w:val="fr-FR"/>
        </w:rPr>
        <w:tab/>
      </w:r>
      <w:r w:rsidR="00152E9D" w:rsidRPr="00625FC7">
        <w:rPr>
          <w:lang w:val="fr-FR"/>
        </w:rPr>
        <w:tab/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fod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gen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i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gopïau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o’m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drafftiau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,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nodiadau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, a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chyfeirlyfrau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eraill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ddefnyddiais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cyn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ac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ar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ôl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="00152E9D" w:rsidRPr="00625FC7">
        <w:rPr>
          <w:lang w:val="fr-FR"/>
        </w:rPr>
        <w:tab/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defnyddio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offer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AI y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gallaf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gael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ngofyn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i’w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darparu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tystiolaeth</w:t>
      </w:r>
      <w:proofErr w:type="spellEnd"/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.”</w:t>
      </w:r>
    </w:p>
    <w:p w14:paraId="63BD2BD0" w14:textId="7B8485AF" w:rsidR="00152E9D" w:rsidRPr="00625FC7" w:rsidRDefault="00152E9D" w:rsidP="341E9815">
      <w:pPr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</w:p>
    <w:p w14:paraId="43A22DDF" w14:textId="0F1DB8A4" w:rsidR="00152E9D" w:rsidRPr="00625FC7" w:rsidRDefault="429C5961" w:rsidP="341E9815">
      <w:pPr>
        <w:ind w:left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625FC7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------------------------------------------------------------------------------------------------------------------</w:t>
      </w:r>
    </w:p>
    <w:p w14:paraId="7DD48C8E" w14:textId="262518D1" w:rsidR="00152E9D" w:rsidRPr="00625FC7" w:rsidRDefault="00152E9D" w:rsidP="341E9815">
      <w:pPr>
        <w:ind w:left="720"/>
        <w:rPr>
          <w:rFonts w:ascii="Arial" w:hAnsi="Arial" w:cs="Arial"/>
          <w:sz w:val="24"/>
          <w:szCs w:val="24"/>
          <w:lang w:val="fr-FR"/>
        </w:rPr>
      </w:pPr>
    </w:p>
    <w:p w14:paraId="5E212B81" w14:textId="77777777" w:rsidR="00152E9D" w:rsidRPr="00625FC7" w:rsidRDefault="00152E9D" w:rsidP="00A67FB1">
      <w:pPr>
        <w:ind w:left="720"/>
        <w:rPr>
          <w:rFonts w:ascii="Arial" w:hAnsi="Arial" w:cs="Arial"/>
          <w:sz w:val="24"/>
          <w:szCs w:val="24"/>
          <w:lang w:val="fr-FR"/>
        </w:rPr>
      </w:pPr>
    </w:p>
    <w:p w14:paraId="7D6D79BF" w14:textId="36D590D3" w:rsidR="00671C82" w:rsidRPr="00625FC7" w:rsidRDefault="00671C82" w:rsidP="00671C82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625FC7">
        <w:rPr>
          <w:rFonts w:ascii="Arial" w:hAnsi="Arial" w:cs="Arial"/>
          <w:b/>
          <w:bCs/>
          <w:sz w:val="24"/>
          <w:szCs w:val="24"/>
          <w:lang w:val="fr-FR"/>
        </w:rPr>
        <w:t>SGILIAU YMARFEROL (80Marc)</w:t>
      </w:r>
    </w:p>
    <w:p w14:paraId="3A1422D0" w14:textId="77777777" w:rsidR="00671C82" w:rsidRPr="00625FC7" w:rsidRDefault="00671C82" w:rsidP="00671C82">
      <w:pPr>
        <w:rPr>
          <w:rFonts w:ascii="Arial" w:hAnsi="Arial" w:cs="Arial"/>
          <w:b/>
          <w:bCs/>
          <w:sz w:val="24"/>
          <w:szCs w:val="24"/>
          <w:lang w:val="fr-FR"/>
        </w:rPr>
      </w:pPr>
    </w:p>
    <w:p w14:paraId="6778D517" w14:textId="6BE48D78" w:rsidR="00671C82" w:rsidRPr="00625FC7" w:rsidRDefault="00671C82" w:rsidP="00671C82">
      <w:pPr>
        <w:rPr>
          <w:rFonts w:ascii="Arial" w:hAnsi="Arial" w:cs="Arial"/>
          <w:b/>
          <w:bCs/>
          <w:sz w:val="24"/>
          <w:szCs w:val="24"/>
          <w:lang w:val="fr-FR"/>
        </w:rPr>
      </w:pPr>
      <w:proofErr w:type="spellStart"/>
      <w:r w:rsidRPr="00625FC7">
        <w:rPr>
          <w:rFonts w:ascii="Arial" w:hAnsi="Arial" w:cs="Arial"/>
          <w:b/>
          <w:bCs/>
          <w:sz w:val="24"/>
          <w:szCs w:val="24"/>
          <w:lang w:val="fr-FR"/>
        </w:rPr>
        <w:t>Tasg</w:t>
      </w:r>
      <w:proofErr w:type="spellEnd"/>
      <w:r w:rsidRPr="00625FC7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625FC7">
        <w:rPr>
          <w:rFonts w:ascii="Arial" w:hAnsi="Arial" w:cs="Arial"/>
          <w:b/>
          <w:bCs/>
          <w:sz w:val="24"/>
          <w:szCs w:val="24"/>
          <w:lang w:val="fr-FR"/>
        </w:rPr>
        <w:t>Ymarferol</w:t>
      </w:r>
      <w:proofErr w:type="spellEnd"/>
      <w:r w:rsidRPr="00625FC7">
        <w:rPr>
          <w:rFonts w:ascii="Arial" w:hAnsi="Arial" w:cs="Arial"/>
          <w:b/>
          <w:bCs/>
          <w:sz w:val="24"/>
          <w:szCs w:val="24"/>
          <w:lang w:val="fr-FR"/>
        </w:rPr>
        <w:t xml:space="preserve">: Actio </w:t>
      </w:r>
      <w:proofErr w:type="spellStart"/>
      <w:r w:rsidRPr="00625FC7">
        <w:rPr>
          <w:rFonts w:ascii="Arial" w:hAnsi="Arial" w:cs="Arial"/>
          <w:b/>
          <w:bCs/>
          <w:sz w:val="24"/>
          <w:szCs w:val="24"/>
          <w:lang w:val="fr-FR"/>
        </w:rPr>
        <w:t>ar</w:t>
      </w:r>
      <w:proofErr w:type="spellEnd"/>
      <w:r w:rsidRPr="00625FC7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625FC7">
        <w:rPr>
          <w:rFonts w:ascii="Arial" w:hAnsi="Arial" w:cs="Arial"/>
          <w:b/>
          <w:bCs/>
          <w:sz w:val="24"/>
          <w:szCs w:val="24"/>
          <w:lang w:val="fr-FR"/>
        </w:rPr>
        <w:t>gyfer</w:t>
      </w:r>
      <w:proofErr w:type="spellEnd"/>
      <w:r w:rsidRPr="00625FC7">
        <w:rPr>
          <w:rFonts w:ascii="Arial" w:hAnsi="Arial" w:cs="Arial"/>
          <w:b/>
          <w:bCs/>
          <w:sz w:val="24"/>
          <w:szCs w:val="24"/>
          <w:lang w:val="fr-FR"/>
        </w:rPr>
        <w:t xml:space="preserve"> y </w:t>
      </w:r>
      <w:proofErr w:type="spellStart"/>
      <w:r w:rsidRPr="00625FC7">
        <w:rPr>
          <w:rFonts w:ascii="Arial" w:hAnsi="Arial" w:cs="Arial"/>
          <w:b/>
          <w:bCs/>
          <w:sz w:val="24"/>
          <w:szCs w:val="24"/>
          <w:lang w:val="fr-FR"/>
        </w:rPr>
        <w:t>Sgrin</w:t>
      </w:r>
      <w:proofErr w:type="spellEnd"/>
    </w:p>
    <w:p w14:paraId="2193CD91" w14:textId="77777777" w:rsidR="00671C82" w:rsidRPr="00625FC7" w:rsidRDefault="00671C82" w:rsidP="00671C82">
      <w:pPr>
        <w:rPr>
          <w:rFonts w:ascii="Arial" w:hAnsi="Arial" w:cs="Arial"/>
          <w:sz w:val="24"/>
          <w:szCs w:val="24"/>
          <w:lang w:val="fr-FR"/>
        </w:rPr>
      </w:pPr>
    </w:p>
    <w:p w14:paraId="3E41F0F8" w14:textId="77777777" w:rsidR="00671C82" w:rsidRPr="00625FC7" w:rsidRDefault="00671C82" w:rsidP="00671C82">
      <w:pPr>
        <w:rPr>
          <w:rFonts w:ascii="Arial" w:hAnsi="Arial" w:cs="Arial"/>
          <w:sz w:val="24"/>
          <w:szCs w:val="24"/>
          <w:lang w:val="fr-FR"/>
        </w:rPr>
      </w:pPr>
    </w:p>
    <w:p w14:paraId="02C623E7" w14:textId="44AA2212" w:rsidR="00671C82" w:rsidRPr="005145A3" w:rsidRDefault="00671C82" w:rsidP="4D7B3454">
      <w:pPr>
        <w:rPr>
          <w:rFonts w:ascii="Arial" w:hAnsi="Arial" w:cs="Arial"/>
          <w:sz w:val="24"/>
          <w:szCs w:val="24"/>
          <w:lang w:val="fr-FR"/>
        </w:rPr>
      </w:pPr>
      <w:r w:rsidRPr="005145A3">
        <w:rPr>
          <w:rFonts w:ascii="Arial" w:hAnsi="Arial" w:cs="Arial"/>
          <w:sz w:val="24"/>
          <w:szCs w:val="24"/>
          <w:lang w:val="fr-FR"/>
        </w:rPr>
        <w:t xml:space="preserve">Mae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disgwyl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gyflwyno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cyfres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olygfeydd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byrion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gamera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Rhaid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paratoi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yn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drylwyr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Rhaid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gweithio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agos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gyda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cyfarwyddwr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dealltwriaeth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swyddogaeth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pawb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sy’n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rhan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ddiwrnod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recordio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rhaglen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deledu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gallu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deall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derbyn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dilyn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cyngor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chyfarwyddyd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unrhyw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aelod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o’r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uned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gynhyrchu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Mae</w:t>
      </w:r>
      <w:r w:rsidR="00475461" w:rsidRPr="005145A3">
        <w:rPr>
          <w:rFonts w:ascii="Arial" w:hAnsi="Arial" w:cs="Arial"/>
          <w:sz w:val="24"/>
          <w:szCs w:val="24"/>
          <w:lang w:val="fr-FR"/>
        </w:rPr>
        <w:t>’n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bwysig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deall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chadw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at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amserlen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galwadau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dyddiol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ymroddiad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hunan-ddisgyblaeth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gwerthfawrogiad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o’r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cyfrifoldeb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weithio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fel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rhan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dîm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a’r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hyn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sy’n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angenrheidiol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fod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actor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proffesiynol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 </w:t>
      </w:r>
    </w:p>
    <w:p w14:paraId="065C052D" w14:textId="77777777" w:rsidR="00671C82" w:rsidRPr="00625FC7" w:rsidRDefault="00671C82" w:rsidP="00671C82">
      <w:pPr>
        <w:rPr>
          <w:rFonts w:ascii="Arial" w:hAnsi="Arial" w:cs="Arial"/>
          <w:sz w:val="24"/>
          <w:szCs w:val="24"/>
          <w:lang w:val="fr-FR"/>
        </w:rPr>
      </w:pPr>
    </w:p>
    <w:p w14:paraId="133F41EE" w14:textId="77777777" w:rsidR="00671C82" w:rsidRPr="005145A3" w:rsidRDefault="00671C82" w:rsidP="4D7B3454">
      <w:pPr>
        <w:rPr>
          <w:rFonts w:ascii="Arial" w:hAnsi="Arial" w:cs="Arial"/>
          <w:sz w:val="24"/>
          <w:szCs w:val="24"/>
          <w:lang w:val="fr-FR"/>
        </w:rPr>
      </w:pPr>
      <w:r w:rsidRPr="005145A3">
        <w:rPr>
          <w:rFonts w:ascii="Arial" w:hAnsi="Arial" w:cs="Arial"/>
          <w:sz w:val="24"/>
          <w:szCs w:val="24"/>
          <w:lang w:val="fr-FR"/>
        </w:rPr>
        <w:t xml:space="preserve">Mae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disgwyl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rhoi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perfformiad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deallus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hyderus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,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chredadwy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sy’n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datblygiad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ffrwyth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ymarfer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pharatoi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trylwyr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sgiliau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dilyniant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chysondeb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perfformio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ran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emosiwn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symudiadau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145A3">
        <w:rPr>
          <w:rFonts w:ascii="Arial" w:hAnsi="Arial" w:cs="Arial"/>
          <w:sz w:val="24"/>
          <w:szCs w:val="24"/>
          <w:lang w:val="fr-FR"/>
        </w:rPr>
        <w:t>corfforol</w:t>
      </w:r>
      <w:proofErr w:type="spellEnd"/>
      <w:r w:rsidRPr="005145A3">
        <w:rPr>
          <w:rFonts w:ascii="Arial" w:hAnsi="Arial" w:cs="Arial"/>
          <w:sz w:val="24"/>
          <w:szCs w:val="24"/>
          <w:lang w:val="fr-FR"/>
        </w:rPr>
        <w:t xml:space="preserve">.  </w:t>
      </w:r>
    </w:p>
    <w:p w14:paraId="67996D81" w14:textId="77777777" w:rsidR="00DF452D" w:rsidRDefault="00DF452D" w:rsidP="00DF452D">
      <w:pPr>
        <w:rPr>
          <w:rFonts w:ascii="Arial" w:hAnsi="Arial" w:cs="Arial"/>
          <w:sz w:val="24"/>
          <w:szCs w:val="24"/>
          <w:lang w:val="fr-FR"/>
        </w:rPr>
      </w:pPr>
    </w:p>
    <w:p w14:paraId="346EC593" w14:textId="77777777" w:rsidR="00CB6A18" w:rsidRPr="00625FC7" w:rsidRDefault="00CB6A18" w:rsidP="00DF452D">
      <w:pPr>
        <w:rPr>
          <w:rFonts w:ascii="Arial" w:hAnsi="Arial" w:cs="Arial"/>
          <w:sz w:val="24"/>
          <w:szCs w:val="24"/>
          <w:lang w:val="fr-FR"/>
        </w:rPr>
      </w:pPr>
    </w:p>
    <w:p w14:paraId="2F413A90" w14:textId="77777777" w:rsidR="00CB6A18" w:rsidRDefault="00CB6A18" w:rsidP="00CB6A18">
      <w:pPr>
        <w:rPr>
          <w:rFonts w:ascii="Arial" w:hAnsi="Arial" w:cs="Arial"/>
          <w:b/>
          <w:bCs/>
          <w:sz w:val="24"/>
          <w:szCs w:val="24"/>
          <w:lang w:val="fr-FR"/>
        </w:rPr>
      </w:pP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Sgiliau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Trosglwyddadwy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gyfer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Bywyd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Ymarfer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Proffesiynol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(20 marc)</w:t>
      </w:r>
    </w:p>
    <w:p w14:paraId="74706D31" w14:textId="77777777" w:rsidR="00CB6A18" w:rsidRPr="00507D74" w:rsidRDefault="00CB6A18" w:rsidP="00CB6A18">
      <w:pPr>
        <w:rPr>
          <w:rFonts w:ascii="Arial" w:hAnsi="Arial" w:cs="Arial"/>
          <w:b/>
          <w:bCs/>
          <w:sz w:val="24"/>
          <w:szCs w:val="24"/>
          <w:lang w:val="fr-FR"/>
        </w:rPr>
      </w:pPr>
    </w:p>
    <w:p w14:paraId="1819EA90" w14:textId="77777777" w:rsidR="00CB6A18" w:rsidRPr="00507D74" w:rsidRDefault="00CB6A18" w:rsidP="00CB6A18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·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Ymrwymiad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ymroddiad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i’r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modiwl</w:t>
      </w:r>
      <w:proofErr w:type="spellEnd"/>
    </w:p>
    <w:p w14:paraId="3548503C" w14:textId="77777777" w:rsidR="00CB6A18" w:rsidRPr="00507D74" w:rsidRDefault="00CB6A18" w:rsidP="00CB6A18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cynnal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presenoldeb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cyson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, gan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gyrraedd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neu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ragori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disgwyliad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o 80%</w:t>
      </w:r>
    </w:p>
    <w:p w14:paraId="323AD0EF" w14:textId="77777777" w:rsidR="00CB6A18" w:rsidRPr="00507D74" w:rsidRDefault="00CB6A18" w:rsidP="00CB6A18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prydlondeb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drwy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gyrraedd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barod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ddechrau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gwersi</w:t>
      </w:r>
      <w:proofErr w:type="spellEnd"/>
    </w:p>
    <w:p w14:paraId="156E3113" w14:textId="77777777" w:rsidR="00CB6A18" w:rsidRPr="00507D74" w:rsidRDefault="00CB6A18" w:rsidP="00CB6A18">
      <w:pPr>
        <w:ind w:left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lastRenderedPageBreak/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agwedd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gadarnhaol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tuag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at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ddysgu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cymryd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rhan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weithredol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mewn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gweithgareddau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dosbarth</w:t>
      </w:r>
      <w:proofErr w:type="spellEnd"/>
    </w:p>
    <w:p w14:paraId="3F5D6DFC" w14:textId="77777777" w:rsidR="00CB6A18" w:rsidRPr="00507D74" w:rsidRDefault="00CB6A18" w:rsidP="00CB6A18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cwblhau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darlleniadau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ymlaen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llaw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thasgau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neilltuwyd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rheolaidd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wers</w:t>
      </w:r>
      <w:proofErr w:type="spellEnd"/>
    </w:p>
    <w:p w14:paraId="7E512C58" w14:textId="77777777" w:rsidR="00CB6A18" w:rsidRPr="00507D74" w:rsidRDefault="00CB6A18" w:rsidP="00CB6A18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rheoli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effeithiol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gwblhau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tasgau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chwrdd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â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therfynau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</w:p>
    <w:p w14:paraId="74A97BD5" w14:textId="1EED6ECE" w:rsidR="004D5E9B" w:rsidRPr="00782949" w:rsidRDefault="00CB6A18" w:rsidP="0078294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cymryd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cyfrifoldeb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ddysgu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a’i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gynnydd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hun</w:t>
      </w:r>
      <w:r w:rsidR="004D5E9B" w:rsidRPr="00CB6A18">
        <w:rPr>
          <w:rFonts w:ascii="Arial" w:hAnsi="Arial" w:cs="Arial"/>
          <w:sz w:val="22"/>
          <w:szCs w:val="22"/>
          <w:lang w:val="fr-FR"/>
        </w:rPr>
        <w:br/>
      </w:r>
      <w:r w:rsidR="004D5E9B" w:rsidRPr="00CB6A18">
        <w:rPr>
          <w:rFonts w:ascii="Arial" w:hAnsi="Arial" w:cs="Arial"/>
          <w:sz w:val="22"/>
          <w:szCs w:val="22"/>
          <w:lang w:val="fr-FR"/>
        </w:rPr>
        <w:br/>
      </w:r>
    </w:p>
    <w:p w14:paraId="25008F7E" w14:textId="77777777" w:rsidR="004D5E9B" w:rsidRPr="00CB6A18" w:rsidRDefault="004D5E9B" w:rsidP="00D22D9C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8DAB05" w14:textId="77777777" w:rsidR="004D5E9B" w:rsidRPr="00CB6A18" w:rsidRDefault="004D5E9B" w:rsidP="00D22D9C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2E694EA" w14:textId="77777777" w:rsidR="004D5E9B" w:rsidRPr="00CB6A18" w:rsidRDefault="004D5E9B" w:rsidP="00D22D9C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5145A3" w14:paraId="5088E268" w14:textId="77777777" w:rsidTr="000A1AEE">
        <w:trPr>
          <w:trHeight w:val="414"/>
        </w:trPr>
        <w:tc>
          <w:tcPr>
            <w:tcW w:w="10444" w:type="dxa"/>
            <w:shd w:val="clear" w:color="auto" w:fill="D9D9D9"/>
          </w:tcPr>
          <w:p w14:paraId="39A6D6BD" w14:textId="77777777" w:rsidR="00D22D9C" w:rsidRPr="00E47A51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es-ES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E47A51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407F2F" w14:textId="77777777" w:rsidR="00D22D9C" w:rsidRPr="00ED6822" w:rsidRDefault="007E3A41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ED6822">
        <w:rPr>
          <w:rFonts w:ascii="Arial" w:hAnsi="Arial" w:cs="Arial"/>
          <w:b/>
          <w:sz w:val="22"/>
          <w:szCs w:val="22"/>
          <w:lang w:val="es-ES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Pr="00ED6822" w:rsidRDefault="004D5E9B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59514CC2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EFA91D5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A30D543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E34A60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E34A60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F242313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624EFF" w14:textId="77777777" w:rsidR="008566E5" w:rsidRPr="00E34A60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E7D3DDE" w14:textId="77777777" w:rsidR="00D22D9C" w:rsidRPr="00E34A60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34A60">
        <w:rPr>
          <w:rFonts w:ascii="Arial" w:hAnsi="Arial" w:cs="Arial"/>
          <w:b/>
          <w:sz w:val="22"/>
          <w:szCs w:val="22"/>
        </w:rPr>
        <w:t xml:space="preserve"> </w:t>
      </w:r>
    </w:p>
    <w:p w14:paraId="75BB2E15" w14:textId="77777777" w:rsidR="00995D51" w:rsidRPr="00E34A60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E34A60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34A60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E34A60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E34A60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ABBE29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CAAF42C" w14:textId="77777777" w:rsidR="00C01A3F" w:rsidRPr="00E34A60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14A6A5" w14:textId="77777777" w:rsidR="00FB3B4E" w:rsidRPr="00E34A60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F49F677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380E3A2" w14:textId="77777777" w:rsidR="00C01A3F" w:rsidRPr="00E34A60" w:rsidRDefault="00C01A3F">
      <w:pPr>
        <w:rPr>
          <w:rFonts w:ascii="Arial" w:hAnsi="Arial" w:cs="Arial"/>
          <w:sz w:val="22"/>
          <w:szCs w:val="22"/>
        </w:rPr>
      </w:pPr>
      <w:r w:rsidRPr="00E34A60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E34A60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E34A60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E34A60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34A60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34A60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ED682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CEC1447" w14:textId="77777777" w:rsidTr="00ED682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ABA5361" w:rsidR="00152E9D" w:rsidRPr="00A406E5" w:rsidRDefault="00ED6822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ED682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ED682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ED682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63430E01" w:rsidR="00152E9D" w:rsidRPr="00A406E5" w:rsidRDefault="00ED6822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ED682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ED682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E34A60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34A60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E34A60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  <w:p w14:paraId="45312FFC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  <w:p w14:paraId="0B0AAAFF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4EA0F3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BD500" w14:textId="77777777" w:rsidR="00CE2E92" w:rsidRDefault="00CE2E92">
      <w:r>
        <w:separator/>
      </w:r>
    </w:p>
  </w:endnote>
  <w:endnote w:type="continuationSeparator" w:id="0">
    <w:p w14:paraId="653797FC" w14:textId="77777777" w:rsidR="00CE2E92" w:rsidRDefault="00CE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AA602" w14:textId="77777777" w:rsidR="00CE2E92" w:rsidRDefault="00CE2E92">
      <w:r>
        <w:separator/>
      </w:r>
    </w:p>
  </w:footnote>
  <w:footnote w:type="continuationSeparator" w:id="0">
    <w:p w14:paraId="08803F69" w14:textId="77777777" w:rsidR="00CE2E92" w:rsidRDefault="00CE2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11289F"/>
    <w:multiLevelType w:val="hybridMultilevel"/>
    <w:tmpl w:val="31F86F6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750F8"/>
    <w:multiLevelType w:val="hybridMultilevel"/>
    <w:tmpl w:val="E8EE9D16"/>
    <w:lvl w:ilvl="0" w:tplc="D4D21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0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CC44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8B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24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6C0A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B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0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D5A1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02B25"/>
    <w:multiLevelType w:val="hybridMultilevel"/>
    <w:tmpl w:val="26AAB0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9"/>
  </w:num>
  <w:num w:numId="3" w16cid:durableId="736317490">
    <w:abstractNumId w:val="18"/>
  </w:num>
  <w:num w:numId="4" w16cid:durableId="1559241713">
    <w:abstractNumId w:val="12"/>
  </w:num>
  <w:num w:numId="5" w16cid:durableId="481892411">
    <w:abstractNumId w:val="7"/>
  </w:num>
  <w:num w:numId="6" w16cid:durableId="1940866350">
    <w:abstractNumId w:val="17"/>
  </w:num>
  <w:num w:numId="7" w16cid:durableId="1219513687">
    <w:abstractNumId w:val="2"/>
  </w:num>
  <w:num w:numId="8" w16cid:durableId="563295535">
    <w:abstractNumId w:val="15"/>
  </w:num>
  <w:num w:numId="9" w16cid:durableId="1149174109">
    <w:abstractNumId w:val="10"/>
  </w:num>
  <w:num w:numId="10" w16cid:durableId="987588089">
    <w:abstractNumId w:val="4"/>
  </w:num>
  <w:num w:numId="11" w16cid:durableId="1824546785">
    <w:abstractNumId w:val="5"/>
  </w:num>
  <w:num w:numId="12" w16cid:durableId="1921677949">
    <w:abstractNumId w:val="8"/>
  </w:num>
  <w:num w:numId="13" w16cid:durableId="1606573711">
    <w:abstractNumId w:val="14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6"/>
  </w:num>
  <w:num w:numId="17" w16cid:durableId="285696512">
    <w:abstractNumId w:val="19"/>
  </w:num>
  <w:num w:numId="18" w16cid:durableId="1494033012">
    <w:abstractNumId w:val="13"/>
  </w:num>
  <w:num w:numId="19" w16cid:durableId="1136214716">
    <w:abstractNumId w:val="16"/>
  </w:num>
  <w:num w:numId="20" w16cid:durableId="11430417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971FC"/>
    <w:rsid w:val="000A1AEE"/>
    <w:rsid w:val="000A2A3A"/>
    <w:rsid w:val="000A492A"/>
    <w:rsid w:val="000D2F80"/>
    <w:rsid w:val="000E413A"/>
    <w:rsid w:val="000F5AA3"/>
    <w:rsid w:val="000F7495"/>
    <w:rsid w:val="00100396"/>
    <w:rsid w:val="00100B5C"/>
    <w:rsid w:val="001106E9"/>
    <w:rsid w:val="00124CA5"/>
    <w:rsid w:val="00134F77"/>
    <w:rsid w:val="00152E9D"/>
    <w:rsid w:val="00154487"/>
    <w:rsid w:val="0017512A"/>
    <w:rsid w:val="001952AC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7890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03D"/>
    <w:rsid w:val="003F61A3"/>
    <w:rsid w:val="004046A9"/>
    <w:rsid w:val="00404C50"/>
    <w:rsid w:val="00423934"/>
    <w:rsid w:val="00426244"/>
    <w:rsid w:val="00451810"/>
    <w:rsid w:val="00470A38"/>
    <w:rsid w:val="00475461"/>
    <w:rsid w:val="00477880"/>
    <w:rsid w:val="004874DE"/>
    <w:rsid w:val="004B5334"/>
    <w:rsid w:val="004B6C14"/>
    <w:rsid w:val="004D1EA2"/>
    <w:rsid w:val="004D5E9B"/>
    <w:rsid w:val="004D63D9"/>
    <w:rsid w:val="004E6585"/>
    <w:rsid w:val="0050249F"/>
    <w:rsid w:val="005145A3"/>
    <w:rsid w:val="00524566"/>
    <w:rsid w:val="005258CA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86A42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5FC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71C82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075C"/>
    <w:rsid w:val="00702F71"/>
    <w:rsid w:val="0071222C"/>
    <w:rsid w:val="007366DF"/>
    <w:rsid w:val="00757839"/>
    <w:rsid w:val="00770C81"/>
    <w:rsid w:val="00782949"/>
    <w:rsid w:val="007864DC"/>
    <w:rsid w:val="00791024"/>
    <w:rsid w:val="00793F0A"/>
    <w:rsid w:val="007A2657"/>
    <w:rsid w:val="007C63B7"/>
    <w:rsid w:val="007C682C"/>
    <w:rsid w:val="007D2385"/>
    <w:rsid w:val="007D66DC"/>
    <w:rsid w:val="007E3A41"/>
    <w:rsid w:val="007F214F"/>
    <w:rsid w:val="00800069"/>
    <w:rsid w:val="008042F0"/>
    <w:rsid w:val="0080636A"/>
    <w:rsid w:val="008310A0"/>
    <w:rsid w:val="00835D29"/>
    <w:rsid w:val="00842E7F"/>
    <w:rsid w:val="00852933"/>
    <w:rsid w:val="008566E5"/>
    <w:rsid w:val="008566FE"/>
    <w:rsid w:val="00865B46"/>
    <w:rsid w:val="008821C6"/>
    <w:rsid w:val="00896134"/>
    <w:rsid w:val="008A62BC"/>
    <w:rsid w:val="008B43E7"/>
    <w:rsid w:val="008B600C"/>
    <w:rsid w:val="008D763F"/>
    <w:rsid w:val="008F036F"/>
    <w:rsid w:val="008F1308"/>
    <w:rsid w:val="008F78C2"/>
    <w:rsid w:val="00904568"/>
    <w:rsid w:val="00911394"/>
    <w:rsid w:val="0091661C"/>
    <w:rsid w:val="0092170E"/>
    <w:rsid w:val="00923EF2"/>
    <w:rsid w:val="00926D25"/>
    <w:rsid w:val="00926E9D"/>
    <w:rsid w:val="009315A0"/>
    <w:rsid w:val="00932C6E"/>
    <w:rsid w:val="00933F10"/>
    <w:rsid w:val="00935466"/>
    <w:rsid w:val="00935BEC"/>
    <w:rsid w:val="009433C5"/>
    <w:rsid w:val="00965881"/>
    <w:rsid w:val="00973044"/>
    <w:rsid w:val="00983381"/>
    <w:rsid w:val="009871FF"/>
    <w:rsid w:val="00990799"/>
    <w:rsid w:val="00995D51"/>
    <w:rsid w:val="009A0631"/>
    <w:rsid w:val="009B10ED"/>
    <w:rsid w:val="009D3EA4"/>
    <w:rsid w:val="009D649C"/>
    <w:rsid w:val="009E4BC1"/>
    <w:rsid w:val="009E71F2"/>
    <w:rsid w:val="009F5CB2"/>
    <w:rsid w:val="00A03BB8"/>
    <w:rsid w:val="00A15E84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240E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0A47"/>
    <w:rsid w:val="00C44A72"/>
    <w:rsid w:val="00C61FC2"/>
    <w:rsid w:val="00C662DB"/>
    <w:rsid w:val="00C705F9"/>
    <w:rsid w:val="00C80F0F"/>
    <w:rsid w:val="00C8667A"/>
    <w:rsid w:val="00C93BCB"/>
    <w:rsid w:val="00CA5E7B"/>
    <w:rsid w:val="00CB6A18"/>
    <w:rsid w:val="00CC241A"/>
    <w:rsid w:val="00CE2E92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1353"/>
    <w:rsid w:val="00DF2971"/>
    <w:rsid w:val="00DF321B"/>
    <w:rsid w:val="00DF452D"/>
    <w:rsid w:val="00E230E0"/>
    <w:rsid w:val="00E27F15"/>
    <w:rsid w:val="00E34A60"/>
    <w:rsid w:val="00E47A51"/>
    <w:rsid w:val="00E51AAC"/>
    <w:rsid w:val="00E66CC0"/>
    <w:rsid w:val="00E728A9"/>
    <w:rsid w:val="00E807D9"/>
    <w:rsid w:val="00EA0F4E"/>
    <w:rsid w:val="00EA295B"/>
    <w:rsid w:val="00EA3B9B"/>
    <w:rsid w:val="00EA6801"/>
    <w:rsid w:val="00EB0C1C"/>
    <w:rsid w:val="00EB4F96"/>
    <w:rsid w:val="00ED6822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7F5"/>
    <w:rsid w:val="00FB1DC0"/>
    <w:rsid w:val="00FB3B4E"/>
    <w:rsid w:val="00FB4521"/>
    <w:rsid w:val="00FB4F84"/>
    <w:rsid w:val="00FB5CF8"/>
    <w:rsid w:val="00FE4350"/>
    <w:rsid w:val="00FF273B"/>
    <w:rsid w:val="00FF564C"/>
    <w:rsid w:val="09BADE5A"/>
    <w:rsid w:val="0E6174E4"/>
    <w:rsid w:val="14D47152"/>
    <w:rsid w:val="1F6C5A5B"/>
    <w:rsid w:val="2B51EC0B"/>
    <w:rsid w:val="341E9815"/>
    <w:rsid w:val="429C5961"/>
    <w:rsid w:val="4D7B3454"/>
    <w:rsid w:val="4FF75745"/>
    <w:rsid w:val="5306408A"/>
    <w:rsid w:val="7BF340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C40A47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1CEFC6-9D6B-4EDB-BF14-34A3289F9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F758F7-A9A2-4533-A88A-986FDF073964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3.xml><?xml version="1.0" encoding="utf-8"?>
<ds:datastoreItem xmlns:ds="http://schemas.openxmlformats.org/officeDocument/2006/customXml" ds:itemID="{A74CDDDF-BD03-4FE5-AD16-BD72DC79B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3991</Words>
  <Characters>22902</Characters>
  <Application>Microsoft Office Word</Application>
  <DocSecurity>0</DocSecurity>
  <Lines>1346</Lines>
  <Paragraphs>229</Paragraphs>
  <ScaleCrop>false</ScaleCrop>
  <Company>S.I.H.E.</Company>
  <LinksUpToDate>false</LinksUpToDate>
  <CharactersWithSpaces>26899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Angharad Rees</cp:lastModifiedBy>
  <cp:revision>3</cp:revision>
  <cp:lastPrinted>2014-10-10T07:42:00Z</cp:lastPrinted>
  <dcterms:created xsi:type="dcterms:W3CDTF">2026-04-14T09:35:00Z</dcterms:created>
  <dcterms:modified xsi:type="dcterms:W3CDTF">2026-04-14T12:32:00Z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MediaServiceImageTags">
    <vt:lpwstr/>
  </property>
</Properties>
</file>