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A03" w:rsidRPr="00EB5D64" w:rsidRDefault="00936D3C" w:rsidP="002E6135">
      <w:pPr>
        <w:pStyle w:val="SMUARIAL14BOLD"/>
        <w:spacing w:before="0"/>
        <w:ind w:left="720" w:firstLine="720"/>
        <w:rPr>
          <w:b w:val="0"/>
          <w:sz w:val="20"/>
          <w:szCs w:val="20"/>
        </w:rPr>
      </w:pPr>
      <w:bookmarkStart w:id="0" w:name="_GoBack"/>
      <w:bookmarkEnd w:id="0"/>
      <w:r>
        <w:rPr>
          <w:b w:val="0"/>
          <w:sz w:val="40"/>
          <w:szCs w:val="40"/>
        </w:rPr>
        <w:t>INDEPENDENT PROJECT</w:t>
      </w:r>
      <w:r w:rsidR="00D92BA9">
        <w:rPr>
          <w:b w:val="0"/>
          <w:sz w:val="40"/>
          <w:szCs w:val="40"/>
        </w:rPr>
        <w:t xml:space="preserve"> proposal </w:t>
      </w:r>
      <w:r w:rsidR="00F73A03" w:rsidRPr="00EB5D64">
        <w:rPr>
          <w:b w:val="0"/>
          <w:sz w:val="40"/>
          <w:szCs w:val="40"/>
        </w:rPr>
        <w:t>Form</w:t>
      </w:r>
    </w:p>
    <w:p w:rsidR="00F73A03" w:rsidRPr="00C675F1" w:rsidRDefault="00F73A03" w:rsidP="00BC22BC">
      <w:pPr>
        <w:jc w:val="center"/>
        <w:rPr>
          <w:rFonts w:ascii="Arial" w:hAnsi="Arial" w:cs="Arial"/>
          <w:sz w:val="8"/>
          <w:szCs w:val="8"/>
        </w:rPr>
      </w:pPr>
    </w:p>
    <w:p w:rsidR="00F73A03" w:rsidRPr="00C80491" w:rsidRDefault="00F73A03" w:rsidP="00F73A03">
      <w:pPr>
        <w:rPr>
          <w:rFonts w:ascii="Arial" w:hAnsi="Arial" w:cs="Arial"/>
          <w:sz w:val="12"/>
          <w:szCs w:val="12"/>
        </w:rPr>
      </w:pPr>
    </w:p>
    <w:p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8"/>
        <w:gridCol w:w="7860"/>
      </w:tblGrid>
      <w:tr w:rsidR="00F73A03" w:rsidTr="00753CE4">
        <w:tc>
          <w:tcPr>
            <w:tcW w:w="2508" w:type="dxa"/>
            <w:shd w:val="clear" w:color="auto" w:fill="E0E0E0"/>
          </w:tcPr>
          <w:p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rsidR="00613F2C" w:rsidRDefault="00613F2C" w:rsidP="00D40D39">
            <w:pPr>
              <w:rPr>
                <w:sz w:val="28"/>
                <w:szCs w:val="28"/>
              </w:rPr>
            </w:pPr>
          </w:p>
          <w:p w:rsidR="00F73A03" w:rsidRDefault="00613F2C" w:rsidP="00D40D39">
            <w:pPr>
              <w:rPr>
                <w:sz w:val="28"/>
                <w:szCs w:val="28"/>
              </w:rPr>
            </w:pPr>
            <w:r>
              <w:rPr>
                <w:sz w:val="28"/>
                <w:szCs w:val="28"/>
              </w:rPr>
              <w:t>Sharmin Ahmed</w:t>
            </w:r>
          </w:p>
          <w:p w:rsidR="00726993" w:rsidRPr="00753CE4" w:rsidRDefault="00726993" w:rsidP="00D40D39">
            <w:pPr>
              <w:rPr>
                <w:sz w:val="28"/>
                <w:szCs w:val="28"/>
              </w:rPr>
            </w:pPr>
          </w:p>
        </w:tc>
      </w:tr>
      <w:tr w:rsidR="00F73A03" w:rsidTr="00753CE4">
        <w:tc>
          <w:tcPr>
            <w:tcW w:w="2508" w:type="dxa"/>
            <w:shd w:val="clear" w:color="auto" w:fill="E0E0E0"/>
          </w:tcPr>
          <w:p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rsidR="00CD79E9" w:rsidRPr="00753CE4" w:rsidRDefault="00CD79E9" w:rsidP="00D92BA9">
            <w:pPr>
              <w:jc w:val="right"/>
              <w:rPr>
                <w:rFonts w:ascii="Arial" w:hAnsi="Arial" w:cs="Arial"/>
                <w:sz w:val="22"/>
                <w:szCs w:val="22"/>
              </w:rPr>
            </w:pPr>
          </w:p>
        </w:tc>
        <w:tc>
          <w:tcPr>
            <w:tcW w:w="7860" w:type="dxa"/>
          </w:tcPr>
          <w:p w:rsidR="00F73A03" w:rsidRPr="006F3D33" w:rsidRDefault="00F73A03" w:rsidP="00D40D39">
            <w:pPr>
              <w:rPr>
                <w:i/>
                <w:sz w:val="20"/>
                <w:szCs w:val="28"/>
              </w:rPr>
            </w:pPr>
          </w:p>
          <w:p w:rsidR="00F73A03" w:rsidRPr="00753CE4" w:rsidRDefault="00613F2C" w:rsidP="00D40D39">
            <w:pPr>
              <w:rPr>
                <w:sz w:val="28"/>
                <w:szCs w:val="28"/>
              </w:rPr>
            </w:pPr>
            <w:r>
              <w:rPr>
                <w:sz w:val="28"/>
                <w:szCs w:val="28"/>
              </w:rPr>
              <w:t>How technology plays a huge role in children’s learning</w:t>
            </w:r>
          </w:p>
        </w:tc>
      </w:tr>
    </w:tbl>
    <w:p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68"/>
      </w:tblGrid>
      <w:tr w:rsidR="00992264" w:rsidTr="00360E4B">
        <w:tc>
          <w:tcPr>
            <w:tcW w:w="10368" w:type="dxa"/>
          </w:tcPr>
          <w:p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6738EC">
              <w:rPr>
                <w:rFonts w:ascii="Arial" w:hAnsi="Arial" w:cs="Arial"/>
                <w:b/>
              </w:rPr>
              <w:t>3</w:t>
            </w:r>
            <w:r w:rsidR="00936D3C">
              <w:rPr>
                <w:rFonts w:ascii="Arial" w:hAnsi="Arial" w:cs="Arial"/>
                <w:b/>
              </w:rPr>
              <w:t>00</w:t>
            </w:r>
            <w:r w:rsidR="006C752F">
              <w:rPr>
                <w:rFonts w:ascii="Arial" w:hAnsi="Arial" w:cs="Arial"/>
                <w:b/>
              </w:rPr>
              <w:t xml:space="preserve"> word summary of relevant </w:t>
            </w:r>
            <w:r w:rsidR="00992264">
              <w:rPr>
                <w:rFonts w:ascii="Arial" w:hAnsi="Arial" w:cs="Arial"/>
                <w:b/>
              </w:rPr>
              <w:t>litera</w:t>
            </w:r>
            <w:r w:rsidR="00726993">
              <w:rPr>
                <w:rFonts w:ascii="Arial" w:hAnsi="Arial" w:cs="Arial"/>
                <w:b/>
              </w:rPr>
              <w:t>ture (expand boxes as necessary).</w:t>
            </w:r>
          </w:p>
          <w:p w:rsidR="009E2BC2" w:rsidRDefault="009E2BC2" w:rsidP="009E2BC2">
            <w:pPr>
              <w:spacing w:line="360" w:lineRule="auto"/>
              <w:rPr>
                <w:rFonts w:ascii="Arial" w:hAnsi="Arial" w:cs="Arial"/>
                <w:b/>
              </w:rPr>
            </w:pPr>
          </w:p>
          <w:p w:rsidR="009E2BC2" w:rsidRDefault="009E2BC2" w:rsidP="009E2BC2">
            <w:pPr>
              <w:spacing w:line="360" w:lineRule="auto"/>
            </w:pPr>
            <w:r>
              <w:t xml:space="preserve">In today’s generation technology plays a huge role in children’s learning and development stage as digital devises are now elements of everyday experience within and out of a school setting. A summary in relation to this proposal form will be looking at how technology supports children with additional learning needs, how traditional methods and current learning methods are combined with each other, how technology can present different learning styles for children and how it supports their holistic development. This will also identify and explain how technology can support children’s communication, language and literacy as well as offering children new learning opportunities along with combining the use of technology with different subject areas. This project will also be identifying and explaining the advantages of the use of technology and the disadvantages from different perspectives which will be: teachers, children’s and parents, as well as the government’s view on this topic. In addition to this, a critique of different relative books and articles will be expanded on in relation to the benefit of technology intriguing with children’s learning and how it will benefit children in the future as well as how they can use the benefits of technology in to use as they get older. </w:t>
            </w:r>
          </w:p>
          <w:p w:rsidR="00992264" w:rsidRDefault="00992264"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BD5C35" w:rsidRDefault="00BD5C35" w:rsidP="00360E4B"/>
          <w:p w:rsidR="00992264" w:rsidRDefault="00992264" w:rsidP="00360E4B"/>
        </w:tc>
      </w:tr>
    </w:tbl>
    <w:p w:rsidR="00992264" w:rsidRDefault="00992264" w:rsidP="00F73A03">
      <w:pPr>
        <w:rPr>
          <w:rFonts w:ascii="Arial" w:hAnsi="Arial" w:cs="Arial"/>
          <w:b/>
        </w:rPr>
      </w:pPr>
    </w:p>
    <w:p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68"/>
      </w:tblGrid>
      <w:tr w:rsidR="006F75D7" w:rsidTr="00F62B2C">
        <w:tc>
          <w:tcPr>
            <w:tcW w:w="10368" w:type="dxa"/>
          </w:tcPr>
          <w:p w:rsidR="006F75D7" w:rsidRDefault="006F75D7" w:rsidP="00F62B2C">
            <w:pPr>
              <w:rPr>
                <w:rFonts w:ascii="Arial" w:hAnsi="Arial" w:cs="Arial"/>
                <w:b/>
              </w:rPr>
            </w:pPr>
            <w:r>
              <w:rPr>
                <w:rFonts w:ascii="Arial" w:hAnsi="Arial" w:cs="Arial"/>
                <w:b/>
              </w:rPr>
              <w:t>What are your proposed research questions</w:t>
            </w:r>
            <w:r w:rsidR="00936D3C">
              <w:rPr>
                <w:rFonts w:ascii="Arial" w:hAnsi="Arial" w:cs="Arial"/>
                <w:b/>
              </w:rPr>
              <w:t>?</w:t>
            </w:r>
          </w:p>
          <w:p w:rsidR="00BF3861" w:rsidRDefault="00BF3861" w:rsidP="00F62B2C">
            <w:pPr>
              <w:rPr>
                <w:rFonts w:ascii="Arial" w:hAnsi="Arial" w:cs="Arial"/>
                <w:b/>
              </w:rPr>
            </w:pPr>
          </w:p>
          <w:p w:rsidR="00BF3861" w:rsidRDefault="00BF3861" w:rsidP="00F62B2C"/>
          <w:p w:rsidR="006F75D7" w:rsidRDefault="006F75D7" w:rsidP="00F62B2C"/>
          <w:p w:rsidR="00726993" w:rsidRDefault="00726993" w:rsidP="00F62B2C"/>
          <w:p w:rsidR="00726993" w:rsidRDefault="00726993" w:rsidP="00F62B2C"/>
          <w:p w:rsidR="00726993" w:rsidRDefault="00726993" w:rsidP="00F62B2C"/>
          <w:p w:rsidR="006F75D7" w:rsidRDefault="006F75D7" w:rsidP="00F62B2C"/>
        </w:tc>
      </w:tr>
    </w:tbl>
    <w:p w:rsidR="006F75D7" w:rsidRDefault="006F75D7" w:rsidP="006F75D7">
      <w:pPr>
        <w:rPr>
          <w:rFonts w:ascii="Arial" w:hAnsi="Arial" w:cs="Arial"/>
          <w:b/>
        </w:rPr>
      </w:pPr>
    </w:p>
    <w:p w:rsidR="006F75D7" w:rsidRDefault="006F75D7" w:rsidP="006F75D7">
      <w:pPr>
        <w:rPr>
          <w:rFonts w:ascii="Arial" w:hAnsi="Arial" w:cs="Arial"/>
          <w:b/>
        </w:rPr>
      </w:pPr>
    </w:p>
    <w:p w:rsidR="006F75D7" w:rsidRDefault="006F75D7" w:rsidP="006F75D7">
      <w:pPr>
        <w:rPr>
          <w:rFonts w:ascii="Arial" w:hAnsi="Arial" w:cs="Arial"/>
          <w:b/>
        </w:rPr>
      </w:pPr>
    </w:p>
    <w:tbl>
      <w:tblPr>
        <w:tblW w:w="0" w:type="auto"/>
        <w:tblLook w:val="01E0"/>
      </w:tblPr>
      <w:tblGrid>
        <w:gridCol w:w="10368"/>
      </w:tblGrid>
      <w:tr w:rsidR="00E24E04" w:rsidTr="00360E4B">
        <w:tc>
          <w:tcPr>
            <w:tcW w:w="10368" w:type="dxa"/>
            <w:tcBorders>
              <w:top w:val="single" w:sz="4" w:space="0" w:color="auto"/>
              <w:left w:val="single" w:sz="4" w:space="0" w:color="auto"/>
              <w:bottom w:val="single" w:sz="4" w:space="0" w:color="auto"/>
              <w:right w:val="single" w:sz="4" w:space="0" w:color="auto"/>
            </w:tcBorders>
          </w:tcPr>
          <w:p w:rsidR="006F75D7" w:rsidRDefault="00936D3C" w:rsidP="006F75D7">
            <w:pPr>
              <w:rPr>
                <w:rFonts w:ascii="Arial" w:hAnsi="Arial" w:cs="Arial"/>
                <w:b/>
              </w:rPr>
            </w:pPr>
            <w:r>
              <w:rPr>
                <w:rFonts w:ascii="Arial" w:hAnsi="Arial" w:cs="Arial"/>
                <w:b/>
              </w:rPr>
              <w:t>If this is research based then how will your study be organised?</w:t>
            </w:r>
          </w:p>
          <w:p w:rsidR="00BF3861" w:rsidRDefault="00BF3861" w:rsidP="006F75D7">
            <w:pPr>
              <w:rPr>
                <w:rFonts w:ascii="Arial" w:hAnsi="Arial" w:cs="Arial"/>
                <w:b/>
              </w:rPr>
            </w:pPr>
          </w:p>
          <w:p w:rsidR="00BF3861" w:rsidRDefault="00BF3861" w:rsidP="006F75D7">
            <w:pPr>
              <w:rPr>
                <w:rFonts w:ascii="Arial" w:hAnsi="Arial" w:cs="Arial"/>
                <w:b/>
              </w:rPr>
            </w:pPr>
          </w:p>
          <w:p w:rsidR="00BF3861" w:rsidRDefault="00BF3861" w:rsidP="006F75D7">
            <w:pPr>
              <w:rPr>
                <w:rFonts w:ascii="Arial" w:hAnsi="Arial" w:cs="Arial"/>
                <w:b/>
              </w:rPr>
            </w:pPr>
          </w:p>
          <w:p w:rsidR="00726993" w:rsidRDefault="00726993" w:rsidP="006F75D7">
            <w:pPr>
              <w:rPr>
                <w:rFonts w:ascii="Arial" w:hAnsi="Arial" w:cs="Arial"/>
                <w:b/>
              </w:rPr>
            </w:pPr>
          </w:p>
          <w:p w:rsidR="00726993" w:rsidRDefault="00726993" w:rsidP="006F75D7">
            <w:pPr>
              <w:rPr>
                <w:rFonts w:ascii="Arial" w:hAnsi="Arial" w:cs="Arial"/>
                <w:b/>
              </w:rPr>
            </w:pPr>
          </w:p>
          <w:p w:rsidR="00726993" w:rsidRDefault="00726993" w:rsidP="006F75D7">
            <w:pPr>
              <w:rPr>
                <w:rFonts w:ascii="Arial" w:hAnsi="Arial" w:cs="Arial"/>
                <w:b/>
              </w:rPr>
            </w:pPr>
          </w:p>
          <w:p w:rsidR="00726993" w:rsidRDefault="00726993" w:rsidP="006F75D7">
            <w:pPr>
              <w:rPr>
                <w:rFonts w:ascii="Arial" w:hAnsi="Arial" w:cs="Arial"/>
                <w:b/>
              </w:rPr>
            </w:pPr>
          </w:p>
          <w:p w:rsidR="00726993" w:rsidRDefault="00726993" w:rsidP="006F75D7">
            <w:pPr>
              <w:rPr>
                <w:rFonts w:ascii="Arial" w:hAnsi="Arial" w:cs="Arial"/>
                <w:b/>
              </w:rPr>
            </w:pPr>
          </w:p>
          <w:p w:rsidR="00726993" w:rsidRDefault="00726993" w:rsidP="006F75D7">
            <w:pPr>
              <w:rPr>
                <w:rFonts w:ascii="Arial" w:hAnsi="Arial" w:cs="Arial"/>
                <w:b/>
              </w:rPr>
            </w:pPr>
          </w:p>
          <w:p w:rsidR="00E24E04" w:rsidRDefault="00E24E04" w:rsidP="00360E4B">
            <w:pPr>
              <w:rPr>
                <w:rFonts w:ascii="Arial" w:hAnsi="Arial" w:cs="Arial"/>
                <w:b/>
              </w:rPr>
            </w:pPr>
          </w:p>
          <w:p w:rsidR="00E24E04" w:rsidRPr="00E24E04" w:rsidRDefault="00E24E04" w:rsidP="00360E4B">
            <w:pPr>
              <w:rPr>
                <w:rFonts w:ascii="Arial" w:hAnsi="Arial" w:cs="Arial"/>
                <w:b/>
              </w:rPr>
            </w:pPr>
          </w:p>
        </w:tc>
      </w:tr>
    </w:tbl>
    <w:p w:rsidR="00E24E04" w:rsidRDefault="00E24E04" w:rsidP="00F73A03">
      <w:pPr>
        <w:rPr>
          <w:rFonts w:ascii="Arial" w:hAnsi="Arial" w:cs="Arial"/>
          <w:b/>
        </w:rPr>
      </w:pPr>
    </w:p>
    <w:p w:rsidR="00C61291" w:rsidRPr="00C675F1" w:rsidRDefault="00C61291" w:rsidP="00F73A03">
      <w:pPr>
        <w:rPr>
          <w:sz w:val="20"/>
          <w:szCs w:val="20"/>
        </w:rPr>
      </w:pPr>
    </w:p>
    <w:p w:rsidR="0097069B" w:rsidRPr="0097069B" w:rsidRDefault="0097069B">
      <w:pPr>
        <w:rPr>
          <w:sz w:val="4"/>
          <w:szCs w:val="4"/>
        </w:rPr>
      </w:pPr>
    </w:p>
    <w:p w:rsidR="00F73A03" w:rsidRPr="00C80491" w:rsidRDefault="00F73A03" w:rsidP="00F73A03">
      <w:pPr>
        <w:rPr>
          <w:sz w:val="8"/>
          <w:szCs w:val="8"/>
        </w:rPr>
      </w:pPr>
    </w:p>
    <w:p w:rsidR="00E24E04" w:rsidRDefault="00E24E04" w:rsidP="00F73A03">
      <w:pPr>
        <w:rPr>
          <w:rFonts w:ascii="Arial" w:hAnsi="Arial" w:cs="Arial"/>
          <w:b/>
        </w:rPr>
      </w:pPr>
    </w:p>
    <w:tbl>
      <w:tblPr>
        <w:tblW w:w="0" w:type="auto"/>
        <w:tblLook w:val="01E0"/>
      </w:tblPr>
      <w:tblGrid>
        <w:gridCol w:w="10368"/>
      </w:tblGrid>
      <w:tr w:rsidR="00E24E04" w:rsidTr="00360E4B">
        <w:tc>
          <w:tcPr>
            <w:tcW w:w="10368" w:type="dxa"/>
            <w:tcBorders>
              <w:top w:val="single" w:sz="4" w:space="0" w:color="auto"/>
              <w:left w:val="single" w:sz="4" w:space="0" w:color="auto"/>
              <w:bottom w:val="single" w:sz="4" w:space="0" w:color="auto"/>
              <w:right w:val="single" w:sz="4" w:space="0" w:color="auto"/>
            </w:tcBorders>
          </w:tcPr>
          <w:p w:rsidR="00E24E04" w:rsidRDefault="00E24E04" w:rsidP="00360E4B">
            <w:pPr>
              <w:rPr>
                <w:rFonts w:ascii="Arial" w:hAnsi="Arial" w:cs="Arial"/>
                <w:b/>
              </w:rPr>
            </w:pPr>
            <w:r>
              <w:rPr>
                <w:rFonts w:ascii="Arial" w:hAnsi="Arial" w:cs="Arial"/>
                <w:b/>
              </w:rPr>
              <w:t xml:space="preserve">How are you intending to analyse your data?  </w:t>
            </w:r>
          </w:p>
          <w:p w:rsidR="00E24E04" w:rsidRDefault="00E24E04"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726993" w:rsidRDefault="00726993" w:rsidP="00360E4B">
            <w:pPr>
              <w:rPr>
                <w:rFonts w:ascii="Arial" w:hAnsi="Arial" w:cs="Arial"/>
                <w:b/>
              </w:rPr>
            </w:pPr>
          </w:p>
          <w:p w:rsidR="00E24E04" w:rsidRPr="00E24E04" w:rsidRDefault="00E24E04" w:rsidP="00360E4B">
            <w:pPr>
              <w:rPr>
                <w:rFonts w:ascii="Arial" w:hAnsi="Arial" w:cs="Arial"/>
                <w:b/>
              </w:rPr>
            </w:pPr>
          </w:p>
        </w:tc>
      </w:tr>
    </w:tbl>
    <w:p w:rsidR="00E24E04" w:rsidRDefault="00E24E04" w:rsidP="00F73A03">
      <w:pPr>
        <w:rPr>
          <w:rFonts w:ascii="Arial" w:hAnsi="Arial" w:cs="Arial"/>
          <w:b/>
        </w:rPr>
      </w:pPr>
    </w:p>
    <w:p w:rsidR="00E24E04" w:rsidRDefault="00E24E04" w:rsidP="00F73A03">
      <w:pPr>
        <w:rPr>
          <w:rFonts w:ascii="Arial" w:hAnsi="Arial" w:cs="Arial"/>
          <w:b/>
        </w:rPr>
      </w:pPr>
    </w:p>
    <w:p w:rsidR="006F75D7" w:rsidRDefault="006F75D7" w:rsidP="00F73A03">
      <w:pPr>
        <w:rPr>
          <w:rFonts w:ascii="Arial" w:hAnsi="Arial" w:cs="Arial"/>
          <w:b/>
        </w:rPr>
      </w:pPr>
    </w:p>
    <w:p w:rsidR="006F75D7" w:rsidRDefault="006F75D7" w:rsidP="00F73A03">
      <w:pPr>
        <w:rPr>
          <w:rFonts w:ascii="Arial" w:hAnsi="Arial" w:cs="Arial"/>
          <w:b/>
        </w:rPr>
      </w:pPr>
    </w:p>
    <w:p w:rsidR="00F73A03" w:rsidRPr="009C12BE" w:rsidRDefault="00F73A03" w:rsidP="00726993">
      <w:pPr>
        <w:rPr>
          <w:sz w:val="12"/>
          <w:szCs w:val="12"/>
        </w:rPr>
      </w:pPr>
    </w:p>
    <w:p w:rsidR="00315B36" w:rsidRDefault="00315B36" w:rsidP="00563CEA">
      <w:pPr>
        <w:rPr>
          <w:rFonts w:ascii="Arial" w:hAnsi="Arial" w:cs="Arial"/>
          <w:b/>
          <w:i/>
          <w:sz w:val="20"/>
        </w:rPr>
      </w:pPr>
    </w:p>
    <w:p w:rsidR="002D557D" w:rsidRDefault="002D557D" w:rsidP="00F73A03">
      <w:pPr>
        <w:tabs>
          <w:tab w:val="left" w:pos="1080"/>
          <w:tab w:val="left" w:leader="underscore" w:pos="4440"/>
          <w:tab w:val="left" w:leader="underscore" w:pos="7680"/>
        </w:tabs>
        <w:rPr>
          <w:rFonts w:ascii="Arial" w:hAnsi="Arial" w:cs="Arial"/>
        </w:rPr>
      </w:pPr>
    </w:p>
    <w:p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Student Name (Please print clearly)</w:t>
      </w:r>
      <w:r w:rsidR="00613F2C">
        <w:rPr>
          <w:rFonts w:ascii="Arial" w:hAnsi="Arial" w:cs="Arial"/>
        </w:rPr>
        <w:t xml:space="preserve"> Sharmin Ahmed</w:t>
      </w:r>
    </w:p>
    <w:p w:rsidR="00315B36" w:rsidRDefault="00315B36" w:rsidP="00F73A03">
      <w:pPr>
        <w:tabs>
          <w:tab w:val="left" w:pos="1080"/>
          <w:tab w:val="left" w:leader="underscore" w:pos="4440"/>
          <w:tab w:val="left" w:leader="underscore" w:pos="7680"/>
        </w:tabs>
        <w:rPr>
          <w:rFonts w:ascii="Arial" w:hAnsi="Arial" w:cs="Arial"/>
        </w:rPr>
      </w:pPr>
    </w:p>
    <w:p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rsidR="003C02BE">
        <w:t xml:space="preserve">: </w:t>
      </w:r>
      <w:r w:rsidR="003C02BE" w:rsidRPr="003C02BE">
        <w:rPr>
          <w:rFonts w:ascii="Arial" w:hAnsi="Arial" w:cs="Arial"/>
          <w:i/>
        </w:rPr>
        <w:t>Sharmin Ahmed</w:t>
      </w:r>
      <w:r w:rsidR="00613F2C">
        <w:t xml:space="preserve">                          </w:t>
      </w:r>
      <w:r w:rsidR="003C02BE">
        <w:t xml:space="preserve">                             </w:t>
      </w:r>
      <w:r w:rsidRPr="009C12BE">
        <w:rPr>
          <w:rFonts w:ascii="Arial" w:hAnsi="Arial" w:cs="Arial"/>
        </w:rPr>
        <w:t>Date</w:t>
      </w:r>
      <w:r w:rsidR="00613F2C">
        <w:rPr>
          <w:rFonts w:ascii="Arial" w:hAnsi="Arial" w:cs="Arial"/>
        </w:rPr>
        <w:t xml:space="preserve"> </w:t>
      </w:r>
      <w:r w:rsidR="00613F2C">
        <w:t>/11/2017</w:t>
      </w:r>
    </w:p>
    <w:p w:rsidR="00315B36" w:rsidRDefault="00315B36" w:rsidP="00F73A03">
      <w:pPr>
        <w:tabs>
          <w:tab w:val="left" w:pos="1080"/>
          <w:tab w:val="left" w:leader="underscore" w:pos="4440"/>
          <w:tab w:val="left" w:leader="underscore" w:pos="7680"/>
        </w:tabs>
      </w:pPr>
    </w:p>
    <w:p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003C02BE">
        <w:rPr>
          <w:rFonts w:ascii="Arial" w:hAnsi="Arial" w:cs="Arial"/>
        </w:rPr>
        <w:t xml:space="preserve">: </w:t>
      </w:r>
      <w:r w:rsidR="003C02BE">
        <w:t>203</w:t>
      </w:r>
    </w:p>
    <w:p w:rsidR="00315B36" w:rsidRDefault="00123AAD" w:rsidP="00F73A03">
      <w:pPr>
        <w:tabs>
          <w:tab w:val="left" w:pos="1080"/>
          <w:tab w:val="left" w:leader="underscore" w:pos="4440"/>
          <w:tab w:val="left" w:leader="underscore" w:pos="7680"/>
        </w:tabs>
      </w:pPr>
      <w:r w:rsidRPr="00123AAD">
        <w:rPr>
          <w:noProof/>
          <w:sz w:val="4"/>
          <w:szCs w:val="4"/>
        </w:rPr>
        <w:pict>
          <v:shapetype id="_x0000_t202" coordsize="21600,21600" o:spt="202" path="m,l,21600r21600,l21600,xe">
            <v:stroke joinstyle="miter"/>
            <v:path gradientshapeok="t" o:connecttype="rect"/>
          </v:shapetype>
          <v:shape id="Text Box 2" o:spid="_x0000_s1026"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">
            <v:textbox style="mso-fit-shape-to-text:t">
              <w:txbxContent>
                <w:p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w:r>
    </w:p>
    <w:p w:rsidR="009E2BC2" w:rsidRDefault="009E2BC2" w:rsidP="009E2BC2">
      <w:pPr>
        <w:pStyle w:val="SMUNORMALARIAL"/>
        <w:rPr>
          <w:rFonts w:ascii="Times New Roman" w:hAnsi="Times New Roman"/>
          <w:sz w:val="24"/>
        </w:rPr>
      </w:pPr>
    </w:p>
    <w:p w:rsidR="009E2BC2" w:rsidRDefault="009E2BC2" w:rsidP="009E2BC2">
      <w:pPr>
        <w:pStyle w:val="SMUNORMALARIAL"/>
        <w:rPr>
          <w:rFonts w:ascii="Times New Roman" w:hAnsi="Times New Roman"/>
          <w:sz w:val="24"/>
        </w:rPr>
      </w:pPr>
    </w:p>
    <w:p w:rsidR="00561850" w:rsidRDefault="00561850" w:rsidP="009E2BC2">
      <w:pPr>
        <w:pStyle w:val="SMUNORMALARIAL"/>
        <w:jc w:val="center"/>
        <w:rPr>
          <w:b/>
          <w:sz w:val="28"/>
          <w:szCs w:val="28"/>
        </w:rPr>
      </w:pPr>
      <w:r w:rsidRPr="00561850">
        <w:rPr>
          <w:b/>
          <w:sz w:val="28"/>
          <w:szCs w:val="28"/>
        </w:rPr>
        <w:t>Reference List</w:t>
      </w:r>
    </w:p>
    <w:p w:rsidR="009E2BC2" w:rsidRDefault="009E2BC2" w:rsidP="009E2BC2">
      <w:pPr>
        <w:pStyle w:val="SMUNORMALARIAL"/>
        <w:rPr>
          <w:b/>
          <w:sz w:val="28"/>
          <w:szCs w:val="28"/>
        </w:rPr>
      </w:pPr>
    </w:p>
    <w:p w:rsidR="009E2BC2" w:rsidRDefault="009E2BC2" w:rsidP="009E2BC2">
      <w:pPr>
        <w:pStyle w:val="SMUNORMALARIAL"/>
        <w:rPr>
          <w:b/>
          <w:sz w:val="28"/>
          <w:szCs w:val="28"/>
        </w:rPr>
      </w:pPr>
    </w:p>
    <w:p w:rsidR="009E2BC2" w:rsidRDefault="009E2BC2" w:rsidP="009E2BC2">
      <w:pPr>
        <w:pStyle w:val="ListParagraph"/>
        <w:numPr>
          <w:ilvl w:val="0"/>
          <w:numId w:val="2"/>
        </w:numPr>
        <w:spacing w:after="0" w:line="360" w:lineRule="auto"/>
        <w:ind w:left="0"/>
        <w:rPr>
          <w:i/>
        </w:rPr>
      </w:pPr>
      <w:r w:rsidRPr="00A4661E">
        <w:rPr>
          <w:i/>
        </w:rPr>
        <w:t>World Economic Forum. (2017). </w:t>
      </w:r>
      <w:proofErr w:type="gramStart"/>
      <w:r w:rsidRPr="00A4661E">
        <w:rPr>
          <w:i/>
        </w:rPr>
        <w:t>The</w:t>
      </w:r>
      <w:proofErr w:type="gramEnd"/>
      <w:r w:rsidRPr="00A4661E">
        <w:rPr>
          <w:i/>
        </w:rPr>
        <w:t xml:space="preserve"> role of technology in the education of the future. [online] Available at: https://www.weforum.org/agenda/2017/05/science-of-learning/ [Accessed 5 Nov. 2017].</w:t>
      </w:r>
    </w:p>
    <w:p w:rsidR="009E2BC2" w:rsidRDefault="009E2BC2" w:rsidP="009E2BC2">
      <w:pPr>
        <w:pStyle w:val="ListParagraph"/>
        <w:numPr>
          <w:ilvl w:val="0"/>
          <w:numId w:val="2"/>
        </w:numPr>
        <w:spacing w:after="0" w:line="360" w:lineRule="auto"/>
        <w:ind w:left="0"/>
        <w:rPr>
          <w:i/>
        </w:rPr>
      </w:pPr>
      <w:r w:rsidRPr="007408CD">
        <w:rPr>
          <w:i/>
        </w:rPr>
        <w:t>National Literacy Trust. (2017). Digital technology and the early years | National Literacy Trust. [online] Available at: https://literacytrust.org.uk/resources/digital-technology-and-early-years/ [Accessed 5 Nov. 2017].</w:t>
      </w:r>
    </w:p>
    <w:p w:rsidR="009E2BC2" w:rsidRDefault="009E2BC2" w:rsidP="009E2BC2">
      <w:pPr>
        <w:pStyle w:val="ListParagraph"/>
        <w:numPr>
          <w:ilvl w:val="0"/>
          <w:numId w:val="2"/>
        </w:numPr>
        <w:spacing w:after="0" w:line="360" w:lineRule="auto"/>
        <w:ind w:left="0"/>
        <w:rPr>
          <w:i/>
        </w:rPr>
      </w:pPr>
      <w:r w:rsidRPr="00314D7B">
        <w:rPr>
          <w:i/>
        </w:rPr>
        <w:t>Erikson Institute. (2017). Technology can benefit young children when used appropriately, says Donohue. [online] Available at: https://www.erikson.edu/news/technology-can-benefit-young-children-when-used-appropriately-says-donohue/ [Accessed 5 Nov. 2017].</w:t>
      </w:r>
    </w:p>
    <w:p w:rsidR="009E2BC2" w:rsidRDefault="009E2BC2" w:rsidP="009E2BC2">
      <w:pPr>
        <w:pStyle w:val="SMUNORMALARIAL"/>
        <w:rPr>
          <w:b/>
          <w:sz w:val="28"/>
          <w:szCs w:val="28"/>
        </w:rPr>
      </w:pPr>
    </w:p>
    <w:p w:rsidR="00613F2C" w:rsidRDefault="00613F2C" w:rsidP="00BD5C35">
      <w:pPr>
        <w:pStyle w:val="SMUNORMALARIAL"/>
        <w:jc w:val="center"/>
        <w:rPr>
          <w:b/>
          <w:sz w:val="28"/>
          <w:szCs w:val="28"/>
        </w:rPr>
      </w:pPr>
    </w:p>
    <w:p w:rsidR="00613F2C" w:rsidRPr="00561850" w:rsidRDefault="00613F2C" w:rsidP="00613F2C">
      <w:pPr>
        <w:pStyle w:val="SMUNORMALARIAL"/>
        <w:rPr>
          <w:b/>
          <w:sz w:val="28"/>
          <w:szCs w:val="28"/>
        </w:rPr>
      </w:pPr>
    </w:p>
    <w:sectPr w:rsidR="00613F2C" w:rsidRPr="00561850" w:rsidSect="003E444F">
      <w:footerReference w:type="even" r:id="rId8"/>
      <w:footerReference w:type="default" r:id="rId9"/>
      <w:headerReference w:type="first" r:id="rId10"/>
      <w:pgSz w:w="11906" w:h="16838"/>
      <w:pgMar w:top="567" w:right="794" w:bottom="397" w:left="794" w:header="709" w:footer="709" w:gutter="0"/>
      <w:pgNumType w:start="6"/>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921" w:rsidRDefault="00876921">
      <w:r>
        <w:separator/>
      </w:r>
    </w:p>
  </w:endnote>
  <w:endnote w:type="continuationSeparator" w:id="0">
    <w:p w:rsidR="00876921" w:rsidRDefault="008769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ECD" w:rsidRDefault="00123AAD" w:rsidP="00347768">
    <w:pPr>
      <w:pStyle w:val="Footer"/>
      <w:framePr w:wrap="around" w:vAnchor="text" w:hAnchor="margin" w:xAlign="right" w:y="1"/>
      <w:rPr>
        <w:rStyle w:val="PageNumber"/>
      </w:rPr>
    </w:pPr>
    <w:r>
      <w:rPr>
        <w:rStyle w:val="PageNumber"/>
      </w:rPr>
      <w:fldChar w:fldCharType="begin"/>
    </w:r>
    <w:r w:rsidR="003E4ECD">
      <w:rPr>
        <w:rStyle w:val="PageNumber"/>
      </w:rPr>
      <w:instrText xml:space="preserve">PAGE  </w:instrText>
    </w:r>
    <w:r>
      <w:rPr>
        <w:rStyle w:val="PageNumber"/>
      </w:rPr>
      <w:fldChar w:fldCharType="end"/>
    </w:r>
  </w:p>
  <w:p w:rsidR="003E4ECD" w:rsidRDefault="003E4ECD" w:rsidP="003E44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ECD" w:rsidRDefault="003E4ECD" w:rsidP="003E444F">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921" w:rsidRDefault="00876921">
      <w:r>
        <w:separator/>
      </w:r>
    </w:p>
  </w:footnote>
  <w:footnote w:type="continuationSeparator" w:id="0">
    <w:p w:rsidR="00876921" w:rsidRDefault="00876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ECD" w:rsidRDefault="00202480">
    <w:pPr>
      <w:pStyle w:val="Header"/>
    </w:pPr>
    <w:r>
      <w:rPr>
        <w:noProof/>
      </w:rPr>
      <w:drawing>
        <wp:inline distT="0" distB="0" distL="0" distR="0">
          <wp:extent cx="2536466" cy="9977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43928" cy="1000714"/>
                  </a:xfrm>
                  <a:prstGeom prst="rect">
                    <a:avLst/>
                  </a:prstGeom>
                </pic:spPr>
              </pic:pic>
            </a:graphicData>
          </a:graphic>
        </wp:inline>
      </w:drawing>
    </w:r>
  </w:p>
  <w:p w:rsidR="00202480" w:rsidRDefault="002024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76435A"/>
    <w:multiLevelType w:val="hybridMultilevel"/>
    <w:tmpl w:val="C2C8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0001"/>
  <w:defaultTabStop w:val="720"/>
  <w:characterSpacingControl w:val="doNotCompress"/>
  <w:footnotePr>
    <w:footnote w:id="-1"/>
    <w:footnote w:id="0"/>
  </w:footnotePr>
  <w:endnotePr>
    <w:endnote w:id="-1"/>
    <w:endnote w:id="0"/>
  </w:endnotePr>
  <w:compat/>
  <w:rsids>
    <w:rsidRoot w:val="00F73A03"/>
    <w:rsid w:val="00013306"/>
    <w:rsid w:val="00021250"/>
    <w:rsid w:val="00025C5F"/>
    <w:rsid w:val="00031B03"/>
    <w:rsid w:val="000335C8"/>
    <w:rsid w:val="00034993"/>
    <w:rsid w:val="00046F82"/>
    <w:rsid w:val="0004703C"/>
    <w:rsid w:val="00073E06"/>
    <w:rsid w:val="000C45C6"/>
    <w:rsid w:val="000E6AB0"/>
    <w:rsid w:val="00123AAD"/>
    <w:rsid w:val="00161012"/>
    <w:rsid w:val="00185FED"/>
    <w:rsid w:val="001B4205"/>
    <w:rsid w:val="001B449D"/>
    <w:rsid w:val="001B71B7"/>
    <w:rsid w:val="001C6D7D"/>
    <w:rsid w:val="001D1828"/>
    <w:rsid w:val="00202480"/>
    <w:rsid w:val="00207F50"/>
    <w:rsid w:val="0024425B"/>
    <w:rsid w:val="002505E0"/>
    <w:rsid w:val="00267B3E"/>
    <w:rsid w:val="002A56D8"/>
    <w:rsid w:val="002B7BC5"/>
    <w:rsid w:val="002C73E4"/>
    <w:rsid w:val="002D557D"/>
    <w:rsid w:val="002E1017"/>
    <w:rsid w:val="002E51EC"/>
    <w:rsid w:val="002E6135"/>
    <w:rsid w:val="003060CA"/>
    <w:rsid w:val="00311A2C"/>
    <w:rsid w:val="00314D21"/>
    <w:rsid w:val="00315B36"/>
    <w:rsid w:val="00347768"/>
    <w:rsid w:val="00360E4B"/>
    <w:rsid w:val="00373BCB"/>
    <w:rsid w:val="00380155"/>
    <w:rsid w:val="003C02BE"/>
    <w:rsid w:val="003E444F"/>
    <w:rsid w:val="003E4ECD"/>
    <w:rsid w:val="003E5FDA"/>
    <w:rsid w:val="004010C2"/>
    <w:rsid w:val="00425BD5"/>
    <w:rsid w:val="00445302"/>
    <w:rsid w:val="00451E6F"/>
    <w:rsid w:val="004601EE"/>
    <w:rsid w:val="00481945"/>
    <w:rsid w:val="00484862"/>
    <w:rsid w:val="004A2264"/>
    <w:rsid w:val="004A3146"/>
    <w:rsid w:val="004B2991"/>
    <w:rsid w:val="004B653C"/>
    <w:rsid w:val="004B747F"/>
    <w:rsid w:val="004B7CE6"/>
    <w:rsid w:val="004E60DC"/>
    <w:rsid w:val="004E6584"/>
    <w:rsid w:val="00500534"/>
    <w:rsid w:val="00507F85"/>
    <w:rsid w:val="00547758"/>
    <w:rsid w:val="00561850"/>
    <w:rsid w:val="00563CEA"/>
    <w:rsid w:val="00575BFA"/>
    <w:rsid w:val="005A530C"/>
    <w:rsid w:val="005B6580"/>
    <w:rsid w:val="005B6657"/>
    <w:rsid w:val="005C2348"/>
    <w:rsid w:val="005C3249"/>
    <w:rsid w:val="005C3D7B"/>
    <w:rsid w:val="005C6A2C"/>
    <w:rsid w:val="005D16E0"/>
    <w:rsid w:val="005E74F1"/>
    <w:rsid w:val="00613F2C"/>
    <w:rsid w:val="00614C25"/>
    <w:rsid w:val="006252E3"/>
    <w:rsid w:val="0063618F"/>
    <w:rsid w:val="00640A44"/>
    <w:rsid w:val="006476EE"/>
    <w:rsid w:val="00673604"/>
    <w:rsid w:val="006738EC"/>
    <w:rsid w:val="006821E6"/>
    <w:rsid w:val="006838D7"/>
    <w:rsid w:val="00692968"/>
    <w:rsid w:val="00695B21"/>
    <w:rsid w:val="006A17E5"/>
    <w:rsid w:val="006C2BAF"/>
    <w:rsid w:val="006C5840"/>
    <w:rsid w:val="006C752F"/>
    <w:rsid w:val="006D10AC"/>
    <w:rsid w:val="006F3D33"/>
    <w:rsid w:val="006F75D7"/>
    <w:rsid w:val="00704616"/>
    <w:rsid w:val="00707654"/>
    <w:rsid w:val="0071671E"/>
    <w:rsid w:val="007209B9"/>
    <w:rsid w:val="00726993"/>
    <w:rsid w:val="00727EE0"/>
    <w:rsid w:val="00753CE4"/>
    <w:rsid w:val="00754BA9"/>
    <w:rsid w:val="00756104"/>
    <w:rsid w:val="007579F4"/>
    <w:rsid w:val="007615DD"/>
    <w:rsid w:val="0077240C"/>
    <w:rsid w:val="00782BB6"/>
    <w:rsid w:val="007B61DD"/>
    <w:rsid w:val="007C24DF"/>
    <w:rsid w:val="007C61A6"/>
    <w:rsid w:val="007D1054"/>
    <w:rsid w:val="007E1B79"/>
    <w:rsid w:val="00831AA2"/>
    <w:rsid w:val="0085195B"/>
    <w:rsid w:val="0086342C"/>
    <w:rsid w:val="008656B7"/>
    <w:rsid w:val="00865984"/>
    <w:rsid w:val="0087576C"/>
    <w:rsid w:val="00876921"/>
    <w:rsid w:val="008815E0"/>
    <w:rsid w:val="00885B67"/>
    <w:rsid w:val="008D04FC"/>
    <w:rsid w:val="008D428B"/>
    <w:rsid w:val="008F6C40"/>
    <w:rsid w:val="00905009"/>
    <w:rsid w:val="0091227C"/>
    <w:rsid w:val="00913CDB"/>
    <w:rsid w:val="00933BA5"/>
    <w:rsid w:val="00936D3C"/>
    <w:rsid w:val="00942AA0"/>
    <w:rsid w:val="009665F3"/>
    <w:rsid w:val="0097069B"/>
    <w:rsid w:val="0097158B"/>
    <w:rsid w:val="009760D0"/>
    <w:rsid w:val="009908EA"/>
    <w:rsid w:val="00990C19"/>
    <w:rsid w:val="00992264"/>
    <w:rsid w:val="009A1D4A"/>
    <w:rsid w:val="009E2BC2"/>
    <w:rsid w:val="009F0537"/>
    <w:rsid w:val="00A1196A"/>
    <w:rsid w:val="00A47A7F"/>
    <w:rsid w:val="00A56BB3"/>
    <w:rsid w:val="00A6250E"/>
    <w:rsid w:val="00A64E67"/>
    <w:rsid w:val="00A949FC"/>
    <w:rsid w:val="00A9677C"/>
    <w:rsid w:val="00AA7F18"/>
    <w:rsid w:val="00AC543E"/>
    <w:rsid w:val="00B03110"/>
    <w:rsid w:val="00B15FD5"/>
    <w:rsid w:val="00B248BA"/>
    <w:rsid w:val="00B37733"/>
    <w:rsid w:val="00B43AE5"/>
    <w:rsid w:val="00B92C5D"/>
    <w:rsid w:val="00B9786C"/>
    <w:rsid w:val="00BC0096"/>
    <w:rsid w:val="00BC22BC"/>
    <w:rsid w:val="00BC7ECC"/>
    <w:rsid w:val="00BD5C35"/>
    <w:rsid w:val="00BF3861"/>
    <w:rsid w:val="00C11D79"/>
    <w:rsid w:val="00C51858"/>
    <w:rsid w:val="00C61291"/>
    <w:rsid w:val="00C675F1"/>
    <w:rsid w:val="00C752EF"/>
    <w:rsid w:val="00C76FDA"/>
    <w:rsid w:val="00C92065"/>
    <w:rsid w:val="00CD79E9"/>
    <w:rsid w:val="00D01C1B"/>
    <w:rsid w:val="00D128EA"/>
    <w:rsid w:val="00D21491"/>
    <w:rsid w:val="00D2461D"/>
    <w:rsid w:val="00D40D39"/>
    <w:rsid w:val="00D45AC9"/>
    <w:rsid w:val="00D9285C"/>
    <w:rsid w:val="00D92BA9"/>
    <w:rsid w:val="00DA2212"/>
    <w:rsid w:val="00DB1B13"/>
    <w:rsid w:val="00DC77E1"/>
    <w:rsid w:val="00E0289D"/>
    <w:rsid w:val="00E24E04"/>
    <w:rsid w:val="00E31518"/>
    <w:rsid w:val="00E37438"/>
    <w:rsid w:val="00E50BFF"/>
    <w:rsid w:val="00E63A9A"/>
    <w:rsid w:val="00E667C8"/>
    <w:rsid w:val="00E84E80"/>
    <w:rsid w:val="00EA1137"/>
    <w:rsid w:val="00EC2A13"/>
    <w:rsid w:val="00ED1CB5"/>
    <w:rsid w:val="00ED37E5"/>
    <w:rsid w:val="00ED6253"/>
    <w:rsid w:val="00EF25ED"/>
    <w:rsid w:val="00EF4440"/>
    <w:rsid w:val="00F06B1D"/>
    <w:rsid w:val="00F16363"/>
    <w:rsid w:val="00F4311E"/>
    <w:rsid w:val="00F472B8"/>
    <w:rsid w:val="00F73A03"/>
    <w:rsid w:val="00F84809"/>
    <w:rsid w:val="00FA21DE"/>
    <w:rsid w:val="00FA650A"/>
    <w:rsid w:val="00FC06E5"/>
    <w:rsid w:val="00FD2F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9E2BC2"/>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3586E-1413-4045-A540-5023E6410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5</TotalTime>
  <Pages>3</Pages>
  <Words>349</Words>
  <Characters>2279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Sharmin Seema Ahmed</cp:lastModifiedBy>
  <cp:revision>5</cp:revision>
  <cp:lastPrinted>2008-04-14T13:39:00Z</cp:lastPrinted>
  <dcterms:created xsi:type="dcterms:W3CDTF">2017-11-05T22:04:00Z</dcterms:created>
  <dcterms:modified xsi:type="dcterms:W3CDTF">2017-11-05T22:28:00Z</dcterms:modified>
</cp:coreProperties>
</file>