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7777777" w:rsidR="00DB116D" w:rsidRPr="00A406E5" w:rsidRDefault="00DB116D" w:rsidP="00E51AAC">
            <w:pPr>
              <w:spacing w:before="120" w:after="120"/>
              <w:jc w:val="both"/>
              <w:rPr>
                <w:rFonts w:ascii="Arial" w:hAnsi="Arial" w:cs="Arial"/>
                <w:b/>
                <w:sz w:val="22"/>
                <w:szCs w:val="22"/>
              </w:rPr>
            </w:pP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7ED5EF1F" w:rsidR="008F1308" w:rsidRPr="00A406E5" w:rsidRDefault="00F75C62" w:rsidP="00E51AAC">
            <w:pPr>
              <w:spacing w:before="120" w:after="120"/>
              <w:jc w:val="both"/>
              <w:rPr>
                <w:rFonts w:ascii="Arial" w:hAnsi="Arial" w:cs="Arial"/>
                <w:b/>
                <w:sz w:val="22"/>
                <w:szCs w:val="22"/>
              </w:rPr>
            </w:pPr>
            <w:r w:rsidRPr="00F75C62">
              <w:rPr>
                <w:rFonts w:ascii="Arial" w:hAnsi="Arial" w:cs="Arial"/>
                <w:b/>
                <w:sz w:val="22"/>
                <w:szCs w:val="22"/>
              </w:rPr>
              <w:t>Anthropology</w:t>
            </w:r>
            <w:r w:rsidR="00412AEB">
              <w:rPr>
                <w:rFonts w:ascii="Arial" w:hAnsi="Arial" w:cs="Arial"/>
                <w:b/>
                <w:sz w:val="22"/>
                <w:szCs w:val="22"/>
              </w:rPr>
              <w:t xml:space="preserve"> </w:t>
            </w:r>
            <w:r w:rsidRPr="00F75C62">
              <w:rPr>
                <w:rFonts w:ascii="Arial" w:hAnsi="Arial" w:cs="Arial"/>
                <w:b/>
                <w:sz w:val="22"/>
                <w:szCs w:val="22"/>
              </w:rPr>
              <w:t>Today</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FDD9DBC" w:rsidR="00B84B5B" w:rsidRPr="00A406E5" w:rsidRDefault="00F75C62" w:rsidP="00152E9D">
            <w:pPr>
              <w:spacing w:before="120" w:after="120"/>
              <w:jc w:val="both"/>
              <w:rPr>
                <w:rFonts w:ascii="Arial" w:hAnsi="Arial" w:cs="Arial"/>
                <w:b/>
                <w:sz w:val="22"/>
                <w:szCs w:val="22"/>
              </w:rPr>
            </w:pPr>
            <w:r w:rsidRPr="00F75C62">
              <w:rPr>
                <w:rFonts w:ascii="Arial" w:hAnsi="Arial" w:cs="Arial"/>
                <w:b/>
                <w:sz w:val="22"/>
                <w:szCs w:val="22"/>
              </w:rPr>
              <w:t>HPAN4015</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2ECF02C" w14:textId="77777777" w:rsidR="005812F3" w:rsidRDefault="00F75C62" w:rsidP="00E51AAC">
            <w:pPr>
              <w:spacing w:before="120" w:after="120"/>
              <w:jc w:val="both"/>
              <w:rPr>
                <w:rFonts w:ascii="Arial" w:hAnsi="Arial" w:cs="Arial"/>
                <w:b/>
                <w:sz w:val="22"/>
                <w:szCs w:val="22"/>
              </w:rPr>
            </w:pPr>
            <w:r>
              <w:rPr>
                <w:rFonts w:ascii="Arial" w:hAnsi="Arial" w:cs="Arial"/>
                <w:b/>
                <w:sz w:val="22"/>
                <w:szCs w:val="22"/>
              </w:rPr>
              <w:t xml:space="preserve">Portfolio </w:t>
            </w:r>
          </w:p>
          <w:p w14:paraId="3B9D029A" w14:textId="77777777" w:rsidR="00C12FB9" w:rsidRDefault="005812F3" w:rsidP="00E51AAC">
            <w:pPr>
              <w:spacing w:before="120" w:after="120"/>
              <w:jc w:val="both"/>
              <w:rPr>
                <w:rFonts w:ascii="Arial" w:hAnsi="Arial" w:cs="Arial"/>
                <w:b/>
                <w:sz w:val="22"/>
                <w:szCs w:val="22"/>
              </w:rPr>
            </w:pPr>
            <w:r w:rsidRPr="005812F3">
              <w:rPr>
                <w:rFonts w:ascii="Arial" w:hAnsi="Arial" w:cs="Arial"/>
                <w:b/>
                <w:sz w:val="22"/>
                <w:szCs w:val="22"/>
              </w:rPr>
              <w:t xml:space="preserve">Maximum 4 pieces, equivalent 4,000 words </w:t>
            </w:r>
          </w:p>
          <w:p w14:paraId="170704FA" w14:textId="79D00000" w:rsidR="00B84B5B" w:rsidRPr="00A406E5" w:rsidRDefault="00F75C62"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24FD6D9A" w:rsidR="00DB116D" w:rsidRPr="00A406E5" w:rsidRDefault="00EF1330" w:rsidP="00E51AAC">
            <w:pPr>
              <w:spacing w:before="120" w:after="120"/>
              <w:jc w:val="both"/>
              <w:rPr>
                <w:rFonts w:ascii="Arial" w:hAnsi="Arial" w:cs="Arial"/>
                <w:b/>
                <w:sz w:val="22"/>
                <w:szCs w:val="22"/>
              </w:rPr>
            </w:pPr>
            <w:r>
              <w:rPr>
                <w:rFonts w:ascii="Arial" w:hAnsi="Arial" w:cs="Arial"/>
                <w:b/>
                <w:sz w:val="22"/>
                <w:szCs w:val="22"/>
              </w:rPr>
              <w:t>Dr Ryan Joseph O’Byrne</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7777777" w:rsidR="00DB116D" w:rsidRPr="00A406E5" w:rsidRDefault="00DB116D" w:rsidP="00E51AAC">
            <w:pPr>
              <w:spacing w:before="120" w:after="120"/>
              <w:jc w:val="both"/>
              <w:rPr>
                <w:rFonts w:ascii="Arial" w:hAnsi="Arial" w:cs="Arial"/>
                <w:b/>
                <w:sz w:val="22"/>
                <w:szCs w:val="22"/>
              </w:rPr>
            </w:pP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8F79666" w14:textId="77777777" w:rsidR="003107B6" w:rsidRPr="00C12FB9" w:rsidRDefault="003107B6" w:rsidP="003107B6">
            <w:pPr>
              <w:rPr>
                <w:b/>
                <w:bCs/>
              </w:rPr>
            </w:pPr>
            <w:r w:rsidRPr="00C12FB9">
              <w:rPr>
                <w:b/>
                <w:bCs/>
              </w:rPr>
              <w:t>Assessment 1:</w:t>
            </w:r>
          </w:p>
          <w:p w14:paraId="5D5199C6" w14:textId="35415B92" w:rsidR="003107B6" w:rsidRPr="00C12FB9" w:rsidRDefault="003107B6" w:rsidP="003107B6">
            <w:pPr>
              <w:rPr>
                <w:b/>
                <w:bCs/>
              </w:rPr>
            </w:pPr>
            <w:r w:rsidRPr="00C12FB9">
              <w:rPr>
                <w:b/>
                <w:bCs/>
              </w:rPr>
              <w:t xml:space="preserve">10 min, in-class PowerPoint presentation  </w:t>
            </w:r>
            <w:r w:rsidR="00175B4D">
              <w:rPr>
                <w:b/>
                <w:bCs/>
              </w:rPr>
              <w:t xml:space="preserve">+ Q&amp;A </w:t>
            </w:r>
            <w:r w:rsidRPr="00C12FB9">
              <w:rPr>
                <w:b/>
                <w:bCs/>
              </w:rPr>
              <w:t>(50%)</w:t>
            </w:r>
          </w:p>
          <w:p w14:paraId="58198D87" w14:textId="77777777" w:rsidR="003107B6" w:rsidRPr="00C12FB9" w:rsidRDefault="003107B6" w:rsidP="003107B6">
            <w:pPr>
              <w:rPr>
                <w:b/>
                <w:bCs/>
              </w:rPr>
            </w:pPr>
          </w:p>
          <w:p w14:paraId="1E852F27" w14:textId="256613FD" w:rsidR="003107B6" w:rsidRPr="00C12FB9" w:rsidRDefault="003107B6" w:rsidP="003107B6">
            <w:pPr>
              <w:rPr>
                <w:b/>
                <w:bCs/>
              </w:rPr>
            </w:pPr>
            <w:r w:rsidRPr="00C12FB9">
              <w:rPr>
                <w:b/>
                <w:bCs/>
              </w:rPr>
              <w:t>Assessment 2:</w:t>
            </w:r>
          </w:p>
          <w:p w14:paraId="065A90EC" w14:textId="756F3303" w:rsidR="00DB116D" w:rsidRPr="003107B6" w:rsidRDefault="003107B6" w:rsidP="003107B6">
            <w:r w:rsidRPr="00C12FB9">
              <w:rPr>
                <w:b/>
                <w:bCs/>
              </w:rPr>
              <w:t>Autoethnographic written assignment – 2000 words (50%)</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08A5C9AB" w:rsidR="00DB116D" w:rsidRPr="00A406E5" w:rsidRDefault="00796F19" w:rsidP="00E51AAC">
            <w:pPr>
              <w:spacing w:before="120" w:after="120"/>
              <w:jc w:val="both"/>
              <w:rPr>
                <w:rFonts w:ascii="Arial" w:hAnsi="Arial" w:cs="Arial"/>
                <w:b/>
                <w:sz w:val="22"/>
                <w:szCs w:val="22"/>
              </w:rPr>
            </w:pPr>
            <w:r>
              <w:rPr>
                <w:rFonts w:ascii="Arial" w:hAnsi="Arial" w:cs="Arial"/>
                <w:b/>
                <w:sz w:val="22"/>
                <w:szCs w:val="22"/>
              </w:rPr>
              <w:t xml:space="preserve">4000 </w:t>
            </w:r>
            <w:r w:rsidR="00F242FA">
              <w:rPr>
                <w:rFonts w:ascii="Arial" w:hAnsi="Arial" w:cs="Arial"/>
                <w:b/>
                <w:sz w:val="22"/>
                <w:szCs w:val="22"/>
              </w:rPr>
              <w:t>words equivalent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310017F" w14:textId="77777777" w:rsidR="003107B6" w:rsidRPr="00C12FB9" w:rsidRDefault="003107B6" w:rsidP="003107B6">
            <w:pPr>
              <w:rPr>
                <w:b/>
                <w:bCs/>
              </w:rPr>
            </w:pPr>
            <w:r w:rsidRPr="00C12FB9">
              <w:rPr>
                <w:b/>
                <w:bCs/>
              </w:rPr>
              <w:t>Assessment 1:</w:t>
            </w:r>
          </w:p>
          <w:p w14:paraId="08A7BD8E" w14:textId="77777777" w:rsidR="003107B6" w:rsidRPr="00C12FB9" w:rsidRDefault="003107B6" w:rsidP="003107B6">
            <w:pPr>
              <w:rPr>
                <w:b/>
                <w:bCs/>
              </w:rPr>
            </w:pPr>
            <w:r w:rsidRPr="00C12FB9">
              <w:rPr>
                <w:b/>
                <w:bCs/>
              </w:rPr>
              <w:t>week beginning Monday 4th May, 2026</w:t>
            </w:r>
          </w:p>
          <w:p w14:paraId="0642BA00" w14:textId="77777777" w:rsidR="003107B6" w:rsidRPr="00C12FB9" w:rsidRDefault="003107B6" w:rsidP="003107B6">
            <w:pPr>
              <w:rPr>
                <w:b/>
                <w:bCs/>
              </w:rPr>
            </w:pPr>
          </w:p>
          <w:p w14:paraId="72FA653A" w14:textId="2BDE6916" w:rsidR="003107B6" w:rsidRPr="00C12FB9" w:rsidRDefault="003107B6" w:rsidP="003107B6">
            <w:pPr>
              <w:rPr>
                <w:b/>
                <w:bCs/>
              </w:rPr>
            </w:pPr>
            <w:r w:rsidRPr="00C12FB9">
              <w:rPr>
                <w:b/>
                <w:bCs/>
              </w:rPr>
              <w:t>Assessment 2:</w:t>
            </w:r>
          </w:p>
          <w:p w14:paraId="261FB8BE" w14:textId="2A93E19B" w:rsidR="003107B6" w:rsidRPr="00C12FB9" w:rsidRDefault="003107B6" w:rsidP="003107B6">
            <w:pPr>
              <w:rPr>
                <w:b/>
                <w:bCs/>
              </w:rPr>
            </w:pPr>
            <w:r w:rsidRPr="00C12FB9">
              <w:rPr>
                <w:b/>
                <w:bCs/>
              </w:rPr>
              <w:t>Friday 15</w:t>
            </w:r>
            <w:r w:rsidRPr="00C12FB9">
              <w:rPr>
                <w:b/>
                <w:bCs/>
                <w:vertAlign w:val="superscript"/>
              </w:rPr>
              <w:t>th</w:t>
            </w:r>
            <w:r w:rsidRPr="00C12FB9">
              <w:rPr>
                <w:b/>
                <w:bCs/>
              </w:rPr>
              <w:t> May 2026</w:t>
            </w:r>
          </w:p>
          <w:p w14:paraId="2D03E3AB"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2E3AA510" w:rsidR="00B84B5B" w:rsidRPr="00A406E5" w:rsidRDefault="003107B6" w:rsidP="005F0579">
            <w:pPr>
              <w:spacing w:before="120" w:after="120"/>
              <w:jc w:val="both"/>
              <w:rPr>
                <w:rFonts w:ascii="Arial" w:hAnsi="Arial" w:cs="Arial"/>
                <w:b/>
                <w:sz w:val="22"/>
                <w:szCs w:val="22"/>
              </w:rPr>
            </w:pPr>
            <w:r w:rsidRPr="003107B6">
              <w:rPr>
                <w:rFonts w:ascii="Arial" w:hAnsi="Arial" w:cs="Arial"/>
                <w:b/>
                <w:bCs/>
                <w:sz w:val="22"/>
                <w:szCs w:val="22"/>
              </w:rPr>
              <w:t>By the 8th working day after presentation [excluding differentiated deadlines]</w:t>
            </w:r>
            <w:r w:rsidRPr="003107B6">
              <w:rPr>
                <w:rFonts w:ascii="Arial" w:hAnsi="Arial" w:cs="Arial"/>
                <w:b/>
                <w:sz w:val="22"/>
                <w:szCs w:val="22"/>
              </w:rPr>
              <w:t> </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w:t>
            </w:r>
            <w:r w:rsidRPr="00A406E5">
              <w:rPr>
                <w:rFonts w:ascii="Arial" w:hAnsi="Arial" w:cs="Arial"/>
                <w:sz w:val="22"/>
                <w:szCs w:val="22"/>
              </w:rPr>
              <w:lastRenderedPageBreak/>
              <w:t xml:space="preserve">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32E58096" w14:textId="77777777" w:rsidR="007D4580" w:rsidRPr="007D4580" w:rsidRDefault="007D4580" w:rsidP="007D4580">
            <w:pPr>
              <w:ind w:left="360"/>
              <w:rPr>
                <w:rFonts w:ascii="Arial" w:hAnsi="Arial" w:cs="Arial"/>
                <w:sz w:val="22"/>
                <w:szCs w:val="22"/>
              </w:rPr>
            </w:pPr>
            <w:r w:rsidRPr="007D4580">
              <w:rPr>
                <w:rFonts w:ascii="Arial" w:hAnsi="Arial" w:cs="Arial"/>
                <w:sz w:val="22"/>
                <w:szCs w:val="22"/>
              </w:rPr>
              <w:t>Upon the successful completion of this module, the student should be able to</w:t>
            </w:r>
          </w:p>
          <w:p w14:paraId="2982D083" w14:textId="77777777" w:rsidR="007D4580" w:rsidRPr="007D4580" w:rsidRDefault="007D4580" w:rsidP="007D4580">
            <w:pPr>
              <w:ind w:left="360"/>
              <w:rPr>
                <w:rFonts w:ascii="Arial" w:hAnsi="Arial" w:cs="Arial"/>
                <w:sz w:val="22"/>
                <w:szCs w:val="22"/>
              </w:rPr>
            </w:pPr>
            <w:r w:rsidRPr="007D4580">
              <w:rPr>
                <w:rFonts w:ascii="Arial" w:hAnsi="Arial" w:cs="Arial"/>
                <w:sz w:val="22"/>
                <w:szCs w:val="22"/>
              </w:rPr>
              <w:t>demonstrate:</w:t>
            </w:r>
          </w:p>
          <w:p w14:paraId="1A85F926" w14:textId="77777777" w:rsidR="007D4580" w:rsidRPr="007D4580" w:rsidRDefault="007D4580" w:rsidP="007D4580">
            <w:pPr>
              <w:ind w:left="360"/>
              <w:rPr>
                <w:rFonts w:ascii="Arial" w:hAnsi="Arial" w:cs="Arial"/>
                <w:sz w:val="22"/>
                <w:szCs w:val="22"/>
              </w:rPr>
            </w:pPr>
            <w:r w:rsidRPr="007D4580">
              <w:rPr>
                <w:rFonts w:ascii="Arial" w:hAnsi="Arial" w:cs="Arial"/>
                <w:sz w:val="22"/>
                <w:szCs w:val="22"/>
              </w:rPr>
              <w:t>• knowledge of the history, development and diversification of anthropology, and</w:t>
            </w:r>
          </w:p>
          <w:p w14:paraId="20B3EC31" w14:textId="77777777" w:rsidR="007D4580" w:rsidRPr="007D4580" w:rsidRDefault="007D4580" w:rsidP="007D4580">
            <w:pPr>
              <w:ind w:left="360"/>
              <w:rPr>
                <w:rFonts w:ascii="Arial" w:hAnsi="Arial" w:cs="Arial"/>
                <w:sz w:val="22"/>
                <w:szCs w:val="22"/>
              </w:rPr>
            </w:pPr>
            <w:r w:rsidRPr="007D4580">
              <w:rPr>
                <w:rFonts w:ascii="Arial" w:hAnsi="Arial" w:cs="Arial"/>
                <w:sz w:val="22"/>
                <w:szCs w:val="22"/>
              </w:rPr>
              <w:t>its value in producing social commentary that exposes uncomfortable truths</w:t>
            </w:r>
          </w:p>
          <w:p w14:paraId="3178CEEC" w14:textId="77777777" w:rsidR="007D4580" w:rsidRPr="007D4580" w:rsidRDefault="007D4580" w:rsidP="007D4580">
            <w:pPr>
              <w:ind w:left="360"/>
              <w:rPr>
                <w:rFonts w:ascii="Arial" w:hAnsi="Arial" w:cs="Arial"/>
                <w:sz w:val="22"/>
                <w:szCs w:val="22"/>
              </w:rPr>
            </w:pPr>
            <w:r w:rsidRPr="007D4580">
              <w:rPr>
                <w:rFonts w:ascii="Arial" w:hAnsi="Arial" w:cs="Arial"/>
                <w:sz w:val="22"/>
                <w:szCs w:val="22"/>
              </w:rPr>
              <w:t>and advances innovation in thought and practice;</w:t>
            </w:r>
          </w:p>
          <w:p w14:paraId="02A6F347" w14:textId="77777777" w:rsidR="007D4580" w:rsidRPr="007D4580" w:rsidRDefault="007D4580" w:rsidP="007D4580">
            <w:pPr>
              <w:ind w:left="360"/>
              <w:rPr>
                <w:rFonts w:ascii="Arial" w:hAnsi="Arial" w:cs="Arial"/>
                <w:sz w:val="22"/>
                <w:szCs w:val="22"/>
              </w:rPr>
            </w:pPr>
            <w:r w:rsidRPr="007D4580">
              <w:rPr>
                <w:rFonts w:ascii="Arial" w:hAnsi="Arial" w:cs="Arial"/>
                <w:sz w:val="22"/>
                <w:szCs w:val="22"/>
              </w:rPr>
              <w:t>• a basic understanding of various ideas, theoretical concepts and the methods</w:t>
            </w:r>
          </w:p>
          <w:p w14:paraId="59CF9F77" w14:textId="77777777" w:rsidR="007D4580" w:rsidRPr="007D4580" w:rsidRDefault="007D4580" w:rsidP="007D4580">
            <w:pPr>
              <w:ind w:left="360"/>
              <w:rPr>
                <w:rFonts w:ascii="Arial" w:hAnsi="Arial" w:cs="Arial"/>
                <w:sz w:val="22"/>
                <w:szCs w:val="22"/>
              </w:rPr>
            </w:pPr>
            <w:r w:rsidRPr="007D4580">
              <w:rPr>
                <w:rFonts w:ascii="Arial" w:hAnsi="Arial" w:cs="Arial"/>
                <w:sz w:val="22"/>
                <w:szCs w:val="22"/>
              </w:rPr>
              <w:t>of central importance to anthropology;</w:t>
            </w:r>
          </w:p>
          <w:p w14:paraId="0D258CAD" w14:textId="77777777" w:rsidR="007D4580" w:rsidRPr="007D4580" w:rsidRDefault="007D4580" w:rsidP="007D4580">
            <w:pPr>
              <w:ind w:left="360"/>
              <w:rPr>
                <w:rFonts w:ascii="Arial" w:hAnsi="Arial" w:cs="Arial"/>
                <w:sz w:val="22"/>
                <w:szCs w:val="22"/>
              </w:rPr>
            </w:pPr>
            <w:r w:rsidRPr="007D4580">
              <w:rPr>
                <w:rFonts w:ascii="Arial" w:hAnsi="Arial" w:cs="Arial"/>
                <w:sz w:val="22"/>
                <w:szCs w:val="22"/>
              </w:rPr>
              <w:t>• an understanding of a range of ethnographic examples and debates that</w:t>
            </w:r>
          </w:p>
          <w:p w14:paraId="7492774D" w14:textId="77777777" w:rsidR="007D4580" w:rsidRPr="007D4580" w:rsidRDefault="007D4580" w:rsidP="007D4580">
            <w:pPr>
              <w:ind w:left="360"/>
              <w:rPr>
                <w:rFonts w:ascii="Arial" w:hAnsi="Arial" w:cs="Arial"/>
                <w:sz w:val="22"/>
                <w:szCs w:val="22"/>
              </w:rPr>
            </w:pPr>
            <w:r w:rsidRPr="007D4580">
              <w:rPr>
                <w:rFonts w:ascii="Arial" w:hAnsi="Arial" w:cs="Arial"/>
                <w:sz w:val="22"/>
                <w:szCs w:val="22"/>
              </w:rPr>
              <w:t>illustrate some of the social, cultural and ethical dilemmas experienced by</w:t>
            </w:r>
          </w:p>
          <w:p w14:paraId="5CA45B7B" w14:textId="31F7B67D" w:rsidR="00C01A3F" w:rsidRPr="00A406E5" w:rsidRDefault="007D4580" w:rsidP="007D4580">
            <w:pPr>
              <w:ind w:left="360"/>
              <w:rPr>
                <w:rFonts w:ascii="Arial" w:hAnsi="Arial" w:cs="Arial"/>
                <w:sz w:val="22"/>
                <w:szCs w:val="22"/>
              </w:rPr>
            </w:pPr>
            <w:r w:rsidRPr="007D4580">
              <w:rPr>
                <w:rFonts w:ascii="Arial" w:hAnsi="Arial" w:cs="Arial"/>
                <w:sz w:val="22"/>
                <w:szCs w:val="22"/>
              </w:rPr>
              <w:t>practicing anthropologists</w:t>
            </w: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01727C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F94F95">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1C42578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F94F95">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326F8A0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6E4196">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4AFCF1C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6E4196">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1D1F853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3A67F7">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3E5F2BC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3A67F7">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271248E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294E18">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5849068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C672B7">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1B56F1B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C672B7">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0789388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00C672B7">
                  <w:rPr>
                    <w:rFonts w:ascii="MS Gothic" w:eastAsia="MS Gothic" w:hAnsi="MS Gothic" w:cs="Arial"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00573A2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C672B7">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C672B7"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5A27A9EA" w14:textId="77777777" w:rsidR="00593CAD" w:rsidRPr="000A309C" w:rsidRDefault="00593CAD" w:rsidP="00593CAD">
      <w:pPr>
        <w:pStyle w:val="Heading2"/>
      </w:pPr>
      <w:r w:rsidRPr="000A309C">
        <w:t>Assessment Overview</w:t>
      </w:r>
    </w:p>
    <w:p w14:paraId="3EAE5D09" w14:textId="2F62F631" w:rsidR="00593CAD" w:rsidRPr="000A309C" w:rsidRDefault="00593CAD" w:rsidP="00593CAD">
      <w:r w:rsidRPr="000A309C">
        <w:t>The module will be assessed by a portfolio that consists of 2 parts. Each task is weighted at 50%.</w:t>
      </w:r>
    </w:p>
    <w:p w14:paraId="4233F2BE" w14:textId="77777777" w:rsidR="00593CAD" w:rsidRPr="000A309C" w:rsidRDefault="00593CAD" w:rsidP="00593CAD">
      <w:r w:rsidRPr="000A309C">
        <w:t>You need to demonstrate your engagement with academic literature such as the weekly readings for this module. Remember to always fully reference your text. </w:t>
      </w:r>
    </w:p>
    <w:p w14:paraId="7F6DFD8F" w14:textId="53D1ACB2" w:rsidR="00593CAD" w:rsidRPr="000A309C" w:rsidRDefault="00593CAD" w:rsidP="00593CAD"/>
    <w:p w14:paraId="57C2E55F" w14:textId="77777777" w:rsidR="00593CAD" w:rsidRPr="00CF0A2E" w:rsidRDefault="00593CAD" w:rsidP="00593CAD">
      <w:pPr>
        <w:pStyle w:val="Heading2"/>
      </w:pPr>
      <w:r w:rsidRPr="00CF0A2E">
        <w:t>Assessment One Information and Submission</w:t>
      </w:r>
    </w:p>
    <w:p w14:paraId="6AE65D14" w14:textId="77777777" w:rsidR="00593CAD" w:rsidRPr="00CF0A2E" w:rsidRDefault="00593CAD" w:rsidP="00593CAD">
      <w:r w:rsidRPr="00CF0A2E">
        <w:rPr>
          <w:b/>
          <w:bCs/>
        </w:rPr>
        <w:t>Assessment 1:</w:t>
      </w:r>
    </w:p>
    <w:p w14:paraId="228DB3DD" w14:textId="77777777" w:rsidR="00593CAD" w:rsidRPr="00CF0A2E" w:rsidRDefault="00593CAD" w:rsidP="00593CAD">
      <w:r w:rsidRPr="00CF0A2E">
        <w:rPr>
          <w:b/>
          <w:bCs/>
        </w:rPr>
        <w:t>10 min, in-class PowerPoint presentation (plus Q&amp;A for 15-20min max) </w:t>
      </w:r>
    </w:p>
    <w:p w14:paraId="3139F8D5" w14:textId="77777777" w:rsidR="00593CAD" w:rsidRDefault="00593CAD" w:rsidP="00593CAD">
      <w:pPr>
        <w:rPr>
          <w:b/>
          <w:bCs/>
        </w:rPr>
      </w:pPr>
      <w:r w:rsidRPr="00CF0A2E">
        <w:rPr>
          <w:b/>
          <w:bCs/>
        </w:rPr>
        <w:t>Assessment One is worth 50%</w:t>
      </w:r>
    </w:p>
    <w:p w14:paraId="00C430E1" w14:textId="77777777" w:rsidR="00593CAD" w:rsidRPr="00CF0A2E" w:rsidRDefault="00593CAD" w:rsidP="00593CAD"/>
    <w:p w14:paraId="180BCB2A" w14:textId="77777777" w:rsidR="00593CAD" w:rsidRPr="00CF0A2E" w:rsidRDefault="00593CAD" w:rsidP="00593CAD">
      <w:r w:rsidRPr="00CF0A2E">
        <w:rPr>
          <w:u w:val="single"/>
        </w:rPr>
        <w:t>Dates of presentation: </w:t>
      </w:r>
    </w:p>
    <w:p w14:paraId="177DBE30" w14:textId="77777777" w:rsidR="00593CAD" w:rsidRPr="00CF0A2E" w:rsidRDefault="00593CAD" w:rsidP="00593CAD">
      <w:r w:rsidRPr="00CF0A2E">
        <w:t>TBC, but probably within </w:t>
      </w:r>
      <w:r w:rsidRPr="00CF0A2E">
        <w:rPr>
          <w:u w:val="single"/>
        </w:rPr>
        <w:t>third week</w:t>
      </w:r>
      <w:r w:rsidRPr="00CF0A2E">
        <w:rPr>
          <w:b/>
          <w:bCs/>
          <w:u w:val="single"/>
        </w:rPr>
        <w:t> </w:t>
      </w:r>
      <w:r w:rsidRPr="00CF0A2E">
        <w:rPr>
          <w:u w:val="single"/>
        </w:rPr>
        <w:t>(week beginning Monday 4th May, 2026)</w:t>
      </w:r>
      <w:r w:rsidRPr="00CF0A2E">
        <w:t>.</w:t>
      </w:r>
    </w:p>
    <w:p w14:paraId="4DF5E631" w14:textId="77777777" w:rsidR="00593CAD" w:rsidRPr="00CF0A2E" w:rsidRDefault="00593CAD" w:rsidP="00593CAD">
      <w:r w:rsidRPr="00CF0A2E">
        <w:t> Depending on final student numbers, we will decide together the best format and timeline for Assessment One dates during our first class.</w:t>
      </w:r>
    </w:p>
    <w:p w14:paraId="6D8CCCD3" w14:textId="77777777" w:rsidR="00593CAD" w:rsidRPr="00CF0A2E" w:rsidRDefault="00593CAD" w:rsidP="00593CAD">
      <w:r w:rsidRPr="00CF0A2E">
        <w:rPr>
          <w:u w:val="single"/>
        </w:rPr>
        <w:t>Submission deadline:</w:t>
      </w:r>
    </w:p>
    <w:p w14:paraId="4D9AB17D" w14:textId="77777777" w:rsidR="00593CAD" w:rsidRPr="00CF0A2E" w:rsidRDefault="00593CAD" w:rsidP="00593CAD">
      <w:r w:rsidRPr="00CF0A2E">
        <w:t>Each student must submit their finished PowerPoint via </w:t>
      </w:r>
      <w:proofErr w:type="spellStart"/>
      <w:r w:rsidRPr="00CF0A2E">
        <w:rPr>
          <w:u w:val="single"/>
        </w:rPr>
        <w:t>TurnItIn</w:t>
      </w:r>
      <w:proofErr w:type="spellEnd"/>
      <w:r w:rsidRPr="00CF0A2E">
        <w:rPr>
          <w:u w:val="single"/>
        </w:rPr>
        <w:t xml:space="preserve"> at 23:59 on the DAY BEFORE their individual presentation</w:t>
      </w:r>
      <w:r w:rsidRPr="00CF0A2E">
        <w:t>.</w:t>
      </w:r>
    </w:p>
    <w:p w14:paraId="4297E58C" w14:textId="77777777" w:rsidR="00593CAD" w:rsidRPr="00CF0A2E" w:rsidRDefault="00593CAD" w:rsidP="00593CAD">
      <w:r w:rsidRPr="00CF0A2E">
        <w:t> </w:t>
      </w:r>
    </w:p>
    <w:p w14:paraId="584DFD3B" w14:textId="77777777" w:rsidR="00593CAD" w:rsidRPr="00CF0A2E" w:rsidRDefault="00593CAD" w:rsidP="00593CAD">
      <w:r w:rsidRPr="00CF0A2E">
        <w:rPr>
          <w:u w:val="single"/>
        </w:rPr>
        <w:t>Overview:</w:t>
      </w:r>
    </w:p>
    <w:p w14:paraId="42F8A450" w14:textId="77777777" w:rsidR="00593CAD" w:rsidRPr="00CF0A2E" w:rsidRDefault="00593CAD" w:rsidP="00593CAD">
      <w:r w:rsidRPr="00CF0A2E">
        <w:t>Students will present the personal background, academic works and research approaches of TWO prominent anthropologists - one historical and one contemporary.  The presentation should showcase ONE piece of ethnographic study from each researcher.</w:t>
      </w:r>
    </w:p>
    <w:p w14:paraId="57C46FC5" w14:textId="77777777" w:rsidR="00593CAD" w:rsidRPr="00CF0A2E" w:rsidRDefault="00593CAD" w:rsidP="00593CAD">
      <w:r w:rsidRPr="00CF0A2E">
        <w:t>A list of anthropologists is provided in a Word document at the bottom of the tile for you to choose from. </w:t>
      </w:r>
    </w:p>
    <w:p w14:paraId="2600C92F" w14:textId="77777777" w:rsidR="00593CAD" w:rsidRPr="00CF0A2E" w:rsidRDefault="00593CAD" w:rsidP="00593CAD">
      <w:r w:rsidRPr="00CF0A2E">
        <w:t>The presentation will be delivered in class using PowerPoint.</w:t>
      </w:r>
    </w:p>
    <w:p w14:paraId="75E93545" w14:textId="77777777" w:rsidR="00593CAD" w:rsidRPr="00CF0A2E" w:rsidRDefault="00593CAD" w:rsidP="00593CAD">
      <w:r w:rsidRPr="00CF0A2E">
        <w:t> </w:t>
      </w:r>
    </w:p>
    <w:p w14:paraId="0EAD8DC8" w14:textId="77777777" w:rsidR="00593CAD" w:rsidRPr="00CF0A2E" w:rsidRDefault="00593CAD" w:rsidP="00593CAD">
      <w:r w:rsidRPr="00CF0A2E">
        <w:rPr>
          <w:u w:val="single"/>
        </w:rPr>
        <w:t>The presentation:</w:t>
      </w:r>
    </w:p>
    <w:p w14:paraId="539C420E" w14:textId="22B94160" w:rsidR="00593CAD" w:rsidRDefault="00593CAD" w:rsidP="00593CAD">
      <w:r w:rsidRPr="00CF0A2E">
        <w:t>PowerPoint presentation lasting </w:t>
      </w:r>
      <w:r w:rsidRPr="00CF0A2E">
        <w:rPr>
          <w:u w:val="single"/>
        </w:rPr>
        <w:t>max 10 minutes</w:t>
      </w:r>
      <w:r w:rsidRPr="00CF0A2E">
        <w:t>, plus a short question and answer session to follow the presentation (</w:t>
      </w:r>
      <w:r w:rsidRPr="00CF0A2E">
        <w:rPr>
          <w:u w:val="single"/>
        </w:rPr>
        <w:t>combined time will be 15-20min max</w:t>
      </w:r>
      <w:r w:rsidRPr="00CF0A2E">
        <w:t>) </w:t>
      </w:r>
    </w:p>
    <w:p w14:paraId="5777B5FF" w14:textId="77777777" w:rsidR="00593CAD" w:rsidRDefault="00593CAD" w:rsidP="00593CAD"/>
    <w:p w14:paraId="2C9EE8F5" w14:textId="77777777" w:rsidR="00593CAD" w:rsidRPr="00FB1495" w:rsidRDefault="00593CAD" w:rsidP="00593CAD">
      <w:pPr>
        <w:pStyle w:val="Heading2"/>
      </w:pPr>
      <w:r w:rsidRPr="00FB1495">
        <w:t>Assessment Two Information and Submission</w:t>
      </w:r>
    </w:p>
    <w:p w14:paraId="675BB89F" w14:textId="77777777" w:rsidR="00593CAD" w:rsidRPr="00FB1495" w:rsidRDefault="00593CAD" w:rsidP="00593CAD">
      <w:r w:rsidRPr="00FB1495">
        <w:rPr>
          <w:b/>
          <w:bCs/>
        </w:rPr>
        <w:t>Assessment 2:</w:t>
      </w:r>
    </w:p>
    <w:p w14:paraId="44C69FC0" w14:textId="77777777" w:rsidR="00593CAD" w:rsidRPr="00FB1495" w:rsidRDefault="00593CAD" w:rsidP="00593CAD">
      <w:r w:rsidRPr="00FB1495">
        <w:rPr>
          <w:b/>
          <w:bCs/>
        </w:rPr>
        <w:t>Autoethnographic written assignment – 2000 words</w:t>
      </w:r>
    </w:p>
    <w:p w14:paraId="12EB697C" w14:textId="77777777" w:rsidR="00593CAD" w:rsidRPr="00FB1495" w:rsidRDefault="00593CAD" w:rsidP="00593CAD">
      <w:r w:rsidRPr="00FB1495">
        <w:rPr>
          <w:b/>
          <w:bCs/>
        </w:rPr>
        <w:t>Assessment Two is worth 50%.</w:t>
      </w:r>
    </w:p>
    <w:p w14:paraId="6C3A80A1" w14:textId="77777777" w:rsidR="00593CAD" w:rsidRPr="00FB1495" w:rsidRDefault="00593CAD" w:rsidP="00593CAD">
      <w:r w:rsidRPr="00FB1495">
        <w:t> </w:t>
      </w:r>
    </w:p>
    <w:p w14:paraId="1B657E60" w14:textId="77777777" w:rsidR="00593CAD" w:rsidRPr="00FB1495" w:rsidRDefault="00593CAD" w:rsidP="00593CAD">
      <w:r w:rsidRPr="00FB1495">
        <w:rPr>
          <w:u w:val="single"/>
        </w:rPr>
        <w:t>Submission deadline:</w:t>
      </w:r>
    </w:p>
    <w:p w14:paraId="1FADF348" w14:textId="77777777" w:rsidR="00593CAD" w:rsidRPr="00FB1495" w:rsidRDefault="00593CAD" w:rsidP="00593CAD">
      <w:r w:rsidRPr="00FB1495">
        <w:t>The deadline for submission </w:t>
      </w:r>
      <w:r w:rsidRPr="00FB1495">
        <w:rPr>
          <w:u w:val="single"/>
        </w:rPr>
        <w:t xml:space="preserve">via </w:t>
      </w:r>
      <w:proofErr w:type="spellStart"/>
      <w:r w:rsidRPr="00FB1495">
        <w:rPr>
          <w:u w:val="single"/>
        </w:rPr>
        <w:t>TurnItIn</w:t>
      </w:r>
      <w:proofErr w:type="spellEnd"/>
      <w:r w:rsidRPr="00FB1495">
        <w:rPr>
          <w:u w:val="single"/>
        </w:rPr>
        <w:t xml:space="preserve"> is 23:59 on Friday 15</w:t>
      </w:r>
      <w:r w:rsidRPr="00FB1495">
        <w:rPr>
          <w:u w:val="single"/>
          <w:vertAlign w:val="superscript"/>
        </w:rPr>
        <w:t>th</w:t>
      </w:r>
      <w:r w:rsidRPr="00FB1495">
        <w:rPr>
          <w:u w:val="single"/>
        </w:rPr>
        <w:t> May 2026.</w:t>
      </w:r>
    </w:p>
    <w:p w14:paraId="6F5AD2CA" w14:textId="77777777" w:rsidR="00593CAD" w:rsidRPr="00FB1495" w:rsidRDefault="00593CAD" w:rsidP="00593CAD">
      <w:r w:rsidRPr="00FB1495">
        <w:t> </w:t>
      </w:r>
    </w:p>
    <w:p w14:paraId="0A559416" w14:textId="77777777" w:rsidR="00593CAD" w:rsidRPr="00FB1495" w:rsidRDefault="00593CAD" w:rsidP="00593CAD">
      <w:r w:rsidRPr="00FB1495">
        <w:rPr>
          <w:u w:val="single"/>
        </w:rPr>
        <w:t>Overview:</w:t>
      </w:r>
    </w:p>
    <w:p w14:paraId="101EB77C" w14:textId="77777777" w:rsidR="00593CAD" w:rsidRPr="00FB1495" w:rsidRDefault="00593CAD" w:rsidP="00593CAD">
      <w:r w:rsidRPr="00FB1495">
        <w:t>Students will carry out their own piece of auto-ethnographic research based on one of the themes of the course and their own, everyday lives.   </w:t>
      </w:r>
    </w:p>
    <w:p w14:paraId="0571B8F6" w14:textId="77777777" w:rsidR="00593CAD" w:rsidRPr="00FB1495" w:rsidRDefault="00593CAD" w:rsidP="00593CAD">
      <w:r w:rsidRPr="00FB1495">
        <w:t>In-class workshops will introduce the students on how to approach fieldwork and the ethical framework for auto-ethnographic research.  </w:t>
      </w:r>
    </w:p>
    <w:p w14:paraId="76D16F95" w14:textId="77777777" w:rsidR="00593CAD" w:rsidRPr="00FB1495" w:rsidRDefault="00593CAD" w:rsidP="00593CAD">
      <w:r w:rsidRPr="00FB1495">
        <w:t>Fieldwork needs to be led by the interests and everyday activities of the individual student with the theme and scope agreed in advance with the module tutor. The students will take notes on relevant parts of their everyday lives and present their fieldwork as an auto-ethnographic essay equivalent to 2000 words.</w:t>
      </w:r>
    </w:p>
    <w:p w14:paraId="5BB2AC80" w14:textId="77777777" w:rsidR="00593CAD" w:rsidRPr="00FB1495" w:rsidRDefault="00593CAD" w:rsidP="00593CAD">
      <w:r w:rsidRPr="00FB1495">
        <w:t>Further guidance and support will be provided by peers and the module tutor during our assignment workshops in Weeks 3 and 4 (see timetable) where we will discuss our ideas and help each other with anthropological analysis and presentation. </w:t>
      </w:r>
    </w:p>
    <w:p w14:paraId="02C926E8" w14:textId="3F30D917" w:rsidR="00593CAD" w:rsidRDefault="00593CAD" w:rsidP="00593CAD"/>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93763" w14:textId="77777777" w:rsidR="0060308D" w:rsidRDefault="0060308D">
      <w:r>
        <w:separator/>
      </w:r>
    </w:p>
  </w:endnote>
  <w:endnote w:type="continuationSeparator" w:id="0">
    <w:p w14:paraId="46AB578D" w14:textId="77777777" w:rsidR="0060308D" w:rsidRDefault="00603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A2BD6" w14:textId="77777777" w:rsidR="0060308D" w:rsidRDefault="0060308D">
      <w:r>
        <w:separator/>
      </w:r>
    </w:p>
  </w:footnote>
  <w:footnote w:type="continuationSeparator" w:id="0">
    <w:p w14:paraId="4F8F757E" w14:textId="77777777" w:rsidR="0060308D" w:rsidRDefault="006030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F74E76"/>
    <w:multiLevelType w:val="multilevel"/>
    <w:tmpl w:val="9EFCDB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lowerLetter"/>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6D4D9B"/>
    <w:multiLevelType w:val="multilevel"/>
    <w:tmpl w:val="1166BC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0F64CEC"/>
    <w:multiLevelType w:val="multilevel"/>
    <w:tmpl w:val="9D3A30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18"/>
  </w:num>
  <w:num w:numId="4" w16cid:durableId="1679189305">
    <w:abstractNumId w:val="12"/>
  </w:num>
  <w:num w:numId="5" w16cid:durableId="1356270182">
    <w:abstractNumId w:val="7"/>
  </w:num>
  <w:num w:numId="6" w16cid:durableId="493838803">
    <w:abstractNumId w:val="17"/>
  </w:num>
  <w:num w:numId="7" w16cid:durableId="1685862695">
    <w:abstractNumId w:val="2"/>
  </w:num>
  <w:num w:numId="8" w16cid:durableId="90704009">
    <w:abstractNumId w:val="15"/>
  </w:num>
  <w:num w:numId="9" w16cid:durableId="2097751403">
    <w:abstractNumId w:val="11"/>
  </w:num>
  <w:num w:numId="10" w16cid:durableId="214200195">
    <w:abstractNumId w:val="4"/>
  </w:num>
  <w:num w:numId="11" w16cid:durableId="307977519">
    <w:abstractNumId w:val="5"/>
  </w:num>
  <w:num w:numId="12" w16cid:durableId="1296906017">
    <w:abstractNumId w:val="8"/>
  </w:num>
  <w:num w:numId="13" w16cid:durableId="2059233432">
    <w:abstractNumId w:val="14"/>
  </w:num>
  <w:num w:numId="14" w16cid:durableId="354356693">
    <w:abstractNumId w:val="3"/>
  </w:num>
  <w:num w:numId="15" w16cid:durableId="871109064">
    <w:abstractNumId w:val="0"/>
  </w:num>
  <w:num w:numId="16" w16cid:durableId="1111121824">
    <w:abstractNumId w:val="6"/>
  </w:num>
  <w:num w:numId="17" w16cid:durableId="874656372">
    <w:abstractNumId w:val="9"/>
  </w:num>
  <w:num w:numId="18" w16cid:durableId="55667888">
    <w:abstractNumId w:val="16"/>
  </w:num>
  <w:num w:numId="19" w16cid:durableId="15822530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NotDisplayPageBoundarie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75B4D"/>
    <w:rsid w:val="00196958"/>
    <w:rsid w:val="001A1E39"/>
    <w:rsid w:val="001A24F3"/>
    <w:rsid w:val="001B405C"/>
    <w:rsid w:val="001B5F45"/>
    <w:rsid w:val="001C5DD9"/>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94E18"/>
    <w:rsid w:val="002C449B"/>
    <w:rsid w:val="002C6040"/>
    <w:rsid w:val="002D5B3F"/>
    <w:rsid w:val="002E272E"/>
    <w:rsid w:val="002F5778"/>
    <w:rsid w:val="003107B6"/>
    <w:rsid w:val="003223E0"/>
    <w:rsid w:val="00352C4A"/>
    <w:rsid w:val="00362560"/>
    <w:rsid w:val="003732FD"/>
    <w:rsid w:val="003753B2"/>
    <w:rsid w:val="00376559"/>
    <w:rsid w:val="00382BAA"/>
    <w:rsid w:val="00384D73"/>
    <w:rsid w:val="00393EB6"/>
    <w:rsid w:val="003A3CE5"/>
    <w:rsid w:val="003A67F7"/>
    <w:rsid w:val="003B366F"/>
    <w:rsid w:val="003B3F9D"/>
    <w:rsid w:val="003B6C95"/>
    <w:rsid w:val="003D051A"/>
    <w:rsid w:val="003E5751"/>
    <w:rsid w:val="004046A9"/>
    <w:rsid w:val="00404C50"/>
    <w:rsid w:val="00412AEB"/>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812F3"/>
    <w:rsid w:val="00590667"/>
    <w:rsid w:val="00593CAD"/>
    <w:rsid w:val="005969E2"/>
    <w:rsid w:val="005A1689"/>
    <w:rsid w:val="005B61CD"/>
    <w:rsid w:val="005D1D58"/>
    <w:rsid w:val="005D432C"/>
    <w:rsid w:val="005E285E"/>
    <w:rsid w:val="005E72F8"/>
    <w:rsid w:val="005F0579"/>
    <w:rsid w:val="005F3A53"/>
    <w:rsid w:val="006006C3"/>
    <w:rsid w:val="0060308D"/>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E4196"/>
    <w:rsid w:val="006F0F95"/>
    <w:rsid w:val="006F45BF"/>
    <w:rsid w:val="006F60E0"/>
    <w:rsid w:val="00702F71"/>
    <w:rsid w:val="007366DF"/>
    <w:rsid w:val="00757839"/>
    <w:rsid w:val="00770C81"/>
    <w:rsid w:val="00791024"/>
    <w:rsid w:val="00793F0A"/>
    <w:rsid w:val="00796F19"/>
    <w:rsid w:val="007A2657"/>
    <w:rsid w:val="007C682C"/>
    <w:rsid w:val="007D2385"/>
    <w:rsid w:val="007D4580"/>
    <w:rsid w:val="007D5DE2"/>
    <w:rsid w:val="007F214F"/>
    <w:rsid w:val="00800069"/>
    <w:rsid w:val="008042F0"/>
    <w:rsid w:val="0081124F"/>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7408"/>
    <w:rsid w:val="00982DA7"/>
    <w:rsid w:val="009871FF"/>
    <w:rsid w:val="00990799"/>
    <w:rsid w:val="00995D51"/>
    <w:rsid w:val="009A0631"/>
    <w:rsid w:val="009A1FDC"/>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659A"/>
    <w:rsid w:val="00BE0B01"/>
    <w:rsid w:val="00BE79C7"/>
    <w:rsid w:val="00BF3CB5"/>
    <w:rsid w:val="00C01A3F"/>
    <w:rsid w:val="00C073F1"/>
    <w:rsid w:val="00C1285B"/>
    <w:rsid w:val="00C12FB9"/>
    <w:rsid w:val="00C1361B"/>
    <w:rsid w:val="00C14E1F"/>
    <w:rsid w:val="00C315AF"/>
    <w:rsid w:val="00C36D9A"/>
    <w:rsid w:val="00C44A72"/>
    <w:rsid w:val="00C61FC2"/>
    <w:rsid w:val="00C672B7"/>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1990"/>
    <w:rsid w:val="00EB4F96"/>
    <w:rsid w:val="00ED7072"/>
    <w:rsid w:val="00EE3132"/>
    <w:rsid w:val="00EE3D9D"/>
    <w:rsid w:val="00EE6F25"/>
    <w:rsid w:val="00EF1330"/>
    <w:rsid w:val="00F02126"/>
    <w:rsid w:val="00F03D85"/>
    <w:rsid w:val="00F07C8C"/>
    <w:rsid w:val="00F242FA"/>
    <w:rsid w:val="00F249F1"/>
    <w:rsid w:val="00F25B9D"/>
    <w:rsid w:val="00F2664E"/>
    <w:rsid w:val="00F31163"/>
    <w:rsid w:val="00F311D9"/>
    <w:rsid w:val="00F31C04"/>
    <w:rsid w:val="00F442A7"/>
    <w:rsid w:val="00F57A89"/>
    <w:rsid w:val="00F61A20"/>
    <w:rsid w:val="00F63DD9"/>
    <w:rsid w:val="00F67644"/>
    <w:rsid w:val="00F75C62"/>
    <w:rsid w:val="00F8381F"/>
    <w:rsid w:val="00F847F3"/>
    <w:rsid w:val="00F94F95"/>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3205</Words>
  <Characters>19322</Characters>
  <Application>Microsoft Office Word</Application>
  <DocSecurity>0</DocSecurity>
  <Lines>161</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22483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Ryan O'Byrne</cp:lastModifiedBy>
  <cp:revision>28</cp:revision>
  <cp:lastPrinted>2014-10-10T07:42:00Z</cp:lastPrinted>
  <dcterms:created xsi:type="dcterms:W3CDTF">2018-07-10T09:26:00Z</dcterms:created>
  <dcterms:modified xsi:type="dcterms:W3CDTF">2025-09-15T15:58:00Z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