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4A873866" w:rsidR="00152E9D" w:rsidRPr="00A406E5" w:rsidRDefault="00152E9D" w:rsidP="006200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FB652B" w:rsidRPr="00D544AE" w14:paraId="62CA6F0E" w14:textId="77777777" w:rsidTr="00AA6027">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FB652B" w:rsidRPr="00D544AE" w:rsidRDefault="00FB652B" w:rsidP="00FB652B">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tcPr>
          <w:p w14:paraId="738C273E" w14:textId="78A525BF" w:rsidR="00FB652B" w:rsidRPr="00D544AE" w:rsidRDefault="00FB652B" w:rsidP="00FB652B">
            <w:pPr>
              <w:rPr>
                <w:rFonts w:ascii="Arial" w:hAnsi="Arial" w:cs="Arial"/>
                <w:b/>
                <w:sz w:val="16"/>
                <w:szCs w:val="16"/>
              </w:rPr>
            </w:pPr>
            <w:r w:rsidRPr="00ED6348">
              <w:rPr>
                <w:rFonts w:ascii="Arial" w:hAnsi="Arial" w:cs="Arial"/>
                <w:b/>
                <w:sz w:val="16"/>
                <w:szCs w:val="16"/>
              </w:rPr>
              <w:t>BA Illustration, BA Graphic Design, BA Advertising and Brand Design.</w:t>
            </w:r>
          </w:p>
        </w:tc>
      </w:tr>
      <w:tr w:rsidR="00FB652B" w:rsidRPr="00D544AE" w14:paraId="216001BB" w14:textId="77777777" w:rsidTr="00AA6027">
        <w:trPr>
          <w:trHeight w:hRule="exact" w:val="374"/>
        </w:trPr>
        <w:tc>
          <w:tcPr>
            <w:tcW w:w="2235" w:type="dxa"/>
            <w:shd w:val="clear" w:color="auto" w:fill="D9D9D9" w:themeFill="background1" w:themeFillShade="D9"/>
            <w:vAlign w:val="center"/>
          </w:tcPr>
          <w:p w14:paraId="0B135DE8" w14:textId="77777777" w:rsidR="00FB652B" w:rsidRPr="00D544AE" w:rsidRDefault="00FB652B" w:rsidP="00FB652B">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tcPr>
          <w:p w14:paraId="79EA021D" w14:textId="72A5F8E9" w:rsidR="00FB652B" w:rsidRPr="00D544AE" w:rsidRDefault="00FB652B" w:rsidP="00FB652B">
            <w:pPr>
              <w:rPr>
                <w:rFonts w:ascii="Arial" w:hAnsi="Arial" w:cs="Arial"/>
                <w:b/>
                <w:sz w:val="16"/>
                <w:szCs w:val="16"/>
              </w:rPr>
            </w:pPr>
            <w:r w:rsidRPr="00ED6348">
              <w:rPr>
                <w:rFonts w:ascii="Arial" w:hAnsi="Arial" w:cs="Arial"/>
                <w:b/>
                <w:sz w:val="16"/>
                <w:szCs w:val="16"/>
              </w:rPr>
              <w:t xml:space="preserve">Sustainability, Enterprise and Entrepreneurship </w:t>
            </w:r>
          </w:p>
        </w:tc>
      </w:tr>
      <w:tr w:rsidR="00FB652B"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FB652B" w:rsidRPr="00D544AE" w:rsidRDefault="00FB652B" w:rsidP="00FB652B">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44AEB78" w:rsidR="00FB652B" w:rsidRPr="00D544AE" w:rsidRDefault="00FB652B" w:rsidP="00FB652B">
            <w:pPr>
              <w:rPr>
                <w:rFonts w:ascii="Arial" w:hAnsi="Arial" w:cs="Arial"/>
                <w:b/>
                <w:sz w:val="16"/>
                <w:szCs w:val="16"/>
              </w:rPr>
            </w:pPr>
            <w:r>
              <w:rPr>
                <w:rFonts w:ascii="Arial" w:hAnsi="Arial" w:cs="Arial"/>
                <w:b/>
                <w:sz w:val="16"/>
                <w:szCs w:val="16"/>
              </w:rPr>
              <w:t>ADGD5004</w:t>
            </w:r>
          </w:p>
        </w:tc>
        <w:tc>
          <w:tcPr>
            <w:tcW w:w="2552" w:type="dxa"/>
            <w:tcBorders>
              <w:bottom w:val="single" w:sz="4" w:space="0" w:color="auto"/>
            </w:tcBorders>
            <w:shd w:val="clear" w:color="auto" w:fill="D9D9D9" w:themeFill="background1" w:themeFillShade="D9"/>
            <w:vAlign w:val="center"/>
          </w:tcPr>
          <w:p w14:paraId="6CCD2369" w14:textId="1FC32E52" w:rsidR="00FB652B" w:rsidRPr="00D544AE" w:rsidRDefault="00FB652B" w:rsidP="00FB652B">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6EE107" w:rsidR="00FB652B" w:rsidRPr="00D544AE" w:rsidRDefault="00FB652B" w:rsidP="00FB652B">
            <w:pPr>
              <w:rPr>
                <w:rFonts w:ascii="Arial" w:hAnsi="Arial" w:cs="Arial"/>
                <w:b/>
                <w:sz w:val="16"/>
                <w:szCs w:val="16"/>
              </w:rPr>
            </w:pPr>
            <w:r>
              <w:rPr>
                <w:rFonts w:ascii="Arial" w:hAnsi="Arial" w:cs="Arial"/>
                <w:b/>
                <w:sz w:val="16"/>
                <w:szCs w:val="16"/>
              </w:rPr>
              <w:t>50%</w:t>
            </w:r>
          </w:p>
        </w:tc>
      </w:tr>
      <w:tr w:rsidR="00FB652B"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FB652B" w:rsidRPr="00D544AE" w:rsidRDefault="00FB652B" w:rsidP="00FB652B">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293838EE" w:rsidR="00FB652B" w:rsidRPr="00D544AE" w:rsidRDefault="00FB652B" w:rsidP="00FB652B">
            <w:pPr>
              <w:rPr>
                <w:rFonts w:ascii="Arial" w:hAnsi="Arial" w:cs="Arial"/>
                <w:b/>
                <w:sz w:val="16"/>
                <w:szCs w:val="16"/>
              </w:rPr>
            </w:pPr>
            <w:r>
              <w:rPr>
                <w:rFonts w:ascii="Arial" w:hAnsi="Arial" w:cs="Arial"/>
                <w:b/>
                <w:sz w:val="16"/>
                <w:szCs w:val="16"/>
              </w:rPr>
              <w:t>Task 1 – Business Plan and Presentation</w:t>
            </w:r>
          </w:p>
        </w:tc>
      </w:tr>
    </w:tbl>
    <w:p w14:paraId="24C30D57" w14:textId="57412946" w:rsidR="0069448A" w:rsidRDefault="0069448A"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3D0BE4" w:rsidRPr="00D544AE" w14:paraId="097D1BFF" w14:textId="77777777" w:rsidTr="0063038A">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DB4CB17" w14:textId="77777777" w:rsidR="003D0BE4" w:rsidRPr="00D544AE" w:rsidRDefault="003D0BE4"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0BDFEDD3" w14:textId="77777777" w:rsidR="003D0BE4" w:rsidRPr="00D544AE" w:rsidRDefault="003D0BE4"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38189" w14:textId="77777777" w:rsidR="003D0BE4" w:rsidRPr="00D544AE" w:rsidRDefault="003D0BE4"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3D0BE4" w:rsidRPr="00D544AE" w14:paraId="69480905" w14:textId="77777777" w:rsidTr="00D20A5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1FA7B418" w14:textId="77777777" w:rsidR="003D0BE4" w:rsidRPr="00D544AE" w:rsidRDefault="003D0BE4"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7FB4C7DE" w14:textId="77777777" w:rsidR="003D0BE4" w:rsidRPr="00D544AE" w:rsidRDefault="003D0BE4"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556496F8" w14:textId="77777777" w:rsidR="003D0BE4" w:rsidRPr="00D544AE" w:rsidRDefault="003D0BE4"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0F0083BC" w14:textId="77777777" w:rsidR="003D0BE4" w:rsidRPr="00D544AE" w:rsidRDefault="003D0BE4"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1CA7C65" w14:textId="77777777" w:rsidR="003D0BE4" w:rsidRPr="00D544AE" w:rsidRDefault="003D0BE4"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012F1E6" w14:textId="77777777" w:rsidR="003D0BE4" w:rsidRPr="00D544AE" w:rsidRDefault="003D0BE4"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D70223" w14:textId="77777777" w:rsidR="003D0BE4" w:rsidRPr="00D544AE" w:rsidRDefault="003D0BE4"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079BCAD" w14:textId="77777777" w:rsidR="003D0BE4" w:rsidRPr="00D544AE" w:rsidRDefault="003D0BE4"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3D0BE4" w:rsidRPr="00D544AE" w14:paraId="74573839" w14:textId="77777777" w:rsidTr="00D20A5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0B8EEC4C" w14:textId="77777777" w:rsidR="003D0BE4" w:rsidRPr="00D544AE" w:rsidRDefault="003D0BE4"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050BCD2B" w14:textId="77777777" w:rsidR="003D0BE4" w:rsidRPr="00D544AE" w:rsidRDefault="003D0BE4"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30CAAEE2" w14:textId="77777777" w:rsidR="003D0BE4" w:rsidRPr="00D544AE" w:rsidRDefault="003D0BE4"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6AA3D9C8" w14:textId="77777777" w:rsidR="003D0BE4" w:rsidRPr="00D544AE" w:rsidRDefault="003D0BE4"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2AE6CB03" w14:textId="77777777" w:rsidR="003D0BE4" w:rsidRPr="00D544AE" w:rsidRDefault="003D0BE4"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3070781" w14:textId="77777777" w:rsidR="003D0BE4" w:rsidRPr="00D544AE" w:rsidRDefault="003D0BE4"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6FB7E2C3" w14:textId="77777777" w:rsidR="003D0BE4" w:rsidRPr="00D544AE" w:rsidRDefault="003D0BE4"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7C833943" w14:textId="77777777" w:rsidR="003D0BE4" w:rsidRPr="00D544AE" w:rsidRDefault="003D0BE4"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138CB3B" w14:textId="77777777" w:rsidR="003D0BE4" w:rsidRPr="00D544AE" w:rsidRDefault="003D0BE4"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0AD97512" w14:textId="77777777" w:rsidR="003D0BE4" w:rsidRPr="00D544AE" w:rsidRDefault="003D0BE4"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6CF6D3" w14:textId="77777777" w:rsidR="003D0BE4" w:rsidRPr="00D544AE" w:rsidRDefault="003D0BE4"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1645DAD7" w14:textId="77777777" w:rsidR="003D0BE4" w:rsidRPr="00D544AE" w:rsidRDefault="003D0BE4"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0E929F3" w14:textId="77777777" w:rsidR="003D0BE4" w:rsidRPr="00D544AE" w:rsidRDefault="003D0BE4"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5BFAF976" w14:textId="77777777" w:rsidR="003D0BE4" w:rsidRPr="00D544AE" w:rsidRDefault="003D0BE4"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64107D2" w14:textId="77777777" w:rsidR="003D0BE4" w:rsidRPr="00D544AE" w:rsidRDefault="003D0BE4"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47D5E8F7" w14:textId="77777777" w:rsidR="003D0BE4" w:rsidRPr="00D544AE" w:rsidRDefault="003D0BE4" w:rsidP="0063038A">
            <w:pPr>
              <w:jc w:val="center"/>
              <w:rPr>
                <w:rFonts w:ascii="Arial" w:hAnsi="Arial" w:cs="Arial"/>
                <w:b/>
                <w:sz w:val="16"/>
                <w:szCs w:val="16"/>
              </w:rPr>
            </w:pPr>
            <w:r>
              <w:rPr>
                <w:rFonts w:ascii="Arial" w:hAnsi="Arial" w:cs="Arial"/>
                <w:b/>
                <w:sz w:val="16"/>
                <w:szCs w:val="16"/>
              </w:rPr>
              <w:t>90-100%</w:t>
            </w:r>
          </w:p>
        </w:tc>
      </w:tr>
      <w:tr w:rsidR="003D0BE4" w:rsidRPr="00D544AE" w14:paraId="34D3D744" w14:textId="77777777" w:rsidTr="00D20A5D">
        <w:trPr>
          <w:trHeight w:val="504"/>
        </w:trPr>
        <w:tc>
          <w:tcPr>
            <w:tcW w:w="967" w:type="pct"/>
            <w:tcBorders>
              <w:right w:val="single" w:sz="4" w:space="0" w:color="auto"/>
            </w:tcBorders>
            <w:vAlign w:val="center"/>
          </w:tcPr>
          <w:p w14:paraId="5114E382" w14:textId="77777777" w:rsidR="003D0BE4" w:rsidRPr="00D544AE" w:rsidRDefault="003D0BE4"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2968D55C" w14:textId="3581F442" w:rsidR="003D0BE4" w:rsidRPr="000946C4" w:rsidRDefault="00AA1A60" w:rsidP="0063038A">
            <w:pPr>
              <w:jc w:val="center"/>
              <w:rPr>
                <w:rFonts w:ascii="Arial" w:hAnsi="Arial" w:cs="Arial"/>
                <w:b/>
                <w:sz w:val="16"/>
                <w:szCs w:val="16"/>
              </w:rPr>
            </w:pPr>
            <w:r>
              <w:rPr>
                <w:rFonts w:ascii="Arial" w:hAnsi="Arial" w:cs="Arial"/>
                <w:b/>
                <w:sz w:val="16"/>
                <w:szCs w:val="16"/>
              </w:rPr>
              <w:t>30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35CDE9D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78F9DA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BA059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186115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F53C52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BBED93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9FAC0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9695D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FEBC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D8BEC4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BF56DF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88595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6D8833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B2EFE0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r>
      <w:tr w:rsidR="003D0BE4" w:rsidRPr="00D544AE" w14:paraId="5D35F1DE" w14:textId="77777777" w:rsidTr="00D20A5D">
        <w:trPr>
          <w:trHeight w:val="504"/>
        </w:trPr>
        <w:tc>
          <w:tcPr>
            <w:tcW w:w="967" w:type="pct"/>
            <w:tcBorders>
              <w:right w:val="single" w:sz="4" w:space="0" w:color="auto"/>
            </w:tcBorders>
            <w:vAlign w:val="center"/>
          </w:tcPr>
          <w:p w14:paraId="3DF61030" w14:textId="77777777" w:rsidR="003D0BE4" w:rsidRPr="00D544AE" w:rsidRDefault="003D0BE4"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3D7DC07" w14:textId="53E2B280" w:rsidR="003D0BE4" w:rsidRPr="000946C4" w:rsidRDefault="00AA1A60" w:rsidP="0063038A">
            <w:pPr>
              <w:jc w:val="center"/>
              <w:rPr>
                <w:rFonts w:ascii="Arial" w:hAnsi="Arial" w:cs="Arial"/>
                <w:b/>
                <w:sz w:val="16"/>
                <w:szCs w:val="16"/>
              </w:rPr>
            </w:pPr>
            <w:r>
              <w:rPr>
                <w:rFonts w:ascii="Arial" w:hAnsi="Arial" w:cs="Arial"/>
                <w:b/>
                <w:sz w:val="16"/>
                <w:szCs w:val="16"/>
              </w:rPr>
              <w:t>15</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B20C32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22EC45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D341E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704E5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67AB6C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CC3A3B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6CD48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2226DE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DDFF4F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C66A3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DE5DE2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88691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3478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A0F6F8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r>
      <w:tr w:rsidR="003D0BE4" w:rsidRPr="00D544AE" w14:paraId="4510FFC7" w14:textId="77777777" w:rsidTr="00D20A5D">
        <w:trPr>
          <w:trHeight w:val="504"/>
        </w:trPr>
        <w:tc>
          <w:tcPr>
            <w:tcW w:w="967" w:type="pct"/>
            <w:tcBorders>
              <w:right w:val="single" w:sz="4" w:space="0" w:color="auto"/>
            </w:tcBorders>
            <w:vAlign w:val="center"/>
          </w:tcPr>
          <w:p w14:paraId="798CC675" w14:textId="77777777" w:rsidR="003D0BE4" w:rsidRPr="00D544AE" w:rsidRDefault="003D0BE4"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28A67D87" w14:textId="40EF92C9" w:rsidR="003D0BE4" w:rsidRPr="000946C4" w:rsidRDefault="00AA1A60" w:rsidP="0063038A">
            <w:pPr>
              <w:jc w:val="center"/>
              <w:rPr>
                <w:rFonts w:ascii="Arial" w:hAnsi="Arial" w:cs="Arial"/>
                <w:b/>
                <w:sz w:val="16"/>
                <w:szCs w:val="16"/>
              </w:rPr>
            </w:pPr>
            <w:r>
              <w:rPr>
                <w:rFonts w:ascii="Arial" w:hAnsi="Arial" w:cs="Arial"/>
                <w:b/>
                <w:sz w:val="16"/>
                <w:szCs w:val="16"/>
              </w:rPr>
              <w:t>15</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162A63C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7343C5C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A074B5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E33A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C491DA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C03EDA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C20DC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897051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AA80D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1CC6B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01215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68066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CA7F6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987428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r>
      <w:tr w:rsidR="003D0BE4" w:rsidRPr="00D544AE" w14:paraId="05D81E3C" w14:textId="77777777" w:rsidTr="00D20A5D">
        <w:trPr>
          <w:trHeight w:val="504"/>
        </w:trPr>
        <w:tc>
          <w:tcPr>
            <w:tcW w:w="967" w:type="pct"/>
            <w:tcBorders>
              <w:right w:val="single" w:sz="4" w:space="0" w:color="auto"/>
            </w:tcBorders>
            <w:vAlign w:val="center"/>
          </w:tcPr>
          <w:p w14:paraId="383145FE" w14:textId="77777777" w:rsidR="003D0BE4" w:rsidRPr="00D544AE" w:rsidRDefault="003D0BE4"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5556ECCD" w14:textId="21587C4C" w:rsidR="003D0BE4" w:rsidRPr="000946C4" w:rsidRDefault="00AA1A60" w:rsidP="0063038A">
            <w:pPr>
              <w:jc w:val="center"/>
              <w:rPr>
                <w:rFonts w:ascii="Arial" w:hAnsi="Arial" w:cs="Arial"/>
                <w:b/>
                <w:sz w:val="16"/>
                <w:szCs w:val="16"/>
              </w:rPr>
            </w:pPr>
            <w:r>
              <w:rPr>
                <w:rFonts w:ascii="Arial" w:hAnsi="Arial" w:cs="Arial"/>
                <w:b/>
                <w:sz w:val="16"/>
                <w:szCs w:val="16"/>
              </w:rPr>
              <w:t>10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02C751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39E1E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405F47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37F63E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928480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5FBD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E2E3B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346FC9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553D75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77D7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CA569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0C6E8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C206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0391A79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r>
      <w:tr w:rsidR="003D0BE4" w:rsidRPr="00D544AE" w14:paraId="72B55CF0" w14:textId="77777777" w:rsidTr="00D20A5D">
        <w:trPr>
          <w:trHeight w:val="504"/>
        </w:trPr>
        <w:tc>
          <w:tcPr>
            <w:tcW w:w="967" w:type="pct"/>
            <w:tcBorders>
              <w:right w:val="single" w:sz="4" w:space="0" w:color="auto"/>
            </w:tcBorders>
            <w:vAlign w:val="center"/>
          </w:tcPr>
          <w:p w14:paraId="4F0CA25D" w14:textId="77777777" w:rsidR="003D0BE4" w:rsidRPr="00D544AE" w:rsidRDefault="003D0BE4"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2BD96F6" w14:textId="0F28532C" w:rsidR="003D0BE4" w:rsidRPr="000946C4" w:rsidRDefault="00AA1A60" w:rsidP="0063038A">
            <w:pPr>
              <w:jc w:val="center"/>
              <w:rPr>
                <w:rFonts w:ascii="Arial" w:hAnsi="Arial" w:cs="Arial"/>
                <w:b/>
                <w:sz w:val="16"/>
                <w:szCs w:val="16"/>
              </w:rPr>
            </w:pPr>
            <w:r>
              <w:rPr>
                <w:rFonts w:ascii="Arial" w:hAnsi="Arial" w:cs="Arial"/>
                <w:b/>
                <w:sz w:val="16"/>
                <w:szCs w:val="16"/>
              </w:rPr>
              <w:t>30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E5538A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166B3D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B357B7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DCE16F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653C4F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6B728C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A3D18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6A9F84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A71D6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1FCF2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65C24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02672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F3D0E9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465067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F4F0C">
              <w:rPr>
                <w:rFonts w:ascii="Arial" w:hAnsi="Arial" w:cs="Arial"/>
                <w:b/>
                <w:sz w:val="16"/>
                <w:szCs w:val="16"/>
              </w:rPr>
            </w:r>
            <w:r w:rsidR="00EF4F0C">
              <w:rPr>
                <w:rFonts w:ascii="Arial" w:hAnsi="Arial" w:cs="Arial"/>
                <w:b/>
                <w:sz w:val="16"/>
                <w:szCs w:val="16"/>
              </w:rPr>
              <w:fldChar w:fldCharType="separate"/>
            </w:r>
            <w:r>
              <w:rPr>
                <w:rFonts w:ascii="Arial" w:hAnsi="Arial" w:cs="Arial"/>
                <w:b/>
                <w:sz w:val="16"/>
                <w:szCs w:val="16"/>
              </w:rPr>
              <w:fldChar w:fldCharType="end"/>
            </w:r>
          </w:p>
        </w:tc>
      </w:tr>
    </w:tbl>
    <w:p w14:paraId="4EE7ABAC" w14:textId="77777777" w:rsidR="003D0BE4" w:rsidRDefault="003D0BE4" w:rsidP="00152E9D">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0063038A">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003D0BE4">
        <w:trPr>
          <w:trHeight w:val="1442"/>
        </w:trPr>
        <w:tc>
          <w:tcPr>
            <w:tcW w:w="10598" w:type="dxa"/>
            <w:gridSpan w:val="4"/>
          </w:tcPr>
          <w:p w14:paraId="465D9179" w14:textId="77777777" w:rsidR="0069448A" w:rsidRDefault="0069448A" w:rsidP="003D0BE4">
            <w:pPr>
              <w:pStyle w:val="BulletedList"/>
              <w:numPr>
                <w:ilvl w:val="0"/>
                <w:numId w:val="0"/>
              </w:numPr>
              <w:spacing w:after="120"/>
              <w:rPr>
                <w:rFonts w:ascii="Calibri" w:hAnsi="Calibri"/>
                <w:sz w:val="20"/>
                <w:szCs w:val="20"/>
              </w:rPr>
            </w:pPr>
          </w:p>
          <w:p w14:paraId="0EA29804" w14:textId="77777777" w:rsidR="0069448A" w:rsidRDefault="0069448A" w:rsidP="003D0BE4">
            <w:pPr>
              <w:pStyle w:val="BulletedList"/>
              <w:numPr>
                <w:ilvl w:val="0"/>
                <w:numId w:val="0"/>
              </w:numPr>
              <w:spacing w:after="120"/>
              <w:rPr>
                <w:rFonts w:ascii="Calibri" w:hAnsi="Calibri"/>
                <w:sz w:val="20"/>
                <w:szCs w:val="20"/>
              </w:rPr>
            </w:pPr>
          </w:p>
          <w:p w14:paraId="0EAE88C1" w14:textId="77777777" w:rsidR="0069448A" w:rsidRDefault="0069448A" w:rsidP="003D0BE4">
            <w:pPr>
              <w:pStyle w:val="BulletedList"/>
              <w:numPr>
                <w:ilvl w:val="0"/>
                <w:numId w:val="0"/>
              </w:numPr>
              <w:spacing w:after="120"/>
              <w:rPr>
                <w:rFonts w:ascii="Calibri" w:hAnsi="Calibri"/>
                <w:sz w:val="20"/>
                <w:szCs w:val="20"/>
              </w:rPr>
            </w:pP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00C90248">
        <w:trPr>
          <w:trHeight w:val="75"/>
        </w:trPr>
        <w:tc>
          <w:tcPr>
            <w:tcW w:w="10598" w:type="dxa"/>
            <w:gridSpan w:val="4"/>
            <w:tcBorders>
              <w:bottom w:val="single" w:sz="4" w:space="0" w:color="000000"/>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0063038A">
        <w:trPr>
          <w:trHeight w:val="1456"/>
        </w:trPr>
        <w:tc>
          <w:tcPr>
            <w:tcW w:w="10598" w:type="dxa"/>
            <w:gridSpan w:val="4"/>
          </w:tcPr>
          <w:p w14:paraId="52AF2D08" w14:textId="77777777" w:rsidR="0069448A" w:rsidRDefault="0069448A" w:rsidP="003D0BE4">
            <w:pPr>
              <w:pStyle w:val="BulletedList"/>
              <w:numPr>
                <w:ilvl w:val="0"/>
                <w:numId w:val="0"/>
              </w:numPr>
              <w:spacing w:after="120"/>
              <w:rPr>
                <w:rFonts w:ascii="Calibri" w:hAnsi="Calibri"/>
                <w:sz w:val="20"/>
                <w:szCs w:val="20"/>
              </w:rPr>
            </w:pPr>
          </w:p>
          <w:p w14:paraId="255F7795" w14:textId="77777777" w:rsidR="0069448A" w:rsidRDefault="0069448A" w:rsidP="003D0BE4">
            <w:pPr>
              <w:pStyle w:val="BulletedList"/>
              <w:numPr>
                <w:ilvl w:val="0"/>
                <w:numId w:val="0"/>
              </w:numPr>
              <w:spacing w:after="120"/>
              <w:rPr>
                <w:rFonts w:ascii="Calibri" w:hAnsi="Calibri"/>
                <w:sz w:val="20"/>
                <w:szCs w:val="20"/>
              </w:rPr>
            </w:pPr>
          </w:p>
          <w:p w14:paraId="5A7B4347" w14:textId="77777777" w:rsidR="0069448A" w:rsidRDefault="0069448A" w:rsidP="003D0BE4">
            <w:pPr>
              <w:pStyle w:val="BulletedList"/>
              <w:numPr>
                <w:ilvl w:val="0"/>
                <w:numId w:val="0"/>
              </w:numPr>
              <w:spacing w:after="120"/>
              <w:rPr>
                <w:rFonts w:ascii="Calibri" w:hAnsi="Calibri"/>
                <w:sz w:val="20"/>
                <w:szCs w:val="20"/>
              </w:rPr>
            </w:pPr>
          </w:p>
          <w:p w14:paraId="45D0E4D1" w14:textId="77777777" w:rsidR="0069448A" w:rsidRPr="00CE0319" w:rsidRDefault="0069448A" w:rsidP="0063038A">
            <w:pPr>
              <w:pStyle w:val="BulletedList"/>
              <w:numPr>
                <w:ilvl w:val="0"/>
                <w:numId w:val="0"/>
              </w:numPr>
              <w:rPr>
                <w:rFonts w:ascii="Calibri" w:hAnsi="Calibri"/>
                <w:sz w:val="20"/>
                <w:szCs w:val="20"/>
              </w:rPr>
            </w:pPr>
          </w:p>
        </w:tc>
      </w:tr>
      <w:tr w:rsidR="0069448A" w:rsidRPr="00971172" w14:paraId="16F3DDA2" w14:textId="77777777" w:rsidTr="0063038A">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77777777" w:rsidR="0069448A" w:rsidRPr="00CE0319" w:rsidRDefault="0069448A" w:rsidP="0063038A">
            <w:pPr>
              <w:pStyle w:val="BulletedList"/>
              <w:numPr>
                <w:ilvl w:val="0"/>
                <w:numId w:val="0"/>
              </w:numPr>
              <w:rPr>
                <w:rFonts w:ascii="Calibri" w:hAnsi="Calibri"/>
                <w:sz w:val="20"/>
                <w:szCs w:val="20"/>
              </w:rPr>
            </w:pP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77777777" w:rsidR="0069448A" w:rsidRPr="00CE0319" w:rsidRDefault="0069448A" w:rsidP="0063038A">
            <w:pPr>
              <w:pStyle w:val="BulletedList"/>
              <w:numPr>
                <w:ilvl w:val="0"/>
                <w:numId w:val="0"/>
              </w:numPr>
              <w:rPr>
                <w:rFonts w:ascii="Calibri" w:hAnsi="Calibri"/>
                <w:sz w:val="20"/>
                <w:szCs w:val="20"/>
              </w:rPr>
            </w:pP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A18573" w14:textId="77777777" w:rsidR="00EF4F0C" w:rsidRDefault="00EF4F0C">
      <w:r>
        <w:separator/>
      </w:r>
    </w:p>
  </w:endnote>
  <w:endnote w:type="continuationSeparator" w:id="0">
    <w:p w14:paraId="0DE7A4ED" w14:textId="77777777" w:rsidR="00EF4F0C" w:rsidRDefault="00EF4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7D614" w14:textId="77777777" w:rsidR="00EF4F0C" w:rsidRDefault="00EF4F0C">
      <w:r>
        <w:separator/>
      </w:r>
    </w:p>
  </w:footnote>
  <w:footnote w:type="continuationSeparator" w:id="0">
    <w:p w14:paraId="20BD782B" w14:textId="77777777" w:rsidR="00EF4F0C" w:rsidRDefault="00EF4F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97A53"/>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0BE4"/>
    <w:rsid w:val="003E5751"/>
    <w:rsid w:val="004046A9"/>
    <w:rsid w:val="00404C50"/>
    <w:rsid w:val="00423934"/>
    <w:rsid w:val="00426244"/>
    <w:rsid w:val="00443CD4"/>
    <w:rsid w:val="00470A38"/>
    <w:rsid w:val="004874DE"/>
    <w:rsid w:val="004B5334"/>
    <w:rsid w:val="004B6C14"/>
    <w:rsid w:val="004B6E42"/>
    <w:rsid w:val="004C4F19"/>
    <w:rsid w:val="004D5E9B"/>
    <w:rsid w:val="004D63D9"/>
    <w:rsid w:val="004E0BAC"/>
    <w:rsid w:val="004E6585"/>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B61CD"/>
    <w:rsid w:val="005D1D58"/>
    <w:rsid w:val="005D432C"/>
    <w:rsid w:val="005E0883"/>
    <w:rsid w:val="005E285E"/>
    <w:rsid w:val="005E72F8"/>
    <w:rsid w:val="005F0579"/>
    <w:rsid w:val="005F3A53"/>
    <w:rsid w:val="006062A3"/>
    <w:rsid w:val="00610E08"/>
    <w:rsid w:val="006140BF"/>
    <w:rsid w:val="006161BE"/>
    <w:rsid w:val="006200F9"/>
    <w:rsid w:val="00620787"/>
    <w:rsid w:val="00632434"/>
    <w:rsid w:val="0063478F"/>
    <w:rsid w:val="00644256"/>
    <w:rsid w:val="00661D6F"/>
    <w:rsid w:val="006628E9"/>
    <w:rsid w:val="0066725E"/>
    <w:rsid w:val="006716C7"/>
    <w:rsid w:val="00681208"/>
    <w:rsid w:val="00681FA9"/>
    <w:rsid w:val="00691EA9"/>
    <w:rsid w:val="006934D4"/>
    <w:rsid w:val="0069448A"/>
    <w:rsid w:val="006A6DC3"/>
    <w:rsid w:val="006B1DCF"/>
    <w:rsid w:val="006C1480"/>
    <w:rsid w:val="006C43E8"/>
    <w:rsid w:val="006D49ED"/>
    <w:rsid w:val="006D55CE"/>
    <w:rsid w:val="006D637A"/>
    <w:rsid w:val="006D6B5E"/>
    <w:rsid w:val="006D6F24"/>
    <w:rsid w:val="006E2FFD"/>
    <w:rsid w:val="006E3E4E"/>
    <w:rsid w:val="006F45BF"/>
    <w:rsid w:val="006F60E0"/>
    <w:rsid w:val="00702F71"/>
    <w:rsid w:val="007366DF"/>
    <w:rsid w:val="007430AB"/>
    <w:rsid w:val="00757839"/>
    <w:rsid w:val="00770C81"/>
    <w:rsid w:val="00775491"/>
    <w:rsid w:val="00791024"/>
    <w:rsid w:val="00793F0A"/>
    <w:rsid w:val="00796569"/>
    <w:rsid w:val="007A2657"/>
    <w:rsid w:val="007C682C"/>
    <w:rsid w:val="007D2385"/>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62BC"/>
    <w:rsid w:val="008B0C3E"/>
    <w:rsid w:val="008B43E7"/>
    <w:rsid w:val="008C518B"/>
    <w:rsid w:val="008D763F"/>
    <w:rsid w:val="008F036F"/>
    <w:rsid w:val="008F1308"/>
    <w:rsid w:val="008F6F72"/>
    <w:rsid w:val="008F78C2"/>
    <w:rsid w:val="00904568"/>
    <w:rsid w:val="00911394"/>
    <w:rsid w:val="00921431"/>
    <w:rsid w:val="00923EF2"/>
    <w:rsid w:val="00926D25"/>
    <w:rsid w:val="00926E9D"/>
    <w:rsid w:val="00932C6E"/>
    <w:rsid w:val="00933F10"/>
    <w:rsid w:val="009433C5"/>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3BB8"/>
    <w:rsid w:val="00A24201"/>
    <w:rsid w:val="00A3505D"/>
    <w:rsid w:val="00A358F6"/>
    <w:rsid w:val="00A37278"/>
    <w:rsid w:val="00A4036F"/>
    <w:rsid w:val="00A406E5"/>
    <w:rsid w:val="00A4641C"/>
    <w:rsid w:val="00A55876"/>
    <w:rsid w:val="00A67FB1"/>
    <w:rsid w:val="00A85BFE"/>
    <w:rsid w:val="00AA1A60"/>
    <w:rsid w:val="00AB6FE7"/>
    <w:rsid w:val="00AB7AD7"/>
    <w:rsid w:val="00AC5F32"/>
    <w:rsid w:val="00AD118C"/>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0248"/>
    <w:rsid w:val="00C93BCB"/>
    <w:rsid w:val="00CC241A"/>
    <w:rsid w:val="00CE4035"/>
    <w:rsid w:val="00CE65AB"/>
    <w:rsid w:val="00CF4266"/>
    <w:rsid w:val="00D20A5D"/>
    <w:rsid w:val="00D22D9C"/>
    <w:rsid w:val="00D241F1"/>
    <w:rsid w:val="00D275CB"/>
    <w:rsid w:val="00D30DFA"/>
    <w:rsid w:val="00D463A5"/>
    <w:rsid w:val="00D4710D"/>
    <w:rsid w:val="00D47D25"/>
    <w:rsid w:val="00D544AE"/>
    <w:rsid w:val="00D62ACD"/>
    <w:rsid w:val="00DA36EE"/>
    <w:rsid w:val="00DB116D"/>
    <w:rsid w:val="00DD17CC"/>
    <w:rsid w:val="00DD70CE"/>
    <w:rsid w:val="00DE217A"/>
    <w:rsid w:val="00DE77F7"/>
    <w:rsid w:val="00DF321B"/>
    <w:rsid w:val="00E0412B"/>
    <w:rsid w:val="00E05287"/>
    <w:rsid w:val="00E230E0"/>
    <w:rsid w:val="00E51AAC"/>
    <w:rsid w:val="00E66CC0"/>
    <w:rsid w:val="00E728A9"/>
    <w:rsid w:val="00E807D9"/>
    <w:rsid w:val="00EA0F4E"/>
    <w:rsid w:val="00EA295B"/>
    <w:rsid w:val="00EA3B9B"/>
    <w:rsid w:val="00EA6801"/>
    <w:rsid w:val="00EB4F96"/>
    <w:rsid w:val="00ED1FD3"/>
    <w:rsid w:val="00ED7072"/>
    <w:rsid w:val="00EE3132"/>
    <w:rsid w:val="00EE3D9D"/>
    <w:rsid w:val="00EE6F25"/>
    <w:rsid w:val="00EF4F0C"/>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B652B"/>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Pages>
  <Words>400</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Microsoft Office User</cp:lastModifiedBy>
  <cp:revision>2</cp:revision>
  <cp:lastPrinted>2018-09-17T14:34:00Z</cp:lastPrinted>
  <dcterms:created xsi:type="dcterms:W3CDTF">2018-11-28T12:07:00Z</dcterms:created>
  <dcterms:modified xsi:type="dcterms:W3CDTF">2018-11-28T12:07:00Z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