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11A977F8" w:rsidR="00ED1049" w:rsidRPr="00413AD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413ADE">
        <w:rPr>
          <w:rFonts w:ascii="Arial" w:hAnsi="Arial" w:cs="Arial"/>
          <w:b/>
          <w:bCs/>
          <w:lang w:val="nl-NL"/>
        </w:rPr>
        <w:t>Student name</w:t>
      </w:r>
      <w:r w:rsidRPr="00413ADE">
        <w:rPr>
          <w:rFonts w:ascii="Arial" w:hAnsi="Arial" w:cs="Arial"/>
          <w:lang w:val="nl-NL"/>
        </w:rPr>
        <w:t>:</w:t>
      </w:r>
      <w:r w:rsidR="00AB0676" w:rsidRPr="00413ADE">
        <w:rPr>
          <w:rFonts w:ascii="Arial" w:hAnsi="Arial" w:cs="Arial"/>
          <w:lang w:val="nl-NL"/>
        </w:rPr>
        <w:t>Florence Mirembe</w:t>
      </w:r>
    </w:p>
    <w:p w14:paraId="71F59BAC" w14:textId="6AF977F8" w:rsidR="00800043" w:rsidRPr="00413ADE" w:rsidRDefault="00ED1049" w:rsidP="00800043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413ADE">
        <w:rPr>
          <w:rFonts w:ascii="Arial" w:hAnsi="Arial" w:cs="Arial"/>
          <w:b/>
          <w:bCs/>
          <w:lang w:val="nl-NL"/>
        </w:rPr>
        <w:t>Student ID</w:t>
      </w:r>
      <w:r w:rsidRPr="00413ADE">
        <w:rPr>
          <w:rFonts w:ascii="Arial" w:hAnsi="Arial" w:cs="Arial"/>
          <w:lang w:val="nl-NL"/>
        </w:rPr>
        <w:t>:</w:t>
      </w:r>
      <w:r w:rsidR="00530FAF" w:rsidRPr="00413ADE">
        <w:rPr>
          <w:rFonts w:ascii="Arial" w:hAnsi="Arial" w:cs="Arial"/>
          <w:lang w:val="nl-NL"/>
        </w:rPr>
        <w:t xml:space="preserve"> </w:t>
      </w:r>
      <w:r w:rsidR="00AB0676" w:rsidRPr="00413ADE">
        <w:rPr>
          <w:rFonts w:ascii="Arial" w:hAnsi="Arial" w:cs="Arial"/>
          <w:lang w:val="nl-NL"/>
        </w:rPr>
        <w:t>2313074</w:t>
      </w:r>
    </w:p>
    <w:p w14:paraId="21B9E250" w14:textId="5587B409" w:rsidR="00847732" w:rsidRPr="00413ADE" w:rsidRDefault="002A037C" w:rsidP="002A037C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  <w:r w:rsidRPr="00413ADE">
        <w:rPr>
          <w:rFonts w:ascii="Arial" w:hAnsi="Arial" w:cs="Arial"/>
          <w:b/>
          <w:bCs/>
          <w:lang w:val="nl-NL"/>
        </w:rPr>
        <w:t xml:space="preserve">    </w:t>
      </w:r>
      <w:r w:rsidR="00800043" w:rsidRPr="00413ADE">
        <w:rPr>
          <w:rFonts w:ascii="Arial" w:hAnsi="Arial" w:cs="Arial"/>
          <w:b/>
          <w:bCs/>
          <w:lang w:val="nl-NL"/>
        </w:rPr>
        <w:t xml:space="preserve"> </w:t>
      </w:r>
      <w:r w:rsidR="00ED1049" w:rsidRPr="00413ADE">
        <w:rPr>
          <w:rFonts w:ascii="Arial" w:hAnsi="Arial" w:cs="Arial"/>
          <w:b/>
          <w:bCs/>
          <w:lang w:val="nl-NL"/>
        </w:rPr>
        <w:t>Module name</w:t>
      </w:r>
      <w:r w:rsidR="00ED1049" w:rsidRPr="00413ADE">
        <w:rPr>
          <w:rFonts w:ascii="Arial" w:hAnsi="Arial" w:cs="Arial"/>
          <w:lang w:val="nl-NL"/>
        </w:rPr>
        <w:t xml:space="preserve">: </w:t>
      </w:r>
      <w:r w:rsidR="00847732" w:rsidRPr="00413ADE">
        <w:rPr>
          <w:rFonts w:ascii="Arial" w:hAnsi="Arial" w:cs="Arial"/>
          <w:b/>
          <w:bCs/>
        </w:rPr>
        <w:t xml:space="preserve">Module: Independent Project </w:t>
      </w:r>
    </w:p>
    <w:p w14:paraId="7B75126C" w14:textId="560551F0" w:rsidR="002A037C" w:rsidRPr="00413ADE" w:rsidRDefault="002A037C" w:rsidP="002A037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413ADE">
        <w:rPr>
          <w:rFonts w:ascii="Arial" w:hAnsi="Arial" w:cs="Arial"/>
          <w:lang w:val="nl-NL"/>
        </w:rPr>
        <w:t xml:space="preserve">     </w:t>
      </w:r>
      <w:r w:rsidR="00ED1049" w:rsidRPr="00413ADE">
        <w:rPr>
          <w:rFonts w:ascii="Arial" w:hAnsi="Arial" w:cs="Arial"/>
          <w:b/>
          <w:bCs/>
        </w:rPr>
        <w:t>Module code</w:t>
      </w:r>
      <w:r w:rsidR="00ED1049" w:rsidRPr="00413ADE">
        <w:rPr>
          <w:rFonts w:ascii="Arial" w:hAnsi="Arial" w:cs="Arial"/>
        </w:rPr>
        <w:t>:</w:t>
      </w:r>
      <w:r w:rsidR="00AF3A97" w:rsidRPr="00413ADE">
        <w:rPr>
          <w:rFonts w:ascii="Arial" w:hAnsi="Arial" w:cs="Arial"/>
          <w:b/>
          <w:bCs/>
        </w:rPr>
        <w:t xml:space="preserve"> </w:t>
      </w:r>
      <w:r w:rsidR="00AF3A97" w:rsidRPr="00413ADE">
        <w:rPr>
          <w:rFonts w:ascii="Arial" w:hAnsi="Arial" w:cs="Arial"/>
        </w:rPr>
        <w:t>(BMHP6020_LON)</w:t>
      </w:r>
    </w:p>
    <w:p w14:paraId="582F1004" w14:textId="01C8AC82" w:rsidR="00EE256D" w:rsidRPr="00413ADE" w:rsidRDefault="00413ADE" w:rsidP="002A037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413ADE">
        <w:rPr>
          <w:rFonts w:ascii="Arial" w:hAnsi="Arial" w:cs="Arial"/>
        </w:rPr>
        <w:t xml:space="preserve">    </w:t>
      </w:r>
      <w:r w:rsidR="00EE256D" w:rsidRPr="00413ADE">
        <w:rPr>
          <w:rFonts w:ascii="Arial" w:hAnsi="Arial" w:cs="Arial"/>
          <w:b/>
          <w:bCs/>
        </w:rPr>
        <w:t>T</w:t>
      </w:r>
      <w:r w:rsidRPr="00413ADE">
        <w:rPr>
          <w:rFonts w:ascii="Arial" w:hAnsi="Arial" w:cs="Arial"/>
          <w:b/>
          <w:bCs/>
        </w:rPr>
        <w:t>itle:</w:t>
      </w:r>
      <w:r w:rsidRPr="00413ADE">
        <w:rPr>
          <w:rFonts w:ascii="Arial" w:hAnsi="Arial" w:cs="Arial"/>
        </w:rPr>
        <w:t xml:space="preserve"> Exploring Fall Prevention and Improving Care Practices for Senior Citizens in UK Care Homes.</w:t>
      </w:r>
    </w:p>
    <w:p w14:paraId="2C2175CB" w14:textId="50D46039" w:rsidR="00ED1049" w:rsidRPr="00413ADE" w:rsidRDefault="002A037C" w:rsidP="002A037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413ADE">
        <w:rPr>
          <w:rFonts w:ascii="Arial" w:hAnsi="Arial" w:cs="Arial"/>
        </w:rPr>
        <w:t xml:space="preserve">     </w:t>
      </w:r>
      <w:r w:rsidR="006D2642" w:rsidRPr="00413ADE">
        <w:rPr>
          <w:rFonts w:ascii="Arial" w:hAnsi="Arial" w:cs="Arial"/>
          <w:b/>
          <w:bCs/>
        </w:rPr>
        <w:t>Supervisor’s</w:t>
      </w:r>
      <w:r w:rsidR="00ED1049" w:rsidRPr="00413ADE">
        <w:rPr>
          <w:rFonts w:ascii="Arial" w:hAnsi="Arial" w:cs="Arial"/>
          <w:b/>
          <w:bCs/>
        </w:rPr>
        <w:t xml:space="preserve"> name</w:t>
      </w:r>
      <w:r w:rsidR="00ED1049" w:rsidRPr="00413ADE">
        <w:rPr>
          <w:rFonts w:ascii="Arial" w:hAnsi="Arial" w:cs="Arial"/>
        </w:rPr>
        <w:t>:</w:t>
      </w:r>
      <w:r w:rsidR="00AB0676" w:rsidRPr="00413ADE">
        <w:rPr>
          <w:rFonts w:ascii="Arial" w:hAnsi="Arial" w:cs="Arial"/>
        </w:rPr>
        <w:t xml:space="preserve"> </w:t>
      </w:r>
      <w:r w:rsidR="002872F8">
        <w:rPr>
          <w:rFonts w:ascii="Arial" w:hAnsi="Arial" w:cs="Arial"/>
        </w:rPr>
        <w:t>Dr</w:t>
      </w:r>
      <w:r w:rsidR="00AB0676" w:rsidRPr="00413ADE">
        <w:rPr>
          <w:rFonts w:ascii="Arial" w:hAnsi="Arial" w:cs="Arial"/>
        </w:rPr>
        <w:t>. Jolly Nwankwo</w:t>
      </w:r>
    </w:p>
    <w:p w14:paraId="71FEEEE5" w14:textId="223374F4" w:rsidR="001E7C11" w:rsidRDefault="00926837" w:rsidP="00926837">
      <w:pPr>
        <w:spacing w:line="360" w:lineRule="auto"/>
        <w:rPr>
          <w:rFonts w:ascii="Arial" w:hAnsi="Arial" w:cs="Arial"/>
        </w:rPr>
      </w:pPr>
      <w:r w:rsidRPr="00413ADE">
        <w:rPr>
          <w:rFonts w:ascii="Arial" w:hAnsi="Arial" w:cs="Arial"/>
          <w:b/>
          <w:bCs/>
        </w:rPr>
        <w:t xml:space="preserve">     </w:t>
      </w:r>
      <w:r w:rsidR="001E7C11" w:rsidRPr="00413ADE">
        <w:rPr>
          <w:rFonts w:ascii="Arial" w:hAnsi="Arial" w:cs="Arial"/>
          <w:b/>
          <w:bCs/>
        </w:rPr>
        <w:t xml:space="preserve">Component 2: </w:t>
      </w:r>
      <w:r w:rsidR="001E7C11" w:rsidRPr="00413ADE">
        <w:rPr>
          <w:rFonts w:ascii="Arial" w:hAnsi="Arial" w:cs="Arial"/>
        </w:rPr>
        <w:t>Element 2 - Project Poster</w:t>
      </w:r>
    </w:p>
    <w:p w14:paraId="4F14E2B6" w14:textId="75D95D04" w:rsidR="003F0CF8" w:rsidRDefault="00861E8C" w:rsidP="0092683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</w:t>
      </w:r>
      <w:r w:rsidRPr="00861E8C">
        <w:rPr>
          <w:rFonts w:ascii="Arial" w:hAnsi="Arial" w:cs="Arial"/>
          <w:b/>
          <w:bCs/>
        </w:rPr>
        <w:t xml:space="preserve"> </w:t>
      </w:r>
      <w:r w:rsidR="003F0CF8" w:rsidRPr="00861E8C">
        <w:rPr>
          <w:rFonts w:ascii="Arial" w:hAnsi="Arial" w:cs="Arial"/>
          <w:b/>
          <w:bCs/>
        </w:rPr>
        <w:t>Submission</w:t>
      </w:r>
      <w:r w:rsidRPr="006237BF">
        <w:rPr>
          <w:rFonts w:ascii="Arial" w:hAnsi="Arial" w:cs="Arial"/>
          <w:b/>
          <w:bCs/>
        </w:rPr>
        <w:t>:</w:t>
      </w:r>
      <w:r w:rsidR="003F0CF8" w:rsidRPr="006237BF">
        <w:rPr>
          <w:rFonts w:ascii="Arial" w:hAnsi="Arial" w:cs="Arial"/>
          <w:b/>
          <w:bCs/>
        </w:rPr>
        <w:t xml:space="preserve"> </w:t>
      </w:r>
      <w:r w:rsidR="00B041D9" w:rsidRPr="00E40CD3">
        <w:rPr>
          <w:rFonts w:ascii="Arial" w:hAnsi="Arial" w:cs="Arial"/>
        </w:rPr>
        <w:t>03</w:t>
      </w:r>
      <w:r w:rsidR="0009462E" w:rsidRPr="00E40CD3">
        <w:rPr>
          <w:rFonts w:ascii="Arial" w:hAnsi="Arial" w:cs="Arial"/>
        </w:rPr>
        <w:t>/7/2026</w:t>
      </w:r>
    </w:p>
    <w:p w14:paraId="6A8FED77" w14:textId="77777777" w:rsidR="003D41D4" w:rsidRDefault="003D41D4" w:rsidP="00926837">
      <w:pPr>
        <w:spacing w:line="360" w:lineRule="auto"/>
        <w:rPr>
          <w:rFonts w:ascii="Arial" w:hAnsi="Arial" w:cs="Arial"/>
          <w:b/>
          <w:bCs/>
        </w:rPr>
      </w:pPr>
    </w:p>
    <w:p w14:paraId="3C9A5ED5" w14:textId="1C58E9E4" w:rsidR="00946C4E" w:rsidRPr="00946C4E" w:rsidRDefault="008516E1" w:rsidP="00946C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946C4E" w:rsidRPr="00946C4E">
        <w:rPr>
          <w:rFonts w:ascii="Arial" w:hAnsi="Arial" w:cs="Arial"/>
          <w:b/>
          <w:bCs/>
        </w:rPr>
        <w:t xml:space="preserve">Recognition of AI Tool </w:t>
      </w:r>
      <w:r w:rsidR="00BA73B1">
        <w:rPr>
          <w:rFonts w:ascii="Arial" w:hAnsi="Arial" w:cs="Arial"/>
          <w:b/>
          <w:bCs/>
        </w:rPr>
        <w:t>Application</w:t>
      </w:r>
    </w:p>
    <w:p w14:paraId="5B5A1E99" w14:textId="0934EEE5" w:rsidR="00F410A0" w:rsidRPr="00946C4E" w:rsidRDefault="00946C4E" w:rsidP="00946C4E">
      <w:pPr>
        <w:spacing w:line="360" w:lineRule="auto"/>
        <w:rPr>
          <w:rFonts w:ascii="Arial" w:hAnsi="Arial" w:cs="Arial"/>
        </w:rPr>
      </w:pPr>
      <w:r w:rsidRPr="00946C4E">
        <w:rPr>
          <w:rFonts w:ascii="Arial" w:hAnsi="Arial" w:cs="Arial"/>
        </w:rPr>
        <w:t>I certify that neither the research for this assignment nor its completion involved the use of any artificial intelligence tools or techniques. I further affirm that no artificial intelligence was used in the creation of any of the submitted content. I have kept all the notes, drafts, and supporting materials I used to prepare this work, and I am aware that I might be asked to produce them as proof.</w:t>
      </w:r>
    </w:p>
    <w:p w14:paraId="64988D67" w14:textId="77777777" w:rsidR="000D745C" w:rsidRDefault="000D745C" w:rsidP="002A037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0ADB5735" w:rsidR="00CC0A8F" w:rsidRPr="00CC0A8F" w:rsidRDefault="00CC0A8F" w:rsidP="00C4611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553E7702" w:rsidR="00346FFA" w:rsidRPr="00EB6F36" w:rsidRDefault="00F84FFF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0FC22238" wp14:editId="5AC63D32">
                      <wp:extent cx="2819512" cy="2520135"/>
                      <wp:effectExtent l="0" t="0" r="0" b="0"/>
                      <wp:docPr id="1955535625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19512" cy="2520135"/>
                                <a:chOff x="0" y="-40460"/>
                                <a:chExt cx="2819512" cy="2520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4471849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012" y="-40460"/>
                                  <a:ext cx="2730500" cy="19735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8767207" name="Text Box 3"/>
                              <wps:cNvSpPr txBox="1"/>
                              <wps:spPr>
                                <a:xfrm>
                                  <a:off x="0" y="1973580"/>
                                  <a:ext cx="2730500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A45CFB" w14:textId="52C6A2BE" w:rsidR="00F84FFF" w:rsidRPr="00F84FFF" w:rsidRDefault="00F84FFF" w:rsidP="00F84FF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5" w:history="1">
                                      <w:r w:rsidRPr="00F84FF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F84FF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6" w:history="1">
                                      <w:r w:rsidRPr="00F84FF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C22238" id="Group 4" o:spid="_x0000_s1026" style="width:222pt;height:198.45pt;mso-position-horizontal-relative:char;mso-position-vertical-relative:line" coordorigin=",-404" coordsize="28195,25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890;top:-404;width:27305;height:1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">
                        <v:imagedata r:id="rId17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19735;width:27305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" stroked="f">
                        <v:textbox style="mso-fit-shape-to-text:t">
                          <w:txbxContent>
                            <w:p w14:paraId="21A45CFB" w14:textId="52C6A2BE" w:rsidR="00F84FFF" w:rsidRPr="00F84FFF" w:rsidRDefault="00F84FFF" w:rsidP="00F84FF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Pr="00F84FF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84FF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Pr="00F84FF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7826AD49" w14:textId="18FC27A1" w:rsidR="005451F1" w:rsidRDefault="00721EF8" w:rsidP="005451F1">
            <w:pPr>
              <w:pStyle w:val="Heading1"/>
              <w:spacing w:line="360" w:lineRule="auto"/>
              <w:rPr>
                <w:rStyle w:val="Heading1Char"/>
                <w:rFonts w:ascii="Arial" w:hAnsi="Arial" w:cs="Arial"/>
                <w:b/>
                <w:color w:val="000000" w:themeColor="text1"/>
                <w:sz w:val="22"/>
              </w:rPr>
            </w:pPr>
            <w:r w:rsidRPr="0021750C">
              <w:rPr>
                <w:rStyle w:val="Heading1Char"/>
                <w:rFonts w:ascii="Arial" w:hAnsi="Arial" w:cs="Arial"/>
                <w:b/>
                <w:color w:val="000000" w:themeColor="text1"/>
                <w:sz w:val="22"/>
              </w:rPr>
              <w:t xml:space="preserve">Exploring Fall Prevention and Improving Care Practices for Senior </w:t>
            </w:r>
            <w:r w:rsidRPr="00BB58EB">
              <w:rPr>
                <w:rStyle w:val="Heading1Char"/>
                <w:rFonts w:ascii="Arial" w:hAnsi="Arial" w:cs="Arial"/>
                <w:b/>
                <w:color w:val="000000" w:themeColor="text1"/>
                <w:sz w:val="22"/>
              </w:rPr>
              <w:t>Citizens in UK Care Homes</w:t>
            </w:r>
            <w:r w:rsidR="005451F1" w:rsidRPr="00BB58EB">
              <w:rPr>
                <w:rStyle w:val="Heading1Char"/>
                <w:rFonts w:ascii="Arial" w:hAnsi="Arial" w:cs="Arial"/>
                <w:b/>
                <w:color w:val="000000" w:themeColor="text1"/>
                <w:sz w:val="22"/>
              </w:rPr>
              <w:t>:</w:t>
            </w:r>
          </w:p>
          <w:p w14:paraId="0AD56D59" w14:textId="77777777" w:rsidR="00442D6B" w:rsidRDefault="00C437FC" w:rsidP="00103EA9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7C146F">
              <w:rPr>
                <w:rFonts w:ascii="Arial" w:hAnsi="Arial" w:cs="Arial"/>
                <w:b/>
                <w:bCs/>
              </w:rPr>
              <w:t>Aim:</w:t>
            </w:r>
          </w:p>
          <w:p w14:paraId="1FEF6AFB" w14:textId="2ED3B50D" w:rsidR="005F1BFC" w:rsidRDefault="0018587B" w:rsidP="00103EA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C61713" w:rsidRPr="004B224E">
              <w:rPr>
                <w:rFonts w:ascii="Arial" w:hAnsi="Arial" w:cs="Arial"/>
              </w:rPr>
              <w:t>To investigate fall prevention approaches and care procedures among elderly residents</w:t>
            </w:r>
            <w:r w:rsidR="006A63B0">
              <w:rPr>
                <w:rFonts w:ascii="Arial" w:hAnsi="Arial" w:cs="Arial"/>
              </w:rPr>
              <w:t xml:space="preserve">. </w:t>
            </w:r>
            <w:r w:rsidR="00AC00A0" w:rsidRPr="004D55A6">
              <w:rPr>
                <w:rFonts w:ascii="Arial" w:hAnsi="Arial" w:cs="Arial"/>
              </w:rPr>
              <w:t>Approximately one-third of UK adults aged over 65 experience falls annually, with nearly half over 80 (Public Health England, 2017)</w:t>
            </w:r>
            <w:r w:rsidR="00AC00A0">
              <w:rPr>
                <w:rFonts w:ascii="Arial" w:hAnsi="Arial" w:cs="Arial"/>
              </w:rPr>
              <w:t>.</w:t>
            </w:r>
          </w:p>
          <w:p w14:paraId="7F0447FD" w14:textId="05621C96" w:rsidR="00AE6CCA" w:rsidRPr="005F1BFC" w:rsidRDefault="00AE6CCA" w:rsidP="00103EA9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</w:rPr>
            </w:pPr>
            <w:r w:rsidRPr="005F1BFC">
              <w:rPr>
                <w:rFonts w:ascii="Arial" w:eastAsia="Times New Roman" w:hAnsi="Arial" w:cs="Arial"/>
                <w:lang w:eastAsia="en-GB"/>
              </w:rPr>
              <w:t xml:space="preserve">Falls </w:t>
            </w:r>
            <w:r w:rsidR="003D6F98" w:rsidRPr="005F1BFC">
              <w:rPr>
                <w:rFonts w:ascii="Arial" w:eastAsia="Times New Roman" w:hAnsi="Arial" w:cs="Arial"/>
                <w:lang w:eastAsia="en-GB"/>
              </w:rPr>
              <w:t>limit</w:t>
            </w:r>
            <w:r w:rsidRPr="005F1BFC">
              <w:rPr>
                <w:rFonts w:ascii="Arial" w:eastAsia="Times New Roman" w:hAnsi="Arial" w:cs="Arial"/>
                <w:lang w:eastAsia="en-GB"/>
              </w:rPr>
              <w:t xml:space="preserve"> older adults’ health and independence </w:t>
            </w:r>
            <w:r w:rsidR="009A01E9" w:rsidRPr="005F1BFC">
              <w:rPr>
                <w:rFonts w:ascii="Arial" w:eastAsia="Times New Roman" w:hAnsi="Arial" w:cs="Arial"/>
                <w:lang w:val="en-GB" w:eastAsia="en-GB"/>
              </w:rPr>
              <w:t>(Billot et al., 2020)</w:t>
            </w:r>
            <w:r w:rsidRPr="005F1BFC">
              <w:rPr>
                <w:rFonts w:ascii="Arial" w:eastAsia="Times New Roman" w:hAnsi="Arial" w:cs="Arial"/>
                <w:lang w:eastAsia="en-GB"/>
              </w:rPr>
              <w:t>.</w:t>
            </w:r>
          </w:p>
          <w:p w14:paraId="55A6576B" w14:textId="6007D0A7" w:rsidR="006D6D33" w:rsidRPr="00EB21B3" w:rsidRDefault="00305153" w:rsidP="00103EA9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</w:rPr>
            </w:pPr>
            <w:r w:rsidRPr="00F66D64">
              <w:rPr>
                <w:rFonts w:ascii="Arial" w:hAnsi="Arial" w:cs="Arial"/>
              </w:rPr>
              <w:t>Falls reduce mobility, confidence, and social engagement (Lee et al., 2020).</w:t>
            </w:r>
          </w:p>
          <w:p w14:paraId="26DB53FD" w14:textId="5BBEDA27" w:rsidR="007512CC" w:rsidRPr="005A563F" w:rsidRDefault="005A563F" w:rsidP="00103EA9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9215A4">
              <w:rPr>
                <w:rFonts w:ascii="Arial" w:hAnsi="Arial" w:cs="Arial"/>
              </w:rPr>
              <w:t>Strong evidence supports fall prevention strategie</w:t>
            </w:r>
            <w:r>
              <w:rPr>
                <w:rFonts w:ascii="Arial" w:hAnsi="Arial" w:cs="Arial"/>
              </w:rPr>
              <w:t xml:space="preserve">s </w:t>
            </w:r>
            <w:r w:rsidRPr="00D34ABB">
              <w:rPr>
                <w:rFonts w:ascii="Arial" w:eastAsia="Times New Roman" w:hAnsi="Arial" w:cs="Arial"/>
                <w:lang w:eastAsia="en-GB"/>
              </w:rPr>
              <w:t>(GOV.UK, 2022).</w:t>
            </w:r>
          </w:p>
          <w:p w14:paraId="11651F7F" w14:textId="77777777" w:rsidR="00EA6F60" w:rsidRPr="00ED1355" w:rsidRDefault="00AF07F2" w:rsidP="00E11B55">
            <w:pPr>
              <w:spacing w:line="276" w:lineRule="auto"/>
              <w:rPr>
                <w:rFonts w:ascii="Arial" w:eastAsia="Times New Roman" w:hAnsi="Arial" w:cs="Arial"/>
                <w:lang w:eastAsia="en-GB"/>
              </w:rPr>
            </w:pPr>
            <w:r w:rsidRPr="00ED1355">
              <w:rPr>
                <w:rFonts w:ascii="Arial" w:hAnsi="Arial" w:cs="Arial"/>
                <w:b/>
                <w:bCs/>
              </w:rPr>
              <w:t>M</w:t>
            </w:r>
            <w:r w:rsidR="00EB6F36" w:rsidRPr="00ED1355">
              <w:rPr>
                <w:rFonts w:ascii="Arial" w:hAnsi="Arial" w:cs="Arial"/>
                <w:b/>
                <w:bCs/>
              </w:rPr>
              <w:t>ethods for data collection and analysis</w:t>
            </w:r>
            <w:r w:rsidR="0037277A" w:rsidRPr="00ED1355">
              <w:rPr>
                <w:rFonts w:ascii="Arial" w:hAnsi="Arial" w:cs="Arial"/>
                <w:b/>
                <w:bCs/>
              </w:rPr>
              <w:t>:</w:t>
            </w:r>
          </w:p>
          <w:p w14:paraId="75435E1B" w14:textId="73BF6A7C" w:rsidR="00D3263F" w:rsidRPr="007512CC" w:rsidRDefault="00EB6F36" w:rsidP="00103EA9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eastAsia="Times New Roman" w:hAnsi="Arial" w:cs="Arial"/>
                <w:lang w:eastAsia="en-GB"/>
              </w:rPr>
            </w:pPr>
            <w:r w:rsidRPr="007512CC">
              <w:rPr>
                <w:rFonts w:ascii="Arial" w:hAnsi="Arial" w:cs="Arial"/>
                <w:b/>
                <w:bCs/>
              </w:rPr>
              <w:t xml:space="preserve"> </w:t>
            </w:r>
            <w:r w:rsidR="001A05A1" w:rsidRPr="007512CC">
              <w:rPr>
                <w:rFonts w:ascii="Arial" w:eastAsia="Times New Roman" w:hAnsi="Arial" w:cs="Arial"/>
                <w:lang w:eastAsia="en-GB"/>
              </w:rPr>
              <w:t xml:space="preserve">Five-stage framework based on the Arksey and O’Malley </w:t>
            </w:r>
            <w:r w:rsidR="00A8799C" w:rsidRPr="007512CC">
              <w:rPr>
                <w:rFonts w:ascii="Arial" w:eastAsia="Times New Roman" w:hAnsi="Arial" w:cs="Arial"/>
                <w:lang w:eastAsia="en-GB"/>
              </w:rPr>
              <w:t>s</w:t>
            </w:r>
            <w:r w:rsidR="001A05A1" w:rsidRPr="007512CC">
              <w:rPr>
                <w:rFonts w:ascii="Arial" w:eastAsia="Times New Roman" w:hAnsi="Arial" w:cs="Arial"/>
                <w:lang w:eastAsia="en-GB"/>
              </w:rPr>
              <w:t xml:space="preserve">coping </w:t>
            </w:r>
            <w:r w:rsidR="003B71F4" w:rsidRPr="007512CC">
              <w:rPr>
                <w:rFonts w:ascii="Arial" w:eastAsia="Times New Roman" w:hAnsi="Arial" w:cs="Arial"/>
                <w:lang w:eastAsia="en-GB"/>
              </w:rPr>
              <w:t>review</w:t>
            </w:r>
            <w:r w:rsidR="00A8799C" w:rsidRPr="007512CC">
              <w:rPr>
                <w:rFonts w:ascii="Arial" w:eastAsia="Times New Roman" w:hAnsi="Arial" w:cs="Arial"/>
                <w:lang w:eastAsia="en-GB"/>
              </w:rPr>
              <w:t xml:space="preserve"> ensures a systematic and </w:t>
            </w:r>
            <w:r w:rsidR="006108EC" w:rsidRPr="007512CC">
              <w:rPr>
                <w:rFonts w:ascii="Arial" w:eastAsia="Times New Roman" w:hAnsi="Arial" w:cs="Arial"/>
                <w:lang w:eastAsia="en-GB"/>
              </w:rPr>
              <w:t>organi</w:t>
            </w:r>
            <w:r w:rsidR="00290FFF">
              <w:rPr>
                <w:rFonts w:ascii="Arial" w:eastAsia="Times New Roman" w:hAnsi="Arial" w:cs="Arial"/>
                <w:lang w:eastAsia="en-GB"/>
              </w:rPr>
              <w:t>s</w:t>
            </w:r>
            <w:r w:rsidR="006108EC" w:rsidRPr="007512CC">
              <w:rPr>
                <w:rFonts w:ascii="Arial" w:eastAsia="Times New Roman" w:hAnsi="Arial" w:cs="Arial"/>
                <w:lang w:eastAsia="en-GB"/>
              </w:rPr>
              <w:t>ed</w:t>
            </w:r>
            <w:r w:rsidR="00A8799C" w:rsidRPr="007512CC">
              <w:rPr>
                <w:rFonts w:ascii="Arial" w:eastAsia="Times New Roman" w:hAnsi="Arial" w:cs="Arial"/>
                <w:lang w:eastAsia="en-GB"/>
              </w:rPr>
              <w:t xml:space="preserve"> analysis of the literature (Taylor and Pagliari, 2018).</w:t>
            </w:r>
          </w:p>
          <w:p w14:paraId="77066893" w14:textId="77777777" w:rsidR="00E22328" w:rsidRPr="00696D05" w:rsidRDefault="00530D5A" w:rsidP="00E22328">
            <w:pPr>
              <w:spacing w:line="360" w:lineRule="auto"/>
              <w:rPr>
                <w:rFonts w:ascii="Arial" w:hAnsi="Arial" w:cs="Arial"/>
              </w:rPr>
            </w:pPr>
            <w:r w:rsidRPr="000D38AB">
              <w:rPr>
                <w:rFonts w:ascii="Arial" w:hAnsi="Arial" w:cs="Arial"/>
              </w:rPr>
              <w:lastRenderedPageBreak/>
              <w:t xml:space="preserve">Identify </w:t>
            </w:r>
            <w:r w:rsidR="00E22328" w:rsidRPr="00696D05">
              <w:rPr>
                <w:rFonts w:ascii="Arial" w:hAnsi="Arial" w:cs="Arial"/>
              </w:rPr>
              <w:t>research topics, locate appropriate research, choose studies, arrange data, and present findings</w:t>
            </w:r>
          </w:p>
          <w:p w14:paraId="6B7DFF8B" w14:textId="4BE6C351" w:rsidR="00D56C40" w:rsidRDefault="00530D5A" w:rsidP="00103EA9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summaries</w:t>
            </w:r>
            <w:r w:rsidR="006B7308">
              <w:rPr>
                <w:rFonts w:ascii="Arial" w:hAnsi="Arial" w:cs="Arial"/>
              </w:rPr>
              <w:t>.</w:t>
            </w:r>
          </w:p>
          <w:p w14:paraId="45B0C669" w14:textId="5DCF4B04" w:rsidR="00F05E9E" w:rsidRPr="007512CC" w:rsidRDefault="008873CA" w:rsidP="00103EA9">
            <w:pPr>
              <w:pStyle w:val="ListParagraph"/>
              <w:spacing w:line="276" w:lineRule="auto"/>
              <w:rPr>
                <w:rFonts w:ascii="Arial" w:hAnsi="Arial" w:cs="Arial"/>
              </w:rPr>
            </w:pPr>
            <w:r w:rsidRPr="007512CC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Data Collection Methods</w:t>
            </w:r>
            <w:r w:rsidR="00A477C4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0066A589" w14:textId="017D7284" w:rsidR="00EF1EAF" w:rsidRDefault="009E36E1" w:rsidP="009E36E1">
            <w:pPr>
              <w:spacing w:line="360" w:lineRule="auto"/>
              <w:rPr>
                <w:rFonts w:ascii="Arial" w:hAnsi="Arial" w:cs="Arial"/>
              </w:rPr>
            </w:pPr>
            <w:r w:rsidRPr="005A6254">
              <w:rPr>
                <w:rFonts w:ascii="Arial" w:hAnsi="Arial" w:cs="Arial"/>
              </w:rPr>
              <w:t xml:space="preserve"> </w:t>
            </w:r>
            <w:r w:rsidRPr="005A6254">
              <w:rPr>
                <w:rFonts w:ascii="Arial" w:hAnsi="Arial" w:cs="Arial"/>
              </w:rPr>
              <w:t>A selection of 10 peer-reviewed journal articles published between 2016 and 2026</w:t>
            </w:r>
            <w:r w:rsidR="00EF244C">
              <w:rPr>
                <w:rFonts w:ascii="Arial" w:hAnsi="Arial" w:cs="Arial"/>
              </w:rPr>
              <w:t xml:space="preserve"> were</w:t>
            </w:r>
            <w:r w:rsidR="00156935">
              <w:rPr>
                <w:rFonts w:ascii="Arial" w:hAnsi="Arial" w:cs="Arial"/>
              </w:rPr>
              <w:t xml:space="preserve"> collected.</w:t>
            </w:r>
          </w:p>
          <w:p w14:paraId="1E08DB8F" w14:textId="77777777" w:rsidR="00F06EEE" w:rsidRDefault="00F06EEE" w:rsidP="0074476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Search Strategy</w:t>
            </w:r>
            <w:r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18CA3C6B" w14:textId="77777777" w:rsidR="006D332F" w:rsidRDefault="006D332F" w:rsidP="0074476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345977FB" w14:textId="77777777" w:rsidR="00F06EEE" w:rsidRDefault="00F06EEE" w:rsidP="00744763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  <w:r w:rsidRPr="00926A0A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Keywords</w:t>
            </w:r>
            <w:r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  <w:r>
              <w:t xml:space="preserve"> </w:t>
            </w:r>
            <w:r w:rsidRPr="00E3776B">
              <w:rPr>
                <w:rFonts w:ascii="Arial" w:eastAsia="Times New Roman" w:hAnsi="Arial" w:cs="Arial"/>
                <w:color w:val="1D1D1D"/>
                <w:lang w:eastAsia="en-GB"/>
              </w:rPr>
              <w:t>Fall prevention, care practices, care homes, senior citizens, UK, United Kingdom.</w:t>
            </w:r>
          </w:p>
          <w:p w14:paraId="04D996D0" w14:textId="66D9C9AD" w:rsidR="0016442F" w:rsidRPr="00BE5962" w:rsidRDefault="0016442F" w:rsidP="00744763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093C2E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Databases:</w:t>
            </w:r>
            <w:r>
              <w:t xml:space="preserve"> </w:t>
            </w:r>
            <w:r w:rsidRPr="00093C2E">
              <w:rPr>
                <w:rFonts w:ascii="Arial" w:eastAsia="Times New Roman" w:hAnsi="Arial" w:cs="Arial"/>
                <w:color w:val="1D1D1D"/>
                <w:lang w:eastAsia="en-GB"/>
              </w:rPr>
              <w:t>PubMed, Google Scholar, ProQuest, UWTSD digital library</w:t>
            </w:r>
            <w:r w:rsidR="00DA377D"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="0016353F" w:rsidRPr="00545B44">
              <w:rPr>
                <w:rFonts w:ascii="Arial" w:hAnsi="Arial" w:cs="Arial"/>
              </w:rPr>
              <w:t xml:space="preserve"> for systematic literature retrieval.</w:t>
            </w:r>
          </w:p>
          <w:p w14:paraId="74CAA109" w14:textId="77777777" w:rsidR="00BE5962" w:rsidRPr="00102884" w:rsidRDefault="00BE5962" w:rsidP="00BE5962">
            <w:pPr>
              <w:pStyle w:val="ListParagraph"/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59ECA0A9" w14:textId="74D4580B" w:rsidR="00F854F7" w:rsidRPr="000A1DDF" w:rsidRDefault="00102884" w:rsidP="00F854F7">
            <w:pPr>
              <w:spacing w:line="276" w:lineRule="auto"/>
              <w:rPr>
                <w:rFonts w:ascii="Arial" w:hAnsi="Arial" w:cs="Arial"/>
              </w:rPr>
            </w:pPr>
            <w:r w:rsidRPr="00093C2E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Sources:</w:t>
            </w:r>
            <w:r w:rsidRPr="00093C2E">
              <w:rPr>
                <w:rFonts w:ascii="Arial" w:hAnsi="Arial" w:cs="Arial"/>
                <w:lang w:val="en-GB"/>
              </w:rPr>
              <w:t xml:space="preserve"> Peer-reviewed studies</w:t>
            </w:r>
            <w:r>
              <w:rPr>
                <w:rFonts w:ascii="Arial" w:hAnsi="Arial" w:cs="Arial"/>
                <w:lang w:val="en-GB"/>
              </w:rPr>
              <w:t xml:space="preserve"> and</w:t>
            </w:r>
            <w:r w:rsidRPr="00093C2E">
              <w:rPr>
                <w:rFonts w:ascii="Arial" w:hAnsi="Arial" w:cs="Arial"/>
                <w:lang w:val="en-GB"/>
              </w:rPr>
              <w:t xml:space="preserve"> grey literature</w:t>
            </w:r>
            <w:r w:rsidR="005A6480">
              <w:rPr>
                <w:rFonts w:ascii="Arial" w:hAnsi="Arial" w:cs="Arial"/>
                <w:lang w:val="en-GB"/>
              </w:rPr>
              <w:t>,</w:t>
            </w:r>
            <w:r w:rsidR="00F854F7" w:rsidRPr="002C191A">
              <w:rPr>
                <w:rFonts w:ascii="Arial" w:hAnsi="Arial" w:cs="Arial"/>
              </w:rPr>
              <w:t xml:space="preserve"> ensuring a </w:t>
            </w:r>
            <w:r w:rsidR="00F854F7">
              <w:rPr>
                <w:rFonts w:ascii="Arial" w:hAnsi="Arial" w:cs="Arial"/>
              </w:rPr>
              <w:t xml:space="preserve">comprehensive </w:t>
            </w:r>
            <w:r w:rsidR="00F854F7" w:rsidRPr="002C191A">
              <w:rPr>
                <w:rFonts w:ascii="Arial" w:hAnsi="Arial" w:cs="Arial"/>
              </w:rPr>
              <w:t>evidence base</w:t>
            </w:r>
            <w:r w:rsidR="00E352FA">
              <w:rPr>
                <w:rFonts w:ascii="Arial" w:hAnsi="Arial" w:cs="Arial"/>
              </w:rPr>
              <w:t>.</w:t>
            </w:r>
          </w:p>
          <w:p w14:paraId="1A43DEEF" w14:textId="77777777" w:rsidR="00AB6CD4" w:rsidRDefault="00AB6CD4" w:rsidP="0074476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Inclusion Criteria</w:t>
            </w:r>
            <w:r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7FBE87C9" w14:textId="5458C63D" w:rsidR="00205F42" w:rsidRDefault="00205F42" w:rsidP="0074476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  <w:r w:rsidRPr="00861EEF">
              <w:rPr>
                <w:rFonts w:ascii="Arial" w:eastAsia="Times New Roman" w:hAnsi="Arial" w:cs="Arial"/>
                <w:color w:val="1D1D1D"/>
                <w:lang w:eastAsia="en-GB"/>
              </w:rPr>
              <w:t>Studies focused on senior citizens in the UK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Pr="002F57D2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F26263">
              <w:rPr>
                <w:rFonts w:ascii="Arial" w:eastAsia="Times New Roman" w:hAnsi="Arial" w:cs="Arial"/>
                <w:color w:val="1D1D1D"/>
                <w:lang w:eastAsia="en-GB"/>
              </w:rPr>
              <w:t>P</w:t>
            </w:r>
            <w:r w:rsidRPr="00861EEF">
              <w:rPr>
                <w:rFonts w:ascii="Arial" w:eastAsia="Times New Roman" w:hAnsi="Arial" w:cs="Arial"/>
                <w:color w:val="1D1D1D"/>
                <w:lang w:eastAsia="en-GB"/>
              </w:rPr>
              <w:t xml:space="preserve">ublished in </w:t>
            </w:r>
            <w:r w:rsidR="00C111F7">
              <w:rPr>
                <w:rFonts w:ascii="Arial" w:eastAsia="Times New Roman" w:hAnsi="Arial" w:cs="Arial"/>
                <w:color w:val="1D1D1D"/>
                <w:lang w:eastAsia="en-GB"/>
              </w:rPr>
              <w:t>E</w:t>
            </w:r>
            <w:r w:rsidR="00C111F7" w:rsidRPr="00861EEF">
              <w:rPr>
                <w:rFonts w:ascii="Arial" w:eastAsia="Times New Roman" w:hAnsi="Arial" w:cs="Arial"/>
                <w:color w:val="1D1D1D"/>
                <w:lang w:eastAsia="en-GB"/>
              </w:rPr>
              <w:t>nglish</w:t>
            </w:r>
            <w:r w:rsidRPr="00861EEF">
              <w:rPr>
                <w:rFonts w:ascii="Arial" w:eastAsia="Times New Roman" w:hAnsi="Arial" w:cs="Arial"/>
                <w:color w:val="1D1D1D"/>
                <w:lang w:eastAsia="en-GB"/>
              </w:rPr>
              <w:t>, 2016–2026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 xml:space="preserve"> and </w:t>
            </w:r>
            <w:r w:rsidRPr="00861EEF">
              <w:rPr>
                <w:rFonts w:ascii="Arial" w:eastAsia="Times New Roman" w:hAnsi="Arial" w:cs="Arial"/>
                <w:color w:val="1D1D1D"/>
                <w:lang w:eastAsia="en-GB"/>
              </w:rPr>
              <w:t>Primary or secondary research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.</w:t>
            </w:r>
          </w:p>
          <w:p w14:paraId="22D57557" w14:textId="2E6E7019" w:rsidR="00084A90" w:rsidRDefault="00084A90" w:rsidP="0074476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Exclusion Criteria</w:t>
            </w:r>
            <w:r w:rsidR="00A477C4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47946B4A" w14:textId="2A522A52" w:rsidR="00C111F7" w:rsidRDefault="00C111F7" w:rsidP="00744763">
            <w:pPr>
              <w:numPr>
                <w:ilvl w:val="0"/>
                <w:numId w:val="11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color w:val="1D1D1D"/>
                <w:lang w:eastAsia="en-GB"/>
              </w:rPr>
              <w:t>Studies conducted outside the UK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Pr="002F57D2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2D33D9">
              <w:rPr>
                <w:rFonts w:ascii="Arial" w:eastAsia="Times New Roman" w:hAnsi="Arial" w:cs="Arial"/>
                <w:color w:val="1D1D1D"/>
                <w:lang w:eastAsia="en-GB"/>
              </w:rPr>
              <w:t>R</w:t>
            </w:r>
            <w:r w:rsidRPr="009715DF">
              <w:rPr>
                <w:rFonts w:ascii="Arial" w:eastAsia="Times New Roman" w:hAnsi="Arial" w:cs="Arial"/>
                <w:color w:val="1D1D1D"/>
                <w:lang w:eastAsia="en-GB"/>
              </w:rPr>
              <w:t>esearch on children or adolescents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Pr="008B536D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2D33D9">
              <w:rPr>
                <w:rFonts w:ascii="Arial" w:eastAsia="Times New Roman" w:hAnsi="Arial" w:cs="Arial"/>
                <w:color w:val="1D1D1D"/>
                <w:lang w:eastAsia="en-GB"/>
              </w:rPr>
              <w:t>P</w:t>
            </w:r>
            <w:r w:rsidRPr="009715DF">
              <w:rPr>
                <w:rFonts w:ascii="Arial" w:eastAsia="Times New Roman" w:hAnsi="Arial" w:cs="Arial"/>
                <w:color w:val="1D1D1D"/>
                <w:lang w:eastAsia="en-GB"/>
              </w:rPr>
              <w:t>ublications before 2016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Pr="008B536D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Pr="009715DF">
              <w:rPr>
                <w:rFonts w:ascii="Arial" w:eastAsia="Times New Roman" w:hAnsi="Arial" w:cs="Arial"/>
                <w:color w:val="1D1D1D"/>
                <w:lang w:eastAsia="en-GB"/>
              </w:rPr>
              <w:t>Books, websites, and non-peer-reviewed reports</w:t>
            </w:r>
            <w:r>
              <w:rPr>
                <w:rFonts w:ascii="Arial" w:eastAsia="Times New Roman" w:hAnsi="Arial" w:cs="Arial"/>
                <w:color w:val="1D1D1D"/>
                <w:lang w:eastAsia="en-GB"/>
              </w:rPr>
              <w:t>.</w:t>
            </w:r>
          </w:p>
          <w:p w14:paraId="0D991DC5" w14:textId="114FE5A2" w:rsidR="00CD5946" w:rsidRPr="009715DF" w:rsidRDefault="00CD5946" w:rsidP="00CD5946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11448B1A" w14:textId="77777777" w:rsidR="00CD5946" w:rsidRPr="009715DF" w:rsidRDefault="00CD5946" w:rsidP="00CD5946">
            <w:pPr>
              <w:shd w:val="clear" w:color="auto" w:fill="FFFFFF"/>
              <w:spacing w:after="0" w:line="360" w:lineRule="auto"/>
              <w:ind w:left="720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2EB096C2" w14:textId="77777777" w:rsidR="00C111F7" w:rsidRPr="009715DF" w:rsidRDefault="00C111F7" w:rsidP="00084A90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4B76ACF1" w14:textId="77777777" w:rsidR="00084A90" w:rsidRDefault="00084A90" w:rsidP="00084A90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4FE07982" w14:textId="77777777" w:rsidR="00084A90" w:rsidRPr="00861EEF" w:rsidRDefault="00084A90" w:rsidP="00084A90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3A2A31A0" w14:textId="77777777" w:rsidR="00205F42" w:rsidRDefault="00205F42" w:rsidP="00AB6CD4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10E0C720" w14:textId="77777777" w:rsidR="00AB6CD4" w:rsidRPr="00093C2E" w:rsidRDefault="00AB6CD4" w:rsidP="00AB6CD4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52602D14" w14:textId="77777777" w:rsidR="00102884" w:rsidRPr="0016442F" w:rsidRDefault="00102884" w:rsidP="00102884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29DF5C01" w14:textId="77777777" w:rsidR="0016442F" w:rsidRPr="00093C2E" w:rsidRDefault="0016442F" w:rsidP="0016442F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7FD3B1D0" w14:textId="77777777" w:rsidR="00F06EEE" w:rsidRPr="00E3776B" w:rsidRDefault="00F06EEE" w:rsidP="00F06EEE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5B8910E1" w14:textId="77777777" w:rsidR="00F06EEE" w:rsidRDefault="00F06EEE" w:rsidP="00F06EEE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465DF83B" w14:textId="77777777" w:rsidR="00F06EEE" w:rsidRDefault="00F06EEE" w:rsidP="00F06EEE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2A66DFEB" w14:textId="77777777" w:rsidR="007E1291" w:rsidRPr="007E1291" w:rsidRDefault="007E1291" w:rsidP="007E1291">
            <w:pPr>
              <w:pStyle w:val="ListParagraph"/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2D935DD3" w14:textId="77777777" w:rsidR="008873CA" w:rsidRPr="00145EF0" w:rsidRDefault="008873CA" w:rsidP="008873CA">
            <w:pPr>
              <w:shd w:val="clear" w:color="auto" w:fill="FFFFFF"/>
              <w:spacing w:after="0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61483099" w14:textId="77777777" w:rsidR="007E37F0" w:rsidRDefault="007E37F0" w:rsidP="007E37F0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2CA96B89" w14:textId="77777777" w:rsidR="00A11F88" w:rsidRPr="00F7513B" w:rsidRDefault="00A11F88" w:rsidP="00F064DA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  <w:p w14:paraId="1F394D7F" w14:textId="6298E852" w:rsidR="004C1C01" w:rsidRPr="0021750C" w:rsidRDefault="004C1C01" w:rsidP="00923FDC">
            <w:pPr>
              <w:rPr>
                <w:rFonts w:ascii="Arial" w:hAnsi="Arial" w:cs="Arial"/>
              </w:rPr>
            </w:pPr>
          </w:p>
          <w:p w14:paraId="646D5584" w14:textId="46C9ADBD" w:rsidR="001152CA" w:rsidRPr="0021750C" w:rsidRDefault="001152CA" w:rsidP="001152C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1DFDA38E" w:rsidR="00346FFA" w:rsidRPr="00EB6F36" w:rsidRDefault="002A103E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15C30B8E" wp14:editId="42231ECD">
                      <wp:extent cx="2720340" cy="1962785"/>
                      <wp:effectExtent l="0" t="0" r="3810" b="0"/>
                      <wp:docPr id="312161568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20340" cy="1962785"/>
                                <a:chOff x="0" y="0"/>
                                <a:chExt cx="2766695" cy="1962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0484564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6695" cy="14566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63699910" name="Text Box 6"/>
                              <wps:cNvSpPr txBox="1"/>
                              <wps:spPr>
                                <a:xfrm>
                                  <a:off x="0" y="1456690"/>
                                  <a:ext cx="2766695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EA9ADF" w14:textId="114840DC" w:rsidR="002A103E" w:rsidRPr="002A103E" w:rsidRDefault="002A103E" w:rsidP="002A103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2" w:history="1">
                                      <w:r w:rsidRPr="002A103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2A103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3" w:history="1">
                                      <w:r w:rsidRPr="002A103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C30B8E" id="Group 7" o:spid="_x0000_s1029" style="width:214.2pt;height:154.55pt;mso-position-horizontal-relative:char;mso-position-vertical-relative:line" coordsize="27666,196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">
                      <v:shape id="Picture 5" o:spid="_x0000_s1030" type="#_x0000_t75" style="position:absolute;width:27666;height:14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">
                        <v:imagedata r:id="rId24" o:title=""/>
                      </v:shape>
                      <v:shape id="Text Box 6" o:spid="_x0000_s1031" type="#_x0000_t202" style="position:absolute;top:14566;width:27666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" stroked="f">
                        <v:textbox>
                          <w:txbxContent>
                            <w:p w14:paraId="0FEA9ADF" w14:textId="114840DC" w:rsidR="002A103E" w:rsidRPr="002A103E" w:rsidRDefault="002A103E" w:rsidP="002A103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Pr="002A103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A103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Pr="002A103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599"/>
          <w:jc w:val="center"/>
        </w:trPr>
        <w:tc>
          <w:tcPr>
            <w:tcW w:w="4534" w:type="dxa"/>
            <w:vMerge w:val="restart"/>
          </w:tcPr>
          <w:p w14:paraId="38219020" w14:textId="18652A5C" w:rsidR="00B17560" w:rsidRPr="00AF2DB4" w:rsidRDefault="00B17560" w:rsidP="00145FF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AF2DB4">
              <w:rPr>
                <w:rFonts w:ascii="Arial" w:hAnsi="Arial" w:cs="Arial"/>
                <w:b/>
                <w:bCs/>
              </w:rPr>
              <w:t>Methodology</w:t>
            </w:r>
            <w:r w:rsidR="00AF2DB4">
              <w:rPr>
                <w:rFonts w:ascii="Arial" w:hAnsi="Arial" w:cs="Arial"/>
                <w:b/>
                <w:bCs/>
              </w:rPr>
              <w:t>:</w:t>
            </w:r>
          </w:p>
          <w:p w14:paraId="7AA2E14E" w14:textId="25FB1514" w:rsidR="00B17560" w:rsidRPr="00DC1ECF" w:rsidRDefault="00B17560" w:rsidP="00145FF3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</w:rPr>
            </w:pPr>
            <w:r w:rsidRPr="00DC1ECF">
              <w:rPr>
                <w:rFonts w:ascii="Arial" w:hAnsi="Arial" w:cs="Arial"/>
              </w:rPr>
              <w:t xml:space="preserve">This study uses </w:t>
            </w:r>
            <w:r w:rsidR="00DC1ECF" w:rsidRPr="00DC1ECF">
              <w:rPr>
                <w:rFonts w:ascii="Arial" w:hAnsi="Arial" w:cs="Arial"/>
              </w:rPr>
              <w:t>secondary</w:t>
            </w:r>
            <w:r w:rsidRPr="00DC1ECF">
              <w:rPr>
                <w:rFonts w:ascii="Arial" w:hAnsi="Arial" w:cs="Arial"/>
              </w:rPr>
              <w:t xml:space="preserve"> qualitative research design </w:t>
            </w:r>
            <w:r w:rsidR="00323124" w:rsidRPr="00DC1ECF">
              <w:rPr>
                <w:rFonts w:ascii="Arial" w:hAnsi="Arial" w:cs="Arial"/>
              </w:rPr>
              <w:t>steered</w:t>
            </w:r>
            <w:r w:rsidRPr="00DC1ECF">
              <w:rPr>
                <w:rFonts w:ascii="Arial" w:hAnsi="Arial" w:cs="Arial"/>
              </w:rPr>
              <w:t xml:space="preserve"> by the Arksey and O’Malley’s Scoping Review Framework (</w:t>
            </w:r>
            <w:proofErr w:type="spellStart"/>
            <w:r w:rsidRPr="00DC1ECF">
              <w:rPr>
                <w:rFonts w:ascii="Arial" w:hAnsi="Arial" w:cs="Arial"/>
              </w:rPr>
              <w:t>Westphaln</w:t>
            </w:r>
            <w:proofErr w:type="spellEnd"/>
            <w:r w:rsidRPr="00DC1ECF">
              <w:rPr>
                <w:rFonts w:ascii="Arial" w:hAnsi="Arial" w:cs="Arial"/>
              </w:rPr>
              <w:t xml:space="preserve"> et al., 2021).</w:t>
            </w:r>
          </w:p>
          <w:p w14:paraId="55AA6AB1" w14:textId="621C63B3" w:rsidR="00B17560" w:rsidRPr="00DC1ECF" w:rsidRDefault="00B17560" w:rsidP="00145FF3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</w:rPr>
            </w:pPr>
            <w:r w:rsidRPr="00DC1ECF">
              <w:rPr>
                <w:rFonts w:ascii="Arial" w:hAnsi="Arial" w:cs="Arial"/>
              </w:rPr>
              <w:t xml:space="preserve">A scoping review maps the existing evidence on fall prevention, identifies gaps in knowledge, and clarifies current care practices for older adults across healthcare, </w:t>
            </w:r>
            <w:r w:rsidRPr="00DC1ECF">
              <w:rPr>
                <w:rFonts w:ascii="Arial" w:hAnsi="Arial" w:cs="Arial"/>
              </w:rPr>
              <w:lastRenderedPageBreak/>
              <w:t>nursing, and social care settings in UK care homes.</w:t>
            </w:r>
          </w:p>
          <w:p w14:paraId="05CBDDCC" w14:textId="02F7DDEE" w:rsidR="00B17560" w:rsidRPr="003325F3" w:rsidRDefault="00B17560" w:rsidP="00145FF3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</w:rPr>
            </w:pPr>
            <w:r w:rsidRPr="003325F3">
              <w:rPr>
                <w:rFonts w:ascii="Arial" w:hAnsi="Arial" w:cs="Arial"/>
              </w:rPr>
              <w:t>The method provides a systematic and transparent approach for examining a wide range of evidence from different sources.</w:t>
            </w:r>
          </w:p>
          <w:p w14:paraId="2760A0DA" w14:textId="4B0A64DA" w:rsidR="00F61141" w:rsidRPr="00F61141" w:rsidRDefault="00F61141" w:rsidP="00F61141">
            <w:pPr>
              <w:pStyle w:val="ListParagraph"/>
              <w:numPr>
                <w:ilvl w:val="0"/>
                <w:numId w:val="30"/>
              </w:numPr>
              <w:spacing w:after="160" w:line="276" w:lineRule="auto"/>
              <w:rPr>
                <w:rFonts w:ascii="Arial" w:hAnsi="Arial" w:cs="Arial"/>
              </w:rPr>
            </w:pPr>
            <w:r w:rsidRPr="00F61141">
              <w:rPr>
                <w:rFonts w:ascii="Arial" w:hAnsi="Arial" w:cs="Arial"/>
              </w:rPr>
              <w:t>Fall prevention research benefits from multiple evidence sources, including policy papers, clinical trials, and care home audits.</w:t>
            </w:r>
          </w:p>
          <w:p w14:paraId="4107905B" w14:textId="37C98EB0" w:rsidR="00F61141" w:rsidRPr="00F61141" w:rsidRDefault="00F61141" w:rsidP="00F61141">
            <w:pPr>
              <w:pStyle w:val="ListParagraph"/>
              <w:numPr>
                <w:ilvl w:val="0"/>
                <w:numId w:val="30"/>
              </w:numPr>
              <w:spacing w:after="160" w:line="276" w:lineRule="auto"/>
              <w:rPr>
                <w:rFonts w:ascii="Arial" w:hAnsi="Arial" w:cs="Arial"/>
              </w:rPr>
            </w:pPr>
            <w:r w:rsidRPr="00F61141">
              <w:rPr>
                <w:rFonts w:ascii="Arial" w:hAnsi="Arial" w:cs="Arial"/>
              </w:rPr>
              <w:t xml:space="preserve">Combining these sources provides a </w:t>
            </w:r>
            <w:r w:rsidR="00AD0A19" w:rsidRPr="00F61141">
              <w:rPr>
                <w:rFonts w:ascii="Arial" w:hAnsi="Arial" w:cs="Arial"/>
              </w:rPr>
              <w:t>thorough</w:t>
            </w:r>
            <w:r w:rsidRPr="00F61141">
              <w:rPr>
                <w:rFonts w:ascii="Arial" w:hAnsi="Arial" w:cs="Arial"/>
              </w:rPr>
              <w:t xml:space="preserve"> understanding of effective fall prevention strategies.</w:t>
            </w:r>
          </w:p>
          <w:p w14:paraId="766CB3C2" w14:textId="297205CD" w:rsidR="00C04638" w:rsidRPr="00955A67" w:rsidRDefault="00C04638" w:rsidP="00F61141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145FF3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145FF3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145FF3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2C19C2AC" w14:textId="33DA50E6" w:rsidR="00291ACD" w:rsidRDefault="00291ACD" w:rsidP="00145FF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Data Analysis Method</w:t>
            </w:r>
            <w:r w:rsidR="00A71ACC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64D32D47" w14:textId="77777777" w:rsidR="000E09CF" w:rsidRDefault="000E09CF" w:rsidP="00145FF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</w:p>
          <w:p w14:paraId="39C84FDC" w14:textId="63914585" w:rsidR="00B013DE" w:rsidRDefault="00AC3A37" w:rsidP="000B7636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  <w:r w:rsidRPr="00AC3A37">
              <w:rPr>
                <w:rFonts w:ascii="Arial" w:eastAsia="Times New Roman" w:hAnsi="Arial" w:cs="Arial"/>
                <w:color w:val="1D1D1D"/>
                <w:lang w:eastAsia="en-GB"/>
              </w:rPr>
              <w:t>Thematic analysis was used to identify patterns across qualitative data (Braun and Clarke, 2021).</w:t>
            </w:r>
          </w:p>
          <w:p w14:paraId="6A655022" w14:textId="38588026" w:rsidR="007D22FF" w:rsidRDefault="00A1290B" w:rsidP="00145FF3">
            <w:pPr>
              <w:pStyle w:val="ListParagraph"/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037041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Six steps</w:t>
            </w:r>
            <w:r w:rsidR="00557982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 xml:space="preserve"> process</w:t>
            </w:r>
          </w:p>
          <w:p w14:paraId="516FF197" w14:textId="7156B0D7" w:rsidR="00BA36A7" w:rsidRPr="000964E7" w:rsidRDefault="00C82ABC" w:rsidP="000B7636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  <w:proofErr w:type="spellStart"/>
            <w:r w:rsidRPr="00325D75">
              <w:rPr>
                <w:rFonts w:ascii="Arial" w:eastAsia="Times New Roman" w:hAnsi="Arial" w:cs="Arial"/>
                <w:color w:val="1D1D1D"/>
                <w:lang w:eastAsia="en-GB"/>
              </w:rPr>
              <w:t>Familiari</w:t>
            </w:r>
            <w:r w:rsidR="00C91D28">
              <w:rPr>
                <w:rFonts w:ascii="Arial" w:eastAsia="Times New Roman" w:hAnsi="Arial" w:cs="Arial"/>
                <w:color w:val="1D1D1D"/>
                <w:lang w:eastAsia="en-GB"/>
              </w:rPr>
              <w:t>s</w:t>
            </w:r>
            <w:r w:rsidRPr="00325D75">
              <w:rPr>
                <w:rFonts w:ascii="Arial" w:eastAsia="Times New Roman" w:hAnsi="Arial" w:cs="Arial"/>
                <w:color w:val="1D1D1D"/>
                <w:lang w:eastAsia="en-GB"/>
              </w:rPr>
              <w:t>ation</w:t>
            </w:r>
            <w:proofErr w:type="spellEnd"/>
            <w:r w:rsidR="000964E7"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="000964E7" w:rsidRPr="002C2135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A526EC">
              <w:rPr>
                <w:rFonts w:ascii="Arial" w:eastAsia="Times New Roman" w:hAnsi="Arial" w:cs="Arial"/>
                <w:color w:val="1D1D1D"/>
                <w:lang w:eastAsia="en-GB"/>
              </w:rPr>
              <w:t>Initial</w:t>
            </w:r>
            <w:r w:rsidR="00220EB3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F2416E">
              <w:rPr>
                <w:rFonts w:ascii="Arial" w:eastAsia="Times New Roman" w:hAnsi="Arial" w:cs="Arial"/>
                <w:color w:val="1D1D1D"/>
                <w:lang w:eastAsia="en-GB"/>
              </w:rPr>
              <w:t>c</w:t>
            </w:r>
            <w:r w:rsidR="000964E7" w:rsidRPr="00325D75">
              <w:rPr>
                <w:rFonts w:ascii="Arial" w:eastAsia="Times New Roman" w:hAnsi="Arial" w:cs="Arial"/>
                <w:color w:val="1D1D1D"/>
                <w:lang w:eastAsia="en-GB"/>
              </w:rPr>
              <w:t>oding</w:t>
            </w:r>
            <w:r w:rsidR="000964E7"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="000964E7" w:rsidRPr="002C2135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220EB3">
              <w:rPr>
                <w:rFonts w:ascii="Arial" w:eastAsia="Times New Roman" w:hAnsi="Arial" w:cs="Arial"/>
                <w:color w:val="1D1D1D"/>
                <w:lang w:eastAsia="en-GB"/>
              </w:rPr>
              <w:t xml:space="preserve">Pattern </w:t>
            </w:r>
            <w:r w:rsidR="000E384D">
              <w:rPr>
                <w:rFonts w:ascii="Arial" w:eastAsia="Times New Roman" w:hAnsi="Arial" w:cs="Arial"/>
                <w:color w:val="1D1D1D"/>
                <w:lang w:eastAsia="en-GB"/>
              </w:rPr>
              <w:t>identification,</w:t>
            </w:r>
            <w:r w:rsidR="000E384D" w:rsidRPr="002C2135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0E384D" w:rsidRPr="00325D75">
              <w:rPr>
                <w:rFonts w:ascii="Arial" w:eastAsia="Times New Roman" w:hAnsi="Arial" w:cs="Arial"/>
                <w:color w:val="1D1D1D"/>
                <w:lang w:eastAsia="en-GB"/>
              </w:rPr>
              <w:t>Theme</w:t>
            </w:r>
            <w:r w:rsidR="00930BAE">
              <w:rPr>
                <w:rFonts w:ascii="Arial" w:eastAsia="Times New Roman" w:hAnsi="Arial" w:cs="Arial"/>
                <w:color w:val="1D1D1D"/>
                <w:lang w:eastAsia="en-GB"/>
              </w:rPr>
              <w:t xml:space="preserve"> refinement</w:t>
            </w:r>
            <w:r w:rsidR="000964E7">
              <w:rPr>
                <w:rFonts w:ascii="Arial" w:eastAsia="Times New Roman" w:hAnsi="Arial" w:cs="Arial"/>
                <w:color w:val="1D1D1D"/>
                <w:lang w:eastAsia="en-GB"/>
              </w:rPr>
              <w:t>,</w:t>
            </w:r>
            <w:r w:rsidR="00917843">
              <w:rPr>
                <w:rFonts w:ascii="Arial" w:eastAsia="Times New Roman" w:hAnsi="Arial" w:cs="Arial"/>
                <w:color w:val="1D1D1D"/>
                <w:lang w:eastAsia="en-GB"/>
              </w:rPr>
              <w:t xml:space="preserve"> Theme </w:t>
            </w:r>
            <w:r w:rsidR="000E384D">
              <w:rPr>
                <w:rFonts w:ascii="Arial" w:eastAsia="Times New Roman" w:hAnsi="Arial" w:cs="Arial"/>
                <w:color w:val="1D1D1D"/>
                <w:lang w:eastAsia="en-GB"/>
              </w:rPr>
              <w:t>definition and</w:t>
            </w:r>
            <w:r w:rsidR="00FF320D">
              <w:rPr>
                <w:rFonts w:ascii="Arial" w:eastAsia="Times New Roman" w:hAnsi="Arial" w:cs="Arial"/>
                <w:color w:val="1D1D1D"/>
                <w:lang w:eastAsia="en-GB"/>
              </w:rPr>
              <w:t xml:space="preserve"> naming,</w:t>
            </w:r>
            <w:r w:rsidR="000964E7">
              <w:rPr>
                <w:rFonts w:ascii="Arial" w:eastAsia="Times New Roman" w:hAnsi="Arial" w:cs="Arial"/>
                <w:color w:val="1D1D1D"/>
                <w:lang w:eastAsia="en-GB"/>
              </w:rPr>
              <w:t xml:space="preserve"> and</w:t>
            </w:r>
            <w:r w:rsidR="000964E7" w:rsidRPr="002C2135">
              <w:rPr>
                <w:rFonts w:ascii="Arial" w:eastAsia="Times New Roman" w:hAnsi="Arial" w:cs="Arial"/>
                <w:color w:val="1D1D1D"/>
                <w:lang w:eastAsia="en-GB"/>
              </w:rPr>
              <w:t xml:space="preserve"> </w:t>
            </w:r>
            <w:r w:rsidR="00FF320D">
              <w:rPr>
                <w:rFonts w:ascii="Arial" w:eastAsia="Times New Roman" w:hAnsi="Arial" w:cs="Arial"/>
                <w:color w:val="1D1D1D"/>
                <w:lang w:eastAsia="en-GB"/>
              </w:rPr>
              <w:t>Finding representation.</w:t>
            </w:r>
          </w:p>
          <w:p w14:paraId="671F4DD3" w14:textId="77777777" w:rsidR="0021750C" w:rsidRDefault="0021750C" w:rsidP="00145FF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36FE5E75" w14:textId="61BC8CC2" w:rsidR="00076B52" w:rsidRDefault="00076B52" w:rsidP="00145FF3">
            <w:pPr>
              <w:pStyle w:val="Heading1"/>
              <w:spacing w:line="276" w:lineRule="auto"/>
              <w:rPr>
                <w:rFonts w:ascii="Arial" w:eastAsia="Times New Roman" w:hAnsi="Arial" w:cs="Arial"/>
                <w:bCs/>
                <w:color w:val="1D1D1D"/>
                <w:sz w:val="22"/>
                <w:lang w:eastAsia="en-GB"/>
              </w:rPr>
            </w:pPr>
            <w:r w:rsidRPr="009715DF">
              <w:rPr>
                <w:rFonts w:ascii="Arial" w:eastAsia="Times New Roman" w:hAnsi="Arial" w:cs="Arial"/>
                <w:bCs/>
                <w:color w:val="1D1D1D"/>
                <w:sz w:val="22"/>
                <w:lang w:eastAsia="en-GB"/>
              </w:rPr>
              <w:lastRenderedPageBreak/>
              <w:t>Ethical Considerations</w:t>
            </w:r>
            <w:r w:rsidR="00C61AC0">
              <w:rPr>
                <w:rFonts w:ascii="Arial" w:eastAsia="Times New Roman" w:hAnsi="Arial" w:cs="Arial"/>
                <w:bCs/>
                <w:color w:val="1D1D1D"/>
                <w:sz w:val="22"/>
                <w:lang w:eastAsia="en-GB"/>
              </w:rPr>
              <w:t>:</w:t>
            </w:r>
          </w:p>
          <w:p w14:paraId="573FF164" w14:textId="77777777" w:rsidR="000B7636" w:rsidRPr="000A1DDF" w:rsidRDefault="000B7636" w:rsidP="00827803">
            <w:pPr>
              <w:pStyle w:val="ListParagraph"/>
              <w:numPr>
                <w:ilvl w:val="0"/>
                <w:numId w:val="24"/>
              </w:numPr>
              <w:spacing w:after="160" w:line="276" w:lineRule="auto"/>
              <w:rPr>
                <w:rFonts w:ascii="Arial" w:hAnsi="Arial" w:cs="Arial"/>
              </w:rPr>
            </w:pPr>
            <w:r w:rsidRPr="000A1DDF">
              <w:rPr>
                <w:rFonts w:ascii="Arial" w:hAnsi="Arial" w:cs="Arial"/>
              </w:rPr>
              <w:t>Only secondary data were used, eliminating the need for direct participant involvement.</w:t>
            </w:r>
          </w:p>
          <w:p w14:paraId="074B9633" w14:textId="77777777" w:rsidR="00FF3874" w:rsidRDefault="000B7636" w:rsidP="00FF3874">
            <w:pPr>
              <w:pStyle w:val="ListParagraph"/>
              <w:numPr>
                <w:ilvl w:val="0"/>
                <w:numId w:val="24"/>
              </w:numPr>
              <w:spacing w:after="160" w:line="276" w:lineRule="auto"/>
              <w:rPr>
                <w:rFonts w:ascii="Arial" w:hAnsi="Arial" w:cs="Arial"/>
              </w:rPr>
            </w:pPr>
            <w:r w:rsidRPr="000A1DDF">
              <w:rPr>
                <w:rFonts w:ascii="Arial" w:hAnsi="Arial" w:cs="Arial"/>
              </w:rPr>
              <w:t xml:space="preserve">No vulnerable adults were </w:t>
            </w:r>
            <w:r w:rsidR="006B7308" w:rsidRPr="000A1DDF">
              <w:rPr>
                <w:rFonts w:ascii="Arial" w:hAnsi="Arial" w:cs="Arial"/>
              </w:rPr>
              <w:t>included;</w:t>
            </w:r>
            <w:r w:rsidRPr="000A1DDF">
              <w:rPr>
                <w:rFonts w:ascii="Arial" w:hAnsi="Arial" w:cs="Arial"/>
              </w:rPr>
              <w:t xml:space="preserve"> </w:t>
            </w:r>
            <w:r w:rsidR="00E665C8" w:rsidRPr="000A1DDF">
              <w:rPr>
                <w:rFonts w:ascii="Arial" w:hAnsi="Arial" w:cs="Arial"/>
              </w:rPr>
              <w:t>therefore,</w:t>
            </w:r>
            <w:r w:rsidRPr="000A1DDF">
              <w:rPr>
                <w:rFonts w:ascii="Arial" w:hAnsi="Arial" w:cs="Arial"/>
              </w:rPr>
              <w:t xml:space="preserve"> formal ethical approval was not required</w:t>
            </w:r>
            <w:r w:rsidR="007208A4">
              <w:rPr>
                <w:rFonts w:ascii="Arial" w:hAnsi="Arial" w:cs="Arial"/>
              </w:rPr>
              <w:t>.</w:t>
            </w:r>
          </w:p>
          <w:p w14:paraId="15B7129C" w14:textId="6421FF4A" w:rsidR="00646B27" w:rsidRPr="00FF3874" w:rsidRDefault="00646B27" w:rsidP="00FF3874">
            <w:pPr>
              <w:pStyle w:val="ListParagraph"/>
              <w:numPr>
                <w:ilvl w:val="0"/>
                <w:numId w:val="24"/>
              </w:numPr>
              <w:spacing w:after="160" w:line="276" w:lineRule="auto"/>
              <w:rPr>
                <w:rFonts w:ascii="Arial" w:hAnsi="Arial" w:cs="Arial"/>
              </w:rPr>
            </w:pPr>
            <w:r w:rsidRPr="00FF3874">
              <w:rPr>
                <w:rFonts w:ascii="Arial" w:hAnsi="Arial" w:cs="Arial"/>
              </w:rPr>
              <w:t>Maintained research integrity using credible sources, accurate Harvard referencing, and objective presentation of findings.</w:t>
            </w:r>
          </w:p>
          <w:p w14:paraId="6C1E81DD" w14:textId="77777777" w:rsidR="00D32F3D" w:rsidRPr="00FF3874" w:rsidRDefault="00D32F3D" w:rsidP="00FF3874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 w:rsidRPr="00FF3874">
              <w:rPr>
                <w:rFonts w:ascii="Arial" w:hAnsi="Arial" w:cs="Arial"/>
              </w:rPr>
              <w:t>Ethical approval granted by UWTSD.</w:t>
            </w:r>
          </w:p>
          <w:p w14:paraId="18AFDFB2" w14:textId="77777777" w:rsidR="007F1527" w:rsidRPr="00646B27" w:rsidRDefault="007F1527" w:rsidP="00D32F3D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14:paraId="3A25C418" w14:textId="77777777" w:rsidR="009C0261" w:rsidRDefault="009C0261" w:rsidP="00646B27">
            <w:pPr>
              <w:pStyle w:val="ListParagraph"/>
              <w:spacing w:line="276" w:lineRule="auto"/>
              <w:rPr>
                <w:rFonts w:ascii="Arial" w:hAnsi="Arial" w:cs="Arial"/>
                <w:lang w:eastAsia="en-GB"/>
              </w:rPr>
            </w:pPr>
          </w:p>
          <w:p w14:paraId="69A61435" w14:textId="77777777" w:rsidR="00ED04E3" w:rsidRPr="00B72C75" w:rsidRDefault="00ED04E3" w:rsidP="007D64C2">
            <w:pPr>
              <w:pStyle w:val="ListParagraph"/>
              <w:spacing w:line="276" w:lineRule="auto"/>
              <w:rPr>
                <w:rFonts w:ascii="Arial" w:hAnsi="Arial" w:cs="Arial"/>
                <w:lang w:eastAsia="en-GB"/>
              </w:rPr>
            </w:pPr>
          </w:p>
          <w:p w14:paraId="1EE492FD" w14:textId="77777777" w:rsidR="00746252" w:rsidRPr="000A1DDF" w:rsidRDefault="00746252" w:rsidP="00ED04E3">
            <w:pPr>
              <w:pStyle w:val="ListParagraph"/>
              <w:spacing w:after="160" w:line="259" w:lineRule="auto"/>
              <w:rPr>
                <w:rFonts w:ascii="Arial" w:hAnsi="Arial" w:cs="Arial"/>
              </w:rPr>
            </w:pPr>
          </w:p>
          <w:p w14:paraId="4A5E785D" w14:textId="77777777" w:rsidR="006271CD" w:rsidRPr="00B72C75" w:rsidRDefault="006271CD" w:rsidP="000B7636">
            <w:pPr>
              <w:pStyle w:val="ListParagraph"/>
              <w:spacing w:line="276" w:lineRule="auto"/>
              <w:rPr>
                <w:rFonts w:ascii="Arial" w:hAnsi="Arial" w:cs="Arial"/>
                <w:lang w:eastAsia="en-GB"/>
              </w:rPr>
            </w:pPr>
          </w:p>
          <w:p w14:paraId="1E96CF56" w14:textId="77777777" w:rsidR="00076B52" w:rsidRPr="009715DF" w:rsidRDefault="00000000" w:rsidP="00145FF3">
            <w:pPr>
              <w:shd w:val="clear" w:color="auto" w:fill="FFFFFF"/>
              <w:spacing w:after="0" w:line="276" w:lineRule="auto"/>
              <w:jc w:val="center"/>
              <w:rPr>
                <w:rFonts w:ascii="Aptos" w:eastAsia="Times New Roman" w:hAnsi="Aptos" w:cs="Times New Roman"/>
                <w:color w:val="1D1D1D"/>
                <w:sz w:val="24"/>
                <w:szCs w:val="24"/>
                <w:lang w:eastAsia="en-GB"/>
              </w:rPr>
            </w:pPr>
            <w:r>
              <w:rPr>
                <w:rFonts w:ascii="Aptos" w:eastAsia="Times New Roman" w:hAnsi="Aptos" w:cs="Times New Roman"/>
                <w:color w:val="1D1D1D"/>
                <w:sz w:val="24"/>
                <w:szCs w:val="24"/>
                <w:lang w:eastAsia="en-GB"/>
              </w:rPr>
              <w:pict w14:anchorId="00B4E694">
                <v:rect id="_x0000_i1025" style="width:468pt;height:1.2pt" o:hralign="center" o:hrstd="t" o:hr="t" fillcolor="#a0a0a0" stroked="f"/>
              </w:pict>
            </w:r>
          </w:p>
          <w:p w14:paraId="1A9CE4B2" w14:textId="4E034313" w:rsidR="00076B52" w:rsidRDefault="00076B52" w:rsidP="00145FF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</w:pPr>
            <w:r w:rsidRPr="009715DF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Conclusion</w:t>
            </w:r>
            <w:r w:rsidR="00E2148E">
              <w:rPr>
                <w:rFonts w:ascii="Arial" w:eastAsia="Times New Roman" w:hAnsi="Arial" w:cs="Arial"/>
                <w:b/>
                <w:bCs/>
                <w:color w:val="1D1D1D"/>
                <w:lang w:eastAsia="en-GB"/>
              </w:rPr>
              <w:t>:</w:t>
            </w:r>
          </w:p>
          <w:p w14:paraId="5447FDB3" w14:textId="77777777" w:rsidR="00145EF0" w:rsidRPr="009715DF" w:rsidRDefault="00145EF0" w:rsidP="00145FF3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26A3F2DF" w14:textId="52979CA3" w:rsidR="003B3604" w:rsidRPr="003B3604" w:rsidRDefault="003B3604" w:rsidP="000B7636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 w:rsidRPr="003B3604">
              <w:rPr>
                <w:rFonts w:ascii="Arial" w:hAnsi="Arial" w:cs="Arial"/>
              </w:rPr>
              <w:t xml:space="preserve">Falls in care homes are largely </w:t>
            </w:r>
            <w:r w:rsidR="00DA3FE7" w:rsidRPr="003B3604">
              <w:rPr>
                <w:rFonts w:ascii="Arial" w:hAnsi="Arial" w:cs="Arial"/>
              </w:rPr>
              <w:t>preventable</w:t>
            </w:r>
            <w:r w:rsidR="006F12D8">
              <w:rPr>
                <w:rFonts w:ascii="Arial" w:hAnsi="Arial" w:cs="Arial"/>
              </w:rPr>
              <w:t xml:space="preserve"> with</w:t>
            </w:r>
            <w:r w:rsidR="00DA3FE7">
              <w:rPr>
                <w:rFonts w:ascii="Arial" w:hAnsi="Arial" w:cs="Arial"/>
              </w:rPr>
              <w:t xml:space="preserve"> proper</w:t>
            </w:r>
            <w:r w:rsidR="00220A66">
              <w:rPr>
                <w:rFonts w:ascii="Arial" w:hAnsi="Arial" w:cs="Arial"/>
              </w:rPr>
              <w:t xml:space="preserve"> in</w:t>
            </w:r>
            <w:r w:rsidR="006F0AA9">
              <w:rPr>
                <w:rFonts w:ascii="Arial" w:hAnsi="Arial" w:cs="Arial"/>
              </w:rPr>
              <w:t>terventions.</w:t>
            </w:r>
          </w:p>
          <w:p w14:paraId="7AA92063" w14:textId="2467A8A8" w:rsidR="003B3604" w:rsidRPr="003B3604" w:rsidRDefault="003B3604" w:rsidP="000B7636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 w:rsidRPr="003B3604">
              <w:rPr>
                <w:rFonts w:ascii="Arial" w:hAnsi="Arial" w:cs="Arial"/>
              </w:rPr>
              <w:t>Structured assessments, staff training, and environmental changes reduce</w:t>
            </w:r>
            <w:r w:rsidR="006E174E">
              <w:rPr>
                <w:rFonts w:ascii="Arial" w:hAnsi="Arial" w:cs="Arial"/>
              </w:rPr>
              <w:t xml:space="preserve"> fall</w:t>
            </w:r>
            <w:r w:rsidRPr="003B3604">
              <w:rPr>
                <w:rFonts w:ascii="Arial" w:hAnsi="Arial" w:cs="Arial"/>
              </w:rPr>
              <w:t xml:space="preserve"> risk.</w:t>
            </w:r>
          </w:p>
          <w:p w14:paraId="454C6BD4" w14:textId="77777777" w:rsidR="003B3604" w:rsidRPr="003B3604" w:rsidRDefault="003B3604" w:rsidP="000B7636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 w:rsidRPr="003B3604">
              <w:rPr>
                <w:rFonts w:ascii="Arial" w:hAnsi="Arial" w:cs="Arial"/>
              </w:rPr>
              <w:t>The methodology ensures rigorous and transparent analysis.</w:t>
            </w:r>
          </w:p>
          <w:p w14:paraId="6BD25FDF" w14:textId="558B23C0" w:rsidR="00076B52" w:rsidRDefault="00494FC3" w:rsidP="000B7636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Findings </w:t>
            </w:r>
            <w:r w:rsidR="00D642B8">
              <w:rPr>
                <w:rFonts w:ascii="Arial" w:hAnsi="Arial" w:cs="Arial"/>
              </w:rPr>
              <w:t>s</w:t>
            </w:r>
            <w:r w:rsidR="00D642B8" w:rsidRPr="003B3604">
              <w:rPr>
                <w:rFonts w:ascii="Arial" w:hAnsi="Arial" w:cs="Arial"/>
              </w:rPr>
              <w:t>upport</w:t>
            </w:r>
            <w:r w:rsidR="003B3604" w:rsidRPr="003B3604">
              <w:rPr>
                <w:rFonts w:ascii="Arial" w:hAnsi="Arial" w:cs="Arial"/>
              </w:rPr>
              <w:t xml:space="preserve"> practical recommendations to improve care practices in UK care homes.</w:t>
            </w:r>
          </w:p>
          <w:p w14:paraId="13AB8519" w14:textId="77777777" w:rsidR="00E46189" w:rsidRPr="00E46189" w:rsidRDefault="00E46189" w:rsidP="00E46189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</w:rPr>
            </w:pPr>
            <w:r w:rsidRPr="00E46189">
              <w:rPr>
                <w:rFonts w:ascii="Arial" w:hAnsi="Arial" w:cs="Arial"/>
              </w:rPr>
              <w:t>Ongoing medication review and risk monitoring are crucial to ensure therapies remain safe.</w:t>
            </w:r>
          </w:p>
          <w:p w14:paraId="2A3F8444" w14:textId="77777777" w:rsidR="00D43AB8" w:rsidRDefault="00D43AB8" w:rsidP="00E46189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14:paraId="173ED211" w14:textId="28F166D9" w:rsidR="002E502D" w:rsidRPr="002E502D" w:rsidRDefault="002E502D" w:rsidP="00145FF3">
            <w:pPr>
              <w:pStyle w:val="ListParagraph"/>
              <w:spacing w:after="160" w:line="276" w:lineRule="auto"/>
              <w:rPr>
                <w:rFonts w:ascii="Arial" w:hAnsi="Arial" w:cs="Arial"/>
              </w:rPr>
            </w:pPr>
          </w:p>
          <w:p w14:paraId="4D4507A7" w14:textId="1A62B107" w:rsidR="00B67824" w:rsidRPr="00EB6F36" w:rsidRDefault="00B67824" w:rsidP="00145FF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65E6CD07" w14:textId="77777777" w:rsidR="00793DFF" w:rsidRPr="009715DF" w:rsidRDefault="00793DFF" w:rsidP="00793DFF">
            <w:pPr>
              <w:shd w:val="clear" w:color="auto" w:fill="FFFFFF"/>
              <w:spacing w:after="0"/>
              <w:ind w:left="720"/>
              <w:rPr>
                <w:rFonts w:ascii="Arial" w:eastAsia="Times New Roman" w:hAnsi="Arial" w:cs="Arial"/>
                <w:color w:val="1D1D1D"/>
                <w:lang w:eastAsia="en-GB"/>
              </w:rPr>
            </w:pPr>
          </w:p>
          <w:p w14:paraId="00AB1780" w14:textId="77777777" w:rsidR="000B3941" w:rsidRDefault="000B3941" w:rsidP="00EB6F36">
            <w:pPr>
              <w:rPr>
                <w:rFonts w:ascii="Arial" w:hAnsi="Arial" w:cs="Arial"/>
              </w:rPr>
            </w:pPr>
          </w:p>
          <w:p w14:paraId="300739CC" w14:textId="77777777" w:rsidR="000B3941" w:rsidRDefault="000B3941" w:rsidP="00EB6F36">
            <w:pPr>
              <w:rPr>
                <w:rFonts w:ascii="Arial" w:hAnsi="Arial" w:cs="Arial"/>
              </w:rPr>
            </w:pPr>
          </w:p>
          <w:p w14:paraId="6C24B37D" w14:textId="77777777" w:rsidR="00EB6F36" w:rsidRPr="00EB6F36" w:rsidRDefault="00EB6F36" w:rsidP="00256DA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2954B68F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CED36A6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F72784A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5D23A52B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5E85A4B5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411185C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C6B156E" w14:textId="77777777" w:rsidR="008630AA" w:rsidRDefault="008630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5B4FB4D7" w14:textId="77777777" w:rsidR="005762A5" w:rsidRDefault="005762A5" w:rsidP="00570D44">
      <w:pPr>
        <w:jc w:val="both"/>
        <w:rPr>
          <w:rFonts w:ascii="Arial" w:hAnsi="Arial" w:cs="Arial"/>
          <w:b/>
          <w:bCs/>
        </w:rPr>
      </w:pPr>
    </w:p>
    <w:p w14:paraId="489BBCE1" w14:textId="594586C2" w:rsidR="00ED1049" w:rsidRPr="00570D44" w:rsidRDefault="00ED1049" w:rsidP="00570D44">
      <w:pPr>
        <w:jc w:val="both"/>
        <w:rPr>
          <w:rFonts w:ascii="Arial" w:hAnsi="Arial" w:cs="Arial"/>
          <w:b/>
          <w:bCs/>
        </w:rPr>
      </w:pPr>
      <w:r w:rsidRPr="00570D44">
        <w:rPr>
          <w:rFonts w:ascii="Arial" w:hAnsi="Arial" w:cs="Arial"/>
          <w:b/>
          <w:bCs/>
        </w:rPr>
        <w:lastRenderedPageBreak/>
        <w:t>References</w:t>
      </w:r>
    </w:p>
    <w:p w14:paraId="565D1D1A" w14:textId="10E24BA6" w:rsidR="003123C6" w:rsidRDefault="003123C6" w:rsidP="008E5439">
      <w:pPr>
        <w:spacing w:line="360" w:lineRule="auto"/>
        <w:jc w:val="both"/>
        <w:rPr>
          <w:rFonts w:ascii="Arial" w:hAnsi="Arial" w:cs="Arial"/>
        </w:rPr>
      </w:pPr>
      <w:r w:rsidRPr="00570D44">
        <w:rPr>
          <w:rFonts w:ascii="Arial" w:hAnsi="Arial" w:cs="Arial"/>
        </w:rPr>
        <w:t>Braun, V. and Clarke, V. (</w:t>
      </w:r>
      <w:r w:rsidR="00EA5265" w:rsidRPr="00570D44">
        <w:rPr>
          <w:rFonts w:ascii="Arial" w:hAnsi="Arial" w:cs="Arial"/>
        </w:rPr>
        <w:t xml:space="preserve">2021) </w:t>
      </w:r>
      <w:r w:rsidR="000045BA">
        <w:rPr>
          <w:rFonts w:ascii="Arial" w:hAnsi="Arial" w:cs="Arial"/>
        </w:rPr>
        <w:t>‘</w:t>
      </w:r>
      <w:r w:rsidRPr="00570D44">
        <w:rPr>
          <w:rFonts w:ascii="Arial" w:hAnsi="Arial" w:cs="Arial"/>
        </w:rPr>
        <w:t xml:space="preserve">One Size Fits all? What Counts as Quality Practice in (reflexive) Thematic analysis’, </w:t>
      </w:r>
      <w:r w:rsidRPr="00570D44">
        <w:rPr>
          <w:rFonts w:ascii="Arial" w:hAnsi="Arial" w:cs="Arial"/>
          <w:i/>
          <w:iCs/>
        </w:rPr>
        <w:t>Qualitative Research in Psychology,</w:t>
      </w:r>
      <w:r w:rsidRPr="00570D44">
        <w:rPr>
          <w:rFonts w:ascii="Arial" w:hAnsi="Arial" w:cs="Arial"/>
        </w:rPr>
        <w:t xml:space="preserve"> 18(3), pp.328–352. Available at: </w:t>
      </w:r>
      <w:hyperlink r:id="rId27" w:history="1">
        <w:r w:rsidR="007111AD" w:rsidRPr="00570D44">
          <w:rPr>
            <w:rStyle w:val="Hyperlink"/>
            <w:rFonts w:ascii="Arial" w:hAnsi="Arial" w:cs="Arial"/>
          </w:rPr>
          <w:t>https://doi.org/10.1080/14780887.2020.1769238</w:t>
        </w:r>
      </w:hyperlink>
      <w:r w:rsidRPr="00570D44">
        <w:rPr>
          <w:rFonts w:ascii="Arial" w:hAnsi="Arial" w:cs="Arial"/>
        </w:rPr>
        <w:t>.</w:t>
      </w:r>
      <w:r w:rsidR="007111AD" w:rsidRPr="00570D44">
        <w:rPr>
          <w:rFonts w:ascii="Arial" w:hAnsi="Arial" w:cs="Arial"/>
        </w:rPr>
        <w:t xml:space="preserve"> </w:t>
      </w:r>
    </w:p>
    <w:p w14:paraId="1C0432A9" w14:textId="7011ABB9" w:rsidR="0043313B" w:rsidRPr="00E21E04" w:rsidRDefault="0043313B" w:rsidP="008E5439">
      <w:pPr>
        <w:spacing w:line="360" w:lineRule="auto"/>
        <w:jc w:val="both"/>
        <w:rPr>
          <w:rFonts w:ascii="Arial" w:hAnsi="Arial" w:cs="Arial"/>
          <w:lang w:val="en-GB"/>
        </w:rPr>
      </w:pPr>
      <w:r w:rsidRPr="0043313B">
        <w:rPr>
          <w:rFonts w:ascii="Arial" w:hAnsi="Arial" w:cs="Arial"/>
          <w:lang w:val="en-GB"/>
        </w:rPr>
        <w:t xml:space="preserve">Billot, M. </w:t>
      </w:r>
      <w:r w:rsidRPr="0043313B">
        <w:rPr>
          <w:rFonts w:ascii="Arial" w:hAnsi="Arial" w:cs="Arial"/>
          <w:i/>
          <w:iCs/>
          <w:lang w:val="en-GB"/>
        </w:rPr>
        <w:t>et al.</w:t>
      </w:r>
      <w:r w:rsidRPr="0043313B">
        <w:rPr>
          <w:rFonts w:ascii="Arial" w:hAnsi="Arial" w:cs="Arial"/>
          <w:lang w:val="en-GB"/>
        </w:rPr>
        <w:t xml:space="preserve"> (2020) </w:t>
      </w:r>
      <w:r w:rsidR="006F151B">
        <w:rPr>
          <w:rFonts w:ascii="Arial" w:hAnsi="Arial" w:cs="Arial"/>
          <w:lang w:val="en-GB"/>
        </w:rPr>
        <w:t>‘</w:t>
      </w:r>
      <w:r w:rsidRPr="0043313B">
        <w:rPr>
          <w:rFonts w:ascii="Arial" w:hAnsi="Arial" w:cs="Arial"/>
          <w:lang w:val="en-GB"/>
        </w:rPr>
        <w:t>Preserving Mobility in Older Adults with Physical Frailty and Sarcopenia: Opportunities, Challenges, and Recommendations for Physical Activity Interventions</w:t>
      </w:r>
      <w:r w:rsidR="00E21E04">
        <w:rPr>
          <w:rFonts w:ascii="Arial" w:hAnsi="Arial" w:cs="Arial"/>
          <w:lang w:val="en-GB"/>
        </w:rPr>
        <w:t>;</w:t>
      </w:r>
      <w:r w:rsidRPr="0043313B">
        <w:rPr>
          <w:rFonts w:ascii="Arial" w:hAnsi="Arial" w:cs="Arial"/>
          <w:lang w:val="en-GB"/>
        </w:rPr>
        <w:t xml:space="preserve"> </w:t>
      </w:r>
      <w:r w:rsidRPr="0043313B">
        <w:rPr>
          <w:rFonts w:ascii="Arial" w:hAnsi="Arial" w:cs="Arial"/>
          <w:i/>
          <w:iCs/>
          <w:lang w:val="en-GB"/>
        </w:rPr>
        <w:t>Clinical interventions in aging</w:t>
      </w:r>
      <w:r w:rsidRPr="0043313B">
        <w:rPr>
          <w:rFonts w:ascii="Arial" w:hAnsi="Arial" w:cs="Arial"/>
          <w:lang w:val="en-GB"/>
        </w:rPr>
        <w:t xml:space="preserve">, 15, pp. 1675–1690. Available at: </w:t>
      </w:r>
      <w:hyperlink r:id="rId28" w:history="1">
        <w:r w:rsidR="00A61984" w:rsidRPr="0043313B">
          <w:rPr>
            <w:rStyle w:val="Hyperlink"/>
            <w:rFonts w:ascii="Arial" w:hAnsi="Arial" w:cs="Arial"/>
            <w:lang w:val="en-GB"/>
          </w:rPr>
          <w:t>https://doi.org/10.2147/CIA.S253535</w:t>
        </w:r>
      </w:hyperlink>
      <w:r w:rsidRPr="0043313B">
        <w:rPr>
          <w:rFonts w:ascii="Arial" w:hAnsi="Arial" w:cs="Arial"/>
          <w:lang w:val="en-GB"/>
        </w:rPr>
        <w:t>.</w:t>
      </w:r>
      <w:r w:rsidR="00A61984">
        <w:rPr>
          <w:rFonts w:ascii="Arial" w:hAnsi="Arial" w:cs="Arial"/>
          <w:lang w:val="en-GB"/>
        </w:rPr>
        <w:t xml:space="preserve"> </w:t>
      </w:r>
    </w:p>
    <w:p w14:paraId="1FCF0A61" w14:textId="78611C6E" w:rsidR="003123C6" w:rsidRDefault="003123C6" w:rsidP="008E5439">
      <w:pPr>
        <w:spacing w:line="360" w:lineRule="auto"/>
        <w:jc w:val="both"/>
        <w:rPr>
          <w:rFonts w:ascii="Arial" w:hAnsi="Arial" w:cs="Arial"/>
        </w:rPr>
      </w:pPr>
      <w:r w:rsidRPr="00570D44">
        <w:rPr>
          <w:rFonts w:ascii="Arial" w:hAnsi="Arial" w:cs="Arial"/>
        </w:rPr>
        <w:t>GOV.UK (</w:t>
      </w:r>
      <w:r w:rsidR="007111AD" w:rsidRPr="00570D44">
        <w:rPr>
          <w:rFonts w:ascii="Arial" w:hAnsi="Arial" w:cs="Arial"/>
        </w:rPr>
        <w:t xml:space="preserve">2022) </w:t>
      </w:r>
      <w:r w:rsidRPr="00570D44">
        <w:rPr>
          <w:rFonts w:ascii="Arial" w:hAnsi="Arial" w:cs="Arial"/>
          <w:i/>
          <w:iCs/>
        </w:rPr>
        <w:t xml:space="preserve">Falls: Applying All Our </w:t>
      </w:r>
      <w:r w:rsidR="00DA426B" w:rsidRPr="00570D44">
        <w:rPr>
          <w:rFonts w:ascii="Arial" w:hAnsi="Arial" w:cs="Arial"/>
          <w:i/>
          <w:iCs/>
        </w:rPr>
        <w:t>Health</w:t>
      </w:r>
      <w:r w:rsidR="007F6F1C" w:rsidRPr="00570D44">
        <w:rPr>
          <w:rFonts w:ascii="Arial" w:hAnsi="Arial" w:cs="Arial"/>
          <w:i/>
          <w:iCs/>
        </w:rPr>
        <w:t>.</w:t>
      </w:r>
      <w:r w:rsidRPr="00570D44">
        <w:rPr>
          <w:rFonts w:ascii="Arial" w:hAnsi="Arial" w:cs="Arial"/>
        </w:rPr>
        <w:t xml:space="preserve"> Gov.uk. Available at: </w:t>
      </w:r>
      <w:hyperlink r:id="rId29" w:history="1">
        <w:r w:rsidR="00ED0073" w:rsidRPr="00570D44">
          <w:rPr>
            <w:rStyle w:val="Hyperlink"/>
            <w:rFonts w:ascii="Arial" w:hAnsi="Arial" w:cs="Arial"/>
          </w:rPr>
          <w:t>https://www.gov.uk/government/publications/falls-applying-all-our-health/falls-applying-all-our-health</w:t>
        </w:r>
      </w:hyperlink>
      <w:r w:rsidR="00ED0073" w:rsidRPr="00570D44">
        <w:rPr>
          <w:rFonts w:ascii="Arial" w:hAnsi="Arial" w:cs="Arial"/>
        </w:rPr>
        <w:t xml:space="preserve">  (</w:t>
      </w:r>
      <w:r w:rsidRPr="00570D44">
        <w:rPr>
          <w:rFonts w:ascii="Arial" w:hAnsi="Arial" w:cs="Arial"/>
        </w:rPr>
        <w:t xml:space="preserve">Accessed </w:t>
      </w:r>
      <w:r w:rsidR="000816A3">
        <w:rPr>
          <w:rFonts w:ascii="Arial" w:hAnsi="Arial" w:cs="Arial"/>
        </w:rPr>
        <w:t>8 March</w:t>
      </w:r>
      <w:r w:rsidRPr="00570D44">
        <w:rPr>
          <w:rFonts w:ascii="Arial" w:hAnsi="Arial" w:cs="Arial"/>
        </w:rPr>
        <w:t xml:space="preserve"> 2026)</w:t>
      </w:r>
      <w:r w:rsidR="000208DA">
        <w:rPr>
          <w:rFonts w:ascii="Arial" w:hAnsi="Arial" w:cs="Arial"/>
        </w:rPr>
        <w:t>.</w:t>
      </w:r>
    </w:p>
    <w:p w14:paraId="7FF0798F" w14:textId="536C9369" w:rsidR="00AA51B5" w:rsidRPr="00AA51B5" w:rsidRDefault="00AA51B5" w:rsidP="00AA51B5">
      <w:pPr>
        <w:spacing w:line="360" w:lineRule="auto"/>
        <w:rPr>
          <w:rFonts w:ascii="Arial" w:hAnsi="Arial" w:cs="Arial"/>
          <w:lang w:val="en-GB"/>
        </w:rPr>
      </w:pPr>
      <w:r w:rsidRPr="00AA51B5">
        <w:rPr>
          <w:rFonts w:ascii="Arial" w:hAnsi="Arial" w:cs="Arial"/>
          <w:lang w:val="en-GB"/>
        </w:rPr>
        <w:t xml:space="preserve">Lee, S.-P., Hsu, Y.-W., Andrew, L., Davis, T. and Johnson, C. (2020) </w:t>
      </w:r>
      <w:r w:rsidR="00456C07">
        <w:rPr>
          <w:rFonts w:ascii="Arial" w:hAnsi="Arial" w:cs="Arial"/>
          <w:lang w:val="en-GB"/>
        </w:rPr>
        <w:t>‘</w:t>
      </w:r>
      <w:r w:rsidRPr="00AA51B5">
        <w:rPr>
          <w:rFonts w:ascii="Arial" w:hAnsi="Arial" w:cs="Arial"/>
          <w:lang w:val="en-GB"/>
        </w:rPr>
        <w:t xml:space="preserve">Fear of Falling Avoidance </w:t>
      </w:r>
      <w:r w:rsidR="00927BB2" w:rsidRPr="00AA51B5">
        <w:rPr>
          <w:rFonts w:ascii="Arial" w:hAnsi="Arial" w:cs="Arial"/>
          <w:lang w:val="en-GB"/>
        </w:rPr>
        <w:t>Behaviour</w:t>
      </w:r>
      <w:r w:rsidRPr="00AA51B5">
        <w:rPr>
          <w:rFonts w:ascii="Arial" w:hAnsi="Arial" w:cs="Arial"/>
          <w:lang w:val="en-GB"/>
        </w:rPr>
        <w:t xml:space="preserve"> Affects the inter-relationship between Vision Impairment and Diminished Mobility in community-dwelling Older Adults</w:t>
      </w:r>
      <w:r w:rsidR="00456C07">
        <w:rPr>
          <w:rFonts w:ascii="Arial" w:hAnsi="Arial" w:cs="Arial"/>
          <w:lang w:val="en-GB"/>
        </w:rPr>
        <w:t>;</w:t>
      </w:r>
      <w:r w:rsidRPr="00AA51B5">
        <w:rPr>
          <w:rFonts w:ascii="Arial" w:hAnsi="Arial" w:cs="Arial"/>
          <w:lang w:val="en-GB"/>
        </w:rPr>
        <w:t xml:space="preserve"> </w:t>
      </w:r>
      <w:r w:rsidRPr="00AA51B5">
        <w:rPr>
          <w:rFonts w:ascii="Arial" w:hAnsi="Arial" w:cs="Arial"/>
          <w:i/>
          <w:iCs/>
          <w:lang w:val="en-GB"/>
        </w:rPr>
        <w:t>Physiotherapy Theory and Practice</w:t>
      </w:r>
      <w:r w:rsidRPr="00AA51B5">
        <w:rPr>
          <w:rFonts w:ascii="Arial" w:hAnsi="Arial" w:cs="Arial"/>
          <w:lang w:val="en-GB"/>
        </w:rPr>
        <w:t xml:space="preserve">, pp.1–9. </w:t>
      </w:r>
      <w:r w:rsidR="00456C07">
        <w:rPr>
          <w:rFonts w:ascii="Arial" w:hAnsi="Arial" w:cs="Arial"/>
          <w:lang w:val="en-GB"/>
        </w:rPr>
        <w:t>Available at</w:t>
      </w:r>
      <w:r w:rsidR="00927BB2">
        <w:rPr>
          <w:rFonts w:ascii="Arial" w:hAnsi="Arial" w:cs="Arial"/>
          <w:lang w:val="en-GB"/>
        </w:rPr>
        <w:t xml:space="preserve"> </w:t>
      </w:r>
      <w:hyperlink r:id="rId30" w:history="1">
        <w:r w:rsidR="00927BB2" w:rsidRPr="007105A5">
          <w:rPr>
            <w:rStyle w:val="Hyperlink"/>
            <w:rFonts w:ascii="Arial" w:hAnsi="Arial" w:cs="Arial"/>
            <w:lang w:val="en-GB"/>
          </w:rPr>
          <w:t>https://doi.org/10.1080/09593985.2020.1780656</w:t>
        </w:r>
      </w:hyperlink>
      <w:r w:rsidRPr="00AA51B5">
        <w:rPr>
          <w:rFonts w:ascii="Arial" w:hAnsi="Arial" w:cs="Arial"/>
          <w:lang w:val="en-GB"/>
        </w:rPr>
        <w:t>.</w:t>
      </w:r>
      <w:r w:rsidR="00927BB2">
        <w:rPr>
          <w:rFonts w:ascii="Arial" w:hAnsi="Arial" w:cs="Arial"/>
          <w:lang w:val="en-GB"/>
        </w:rPr>
        <w:t xml:space="preserve"> </w:t>
      </w:r>
    </w:p>
    <w:p w14:paraId="64CDF44B" w14:textId="61F629B7" w:rsidR="003123C6" w:rsidRPr="00570D44" w:rsidRDefault="00661B21" w:rsidP="008E5439">
      <w:pPr>
        <w:spacing w:line="360" w:lineRule="auto"/>
        <w:jc w:val="both"/>
        <w:rPr>
          <w:rFonts w:ascii="Arial" w:hAnsi="Arial" w:cs="Arial"/>
        </w:rPr>
      </w:pPr>
      <w:r w:rsidRPr="00661B21">
        <w:rPr>
          <w:rFonts w:ascii="Arial" w:hAnsi="Arial" w:cs="Arial"/>
        </w:rPr>
        <w:t xml:space="preserve">Taylor, J. and Pagliari, C. (2018) </w:t>
      </w:r>
      <w:r w:rsidR="005B79FF">
        <w:rPr>
          <w:rFonts w:ascii="Arial" w:hAnsi="Arial" w:cs="Arial"/>
        </w:rPr>
        <w:t>‘</w:t>
      </w:r>
      <w:r w:rsidRPr="00661B21">
        <w:rPr>
          <w:rFonts w:ascii="Arial" w:hAnsi="Arial" w:cs="Arial"/>
        </w:rPr>
        <w:t>Comprehensive Scoping Review of Health Research Using Social Media Data</w:t>
      </w:r>
      <w:r w:rsidR="00EE2CF2">
        <w:rPr>
          <w:rFonts w:ascii="Arial" w:hAnsi="Arial" w:cs="Arial"/>
        </w:rPr>
        <w:t>;</w:t>
      </w:r>
      <w:r w:rsidRPr="00661B21">
        <w:rPr>
          <w:rFonts w:ascii="Arial" w:hAnsi="Arial" w:cs="Arial"/>
        </w:rPr>
        <w:t xml:space="preserve"> </w:t>
      </w:r>
      <w:r w:rsidRPr="00EE2CF2">
        <w:rPr>
          <w:rFonts w:ascii="Arial" w:hAnsi="Arial" w:cs="Arial"/>
          <w:i/>
          <w:iCs/>
        </w:rPr>
        <w:t>BMJ Open,</w:t>
      </w:r>
      <w:r w:rsidRPr="00661B21">
        <w:rPr>
          <w:rFonts w:ascii="Arial" w:hAnsi="Arial" w:cs="Arial"/>
        </w:rPr>
        <w:t xml:space="preserve"> 8(12), p.e022931. </w:t>
      </w:r>
      <w:r w:rsidR="005B79FF">
        <w:rPr>
          <w:rFonts w:ascii="Arial" w:hAnsi="Arial" w:cs="Arial"/>
        </w:rPr>
        <w:t xml:space="preserve">Available at </w:t>
      </w:r>
      <w:hyperlink r:id="rId31" w:history="1">
        <w:r w:rsidR="005B79FF" w:rsidRPr="000D4BE0">
          <w:rPr>
            <w:rStyle w:val="Hyperlink"/>
            <w:rFonts w:ascii="Arial" w:hAnsi="Arial" w:cs="Arial"/>
          </w:rPr>
          <w:t>https://doi.org/10.1136/bmjopen-2018-022931</w:t>
        </w:r>
      </w:hyperlink>
      <w:r w:rsidRPr="00661B21">
        <w:rPr>
          <w:rFonts w:ascii="Arial" w:hAnsi="Arial" w:cs="Arial"/>
        </w:rPr>
        <w:t>.</w:t>
      </w:r>
      <w:r w:rsidR="005B79FF">
        <w:rPr>
          <w:rFonts w:ascii="Arial" w:hAnsi="Arial" w:cs="Arial"/>
        </w:rPr>
        <w:t xml:space="preserve"> </w:t>
      </w:r>
      <w:r w:rsidR="003123C6" w:rsidRPr="00570D44">
        <w:rPr>
          <w:rFonts w:ascii="Arial" w:hAnsi="Arial" w:cs="Arial"/>
        </w:rPr>
        <w:t xml:space="preserve"> </w:t>
      </w:r>
      <w:r w:rsidR="005B79FF">
        <w:rPr>
          <w:rFonts w:ascii="Arial" w:hAnsi="Arial" w:cs="Arial"/>
        </w:rPr>
        <w:t xml:space="preserve"> </w:t>
      </w:r>
    </w:p>
    <w:p w14:paraId="6A701E60" w14:textId="1DE5A93C" w:rsidR="00825D28" w:rsidRPr="00825D28" w:rsidRDefault="00825D28" w:rsidP="008E5439">
      <w:pPr>
        <w:spacing w:line="360" w:lineRule="auto"/>
        <w:rPr>
          <w:rFonts w:ascii="Arial" w:hAnsi="Arial" w:cs="Arial"/>
          <w:lang w:val="en-GB"/>
        </w:rPr>
      </w:pPr>
      <w:r w:rsidRPr="00C44AC9">
        <w:rPr>
          <w:rFonts w:ascii="Arial" w:hAnsi="Arial" w:cs="Arial"/>
          <w:lang w:val="en-GB"/>
        </w:rPr>
        <w:t xml:space="preserve">Public Health England (2017) </w:t>
      </w:r>
      <w:r w:rsidRPr="00C44AC9">
        <w:rPr>
          <w:rFonts w:ascii="Arial" w:hAnsi="Arial" w:cs="Arial"/>
          <w:i/>
          <w:iCs/>
          <w:lang w:val="en-GB"/>
        </w:rPr>
        <w:t>Falls and Fracture Consensus Statement Supporting Commissioning for Prevention</w:t>
      </w:r>
      <w:r w:rsidRPr="00C44AC9">
        <w:rPr>
          <w:rFonts w:ascii="Arial" w:hAnsi="Arial" w:cs="Arial"/>
          <w:lang w:val="en-GB"/>
        </w:rPr>
        <w:t xml:space="preserve">. Available at: </w:t>
      </w:r>
      <w:hyperlink r:id="rId32" w:history="1">
        <w:r w:rsidR="008E5439" w:rsidRPr="00C44AC9">
          <w:rPr>
            <w:rStyle w:val="Hyperlink"/>
            <w:rFonts w:ascii="Arial" w:hAnsi="Arial" w:cs="Arial"/>
            <w:lang w:val="en-GB"/>
          </w:rPr>
          <w:t>https://assets.publishing.service.gov.uk/media/5a7f4316ed915d74e6229625/falls_and_fractures_consensus_statement.pdf</w:t>
        </w:r>
      </w:hyperlink>
      <w:r w:rsidR="008E5439">
        <w:rPr>
          <w:rFonts w:ascii="Arial" w:hAnsi="Arial" w:cs="Arial"/>
          <w:lang w:val="en-GB"/>
        </w:rPr>
        <w:t xml:space="preserve"> </w:t>
      </w:r>
      <w:r w:rsidRPr="00C44AC9">
        <w:rPr>
          <w:rFonts w:ascii="Arial" w:hAnsi="Arial" w:cs="Arial"/>
          <w:lang w:val="en-GB"/>
        </w:rPr>
        <w:t xml:space="preserve"> (Accessed 8 March 2026).</w:t>
      </w:r>
    </w:p>
    <w:p w14:paraId="6F765FD3" w14:textId="323F5244" w:rsidR="00D64167" w:rsidRPr="00570D44" w:rsidRDefault="007157F8" w:rsidP="008E5439">
      <w:pPr>
        <w:spacing w:line="360" w:lineRule="auto"/>
        <w:jc w:val="both"/>
        <w:rPr>
          <w:rFonts w:ascii="Arial" w:hAnsi="Arial" w:cs="Arial"/>
        </w:rPr>
      </w:pPr>
      <w:proofErr w:type="spellStart"/>
      <w:r w:rsidRPr="007157F8">
        <w:rPr>
          <w:rFonts w:ascii="Arial" w:hAnsi="Arial" w:cs="Arial"/>
        </w:rPr>
        <w:t>Westphaln</w:t>
      </w:r>
      <w:proofErr w:type="spellEnd"/>
      <w:r w:rsidRPr="007157F8">
        <w:rPr>
          <w:rFonts w:ascii="Arial" w:hAnsi="Arial" w:cs="Arial"/>
        </w:rPr>
        <w:t xml:space="preserve">, K.K., </w:t>
      </w:r>
      <w:proofErr w:type="spellStart"/>
      <w:r w:rsidRPr="007157F8">
        <w:rPr>
          <w:rFonts w:ascii="Arial" w:hAnsi="Arial" w:cs="Arial"/>
        </w:rPr>
        <w:t>Regoeczi</w:t>
      </w:r>
      <w:proofErr w:type="spellEnd"/>
      <w:r w:rsidRPr="007157F8">
        <w:rPr>
          <w:rFonts w:ascii="Arial" w:hAnsi="Arial" w:cs="Arial"/>
        </w:rPr>
        <w:t>, W., Masotya, M., Vazquez-</w:t>
      </w:r>
      <w:proofErr w:type="spellStart"/>
      <w:r w:rsidRPr="007157F8">
        <w:rPr>
          <w:rFonts w:ascii="Arial" w:hAnsi="Arial" w:cs="Arial"/>
        </w:rPr>
        <w:t>Westphaln</w:t>
      </w:r>
      <w:proofErr w:type="spellEnd"/>
      <w:r w:rsidRPr="007157F8">
        <w:rPr>
          <w:rFonts w:ascii="Arial" w:hAnsi="Arial" w:cs="Arial"/>
        </w:rPr>
        <w:t xml:space="preserve">, B., Lounsbury, K., </w:t>
      </w:r>
      <w:r w:rsidR="00056371" w:rsidRPr="007157F8">
        <w:rPr>
          <w:rFonts w:ascii="Arial" w:hAnsi="Arial" w:cs="Arial"/>
        </w:rPr>
        <w:t>McDavid, L.</w:t>
      </w:r>
      <w:r w:rsidRPr="007157F8">
        <w:rPr>
          <w:rFonts w:ascii="Arial" w:hAnsi="Arial" w:cs="Arial"/>
        </w:rPr>
        <w:t>, L., Lee, H., Johnson, J. and Ronis, S.D. (</w:t>
      </w:r>
      <w:r w:rsidR="00056371" w:rsidRPr="007157F8">
        <w:rPr>
          <w:rFonts w:ascii="Arial" w:hAnsi="Arial" w:cs="Arial"/>
        </w:rPr>
        <w:t>2021)</w:t>
      </w:r>
      <w:r w:rsidR="00056371">
        <w:rPr>
          <w:rFonts w:ascii="Arial" w:hAnsi="Arial" w:cs="Arial"/>
        </w:rPr>
        <w:t xml:space="preserve"> </w:t>
      </w:r>
      <w:r w:rsidR="009F1DB0">
        <w:rPr>
          <w:rFonts w:ascii="Arial" w:hAnsi="Arial" w:cs="Arial"/>
        </w:rPr>
        <w:t>‘</w:t>
      </w:r>
      <w:r w:rsidRPr="007157F8">
        <w:rPr>
          <w:rFonts w:ascii="Arial" w:hAnsi="Arial" w:cs="Arial"/>
        </w:rPr>
        <w:t>From Arksey and O’Malley and Beyond: Customizations to Enhance a team-based, Mixed Approach to Scoping Review Methodology</w:t>
      </w:r>
      <w:r w:rsidR="00BB6863">
        <w:rPr>
          <w:rFonts w:ascii="Arial" w:hAnsi="Arial" w:cs="Arial"/>
        </w:rPr>
        <w:t>;</w:t>
      </w:r>
      <w:r w:rsidRPr="007157F8">
        <w:rPr>
          <w:rFonts w:ascii="Arial" w:hAnsi="Arial" w:cs="Arial"/>
        </w:rPr>
        <w:t xml:space="preserve"> </w:t>
      </w:r>
      <w:proofErr w:type="spellStart"/>
      <w:r w:rsidRPr="008F188B">
        <w:rPr>
          <w:rFonts w:ascii="Arial" w:hAnsi="Arial" w:cs="Arial"/>
          <w:i/>
          <w:iCs/>
        </w:rPr>
        <w:t>MethodsX</w:t>
      </w:r>
      <w:proofErr w:type="spellEnd"/>
      <w:r w:rsidRPr="008F188B">
        <w:rPr>
          <w:rFonts w:ascii="Arial" w:hAnsi="Arial" w:cs="Arial"/>
          <w:i/>
          <w:iCs/>
        </w:rPr>
        <w:t>,</w:t>
      </w:r>
      <w:r w:rsidRPr="007157F8">
        <w:rPr>
          <w:rFonts w:ascii="Arial" w:hAnsi="Arial" w:cs="Arial"/>
        </w:rPr>
        <w:t xml:space="preserve"> 8(101375), p.101375. </w:t>
      </w:r>
      <w:r>
        <w:rPr>
          <w:rFonts w:ascii="Arial" w:hAnsi="Arial" w:cs="Arial"/>
        </w:rPr>
        <w:t xml:space="preserve">Available at </w:t>
      </w:r>
      <w:hyperlink r:id="rId33" w:history="1">
        <w:r w:rsidRPr="000D4BE0">
          <w:rPr>
            <w:rStyle w:val="Hyperlink"/>
            <w:rFonts w:ascii="Arial" w:hAnsi="Arial" w:cs="Arial"/>
          </w:rPr>
          <w:t>https://doi.org/10.1016/j.mex.2021.101375</w:t>
        </w:r>
      </w:hyperlink>
      <w:r w:rsidRPr="007157F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D61AEB1" w14:textId="77777777" w:rsidR="00AE2BCD" w:rsidRPr="003123C6" w:rsidRDefault="00AE2BCD" w:rsidP="008E5439">
      <w:pPr>
        <w:spacing w:line="360" w:lineRule="auto"/>
        <w:rPr>
          <w:rFonts w:ascii="Arial" w:hAnsi="Arial" w:cs="Arial"/>
          <w:sz w:val="28"/>
          <w:szCs w:val="28"/>
        </w:rPr>
      </w:pPr>
    </w:p>
    <w:p w14:paraId="45A5A612" w14:textId="77777777" w:rsidR="003123C6" w:rsidRPr="003123C6" w:rsidRDefault="003123C6" w:rsidP="003123C6">
      <w:pPr>
        <w:rPr>
          <w:rFonts w:ascii="Arial" w:hAnsi="Arial" w:cs="Arial"/>
          <w:sz w:val="28"/>
          <w:szCs w:val="28"/>
        </w:rPr>
      </w:pPr>
    </w:p>
    <w:p w14:paraId="0B6C2D6A" w14:textId="77777777" w:rsidR="000436D7" w:rsidRPr="003123C6" w:rsidRDefault="000436D7" w:rsidP="00C46111">
      <w:pPr>
        <w:rPr>
          <w:rFonts w:ascii="Arial" w:hAnsi="Arial" w:cs="Arial"/>
          <w:sz w:val="28"/>
          <w:szCs w:val="28"/>
        </w:rPr>
      </w:pP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34"/>
      <w:headerReference w:type="first" r:id="rId35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05B70" w14:textId="77777777" w:rsidR="00332628" w:rsidRDefault="00332628" w:rsidP="00D210FA">
      <w:pPr>
        <w:spacing w:after="0"/>
      </w:pPr>
      <w:r>
        <w:separator/>
      </w:r>
    </w:p>
  </w:endnote>
  <w:endnote w:type="continuationSeparator" w:id="0">
    <w:p w14:paraId="509A5096" w14:textId="77777777" w:rsidR="00332628" w:rsidRDefault="0033262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B71AC" w14:textId="77777777" w:rsidR="00332628" w:rsidRDefault="00332628" w:rsidP="00D210FA">
      <w:pPr>
        <w:spacing w:after="0"/>
      </w:pPr>
      <w:r>
        <w:separator/>
      </w:r>
    </w:p>
  </w:footnote>
  <w:footnote w:type="continuationSeparator" w:id="0">
    <w:p w14:paraId="0E9B961E" w14:textId="77777777" w:rsidR="00332628" w:rsidRDefault="0033262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16082"/>
    <w:multiLevelType w:val="hybridMultilevel"/>
    <w:tmpl w:val="DDE08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01A56"/>
    <w:multiLevelType w:val="hybridMultilevel"/>
    <w:tmpl w:val="383E0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82EA0"/>
    <w:multiLevelType w:val="multilevel"/>
    <w:tmpl w:val="FC2E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4D7E95"/>
    <w:multiLevelType w:val="multilevel"/>
    <w:tmpl w:val="F7BEE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1C1BBF"/>
    <w:multiLevelType w:val="multilevel"/>
    <w:tmpl w:val="2DF47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9652E6"/>
    <w:multiLevelType w:val="hybridMultilevel"/>
    <w:tmpl w:val="6DB0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A5F656F"/>
    <w:multiLevelType w:val="multilevel"/>
    <w:tmpl w:val="252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CE47FB5"/>
    <w:multiLevelType w:val="hybridMultilevel"/>
    <w:tmpl w:val="32462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54399"/>
    <w:multiLevelType w:val="hybridMultilevel"/>
    <w:tmpl w:val="0698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15DCB"/>
    <w:multiLevelType w:val="hybridMultilevel"/>
    <w:tmpl w:val="FF2E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93FC0"/>
    <w:multiLevelType w:val="multilevel"/>
    <w:tmpl w:val="F2BC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BB7328"/>
    <w:multiLevelType w:val="hybridMultilevel"/>
    <w:tmpl w:val="0D20E2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37901"/>
    <w:multiLevelType w:val="hybridMultilevel"/>
    <w:tmpl w:val="E92E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F467BA"/>
    <w:multiLevelType w:val="hybridMultilevel"/>
    <w:tmpl w:val="3FC27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2187B"/>
    <w:multiLevelType w:val="hybridMultilevel"/>
    <w:tmpl w:val="9D12232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50441A18"/>
    <w:multiLevelType w:val="hybridMultilevel"/>
    <w:tmpl w:val="FC9C9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910795"/>
    <w:multiLevelType w:val="multilevel"/>
    <w:tmpl w:val="3572B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3F419E"/>
    <w:multiLevelType w:val="hybridMultilevel"/>
    <w:tmpl w:val="83B08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01CEB"/>
    <w:multiLevelType w:val="hybridMultilevel"/>
    <w:tmpl w:val="3C1EC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0763BD"/>
    <w:multiLevelType w:val="hybridMultilevel"/>
    <w:tmpl w:val="0846B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81C95"/>
    <w:multiLevelType w:val="multilevel"/>
    <w:tmpl w:val="72603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355105"/>
    <w:multiLevelType w:val="hybridMultilevel"/>
    <w:tmpl w:val="9B80E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B74030"/>
    <w:multiLevelType w:val="hybridMultilevel"/>
    <w:tmpl w:val="97F41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F2248C"/>
    <w:multiLevelType w:val="hybridMultilevel"/>
    <w:tmpl w:val="FF96E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D059D"/>
    <w:multiLevelType w:val="multilevel"/>
    <w:tmpl w:val="1EB0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6F669F"/>
    <w:multiLevelType w:val="hybridMultilevel"/>
    <w:tmpl w:val="3C96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8"/>
  </w:num>
  <w:num w:numId="2" w16cid:durableId="66732129">
    <w:abstractNumId w:val="6"/>
  </w:num>
  <w:num w:numId="3" w16cid:durableId="1791968620">
    <w:abstractNumId w:val="31"/>
  </w:num>
  <w:num w:numId="4" w16cid:durableId="67852329">
    <w:abstractNumId w:val="32"/>
  </w:num>
  <w:num w:numId="5" w16cid:durableId="825783799">
    <w:abstractNumId w:val="15"/>
  </w:num>
  <w:num w:numId="6" w16cid:durableId="1203637911">
    <w:abstractNumId w:val="12"/>
  </w:num>
  <w:num w:numId="7" w16cid:durableId="1393117886">
    <w:abstractNumId w:val="25"/>
  </w:num>
  <w:num w:numId="8" w16cid:durableId="836924330">
    <w:abstractNumId w:val="3"/>
  </w:num>
  <w:num w:numId="9" w16cid:durableId="1335690219">
    <w:abstractNumId w:val="7"/>
  </w:num>
  <w:num w:numId="10" w16cid:durableId="599990578">
    <w:abstractNumId w:val="2"/>
  </w:num>
  <w:num w:numId="11" w16cid:durableId="1516924451">
    <w:abstractNumId w:val="13"/>
  </w:num>
  <w:num w:numId="12" w16cid:durableId="1134641896">
    <w:abstractNumId w:val="4"/>
  </w:num>
  <w:num w:numId="13" w16cid:durableId="208342232">
    <w:abstractNumId w:val="29"/>
  </w:num>
  <w:num w:numId="14" w16cid:durableId="1146776716">
    <w:abstractNumId w:val="24"/>
  </w:num>
  <w:num w:numId="15" w16cid:durableId="1087195821">
    <w:abstractNumId w:val="11"/>
  </w:num>
  <w:num w:numId="16" w16cid:durableId="530260472">
    <w:abstractNumId w:val="23"/>
  </w:num>
  <w:num w:numId="17" w16cid:durableId="4409294">
    <w:abstractNumId w:val="30"/>
  </w:num>
  <w:num w:numId="18" w16cid:durableId="1148018459">
    <w:abstractNumId w:val="27"/>
  </w:num>
  <w:num w:numId="19" w16cid:durableId="97219267">
    <w:abstractNumId w:val="28"/>
  </w:num>
  <w:num w:numId="20" w16cid:durableId="171843627">
    <w:abstractNumId w:val="22"/>
  </w:num>
  <w:num w:numId="21" w16cid:durableId="483162128">
    <w:abstractNumId w:val="18"/>
  </w:num>
  <w:num w:numId="22" w16cid:durableId="1003043691">
    <w:abstractNumId w:val="16"/>
  </w:num>
  <w:num w:numId="23" w16cid:durableId="474638163">
    <w:abstractNumId w:val="10"/>
  </w:num>
  <w:num w:numId="24" w16cid:durableId="1672373496">
    <w:abstractNumId w:val="19"/>
  </w:num>
  <w:num w:numId="25" w16cid:durableId="2118255775">
    <w:abstractNumId w:val="0"/>
  </w:num>
  <w:num w:numId="26" w16cid:durableId="1233544747">
    <w:abstractNumId w:val="17"/>
  </w:num>
  <w:num w:numId="27" w16cid:durableId="364214638">
    <w:abstractNumId w:val="14"/>
  </w:num>
  <w:num w:numId="28" w16cid:durableId="584147485">
    <w:abstractNumId w:val="20"/>
  </w:num>
  <w:num w:numId="29" w16cid:durableId="1921063891">
    <w:abstractNumId w:val="9"/>
  </w:num>
  <w:num w:numId="30" w16cid:durableId="1095829280">
    <w:abstractNumId w:val="5"/>
  </w:num>
  <w:num w:numId="31" w16cid:durableId="356851608">
    <w:abstractNumId w:val="21"/>
  </w:num>
  <w:num w:numId="32" w16cid:durableId="1041438544">
    <w:abstractNumId w:val="1"/>
  </w:num>
  <w:num w:numId="33" w16cid:durableId="80828678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3AB4"/>
    <w:rsid w:val="000045BA"/>
    <w:rsid w:val="000111A3"/>
    <w:rsid w:val="00015A6A"/>
    <w:rsid w:val="00016E6B"/>
    <w:rsid w:val="000208DA"/>
    <w:rsid w:val="00023293"/>
    <w:rsid w:val="00037041"/>
    <w:rsid w:val="000408EB"/>
    <w:rsid w:val="000415B1"/>
    <w:rsid w:val="000436D7"/>
    <w:rsid w:val="00056371"/>
    <w:rsid w:val="00056D5B"/>
    <w:rsid w:val="000571E4"/>
    <w:rsid w:val="00061977"/>
    <w:rsid w:val="00076B52"/>
    <w:rsid w:val="00076CA6"/>
    <w:rsid w:val="000816A3"/>
    <w:rsid w:val="00084A90"/>
    <w:rsid w:val="0008782A"/>
    <w:rsid w:val="00092333"/>
    <w:rsid w:val="00093C2E"/>
    <w:rsid w:val="0009462E"/>
    <w:rsid w:val="000964E7"/>
    <w:rsid w:val="000A065A"/>
    <w:rsid w:val="000A50C7"/>
    <w:rsid w:val="000B0E96"/>
    <w:rsid w:val="000B3941"/>
    <w:rsid w:val="000B7636"/>
    <w:rsid w:val="000B7BFE"/>
    <w:rsid w:val="000C50AA"/>
    <w:rsid w:val="000C65C4"/>
    <w:rsid w:val="000D255D"/>
    <w:rsid w:val="000D271B"/>
    <w:rsid w:val="000D38AB"/>
    <w:rsid w:val="000D684C"/>
    <w:rsid w:val="000D745C"/>
    <w:rsid w:val="000E09CF"/>
    <w:rsid w:val="000E384D"/>
    <w:rsid w:val="000E7C43"/>
    <w:rsid w:val="000F3D28"/>
    <w:rsid w:val="000F542F"/>
    <w:rsid w:val="00102884"/>
    <w:rsid w:val="00103EA9"/>
    <w:rsid w:val="00106FC5"/>
    <w:rsid w:val="001128C9"/>
    <w:rsid w:val="001152CA"/>
    <w:rsid w:val="0011581E"/>
    <w:rsid w:val="00120DEC"/>
    <w:rsid w:val="00123C19"/>
    <w:rsid w:val="001355DC"/>
    <w:rsid w:val="00135A17"/>
    <w:rsid w:val="001402BE"/>
    <w:rsid w:val="001403A1"/>
    <w:rsid w:val="00144E8E"/>
    <w:rsid w:val="00145EF0"/>
    <w:rsid w:val="00145FF3"/>
    <w:rsid w:val="00155D51"/>
    <w:rsid w:val="00156935"/>
    <w:rsid w:val="00162A2D"/>
    <w:rsid w:val="0016353F"/>
    <w:rsid w:val="0016442F"/>
    <w:rsid w:val="00176B23"/>
    <w:rsid w:val="0018587B"/>
    <w:rsid w:val="001950B6"/>
    <w:rsid w:val="001A05A1"/>
    <w:rsid w:val="001C55B6"/>
    <w:rsid w:val="001C5842"/>
    <w:rsid w:val="001D4073"/>
    <w:rsid w:val="001D68EF"/>
    <w:rsid w:val="001D6CC4"/>
    <w:rsid w:val="001E1F01"/>
    <w:rsid w:val="001E1F95"/>
    <w:rsid w:val="001E6223"/>
    <w:rsid w:val="001E7C11"/>
    <w:rsid w:val="001F1D23"/>
    <w:rsid w:val="001F6E19"/>
    <w:rsid w:val="00205F42"/>
    <w:rsid w:val="00206405"/>
    <w:rsid w:val="00210D76"/>
    <w:rsid w:val="0021750C"/>
    <w:rsid w:val="00220A66"/>
    <w:rsid w:val="00220EB3"/>
    <w:rsid w:val="002362F7"/>
    <w:rsid w:val="00242BDC"/>
    <w:rsid w:val="00244380"/>
    <w:rsid w:val="002469C8"/>
    <w:rsid w:val="00253267"/>
    <w:rsid w:val="00254B37"/>
    <w:rsid w:val="00256DAC"/>
    <w:rsid w:val="002631D6"/>
    <w:rsid w:val="002634E8"/>
    <w:rsid w:val="0026425D"/>
    <w:rsid w:val="00264CC4"/>
    <w:rsid w:val="00266113"/>
    <w:rsid w:val="002823CD"/>
    <w:rsid w:val="0028345C"/>
    <w:rsid w:val="002872F8"/>
    <w:rsid w:val="00287787"/>
    <w:rsid w:val="00290FFF"/>
    <w:rsid w:val="00291685"/>
    <w:rsid w:val="00291ACD"/>
    <w:rsid w:val="00292C90"/>
    <w:rsid w:val="002A037C"/>
    <w:rsid w:val="002A103E"/>
    <w:rsid w:val="002A637C"/>
    <w:rsid w:val="002A66DC"/>
    <w:rsid w:val="002B0A3D"/>
    <w:rsid w:val="002D33D9"/>
    <w:rsid w:val="002E502D"/>
    <w:rsid w:val="002F43F9"/>
    <w:rsid w:val="002F65A3"/>
    <w:rsid w:val="003007A7"/>
    <w:rsid w:val="003018C2"/>
    <w:rsid w:val="00303095"/>
    <w:rsid w:val="00305153"/>
    <w:rsid w:val="0031154A"/>
    <w:rsid w:val="003123C6"/>
    <w:rsid w:val="0032046F"/>
    <w:rsid w:val="00323019"/>
    <w:rsid w:val="00323124"/>
    <w:rsid w:val="00324CA2"/>
    <w:rsid w:val="003257E1"/>
    <w:rsid w:val="00325D75"/>
    <w:rsid w:val="00325DEC"/>
    <w:rsid w:val="00331D79"/>
    <w:rsid w:val="003325F3"/>
    <w:rsid w:val="00332628"/>
    <w:rsid w:val="00334DA1"/>
    <w:rsid w:val="00346FFA"/>
    <w:rsid w:val="003560B4"/>
    <w:rsid w:val="003606FD"/>
    <w:rsid w:val="00360975"/>
    <w:rsid w:val="003644D4"/>
    <w:rsid w:val="00371C6D"/>
    <w:rsid w:val="0037277A"/>
    <w:rsid w:val="00377594"/>
    <w:rsid w:val="00383819"/>
    <w:rsid w:val="003863DA"/>
    <w:rsid w:val="003A1828"/>
    <w:rsid w:val="003A3069"/>
    <w:rsid w:val="003B2CEE"/>
    <w:rsid w:val="003B3604"/>
    <w:rsid w:val="003B71F4"/>
    <w:rsid w:val="003C20B5"/>
    <w:rsid w:val="003C463F"/>
    <w:rsid w:val="003D222D"/>
    <w:rsid w:val="003D2A5B"/>
    <w:rsid w:val="003D41D4"/>
    <w:rsid w:val="003D6F98"/>
    <w:rsid w:val="003E325F"/>
    <w:rsid w:val="003E3B22"/>
    <w:rsid w:val="003E545F"/>
    <w:rsid w:val="003F03D2"/>
    <w:rsid w:val="003F0CF8"/>
    <w:rsid w:val="003F1E1A"/>
    <w:rsid w:val="003F55A8"/>
    <w:rsid w:val="003F7F90"/>
    <w:rsid w:val="004045E5"/>
    <w:rsid w:val="0040710C"/>
    <w:rsid w:val="00410E94"/>
    <w:rsid w:val="00413ADE"/>
    <w:rsid w:val="004143EC"/>
    <w:rsid w:val="0041576E"/>
    <w:rsid w:val="00417613"/>
    <w:rsid w:val="00421496"/>
    <w:rsid w:val="00422C27"/>
    <w:rsid w:val="00433119"/>
    <w:rsid w:val="0043313B"/>
    <w:rsid w:val="0043325D"/>
    <w:rsid w:val="0043440B"/>
    <w:rsid w:val="00436678"/>
    <w:rsid w:val="00441103"/>
    <w:rsid w:val="00442D6B"/>
    <w:rsid w:val="0044367C"/>
    <w:rsid w:val="00452514"/>
    <w:rsid w:val="004547D4"/>
    <w:rsid w:val="00456C07"/>
    <w:rsid w:val="00461987"/>
    <w:rsid w:val="004642F0"/>
    <w:rsid w:val="00491162"/>
    <w:rsid w:val="00494FC3"/>
    <w:rsid w:val="004C1C01"/>
    <w:rsid w:val="004C243A"/>
    <w:rsid w:val="004C36AF"/>
    <w:rsid w:val="004D38CE"/>
    <w:rsid w:val="004E14A6"/>
    <w:rsid w:val="00500564"/>
    <w:rsid w:val="00505C72"/>
    <w:rsid w:val="0051102B"/>
    <w:rsid w:val="00516065"/>
    <w:rsid w:val="0052212F"/>
    <w:rsid w:val="005236E6"/>
    <w:rsid w:val="00530D5A"/>
    <w:rsid w:val="00530FAF"/>
    <w:rsid w:val="00534D51"/>
    <w:rsid w:val="0054398F"/>
    <w:rsid w:val="00543D91"/>
    <w:rsid w:val="005451F1"/>
    <w:rsid w:val="005516F9"/>
    <w:rsid w:val="00557982"/>
    <w:rsid w:val="00557AE9"/>
    <w:rsid w:val="00564FFF"/>
    <w:rsid w:val="00565724"/>
    <w:rsid w:val="005700E5"/>
    <w:rsid w:val="00570D44"/>
    <w:rsid w:val="005762A5"/>
    <w:rsid w:val="005838BC"/>
    <w:rsid w:val="00592AB8"/>
    <w:rsid w:val="00592CC9"/>
    <w:rsid w:val="005A0791"/>
    <w:rsid w:val="005A563F"/>
    <w:rsid w:val="005A6480"/>
    <w:rsid w:val="005B0981"/>
    <w:rsid w:val="005B1A7D"/>
    <w:rsid w:val="005B534C"/>
    <w:rsid w:val="005B57E1"/>
    <w:rsid w:val="005B79FF"/>
    <w:rsid w:val="005C56C6"/>
    <w:rsid w:val="005D5F65"/>
    <w:rsid w:val="005E19EB"/>
    <w:rsid w:val="005E61E0"/>
    <w:rsid w:val="005F0F31"/>
    <w:rsid w:val="005F1BFC"/>
    <w:rsid w:val="005F3C9D"/>
    <w:rsid w:val="005F4222"/>
    <w:rsid w:val="005F6056"/>
    <w:rsid w:val="006024ED"/>
    <w:rsid w:val="006108EC"/>
    <w:rsid w:val="00613303"/>
    <w:rsid w:val="006154AF"/>
    <w:rsid w:val="0061793F"/>
    <w:rsid w:val="0062123A"/>
    <w:rsid w:val="00622C89"/>
    <w:rsid w:val="006237BF"/>
    <w:rsid w:val="00625A11"/>
    <w:rsid w:val="006271CD"/>
    <w:rsid w:val="00635DB3"/>
    <w:rsid w:val="00646B27"/>
    <w:rsid w:val="00657948"/>
    <w:rsid w:val="006605F8"/>
    <w:rsid w:val="00661B21"/>
    <w:rsid w:val="006623E2"/>
    <w:rsid w:val="0066594E"/>
    <w:rsid w:val="006676A1"/>
    <w:rsid w:val="006833BD"/>
    <w:rsid w:val="0069060B"/>
    <w:rsid w:val="0069472A"/>
    <w:rsid w:val="00695413"/>
    <w:rsid w:val="00696096"/>
    <w:rsid w:val="006A0677"/>
    <w:rsid w:val="006A448D"/>
    <w:rsid w:val="006A63B0"/>
    <w:rsid w:val="006B5260"/>
    <w:rsid w:val="006B7308"/>
    <w:rsid w:val="006B7EAC"/>
    <w:rsid w:val="006D2642"/>
    <w:rsid w:val="006D332F"/>
    <w:rsid w:val="006D4D8C"/>
    <w:rsid w:val="006D6D33"/>
    <w:rsid w:val="006D6D7C"/>
    <w:rsid w:val="006D717F"/>
    <w:rsid w:val="006D75A5"/>
    <w:rsid w:val="006E174E"/>
    <w:rsid w:val="006E2D42"/>
    <w:rsid w:val="006E492D"/>
    <w:rsid w:val="006F0AA9"/>
    <w:rsid w:val="006F12D8"/>
    <w:rsid w:val="006F151B"/>
    <w:rsid w:val="007111AD"/>
    <w:rsid w:val="00712572"/>
    <w:rsid w:val="007157F8"/>
    <w:rsid w:val="007208A4"/>
    <w:rsid w:val="00720FEE"/>
    <w:rsid w:val="00721EF8"/>
    <w:rsid w:val="007253CA"/>
    <w:rsid w:val="00730C0B"/>
    <w:rsid w:val="00731BDC"/>
    <w:rsid w:val="00735ECF"/>
    <w:rsid w:val="00743938"/>
    <w:rsid w:val="00744763"/>
    <w:rsid w:val="00746252"/>
    <w:rsid w:val="007512CC"/>
    <w:rsid w:val="00753BAE"/>
    <w:rsid w:val="00764B6F"/>
    <w:rsid w:val="00766228"/>
    <w:rsid w:val="00774DF5"/>
    <w:rsid w:val="00782E95"/>
    <w:rsid w:val="007928F3"/>
    <w:rsid w:val="00793DFF"/>
    <w:rsid w:val="007953A2"/>
    <w:rsid w:val="007B4B02"/>
    <w:rsid w:val="007C0052"/>
    <w:rsid w:val="007C0302"/>
    <w:rsid w:val="007C146F"/>
    <w:rsid w:val="007C61A0"/>
    <w:rsid w:val="007C6899"/>
    <w:rsid w:val="007C7319"/>
    <w:rsid w:val="007D22FF"/>
    <w:rsid w:val="007D43B3"/>
    <w:rsid w:val="007D64C2"/>
    <w:rsid w:val="007E1291"/>
    <w:rsid w:val="007E3667"/>
    <w:rsid w:val="007E37F0"/>
    <w:rsid w:val="007F1527"/>
    <w:rsid w:val="007F20B4"/>
    <w:rsid w:val="007F2F0E"/>
    <w:rsid w:val="007F378C"/>
    <w:rsid w:val="007F525E"/>
    <w:rsid w:val="007F6F1C"/>
    <w:rsid w:val="00800043"/>
    <w:rsid w:val="008024BD"/>
    <w:rsid w:val="00814A87"/>
    <w:rsid w:val="00817389"/>
    <w:rsid w:val="00825D28"/>
    <w:rsid w:val="0082695D"/>
    <w:rsid w:val="0082749F"/>
    <w:rsid w:val="00827803"/>
    <w:rsid w:val="0083044C"/>
    <w:rsid w:val="00835E4A"/>
    <w:rsid w:val="008421B7"/>
    <w:rsid w:val="00847732"/>
    <w:rsid w:val="00847C7A"/>
    <w:rsid w:val="008516E1"/>
    <w:rsid w:val="0085182D"/>
    <w:rsid w:val="00861E8C"/>
    <w:rsid w:val="00861EEF"/>
    <w:rsid w:val="008630AA"/>
    <w:rsid w:val="0086375C"/>
    <w:rsid w:val="00867E5F"/>
    <w:rsid w:val="008709F5"/>
    <w:rsid w:val="00877A91"/>
    <w:rsid w:val="0088193A"/>
    <w:rsid w:val="00883660"/>
    <w:rsid w:val="00884E86"/>
    <w:rsid w:val="00885E3A"/>
    <w:rsid w:val="008873CA"/>
    <w:rsid w:val="008927FF"/>
    <w:rsid w:val="008956CC"/>
    <w:rsid w:val="00897368"/>
    <w:rsid w:val="008A670F"/>
    <w:rsid w:val="008B0F18"/>
    <w:rsid w:val="008B52F9"/>
    <w:rsid w:val="008C01FF"/>
    <w:rsid w:val="008C0588"/>
    <w:rsid w:val="008C3A4B"/>
    <w:rsid w:val="008C567B"/>
    <w:rsid w:val="008C76C8"/>
    <w:rsid w:val="008E3921"/>
    <w:rsid w:val="008E5439"/>
    <w:rsid w:val="008F188B"/>
    <w:rsid w:val="0090027B"/>
    <w:rsid w:val="00901A13"/>
    <w:rsid w:val="00905238"/>
    <w:rsid w:val="0090550A"/>
    <w:rsid w:val="009122EB"/>
    <w:rsid w:val="00912A70"/>
    <w:rsid w:val="0091572F"/>
    <w:rsid w:val="00917843"/>
    <w:rsid w:val="00923FDC"/>
    <w:rsid w:val="009241FD"/>
    <w:rsid w:val="00926837"/>
    <w:rsid w:val="00926A0A"/>
    <w:rsid w:val="00927BB2"/>
    <w:rsid w:val="00930BAE"/>
    <w:rsid w:val="00931F38"/>
    <w:rsid w:val="009416F5"/>
    <w:rsid w:val="00946C4E"/>
    <w:rsid w:val="0094702A"/>
    <w:rsid w:val="00947168"/>
    <w:rsid w:val="00954185"/>
    <w:rsid w:val="00955A67"/>
    <w:rsid w:val="00967DAB"/>
    <w:rsid w:val="00973376"/>
    <w:rsid w:val="0097397E"/>
    <w:rsid w:val="0098515D"/>
    <w:rsid w:val="00990E76"/>
    <w:rsid w:val="00991A53"/>
    <w:rsid w:val="00996F4E"/>
    <w:rsid w:val="009A01E9"/>
    <w:rsid w:val="009A33E5"/>
    <w:rsid w:val="009A4235"/>
    <w:rsid w:val="009A5451"/>
    <w:rsid w:val="009B3D2F"/>
    <w:rsid w:val="009C0261"/>
    <w:rsid w:val="009C067F"/>
    <w:rsid w:val="009D4C86"/>
    <w:rsid w:val="009E36E1"/>
    <w:rsid w:val="009E6042"/>
    <w:rsid w:val="009F018A"/>
    <w:rsid w:val="009F1DB0"/>
    <w:rsid w:val="009F71FE"/>
    <w:rsid w:val="00A064AD"/>
    <w:rsid w:val="00A1000E"/>
    <w:rsid w:val="00A11F88"/>
    <w:rsid w:val="00A1290B"/>
    <w:rsid w:val="00A21F6F"/>
    <w:rsid w:val="00A31F33"/>
    <w:rsid w:val="00A32052"/>
    <w:rsid w:val="00A42516"/>
    <w:rsid w:val="00A4593A"/>
    <w:rsid w:val="00A477C4"/>
    <w:rsid w:val="00A47B92"/>
    <w:rsid w:val="00A526EC"/>
    <w:rsid w:val="00A61984"/>
    <w:rsid w:val="00A70A62"/>
    <w:rsid w:val="00A71ACC"/>
    <w:rsid w:val="00A71DA8"/>
    <w:rsid w:val="00A74BE9"/>
    <w:rsid w:val="00A80493"/>
    <w:rsid w:val="00A8799C"/>
    <w:rsid w:val="00A91D6B"/>
    <w:rsid w:val="00A935D2"/>
    <w:rsid w:val="00A94F04"/>
    <w:rsid w:val="00A972AA"/>
    <w:rsid w:val="00AA13BF"/>
    <w:rsid w:val="00AA316A"/>
    <w:rsid w:val="00AA3CFD"/>
    <w:rsid w:val="00AA4BAB"/>
    <w:rsid w:val="00AA51B5"/>
    <w:rsid w:val="00AA594E"/>
    <w:rsid w:val="00AA63B3"/>
    <w:rsid w:val="00AB0676"/>
    <w:rsid w:val="00AB1210"/>
    <w:rsid w:val="00AB6CD4"/>
    <w:rsid w:val="00AB770D"/>
    <w:rsid w:val="00AC00A0"/>
    <w:rsid w:val="00AC3A37"/>
    <w:rsid w:val="00AC6195"/>
    <w:rsid w:val="00AD0A19"/>
    <w:rsid w:val="00AD373D"/>
    <w:rsid w:val="00AE2BCD"/>
    <w:rsid w:val="00AE6CCA"/>
    <w:rsid w:val="00AF07F2"/>
    <w:rsid w:val="00AF2088"/>
    <w:rsid w:val="00AF2DB4"/>
    <w:rsid w:val="00AF3A97"/>
    <w:rsid w:val="00AF5FB0"/>
    <w:rsid w:val="00B0080A"/>
    <w:rsid w:val="00B013DE"/>
    <w:rsid w:val="00B041D9"/>
    <w:rsid w:val="00B0517D"/>
    <w:rsid w:val="00B0538C"/>
    <w:rsid w:val="00B12B08"/>
    <w:rsid w:val="00B138E7"/>
    <w:rsid w:val="00B17560"/>
    <w:rsid w:val="00B17666"/>
    <w:rsid w:val="00B32378"/>
    <w:rsid w:val="00B37AB8"/>
    <w:rsid w:val="00B418DE"/>
    <w:rsid w:val="00B47144"/>
    <w:rsid w:val="00B47D7D"/>
    <w:rsid w:val="00B47FE7"/>
    <w:rsid w:val="00B519C6"/>
    <w:rsid w:val="00B61659"/>
    <w:rsid w:val="00B61D2D"/>
    <w:rsid w:val="00B66E4B"/>
    <w:rsid w:val="00B67824"/>
    <w:rsid w:val="00B7119B"/>
    <w:rsid w:val="00B718B0"/>
    <w:rsid w:val="00B72C75"/>
    <w:rsid w:val="00B8036A"/>
    <w:rsid w:val="00B839C7"/>
    <w:rsid w:val="00BA23C6"/>
    <w:rsid w:val="00BA36A7"/>
    <w:rsid w:val="00BA73B1"/>
    <w:rsid w:val="00BB3DC5"/>
    <w:rsid w:val="00BB58EB"/>
    <w:rsid w:val="00BB6863"/>
    <w:rsid w:val="00BC46C8"/>
    <w:rsid w:val="00BC5115"/>
    <w:rsid w:val="00BE15BA"/>
    <w:rsid w:val="00BE5469"/>
    <w:rsid w:val="00BE5962"/>
    <w:rsid w:val="00BF1A81"/>
    <w:rsid w:val="00BF3EF7"/>
    <w:rsid w:val="00BF5AE3"/>
    <w:rsid w:val="00C02E9E"/>
    <w:rsid w:val="00C04638"/>
    <w:rsid w:val="00C111F7"/>
    <w:rsid w:val="00C134C7"/>
    <w:rsid w:val="00C178A4"/>
    <w:rsid w:val="00C20ED0"/>
    <w:rsid w:val="00C212D7"/>
    <w:rsid w:val="00C33AA9"/>
    <w:rsid w:val="00C348A8"/>
    <w:rsid w:val="00C40E1B"/>
    <w:rsid w:val="00C4265F"/>
    <w:rsid w:val="00C437FC"/>
    <w:rsid w:val="00C46111"/>
    <w:rsid w:val="00C57855"/>
    <w:rsid w:val="00C60819"/>
    <w:rsid w:val="00C61713"/>
    <w:rsid w:val="00C61AC0"/>
    <w:rsid w:val="00C61B81"/>
    <w:rsid w:val="00C635DA"/>
    <w:rsid w:val="00C656C8"/>
    <w:rsid w:val="00C82ABC"/>
    <w:rsid w:val="00C83332"/>
    <w:rsid w:val="00C91D28"/>
    <w:rsid w:val="00C95E04"/>
    <w:rsid w:val="00C97D94"/>
    <w:rsid w:val="00CB3786"/>
    <w:rsid w:val="00CC0A8F"/>
    <w:rsid w:val="00CC17C2"/>
    <w:rsid w:val="00CC24B6"/>
    <w:rsid w:val="00CC2716"/>
    <w:rsid w:val="00CC324F"/>
    <w:rsid w:val="00CC387D"/>
    <w:rsid w:val="00CC5BC7"/>
    <w:rsid w:val="00CD19EC"/>
    <w:rsid w:val="00CD2E38"/>
    <w:rsid w:val="00CD3A64"/>
    <w:rsid w:val="00CD5946"/>
    <w:rsid w:val="00CE08CD"/>
    <w:rsid w:val="00CE1106"/>
    <w:rsid w:val="00CE41A7"/>
    <w:rsid w:val="00CE56FD"/>
    <w:rsid w:val="00CE6189"/>
    <w:rsid w:val="00CE6799"/>
    <w:rsid w:val="00D0664A"/>
    <w:rsid w:val="00D210FA"/>
    <w:rsid w:val="00D22A5C"/>
    <w:rsid w:val="00D27B24"/>
    <w:rsid w:val="00D30F1D"/>
    <w:rsid w:val="00D3247C"/>
    <w:rsid w:val="00D3263F"/>
    <w:rsid w:val="00D32F3D"/>
    <w:rsid w:val="00D35EF1"/>
    <w:rsid w:val="00D43AB8"/>
    <w:rsid w:val="00D56C40"/>
    <w:rsid w:val="00D57231"/>
    <w:rsid w:val="00D57EF9"/>
    <w:rsid w:val="00D64167"/>
    <w:rsid w:val="00D642B8"/>
    <w:rsid w:val="00D6560E"/>
    <w:rsid w:val="00D7487F"/>
    <w:rsid w:val="00D80FFD"/>
    <w:rsid w:val="00D81DE2"/>
    <w:rsid w:val="00D87B48"/>
    <w:rsid w:val="00D91203"/>
    <w:rsid w:val="00D91E72"/>
    <w:rsid w:val="00D93C83"/>
    <w:rsid w:val="00D94FD1"/>
    <w:rsid w:val="00DA377D"/>
    <w:rsid w:val="00DA3FE7"/>
    <w:rsid w:val="00DA426B"/>
    <w:rsid w:val="00DC1ECF"/>
    <w:rsid w:val="00DC29E9"/>
    <w:rsid w:val="00DC33DB"/>
    <w:rsid w:val="00DC5BCF"/>
    <w:rsid w:val="00DD2DEA"/>
    <w:rsid w:val="00DD49A2"/>
    <w:rsid w:val="00E11B55"/>
    <w:rsid w:val="00E2148E"/>
    <w:rsid w:val="00E21E04"/>
    <w:rsid w:val="00E22328"/>
    <w:rsid w:val="00E32619"/>
    <w:rsid w:val="00E32EA6"/>
    <w:rsid w:val="00E352FA"/>
    <w:rsid w:val="00E3776B"/>
    <w:rsid w:val="00E40CD3"/>
    <w:rsid w:val="00E4116E"/>
    <w:rsid w:val="00E412B5"/>
    <w:rsid w:val="00E41692"/>
    <w:rsid w:val="00E43397"/>
    <w:rsid w:val="00E46189"/>
    <w:rsid w:val="00E55D74"/>
    <w:rsid w:val="00E607DB"/>
    <w:rsid w:val="00E6604A"/>
    <w:rsid w:val="00E665C8"/>
    <w:rsid w:val="00E66744"/>
    <w:rsid w:val="00E8007C"/>
    <w:rsid w:val="00E81234"/>
    <w:rsid w:val="00E836AD"/>
    <w:rsid w:val="00E83A1E"/>
    <w:rsid w:val="00E9037E"/>
    <w:rsid w:val="00E93203"/>
    <w:rsid w:val="00EA0F5E"/>
    <w:rsid w:val="00EA120D"/>
    <w:rsid w:val="00EA49C3"/>
    <w:rsid w:val="00EA5265"/>
    <w:rsid w:val="00EA6F60"/>
    <w:rsid w:val="00EB21B3"/>
    <w:rsid w:val="00EB5E14"/>
    <w:rsid w:val="00EB6F36"/>
    <w:rsid w:val="00EC0297"/>
    <w:rsid w:val="00ED0073"/>
    <w:rsid w:val="00ED04E3"/>
    <w:rsid w:val="00ED1049"/>
    <w:rsid w:val="00ED1355"/>
    <w:rsid w:val="00ED7C6F"/>
    <w:rsid w:val="00EE0682"/>
    <w:rsid w:val="00EE19D9"/>
    <w:rsid w:val="00EE256D"/>
    <w:rsid w:val="00EE2CF2"/>
    <w:rsid w:val="00EE661D"/>
    <w:rsid w:val="00EE6EA8"/>
    <w:rsid w:val="00EF1EAF"/>
    <w:rsid w:val="00EF244C"/>
    <w:rsid w:val="00EF26FC"/>
    <w:rsid w:val="00EF3283"/>
    <w:rsid w:val="00EF50A5"/>
    <w:rsid w:val="00EF772B"/>
    <w:rsid w:val="00F04300"/>
    <w:rsid w:val="00F04484"/>
    <w:rsid w:val="00F05E9E"/>
    <w:rsid w:val="00F064DA"/>
    <w:rsid w:val="00F06EEE"/>
    <w:rsid w:val="00F11F69"/>
    <w:rsid w:val="00F2416E"/>
    <w:rsid w:val="00F26263"/>
    <w:rsid w:val="00F31218"/>
    <w:rsid w:val="00F37523"/>
    <w:rsid w:val="00F410A0"/>
    <w:rsid w:val="00F50168"/>
    <w:rsid w:val="00F50D34"/>
    <w:rsid w:val="00F61141"/>
    <w:rsid w:val="00F61360"/>
    <w:rsid w:val="00F62240"/>
    <w:rsid w:val="00F66D64"/>
    <w:rsid w:val="00F7513B"/>
    <w:rsid w:val="00F77E88"/>
    <w:rsid w:val="00F84FFF"/>
    <w:rsid w:val="00F854F7"/>
    <w:rsid w:val="00F866D0"/>
    <w:rsid w:val="00F9371C"/>
    <w:rsid w:val="00F97942"/>
    <w:rsid w:val="00FB35DE"/>
    <w:rsid w:val="00FB39CB"/>
    <w:rsid w:val="00FC538A"/>
    <w:rsid w:val="00FC7F82"/>
    <w:rsid w:val="00FE2B9F"/>
    <w:rsid w:val="00FE3C2E"/>
    <w:rsid w:val="00FF320D"/>
    <w:rsid w:val="00FF33DE"/>
    <w:rsid w:val="00FF3874"/>
    <w:rsid w:val="00FF3CF0"/>
    <w:rsid w:val="00FF42E7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098203E5-33CB-4F16-AD9F-E8254AA7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F84F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thetoolkit.me/123-method/metrics-based-evaluation/metrics-step-3/qualitative-techniques/" TargetMode="External"/><Relationship Id="rId26" Type="http://schemas.openxmlformats.org/officeDocument/2006/relationships/hyperlink" Target="https://creativecommons.org/licenses/by-nc/3.0/" TargetMode="External"/><Relationship Id="rId21" Type="http://schemas.openxmlformats.org/officeDocument/2006/relationships/hyperlink" Target="https://bmjopen.bmj.com/content/7/3/e014528" TargetMode="External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bmjopen.bmj.com/content/7/3/e014528" TargetMode="External"/><Relationship Id="rId33" Type="http://schemas.openxmlformats.org/officeDocument/2006/relationships/hyperlink" Target="https://doi.org/10.1016/j.mex.2021.10137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/3.0/" TargetMode="External"/><Relationship Id="rId20" Type="http://schemas.openxmlformats.org/officeDocument/2006/relationships/image" Target="media/image4.jpg"/><Relationship Id="rId29" Type="http://schemas.openxmlformats.org/officeDocument/2006/relationships/hyperlink" Target="https://www.gov.uk/government/publications/falls-applying-all-our-health/falls-applying-all-our-health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5.jpeg"/><Relationship Id="rId32" Type="http://schemas.openxmlformats.org/officeDocument/2006/relationships/hyperlink" Target="https://assets.publishing.service.gov.uk/media/5a7f4316ed915d74e6229625/falls_and_fractures_consensus_statement.pdf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thetoolkit.me/123-method/metrics-based-evaluation/metrics-step-3/qualitative-techniques/" TargetMode="External"/><Relationship Id="rId23" Type="http://schemas.openxmlformats.org/officeDocument/2006/relationships/hyperlink" Target="https://creativecommons.org/licenses/by-nc/3.0/" TargetMode="External"/><Relationship Id="rId28" Type="http://schemas.openxmlformats.org/officeDocument/2006/relationships/hyperlink" Target="https://doi.org/10.2147/CIA.S253535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creativecommons.org/licenses/by/3.0/" TargetMode="External"/><Relationship Id="rId31" Type="http://schemas.openxmlformats.org/officeDocument/2006/relationships/hyperlink" Target="https://doi.org/10.1136/bmjopen-2018-022931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hetoolkit.me/123-method/metrics-based-evaluation/metrics-step-3/qualitative-techniques/" TargetMode="External"/><Relationship Id="rId22" Type="http://schemas.openxmlformats.org/officeDocument/2006/relationships/hyperlink" Target="https://bmjopen.bmj.com/content/7/3/e014528" TargetMode="External"/><Relationship Id="rId27" Type="http://schemas.openxmlformats.org/officeDocument/2006/relationships/hyperlink" Target="https://doi.org/10.1080/14780887.2020.1769238" TargetMode="External"/><Relationship Id="rId30" Type="http://schemas.openxmlformats.org/officeDocument/2006/relationships/hyperlink" Target="https://doi.org/10.1080/09593985.2020.1780656" TargetMode="External"/><Relationship Id="rId35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999</TotalTime>
  <Pages>7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Florence Mirembe (2313074)</cp:lastModifiedBy>
  <cp:revision>464</cp:revision>
  <dcterms:created xsi:type="dcterms:W3CDTF">2026-02-09T15:46:00Z</dcterms:created>
  <dcterms:modified xsi:type="dcterms:W3CDTF">2026-06-29T14:09:00Z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