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6243FA" w:rsidRDefault="00EF0BE1" w:rsidP="00EF0BE1">
      <w:pPr>
        <w:sectPr w:rsidR="00EF0BE1" w:rsidRPr="006243FA" w:rsidSect="00EC0A98">
          <w:headerReference w:type="default" r:id="rId10"/>
          <w:footerReference w:type="default" r:id="rId11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6243FA" w:rsidRDefault="00D46A8E" w:rsidP="00B24C18">
      <w:pPr>
        <w:pStyle w:val="Heading1"/>
        <w:rPr>
          <w:b/>
        </w:rPr>
      </w:pPr>
      <w:r w:rsidRPr="006243FA">
        <w:rPr>
          <w:b/>
        </w:rPr>
        <w:t>Lesson Plan Phase 1</w:t>
      </w:r>
    </w:p>
    <w:p w14:paraId="41FC62E2" w14:textId="77777777" w:rsidR="00EF0BE1" w:rsidRPr="006243FA" w:rsidRDefault="00EF0BE1" w:rsidP="00EF0BE1">
      <w:pPr>
        <w:sectPr w:rsidR="00EF0BE1" w:rsidRPr="006243FA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6243FA" w:rsidRDefault="00D46A8E" w:rsidP="00D46A8E">
      <w:pPr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 xml:space="preserve">Lesson Plan – Step 1 </w:t>
      </w:r>
      <w:proofErr w:type="spellStart"/>
      <w:r w:rsidRPr="006243FA">
        <w:rPr>
          <w:b/>
          <w:sz w:val="28"/>
          <w:szCs w:val="28"/>
        </w:rPr>
        <w:t>Cynllun</w:t>
      </w:r>
      <w:proofErr w:type="spellEnd"/>
      <w:r w:rsidRPr="006243FA">
        <w:rPr>
          <w:b/>
          <w:sz w:val="28"/>
          <w:szCs w:val="28"/>
        </w:rPr>
        <w:t xml:space="preserve"> </w:t>
      </w:r>
      <w:proofErr w:type="spellStart"/>
      <w:r w:rsidRPr="006243FA">
        <w:rPr>
          <w:b/>
          <w:sz w:val="28"/>
          <w:szCs w:val="28"/>
        </w:rPr>
        <w:t>Gwers</w:t>
      </w:r>
      <w:proofErr w:type="spellEnd"/>
      <w:r w:rsidRPr="006243FA">
        <w:rPr>
          <w:b/>
          <w:sz w:val="28"/>
          <w:szCs w:val="28"/>
        </w:rPr>
        <w:t xml:space="preserve"> – Cam 1</w:t>
      </w:r>
    </w:p>
    <w:p w14:paraId="2DA80746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6243FA" w14:paraId="141F71CE" w14:textId="77777777" w:rsidTr="70315676">
        <w:tc>
          <w:tcPr>
            <w:tcW w:w="2252" w:type="dxa"/>
            <w:shd w:val="clear" w:color="auto" w:fill="auto"/>
          </w:tcPr>
          <w:p w14:paraId="222BD263" w14:textId="77777777" w:rsidR="00D46A8E" w:rsidRPr="006243FA" w:rsidRDefault="00D46A8E" w:rsidP="00185272">
            <w:pPr>
              <w:rPr>
                <w:szCs w:val="28"/>
              </w:rPr>
            </w:pPr>
            <w:r w:rsidRPr="006243FA">
              <w:rPr>
                <w:szCs w:val="28"/>
              </w:rPr>
              <w:t>Student-teacher</w:t>
            </w:r>
          </w:p>
        </w:tc>
        <w:tc>
          <w:tcPr>
            <w:tcW w:w="3555" w:type="dxa"/>
          </w:tcPr>
          <w:p w14:paraId="0632DE29" w14:textId="2C314020" w:rsidR="00D46A8E" w:rsidRPr="006243FA" w:rsidRDefault="005D61AC" w:rsidP="001852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Georgia Hills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6243FA" w:rsidRDefault="00D46A8E" w:rsidP="00185272">
            <w:pPr>
              <w:rPr>
                <w:szCs w:val="28"/>
              </w:rPr>
            </w:pPr>
            <w:r w:rsidRPr="006243FA">
              <w:rPr>
                <w:szCs w:val="28"/>
              </w:rPr>
              <w:t>Class:</w:t>
            </w:r>
          </w:p>
        </w:tc>
        <w:tc>
          <w:tcPr>
            <w:tcW w:w="2253" w:type="dxa"/>
          </w:tcPr>
          <w:p w14:paraId="497B23F6" w14:textId="05BA4A42" w:rsidR="00D46A8E" w:rsidRPr="006243FA" w:rsidRDefault="00087A66" w:rsidP="001852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1</w:t>
            </w:r>
          </w:p>
        </w:tc>
      </w:tr>
      <w:tr w:rsidR="00D46A8E" w:rsidRPr="006243FA" w14:paraId="03967396" w14:textId="77777777" w:rsidTr="70315676">
        <w:tc>
          <w:tcPr>
            <w:tcW w:w="2252" w:type="dxa"/>
            <w:shd w:val="clear" w:color="auto" w:fill="auto"/>
          </w:tcPr>
          <w:p w14:paraId="155DB2B9" w14:textId="2A3E79B2" w:rsidR="00D46A8E" w:rsidRPr="006243FA" w:rsidRDefault="000B6B62" w:rsidP="00185272">
            <w:pPr>
              <w:rPr>
                <w:szCs w:val="28"/>
              </w:rPr>
            </w:pPr>
            <w:proofErr w:type="spellStart"/>
            <w:r w:rsidRPr="006243FA">
              <w:rPr>
                <w:szCs w:val="28"/>
              </w:rPr>
              <w:t>AoLE</w:t>
            </w:r>
            <w:proofErr w:type="spellEnd"/>
            <w:r w:rsidRPr="006243FA">
              <w:rPr>
                <w:szCs w:val="28"/>
              </w:rPr>
              <w:t xml:space="preserve"> or Subject</w:t>
            </w:r>
          </w:p>
        </w:tc>
        <w:tc>
          <w:tcPr>
            <w:tcW w:w="3555" w:type="dxa"/>
          </w:tcPr>
          <w:p w14:paraId="469E103D" w14:textId="70F8A5C7" w:rsidR="00D46A8E" w:rsidRPr="006243FA" w:rsidRDefault="00D76248" w:rsidP="001852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Welsh Language Development 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6243FA" w:rsidRDefault="00D46A8E" w:rsidP="00185272">
            <w:pPr>
              <w:rPr>
                <w:szCs w:val="28"/>
              </w:rPr>
            </w:pPr>
            <w:r w:rsidRPr="006243FA">
              <w:rPr>
                <w:szCs w:val="28"/>
              </w:rPr>
              <w:t>Date:</w:t>
            </w:r>
          </w:p>
        </w:tc>
        <w:tc>
          <w:tcPr>
            <w:tcW w:w="2253" w:type="dxa"/>
          </w:tcPr>
          <w:p w14:paraId="4A9CFCAE" w14:textId="2423087D" w:rsidR="00D46A8E" w:rsidRPr="006243FA" w:rsidRDefault="00087A66" w:rsidP="001852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13/03/2020</w:t>
            </w:r>
          </w:p>
        </w:tc>
      </w:tr>
      <w:tr w:rsidR="00D46A8E" w:rsidRPr="006243FA" w14:paraId="67A3E20D" w14:textId="77777777" w:rsidTr="70315676">
        <w:tc>
          <w:tcPr>
            <w:tcW w:w="2252" w:type="dxa"/>
            <w:shd w:val="clear" w:color="auto" w:fill="auto"/>
          </w:tcPr>
          <w:p w14:paraId="3DDCE2D6" w14:textId="1D86DAFA" w:rsidR="00D46A8E" w:rsidRPr="006243FA" w:rsidRDefault="000B6B62" w:rsidP="00185272">
            <w:pPr>
              <w:rPr>
                <w:szCs w:val="28"/>
              </w:rPr>
            </w:pPr>
            <w:r w:rsidRPr="006243FA">
              <w:rPr>
                <w:szCs w:val="28"/>
              </w:rPr>
              <w:t>Lesson Focus</w:t>
            </w:r>
            <w:r w:rsidR="00D46A8E" w:rsidRPr="006243FA">
              <w:rPr>
                <w:szCs w:val="28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3263CF1D" w:rsidR="00D46A8E" w:rsidRPr="006243FA" w:rsidRDefault="00577DC3" w:rsidP="001852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</w:t>
            </w:r>
            <w:r w:rsidR="0033229E">
              <w:rPr>
                <w:sz w:val="28"/>
                <w:szCs w:val="28"/>
              </w:rPr>
              <w:t xml:space="preserve">listen to a Welsh story and </w:t>
            </w:r>
            <w:r w:rsidR="00A47D69">
              <w:rPr>
                <w:sz w:val="28"/>
                <w:szCs w:val="28"/>
              </w:rPr>
              <w:t>demonstrate knowledge of words and phrases from the text.</w:t>
            </w:r>
          </w:p>
        </w:tc>
      </w:tr>
      <w:tr w:rsidR="00EB6268" w:rsidRPr="006243FA" w14:paraId="16A73A1C" w14:textId="77777777" w:rsidTr="70315676">
        <w:tc>
          <w:tcPr>
            <w:tcW w:w="2252" w:type="dxa"/>
            <w:shd w:val="clear" w:color="auto" w:fill="auto"/>
          </w:tcPr>
          <w:p w14:paraId="038A704D" w14:textId="4AE7699C" w:rsidR="009D68DF" w:rsidRPr="006243FA" w:rsidRDefault="00816DB9" w:rsidP="00185272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="00BC35BE" w:rsidRPr="006243FA">
              <w:rPr>
                <w:szCs w:val="28"/>
              </w:rPr>
              <w:t xml:space="preserve"> links to</w:t>
            </w:r>
            <w:r w:rsidRPr="006243FA">
              <w:rPr>
                <w:szCs w:val="28"/>
              </w:rPr>
              <w:t xml:space="preserve"> </w:t>
            </w:r>
            <w:r w:rsidR="00BC35BE" w:rsidRPr="006243FA">
              <w:rPr>
                <w:szCs w:val="28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45B039B9" w14:textId="77777777" w:rsidR="00C14564" w:rsidRPr="00664944" w:rsidRDefault="008D20AA" w:rsidP="00664944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64944">
              <w:rPr>
                <w:sz w:val="28"/>
                <w:szCs w:val="28"/>
              </w:rPr>
              <w:t xml:space="preserve">Follow stories read to them and respond as appropriate </w:t>
            </w:r>
          </w:p>
          <w:p w14:paraId="08C972B0" w14:textId="67BFADAD" w:rsidR="00664944" w:rsidRDefault="00664944" w:rsidP="00C14564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Pr="00664944">
              <w:rPr>
                <w:sz w:val="28"/>
                <w:szCs w:val="28"/>
              </w:rPr>
              <w:t>how an understanding of what they or others have read by responding orally or non-verbally to the content</w:t>
            </w:r>
          </w:p>
          <w:p w14:paraId="5F9CC26A" w14:textId="77777777" w:rsidR="00E51280" w:rsidRDefault="00E51280" w:rsidP="00C14564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Pr="00E51280">
              <w:rPr>
                <w:sz w:val="28"/>
                <w:szCs w:val="28"/>
              </w:rPr>
              <w:t>peak clearly, using simple words, greetings and expressions</w:t>
            </w:r>
          </w:p>
          <w:p w14:paraId="7102E20E" w14:textId="780E68A8" w:rsidR="000338B8" w:rsidRPr="00C14564" w:rsidRDefault="000338B8" w:rsidP="00C14564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Pr="000338B8">
              <w:rPr>
                <w:sz w:val="28"/>
                <w:szCs w:val="28"/>
              </w:rPr>
              <w:t>peak using correct pronunciation and appropriate intonation</w:t>
            </w:r>
          </w:p>
        </w:tc>
      </w:tr>
      <w:tr w:rsidR="00EB6268" w:rsidRPr="006243FA" w14:paraId="0DD4DF40" w14:textId="77777777" w:rsidTr="70315676">
        <w:tc>
          <w:tcPr>
            <w:tcW w:w="2252" w:type="dxa"/>
            <w:shd w:val="clear" w:color="auto" w:fill="auto"/>
          </w:tcPr>
          <w:p w14:paraId="24B1AE44" w14:textId="023DAD20" w:rsidR="00BC35BE" w:rsidRPr="006243FA" w:rsidRDefault="00816DB9" w:rsidP="00185272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="00BC35BE" w:rsidRPr="006243FA">
              <w:rPr>
                <w:szCs w:val="28"/>
              </w:rPr>
              <w:t xml:space="preserve"> links to:</w:t>
            </w:r>
          </w:p>
          <w:p w14:paraId="03F43AE1" w14:textId="493A4859" w:rsidR="009D68DF" w:rsidRPr="006243FA" w:rsidRDefault="009D68DF" w:rsidP="00185272">
            <w:pPr>
              <w:rPr>
                <w:szCs w:val="28"/>
              </w:rPr>
            </w:pPr>
            <w:r w:rsidRPr="006243FA">
              <w:rPr>
                <w:szCs w:val="28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117B47E9" w14:textId="77777777" w:rsidR="005F0ADE" w:rsidRPr="005F0ADE" w:rsidRDefault="00FF7424" w:rsidP="00185272">
            <w:pPr>
              <w:rPr>
                <w:sz w:val="28"/>
                <w:szCs w:val="28"/>
                <w:u w:val="single"/>
              </w:rPr>
            </w:pPr>
            <w:r w:rsidRPr="005F0ADE">
              <w:rPr>
                <w:sz w:val="28"/>
                <w:szCs w:val="28"/>
                <w:u w:val="single"/>
              </w:rPr>
              <w:t xml:space="preserve">Language, Literacy and Communication Skills </w:t>
            </w:r>
          </w:p>
          <w:p w14:paraId="41752E0A" w14:textId="77777777" w:rsidR="00EB6268" w:rsidRDefault="00FF7424" w:rsidP="00185272">
            <w:pPr>
              <w:rPr>
                <w:sz w:val="28"/>
                <w:szCs w:val="28"/>
              </w:rPr>
            </w:pPr>
            <w:r w:rsidRPr="00FF7424">
              <w:rPr>
                <w:sz w:val="28"/>
                <w:szCs w:val="28"/>
              </w:rPr>
              <w:t>Strand: Reading</w:t>
            </w:r>
            <w:r w:rsidR="007F076E">
              <w:rPr>
                <w:sz w:val="28"/>
                <w:szCs w:val="28"/>
              </w:rPr>
              <w:t xml:space="preserve">- </w:t>
            </w:r>
            <w:r w:rsidR="00075DFF" w:rsidRPr="00075DFF">
              <w:rPr>
                <w:sz w:val="28"/>
                <w:szCs w:val="28"/>
              </w:rPr>
              <w:t>look for clues in the text to understand information</w:t>
            </w:r>
          </w:p>
          <w:p w14:paraId="477BC299" w14:textId="77777777" w:rsidR="00805B1C" w:rsidRPr="00ED0B3C" w:rsidRDefault="00805B1C" w:rsidP="00185272">
            <w:pPr>
              <w:rPr>
                <w:sz w:val="28"/>
                <w:szCs w:val="28"/>
                <w:u w:val="single"/>
              </w:rPr>
            </w:pPr>
            <w:r w:rsidRPr="00ED0B3C">
              <w:rPr>
                <w:sz w:val="28"/>
                <w:szCs w:val="28"/>
                <w:u w:val="single"/>
              </w:rPr>
              <w:t xml:space="preserve">Language, Literacy and Communication Skills </w:t>
            </w:r>
          </w:p>
          <w:p w14:paraId="60E059DE" w14:textId="77777777" w:rsidR="005F0ADE" w:rsidRDefault="00805B1C" w:rsidP="00185272">
            <w:pPr>
              <w:rPr>
                <w:sz w:val="28"/>
                <w:szCs w:val="28"/>
              </w:rPr>
            </w:pPr>
            <w:r w:rsidRPr="00805B1C">
              <w:rPr>
                <w:sz w:val="28"/>
                <w:szCs w:val="28"/>
              </w:rPr>
              <w:t xml:space="preserve">Strand: </w:t>
            </w:r>
            <w:proofErr w:type="spellStart"/>
            <w:r w:rsidRPr="00805B1C">
              <w:rPr>
                <w:sz w:val="28"/>
                <w:szCs w:val="28"/>
              </w:rPr>
              <w:t>Oracy</w:t>
            </w:r>
            <w:proofErr w:type="spellEnd"/>
            <w:r>
              <w:rPr>
                <w:sz w:val="28"/>
                <w:szCs w:val="28"/>
              </w:rPr>
              <w:t xml:space="preserve">- </w:t>
            </w:r>
            <w:r w:rsidR="009B575C" w:rsidRPr="009B575C">
              <w:rPr>
                <w:sz w:val="28"/>
                <w:szCs w:val="28"/>
              </w:rPr>
              <w:t>contribute to conversations and respond to others, taking turns when prompted</w:t>
            </w:r>
          </w:p>
          <w:p w14:paraId="117A1D0D" w14:textId="77777777" w:rsidR="00ED0B3C" w:rsidRDefault="00157C5A" w:rsidP="001852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t xml:space="preserve"> </w:t>
            </w:r>
            <w:r w:rsidRPr="00157C5A">
              <w:rPr>
                <w:sz w:val="28"/>
                <w:szCs w:val="28"/>
              </w:rPr>
              <w:t>join in, repeat or memorise rhymes, songs, poems and stories</w:t>
            </w:r>
          </w:p>
          <w:p w14:paraId="4B837964" w14:textId="176B89CC" w:rsidR="00661E0A" w:rsidRPr="006243FA" w:rsidRDefault="00661E0A" w:rsidP="005D61AC">
            <w:pPr>
              <w:rPr>
                <w:sz w:val="28"/>
                <w:szCs w:val="28"/>
              </w:rPr>
            </w:pPr>
          </w:p>
        </w:tc>
      </w:tr>
      <w:tr w:rsidR="00D46A8E" w:rsidRPr="006243FA" w14:paraId="28CD5959" w14:textId="77777777" w:rsidTr="70315676">
        <w:tc>
          <w:tcPr>
            <w:tcW w:w="9010" w:type="dxa"/>
            <w:gridSpan w:val="4"/>
            <w:shd w:val="clear" w:color="auto" w:fill="auto"/>
          </w:tcPr>
          <w:p w14:paraId="1523F361" w14:textId="7607E938" w:rsidR="00D46A8E" w:rsidRPr="006243FA" w:rsidRDefault="000B6B62" w:rsidP="00185272">
            <w:pPr>
              <w:rPr>
                <w:sz w:val="22"/>
                <w:szCs w:val="28"/>
              </w:rPr>
            </w:pPr>
            <w:r w:rsidRPr="006243FA">
              <w:rPr>
                <w:szCs w:val="28"/>
              </w:rPr>
              <w:t>Personal</w:t>
            </w:r>
            <w:r w:rsidR="000432F2" w:rsidRPr="006243FA">
              <w:rPr>
                <w:szCs w:val="28"/>
              </w:rPr>
              <w:t xml:space="preserve"> Targets </w:t>
            </w:r>
            <w:r w:rsidR="000432F2" w:rsidRPr="006243FA">
              <w:rPr>
                <w:sz w:val="22"/>
                <w:szCs w:val="28"/>
              </w:rPr>
              <w:t>(</w:t>
            </w:r>
            <w:r w:rsidR="00D46A8E" w:rsidRPr="006243FA">
              <w:rPr>
                <w:sz w:val="22"/>
                <w:szCs w:val="28"/>
              </w:rPr>
              <w:t>Linked to QTS</w:t>
            </w:r>
            <w:r w:rsidR="00816DB9" w:rsidRPr="006243FA">
              <w:rPr>
                <w:sz w:val="22"/>
                <w:szCs w:val="28"/>
              </w:rPr>
              <w:t xml:space="preserve"> and </w:t>
            </w:r>
            <w:proofErr w:type="spellStart"/>
            <w:r w:rsidR="00816DB9" w:rsidRPr="006243FA">
              <w:rPr>
                <w:sz w:val="22"/>
                <w:szCs w:val="28"/>
              </w:rPr>
              <w:t>identifed</w:t>
            </w:r>
            <w:proofErr w:type="spellEnd"/>
            <w:r w:rsidR="00816DB9" w:rsidRPr="006243FA">
              <w:rPr>
                <w:sz w:val="22"/>
                <w:szCs w:val="28"/>
              </w:rPr>
              <w:t xml:space="preserve"> in </w:t>
            </w:r>
            <w:r w:rsidRPr="006243FA">
              <w:rPr>
                <w:sz w:val="22"/>
                <w:szCs w:val="28"/>
              </w:rPr>
              <w:t>weekly review)</w:t>
            </w:r>
          </w:p>
          <w:p w14:paraId="6EDCF3DF" w14:textId="77777777" w:rsidR="000527BF" w:rsidRDefault="000527BF" w:rsidP="000527BF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eastAsiaTheme="majorEastAsia" w:hAnsi="Calibri" w:cs="Calibri"/>
                <w:sz w:val="22"/>
                <w:szCs w:val="22"/>
              </w:rPr>
              <w:t>Maintain leadership and control within the classroom environment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D84B7C3" w14:textId="77777777" w:rsidR="000527BF" w:rsidRDefault="000527BF" w:rsidP="000527BF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eastAsiaTheme="majorEastAsia" w:hAnsi="Calibri" w:cs="Calibri"/>
                <w:sz w:val="22"/>
                <w:szCs w:val="22"/>
              </w:rPr>
              <w:t>Help to promote learning that is building upon prior knowledge and is progressive and differentiated.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EB59F3D" w14:textId="77777777" w:rsidR="00D46A8E" w:rsidRPr="006243FA" w:rsidRDefault="00D46A8E" w:rsidP="00185272">
            <w:pPr>
              <w:rPr>
                <w:sz w:val="28"/>
                <w:szCs w:val="28"/>
              </w:rPr>
            </w:pPr>
          </w:p>
          <w:p w14:paraId="48AACF16" w14:textId="77777777" w:rsidR="00D46A8E" w:rsidRPr="006243FA" w:rsidRDefault="00D46A8E" w:rsidP="00185272">
            <w:pPr>
              <w:rPr>
                <w:sz w:val="28"/>
                <w:szCs w:val="28"/>
              </w:rPr>
            </w:pPr>
          </w:p>
          <w:p w14:paraId="5BD7566F" w14:textId="77777777" w:rsidR="00D46A8E" w:rsidRPr="006243FA" w:rsidRDefault="00D46A8E" w:rsidP="00185272">
            <w:pPr>
              <w:rPr>
                <w:sz w:val="28"/>
                <w:szCs w:val="28"/>
              </w:rPr>
            </w:pPr>
          </w:p>
          <w:p w14:paraId="6F1BB930" w14:textId="77777777" w:rsidR="00D46A8E" w:rsidRPr="006243FA" w:rsidRDefault="00D46A8E" w:rsidP="00185272">
            <w:pPr>
              <w:rPr>
                <w:sz w:val="28"/>
                <w:szCs w:val="28"/>
              </w:rPr>
            </w:pPr>
          </w:p>
          <w:p w14:paraId="159C509D" w14:textId="77777777" w:rsidR="00D46A8E" w:rsidRPr="006243FA" w:rsidRDefault="00D46A8E" w:rsidP="00185272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6243FA" w:rsidRDefault="00D46A8E" w:rsidP="00D46A8E">
      <w:pPr>
        <w:rPr>
          <w:sz w:val="28"/>
          <w:szCs w:val="28"/>
        </w:rPr>
      </w:pPr>
    </w:p>
    <w:p w14:paraId="6039AB14" w14:textId="77777777" w:rsidR="00D46A8E" w:rsidRDefault="00D46A8E" w:rsidP="00D46A8E">
      <w:pPr>
        <w:rPr>
          <w:sz w:val="28"/>
          <w:szCs w:val="28"/>
        </w:rPr>
      </w:pPr>
    </w:p>
    <w:p w14:paraId="733743FF" w14:textId="77777777" w:rsidR="00A62863" w:rsidRDefault="00A62863" w:rsidP="00D46A8E">
      <w:pPr>
        <w:rPr>
          <w:sz w:val="28"/>
          <w:szCs w:val="28"/>
        </w:rPr>
      </w:pPr>
    </w:p>
    <w:p w14:paraId="4E54904D" w14:textId="77777777" w:rsidR="00A62863" w:rsidRPr="006243FA" w:rsidRDefault="00A62863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6243FA" w14:paraId="032F6BB6" w14:textId="77777777" w:rsidTr="53719DBD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243FA" w:rsidRDefault="00D46A8E" w:rsidP="00185272">
            <w:pPr>
              <w:rPr>
                <w:szCs w:val="28"/>
              </w:rPr>
            </w:pPr>
            <w:r w:rsidRPr="006243FA">
              <w:rPr>
                <w:szCs w:val="28"/>
              </w:rPr>
              <w:lastRenderedPageBreak/>
              <w:t>Lea</w:t>
            </w:r>
            <w:r w:rsidR="00BC35BE" w:rsidRPr="006243FA">
              <w:rPr>
                <w:szCs w:val="28"/>
              </w:rPr>
              <w:t>rning Objectives (f</w:t>
            </w:r>
            <w:r w:rsidR="00D91956" w:rsidRPr="006243FA">
              <w:rPr>
                <w:szCs w:val="28"/>
              </w:rPr>
              <w:t xml:space="preserve">ocus on </w:t>
            </w:r>
            <w:r w:rsidRPr="006243FA">
              <w:rPr>
                <w:szCs w:val="28"/>
              </w:rPr>
              <w:t>Learning- use a</w:t>
            </w:r>
            <w:r w:rsidR="00DB1D3B" w:rsidRPr="006243FA">
              <w:rPr>
                <w:szCs w:val="28"/>
              </w:rPr>
              <w:t>ccessi</w:t>
            </w:r>
            <w:r w:rsidR="00D91956" w:rsidRPr="006243FA">
              <w:rPr>
                <w:szCs w:val="28"/>
              </w:rPr>
              <w:t>ble vocabulary</w:t>
            </w:r>
            <w:r w:rsidRPr="006243FA">
              <w:rPr>
                <w:szCs w:val="28"/>
              </w:rPr>
              <w:t>):</w:t>
            </w:r>
          </w:p>
        </w:tc>
      </w:tr>
      <w:tr w:rsidR="00D46A8E" w:rsidRPr="006243FA" w14:paraId="35602596" w14:textId="77777777" w:rsidTr="53719DBD">
        <w:tc>
          <w:tcPr>
            <w:tcW w:w="9010" w:type="dxa"/>
          </w:tcPr>
          <w:p w14:paraId="4D43E3C2" w14:textId="77777777" w:rsidR="00D46A8E" w:rsidRPr="006243FA" w:rsidRDefault="00D46A8E" w:rsidP="00185272">
            <w:pPr>
              <w:rPr>
                <w:sz w:val="22"/>
                <w:szCs w:val="28"/>
              </w:rPr>
            </w:pPr>
            <w:r w:rsidRPr="006243FA">
              <w:rPr>
                <w:sz w:val="22"/>
                <w:szCs w:val="28"/>
              </w:rPr>
              <w:t>The pupils will learn to:</w:t>
            </w:r>
          </w:p>
          <w:p w14:paraId="5258BE35" w14:textId="034878DF" w:rsidR="4E825066" w:rsidRDefault="4E825066" w:rsidP="53719DBD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53719DBD">
              <w:rPr>
                <w:sz w:val="28"/>
                <w:szCs w:val="28"/>
              </w:rPr>
              <w:t>I can listen and understand a Welsh story and answer questions in Welsh</w:t>
            </w:r>
          </w:p>
          <w:p w14:paraId="3CA21DB1" w14:textId="0753F34C" w:rsidR="53719DBD" w:rsidRDefault="53719DBD" w:rsidP="53719DBD">
            <w:pPr>
              <w:ind w:left="360"/>
            </w:pPr>
          </w:p>
          <w:p w14:paraId="6DDC5D13" w14:textId="77777777" w:rsidR="00D46A8E" w:rsidRPr="006243FA" w:rsidRDefault="00D46A8E" w:rsidP="00185272">
            <w:pPr>
              <w:rPr>
                <w:szCs w:val="28"/>
              </w:rPr>
            </w:pPr>
          </w:p>
          <w:p w14:paraId="39EBA135" w14:textId="77777777" w:rsidR="00D46A8E" w:rsidRPr="006243FA" w:rsidRDefault="00D46A8E" w:rsidP="00185272">
            <w:pPr>
              <w:rPr>
                <w:szCs w:val="28"/>
              </w:rPr>
            </w:pPr>
          </w:p>
          <w:p w14:paraId="1F94391C" w14:textId="77777777" w:rsidR="00D46A8E" w:rsidRPr="006243FA" w:rsidRDefault="00D46A8E" w:rsidP="00185272">
            <w:pPr>
              <w:rPr>
                <w:szCs w:val="28"/>
              </w:rPr>
            </w:pPr>
          </w:p>
          <w:p w14:paraId="145FAC42" w14:textId="77777777" w:rsidR="00D46A8E" w:rsidRPr="006243FA" w:rsidRDefault="00D46A8E" w:rsidP="00185272">
            <w:pPr>
              <w:rPr>
                <w:szCs w:val="28"/>
              </w:rPr>
            </w:pPr>
          </w:p>
        </w:tc>
      </w:tr>
    </w:tbl>
    <w:p w14:paraId="448EBB84" w14:textId="77777777" w:rsidR="00D46A8E" w:rsidRPr="006243FA" w:rsidRDefault="00D46A8E" w:rsidP="00D46A8E">
      <w:pPr>
        <w:rPr>
          <w:sz w:val="28"/>
          <w:szCs w:val="28"/>
        </w:rPr>
      </w:pPr>
    </w:p>
    <w:p w14:paraId="32BC907E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6243FA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6243FA" w:rsidRDefault="00D46A8E" w:rsidP="00185272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Success Crit</w:t>
            </w:r>
            <w:r w:rsidR="006E32EF" w:rsidRPr="006243FA">
              <w:rPr>
                <w:szCs w:val="28"/>
              </w:rPr>
              <w:t xml:space="preserve">eria </w:t>
            </w:r>
            <w:r w:rsidR="006E32EF" w:rsidRPr="006243FA">
              <w:rPr>
                <w:sz w:val="20"/>
                <w:szCs w:val="28"/>
              </w:rPr>
              <w:t>(</w:t>
            </w:r>
            <w:r w:rsidR="008B2B15" w:rsidRPr="006243FA">
              <w:rPr>
                <w:sz w:val="20"/>
                <w:szCs w:val="28"/>
              </w:rPr>
              <w:t>c</w:t>
            </w:r>
            <w:r w:rsidR="00D91956" w:rsidRPr="006243FA">
              <w:rPr>
                <w:sz w:val="20"/>
                <w:szCs w:val="28"/>
              </w:rPr>
              <w:t>learly linked to each Learning Objective</w:t>
            </w:r>
            <w:r w:rsidRPr="006243FA">
              <w:rPr>
                <w:sz w:val="20"/>
                <w:szCs w:val="28"/>
              </w:rPr>
              <w:t xml:space="preserve"> and related to the process</w:t>
            </w:r>
            <w:r w:rsidR="00F636FF" w:rsidRPr="006243FA">
              <w:rPr>
                <w:sz w:val="20"/>
                <w:szCs w:val="28"/>
              </w:rPr>
              <w:t xml:space="preserve"> and</w:t>
            </w:r>
            <w:r w:rsidR="0031228F" w:rsidRPr="006243FA">
              <w:rPr>
                <w:sz w:val="20"/>
                <w:szCs w:val="28"/>
              </w:rPr>
              <w:t>/</w:t>
            </w:r>
            <w:r w:rsidR="00F636FF" w:rsidRPr="006243FA">
              <w:rPr>
                <w:sz w:val="20"/>
                <w:szCs w:val="28"/>
              </w:rPr>
              <w:t>or pro</w:t>
            </w:r>
            <w:r w:rsidR="006E32EF" w:rsidRPr="006243FA">
              <w:rPr>
                <w:sz w:val="20"/>
                <w:szCs w:val="28"/>
              </w:rPr>
              <w:t>duct</w:t>
            </w:r>
            <w:r w:rsidR="008B2B15" w:rsidRPr="006243FA">
              <w:rPr>
                <w:sz w:val="20"/>
                <w:szCs w:val="28"/>
              </w:rPr>
              <w:t xml:space="preserve"> of learning</w:t>
            </w:r>
            <w:r w:rsidRPr="006243FA">
              <w:rPr>
                <w:sz w:val="20"/>
                <w:szCs w:val="28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6243FA" w:rsidRDefault="00D91956" w:rsidP="00185272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Assessment of Pupil</w:t>
            </w:r>
            <w:r w:rsidR="00F636FF" w:rsidRPr="006243FA">
              <w:rPr>
                <w:szCs w:val="28"/>
              </w:rPr>
              <w:t>s’</w:t>
            </w:r>
            <w:r w:rsidR="00D46A8E" w:rsidRPr="006243FA">
              <w:rPr>
                <w:szCs w:val="28"/>
              </w:rPr>
              <w:t xml:space="preserve"> Learning</w:t>
            </w:r>
          </w:p>
          <w:p w14:paraId="731A66C0" w14:textId="77777777" w:rsidR="00D46A8E" w:rsidRPr="006243FA" w:rsidRDefault="00D46A8E" w:rsidP="00185272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</w:t>
            </w:r>
          </w:p>
          <w:p w14:paraId="56E4D3F4" w14:textId="6EA5947C" w:rsidR="00D46A8E" w:rsidRPr="006243FA" w:rsidRDefault="00F636FF" w:rsidP="00185272">
            <w:pPr>
              <w:rPr>
                <w:sz w:val="28"/>
                <w:szCs w:val="28"/>
              </w:rPr>
            </w:pPr>
            <w:r w:rsidRPr="006243FA">
              <w:rPr>
                <w:sz w:val="20"/>
                <w:szCs w:val="20"/>
              </w:rPr>
              <w:t>(</w:t>
            </w:r>
            <w:r w:rsidR="00D46A8E" w:rsidRPr="006243FA">
              <w:rPr>
                <w:sz w:val="20"/>
                <w:szCs w:val="20"/>
              </w:rPr>
              <w:t>What have the learners</w:t>
            </w:r>
            <w:r w:rsidR="00BC35BE" w:rsidRPr="006243FA">
              <w:rPr>
                <w:sz w:val="20"/>
                <w:szCs w:val="20"/>
              </w:rPr>
              <w:t xml:space="preserve"> </w:t>
            </w:r>
            <w:r w:rsidR="00D46A8E" w:rsidRPr="006243FA">
              <w:rPr>
                <w:sz w:val="20"/>
                <w:szCs w:val="20"/>
              </w:rPr>
              <w:t>to say/write/do/produce – to demonstrate</w:t>
            </w:r>
            <w:r w:rsidR="00BC35BE" w:rsidRPr="006243FA">
              <w:rPr>
                <w:sz w:val="20"/>
                <w:szCs w:val="20"/>
              </w:rPr>
              <w:t xml:space="preserve"> learning</w:t>
            </w:r>
            <w:r w:rsidR="00D46A8E" w:rsidRPr="006243FA">
              <w:rPr>
                <w:sz w:val="20"/>
                <w:szCs w:val="20"/>
              </w:rPr>
              <w:t>)</w:t>
            </w:r>
          </w:p>
        </w:tc>
      </w:tr>
      <w:tr w:rsidR="00D46A8E" w:rsidRPr="006243FA" w14:paraId="444AED9B" w14:textId="77777777" w:rsidTr="00185272">
        <w:tc>
          <w:tcPr>
            <w:tcW w:w="4505" w:type="dxa"/>
          </w:tcPr>
          <w:p w14:paraId="32203870" w14:textId="77777777" w:rsidR="004A3156" w:rsidRPr="0003793F" w:rsidRDefault="004A3156" w:rsidP="004A3156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32"/>
              </w:rPr>
            </w:pPr>
            <w:r w:rsidRPr="0003793F">
              <w:rPr>
                <w:sz w:val="28"/>
                <w:szCs w:val="32"/>
              </w:rPr>
              <w:t>I can show that I understand some Welsh words and phrases</w:t>
            </w:r>
          </w:p>
          <w:p w14:paraId="1921F030" w14:textId="77777777" w:rsidR="004A3156" w:rsidRPr="0003793F" w:rsidRDefault="004A3156" w:rsidP="004A3156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32"/>
              </w:rPr>
            </w:pPr>
            <w:r w:rsidRPr="0003793F">
              <w:rPr>
                <w:sz w:val="28"/>
                <w:szCs w:val="32"/>
              </w:rPr>
              <w:t xml:space="preserve">I can answer questions in Welsh </w:t>
            </w:r>
          </w:p>
          <w:p w14:paraId="092AF02B" w14:textId="44D2B9B2" w:rsidR="00DC4E0A" w:rsidRPr="0003793F" w:rsidRDefault="00DC4E0A" w:rsidP="004A3156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32"/>
              </w:rPr>
            </w:pPr>
            <w:r w:rsidRPr="0003793F">
              <w:rPr>
                <w:sz w:val="28"/>
                <w:szCs w:val="32"/>
              </w:rPr>
              <w:t xml:space="preserve">I can follow and listen to the </w:t>
            </w:r>
            <w:proofErr w:type="spellStart"/>
            <w:r w:rsidR="00842845" w:rsidRPr="0003793F">
              <w:rPr>
                <w:sz w:val="28"/>
                <w:szCs w:val="32"/>
              </w:rPr>
              <w:t>Tedi</w:t>
            </w:r>
            <w:proofErr w:type="spellEnd"/>
            <w:r w:rsidR="00842845" w:rsidRPr="0003793F">
              <w:rPr>
                <w:sz w:val="28"/>
                <w:szCs w:val="32"/>
              </w:rPr>
              <w:t xml:space="preserve"> </w:t>
            </w:r>
            <w:proofErr w:type="spellStart"/>
            <w:r w:rsidR="00842845" w:rsidRPr="0003793F">
              <w:rPr>
                <w:sz w:val="28"/>
                <w:szCs w:val="32"/>
              </w:rPr>
              <w:t>Twt</w:t>
            </w:r>
            <w:proofErr w:type="spellEnd"/>
            <w:r w:rsidR="00842845" w:rsidRPr="0003793F">
              <w:rPr>
                <w:sz w:val="28"/>
                <w:szCs w:val="32"/>
              </w:rPr>
              <w:t xml:space="preserve"> story </w:t>
            </w:r>
          </w:p>
          <w:p w14:paraId="7C08B745" w14:textId="77777777" w:rsidR="00842845" w:rsidRPr="00103D25" w:rsidRDefault="00842845" w:rsidP="00103D25">
            <w:pPr>
              <w:ind w:left="360"/>
              <w:rPr>
                <w:szCs w:val="28"/>
              </w:rPr>
            </w:pPr>
          </w:p>
          <w:p w14:paraId="5E9E6941" w14:textId="77777777" w:rsidR="00D46A8E" w:rsidRPr="006243FA" w:rsidRDefault="00D46A8E" w:rsidP="00185272">
            <w:pPr>
              <w:rPr>
                <w:sz w:val="28"/>
                <w:szCs w:val="28"/>
              </w:rPr>
            </w:pPr>
          </w:p>
          <w:p w14:paraId="7E38D51A" w14:textId="77777777" w:rsidR="00D46A8E" w:rsidRPr="006243FA" w:rsidRDefault="00D46A8E" w:rsidP="00185272">
            <w:pPr>
              <w:rPr>
                <w:sz w:val="28"/>
                <w:szCs w:val="28"/>
              </w:rPr>
            </w:pPr>
          </w:p>
          <w:p w14:paraId="21357C73" w14:textId="62B02015" w:rsidR="00D46A8E" w:rsidRPr="006243FA" w:rsidRDefault="00D46A8E" w:rsidP="00185272">
            <w:pPr>
              <w:rPr>
                <w:sz w:val="28"/>
                <w:szCs w:val="28"/>
              </w:rPr>
            </w:pPr>
          </w:p>
          <w:p w14:paraId="1BF407B2" w14:textId="77777777" w:rsidR="00D46A8E" w:rsidRPr="006243FA" w:rsidRDefault="00D46A8E" w:rsidP="00185272">
            <w:pPr>
              <w:rPr>
                <w:sz w:val="28"/>
                <w:szCs w:val="28"/>
              </w:rPr>
            </w:pPr>
          </w:p>
          <w:p w14:paraId="7BD7E8D0" w14:textId="77777777" w:rsidR="00D46A8E" w:rsidRPr="006243FA" w:rsidRDefault="00D46A8E" w:rsidP="00185272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5F42BEB8" w14:textId="77777777" w:rsidR="00D46A8E" w:rsidRDefault="00103D25" w:rsidP="00103D25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pupils will use correct Welsh language for colours, numbers, foods</w:t>
            </w:r>
          </w:p>
          <w:p w14:paraId="41C57067" w14:textId="6CA81E64" w:rsidR="00103D25" w:rsidRDefault="00103D25" w:rsidP="00103D25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pupils will follow Welsh instructions correctly </w:t>
            </w:r>
            <w:r w:rsidR="00065C7D">
              <w:rPr>
                <w:sz w:val="28"/>
                <w:szCs w:val="28"/>
              </w:rPr>
              <w:t>(put the food in the basket</w:t>
            </w:r>
            <w:r w:rsidR="0051154C">
              <w:rPr>
                <w:sz w:val="28"/>
                <w:szCs w:val="28"/>
              </w:rPr>
              <w:t>. Sit down. What colour is the apple? How many bananas?)</w:t>
            </w:r>
          </w:p>
          <w:p w14:paraId="13040BC1" w14:textId="523E0DA5" w:rsidR="00103D25" w:rsidRDefault="0076251E" w:rsidP="00103D25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pupils can respond to Welsh </w:t>
            </w:r>
            <w:r w:rsidR="005001C8">
              <w:rPr>
                <w:sz w:val="28"/>
                <w:szCs w:val="28"/>
              </w:rPr>
              <w:t xml:space="preserve">questions using Welsh </w:t>
            </w:r>
          </w:p>
          <w:p w14:paraId="2225189F" w14:textId="77777777" w:rsidR="00142616" w:rsidRPr="0003793F" w:rsidRDefault="00142616" w:rsidP="0003793F">
            <w:pPr>
              <w:rPr>
                <w:sz w:val="28"/>
                <w:szCs w:val="28"/>
              </w:rPr>
            </w:pPr>
          </w:p>
          <w:p w14:paraId="250B79C3" w14:textId="7CA2F7A9" w:rsidR="00103D25" w:rsidRPr="00103D25" w:rsidRDefault="00103D25" w:rsidP="00065C7D">
            <w:pPr>
              <w:ind w:left="360"/>
              <w:rPr>
                <w:sz w:val="28"/>
                <w:szCs w:val="28"/>
              </w:rPr>
            </w:pPr>
          </w:p>
        </w:tc>
      </w:tr>
    </w:tbl>
    <w:p w14:paraId="30135971" w14:textId="77777777" w:rsidR="00045D70" w:rsidRPr="006243FA" w:rsidRDefault="00045D70" w:rsidP="00D46A8E">
      <w:pPr>
        <w:rPr>
          <w:sz w:val="28"/>
          <w:szCs w:val="28"/>
        </w:rPr>
        <w:sectPr w:rsidR="00045D70" w:rsidRPr="006243FA" w:rsidSect="00D46A8E">
          <w:headerReference w:type="default" r:id="rId12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6243FA" w14:paraId="200AD4DF" w14:textId="77777777" w:rsidTr="0DA41DE4">
        <w:trPr>
          <w:trHeight w:val="1071"/>
        </w:trPr>
        <w:tc>
          <w:tcPr>
            <w:tcW w:w="1249" w:type="dxa"/>
          </w:tcPr>
          <w:p w14:paraId="088B6083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Activities/Methodology/Key Concepts</w:t>
            </w:r>
          </w:p>
          <w:p w14:paraId="7E8C7567" w14:textId="25F01971" w:rsidR="002B2D5B" w:rsidRPr="006243FA" w:rsidRDefault="002B2D5B" w:rsidP="003D443E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AA5380" w:rsidRPr="006243FA">
              <w:rPr>
                <w:sz w:val="22"/>
                <w:szCs w:val="22"/>
              </w:rPr>
              <w:t>Teacher’s Role – including key teaching points</w:t>
            </w:r>
            <w:r w:rsidR="00CE7AF5">
              <w:rPr>
                <w:sz w:val="22"/>
                <w:szCs w:val="22"/>
              </w:rPr>
              <w:t>,</w:t>
            </w:r>
            <w:r w:rsidR="003D443E" w:rsidRPr="006243FA">
              <w:rPr>
                <w:sz w:val="22"/>
                <w:szCs w:val="22"/>
              </w:rPr>
              <w:t xml:space="preserve"> differentiation strategies </w:t>
            </w:r>
            <w:r w:rsidR="00AA5380" w:rsidRPr="006243FA">
              <w:rPr>
                <w:sz w:val="22"/>
                <w:szCs w:val="22"/>
              </w:rPr>
              <w:t>and key questions</w:t>
            </w:r>
            <w:r w:rsidRPr="006243FA">
              <w:rPr>
                <w:sz w:val="22"/>
                <w:szCs w:val="22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Pupil Tasks</w:t>
            </w:r>
          </w:p>
          <w:p w14:paraId="07736BE3" w14:textId="75FA8C5A" w:rsidR="002B2D5B" w:rsidRPr="006243FA" w:rsidRDefault="00610C4A" w:rsidP="002B2D5B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AA5380" w:rsidRPr="006243FA">
              <w:rPr>
                <w:sz w:val="22"/>
                <w:szCs w:val="22"/>
              </w:rPr>
              <w:t>Pupils’</w:t>
            </w:r>
            <w:r w:rsidRPr="006243FA">
              <w:rPr>
                <w:sz w:val="22"/>
                <w:szCs w:val="22"/>
              </w:rPr>
              <w:t xml:space="preserve"> role </w:t>
            </w:r>
            <w:r w:rsidR="003D443E" w:rsidRPr="006243FA">
              <w:rPr>
                <w:sz w:val="22"/>
                <w:szCs w:val="22"/>
              </w:rPr>
              <w:t>–</w:t>
            </w:r>
            <w:r w:rsidRPr="006243FA">
              <w:rPr>
                <w:sz w:val="22"/>
                <w:szCs w:val="22"/>
              </w:rPr>
              <w:t>including</w:t>
            </w:r>
            <w:r w:rsidR="003D443E" w:rsidRPr="006243FA">
              <w:rPr>
                <w:sz w:val="22"/>
                <w:szCs w:val="22"/>
              </w:rPr>
              <w:t xml:space="preserve"> differentiation,</w:t>
            </w:r>
            <w:r w:rsidRPr="006243FA">
              <w:rPr>
                <w:sz w:val="22"/>
                <w:szCs w:val="22"/>
              </w:rPr>
              <w:t xml:space="preserve"> </w:t>
            </w:r>
            <w:r w:rsidR="00B0430A" w:rsidRPr="006243FA">
              <w:rPr>
                <w:sz w:val="22"/>
                <w:szCs w:val="22"/>
              </w:rPr>
              <w:t xml:space="preserve">engagement in </w:t>
            </w:r>
            <w:r w:rsidR="002B2D5B" w:rsidRPr="006243FA">
              <w:rPr>
                <w:sz w:val="22"/>
                <w:szCs w:val="22"/>
              </w:rPr>
              <w:t>formative assessment and homework)</w:t>
            </w:r>
          </w:p>
          <w:p w14:paraId="71FEA254" w14:textId="59504618" w:rsidR="002B2D5B" w:rsidRPr="006243FA" w:rsidRDefault="002B2D5B" w:rsidP="002B2D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50A65990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Resources</w:t>
            </w:r>
          </w:p>
          <w:p w14:paraId="18C6DCA1" w14:textId="6F42DCAC" w:rsidR="002B2D5B" w:rsidRPr="006243FA" w:rsidRDefault="00B0430A" w:rsidP="002B2D5B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2B2D5B" w:rsidRPr="006243FA">
              <w:rPr>
                <w:sz w:val="22"/>
                <w:szCs w:val="22"/>
              </w:rPr>
              <w:t>Including Health and Safety requirement)</w:t>
            </w:r>
          </w:p>
        </w:tc>
      </w:tr>
      <w:tr w:rsidR="002B2D5B" w:rsidRPr="006243FA" w14:paraId="1D96C72E" w14:textId="77777777" w:rsidTr="0DA41DE4">
        <w:trPr>
          <w:trHeight w:val="2391"/>
        </w:trPr>
        <w:tc>
          <w:tcPr>
            <w:tcW w:w="1249" w:type="dxa"/>
          </w:tcPr>
          <w:p w14:paraId="5A953452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2905084E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411C5BFF" w14:textId="46DC819F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 xml:space="preserve">Opening </w:t>
            </w:r>
            <w:r w:rsidR="00CE7AF5" w:rsidRPr="006243FA">
              <w:rPr>
                <w:b/>
              </w:rPr>
              <w:t xml:space="preserve">phase </w:t>
            </w:r>
            <w:r w:rsidR="00CE7AF5" w:rsidRPr="006243FA">
              <w:rPr>
                <w:sz w:val="20"/>
              </w:rPr>
              <w:t>(</w:t>
            </w:r>
            <w:r w:rsidR="00B85948" w:rsidRPr="006243FA">
              <w:rPr>
                <w:sz w:val="20"/>
              </w:rPr>
              <w:t xml:space="preserve">with </w:t>
            </w:r>
            <w:r w:rsidR="00D060A6" w:rsidRPr="006243FA">
              <w:rPr>
                <w:sz w:val="20"/>
              </w:rPr>
              <w:t>links to prior learning)</w:t>
            </w:r>
          </w:p>
        </w:tc>
        <w:tc>
          <w:tcPr>
            <w:tcW w:w="4971" w:type="dxa"/>
          </w:tcPr>
          <w:p w14:paraId="7802204C" w14:textId="675CF7CB" w:rsidR="002B2D5B" w:rsidRDefault="00CE7AF5" w:rsidP="00CE7AF5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Welcome the small group in and instruct them to sit down. Using key </w:t>
            </w:r>
            <w:r w:rsidR="00C34047">
              <w:rPr>
                <w:sz w:val="28"/>
                <w:szCs w:val="28"/>
              </w:rPr>
              <w:t>w</w:t>
            </w:r>
            <w:r>
              <w:rPr>
                <w:sz w:val="28"/>
                <w:szCs w:val="28"/>
              </w:rPr>
              <w:t xml:space="preserve">elsh words </w:t>
            </w:r>
            <w:r w:rsidR="00521F01">
              <w:rPr>
                <w:sz w:val="28"/>
                <w:szCs w:val="28"/>
              </w:rPr>
              <w:t>such as</w:t>
            </w:r>
            <w:r>
              <w:rPr>
                <w:sz w:val="28"/>
                <w:szCs w:val="28"/>
              </w:rPr>
              <w:t xml:space="preserve"> ‘</w:t>
            </w:r>
            <w:proofErr w:type="spellStart"/>
            <w:r>
              <w:rPr>
                <w:sz w:val="28"/>
                <w:szCs w:val="28"/>
              </w:rPr>
              <w:t>Croeso</w:t>
            </w:r>
            <w:proofErr w:type="spellEnd"/>
            <w:r>
              <w:rPr>
                <w:sz w:val="28"/>
                <w:szCs w:val="28"/>
              </w:rPr>
              <w:t>’ and ‘</w:t>
            </w:r>
            <w:proofErr w:type="spellStart"/>
            <w:r>
              <w:rPr>
                <w:sz w:val="28"/>
                <w:szCs w:val="28"/>
              </w:rPr>
              <w:t>eisteddwch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dawell</w:t>
            </w:r>
            <w:proofErr w:type="spellEnd"/>
            <w:r>
              <w:rPr>
                <w:sz w:val="28"/>
                <w:szCs w:val="28"/>
              </w:rPr>
              <w:t xml:space="preserve">’ </w:t>
            </w:r>
          </w:p>
          <w:p w14:paraId="6B476C7A" w14:textId="0CBF50CE" w:rsidR="00CE7AF5" w:rsidRDefault="00CE7AF5" w:rsidP="00CE7AF5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Opening sentence ‘</w:t>
            </w:r>
            <w:proofErr w:type="spellStart"/>
            <w:r>
              <w:rPr>
                <w:sz w:val="28"/>
                <w:szCs w:val="28"/>
              </w:rPr>
              <w:t>p</w:t>
            </w:r>
            <w:r w:rsidR="00B1757F">
              <w:rPr>
                <w:sz w:val="28"/>
                <w:szCs w:val="28"/>
              </w:rPr>
              <w:t>r</w:t>
            </w:r>
            <w:r w:rsidR="0070583D">
              <w:rPr>
                <w:sz w:val="28"/>
                <w:szCs w:val="28"/>
              </w:rPr>
              <w:t>ynhawn</w:t>
            </w:r>
            <w:proofErr w:type="spellEnd"/>
            <w:r w:rsidR="0070583D">
              <w:rPr>
                <w:sz w:val="28"/>
                <w:szCs w:val="28"/>
              </w:rPr>
              <w:t xml:space="preserve"> da </w:t>
            </w:r>
            <w:proofErr w:type="spellStart"/>
            <w:r w:rsidR="0070583D">
              <w:rPr>
                <w:sz w:val="28"/>
                <w:szCs w:val="28"/>
              </w:rPr>
              <w:t>bawb</w:t>
            </w:r>
            <w:proofErr w:type="spellEnd"/>
            <w:r w:rsidR="0070583D">
              <w:rPr>
                <w:sz w:val="28"/>
                <w:szCs w:val="28"/>
              </w:rPr>
              <w:t xml:space="preserve">!’ </w:t>
            </w:r>
          </w:p>
          <w:p w14:paraId="0B938895" w14:textId="3E126578" w:rsidR="00CE7AF5" w:rsidRDefault="00CE7AF5" w:rsidP="00CE7AF5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Introduce myself ‘Miss Hills </w:t>
            </w:r>
            <w:proofErr w:type="spellStart"/>
            <w:r>
              <w:rPr>
                <w:sz w:val="28"/>
                <w:szCs w:val="28"/>
              </w:rPr>
              <w:t>dw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>’</w:t>
            </w:r>
          </w:p>
          <w:p w14:paraId="2F1F9159" w14:textId="7716BB0A" w:rsidR="0070583D" w:rsidRPr="0070583D" w:rsidRDefault="00CE7AF5" w:rsidP="0070583D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Ask the children to introduce themselves ‘</w:t>
            </w:r>
            <w:proofErr w:type="spellStart"/>
            <w:r>
              <w:rPr>
                <w:sz w:val="28"/>
                <w:szCs w:val="28"/>
              </w:rPr>
              <w:t>pwy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wyt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ti</w:t>
            </w:r>
            <w:proofErr w:type="spellEnd"/>
            <w:r>
              <w:rPr>
                <w:sz w:val="28"/>
                <w:szCs w:val="28"/>
              </w:rPr>
              <w:t>?’</w:t>
            </w:r>
            <w:r w:rsidR="0070583D">
              <w:rPr>
                <w:sz w:val="28"/>
                <w:szCs w:val="28"/>
              </w:rPr>
              <w:t xml:space="preserve">  Give praise when they have answered correctly ‘da </w:t>
            </w:r>
            <w:proofErr w:type="spellStart"/>
            <w:r w:rsidR="0070583D">
              <w:rPr>
                <w:sz w:val="28"/>
                <w:szCs w:val="28"/>
              </w:rPr>
              <w:t>iawn</w:t>
            </w:r>
            <w:proofErr w:type="spellEnd"/>
            <w:r w:rsidR="0070583D">
              <w:rPr>
                <w:sz w:val="28"/>
                <w:szCs w:val="28"/>
              </w:rPr>
              <w:t>’</w:t>
            </w:r>
          </w:p>
          <w:p w14:paraId="57BDC487" w14:textId="34F35BD5" w:rsidR="00C10080" w:rsidRDefault="0070583D" w:rsidP="00C1008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‘Mae </w:t>
            </w:r>
            <w:proofErr w:type="spellStart"/>
            <w:r>
              <w:rPr>
                <w:sz w:val="28"/>
                <w:szCs w:val="28"/>
              </w:rPr>
              <w:t>hi’n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amser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darllen</w:t>
            </w:r>
            <w:proofErr w:type="spellEnd"/>
            <w:r w:rsidR="00C10080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’ </w:t>
            </w:r>
            <w:r w:rsidR="00C10080">
              <w:rPr>
                <w:sz w:val="28"/>
                <w:szCs w:val="28"/>
              </w:rPr>
              <w:t xml:space="preserve">Introduce the book </w:t>
            </w:r>
            <w:r w:rsidR="00521F01">
              <w:rPr>
                <w:sz w:val="28"/>
                <w:szCs w:val="28"/>
              </w:rPr>
              <w:t xml:space="preserve">‘Picnic </w:t>
            </w:r>
            <w:proofErr w:type="spellStart"/>
            <w:r w:rsidR="00521F01">
              <w:rPr>
                <w:sz w:val="28"/>
                <w:szCs w:val="28"/>
              </w:rPr>
              <w:t>Tedi</w:t>
            </w:r>
            <w:proofErr w:type="spellEnd"/>
            <w:r w:rsidR="00521F01">
              <w:rPr>
                <w:sz w:val="28"/>
                <w:szCs w:val="28"/>
              </w:rPr>
              <w:t xml:space="preserve"> </w:t>
            </w:r>
            <w:proofErr w:type="spellStart"/>
            <w:r w:rsidR="00521F01">
              <w:rPr>
                <w:sz w:val="28"/>
                <w:szCs w:val="28"/>
              </w:rPr>
              <w:t>Twt</w:t>
            </w:r>
            <w:proofErr w:type="spellEnd"/>
            <w:r w:rsidR="00521F01">
              <w:rPr>
                <w:sz w:val="28"/>
                <w:szCs w:val="28"/>
              </w:rPr>
              <w:t>’</w:t>
            </w:r>
          </w:p>
          <w:p w14:paraId="27067757" w14:textId="77777777" w:rsidR="002B2D5B" w:rsidRDefault="00521F01" w:rsidP="00521F01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 the story with great enthusiasm on key words</w:t>
            </w:r>
          </w:p>
          <w:p w14:paraId="3BC8E289" w14:textId="28502E21" w:rsidR="00521F01" w:rsidRPr="00521F01" w:rsidRDefault="00521F01" w:rsidP="00521F01">
            <w:pPr>
              <w:pStyle w:val="ListParagraph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0C29A81" w14:textId="3F2CF077" w:rsidR="00B1757F" w:rsidRDefault="00B1757F" w:rsidP="00B1757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Listen and engage with a basic command </w:t>
            </w:r>
          </w:p>
          <w:p w14:paraId="3A11E9B6" w14:textId="28A824E7" w:rsidR="00B1757F" w:rsidRDefault="00B1757F" w:rsidP="00B1757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Respond with ‘</w:t>
            </w:r>
            <w:proofErr w:type="spellStart"/>
            <w:r>
              <w:rPr>
                <w:sz w:val="28"/>
                <w:szCs w:val="28"/>
              </w:rPr>
              <w:t>prynhawn</w:t>
            </w:r>
            <w:proofErr w:type="spellEnd"/>
            <w:r>
              <w:rPr>
                <w:sz w:val="28"/>
                <w:szCs w:val="28"/>
              </w:rPr>
              <w:t xml:space="preserve"> da’</w:t>
            </w:r>
          </w:p>
          <w:p w14:paraId="559C6937" w14:textId="628C7820" w:rsidR="00B1757F" w:rsidRDefault="00B1757F" w:rsidP="00B1757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Answer question with ‘’x’ </w:t>
            </w:r>
            <w:proofErr w:type="spellStart"/>
            <w:r>
              <w:rPr>
                <w:sz w:val="28"/>
                <w:szCs w:val="28"/>
              </w:rPr>
              <w:t>dw</w:t>
            </w:r>
            <w:proofErr w:type="spellEnd"/>
            <w:r>
              <w:rPr>
                <w:sz w:val="28"/>
                <w:szCs w:val="28"/>
              </w:rPr>
              <w:t xml:space="preserve"> I’</w:t>
            </w:r>
          </w:p>
          <w:p w14:paraId="41E94C26" w14:textId="45E9DD04" w:rsidR="00B1757F" w:rsidRPr="00B1757F" w:rsidRDefault="00B1757F" w:rsidP="00B1757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Listen and enjoy the story </w:t>
            </w:r>
          </w:p>
          <w:p w14:paraId="050DE121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0082543B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22E6197A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706C2014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491DF6ED" w14:textId="284B28EE" w:rsidR="002B2D5B" w:rsidRPr="003C36FA" w:rsidRDefault="00514FE3" w:rsidP="003C36F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Picnic </w:t>
            </w:r>
            <w:proofErr w:type="spellStart"/>
            <w:r>
              <w:rPr>
                <w:sz w:val="28"/>
                <w:szCs w:val="28"/>
              </w:rPr>
              <w:t>Tedi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Twt</w:t>
            </w:r>
            <w:proofErr w:type="spellEnd"/>
            <w:r>
              <w:rPr>
                <w:sz w:val="28"/>
                <w:szCs w:val="28"/>
              </w:rPr>
              <w:t xml:space="preserve"> book</w:t>
            </w:r>
          </w:p>
        </w:tc>
      </w:tr>
      <w:tr w:rsidR="002B2D5B" w:rsidRPr="006243FA" w14:paraId="3E425A8C" w14:textId="77777777" w:rsidTr="0DA41DE4">
        <w:trPr>
          <w:trHeight w:val="2043"/>
        </w:trPr>
        <w:tc>
          <w:tcPr>
            <w:tcW w:w="1249" w:type="dxa"/>
          </w:tcPr>
          <w:p w14:paraId="3C63E476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5F4057E9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427965B4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Teaching &amp; Core Learning</w:t>
            </w:r>
          </w:p>
        </w:tc>
        <w:tc>
          <w:tcPr>
            <w:tcW w:w="4971" w:type="dxa"/>
          </w:tcPr>
          <w:p w14:paraId="463F7EFC" w14:textId="7C522B0E" w:rsidR="002B2D5B" w:rsidRDefault="00521F01" w:rsidP="00521F01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Provide the children w</w:t>
            </w:r>
            <w:r w:rsidR="00C34047">
              <w:rPr>
                <w:sz w:val="28"/>
                <w:szCs w:val="28"/>
              </w:rPr>
              <w:t>ith</w:t>
            </w:r>
            <w:r>
              <w:rPr>
                <w:sz w:val="28"/>
                <w:szCs w:val="28"/>
              </w:rPr>
              <w:t xml:space="preserve"> picture cards and </w:t>
            </w:r>
            <w:r w:rsidR="00C34047">
              <w:rPr>
                <w:sz w:val="28"/>
                <w:szCs w:val="28"/>
              </w:rPr>
              <w:t>have the children repeat the object after me in welsh</w:t>
            </w:r>
          </w:p>
          <w:p w14:paraId="774AA4CE" w14:textId="11C44D41" w:rsidR="00C34047" w:rsidRDefault="00C34047" w:rsidP="00521F01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With a picnic basket of foods ask the children where particular items where using ‘</w:t>
            </w:r>
            <w:proofErr w:type="spellStart"/>
            <w:r>
              <w:rPr>
                <w:sz w:val="28"/>
                <w:szCs w:val="28"/>
              </w:rPr>
              <w:t>Ble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mae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122E3A">
              <w:rPr>
                <w:sz w:val="28"/>
                <w:szCs w:val="28"/>
              </w:rPr>
              <w:t>x?’</w:t>
            </w:r>
          </w:p>
          <w:p w14:paraId="32D4715C" w14:textId="6FD175AF" w:rsidR="0069423B" w:rsidRDefault="0069423B" w:rsidP="00521F01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Instruct the children to place the item of food by the correct picture card</w:t>
            </w:r>
          </w:p>
          <w:p w14:paraId="519CA50C" w14:textId="28957F39" w:rsidR="0069423B" w:rsidRDefault="0069423B" w:rsidP="00521F01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Ask the children individually to put the items back in the basket and repeat the phrase ‘</w:t>
            </w:r>
            <w:proofErr w:type="spellStart"/>
            <w:r>
              <w:rPr>
                <w:sz w:val="28"/>
                <w:szCs w:val="28"/>
              </w:rPr>
              <w:t>mae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5D487D">
              <w:rPr>
                <w:sz w:val="28"/>
                <w:szCs w:val="28"/>
              </w:rPr>
              <w:t>‘</w:t>
            </w:r>
            <w:r>
              <w:rPr>
                <w:sz w:val="28"/>
                <w:szCs w:val="28"/>
              </w:rPr>
              <w:t>x</w:t>
            </w:r>
            <w:r w:rsidR="005D487D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fasged</w:t>
            </w:r>
            <w:proofErr w:type="spellEnd"/>
            <w:r>
              <w:rPr>
                <w:sz w:val="28"/>
                <w:szCs w:val="28"/>
              </w:rPr>
              <w:t>’</w:t>
            </w:r>
          </w:p>
          <w:p w14:paraId="2BFF8847" w14:textId="455FD0D6" w:rsidR="00C76634" w:rsidRDefault="00C76634" w:rsidP="00C76634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corrections to pronunciation if needed</w:t>
            </w:r>
          </w:p>
          <w:p w14:paraId="2A235C7E" w14:textId="16E7DE5E" w:rsidR="00087A66" w:rsidRPr="00087A66" w:rsidRDefault="00087A66" w:rsidP="00087A66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Prompt the children to answer in welsh</w:t>
            </w:r>
            <w:r w:rsidR="008E36E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as much as possible using the question ‘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gymraeg</w:t>
            </w:r>
            <w:proofErr w:type="spellEnd"/>
            <w:r>
              <w:rPr>
                <w:sz w:val="28"/>
                <w:szCs w:val="28"/>
              </w:rPr>
              <w:t>?’</w:t>
            </w:r>
          </w:p>
          <w:p w14:paraId="0A16F9DB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2E7BFA8F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65481C09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1A68682D" w14:textId="2726F98A" w:rsidR="002B2D5B" w:rsidRDefault="00C76634" w:rsidP="00B1757F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Listen to my pronunciation and repeat after me each of the words on the picture cards</w:t>
            </w:r>
          </w:p>
          <w:p w14:paraId="6900579B" w14:textId="77777777" w:rsidR="00514FE3" w:rsidRDefault="00C76634" w:rsidP="00514FE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Select the correct item of food that I asked for and p</w:t>
            </w:r>
            <w:r w:rsidRPr="00C76634">
              <w:rPr>
                <w:sz w:val="28"/>
                <w:szCs w:val="28"/>
              </w:rPr>
              <w:t>lace the food with the correct picture card</w:t>
            </w:r>
          </w:p>
          <w:p w14:paraId="17CF7833" w14:textId="7FE0AAAB" w:rsidR="00514FE3" w:rsidRPr="00514FE3" w:rsidRDefault="00514FE3" w:rsidP="00514FE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514FE3">
              <w:rPr>
                <w:sz w:val="28"/>
                <w:szCs w:val="28"/>
              </w:rPr>
              <w:lastRenderedPageBreak/>
              <w:t>Put the foods back in the basket one by one and repeat the sentence ‘</w:t>
            </w:r>
            <w:proofErr w:type="spellStart"/>
            <w:r w:rsidRPr="00514FE3">
              <w:rPr>
                <w:sz w:val="28"/>
                <w:szCs w:val="28"/>
              </w:rPr>
              <w:t>mae</w:t>
            </w:r>
            <w:proofErr w:type="spellEnd"/>
            <w:r w:rsidRPr="00514FE3">
              <w:rPr>
                <w:sz w:val="28"/>
                <w:szCs w:val="28"/>
              </w:rPr>
              <w:t xml:space="preserve"> ‘x’ </w:t>
            </w:r>
            <w:proofErr w:type="spellStart"/>
            <w:r w:rsidRPr="00514FE3">
              <w:rPr>
                <w:sz w:val="28"/>
                <w:szCs w:val="28"/>
              </w:rPr>
              <w:t>yn</w:t>
            </w:r>
            <w:proofErr w:type="spellEnd"/>
            <w:r w:rsidRPr="00514FE3">
              <w:rPr>
                <w:sz w:val="28"/>
                <w:szCs w:val="28"/>
              </w:rPr>
              <w:t xml:space="preserve"> y </w:t>
            </w:r>
            <w:proofErr w:type="spellStart"/>
            <w:r w:rsidRPr="00514FE3">
              <w:rPr>
                <w:sz w:val="28"/>
                <w:szCs w:val="28"/>
              </w:rPr>
              <w:t>fasged</w:t>
            </w:r>
            <w:proofErr w:type="spellEnd"/>
            <w:r w:rsidRPr="00514FE3">
              <w:rPr>
                <w:sz w:val="28"/>
                <w:szCs w:val="28"/>
              </w:rPr>
              <w:t>’</w:t>
            </w:r>
          </w:p>
          <w:p w14:paraId="0D42FC72" w14:textId="77777777" w:rsidR="00514FE3" w:rsidRDefault="00514FE3" w:rsidP="00514FE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Answer the </w:t>
            </w:r>
            <w:proofErr w:type="spellStart"/>
            <w:proofErr w:type="gramStart"/>
            <w:r>
              <w:rPr>
                <w:sz w:val="28"/>
                <w:szCs w:val="28"/>
              </w:rPr>
              <w:t>question‘</w:t>
            </w:r>
            <w:proofErr w:type="gramEnd"/>
            <w:r>
              <w:rPr>
                <w:sz w:val="28"/>
                <w:szCs w:val="28"/>
              </w:rPr>
              <w:t>pa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liw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ydy’r</w:t>
            </w:r>
            <w:proofErr w:type="spellEnd"/>
            <w:r>
              <w:rPr>
                <w:sz w:val="28"/>
                <w:szCs w:val="28"/>
              </w:rPr>
              <w:t xml:space="preserve"> ‘x’?’ with ‘</w:t>
            </w:r>
            <w:proofErr w:type="spellStart"/>
            <w:r>
              <w:rPr>
                <w:sz w:val="28"/>
                <w:szCs w:val="28"/>
              </w:rPr>
              <w:t>mae</w:t>
            </w:r>
            <w:proofErr w:type="spellEnd"/>
            <w:r>
              <w:rPr>
                <w:sz w:val="28"/>
                <w:szCs w:val="28"/>
              </w:rPr>
              <w:t xml:space="preserve"> ‘x’ </w:t>
            </w:r>
            <w:proofErr w:type="spellStart"/>
            <w:r>
              <w:rPr>
                <w:sz w:val="28"/>
                <w:szCs w:val="28"/>
              </w:rPr>
              <w:t>ydy</w:t>
            </w:r>
            <w:proofErr w:type="spellEnd"/>
            <w:r>
              <w:rPr>
                <w:sz w:val="28"/>
                <w:szCs w:val="28"/>
              </w:rPr>
              <w:t xml:space="preserve"> (the colour of (food/packaging e.g. </w:t>
            </w:r>
            <w:proofErr w:type="spellStart"/>
            <w:r>
              <w:rPr>
                <w:sz w:val="28"/>
                <w:szCs w:val="28"/>
              </w:rPr>
              <w:t>coch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melyn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oren</w:t>
            </w:r>
            <w:proofErr w:type="spellEnd"/>
            <w:r>
              <w:rPr>
                <w:sz w:val="28"/>
                <w:szCs w:val="28"/>
              </w:rPr>
              <w:t>)’</w:t>
            </w:r>
          </w:p>
          <w:p w14:paraId="0948FA44" w14:textId="5BF18539" w:rsidR="00087A66" w:rsidRPr="00087A66" w:rsidRDefault="00514FE3" w:rsidP="00087A66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Answer the question ‘faint o ‘x’?’ with the number in welsh. Count all items individually if necessary</w:t>
            </w:r>
          </w:p>
          <w:p w14:paraId="41FB6482" w14:textId="77777777" w:rsidR="00514FE3" w:rsidRPr="003C36FA" w:rsidRDefault="00514FE3" w:rsidP="00514FE3">
            <w:pPr>
              <w:rPr>
                <w:sz w:val="28"/>
                <w:szCs w:val="28"/>
              </w:rPr>
            </w:pPr>
          </w:p>
          <w:p w14:paraId="32715732" w14:textId="644BB547" w:rsidR="002B2D5B" w:rsidRPr="006243FA" w:rsidRDefault="002B2D5B" w:rsidP="00514FE3">
            <w:pPr>
              <w:tabs>
                <w:tab w:val="left" w:pos="203"/>
              </w:tabs>
              <w:rPr>
                <w:sz w:val="28"/>
                <w:szCs w:val="28"/>
              </w:rPr>
            </w:pPr>
          </w:p>
          <w:p w14:paraId="412AF2A1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27AADFAF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61540434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6F32319A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611FAA20" w14:textId="77777777" w:rsidR="00514FE3" w:rsidRDefault="00514FE3" w:rsidP="00514FE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Printed laminated picture cards with correct welsh words and spellings</w:t>
            </w:r>
          </w:p>
          <w:p w14:paraId="16CE7029" w14:textId="77777777" w:rsidR="00514FE3" w:rsidRDefault="00514FE3" w:rsidP="00514FE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Picnic basket</w:t>
            </w:r>
          </w:p>
          <w:p w14:paraId="08B182E7" w14:textId="77777777" w:rsidR="00514FE3" w:rsidRPr="00514FE3" w:rsidRDefault="00514FE3" w:rsidP="00514FE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Apple</w:t>
            </w:r>
          </w:p>
          <w:p w14:paraId="1CF79FA0" w14:textId="77777777" w:rsidR="00514FE3" w:rsidRDefault="00514FE3" w:rsidP="00514FE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Banana</w:t>
            </w:r>
          </w:p>
          <w:p w14:paraId="62B39072" w14:textId="77777777" w:rsidR="00514FE3" w:rsidRDefault="00514FE3" w:rsidP="00514FE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Cake</w:t>
            </w:r>
          </w:p>
          <w:p w14:paraId="1DB93EA8" w14:textId="77777777" w:rsidR="00514FE3" w:rsidRDefault="00514FE3" w:rsidP="00514FE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Crisps</w:t>
            </w:r>
          </w:p>
          <w:p w14:paraId="6D816E0E" w14:textId="77777777" w:rsidR="00514FE3" w:rsidRDefault="00514FE3" w:rsidP="00514FE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Orange  </w:t>
            </w:r>
          </w:p>
          <w:p w14:paraId="73A5E4AB" w14:textId="5D9D1560" w:rsidR="002B4876" w:rsidRPr="00514FE3" w:rsidRDefault="002B4876" w:rsidP="00514FE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Chocolate </w:t>
            </w:r>
          </w:p>
        </w:tc>
      </w:tr>
      <w:tr w:rsidR="002B2D5B" w:rsidRPr="006243FA" w14:paraId="78EBC3C5" w14:textId="77777777" w:rsidTr="0DA41DE4">
        <w:trPr>
          <w:trHeight w:val="2051"/>
        </w:trPr>
        <w:tc>
          <w:tcPr>
            <w:tcW w:w="1249" w:type="dxa"/>
          </w:tcPr>
          <w:p w14:paraId="12989264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0234BE87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3C7DFD5C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Plenary</w:t>
            </w:r>
          </w:p>
        </w:tc>
        <w:tc>
          <w:tcPr>
            <w:tcW w:w="4971" w:type="dxa"/>
          </w:tcPr>
          <w:p w14:paraId="0043E5CC" w14:textId="77777777" w:rsidR="00A17B97" w:rsidRDefault="00A17B97" w:rsidP="00A17B9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Pick an item at random and as the children ‘pa </w:t>
            </w:r>
            <w:proofErr w:type="spellStart"/>
            <w:r>
              <w:rPr>
                <w:sz w:val="28"/>
                <w:szCs w:val="28"/>
              </w:rPr>
              <w:t>liw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ydy’r</w:t>
            </w:r>
            <w:proofErr w:type="spellEnd"/>
            <w:r>
              <w:rPr>
                <w:sz w:val="28"/>
                <w:szCs w:val="28"/>
              </w:rPr>
              <w:t xml:space="preserve"> ‘x’?’</w:t>
            </w:r>
          </w:p>
          <w:p w14:paraId="483EB441" w14:textId="2D400FFB" w:rsidR="002B2D5B" w:rsidRPr="007432B0" w:rsidRDefault="00A17B97" w:rsidP="007432B0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Ask the children individually ‘faint o ‘x’?’</w:t>
            </w:r>
          </w:p>
        </w:tc>
        <w:tc>
          <w:tcPr>
            <w:tcW w:w="4971" w:type="dxa"/>
          </w:tcPr>
          <w:p w14:paraId="1DBC98EA" w14:textId="77777777" w:rsidR="00A17B97" w:rsidRDefault="00A17B97" w:rsidP="00A17B9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Answer the </w:t>
            </w:r>
            <w:proofErr w:type="spellStart"/>
            <w:proofErr w:type="gramStart"/>
            <w:r>
              <w:rPr>
                <w:sz w:val="28"/>
                <w:szCs w:val="28"/>
              </w:rPr>
              <w:t>question‘</w:t>
            </w:r>
            <w:proofErr w:type="gramEnd"/>
            <w:r>
              <w:rPr>
                <w:sz w:val="28"/>
                <w:szCs w:val="28"/>
              </w:rPr>
              <w:t>pa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liw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ydy’r</w:t>
            </w:r>
            <w:proofErr w:type="spellEnd"/>
            <w:r>
              <w:rPr>
                <w:sz w:val="28"/>
                <w:szCs w:val="28"/>
              </w:rPr>
              <w:t xml:space="preserve"> ‘x’?’ with ‘</w:t>
            </w:r>
            <w:proofErr w:type="spellStart"/>
            <w:r>
              <w:rPr>
                <w:sz w:val="28"/>
                <w:szCs w:val="28"/>
              </w:rPr>
              <w:t>mae</w:t>
            </w:r>
            <w:proofErr w:type="spellEnd"/>
            <w:r>
              <w:rPr>
                <w:sz w:val="28"/>
                <w:szCs w:val="28"/>
              </w:rPr>
              <w:t xml:space="preserve"> ‘x’ </w:t>
            </w:r>
            <w:proofErr w:type="spellStart"/>
            <w:r>
              <w:rPr>
                <w:sz w:val="28"/>
                <w:szCs w:val="28"/>
              </w:rPr>
              <w:t>ydy</w:t>
            </w:r>
            <w:proofErr w:type="spellEnd"/>
            <w:r>
              <w:rPr>
                <w:sz w:val="28"/>
                <w:szCs w:val="28"/>
              </w:rPr>
              <w:t xml:space="preserve"> (the colour of (food/packaging e.g. </w:t>
            </w:r>
            <w:proofErr w:type="spellStart"/>
            <w:r>
              <w:rPr>
                <w:sz w:val="28"/>
                <w:szCs w:val="28"/>
              </w:rPr>
              <w:t>coch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melyn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oren</w:t>
            </w:r>
            <w:proofErr w:type="spellEnd"/>
            <w:r>
              <w:rPr>
                <w:sz w:val="28"/>
                <w:szCs w:val="28"/>
              </w:rPr>
              <w:t>)’</w:t>
            </w:r>
          </w:p>
          <w:p w14:paraId="1E57D1BE" w14:textId="64AE5470" w:rsidR="002B2D5B" w:rsidRPr="00A17B97" w:rsidRDefault="00A17B97" w:rsidP="00A17B9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Answer the question ‘faint o ‘x’?’ with the number in welsh. Count all items individually if necessary </w:t>
            </w:r>
          </w:p>
          <w:p w14:paraId="0E61511D" w14:textId="77777777" w:rsidR="002B2D5B" w:rsidRPr="006243FA" w:rsidRDefault="002B2D5B" w:rsidP="007432B0">
            <w:pPr>
              <w:rPr>
                <w:sz w:val="28"/>
                <w:szCs w:val="28"/>
              </w:rPr>
            </w:pPr>
          </w:p>
          <w:p w14:paraId="46716F0C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61F50C96" w14:textId="77777777" w:rsidR="00A17B97" w:rsidRPr="00514FE3" w:rsidRDefault="00A17B97" w:rsidP="00A17B9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Apple</w:t>
            </w:r>
          </w:p>
          <w:p w14:paraId="10F0C2C4" w14:textId="77777777" w:rsidR="00A17B97" w:rsidRDefault="00A17B97" w:rsidP="00A17B9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Banana</w:t>
            </w:r>
          </w:p>
          <w:p w14:paraId="7F6C9EBC" w14:textId="77777777" w:rsidR="00A17B97" w:rsidRDefault="00A17B97" w:rsidP="00A17B9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Cake</w:t>
            </w:r>
          </w:p>
          <w:p w14:paraId="45C3B0CE" w14:textId="77777777" w:rsidR="00A17B97" w:rsidRDefault="00A17B97" w:rsidP="00A17B9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Crisps</w:t>
            </w:r>
          </w:p>
          <w:p w14:paraId="26DC1857" w14:textId="77777777" w:rsidR="002B2D5B" w:rsidRDefault="00A17B97" w:rsidP="00A17B9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A17B97">
              <w:rPr>
                <w:sz w:val="28"/>
                <w:szCs w:val="28"/>
              </w:rPr>
              <w:t xml:space="preserve">Orange  </w:t>
            </w:r>
          </w:p>
          <w:p w14:paraId="08BDEAF7" w14:textId="736F18D6" w:rsidR="002B4876" w:rsidRPr="00A17B97" w:rsidRDefault="002B4876" w:rsidP="00A17B9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Chocolate</w:t>
            </w:r>
          </w:p>
        </w:tc>
      </w:tr>
    </w:tbl>
    <w:p w14:paraId="4DEC8D93" w14:textId="3BE3DEB9" w:rsidR="002E2CCD" w:rsidRDefault="002E2CCD" w:rsidP="00EF0BE1"/>
    <w:p w14:paraId="2B6B7DA5" w14:textId="78F79E67" w:rsidR="002E2CCD" w:rsidRDefault="002E2CCD" w:rsidP="00EF0BE1"/>
    <w:p w14:paraId="3CF048C4" w14:textId="77777777" w:rsidR="002E2CCD" w:rsidRDefault="002E2CCD" w:rsidP="00EF0BE1">
      <w:pPr>
        <w:rPr>
          <w:sz w:val="28"/>
          <w:szCs w:val="28"/>
        </w:rPr>
      </w:pPr>
    </w:p>
    <w:p w14:paraId="32FF3C6E" w14:textId="77777777" w:rsidR="002E2CCD" w:rsidRDefault="002E2CCD" w:rsidP="00EF0BE1">
      <w:pPr>
        <w:rPr>
          <w:sz w:val="28"/>
          <w:szCs w:val="28"/>
        </w:rPr>
      </w:pPr>
    </w:p>
    <w:p w14:paraId="33FC4CE7" w14:textId="69245C8B" w:rsidR="002E2CCD" w:rsidRPr="006243FA" w:rsidRDefault="002E2CCD" w:rsidP="00EF0BE1">
      <w:pPr>
        <w:rPr>
          <w:sz w:val="28"/>
          <w:szCs w:val="28"/>
        </w:rPr>
        <w:sectPr w:rsidR="002E2CCD" w:rsidRPr="006243FA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24E48E99" w14:textId="774665E7" w:rsidR="00E609C3" w:rsidRDefault="00E609C3" w:rsidP="00B0533F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Here is a link to my video evidence</w:t>
      </w:r>
      <w:r w:rsidR="00B0533F">
        <w:rPr>
          <w:b/>
          <w:sz w:val="28"/>
          <w:szCs w:val="28"/>
        </w:rPr>
        <w:t xml:space="preserve">: </w:t>
      </w:r>
      <w:hyperlink r:id="rId13" w:history="1">
        <w:r w:rsidR="000C32A4" w:rsidRPr="00605C74">
          <w:rPr>
            <w:rStyle w:val="Hyperlink"/>
            <w:b/>
            <w:sz w:val="28"/>
            <w:szCs w:val="28"/>
          </w:rPr>
          <w:t>https://uowtsd-my.sharepoint.com/:v:/g/personal/1903622_student_uwtsd_ac_uk/Ec4_lSUtCQdOgUme0L_j448ButLGiIOPM7X0jE7JW04hHA?e=5ijX9P</w:t>
        </w:r>
      </w:hyperlink>
    </w:p>
    <w:p w14:paraId="472743D0" w14:textId="77777777" w:rsidR="000C32A4" w:rsidRDefault="000C32A4" w:rsidP="00B0533F">
      <w:pPr>
        <w:rPr>
          <w:b/>
          <w:sz w:val="28"/>
          <w:szCs w:val="28"/>
        </w:rPr>
      </w:pPr>
      <w:bookmarkStart w:id="0" w:name="_GoBack"/>
      <w:bookmarkEnd w:id="0"/>
    </w:p>
    <w:p w14:paraId="00D14561" w14:textId="77777777" w:rsidR="00B0533F" w:rsidRDefault="00B0533F" w:rsidP="00825827">
      <w:pPr>
        <w:jc w:val="center"/>
        <w:rPr>
          <w:b/>
          <w:sz w:val="28"/>
          <w:szCs w:val="28"/>
        </w:rPr>
      </w:pPr>
    </w:p>
    <w:p w14:paraId="6B68DB7E" w14:textId="77777777" w:rsidR="00E609C3" w:rsidRDefault="00E609C3" w:rsidP="00825827">
      <w:pPr>
        <w:jc w:val="center"/>
        <w:rPr>
          <w:b/>
          <w:sz w:val="28"/>
          <w:szCs w:val="28"/>
        </w:rPr>
      </w:pPr>
    </w:p>
    <w:p w14:paraId="52E592F3" w14:textId="77777777" w:rsidR="00E609C3" w:rsidRDefault="00E609C3" w:rsidP="00825827">
      <w:pPr>
        <w:jc w:val="center"/>
        <w:rPr>
          <w:b/>
          <w:sz w:val="28"/>
          <w:szCs w:val="28"/>
        </w:rPr>
      </w:pPr>
    </w:p>
    <w:p w14:paraId="4D944102" w14:textId="77777777" w:rsidR="00E609C3" w:rsidRDefault="00E609C3" w:rsidP="00825827">
      <w:pPr>
        <w:jc w:val="center"/>
        <w:rPr>
          <w:b/>
          <w:sz w:val="28"/>
          <w:szCs w:val="28"/>
        </w:rPr>
      </w:pPr>
    </w:p>
    <w:p w14:paraId="12A401DF" w14:textId="4C435156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Lesson Plan – Phase 1</w:t>
      </w:r>
    </w:p>
    <w:p w14:paraId="38E88527" w14:textId="77777777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Evaluation of the Learning Experience</w:t>
      </w:r>
    </w:p>
    <w:p w14:paraId="4B490B66" w14:textId="77777777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(include references to QTS)</w:t>
      </w:r>
    </w:p>
    <w:p w14:paraId="4C4726EA" w14:textId="77777777" w:rsidR="00825827" w:rsidRPr="006243FA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6243FA" w14:paraId="6EC3CAA8" w14:textId="77777777" w:rsidTr="00185272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6243FA" w:rsidRDefault="00825827" w:rsidP="00825827">
            <w:pPr>
              <w:rPr>
                <w:b/>
              </w:rPr>
            </w:pPr>
            <w:r w:rsidRPr="006243FA">
              <w:rPr>
                <w:b/>
              </w:rPr>
              <w:t>Evaluation of Pupil Learning</w:t>
            </w:r>
          </w:p>
          <w:p w14:paraId="5CFCF159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062B5D2" w14:textId="77777777" w:rsidTr="00185272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 of Learning (including attitude to learning</w:t>
            </w:r>
            <w:r w:rsidR="00167F75" w:rsidRPr="006243FA">
              <w:rPr>
                <w:sz w:val="20"/>
                <w:szCs w:val="20"/>
              </w:rPr>
              <w:t xml:space="preserve"> over time)</w:t>
            </w:r>
            <w:r w:rsidRPr="006243FA">
              <w:rPr>
                <w:sz w:val="20"/>
                <w:szCs w:val="20"/>
              </w:rPr>
              <w:t>)</w:t>
            </w:r>
          </w:p>
        </w:tc>
        <w:tc>
          <w:tcPr>
            <w:tcW w:w="7030" w:type="dxa"/>
          </w:tcPr>
          <w:p w14:paraId="598404E4" w14:textId="25E6EE91" w:rsidR="00825827" w:rsidRPr="00E575BF" w:rsidRDefault="008C6A21" w:rsidP="00DC3ED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BF">
              <w:rPr>
                <w:sz w:val="20"/>
                <w:szCs w:val="20"/>
              </w:rPr>
              <w:t xml:space="preserve">I will be evaluation a small group of 6 </w:t>
            </w:r>
            <w:r w:rsidR="00E575BF" w:rsidRPr="00E575BF">
              <w:rPr>
                <w:sz w:val="20"/>
                <w:szCs w:val="20"/>
              </w:rPr>
              <w:t xml:space="preserve">children, but I was still observing the children individually </w:t>
            </w:r>
          </w:p>
          <w:p w14:paraId="03DD8957" w14:textId="1BCC3ACB" w:rsidR="00DC3EDD" w:rsidRDefault="006A4483" w:rsidP="00DC3ED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was evaluating them on their ability to meet the objective of the lesson which w</w:t>
            </w:r>
            <w:r w:rsidR="00B44D94">
              <w:rPr>
                <w:sz w:val="20"/>
                <w:szCs w:val="20"/>
              </w:rPr>
              <w:t>as</w:t>
            </w:r>
            <w:r>
              <w:rPr>
                <w:sz w:val="20"/>
                <w:szCs w:val="20"/>
              </w:rPr>
              <w:t xml:space="preserve"> to: </w:t>
            </w:r>
          </w:p>
          <w:p w14:paraId="60B18F61" w14:textId="69635411" w:rsidR="00DC3EDD" w:rsidRPr="00605161" w:rsidRDefault="00DC3EDD" w:rsidP="00DC3EDD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 w:rsidRPr="00605161">
              <w:rPr>
                <w:sz w:val="20"/>
                <w:szCs w:val="20"/>
              </w:rPr>
              <w:t>listen and understand a Welsh story and answer questions in Welsh</w:t>
            </w:r>
          </w:p>
          <w:p w14:paraId="5F3A16BB" w14:textId="5C8D17C8" w:rsidR="000859EE" w:rsidRDefault="000859EE" w:rsidP="000859EE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w</w:t>
            </w:r>
            <w:r w:rsidR="00287662">
              <w:rPr>
                <w:sz w:val="20"/>
                <w:szCs w:val="20"/>
              </w:rPr>
              <w:t>as</w:t>
            </w:r>
            <w:r>
              <w:rPr>
                <w:sz w:val="20"/>
                <w:szCs w:val="20"/>
              </w:rPr>
              <w:t xml:space="preserve"> looking for how well they engaged with the story to be able to confiden</w:t>
            </w:r>
            <w:r w:rsidR="00B755DC">
              <w:rPr>
                <w:sz w:val="20"/>
                <w:szCs w:val="20"/>
              </w:rPr>
              <w:t xml:space="preserve">tly recall some key welsh words </w:t>
            </w:r>
            <w:r w:rsidR="002A2311">
              <w:rPr>
                <w:sz w:val="20"/>
                <w:szCs w:val="20"/>
              </w:rPr>
              <w:t xml:space="preserve">and able to answer </w:t>
            </w:r>
            <w:r w:rsidR="009C67FF">
              <w:rPr>
                <w:sz w:val="20"/>
                <w:szCs w:val="20"/>
              </w:rPr>
              <w:t>simple questions in welsh in relation to the story</w:t>
            </w:r>
          </w:p>
          <w:p w14:paraId="4393DA87" w14:textId="6503B101" w:rsidR="00EF6F49" w:rsidRDefault="00BB3EAA" w:rsidP="00DC3ED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was also looking for </w:t>
            </w:r>
            <w:r w:rsidR="00005D75">
              <w:rPr>
                <w:sz w:val="20"/>
                <w:szCs w:val="20"/>
              </w:rPr>
              <w:t xml:space="preserve">their ability to </w:t>
            </w:r>
            <w:r w:rsidR="0019451D">
              <w:rPr>
                <w:sz w:val="20"/>
                <w:szCs w:val="20"/>
              </w:rPr>
              <w:t>listen t</w:t>
            </w:r>
            <w:r w:rsidR="00E2176C">
              <w:rPr>
                <w:sz w:val="20"/>
                <w:szCs w:val="20"/>
              </w:rPr>
              <w:t xml:space="preserve">o my pronunciation </w:t>
            </w:r>
            <w:r w:rsidR="00D67167">
              <w:rPr>
                <w:sz w:val="20"/>
                <w:szCs w:val="20"/>
              </w:rPr>
              <w:t xml:space="preserve">and repeat with the same accuracy and some enthusiasm </w:t>
            </w:r>
          </w:p>
          <w:p w14:paraId="51DAB35F" w14:textId="662EA223" w:rsidR="00EF6F49" w:rsidRPr="006D736E" w:rsidRDefault="008F0AEB" w:rsidP="006D736E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worked with </w:t>
            </w:r>
            <w:r w:rsidR="00E80286">
              <w:rPr>
                <w:sz w:val="20"/>
                <w:szCs w:val="20"/>
              </w:rPr>
              <w:t xml:space="preserve">a new group of </w:t>
            </w:r>
            <w:r w:rsidR="00C5271E">
              <w:rPr>
                <w:sz w:val="20"/>
                <w:szCs w:val="20"/>
              </w:rPr>
              <w:t>children,</w:t>
            </w:r>
            <w:r w:rsidR="00E80286">
              <w:rPr>
                <w:sz w:val="20"/>
                <w:szCs w:val="20"/>
              </w:rPr>
              <w:t xml:space="preserve"> </w:t>
            </w:r>
            <w:r w:rsidR="00415FCE">
              <w:rPr>
                <w:sz w:val="20"/>
                <w:szCs w:val="20"/>
              </w:rPr>
              <w:t>so I wasn’t aware of their abilities before the session</w:t>
            </w:r>
            <w:r w:rsidR="007F4B1E">
              <w:rPr>
                <w:sz w:val="20"/>
                <w:szCs w:val="20"/>
              </w:rPr>
              <w:t xml:space="preserve">. I was impressed by their </w:t>
            </w:r>
            <w:r w:rsidR="00C5271E">
              <w:rPr>
                <w:sz w:val="20"/>
                <w:szCs w:val="20"/>
              </w:rPr>
              <w:t>previous</w:t>
            </w:r>
            <w:r w:rsidR="007F4B1E">
              <w:rPr>
                <w:sz w:val="20"/>
                <w:szCs w:val="20"/>
              </w:rPr>
              <w:t xml:space="preserve"> knowledge and their abilities </w:t>
            </w:r>
            <w:r w:rsidR="00C5271E">
              <w:rPr>
                <w:sz w:val="20"/>
                <w:szCs w:val="20"/>
              </w:rPr>
              <w:t>to apply it to the work</w:t>
            </w:r>
            <w:r w:rsidR="00B059B0">
              <w:rPr>
                <w:sz w:val="20"/>
                <w:szCs w:val="20"/>
              </w:rPr>
              <w:t xml:space="preserve"> w</w:t>
            </w:r>
            <w:r w:rsidR="00256037">
              <w:rPr>
                <w:sz w:val="20"/>
                <w:szCs w:val="20"/>
              </w:rPr>
              <w:t>e</w:t>
            </w:r>
            <w:r w:rsidR="00B059B0">
              <w:rPr>
                <w:sz w:val="20"/>
                <w:szCs w:val="20"/>
              </w:rPr>
              <w:t xml:space="preserve"> did</w:t>
            </w:r>
            <w:r w:rsidR="00C5271E">
              <w:rPr>
                <w:sz w:val="20"/>
                <w:szCs w:val="20"/>
              </w:rPr>
              <w:t xml:space="preserve">. However, my judgments may not be reliable as a result of only 1 session </w:t>
            </w:r>
            <w:r w:rsidR="00FB2E21">
              <w:rPr>
                <w:sz w:val="20"/>
                <w:szCs w:val="20"/>
              </w:rPr>
              <w:t>with th</w:t>
            </w:r>
            <w:r w:rsidR="00256037">
              <w:rPr>
                <w:sz w:val="20"/>
                <w:szCs w:val="20"/>
              </w:rPr>
              <w:t>em</w:t>
            </w:r>
            <w:r w:rsidR="00956AF7">
              <w:rPr>
                <w:sz w:val="20"/>
                <w:szCs w:val="20"/>
              </w:rPr>
              <w:t xml:space="preserve"> so</w:t>
            </w:r>
            <w:r w:rsidR="006D736E">
              <w:rPr>
                <w:sz w:val="20"/>
                <w:szCs w:val="20"/>
              </w:rPr>
              <w:t xml:space="preserve"> I may not have seen their full potential</w:t>
            </w:r>
          </w:p>
          <w:p w14:paraId="2E8F8C90" w14:textId="77777777" w:rsidR="006A4483" w:rsidRPr="006A4483" w:rsidRDefault="006A4483" w:rsidP="006A4483">
            <w:pPr>
              <w:pStyle w:val="ListParagraph"/>
              <w:rPr>
                <w:sz w:val="20"/>
                <w:szCs w:val="20"/>
              </w:rPr>
            </w:pPr>
          </w:p>
          <w:p w14:paraId="38BC71B3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1698B253" w14:textId="77777777" w:rsidTr="00185272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6243FA" w:rsidRDefault="00BF5170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Next </w:t>
            </w:r>
            <w:r w:rsidR="00825827" w:rsidRPr="006243FA">
              <w:rPr>
                <w:sz w:val="20"/>
                <w:szCs w:val="20"/>
              </w:rPr>
              <w:t>Steps for Progress</w:t>
            </w:r>
          </w:p>
          <w:p w14:paraId="76590C14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4FFE2C2" w14:textId="284589BD" w:rsidR="00EE2B81" w:rsidRPr="00EE2B81" w:rsidRDefault="00637DC4" w:rsidP="00EE2B81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My next steps are going to be focussed on these individual children but also </w:t>
            </w:r>
            <w:r w:rsidR="005B50E4">
              <w:rPr>
                <w:sz w:val="20"/>
                <w:szCs w:val="20"/>
              </w:rPr>
              <w:t xml:space="preserve">extend the teaching and learning to </w:t>
            </w:r>
            <w:r w:rsidR="00EE2B81">
              <w:rPr>
                <w:sz w:val="20"/>
                <w:szCs w:val="20"/>
              </w:rPr>
              <w:t>work with larger groups</w:t>
            </w:r>
            <w:r w:rsidR="005B50E4">
              <w:rPr>
                <w:sz w:val="20"/>
                <w:szCs w:val="20"/>
              </w:rPr>
              <w:t xml:space="preserve"> of children</w:t>
            </w:r>
            <w:r>
              <w:rPr>
                <w:sz w:val="20"/>
                <w:szCs w:val="20"/>
              </w:rPr>
              <w:t xml:space="preserve">. </w:t>
            </w:r>
            <w:r w:rsidR="00EE2B81">
              <w:rPr>
                <w:sz w:val="20"/>
                <w:szCs w:val="20"/>
              </w:rPr>
              <w:t xml:space="preserve">I </w:t>
            </w:r>
            <w:r w:rsidR="003457A9">
              <w:rPr>
                <w:sz w:val="20"/>
                <w:szCs w:val="20"/>
              </w:rPr>
              <w:t>plan</w:t>
            </w:r>
            <w:r w:rsidR="00EE2B81">
              <w:rPr>
                <w:sz w:val="20"/>
                <w:szCs w:val="20"/>
              </w:rPr>
              <w:t xml:space="preserve"> to assess the children’s welsh language</w:t>
            </w:r>
            <w:r w:rsidR="003457A9">
              <w:rPr>
                <w:sz w:val="20"/>
                <w:szCs w:val="20"/>
              </w:rPr>
              <w:t xml:space="preserve"> </w:t>
            </w:r>
            <w:r w:rsidR="00BA3AE2">
              <w:rPr>
                <w:sz w:val="20"/>
                <w:szCs w:val="20"/>
              </w:rPr>
              <w:t xml:space="preserve">and then push to enhance </w:t>
            </w:r>
            <w:r w:rsidR="00A660B7">
              <w:rPr>
                <w:sz w:val="20"/>
                <w:szCs w:val="20"/>
              </w:rPr>
              <w:t>it gradually</w:t>
            </w:r>
          </w:p>
          <w:p w14:paraId="2FD2C4CB" w14:textId="252079B7" w:rsidR="00E579D0" w:rsidRPr="006B4383" w:rsidRDefault="00FD6658" w:rsidP="006B4383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Using the Foundation Phase </w:t>
            </w:r>
            <w:r w:rsidR="00E579D0">
              <w:rPr>
                <w:sz w:val="20"/>
                <w:szCs w:val="20"/>
              </w:rPr>
              <w:t>Framework,</w:t>
            </w:r>
            <w:r>
              <w:rPr>
                <w:sz w:val="20"/>
                <w:szCs w:val="20"/>
              </w:rPr>
              <w:t xml:space="preserve"> </w:t>
            </w:r>
            <w:r w:rsidR="004A6D87">
              <w:rPr>
                <w:sz w:val="20"/>
                <w:szCs w:val="20"/>
              </w:rPr>
              <w:t xml:space="preserve">I will ensure that the children have the </w:t>
            </w:r>
            <w:r w:rsidR="00F86D62">
              <w:rPr>
                <w:sz w:val="20"/>
                <w:szCs w:val="20"/>
              </w:rPr>
              <w:t xml:space="preserve">required </w:t>
            </w:r>
            <w:r w:rsidR="004A6D87">
              <w:rPr>
                <w:sz w:val="20"/>
                <w:szCs w:val="20"/>
              </w:rPr>
              <w:t xml:space="preserve">skills </w:t>
            </w:r>
            <w:r w:rsidR="00B55FF9">
              <w:rPr>
                <w:sz w:val="20"/>
                <w:szCs w:val="20"/>
              </w:rPr>
              <w:t xml:space="preserve">for their level of development and </w:t>
            </w:r>
            <w:r w:rsidR="00E579D0">
              <w:rPr>
                <w:sz w:val="20"/>
                <w:szCs w:val="20"/>
              </w:rPr>
              <w:t xml:space="preserve">using fun and engaging activities </w:t>
            </w:r>
            <w:r w:rsidR="00F86D62">
              <w:rPr>
                <w:sz w:val="20"/>
                <w:szCs w:val="20"/>
              </w:rPr>
              <w:t xml:space="preserve">to </w:t>
            </w:r>
            <w:r w:rsidR="00E579D0">
              <w:rPr>
                <w:sz w:val="20"/>
                <w:szCs w:val="20"/>
              </w:rPr>
              <w:t>extent these skills further</w:t>
            </w:r>
            <w:r w:rsidR="00F86D62">
              <w:rPr>
                <w:sz w:val="20"/>
                <w:szCs w:val="20"/>
              </w:rPr>
              <w:t xml:space="preserve"> over the duration of the year</w:t>
            </w:r>
          </w:p>
          <w:p w14:paraId="6E88F129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6243FA" w:rsidRDefault="00825827" w:rsidP="00825827">
      <w:pPr>
        <w:rPr>
          <w:sz w:val="20"/>
          <w:szCs w:val="20"/>
        </w:rPr>
      </w:pPr>
    </w:p>
    <w:p w14:paraId="77B4D4EA" w14:textId="177EA58D" w:rsidR="00825827" w:rsidRPr="006243FA" w:rsidRDefault="00364DA9" w:rsidP="00825827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70A1E11F" wp14:editId="7CC5A3E2">
                <wp:simplePos x="0" y="0"/>
                <wp:positionH relativeFrom="column">
                  <wp:posOffset>6643511</wp:posOffset>
                </wp:positionH>
                <wp:positionV relativeFrom="paragraph">
                  <wp:posOffset>486097</wp:posOffset>
                </wp:positionV>
                <wp:extent cx="115560" cy="2442240"/>
                <wp:effectExtent l="38100" t="38100" r="56515" b="5334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15560" cy="244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03A978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522.4pt;margin-top:37.6pt;width:10.55pt;height:193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">
                <v:imagedata r:id="rId15" o:title=""/>
              </v:shape>
            </w:pict>
          </mc:Fallback>
        </mc:AlternateContent>
      </w: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6243FA" w14:paraId="14855D56" w14:textId="77777777" w:rsidTr="00185272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6E43AD47" w:rsidR="00825827" w:rsidRPr="006243FA" w:rsidRDefault="00825827" w:rsidP="00825827">
            <w:pPr>
              <w:rPr>
                <w:b/>
              </w:rPr>
            </w:pPr>
            <w:r w:rsidRPr="006243FA">
              <w:rPr>
                <w:b/>
              </w:rPr>
              <w:t xml:space="preserve">Reflective Analysis of Teaching and Strategies </w:t>
            </w:r>
            <w:r w:rsidR="00D32504" w:rsidRPr="006243FA">
              <w:rPr>
                <w:b/>
              </w:rPr>
              <w:t>for</w:t>
            </w:r>
            <w:r w:rsidRPr="006243FA">
              <w:rPr>
                <w:b/>
              </w:rPr>
              <w:t xml:space="preserve"> Development</w:t>
            </w:r>
            <w:r w:rsidR="00167F75" w:rsidRPr="006243FA">
              <w:rPr>
                <w:b/>
              </w:rPr>
              <w:t xml:space="preserve"> – including </w:t>
            </w:r>
            <w:r w:rsidR="000E5C05" w:rsidRPr="006243FA">
              <w:rPr>
                <w:b/>
              </w:rPr>
              <w:t>justificati</w:t>
            </w:r>
            <w:r w:rsidR="005B7769" w:rsidRPr="006243FA">
              <w:rPr>
                <w:b/>
              </w:rPr>
              <w:t>on/rationale for pedagogical choices</w:t>
            </w:r>
          </w:p>
          <w:p w14:paraId="44C6AA70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4E27A9A" w14:textId="77777777" w:rsidTr="00185272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Evidence of my Effective Practice </w:t>
            </w:r>
          </w:p>
          <w:p w14:paraId="3719705E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665148D2" w:rsidR="00825827" w:rsidRDefault="0027572C" w:rsidP="002F3395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2F3395">
              <w:rPr>
                <w:sz w:val="20"/>
                <w:szCs w:val="20"/>
              </w:rPr>
              <w:t>My introduction was very good I used some welsh phrases correctly and the children l</w:t>
            </w:r>
            <w:r w:rsidR="002F3395">
              <w:rPr>
                <w:sz w:val="20"/>
                <w:szCs w:val="20"/>
              </w:rPr>
              <w:t xml:space="preserve">istened and responded well </w:t>
            </w:r>
          </w:p>
          <w:p w14:paraId="2E82388C" w14:textId="2E0263CD" w:rsidR="00E057FF" w:rsidRDefault="00091283" w:rsidP="00217081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was able to read </w:t>
            </w:r>
            <w:r w:rsidR="00D96901">
              <w:rPr>
                <w:sz w:val="20"/>
                <w:szCs w:val="20"/>
              </w:rPr>
              <w:t xml:space="preserve">a welsh story with confidence with </w:t>
            </w:r>
            <w:r w:rsidR="00E91300">
              <w:rPr>
                <w:sz w:val="20"/>
                <w:szCs w:val="20"/>
              </w:rPr>
              <w:t>minimal mistakes</w:t>
            </w:r>
            <w:r w:rsidR="00E057FF">
              <w:rPr>
                <w:sz w:val="20"/>
                <w:szCs w:val="20"/>
              </w:rPr>
              <w:t xml:space="preserve"> that the children enjoyed </w:t>
            </w:r>
          </w:p>
          <w:p w14:paraId="53200657" w14:textId="216BC20F" w:rsidR="006C2D73" w:rsidRPr="00217081" w:rsidRDefault="006C2D73" w:rsidP="00217081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activity that I planned was fun and interactive for the children </w:t>
            </w:r>
          </w:p>
          <w:p w14:paraId="471612F7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9A72438" w14:textId="77777777" w:rsidTr="00185272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lastRenderedPageBreak/>
              <w:t>Areas for my Development</w:t>
            </w:r>
          </w:p>
          <w:p w14:paraId="0BD9B8BD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7541911C" w14:textId="77777777" w:rsidR="006115BF" w:rsidRDefault="006115BF" w:rsidP="00825827">
            <w:pPr>
              <w:rPr>
                <w:sz w:val="20"/>
                <w:szCs w:val="20"/>
              </w:rPr>
            </w:pPr>
          </w:p>
          <w:p w14:paraId="242904D1" w14:textId="77777777" w:rsidR="006115BF" w:rsidRDefault="006115BF" w:rsidP="00825827">
            <w:pPr>
              <w:rPr>
                <w:sz w:val="20"/>
                <w:szCs w:val="20"/>
              </w:rPr>
            </w:pPr>
          </w:p>
          <w:p w14:paraId="2BBDED8E" w14:textId="77777777" w:rsidR="006115BF" w:rsidRDefault="006115BF" w:rsidP="00825827">
            <w:pPr>
              <w:rPr>
                <w:sz w:val="20"/>
                <w:szCs w:val="20"/>
              </w:rPr>
            </w:pPr>
          </w:p>
          <w:p w14:paraId="69EBBFFE" w14:textId="77777777" w:rsidR="006115BF" w:rsidRDefault="006115BF" w:rsidP="00825827">
            <w:pPr>
              <w:rPr>
                <w:sz w:val="20"/>
                <w:szCs w:val="20"/>
              </w:rPr>
            </w:pPr>
          </w:p>
          <w:p w14:paraId="3A90E508" w14:textId="14316325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Personal Targets for Progress</w:t>
            </w:r>
          </w:p>
          <w:p w14:paraId="63AF2A7D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1740D833" w14:textId="77777777" w:rsidR="00825827" w:rsidRDefault="004F1B54" w:rsidP="006115BF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BA48A7">
              <w:rPr>
                <w:sz w:val="20"/>
                <w:szCs w:val="20"/>
              </w:rPr>
              <w:t xml:space="preserve"> will need to independently increase my personal welsh </w:t>
            </w:r>
            <w:r w:rsidR="00F06CF2">
              <w:rPr>
                <w:sz w:val="20"/>
                <w:szCs w:val="20"/>
              </w:rPr>
              <w:t xml:space="preserve">language skills by </w:t>
            </w:r>
            <w:r w:rsidR="002F4638">
              <w:rPr>
                <w:sz w:val="20"/>
                <w:szCs w:val="20"/>
              </w:rPr>
              <w:t xml:space="preserve">extending my welsh vocabulary </w:t>
            </w:r>
          </w:p>
          <w:p w14:paraId="2F5AA78D" w14:textId="77777777" w:rsidR="005A546C" w:rsidRDefault="002F4638" w:rsidP="006115BF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also need to </w:t>
            </w:r>
            <w:r w:rsidR="00CC2CFA">
              <w:rPr>
                <w:sz w:val="20"/>
                <w:szCs w:val="20"/>
              </w:rPr>
              <w:t>have</w:t>
            </w:r>
            <w:r w:rsidR="00D32504">
              <w:rPr>
                <w:sz w:val="20"/>
                <w:szCs w:val="20"/>
              </w:rPr>
              <w:t xml:space="preserve"> differentiation throughout my activity </w:t>
            </w:r>
            <w:r w:rsidR="005A546C">
              <w:rPr>
                <w:sz w:val="20"/>
                <w:szCs w:val="20"/>
              </w:rPr>
              <w:t xml:space="preserve">to best suit the needs of all children </w:t>
            </w:r>
          </w:p>
          <w:p w14:paraId="3E186F21" w14:textId="77777777" w:rsidR="00AE68B9" w:rsidRDefault="00C14FBF" w:rsidP="006115BF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Take time to cover the basics of welsh with the children so they have a better overall understanding of the language and not specific vocabular</w:t>
            </w:r>
            <w:r w:rsidR="005234FD">
              <w:rPr>
                <w:sz w:val="20"/>
                <w:szCs w:val="20"/>
              </w:rPr>
              <w:t>y to fit with a top</w:t>
            </w:r>
            <w:r w:rsidR="00AE68B9">
              <w:rPr>
                <w:sz w:val="20"/>
                <w:szCs w:val="20"/>
              </w:rPr>
              <w:t>ic</w:t>
            </w:r>
          </w:p>
          <w:p w14:paraId="12D2BCF1" w14:textId="403D864F" w:rsidR="002F4638" w:rsidRPr="006115BF" w:rsidRDefault="006115BF" w:rsidP="006115BF">
            <w:pPr>
              <w:pStyle w:val="ListParagraph"/>
              <w:numPr>
                <w:ilvl w:val="0"/>
                <w:numId w:val="17"/>
              </w:numPr>
              <w:jc w:val="both"/>
              <w:rPr>
                <w:sz w:val="20"/>
                <w:szCs w:val="20"/>
              </w:rPr>
            </w:pPr>
            <w:r w:rsidRPr="004B2722">
              <w:rPr>
                <w:sz w:val="20"/>
                <w:szCs w:val="20"/>
              </w:rPr>
              <w:t>I think my personal targets are related to teaching and learning as I am reflecting on my abilities and how I can improve to better the children’s learning experiences.</w:t>
            </w:r>
            <w:r w:rsidR="00CC2CFA" w:rsidRPr="006115BF">
              <w:rPr>
                <w:sz w:val="20"/>
                <w:szCs w:val="20"/>
              </w:rPr>
              <w:t xml:space="preserve"> </w:t>
            </w:r>
          </w:p>
        </w:tc>
      </w:tr>
    </w:tbl>
    <w:p w14:paraId="5C255ACC" w14:textId="77777777" w:rsidR="00825827" w:rsidRPr="006243FA" w:rsidRDefault="00825827" w:rsidP="00825827">
      <w:pPr>
        <w:rPr>
          <w:sz w:val="20"/>
          <w:szCs w:val="20"/>
        </w:rPr>
      </w:pPr>
    </w:p>
    <w:p w14:paraId="201937E0" w14:textId="77777777" w:rsidR="00825827" w:rsidRPr="006243FA" w:rsidRDefault="00825827" w:rsidP="00825827">
      <w:pPr>
        <w:rPr>
          <w:sz w:val="20"/>
          <w:szCs w:val="20"/>
        </w:rPr>
      </w:pPr>
    </w:p>
    <w:p w14:paraId="02815835" w14:textId="77777777" w:rsidR="00825827" w:rsidRPr="006243FA" w:rsidRDefault="00825827" w:rsidP="00825827">
      <w:pPr>
        <w:rPr>
          <w:sz w:val="20"/>
          <w:szCs w:val="20"/>
        </w:rPr>
      </w:pPr>
    </w:p>
    <w:p w14:paraId="133B1839" w14:textId="19CBA16B" w:rsidR="00EF0BE1" w:rsidRPr="006243FA" w:rsidRDefault="00EF0BE1" w:rsidP="00EF0BE1">
      <w:pPr>
        <w:rPr>
          <w:sz w:val="28"/>
          <w:szCs w:val="28"/>
        </w:rPr>
      </w:pPr>
    </w:p>
    <w:p w14:paraId="5D1D0564" w14:textId="77777777" w:rsidR="00EF0BE1" w:rsidRPr="006243FA" w:rsidRDefault="00EF0BE1" w:rsidP="00EF0BE1">
      <w:pPr>
        <w:rPr>
          <w:sz w:val="28"/>
          <w:szCs w:val="28"/>
        </w:rPr>
      </w:pPr>
    </w:p>
    <w:p w14:paraId="3D64C07E" w14:textId="77777777" w:rsidR="00EF0BE1" w:rsidRPr="006243FA" w:rsidRDefault="00EF0BE1" w:rsidP="00EF0BE1">
      <w:pPr>
        <w:rPr>
          <w:sz w:val="28"/>
          <w:szCs w:val="28"/>
        </w:rPr>
      </w:pPr>
    </w:p>
    <w:p w14:paraId="5D398294" w14:textId="77777777" w:rsidR="00EF0BE1" w:rsidRPr="006243FA" w:rsidRDefault="00EF0BE1" w:rsidP="00EF0BE1">
      <w:pPr>
        <w:rPr>
          <w:sz w:val="28"/>
          <w:szCs w:val="28"/>
        </w:rPr>
      </w:pPr>
    </w:p>
    <w:p w14:paraId="02535BAF" w14:textId="77777777" w:rsidR="00EF0BE1" w:rsidRPr="006243FA" w:rsidRDefault="00EF0BE1" w:rsidP="00EF0BE1">
      <w:pPr>
        <w:rPr>
          <w:sz w:val="28"/>
          <w:szCs w:val="28"/>
        </w:rPr>
      </w:pPr>
    </w:p>
    <w:p w14:paraId="52F0FBF9" w14:textId="77777777" w:rsidR="00EF0BE1" w:rsidRPr="006243FA" w:rsidRDefault="00EF0BE1" w:rsidP="00EF0BE1">
      <w:pPr>
        <w:rPr>
          <w:sz w:val="28"/>
          <w:szCs w:val="28"/>
        </w:rPr>
      </w:pPr>
    </w:p>
    <w:p w14:paraId="01FF7088" w14:textId="77777777" w:rsidR="00EF0BE1" w:rsidRPr="006243FA" w:rsidRDefault="00EF0BE1" w:rsidP="00EF0BE1">
      <w:pPr>
        <w:rPr>
          <w:sz w:val="28"/>
          <w:szCs w:val="28"/>
        </w:rPr>
      </w:pPr>
    </w:p>
    <w:p w14:paraId="3F8CB932" w14:textId="77777777" w:rsidR="00EF0BE1" w:rsidRPr="006243FA" w:rsidRDefault="00EF0BE1" w:rsidP="00EF0BE1">
      <w:pPr>
        <w:rPr>
          <w:sz w:val="28"/>
          <w:szCs w:val="28"/>
        </w:rPr>
      </w:pPr>
    </w:p>
    <w:p w14:paraId="14A977F4" w14:textId="77777777" w:rsidR="00EF0BE1" w:rsidRPr="006243FA" w:rsidRDefault="00EF0BE1" w:rsidP="00EF0BE1"/>
    <w:p w14:paraId="446B8C61" w14:textId="77777777" w:rsidR="00EF0BE1" w:rsidRPr="006243FA" w:rsidRDefault="00EF0BE1" w:rsidP="00EF0BE1"/>
    <w:p w14:paraId="6CF53CAD" w14:textId="77777777" w:rsidR="00EF0BE1" w:rsidRPr="006243FA" w:rsidRDefault="00EF0BE1" w:rsidP="00EF0BE1"/>
    <w:p w14:paraId="1725B814" w14:textId="77777777" w:rsidR="00EF0BE1" w:rsidRPr="006243FA" w:rsidRDefault="00EF0BE1" w:rsidP="00EF0BE1"/>
    <w:p w14:paraId="1D139B3A" w14:textId="77777777" w:rsidR="00EF0BE1" w:rsidRPr="006243FA" w:rsidRDefault="00EF0BE1" w:rsidP="00EF0BE1"/>
    <w:p w14:paraId="1436D03F" w14:textId="77777777" w:rsidR="00EF0BE1" w:rsidRPr="006243FA" w:rsidRDefault="00EF0BE1" w:rsidP="00EF0BE1"/>
    <w:p w14:paraId="15DFC201" w14:textId="77777777" w:rsidR="00EF0BE1" w:rsidRPr="006243FA" w:rsidRDefault="00EF0BE1" w:rsidP="00EF0BE1"/>
    <w:p w14:paraId="44224DEB" w14:textId="77777777" w:rsidR="00EF0BE1" w:rsidRPr="006243FA" w:rsidRDefault="00EF0BE1" w:rsidP="00EF0BE1"/>
    <w:p w14:paraId="73141AFE" w14:textId="77777777" w:rsidR="00EF0BE1" w:rsidRPr="006243FA" w:rsidRDefault="00EF0BE1" w:rsidP="00EF0BE1"/>
    <w:p w14:paraId="655C6E51" w14:textId="77777777" w:rsidR="00EF0BE1" w:rsidRPr="006243FA" w:rsidRDefault="00EF0BE1" w:rsidP="00EF0BE1"/>
    <w:p w14:paraId="260116EF" w14:textId="77777777" w:rsidR="00EF0BE1" w:rsidRPr="006243FA" w:rsidRDefault="00EF0BE1" w:rsidP="00EF0BE1"/>
    <w:sectPr w:rsidR="00EF0BE1" w:rsidRPr="006243FA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4D0E0C" w14:textId="77777777" w:rsidR="009A4F5E" w:rsidRDefault="009A4F5E" w:rsidP="00B24C18">
      <w:r>
        <w:separator/>
      </w:r>
    </w:p>
  </w:endnote>
  <w:endnote w:type="continuationSeparator" w:id="0">
    <w:p w14:paraId="0145322B" w14:textId="77777777" w:rsidR="009A4F5E" w:rsidRDefault="009A4F5E" w:rsidP="00B24C18">
      <w:r>
        <w:continuationSeparator/>
      </w:r>
    </w:p>
  </w:endnote>
  <w:endnote w:type="continuationNotice" w:id="1">
    <w:p w14:paraId="29D899BE" w14:textId="77777777" w:rsidR="009A4F5E" w:rsidRDefault="009A4F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B8C570" w14:textId="13479917" w:rsidR="00B02BEF" w:rsidRDefault="00B02BEF">
    <w:pPr>
      <w:pStyle w:val="Footer"/>
    </w:pPr>
  </w:p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EA0424" w14:textId="77777777" w:rsidR="009A4F5E" w:rsidRDefault="009A4F5E" w:rsidP="00B24C18">
      <w:r>
        <w:separator/>
      </w:r>
    </w:p>
  </w:footnote>
  <w:footnote w:type="continuationSeparator" w:id="0">
    <w:p w14:paraId="000835D2" w14:textId="77777777" w:rsidR="009A4F5E" w:rsidRDefault="009A4F5E" w:rsidP="00B24C18">
      <w:r>
        <w:continuationSeparator/>
      </w:r>
    </w:p>
  </w:footnote>
  <w:footnote w:type="continuationNotice" w:id="1">
    <w:p w14:paraId="2A9D3C32" w14:textId="77777777" w:rsidR="009A4F5E" w:rsidRDefault="009A4F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C582D"/>
    <w:multiLevelType w:val="hybridMultilevel"/>
    <w:tmpl w:val="900CA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F07AF"/>
    <w:multiLevelType w:val="hybridMultilevel"/>
    <w:tmpl w:val="DB784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B158C"/>
    <w:multiLevelType w:val="hybridMultilevel"/>
    <w:tmpl w:val="7EA64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B5864"/>
    <w:multiLevelType w:val="hybridMultilevel"/>
    <w:tmpl w:val="CC4E4538"/>
    <w:lvl w:ilvl="0" w:tplc="BE9AA2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A4E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D65B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5CDA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7AC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042F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2C1B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88AF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08F1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63AD0"/>
    <w:multiLevelType w:val="hybridMultilevel"/>
    <w:tmpl w:val="6CE89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4C4B96"/>
    <w:multiLevelType w:val="hybridMultilevel"/>
    <w:tmpl w:val="05B2B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9C6B6E"/>
    <w:multiLevelType w:val="hybridMultilevel"/>
    <w:tmpl w:val="68F4C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C06D28"/>
    <w:multiLevelType w:val="hybridMultilevel"/>
    <w:tmpl w:val="DF822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1C7A73"/>
    <w:multiLevelType w:val="hybridMultilevel"/>
    <w:tmpl w:val="AF26E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7C7A5B"/>
    <w:multiLevelType w:val="multilevel"/>
    <w:tmpl w:val="A6E07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F5C52AC"/>
    <w:multiLevelType w:val="hybridMultilevel"/>
    <w:tmpl w:val="14A42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4A74EA"/>
    <w:multiLevelType w:val="hybridMultilevel"/>
    <w:tmpl w:val="F8F45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792AAA"/>
    <w:multiLevelType w:val="hybridMultilevel"/>
    <w:tmpl w:val="10084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8974FC"/>
    <w:multiLevelType w:val="hybridMultilevel"/>
    <w:tmpl w:val="14D8E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DC2B72"/>
    <w:multiLevelType w:val="hybridMultilevel"/>
    <w:tmpl w:val="127C9D74"/>
    <w:lvl w:ilvl="0" w:tplc="AF8AE6AA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69B17A89"/>
    <w:multiLevelType w:val="hybridMultilevel"/>
    <w:tmpl w:val="3ADA3D4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324EB8"/>
    <w:multiLevelType w:val="hybridMultilevel"/>
    <w:tmpl w:val="0B700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59389B"/>
    <w:multiLevelType w:val="hybridMultilevel"/>
    <w:tmpl w:val="C7EAE580"/>
    <w:lvl w:ilvl="0" w:tplc="EAF8DE60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8"/>
  </w:num>
  <w:num w:numId="3">
    <w:abstractNumId w:val="10"/>
  </w:num>
  <w:num w:numId="4">
    <w:abstractNumId w:val="7"/>
  </w:num>
  <w:num w:numId="5">
    <w:abstractNumId w:val="9"/>
  </w:num>
  <w:num w:numId="6">
    <w:abstractNumId w:val="13"/>
  </w:num>
  <w:num w:numId="7">
    <w:abstractNumId w:val="15"/>
  </w:num>
  <w:num w:numId="8">
    <w:abstractNumId w:val="12"/>
  </w:num>
  <w:num w:numId="9">
    <w:abstractNumId w:val="1"/>
  </w:num>
  <w:num w:numId="10">
    <w:abstractNumId w:val="3"/>
  </w:num>
  <w:num w:numId="11">
    <w:abstractNumId w:val="17"/>
  </w:num>
  <w:num w:numId="12">
    <w:abstractNumId w:val="14"/>
  </w:num>
  <w:num w:numId="13">
    <w:abstractNumId w:val="4"/>
  </w:num>
  <w:num w:numId="14">
    <w:abstractNumId w:val="6"/>
  </w:num>
  <w:num w:numId="15">
    <w:abstractNumId w:val="5"/>
  </w:num>
  <w:num w:numId="16">
    <w:abstractNumId w:val="2"/>
  </w:num>
  <w:num w:numId="17">
    <w:abstractNumId w:val="1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47B6"/>
    <w:rsid w:val="00005D75"/>
    <w:rsid w:val="000338B8"/>
    <w:rsid w:val="00035226"/>
    <w:rsid w:val="0003793F"/>
    <w:rsid w:val="00042661"/>
    <w:rsid w:val="000432F2"/>
    <w:rsid w:val="00045D70"/>
    <w:rsid w:val="000527BF"/>
    <w:rsid w:val="00063D4A"/>
    <w:rsid w:val="00065C7D"/>
    <w:rsid w:val="00075DFF"/>
    <w:rsid w:val="000859EE"/>
    <w:rsid w:val="00087A66"/>
    <w:rsid w:val="00091283"/>
    <w:rsid w:val="000973E5"/>
    <w:rsid w:val="000B522B"/>
    <w:rsid w:val="000B6B62"/>
    <w:rsid w:val="000C32A4"/>
    <w:rsid w:val="000E13E8"/>
    <w:rsid w:val="000E5C05"/>
    <w:rsid w:val="00103D25"/>
    <w:rsid w:val="00122E3A"/>
    <w:rsid w:val="001264B1"/>
    <w:rsid w:val="00142616"/>
    <w:rsid w:val="00157C5A"/>
    <w:rsid w:val="00167F75"/>
    <w:rsid w:val="00185272"/>
    <w:rsid w:val="0019451D"/>
    <w:rsid w:val="001959C0"/>
    <w:rsid w:val="002035DA"/>
    <w:rsid w:val="00217081"/>
    <w:rsid w:val="002213A2"/>
    <w:rsid w:val="00256037"/>
    <w:rsid w:val="0027572C"/>
    <w:rsid w:val="00287662"/>
    <w:rsid w:val="002A2311"/>
    <w:rsid w:val="002A4A63"/>
    <w:rsid w:val="002B2D5B"/>
    <w:rsid w:val="002B4876"/>
    <w:rsid w:val="002C63A9"/>
    <w:rsid w:val="002E2CCD"/>
    <w:rsid w:val="002F3395"/>
    <w:rsid w:val="002F4638"/>
    <w:rsid w:val="002F72F8"/>
    <w:rsid w:val="0031228F"/>
    <w:rsid w:val="0033229E"/>
    <w:rsid w:val="00332E31"/>
    <w:rsid w:val="003457A9"/>
    <w:rsid w:val="003502C7"/>
    <w:rsid w:val="00364DA9"/>
    <w:rsid w:val="0037014D"/>
    <w:rsid w:val="003770F9"/>
    <w:rsid w:val="003A6D8C"/>
    <w:rsid w:val="003B005D"/>
    <w:rsid w:val="003C36FA"/>
    <w:rsid w:val="003D443E"/>
    <w:rsid w:val="003D7860"/>
    <w:rsid w:val="0040291F"/>
    <w:rsid w:val="00405745"/>
    <w:rsid w:val="00415FCE"/>
    <w:rsid w:val="00454FF8"/>
    <w:rsid w:val="00455368"/>
    <w:rsid w:val="00467647"/>
    <w:rsid w:val="004847B6"/>
    <w:rsid w:val="004A3156"/>
    <w:rsid w:val="004A6D87"/>
    <w:rsid w:val="004B73CD"/>
    <w:rsid w:val="004C130A"/>
    <w:rsid w:val="004D0BD2"/>
    <w:rsid w:val="004E1B77"/>
    <w:rsid w:val="004F1B54"/>
    <w:rsid w:val="005001C8"/>
    <w:rsid w:val="0051154C"/>
    <w:rsid w:val="00514FE3"/>
    <w:rsid w:val="00521F01"/>
    <w:rsid w:val="005234FD"/>
    <w:rsid w:val="00531A36"/>
    <w:rsid w:val="005404E0"/>
    <w:rsid w:val="005533FD"/>
    <w:rsid w:val="00570B66"/>
    <w:rsid w:val="00577DC3"/>
    <w:rsid w:val="005A1AD8"/>
    <w:rsid w:val="005A546C"/>
    <w:rsid w:val="005B50E4"/>
    <w:rsid w:val="005B7769"/>
    <w:rsid w:val="005D487D"/>
    <w:rsid w:val="005D61AC"/>
    <w:rsid w:val="005E55F5"/>
    <w:rsid w:val="005F0ADE"/>
    <w:rsid w:val="00605161"/>
    <w:rsid w:val="00610C4A"/>
    <w:rsid w:val="006115BF"/>
    <w:rsid w:val="006243FA"/>
    <w:rsid w:val="00637DC4"/>
    <w:rsid w:val="00645E24"/>
    <w:rsid w:val="00647FA0"/>
    <w:rsid w:val="00661E0A"/>
    <w:rsid w:val="00664944"/>
    <w:rsid w:val="006651BF"/>
    <w:rsid w:val="0069423B"/>
    <w:rsid w:val="006953EE"/>
    <w:rsid w:val="006A4483"/>
    <w:rsid w:val="006A68B6"/>
    <w:rsid w:val="006B4383"/>
    <w:rsid w:val="006C2D73"/>
    <w:rsid w:val="006C52EA"/>
    <w:rsid w:val="006D736E"/>
    <w:rsid w:val="006E32EF"/>
    <w:rsid w:val="0070583D"/>
    <w:rsid w:val="00713823"/>
    <w:rsid w:val="007432B0"/>
    <w:rsid w:val="007538B0"/>
    <w:rsid w:val="0076251E"/>
    <w:rsid w:val="00783EF6"/>
    <w:rsid w:val="007B65F8"/>
    <w:rsid w:val="007D1D47"/>
    <w:rsid w:val="007F076E"/>
    <w:rsid w:val="007F11CD"/>
    <w:rsid w:val="007F4B1E"/>
    <w:rsid w:val="00805B1C"/>
    <w:rsid w:val="00816DB9"/>
    <w:rsid w:val="00825827"/>
    <w:rsid w:val="00825DEF"/>
    <w:rsid w:val="00842845"/>
    <w:rsid w:val="008723DA"/>
    <w:rsid w:val="00896514"/>
    <w:rsid w:val="008A387E"/>
    <w:rsid w:val="008B2B15"/>
    <w:rsid w:val="008C6A21"/>
    <w:rsid w:val="008D20AA"/>
    <w:rsid w:val="008E36EB"/>
    <w:rsid w:val="008F0AEB"/>
    <w:rsid w:val="0090236F"/>
    <w:rsid w:val="00912C39"/>
    <w:rsid w:val="00956AF7"/>
    <w:rsid w:val="009A03EA"/>
    <w:rsid w:val="009A2CA4"/>
    <w:rsid w:val="009A4F5E"/>
    <w:rsid w:val="009B575C"/>
    <w:rsid w:val="009C26DA"/>
    <w:rsid w:val="009C67FF"/>
    <w:rsid w:val="009D68DF"/>
    <w:rsid w:val="00A07B1F"/>
    <w:rsid w:val="00A14FAE"/>
    <w:rsid w:val="00A17B97"/>
    <w:rsid w:val="00A33310"/>
    <w:rsid w:val="00A42548"/>
    <w:rsid w:val="00A46632"/>
    <w:rsid w:val="00A47D69"/>
    <w:rsid w:val="00A53AE4"/>
    <w:rsid w:val="00A62863"/>
    <w:rsid w:val="00A660B7"/>
    <w:rsid w:val="00A94B08"/>
    <w:rsid w:val="00AA5380"/>
    <w:rsid w:val="00AA6224"/>
    <w:rsid w:val="00AE68B9"/>
    <w:rsid w:val="00AF1B39"/>
    <w:rsid w:val="00AF532A"/>
    <w:rsid w:val="00B02BEF"/>
    <w:rsid w:val="00B0430A"/>
    <w:rsid w:val="00B0533F"/>
    <w:rsid w:val="00B059B0"/>
    <w:rsid w:val="00B1757F"/>
    <w:rsid w:val="00B24C18"/>
    <w:rsid w:val="00B44D94"/>
    <w:rsid w:val="00B55FF9"/>
    <w:rsid w:val="00B755DC"/>
    <w:rsid w:val="00B85948"/>
    <w:rsid w:val="00BA3AE2"/>
    <w:rsid w:val="00BA48A7"/>
    <w:rsid w:val="00BB3EAA"/>
    <w:rsid w:val="00BB582B"/>
    <w:rsid w:val="00BC35BE"/>
    <w:rsid w:val="00BE4F5A"/>
    <w:rsid w:val="00BE5E13"/>
    <w:rsid w:val="00BF201E"/>
    <w:rsid w:val="00BF5170"/>
    <w:rsid w:val="00C055D1"/>
    <w:rsid w:val="00C10080"/>
    <w:rsid w:val="00C110D5"/>
    <w:rsid w:val="00C14564"/>
    <w:rsid w:val="00C14FBF"/>
    <w:rsid w:val="00C25CF1"/>
    <w:rsid w:val="00C34047"/>
    <w:rsid w:val="00C5271E"/>
    <w:rsid w:val="00C76634"/>
    <w:rsid w:val="00CB3519"/>
    <w:rsid w:val="00CC2CFA"/>
    <w:rsid w:val="00CE7AF5"/>
    <w:rsid w:val="00D060A6"/>
    <w:rsid w:val="00D32504"/>
    <w:rsid w:val="00D46A8E"/>
    <w:rsid w:val="00D61C20"/>
    <w:rsid w:val="00D67167"/>
    <w:rsid w:val="00D76248"/>
    <w:rsid w:val="00D91956"/>
    <w:rsid w:val="00D96901"/>
    <w:rsid w:val="00DB1D3B"/>
    <w:rsid w:val="00DC3EDD"/>
    <w:rsid w:val="00DC4E0A"/>
    <w:rsid w:val="00E057FF"/>
    <w:rsid w:val="00E2176C"/>
    <w:rsid w:val="00E3298E"/>
    <w:rsid w:val="00E51280"/>
    <w:rsid w:val="00E575BF"/>
    <w:rsid w:val="00E579D0"/>
    <w:rsid w:val="00E609C3"/>
    <w:rsid w:val="00E75960"/>
    <w:rsid w:val="00E80286"/>
    <w:rsid w:val="00E91300"/>
    <w:rsid w:val="00E91A74"/>
    <w:rsid w:val="00E923C0"/>
    <w:rsid w:val="00E948A4"/>
    <w:rsid w:val="00EB6268"/>
    <w:rsid w:val="00EC0A98"/>
    <w:rsid w:val="00ED0B3C"/>
    <w:rsid w:val="00EE0418"/>
    <w:rsid w:val="00EE0AC1"/>
    <w:rsid w:val="00EE2B81"/>
    <w:rsid w:val="00EF0BE1"/>
    <w:rsid w:val="00EF6F49"/>
    <w:rsid w:val="00F06CF2"/>
    <w:rsid w:val="00F078C4"/>
    <w:rsid w:val="00F636FF"/>
    <w:rsid w:val="00F707F4"/>
    <w:rsid w:val="00F76337"/>
    <w:rsid w:val="00F8496A"/>
    <w:rsid w:val="00F86D62"/>
    <w:rsid w:val="00F900EF"/>
    <w:rsid w:val="00F93CA2"/>
    <w:rsid w:val="00FB2E21"/>
    <w:rsid w:val="00FB79B2"/>
    <w:rsid w:val="00FD593E"/>
    <w:rsid w:val="00FD6658"/>
    <w:rsid w:val="00FF7424"/>
    <w:rsid w:val="0DA41DE4"/>
    <w:rsid w:val="4E825066"/>
    <w:rsid w:val="53719DBD"/>
    <w:rsid w:val="64235C91"/>
    <w:rsid w:val="70315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800F08DB-6AAB-4546-8C02-F2DC2348F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E7AF5"/>
    <w:pPr>
      <w:ind w:left="720"/>
      <w:contextualSpacing/>
    </w:pPr>
  </w:style>
  <w:style w:type="paragraph" w:customStyle="1" w:styleId="paragraph">
    <w:name w:val="paragraph"/>
    <w:basedOn w:val="Normal"/>
    <w:rsid w:val="000527B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0527BF"/>
  </w:style>
  <w:style w:type="character" w:customStyle="1" w:styleId="eop">
    <w:name w:val="eop"/>
    <w:basedOn w:val="DefaultParagraphFont"/>
    <w:rsid w:val="000527BF"/>
  </w:style>
  <w:style w:type="character" w:styleId="Hyperlink">
    <w:name w:val="Hyperlink"/>
    <w:basedOn w:val="DefaultParagraphFont"/>
    <w:uiPriority w:val="99"/>
    <w:unhideWhenUsed/>
    <w:rsid w:val="000C32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32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00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45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uowtsd-my.sharepoint.com/:v:/g/personal/1903622_student_uwtsd_ac_uk/Ec4_lSUtCQdOgUme0L_j448ButLGiIOPM7X0jE7JW04hHA?e=5ijX9P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ink/ink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4-02T19:01:17.3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 1 1840 0 0,'-1'11'28'0'0,"0"-1"0"0"0,0 1 0 0 0,1 0 0 0 0,0 0 0 0 0,1-1 0 0 0,0 1 0 0 0,2 7-28 0 0,4 13 106 0 0,11 27-106 0 0,-7-22 122 0 0,25 69 489 0 0,-18-58-57 0 0,-3 1 1 0 0,7 40-555 0 0,87 685 2710 0 0,-63-298 1452 0 0,-16 269-4162 0 0,-30-615 410 0 0,-4 338 1036 0 0,-1-245-790 0 0,2-146-445 0 0,-6 72 68 0 0,-9 174 88 0 0,-6 52 184 0 0,1-127-163 0 0,-8 71 388 0 0,16-187-663 0 0,-49 359 633 0 0,35-286-352 0 0,4-23 174 0 0,12-72-303 0 0,-38 307 324 0 0,47-340-437 0 0,4 17-152 0 0,0-53 32 0 0,1-7-13 0 0,0-20-4 0 0,-1 0 0 0 0,0 0 0 0 0,-2 8-15 0 0,1-8 100 0 0,0 1 0 0 0,1 0-1 0 0,1 3-99 0 0,0 12 107 0 0,-1-24-97 0 0,6 0-10 0 0,-4-2 20 0 0,13 8 24 0 0,-11-9-39 0 0,0 0 0 0 0,1 0 0 0 0,0-1 0 0 0,-1 1 0 0 0,1-1-1 0 0,3 1-4 0 0,22 6-174 0 0,19 8-1841 0 0,-46-15 1733 0 0,-1-1-1 0 0,1 1 1 0 0,-1-1-1 0 0,0 0 1 0 0,1 0-1 0 0,-1 0 1 0 0,1 0-1 0 0,-1 0 1 0 0,1-1-1 0 0,0 0 283 0 0,8-5-1454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10" ma:contentTypeDescription="Create a new document." ma:contentTypeScope="" ma:versionID="17fce37b92c745f89d48606ccd03c589">
  <xsd:schema xmlns:xsd="http://www.w3.org/2001/XMLSchema" xmlns:xs="http://www.w3.org/2001/XMLSchema" xmlns:p="http://schemas.microsoft.com/office/2006/metadata/properties" xmlns:ns3="38a49699-8251-46aa-85ce-476a66afaff0" xmlns:ns4="9d807a4e-0c4f-4012-af74-dbfe5fab9fe5" targetNamespace="http://schemas.microsoft.com/office/2006/metadata/properties" ma:root="true" ma:fieldsID="e61564430e4803e37e97c0fe42bebfcd" ns3:_="" ns4:_="">
    <xsd:import namespace="38a49699-8251-46aa-85ce-476a66afaff0"/>
    <xsd:import namespace="9d807a4e-0c4f-4012-af74-dbfe5fab9f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07a4e-0c4f-4012-af74-dbfe5fab9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055036-E659-4DF9-9FBC-E4BBFD6BD0C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5CFF154-18D3-45E6-B919-A4ED8E99E4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891C79-6172-48F7-9AC6-A2B8A8290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9d807a4e-0c4f-4012-af74-dbfe5fab9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3</TotalTime>
  <Pages>6</Pages>
  <Words>1112</Words>
  <Characters>6339</Characters>
  <Application>Microsoft Office Word</Application>
  <DocSecurity>0</DocSecurity>
  <Lines>52</Lines>
  <Paragraphs>14</Paragraphs>
  <ScaleCrop>false</ScaleCrop>
  <Company/>
  <LinksUpToDate>false</LinksUpToDate>
  <CharactersWithSpaces>7437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cp:lastModifiedBy>Georgia hills</cp:lastModifiedBy>
  <cp:revision>136</cp:revision>
  <dcterms:created xsi:type="dcterms:W3CDTF">2020-04-01T00:17:00Z</dcterms:created>
  <dcterms:modified xsi:type="dcterms:W3CDTF">2020-04-02T19:01:00Z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