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75366A6D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3F5FCC4C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Melissa Carter-Evans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6D356A3E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Year 2 (Pearl)</w:t>
            </w:r>
          </w:p>
        </w:tc>
      </w:tr>
      <w:tr w:rsidR="00D46A8E" w:rsidRPr="00D46A8E" w14:paraId="03967396" w14:textId="77777777" w:rsidTr="75366A6D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68183C9B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Cymraeg (Helpwr Heddiw)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44082CA3" w:rsidR="00D46A8E" w:rsidRPr="00294397" w:rsidRDefault="0071588B" w:rsidP="00E4674D">
            <w:pPr>
              <w:rPr>
                <w:lang w:val="cy-GB"/>
              </w:rPr>
            </w:pPr>
            <w:r>
              <w:rPr>
                <w:lang w:val="cy-GB"/>
              </w:rPr>
              <w:t>2</w:t>
            </w:r>
            <w:r w:rsidR="00C27971">
              <w:rPr>
                <w:lang w:val="cy-GB"/>
              </w:rPr>
              <w:t>1</w:t>
            </w:r>
            <w:r w:rsidR="00294397" w:rsidRPr="00294397">
              <w:rPr>
                <w:lang w:val="cy-GB"/>
              </w:rPr>
              <w:t>/11/19</w:t>
            </w:r>
          </w:p>
        </w:tc>
      </w:tr>
      <w:tr w:rsidR="00D46A8E" w:rsidRPr="00D46A8E" w14:paraId="67A3E20D" w14:textId="77777777" w:rsidTr="75366A6D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399A23B5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 xml:space="preserve">Beth </w:t>
            </w:r>
            <w:r w:rsidR="00837025">
              <w:rPr>
                <w:lang w:val="cy-GB"/>
              </w:rPr>
              <w:t>s</w:t>
            </w:r>
            <w:r w:rsidRPr="00294397">
              <w:rPr>
                <w:lang w:val="cy-GB"/>
              </w:rPr>
              <w:t xml:space="preserve">y’n </w:t>
            </w:r>
            <w:r w:rsidR="00837025">
              <w:rPr>
                <w:lang w:val="cy-GB"/>
              </w:rPr>
              <w:t>b</w:t>
            </w:r>
            <w:r w:rsidRPr="00294397">
              <w:rPr>
                <w:lang w:val="cy-GB"/>
              </w:rPr>
              <w:t>od?</w:t>
            </w:r>
            <w:r w:rsidR="0071588B">
              <w:rPr>
                <w:lang w:val="cy-GB"/>
              </w:rPr>
              <w:t xml:space="preserve"> </w:t>
            </w:r>
            <w:r w:rsidR="00837025">
              <w:rPr>
                <w:lang w:val="cy-GB"/>
              </w:rPr>
              <w:t>/ Sut wyt ti? – responding.</w:t>
            </w:r>
          </w:p>
        </w:tc>
      </w:tr>
      <w:tr w:rsidR="00EB6268" w:rsidRPr="00D46A8E" w14:paraId="16A73A1C" w14:textId="77777777" w:rsidTr="75366A6D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A4E7FDA" w14:textId="77777777" w:rsidR="00294397" w:rsidRPr="00294397" w:rsidRDefault="00294397" w:rsidP="00E4674D">
            <w:pPr>
              <w:rPr>
                <w:b/>
                <w:bCs/>
                <w:lang w:val="cy-GB"/>
              </w:rPr>
            </w:pPr>
            <w:r w:rsidRPr="00294397">
              <w:rPr>
                <w:b/>
                <w:bCs/>
                <w:lang w:val="cy-GB"/>
              </w:rPr>
              <w:t>Welsh language development;</w:t>
            </w:r>
          </w:p>
          <w:p w14:paraId="343AEE57" w14:textId="15FC2FD6" w:rsidR="00EB6268" w:rsidRPr="00294397" w:rsidRDefault="00294397" w:rsidP="00E4674D">
            <w:pPr>
              <w:rPr>
                <w:lang w:val="cy-GB"/>
              </w:rPr>
            </w:pPr>
            <w:r w:rsidRPr="00294397">
              <w:rPr>
                <w:b/>
                <w:bCs/>
                <w:lang w:val="cy-GB"/>
              </w:rPr>
              <w:t>Oracy</w:t>
            </w:r>
            <w:r>
              <w:rPr>
                <w:lang w:val="cy-GB"/>
              </w:rPr>
              <w:t xml:space="preserve"> -</w:t>
            </w:r>
          </w:p>
          <w:p w14:paraId="6152C7ED" w14:textId="6C8B33E4" w:rsidR="00294397" w:rsidRP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</w:t>
            </w:r>
            <w:r w:rsidRPr="00294397">
              <w:rPr>
                <w:lang w:val="cy-GB"/>
              </w:rPr>
              <w:t>make themselves understood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21503142" w14:textId="77777777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how that they understand basic instructions</w:t>
            </w:r>
            <w:r>
              <w:rPr>
                <w:lang w:val="cy-GB"/>
              </w:rPr>
              <w:t>.</w:t>
            </w:r>
          </w:p>
          <w:p w14:paraId="5BA20C02" w14:textId="34830CD0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U</w:t>
            </w:r>
            <w:r w:rsidRPr="00294397">
              <w:rPr>
                <w:lang w:val="cy-GB"/>
              </w:rPr>
              <w:t>se appropriate language in spontaneous and structured play activities and when conveying meaning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 </w:t>
            </w:r>
          </w:p>
          <w:p w14:paraId="50C39F49" w14:textId="228F57AA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V</w:t>
            </w:r>
            <w:r w:rsidRPr="00294397">
              <w:rPr>
                <w:lang w:val="cy-GB"/>
              </w:rPr>
              <w:t>iew and listen carefully to a variety of visual and audio-visual stimuli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10CE1BC7" w14:textId="7022CEE6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L</w:t>
            </w:r>
            <w:r w:rsidRPr="00294397">
              <w:rPr>
                <w:lang w:val="cy-GB"/>
              </w:rPr>
              <w:t>isten and respond simply to what they hear in familiar circumstances, with growing attention and concentration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3248C6B1" w14:textId="77777777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peak clearly, using simple words, greetings and expression</w:t>
            </w:r>
            <w:r>
              <w:rPr>
                <w:lang w:val="cy-GB"/>
              </w:rPr>
              <w:t>.</w:t>
            </w:r>
          </w:p>
          <w:p w14:paraId="7A68911E" w14:textId="2D5E27B5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B</w:t>
            </w:r>
            <w:r w:rsidRPr="00294397">
              <w:rPr>
                <w:lang w:val="cy-GB"/>
              </w:rPr>
              <w:t>uilding on previous experience, speak with confidence</w:t>
            </w:r>
            <w:r>
              <w:rPr>
                <w:lang w:val="cy-GB"/>
              </w:rPr>
              <w:t>.</w:t>
            </w:r>
          </w:p>
          <w:p w14:paraId="7102E20E" w14:textId="54F3F07F" w:rsidR="00294397" w:rsidRP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peak using correct pronunciation and appropriate intonatio</w:t>
            </w:r>
            <w:r>
              <w:rPr>
                <w:lang w:val="cy-GB"/>
              </w:rPr>
              <w:t>n.</w:t>
            </w:r>
          </w:p>
        </w:tc>
      </w:tr>
      <w:tr w:rsidR="00EB6268" w:rsidRPr="00D46A8E" w14:paraId="0DD4DF40" w14:textId="77777777" w:rsidTr="75366A6D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17301CC8" w:rsidR="00EB6268" w:rsidRPr="00294397" w:rsidRDefault="75366A6D" w:rsidP="75366A6D">
            <w:pPr>
              <w:rPr>
                <w:lang w:val="cy-GB"/>
              </w:rPr>
            </w:pPr>
            <w:r w:rsidRPr="75366A6D">
              <w:rPr>
                <w:b/>
                <w:bCs/>
                <w:lang w:val="cy-GB"/>
              </w:rPr>
              <w:t xml:space="preserve">LNF – Oracy - </w:t>
            </w:r>
            <w:r w:rsidRPr="75366A6D">
              <w:rPr>
                <w:rFonts w:ascii="Arial" w:eastAsia="Arial" w:hAnsi="Arial" w:cs="Arial"/>
                <w:color w:val="1F1F1F"/>
                <w:sz w:val="22"/>
                <w:szCs w:val="22"/>
                <w:lang w:val="cy-GB"/>
              </w:rPr>
              <w:t>Welsh-medium statement: answer questions by using the correct formats.</w:t>
            </w:r>
          </w:p>
        </w:tc>
      </w:tr>
      <w:tr w:rsidR="00D46A8E" w:rsidRPr="00D46A8E" w14:paraId="28CD5959" w14:textId="77777777" w:rsidTr="75366A6D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018A530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Challenge and expectations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IE"/>
              </w:rPr>
              <w:t>providing appropriate levels of challenge and expectations for the range of student abilities and characteristics, highly motivating learners to achieve.  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6C85DEAD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Creating practical tasks that allow children to independently explore and learn.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66BC948C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159C509D" w14:textId="79D931D3" w:rsidR="00D46A8E" w:rsidRPr="00D46A8E" w:rsidRDefault="00294397" w:rsidP="00294397">
            <w:pPr>
              <w:rPr>
                <w:sz w:val="28"/>
                <w:szCs w:val="28"/>
                <w:lang w:val="cy-GB"/>
              </w:rPr>
            </w:pPr>
            <w:r w:rsidRPr="00423012">
              <w:rPr>
                <w:rStyle w:val="eop"/>
                <w:rFonts w:ascii="Calibri" w:eastAsiaTheme="majorEastAsia" w:hAnsi="Calibri" w:cs="Calibri"/>
                <w:b/>
                <w:bCs/>
                <w:sz w:val="22"/>
                <w:szCs w:val="22"/>
              </w:rPr>
              <w:t>Blended learning experiences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 xml:space="preserve"> – Use a range of creative and imaginative approaches to meet pedagogic challenges to the benefit of all learners.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145FAC42" w14:textId="704C511F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 xml:space="preserve">The pupils will </w:t>
            </w:r>
            <w:r w:rsidR="0071588B">
              <w:rPr>
                <w:sz w:val="22"/>
                <w:szCs w:val="28"/>
                <w:lang w:val="cy-GB"/>
              </w:rPr>
              <w:t>continue</w:t>
            </w:r>
            <w:r w:rsidRPr="008B2B15">
              <w:rPr>
                <w:sz w:val="22"/>
                <w:szCs w:val="28"/>
                <w:lang w:val="cy-GB"/>
              </w:rPr>
              <w:t xml:space="preserve"> to</w:t>
            </w:r>
            <w:r w:rsidR="00294397">
              <w:rPr>
                <w:sz w:val="22"/>
                <w:szCs w:val="28"/>
                <w:lang w:val="cy-GB"/>
              </w:rPr>
              <w:t xml:space="preserve"> ask “</w:t>
            </w:r>
            <w:r w:rsidR="00F20BBE">
              <w:rPr>
                <w:sz w:val="22"/>
                <w:szCs w:val="28"/>
                <w:lang w:val="cy-GB"/>
              </w:rPr>
              <w:t>w</w:t>
            </w:r>
            <w:r w:rsidR="00294397">
              <w:rPr>
                <w:sz w:val="22"/>
                <w:szCs w:val="28"/>
                <w:lang w:val="cy-GB"/>
              </w:rPr>
              <w:t>hat’s wrong</w:t>
            </w:r>
            <w:r w:rsidR="00F20BBE">
              <w:rPr>
                <w:sz w:val="22"/>
                <w:szCs w:val="28"/>
                <w:lang w:val="cy-GB"/>
              </w:rPr>
              <w:t xml:space="preserve">?” (“beth sy’n bod?”) </w:t>
            </w:r>
            <w:r w:rsidR="00837025">
              <w:rPr>
                <w:sz w:val="22"/>
                <w:szCs w:val="28"/>
                <w:lang w:val="cy-GB"/>
              </w:rPr>
              <w:t>and “Sut wyt ti?” “(how are you</w:t>
            </w:r>
            <w:r w:rsidR="007C1953">
              <w:rPr>
                <w:sz w:val="22"/>
                <w:szCs w:val="28"/>
                <w:lang w:val="cy-GB"/>
              </w:rPr>
              <w:t>”</w:t>
            </w:r>
            <w:r w:rsidR="00837025">
              <w:rPr>
                <w:sz w:val="22"/>
                <w:szCs w:val="28"/>
                <w:lang w:val="cy-GB"/>
              </w:rPr>
              <w:t xml:space="preserve">) </w:t>
            </w:r>
            <w:r w:rsidR="00F20BBE">
              <w:rPr>
                <w:sz w:val="22"/>
                <w:szCs w:val="28"/>
                <w:lang w:val="cy-GB"/>
              </w:rPr>
              <w:t>and respond in Welsh (“</w:t>
            </w:r>
            <w:r w:rsidR="00F20BBE">
              <w:rPr>
                <w:rFonts w:ascii="Comic Sans MS" w:hAnsi="Comic Sans MS"/>
                <w:sz w:val="20"/>
                <w:szCs w:val="20"/>
              </w:rPr>
              <w:t xml:space="preserve">Mae _____ </w:t>
            </w:r>
            <w:proofErr w:type="spellStart"/>
            <w:r w:rsidR="00F20BBE">
              <w:rPr>
                <w:rFonts w:ascii="Comic Sans MS" w:hAnsi="Comic Sans MS"/>
                <w:sz w:val="20"/>
                <w:szCs w:val="20"/>
              </w:rPr>
              <w:t>tost</w:t>
            </w:r>
            <w:proofErr w:type="spellEnd"/>
            <w:r w:rsidR="00F20BB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F20BBE">
              <w:rPr>
                <w:rFonts w:ascii="Comic Sans MS" w:hAnsi="Comic Sans MS"/>
                <w:sz w:val="20"/>
                <w:szCs w:val="20"/>
              </w:rPr>
              <w:t>gyda</w:t>
            </w:r>
            <w:proofErr w:type="spellEnd"/>
            <w:r w:rsidR="00F20BBE">
              <w:rPr>
                <w:rFonts w:ascii="Comic Sans MS" w:hAnsi="Comic Sans MS"/>
                <w:sz w:val="20"/>
                <w:szCs w:val="20"/>
              </w:rPr>
              <w:t xml:space="preserve"> f</w:t>
            </w:r>
            <w:r w:rsidR="007C1953">
              <w:rPr>
                <w:rFonts w:ascii="Comic Sans MS" w:hAnsi="Comic Sans MS"/>
                <w:sz w:val="20"/>
                <w:szCs w:val="20"/>
              </w:rPr>
              <w:t>i</w:t>
            </w:r>
            <w:r w:rsidR="00F20BBE">
              <w:rPr>
                <w:rFonts w:ascii="Comic Sans MS" w:hAnsi="Comic Sans MS"/>
                <w:sz w:val="20"/>
                <w:szCs w:val="20"/>
              </w:rPr>
              <w:t>”)</w:t>
            </w:r>
            <w:r w:rsidR="007C1953">
              <w:rPr>
                <w:rFonts w:ascii="Comic Sans MS" w:hAnsi="Comic Sans MS"/>
                <w:sz w:val="20"/>
                <w:szCs w:val="20"/>
              </w:rPr>
              <w:t>.</w:t>
            </w:r>
            <w:r w:rsidR="00F20BBE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71588B" w:rsidRPr="0071588B">
              <w:rPr>
                <w:sz w:val="22"/>
                <w:szCs w:val="28"/>
                <w:lang w:val="cy-GB"/>
              </w:rPr>
              <w:t>Children will be able to identify body parts in Welsh</w:t>
            </w:r>
            <w:r w:rsidR="007C1953">
              <w:rPr>
                <w:sz w:val="22"/>
                <w:szCs w:val="28"/>
                <w:lang w:val="cy-GB"/>
              </w:rPr>
              <w:t>.</w:t>
            </w: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0BE0069" w:rsidR="00D46A8E" w:rsidRDefault="00F20BBE" w:rsidP="00E4674D">
            <w:pPr>
              <w:rPr>
                <w:lang w:val="cy-GB"/>
              </w:rPr>
            </w:pPr>
            <w:r w:rsidRPr="00F20BBE">
              <w:rPr>
                <w:lang w:val="cy-GB"/>
              </w:rPr>
              <w:t xml:space="preserve">Children </w:t>
            </w:r>
            <w:r>
              <w:rPr>
                <w:lang w:val="cy-GB"/>
              </w:rPr>
              <w:t>are able ask ‘beth sy’n bod?’</w:t>
            </w:r>
          </w:p>
          <w:p w14:paraId="4422B0F5" w14:textId="01EB87BE" w:rsidR="00F20BBE" w:rsidRDefault="00F20BBE" w:rsidP="00E4674D">
            <w:pPr>
              <w:rPr>
                <w:lang w:val="cy-GB"/>
              </w:rPr>
            </w:pPr>
          </w:p>
          <w:p w14:paraId="43C3243E" w14:textId="30523C6A" w:rsidR="00F20BBE" w:rsidRDefault="00F20BBE" w:rsidP="00E4674D">
            <w:pPr>
              <w:rPr>
                <w:lang w:val="cy-GB"/>
              </w:rPr>
            </w:pPr>
          </w:p>
          <w:p w14:paraId="5DE4697A" w14:textId="539E7572" w:rsid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Children can identify and name different parts of the body in Welsh linking to the question</w:t>
            </w:r>
            <w:r w:rsidR="00BB78B9">
              <w:rPr>
                <w:lang w:val="cy-GB"/>
              </w:rPr>
              <w:t>s</w:t>
            </w:r>
            <w:r>
              <w:rPr>
                <w:lang w:val="cy-GB"/>
              </w:rPr>
              <w:t>; ‘</w:t>
            </w:r>
            <w:r w:rsidRPr="00F20BBE">
              <w:rPr>
                <w:b/>
                <w:bCs/>
                <w:lang w:val="cy-GB"/>
              </w:rPr>
              <w:t>beth sy’n bo</w:t>
            </w:r>
            <w:r w:rsidR="00BB78B9">
              <w:rPr>
                <w:b/>
                <w:bCs/>
                <w:lang w:val="cy-GB"/>
              </w:rPr>
              <w:t>d’ and ‘sut wyt ti?’</w:t>
            </w:r>
          </w:p>
          <w:p w14:paraId="33F0DBEA" w14:textId="3A3178E0" w:rsidR="000419A6" w:rsidRDefault="000419A6" w:rsidP="00E4674D">
            <w:pPr>
              <w:rPr>
                <w:lang w:val="cy-GB"/>
              </w:rPr>
            </w:pPr>
          </w:p>
          <w:p w14:paraId="7BD7E8D0" w14:textId="77777777" w:rsidR="00D46A8E" w:rsidRPr="00F20BBE" w:rsidRDefault="00D46A8E" w:rsidP="00035723">
            <w:pPr>
              <w:rPr>
                <w:lang w:val="cy-GB"/>
              </w:rPr>
            </w:pPr>
          </w:p>
        </w:tc>
        <w:tc>
          <w:tcPr>
            <w:tcW w:w="4505" w:type="dxa"/>
          </w:tcPr>
          <w:p w14:paraId="0CF3851E" w14:textId="77777777" w:rsidR="00D46A8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Children to use correct pronounciation and intonation of question ‘beth sy’n bod?’</w:t>
            </w:r>
          </w:p>
          <w:p w14:paraId="2E4FFE5B" w14:textId="77777777" w:rsidR="00F20BBE" w:rsidRDefault="00F20BBE" w:rsidP="00E4674D">
            <w:pPr>
              <w:rPr>
                <w:lang w:val="cy-GB"/>
              </w:rPr>
            </w:pPr>
          </w:p>
          <w:p w14:paraId="4FB8C128" w14:textId="77777777" w:rsidR="00F20BBE" w:rsidRDefault="00F20BBE" w:rsidP="00E4674D">
            <w:pPr>
              <w:rPr>
                <w:lang w:val="cy-GB"/>
              </w:rPr>
            </w:pPr>
          </w:p>
          <w:p w14:paraId="250B79C3" w14:textId="2F8EB085" w:rsidR="00F20BBE" w:rsidRP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t>Children to use correct pronounciation and intonation of answer ‘</w:t>
            </w:r>
            <w:r w:rsidRPr="00F20BBE">
              <w:rPr>
                <w:b/>
                <w:bCs/>
                <w:lang w:val="cy-GB"/>
              </w:rPr>
              <w:t>mae</w:t>
            </w:r>
            <w:r w:rsidRPr="00F20BBE">
              <w:rPr>
                <w:color w:val="FF0000"/>
                <w:lang w:val="cy-GB"/>
              </w:rPr>
              <w:t xml:space="preserve"> pen </w:t>
            </w:r>
            <w:r w:rsidRPr="00F20BBE">
              <w:rPr>
                <w:b/>
                <w:bCs/>
                <w:lang w:val="cy-GB"/>
              </w:rPr>
              <w:t>tost gyda fi’</w:t>
            </w:r>
            <w:r>
              <w:rPr>
                <w:lang w:val="cy-GB"/>
              </w:rPr>
              <w:t xml:space="preserve"> (red interchangeable)</w:t>
            </w:r>
            <w:r w:rsidR="00035723">
              <w:rPr>
                <w:lang w:val="cy-GB"/>
              </w:rPr>
              <w:t xml:space="preserve"> using a variety of responses.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85"/>
        <w:gridCol w:w="4971"/>
        <w:gridCol w:w="4971"/>
        <w:gridCol w:w="2903"/>
      </w:tblGrid>
      <w:tr w:rsidR="002B2D5B" w:rsidRPr="002B2D5B" w14:paraId="200AD4DF" w14:textId="77777777" w:rsidTr="75366A6D">
        <w:trPr>
          <w:trHeight w:val="1071"/>
        </w:trPr>
        <w:tc>
          <w:tcPr>
            <w:tcW w:w="1249" w:type="dxa"/>
          </w:tcPr>
          <w:p w14:paraId="15DCD96B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57DF800D" w14:textId="77777777" w:rsidR="00F20BBE" w:rsidRDefault="00F20BBE" w:rsidP="002B2D5B">
            <w:pPr>
              <w:jc w:val="center"/>
              <w:rPr>
                <w:b/>
                <w:lang w:val="cy-GB"/>
              </w:rPr>
            </w:pPr>
          </w:p>
          <w:p w14:paraId="088B6083" w14:textId="2601B656" w:rsidR="00F20BBE" w:rsidRPr="002B2D5B" w:rsidRDefault="00F20BBE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15/20mins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75366A6D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E37F874" w14:textId="77777777" w:rsidR="002B2D5B" w:rsidRDefault="002B2D5B" w:rsidP="002B2D5B">
            <w:pPr>
              <w:jc w:val="center"/>
              <w:rPr>
                <w:sz w:val="20"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  <w:p w14:paraId="411C5BFF" w14:textId="3E9CE1A3" w:rsidR="00266F3D" w:rsidRPr="002B2D5B" w:rsidRDefault="00266F3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sz w:val="20"/>
                <w:lang w:val="cy-GB"/>
              </w:rPr>
              <w:t>5mins</w:t>
            </w:r>
          </w:p>
        </w:tc>
        <w:tc>
          <w:tcPr>
            <w:tcW w:w="4971" w:type="dxa"/>
          </w:tcPr>
          <w:p w14:paraId="64A48EB0" w14:textId="7ACFE1C0" w:rsidR="00E56BC9" w:rsidRDefault="00E56BC9" w:rsidP="00E26D8A">
            <w:pPr>
              <w:rPr>
                <w:lang w:val="cy-GB"/>
              </w:rPr>
            </w:pPr>
            <w:r>
              <w:rPr>
                <w:lang w:val="cy-GB"/>
              </w:rPr>
              <w:t>Teach calls ‘Helpwr Heddiw’ children to front of class to greet and explain rules for Helpwr Heddiw session.</w:t>
            </w:r>
          </w:p>
          <w:p w14:paraId="3F685146" w14:textId="34769361" w:rsidR="00E56BC9" w:rsidRDefault="00E56BC9" w:rsidP="00E26D8A">
            <w:pPr>
              <w:rPr>
                <w:lang w:val="cy-GB"/>
              </w:rPr>
            </w:pPr>
          </w:p>
          <w:p w14:paraId="049DFB93" w14:textId="52224E06" w:rsidR="002B2D5B" w:rsidRDefault="00E26D8A" w:rsidP="00E26D8A">
            <w:pPr>
              <w:rPr>
                <w:lang w:val="cy-GB"/>
              </w:rPr>
            </w:pPr>
            <w:r>
              <w:rPr>
                <w:lang w:val="cy-GB"/>
              </w:rPr>
              <w:t>Teacher advises children that today we are going to be looking at ‘beth sy’n bod?’ – ask children to repeat phrase - and ask children what it means.</w:t>
            </w:r>
            <w:r w:rsidR="00035723">
              <w:rPr>
                <w:lang w:val="cy-GB"/>
              </w:rPr>
              <w:t xml:space="preserve">  </w:t>
            </w:r>
          </w:p>
          <w:p w14:paraId="46250B99" w14:textId="1576731F" w:rsidR="00E26D8A" w:rsidRDefault="00E26D8A" w:rsidP="00E26D8A">
            <w:pPr>
              <w:rPr>
                <w:lang w:val="cy-GB"/>
              </w:rPr>
            </w:pPr>
          </w:p>
          <w:p w14:paraId="7C2B2308" w14:textId="77777777" w:rsidR="00035723" w:rsidRDefault="00035723" w:rsidP="00E26D8A">
            <w:pPr>
              <w:rPr>
                <w:lang w:val="cy-GB"/>
              </w:rPr>
            </w:pPr>
          </w:p>
          <w:p w14:paraId="3BC8E289" w14:textId="61349233" w:rsidR="002B2D5B" w:rsidRPr="00B11452" w:rsidRDefault="00E26D8A" w:rsidP="00B11452">
            <w:pPr>
              <w:rPr>
                <w:lang w:val="cy-GB"/>
              </w:rPr>
            </w:pPr>
            <w:r>
              <w:rPr>
                <w:lang w:val="cy-GB"/>
              </w:rPr>
              <w:t xml:space="preserve">Teacher </w:t>
            </w:r>
            <w:r w:rsidR="0071588B">
              <w:rPr>
                <w:lang w:val="cy-GB"/>
              </w:rPr>
              <w:t>asks children what the response should be.  (</w:t>
            </w:r>
            <w:r>
              <w:rPr>
                <w:lang w:val="cy-GB"/>
              </w:rPr>
              <w:t>‘Mae ‘pen’ tost gyda fi’ – ask children to repeat phrase.</w:t>
            </w:r>
            <w:r w:rsidR="0071588B">
              <w:rPr>
                <w:lang w:val="cy-GB"/>
              </w:rPr>
              <w:t>)</w:t>
            </w:r>
          </w:p>
        </w:tc>
        <w:tc>
          <w:tcPr>
            <w:tcW w:w="4971" w:type="dxa"/>
          </w:tcPr>
          <w:p w14:paraId="24A77B16" w14:textId="1B7AD438" w:rsidR="002B2D5B" w:rsidRDefault="00E56BC9" w:rsidP="00E56BC9">
            <w:pPr>
              <w:rPr>
                <w:lang w:val="cy-GB"/>
              </w:rPr>
            </w:pPr>
            <w:r w:rsidRPr="00E56BC9">
              <w:rPr>
                <w:lang w:val="cy-GB"/>
              </w:rPr>
              <w:t>‘Prynhawn da ffrindiau’</w:t>
            </w:r>
            <w:r>
              <w:rPr>
                <w:lang w:val="cy-GB"/>
              </w:rPr>
              <w:t xml:space="preserve"> – Helpwr Heddiw and all respond – Call and respond.</w:t>
            </w:r>
          </w:p>
          <w:p w14:paraId="522C203D" w14:textId="01DDB156" w:rsidR="00E56BC9" w:rsidRDefault="00E56BC9" w:rsidP="00E56BC9">
            <w:pPr>
              <w:rPr>
                <w:lang w:val="cy-GB"/>
              </w:rPr>
            </w:pPr>
          </w:p>
          <w:p w14:paraId="30E8D64F" w14:textId="6F7252AA" w:rsidR="00E56BC9" w:rsidRDefault="00E56BC9" w:rsidP="00E56BC9">
            <w:pPr>
              <w:rPr>
                <w:lang w:val="cy-GB"/>
              </w:rPr>
            </w:pPr>
          </w:p>
          <w:p w14:paraId="6B3A896B" w14:textId="2D210C43" w:rsid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Call and repeat.</w:t>
            </w:r>
          </w:p>
          <w:p w14:paraId="67E0214E" w14:textId="09180F34" w:rsid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Hands-up to answer questions.</w:t>
            </w:r>
          </w:p>
          <w:p w14:paraId="7B0BFB41" w14:textId="6DB009D7" w:rsidR="00035723" w:rsidRDefault="00035723" w:rsidP="00E56BC9">
            <w:pPr>
              <w:rPr>
                <w:lang w:val="cy-GB"/>
              </w:rPr>
            </w:pPr>
            <w:r>
              <w:rPr>
                <w:lang w:val="cy-GB"/>
              </w:rPr>
              <w:t>Helpwr Heddiws select children with hands up answer.</w:t>
            </w:r>
          </w:p>
          <w:p w14:paraId="0FCD59A1" w14:textId="53F4388C" w:rsidR="00E56BC9" w:rsidRDefault="00E56BC9" w:rsidP="00E56BC9">
            <w:pPr>
              <w:rPr>
                <w:lang w:val="cy-GB"/>
              </w:rPr>
            </w:pPr>
          </w:p>
          <w:p w14:paraId="5B2A4280" w14:textId="7F461B10" w:rsidR="00E56BC9" w:rsidRDefault="00E56BC9" w:rsidP="00E56BC9">
            <w:pPr>
              <w:rPr>
                <w:lang w:val="cy-GB"/>
              </w:rPr>
            </w:pPr>
          </w:p>
          <w:p w14:paraId="22E6197A" w14:textId="31B47618" w:rsidR="002B2D5B" w:rsidRPr="002B2D5B" w:rsidRDefault="00E56BC9" w:rsidP="00E56BC9">
            <w:p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>Call and repeat.</w:t>
            </w:r>
          </w:p>
          <w:p w14:paraId="00633B06" w14:textId="77777777" w:rsidR="00035723" w:rsidRDefault="00035723" w:rsidP="00035723">
            <w:pPr>
              <w:rPr>
                <w:lang w:val="cy-GB"/>
              </w:rPr>
            </w:pPr>
            <w:r>
              <w:rPr>
                <w:lang w:val="cy-GB"/>
              </w:rPr>
              <w:t>Helpwr Heddiws select children with hands up answer.</w:t>
            </w:r>
          </w:p>
          <w:p w14:paraId="7F17A4E6" w14:textId="043F0303" w:rsidR="002B2D5B" w:rsidRPr="002B2D5B" w:rsidRDefault="002B2D5B" w:rsidP="00E56BC9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65B8774C" w:rsidR="002B2D5B" w:rsidRP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Powerpoint</w:t>
            </w:r>
          </w:p>
        </w:tc>
      </w:tr>
      <w:tr w:rsidR="002B2D5B" w:rsidRPr="002B2D5B" w14:paraId="3E425A8C" w14:textId="77777777" w:rsidTr="75366A6D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8BB5249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  <w:p w14:paraId="427965B4" w14:textId="7A5BA569" w:rsidR="00266F3D" w:rsidRPr="002B2D5B" w:rsidRDefault="00266F3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10mins</w:t>
            </w:r>
          </w:p>
        </w:tc>
        <w:tc>
          <w:tcPr>
            <w:tcW w:w="4971" w:type="dxa"/>
          </w:tcPr>
          <w:p w14:paraId="4D6B453F" w14:textId="10484A57" w:rsidR="00E26D8A" w:rsidRDefault="00E26D8A" w:rsidP="00E26D8A">
            <w:pPr>
              <w:rPr>
                <w:lang w:val="cy-GB"/>
              </w:rPr>
            </w:pPr>
            <w:r w:rsidRPr="00E26D8A">
              <w:rPr>
                <w:lang w:val="cy-GB"/>
              </w:rPr>
              <w:t xml:space="preserve">Show children </w:t>
            </w:r>
            <w:r w:rsidR="00035723">
              <w:rPr>
                <w:lang w:val="cy-GB"/>
              </w:rPr>
              <w:t xml:space="preserve">labelled body that they completed yesterday and ask </w:t>
            </w:r>
            <w:r>
              <w:rPr>
                <w:lang w:val="cy-GB"/>
              </w:rPr>
              <w:t xml:space="preserve">them </w:t>
            </w:r>
            <w:r w:rsidR="00035723">
              <w:rPr>
                <w:lang w:val="cy-GB"/>
              </w:rPr>
              <w:t>to read the body parts aloud, repeating after teacher;</w:t>
            </w:r>
          </w:p>
          <w:p w14:paraId="4058A8AC" w14:textId="77777777" w:rsidR="00035723" w:rsidRDefault="00035723" w:rsidP="00E26D8A">
            <w:pPr>
              <w:rPr>
                <w:lang w:val="cy-GB"/>
              </w:rPr>
            </w:pPr>
          </w:p>
          <w:p w14:paraId="36A4490A" w14:textId="740D89A2" w:rsidR="00E26D8A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Cefn – back</w:t>
            </w:r>
          </w:p>
          <w:p w14:paraId="2E005D4C" w14:textId="6AA62910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Bawd – thumb</w:t>
            </w:r>
          </w:p>
          <w:p w14:paraId="31ED7818" w14:textId="4E8FFD5E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Llygaid – eyes</w:t>
            </w:r>
          </w:p>
          <w:p w14:paraId="7341EA90" w14:textId="1403E71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Pen – head</w:t>
            </w:r>
          </w:p>
          <w:p w14:paraId="53ED234A" w14:textId="30C4B07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Trwyn – nose</w:t>
            </w:r>
          </w:p>
          <w:p w14:paraId="4C702D6D" w14:textId="20EF53EE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Clust – ears</w:t>
            </w:r>
          </w:p>
          <w:p w14:paraId="5EF94AB0" w14:textId="2A516280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Goes – leg</w:t>
            </w:r>
          </w:p>
          <w:p w14:paraId="28309400" w14:textId="0F229A78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Llaw – hand</w:t>
            </w:r>
          </w:p>
          <w:p w14:paraId="6E324B1B" w14:textId="21354FDC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Droed – feet</w:t>
            </w:r>
          </w:p>
          <w:p w14:paraId="12DE1CBA" w14:textId="06E042E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Ceg – mouth</w:t>
            </w:r>
          </w:p>
          <w:p w14:paraId="64730ABB" w14:textId="2C6F82F9" w:rsidR="00035723" w:rsidRDefault="00035723" w:rsidP="00E26D8A">
            <w:pPr>
              <w:rPr>
                <w:lang w:val="cy-GB"/>
              </w:rPr>
            </w:pPr>
          </w:p>
          <w:p w14:paraId="65481C09" w14:textId="7BF15E0B" w:rsidR="00035723" w:rsidRPr="002B2D5B" w:rsidRDefault="00035723" w:rsidP="00266F3D">
            <w:p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 xml:space="preserve">Support Helpwr Heddiws to ask </w:t>
            </w:r>
            <w:r w:rsidR="00266F3D">
              <w:rPr>
                <w:lang w:val="cy-GB"/>
              </w:rPr>
              <w:t>questions and remaining pupils to answer.</w:t>
            </w:r>
          </w:p>
        </w:tc>
        <w:tc>
          <w:tcPr>
            <w:tcW w:w="4971" w:type="dxa"/>
          </w:tcPr>
          <w:p w14:paraId="1A68682D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  <w:p w14:paraId="32715732" w14:textId="718C090A" w:rsidR="002B2D5B" w:rsidRPr="000419A6" w:rsidRDefault="00EE6902" w:rsidP="00EE6902">
            <w:pPr>
              <w:rPr>
                <w:lang w:val="cy-GB"/>
              </w:rPr>
            </w:pPr>
            <w:r w:rsidRPr="000419A6">
              <w:rPr>
                <w:lang w:val="cy-GB"/>
              </w:rPr>
              <w:t>Call and repeat.</w:t>
            </w:r>
          </w:p>
          <w:p w14:paraId="2443BDA5" w14:textId="55CF23E7" w:rsidR="00EE6902" w:rsidRPr="000419A6" w:rsidRDefault="00EE6902" w:rsidP="00EE6902">
            <w:pPr>
              <w:rPr>
                <w:lang w:val="cy-GB"/>
              </w:rPr>
            </w:pPr>
          </w:p>
          <w:p w14:paraId="06A14145" w14:textId="73519A34" w:rsidR="00EE6902" w:rsidRPr="000419A6" w:rsidRDefault="00EE6902" w:rsidP="00EE6902">
            <w:pPr>
              <w:rPr>
                <w:lang w:val="cy-GB"/>
              </w:rPr>
            </w:pPr>
          </w:p>
          <w:p w14:paraId="1C95A831" w14:textId="34621779" w:rsidR="00EE6902" w:rsidRPr="000419A6" w:rsidRDefault="00EE6902" w:rsidP="00EE6902">
            <w:pPr>
              <w:rPr>
                <w:lang w:val="cy-GB"/>
              </w:rPr>
            </w:pPr>
          </w:p>
          <w:p w14:paraId="322B5539" w14:textId="4371447F" w:rsidR="00EE6902" w:rsidRPr="000419A6" w:rsidRDefault="00EE6902" w:rsidP="00EE6902">
            <w:pPr>
              <w:rPr>
                <w:lang w:val="cy-GB"/>
              </w:rPr>
            </w:pPr>
          </w:p>
          <w:p w14:paraId="6B5D9F57" w14:textId="01B6B955" w:rsidR="00EE6902" w:rsidRPr="000419A6" w:rsidRDefault="00EE6902" w:rsidP="00EE6902">
            <w:pPr>
              <w:rPr>
                <w:lang w:val="cy-GB"/>
              </w:rPr>
            </w:pPr>
          </w:p>
          <w:p w14:paraId="59F09492" w14:textId="7D8082B3" w:rsidR="00EE6902" w:rsidRPr="000419A6" w:rsidRDefault="00EE6902" w:rsidP="00EE6902">
            <w:pPr>
              <w:rPr>
                <w:lang w:val="cy-GB"/>
              </w:rPr>
            </w:pPr>
          </w:p>
          <w:p w14:paraId="4622FFD1" w14:textId="47BCD941" w:rsidR="00EE6902" w:rsidRPr="000419A6" w:rsidRDefault="00EE6902" w:rsidP="00EE6902">
            <w:pPr>
              <w:rPr>
                <w:lang w:val="cy-GB"/>
              </w:rPr>
            </w:pPr>
          </w:p>
          <w:p w14:paraId="32E774C5" w14:textId="74778174" w:rsidR="00EE6902" w:rsidRPr="000419A6" w:rsidRDefault="00EE6902" w:rsidP="00EE6902">
            <w:pPr>
              <w:rPr>
                <w:lang w:val="cy-GB"/>
              </w:rPr>
            </w:pPr>
          </w:p>
          <w:p w14:paraId="27AE41D1" w14:textId="631FC05F" w:rsidR="00EE6902" w:rsidRPr="000419A6" w:rsidRDefault="00EE6902" w:rsidP="75366A6D">
            <w:pPr>
              <w:rPr>
                <w:lang w:val="cy-GB"/>
              </w:rPr>
            </w:pPr>
          </w:p>
          <w:p w14:paraId="336B2E00" w14:textId="7AE83D2C" w:rsidR="75366A6D" w:rsidRDefault="75366A6D" w:rsidP="75366A6D">
            <w:pPr>
              <w:rPr>
                <w:lang w:val="cy-GB"/>
              </w:rPr>
            </w:pPr>
          </w:p>
          <w:p w14:paraId="5423E75C" w14:textId="006F8F04" w:rsidR="00EE6902" w:rsidRPr="000419A6" w:rsidRDefault="00EE6902" w:rsidP="00EE6902">
            <w:pPr>
              <w:rPr>
                <w:lang w:val="cy-GB"/>
              </w:rPr>
            </w:pPr>
          </w:p>
          <w:p w14:paraId="52CE30B8" w14:textId="69D29C5A" w:rsidR="00EE6902" w:rsidRDefault="00EE6902" w:rsidP="00EE6902">
            <w:pPr>
              <w:rPr>
                <w:lang w:val="cy-GB"/>
              </w:rPr>
            </w:pPr>
          </w:p>
          <w:p w14:paraId="4FC51C62" w14:textId="77777777" w:rsidR="0071588B" w:rsidRPr="000419A6" w:rsidRDefault="0071588B" w:rsidP="00EE6902">
            <w:pPr>
              <w:rPr>
                <w:lang w:val="cy-GB"/>
              </w:rPr>
            </w:pPr>
          </w:p>
          <w:p w14:paraId="4B1194B6" w14:textId="07128EEB" w:rsidR="00266F3D" w:rsidRPr="000419A6" w:rsidRDefault="00266F3D" w:rsidP="00266F3D">
            <w:pPr>
              <w:rPr>
                <w:lang w:val="cy-GB"/>
              </w:rPr>
            </w:pPr>
            <w:r>
              <w:rPr>
                <w:lang w:val="cy-GB"/>
              </w:rPr>
              <w:t>Helpwr Heddiws ask Sut wyt ti? Or Beth sy’n bod? and select pupils to answer.</w:t>
            </w:r>
          </w:p>
          <w:p w14:paraId="6F32319A" w14:textId="77777777" w:rsidR="002B2D5B" w:rsidRPr="000419A6" w:rsidRDefault="002B2D5B" w:rsidP="0071588B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5986F669" w14:textId="1CF69B29" w:rsidR="002B2D5B" w:rsidRDefault="00266F3D" w:rsidP="000419A6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Labelled body paper.</w:t>
            </w:r>
          </w:p>
          <w:p w14:paraId="2B16FE6B" w14:textId="77777777" w:rsidR="0071588B" w:rsidRDefault="0071588B" w:rsidP="000419A6">
            <w:pPr>
              <w:rPr>
                <w:lang w:val="cy-GB"/>
              </w:rPr>
            </w:pPr>
          </w:p>
          <w:p w14:paraId="0DB48C14" w14:textId="77777777" w:rsidR="0071588B" w:rsidRDefault="0071588B" w:rsidP="000419A6">
            <w:pPr>
              <w:rPr>
                <w:lang w:val="cy-GB"/>
              </w:rPr>
            </w:pPr>
          </w:p>
          <w:p w14:paraId="478373E4" w14:textId="77777777" w:rsidR="0071588B" w:rsidRDefault="0071588B" w:rsidP="000419A6">
            <w:pPr>
              <w:rPr>
                <w:lang w:val="cy-GB"/>
              </w:rPr>
            </w:pPr>
          </w:p>
          <w:p w14:paraId="76F77962" w14:textId="77777777" w:rsidR="0071588B" w:rsidRDefault="0071588B" w:rsidP="000419A6">
            <w:pPr>
              <w:rPr>
                <w:lang w:val="cy-GB"/>
              </w:rPr>
            </w:pPr>
          </w:p>
          <w:p w14:paraId="713982CA" w14:textId="77777777" w:rsidR="0071588B" w:rsidRDefault="0071588B" w:rsidP="000419A6">
            <w:pPr>
              <w:rPr>
                <w:lang w:val="cy-GB"/>
              </w:rPr>
            </w:pPr>
          </w:p>
          <w:p w14:paraId="3BAB3850" w14:textId="77777777" w:rsidR="0071588B" w:rsidRDefault="0071588B" w:rsidP="000419A6">
            <w:pPr>
              <w:rPr>
                <w:lang w:val="cy-GB"/>
              </w:rPr>
            </w:pPr>
          </w:p>
          <w:p w14:paraId="29536D09" w14:textId="77777777" w:rsidR="0071588B" w:rsidRDefault="0071588B" w:rsidP="000419A6">
            <w:pPr>
              <w:rPr>
                <w:lang w:val="cy-GB"/>
              </w:rPr>
            </w:pPr>
          </w:p>
          <w:p w14:paraId="66581044" w14:textId="77777777" w:rsidR="0071588B" w:rsidRDefault="0071588B" w:rsidP="000419A6">
            <w:pPr>
              <w:rPr>
                <w:lang w:val="cy-GB"/>
              </w:rPr>
            </w:pPr>
          </w:p>
          <w:p w14:paraId="309159DC" w14:textId="77777777" w:rsidR="0071588B" w:rsidRDefault="0071588B" w:rsidP="000419A6">
            <w:pPr>
              <w:rPr>
                <w:lang w:val="cy-GB"/>
              </w:rPr>
            </w:pPr>
          </w:p>
          <w:p w14:paraId="20219315" w14:textId="77777777" w:rsidR="0071588B" w:rsidRDefault="0071588B" w:rsidP="000419A6">
            <w:pPr>
              <w:rPr>
                <w:lang w:val="cy-GB"/>
              </w:rPr>
            </w:pPr>
          </w:p>
          <w:p w14:paraId="7DA97DEC" w14:textId="77777777" w:rsidR="0071588B" w:rsidRDefault="0071588B" w:rsidP="000419A6">
            <w:pPr>
              <w:rPr>
                <w:lang w:val="cy-GB"/>
              </w:rPr>
            </w:pPr>
          </w:p>
          <w:p w14:paraId="36A505AE" w14:textId="77777777" w:rsidR="0071588B" w:rsidRDefault="0071588B" w:rsidP="000419A6">
            <w:pPr>
              <w:rPr>
                <w:lang w:val="cy-GB"/>
              </w:rPr>
            </w:pPr>
          </w:p>
          <w:p w14:paraId="33475110" w14:textId="77777777" w:rsidR="0071588B" w:rsidRDefault="0071588B" w:rsidP="000419A6">
            <w:pPr>
              <w:rPr>
                <w:lang w:val="cy-GB"/>
              </w:rPr>
            </w:pPr>
          </w:p>
          <w:p w14:paraId="73A5E4AB" w14:textId="244BA9C0" w:rsidR="0071588B" w:rsidRPr="000419A6" w:rsidRDefault="0071588B" w:rsidP="000419A6">
            <w:pPr>
              <w:rPr>
                <w:lang w:val="cy-GB"/>
              </w:rPr>
            </w:pPr>
          </w:p>
        </w:tc>
      </w:tr>
      <w:tr w:rsidR="002B2D5B" w:rsidRPr="002B2D5B" w14:paraId="78EBC3C5" w14:textId="77777777" w:rsidTr="00266F3D">
        <w:trPr>
          <w:trHeight w:val="1304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83DF67B" w14:textId="28E59838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  <w:p w14:paraId="0B0D658D" w14:textId="75E0DD49" w:rsidR="00266F3D" w:rsidRDefault="00266F3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5mins</w:t>
            </w:r>
          </w:p>
          <w:p w14:paraId="3C7DFD5C" w14:textId="7D0E4A1B" w:rsidR="00B11452" w:rsidRPr="002B2D5B" w:rsidRDefault="00B11452" w:rsidP="00266F3D">
            <w:pPr>
              <w:rPr>
                <w:b/>
                <w:lang w:val="cy-GB"/>
              </w:rPr>
            </w:pPr>
          </w:p>
        </w:tc>
        <w:tc>
          <w:tcPr>
            <w:tcW w:w="4971" w:type="dxa"/>
          </w:tcPr>
          <w:p w14:paraId="483EB441" w14:textId="3A4CFBBA" w:rsidR="002B2D5B" w:rsidRPr="00266F3D" w:rsidRDefault="00266F3D" w:rsidP="00266F3D">
            <w:pPr>
              <w:rPr>
                <w:lang w:val="cy-GB"/>
              </w:rPr>
            </w:pPr>
            <w:r w:rsidRPr="00266F3D">
              <w:rPr>
                <w:lang w:val="cy-GB"/>
              </w:rPr>
              <w:t>Point to a body part and ask children to answer in Welsh.</w:t>
            </w:r>
          </w:p>
        </w:tc>
        <w:tc>
          <w:tcPr>
            <w:tcW w:w="4971" w:type="dxa"/>
          </w:tcPr>
          <w:p w14:paraId="46716F0C" w14:textId="3661DED2" w:rsidR="002B2D5B" w:rsidRPr="00266F3D" w:rsidRDefault="00266F3D" w:rsidP="00266F3D">
            <w:pPr>
              <w:rPr>
                <w:lang w:val="cy-GB"/>
              </w:rPr>
            </w:pPr>
            <w:r w:rsidRPr="00266F3D">
              <w:rPr>
                <w:lang w:val="cy-GB"/>
              </w:rPr>
              <w:t>Children to put hands up to answer.</w:t>
            </w:r>
          </w:p>
        </w:tc>
        <w:tc>
          <w:tcPr>
            <w:tcW w:w="2903" w:type="dxa"/>
          </w:tcPr>
          <w:p w14:paraId="17B22DEC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8BDEAF7" w14:textId="32D6575B" w:rsidR="00B11452" w:rsidRPr="00B11452" w:rsidRDefault="00B11452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B11452">
              <w:rPr>
                <w:sz w:val="22"/>
                <w:szCs w:val="22"/>
                <w:lang w:val="cy-GB"/>
              </w:rPr>
              <w:t>Whiteboard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2C39870D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2C39870D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5FD603E" w14:textId="2A8FA7FF" w:rsidR="00825827" w:rsidRPr="00825827" w:rsidRDefault="2C39870D" w:rsidP="2C39870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Enthusiastic class – almost all children wanting to learn Welsh and getting involved.</w:t>
            </w:r>
          </w:p>
          <w:p w14:paraId="6BABB3EF" w14:textId="3384145A" w:rsidR="00825827" w:rsidRPr="00825827" w:rsidRDefault="2C39870D" w:rsidP="2C39870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Good pronounciation and ability to ask and answer the questions.</w:t>
            </w:r>
          </w:p>
          <w:p w14:paraId="01ABD05C" w14:textId="26646C4A" w:rsidR="00825827" w:rsidRPr="00825827" w:rsidRDefault="2C39870D" w:rsidP="2C39870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Most children putting hands-up to take part and be chosen.</w:t>
            </w:r>
          </w:p>
          <w:p w14:paraId="38BC71B3" w14:textId="298E1EFF" w:rsidR="00825827" w:rsidRPr="00825827" w:rsidRDefault="2C39870D" w:rsidP="2C39870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Positive response to the body they labelled yesterday being visible for them to chose answers from.</w:t>
            </w:r>
          </w:p>
        </w:tc>
      </w:tr>
      <w:tr w:rsidR="00825827" w:rsidRPr="00825827" w14:paraId="1698B253" w14:textId="77777777" w:rsidTr="2C39870D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15F73C4E" w14:textId="7974534C" w:rsidR="00825827" w:rsidRPr="00825827" w:rsidRDefault="2C39870D" w:rsidP="2C39870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Continue to consolodate learning through incidental use of Q&amp;As – beth sy’n bod, sut wyt ti etc...</w:t>
            </w:r>
          </w:p>
          <w:p w14:paraId="5E0D3332" w14:textId="64BAAD36" w:rsidR="00825827" w:rsidRPr="00825827" w:rsidRDefault="2C39870D" w:rsidP="2C39870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Develop confidence and oracy skills.</w:t>
            </w:r>
          </w:p>
          <w:p w14:paraId="6E01AF89" w14:textId="0038857A" w:rsidR="00825827" w:rsidRPr="00825827" w:rsidRDefault="00825827" w:rsidP="2C39870D">
            <w:pPr>
              <w:rPr>
                <w:sz w:val="20"/>
                <w:szCs w:val="20"/>
                <w:lang w:val="cy-GB"/>
              </w:rPr>
            </w:pPr>
          </w:p>
          <w:p w14:paraId="6E88F129" w14:textId="17C19A2B" w:rsidR="00825827" w:rsidRPr="00825827" w:rsidRDefault="00825827" w:rsidP="2C39870D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2C39870D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2C39870D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F981C70" w14:textId="286F99C1" w:rsidR="00825827" w:rsidRPr="00825827" w:rsidRDefault="2C39870D" w:rsidP="2C39870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Encouraging oracy development by setting success criteria ‘I’m looking for the best sensible loud voices when the Helpwr Heddiws select you’ - using reward strategy (golden box) as the stimulant for those children who impress me.</w:t>
            </w:r>
          </w:p>
          <w:p w14:paraId="27443E5B" w14:textId="1C940CD8" w:rsidR="00825827" w:rsidRPr="00825827" w:rsidRDefault="2C39870D" w:rsidP="2C39870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Consolodating learning – repetition of questions and answers.</w:t>
            </w:r>
          </w:p>
          <w:p w14:paraId="24E7AE92" w14:textId="44AE9848" w:rsidR="00825827" w:rsidRPr="00825827" w:rsidRDefault="2C39870D" w:rsidP="2C39870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Scaffolding, adding in another question that can support the answer; i.e. Beth sy’n bod? Or ‘sut wyt ti’ with response ‘mae .... tost gyda fi’.</w:t>
            </w:r>
          </w:p>
          <w:p w14:paraId="7EA8C8B8" w14:textId="6A5DF77D" w:rsidR="00825827" w:rsidRPr="00825827" w:rsidRDefault="2C39870D" w:rsidP="2C39870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Revisiting yesterday’s lesson output and letting it form part of today’s lesson – visual aid (labelled body).</w:t>
            </w:r>
          </w:p>
          <w:p w14:paraId="471612F7" w14:textId="6F96C2FE" w:rsidR="00825827" w:rsidRPr="00825827" w:rsidRDefault="2C39870D" w:rsidP="2C39870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Modelling, answering quesions from Helpwr Heddiw and building on answer by naming two or three body parts.  Children mirroring.</w:t>
            </w:r>
          </w:p>
        </w:tc>
      </w:tr>
      <w:tr w:rsidR="00825827" w:rsidRPr="00825827" w14:paraId="39A72438" w14:textId="77777777" w:rsidTr="2C39870D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23168274" w14:textId="27E1033D" w:rsidR="00825827" w:rsidRPr="00825827" w:rsidRDefault="2C39870D" w:rsidP="2C39870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Build own confidence in Welsh language and teaching it.</w:t>
            </w:r>
          </w:p>
          <w:p w14:paraId="3FEFA0F1" w14:textId="07148EFB" w:rsidR="00825827" w:rsidRPr="00825827" w:rsidRDefault="2C39870D" w:rsidP="2C39870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Creative learning – encure children are engaged.</w:t>
            </w:r>
          </w:p>
          <w:p w14:paraId="12D2BCF1" w14:textId="4EEF6FFF" w:rsidR="00825827" w:rsidRPr="00825827" w:rsidRDefault="2C39870D" w:rsidP="2C39870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2C39870D">
              <w:rPr>
                <w:sz w:val="20"/>
                <w:szCs w:val="20"/>
                <w:lang w:val="cy-GB"/>
              </w:rPr>
              <w:t>Build children’s confidence in speaking and oracy – discourage whispering/quiet voices when addressing class.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83961" w14:textId="77777777" w:rsidR="00690965" w:rsidRDefault="00690965" w:rsidP="00B24C18">
      <w:r>
        <w:separator/>
      </w:r>
    </w:p>
  </w:endnote>
  <w:endnote w:type="continuationSeparator" w:id="0">
    <w:p w14:paraId="593913EA" w14:textId="77777777" w:rsidR="00690965" w:rsidRDefault="0069096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85429" w14:textId="77777777" w:rsidR="00690965" w:rsidRDefault="00690965" w:rsidP="00B24C18">
      <w:r>
        <w:separator/>
      </w:r>
    </w:p>
  </w:footnote>
  <w:footnote w:type="continuationSeparator" w:id="0">
    <w:p w14:paraId="57A4AAEC" w14:textId="77777777" w:rsidR="00690965" w:rsidRDefault="0069096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82D22"/>
    <w:multiLevelType w:val="hybridMultilevel"/>
    <w:tmpl w:val="6CE05FC0"/>
    <w:lvl w:ilvl="0" w:tplc="E3D4E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41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BAF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78DC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960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129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AE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F297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90B4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A3623B"/>
    <w:multiLevelType w:val="hybridMultilevel"/>
    <w:tmpl w:val="9DD0A5D6"/>
    <w:lvl w:ilvl="0" w:tplc="9F0E4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4AB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8F1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760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F4B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509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52B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677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E0E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450D4"/>
    <w:multiLevelType w:val="hybridMultilevel"/>
    <w:tmpl w:val="172E9AD4"/>
    <w:lvl w:ilvl="0" w:tplc="337A2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8EAD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F4BB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02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40B6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6624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68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DA0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94DF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29248C"/>
    <w:multiLevelType w:val="hybridMultilevel"/>
    <w:tmpl w:val="A288CEB2"/>
    <w:lvl w:ilvl="0" w:tplc="3490C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20C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5278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D2F5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12D5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A64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56F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A0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237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35723"/>
    <w:rsid w:val="000419A6"/>
    <w:rsid w:val="000432F2"/>
    <w:rsid w:val="00045D70"/>
    <w:rsid w:val="00063D4A"/>
    <w:rsid w:val="000973E5"/>
    <w:rsid w:val="000B6B62"/>
    <w:rsid w:val="000E5C05"/>
    <w:rsid w:val="00167F75"/>
    <w:rsid w:val="00266F3D"/>
    <w:rsid w:val="00294397"/>
    <w:rsid w:val="002B2D5B"/>
    <w:rsid w:val="002F256F"/>
    <w:rsid w:val="002F72F8"/>
    <w:rsid w:val="0031228F"/>
    <w:rsid w:val="003502C7"/>
    <w:rsid w:val="003770F9"/>
    <w:rsid w:val="003B005D"/>
    <w:rsid w:val="003D443E"/>
    <w:rsid w:val="0040291F"/>
    <w:rsid w:val="00405745"/>
    <w:rsid w:val="00414CD9"/>
    <w:rsid w:val="004157BB"/>
    <w:rsid w:val="00467647"/>
    <w:rsid w:val="004847B6"/>
    <w:rsid w:val="004B73CD"/>
    <w:rsid w:val="004E1B77"/>
    <w:rsid w:val="005404E0"/>
    <w:rsid w:val="005425C2"/>
    <w:rsid w:val="005A0F22"/>
    <w:rsid w:val="005B7769"/>
    <w:rsid w:val="00610C4A"/>
    <w:rsid w:val="00645E24"/>
    <w:rsid w:val="00663571"/>
    <w:rsid w:val="00690965"/>
    <w:rsid w:val="006953EE"/>
    <w:rsid w:val="006E32EF"/>
    <w:rsid w:val="006E3F8E"/>
    <w:rsid w:val="00713823"/>
    <w:rsid w:val="0071588B"/>
    <w:rsid w:val="00782ED4"/>
    <w:rsid w:val="007B65F8"/>
    <w:rsid w:val="007C1953"/>
    <w:rsid w:val="00816DB9"/>
    <w:rsid w:val="00825827"/>
    <w:rsid w:val="00825DEF"/>
    <w:rsid w:val="00837025"/>
    <w:rsid w:val="008723DA"/>
    <w:rsid w:val="00896514"/>
    <w:rsid w:val="008B2B15"/>
    <w:rsid w:val="009A03EA"/>
    <w:rsid w:val="009C26DA"/>
    <w:rsid w:val="009D68DF"/>
    <w:rsid w:val="00A36873"/>
    <w:rsid w:val="00A46632"/>
    <w:rsid w:val="00A53AE4"/>
    <w:rsid w:val="00A563B8"/>
    <w:rsid w:val="00AA5380"/>
    <w:rsid w:val="00AE639E"/>
    <w:rsid w:val="00AF532A"/>
    <w:rsid w:val="00B02BEF"/>
    <w:rsid w:val="00B0430A"/>
    <w:rsid w:val="00B11452"/>
    <w:rsid w:val="00B24C18"/>
    <w:rsid w:val="00B85948"/>
    <w:rsid w:val="00BB582B"/>
    <w:rsid w:val="00BB78B9"/>
    <w:rsid w:val="00BC35BE"/>
    <w:rsid w:val="00BE5E13"/>
    <w:rsid w:val="00BF5170"/>
    <w:rsid w:val="00C27971"/>
    <w:rsid w:val="00D060A6"/>
    <w:rsid w:val="00D46A8E"/>
    <w:rsid w:val="00D91956"/>
    <w:rsid w:val="00DB1D3B"/>
    <w:rsid w:val="00E26D8A"/>
    <w:rsid w:val="00E27649"/>
    <w:rsid w:val="00E56BC9"/>
    <w:rsid w:val="00E75960"/>
    <w:rsid w:val="00EB6268"/>
    <w:rsid w:val="00EC0A98"/>
    <w:rsid w:val="00EE0418"/>
    <w:rsid w:val="00EE0AC1"/>
    <w:rsid w:val="00EE6902"/>
    <w:rsid w:val="00EF0BE1"/>
    <w:rsid w:val="00F20BBE"/>
    <w:rsid w:val="00F636FF"/>
    <w:rsid w:val="00F707F4"/>
    <w:rsid w:val="00F8496A"/>
    <w:rsid w:val="00FB79B2"/>
    <w:rsid w:val="2C39870D"/>
    <w:rsid w:val="7536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8FB9F86A-B2F3-4100-BEEC-C2B8BE65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9439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94397"/>
  </w:style>
  <w:style w:type="character" w:customStyle="1" w:styleId="eop">
    <w:name w:val="eop"/>
    <w:basedOn w:val="DefaultParagraphFont"/>
    <w:rsid w:val="00294397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14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145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6</Pages>
  <Words>871</Words>
  <Characters>4965</Characters>
  <Application>Microsoft Office Word</Application>
  <DocSecurity>0</DocSecurity>
  <Lines>41</Lines>
  <Paragraphs>11</Paragraphs>
  <ScaleCrop>false</ScaleCrop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Melissa Carter-Evans</cp:lastModifiedBy>
  <cp:revision>2</cp:revision>
  <dcterms:created xsi:type="dcterms:W3CDTF">2020-04-14T13:11:00Z</dcterms:created>
  <dcterms:modified xsi:type="dcterms:W3CDTF">2020-04-14T13:11:00Z</dcterms:modified>
</cp:coreProperties>
</file>