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0BBB7" w14:textId="4F958DA4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p w14:paraId="3767A97D" w14:textId="77777777" w:rsidR="00250AAB" w:rsidRDefault="00250AAB" w:rsidP="00BF6F6C">
      <w:pPr>
        <w:pStyle w:val="fixed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0E53CD34" w:rsidR="007801F9" w:rsidRDefault="00326480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ACDA4</w:t>
            </w:r>
            <w:r w:rsidR="000B2B18">
              <w:rPr>
                <w:rFonts w:ascii="Arial" w:hAnsi="Arial" w:cs="Arial"/>
                <w:sz w:val="22"/>
                <w:szCs w:val="22"/>
              </w:rPr>
              <w:t>017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38B3AF4A" w:rsidR="007801F9" w:rsidRDefault="00E5193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Introduction to </w:t>
            </w:r>
            <w:r w:rsidR="003240FE">
              <w:rPr>
                <w:rFonts w:ascii="Arial" w:hAnsi="Arial" w:cs="Arial"/>
                <w:sz w:val="22"/>
                <w:szCs w:val="22"/>
              </w:rPr>
              <w:t>Programmable Logic Controllers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11-0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52D46D66" w:rsidR="007801F9" w:rsidRDefault="00E5193A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09/11/2020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533FE025" w:rsidR="007801F9" w:rsidRDefault="00E5193A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0BB6BFFE" w:rsidR="007801F9" w:rsidRDefault="00E5193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514C3C93" w:rsidR="000318EB" w:rsidRDefault="00E5193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2FC6B1F8" w14:textId="3CB33E14" w:rsidR="00B1208A" w:rsidRDefault="00E5193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color w:val="000000"/>
        </w:rPr>
      </w:pPr>
      <w:r>
        <w:rPr>
          <w:rFonts w:ascii="Arial" w:hAnsi="Arial" w:cs="Arial"/>
          <w:sz w:val="22"/>
          <w:szCs w:val="22"/>
        </w:rPr>
        <w:t xml:space="preserve">To </w:t>
      </w:r>
      <w:r>
        <w:rPr>
          <w:color w:val="000000"/>
        </w:rPr>
        <w:t xml:space="preserve">provide the student with the fundamentals of </w:t>
      </w:r>
      <w:r w:rsidR="00250AAB">
        <w:rPr>
          <w:color w:val="000000"/>
        </w:rPr>
        <w:t>PLC operations, Ladder Logic Programming and PLC concepts.</w:t>
      </w:r>
      <w:r>
        <w:rPr>
          <w:color w:val="000000"/>
        </w:rPr>
        <w:t xml:space="preserve"> </w:t>
      </w:r>
    </w:p>
    <w:p w14:paraId="462F2B67" w14:textId="77777777" w:rsidR="00250AAB" w:rsidRPr="00B1208A" w:rsidRDefault="00250AAB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209BDF2" w14:textId="2DE4194F" w:rsidR="00FD0D8A" w:rsidRPr="00FD0D8A" w:rsidRDefault="00FD0D8A" w:rsidP="003829DE">
      <w:pPr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</w:rPr>
      </w:pPr>
      <w:r>
        <w:rPr>
          <w:color w:val="000000"/>
        </w:rPr>
        <w:t>Read</w:t>
      </w:r>
      <w:r w:rsidR="003240FE">
        <w:rPr>
          <w:color w:val="000000"/>
        </w:rPr>
        <w:t xml:space="preserve">, </w:t>
      </w:r>
      <w:proofErr w:type="gramStart"/>
      <w:r w:rsidR="003240FE">
        <w:rPr>
          <w:color w:val="000000"/>
        </w:rPr>
        <w:t>u</w:t>
      </w:r>
      <w:r w:rsidRPr="00FD0D8A">
        <w:rPr>
          <w:color w:val="000000"/>
        </w:rPr>
        <w:t>nderstand</w:t>
      </w:r>
      <w:proofErr w:type="gramEnd"/>
      <w:r w:rsidRPr="00FD0D8A">
        <w:rPr>
          <w:color w:val="000000"/>
        </w:rPr>
        <w:t xml:space="preserve"> and identify the control signals within a </w:t>
      </w:r>
      <w:r w:rsidR="003240FE">
        <w:rPr>
          <w:color w:val="000000"/>
        </w:rPr>
        <w:t xml:space="preserve">simple </w:t>
      </w:r>
      <w:r w:rsidRPr="00FD0D8A">
        <w:rPr>
          <w:color w:val="000000"/>
        </w:rPr>
        <w:t>Ladder logic program</w:t>
      </w:r>
      <w:r>
        <w:rPr>
          <w:color w:val="000000"/>
        </w:rPr>
        <w:t>.</w:t>
      </w:r>
    </w:p>
    <w:p w14:paraId="7A36760A" w14:textId="77EFF892" w:rsidR="00FD0D8A" w:rsidRPr="00FD0D8A" w:rsidRDefault="00FD0D8A" w:rsidP="003829DE">
      <w:pPr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</w:rPr>
      </w:pPr>
      <w:r>
        <w:rPr>
          <w:color w:val="000000"/>
        </w:rPr>
        <w:t>T</w:t>
      </w:r>
      <w:r w:rsidR="00E5193A" w:rsidRPr="00FD0D8A">
        <w:rPr>
          <w:color w:val="000000"/>
        </w:rPr>
        <w:t xml:space="preserve">he student should be able to </w:t>
      </w:r>
      <w:r w:rsidRPr="00FD0D8A">
        <w:rPr>
          <w:color w:val="000000"/>
        </w:rPr>
        <w:t xml:space="preserve">write a simple ladder logic control program for a PLC for </w:t>
      </w:r>
      <w:r w:rsidRPr="00FD0D8A">
        <w:t>a given control application.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7185D27" w14:textId="3A5B3757" w:rsidR="00B1208A" w:rsidRPr="00B1208A" w:rsidRDefault="00FD0D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PLC concepts</w:t>
      </w:r>
    </w:p>
    <w:p w14:paraId="2CBA9096" w14:textId="1BB794D7" w:rsidR="00B1208A" w:rsidRPr="00B1208A" w:rsidRDefault="00FD0D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Inputs and outputs</w:t>
      </w:r>
    </w:p>
    <w:p w14:paraId="0C49A828" w14:textId="45DAE0F5" w:rsidR="00B1208A" w:rsidRPr="00B1208A" w:rsidRDefault="00FD0D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Timing Diagrams</w:t>
      </w:r>
    </w:p>
    <w:p w14:paraId="6DF2373C" w14:textId="77CDCB2A" w:rsidR="00FD0D8A" w:rsidRDefault="00FD0D8A" w:rsidP="003240F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Ladder Logic programming</w:t>
      </w:r>
    </w:p>
    <w:p w14:paraId="2CF7EFDD" w14:textId="2312F797" w:rsidR="003240FE" w:rsidRDefault="003240FE" w:rsidP="003240F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HMIs</w:t>
      </w:r>
    </w:p>
    <w:p w14:paraId="707A624F" w14:textId="4815BD33" w:rsidR="003240FE" w:rsidRPr="003240FE" w:rsidRDefault="003240FE" w:rsidP="003240F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Remote applications</w:t>
      </w: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1FFDE05A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843" w:type="dxa"/>
          </w:tcPr>
          <w:p w14:paraId="7164CCD2" w14:textId="26C9B0DC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24%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0AFC7EBE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</w:p>
        </w:tc>
        <w:tc>
          <w:tcPr>
            <w:tcW w:w="1843" w:type="dxa"/>
          </w:tcPr>
          <w:p w14:paraId="4AB622CF" w14:textId="4BE0B407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76%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FBE8399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843" w:type="dxa"/>
          </w:tcPr>
          <w:p w14:paraId="22C63B95" w14:textId="45580F5B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08D38491" w:rsidR="00B1208A" w:rsidRPr="00B1208A" w:rsidRDefault="00D0754E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2A531F9E" w:rsidR="00B1208A" w:rsidRPr="00B1208A" w:rsidRDefault="003240FE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629F91F0" w:rsidR="00B1208A" w:rsidRPr="00B1208A" w:rsidRDefault="003240FE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3240FE" w:rsidRPr="00B1208A" w14:paraId="2976F189" w14:textId="77777777" w:rsidTr="00B53530">
        <w:tc>
          <w:tcPr>
            <w:tcW w:w="3256" w:type="dxa"/>
          </w:tcPr>
          <w:p w14:paraId="7ECFFB20" w14:textId="4F462595" w:rsidR="003240FE" w:rsidRPr="00B1208A" w:rsidRDefault="003240FE" w:rsidP="003240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54A4">
              <w:t>Practical</w:t>
            </w:r>
          </w:p>
        </w:tc>
        <w:tc>
          <w:tcPr>
            <w:tcW w:w="3969" w:type="dxa"/>
          </w:tcPr>
          <w:p w14:paraId="0BE1ECE5" w14:textId="524A9EEB" w:rsidR="003240FE" w:rsidRPr="00F0221E" w:rsidRDefault="003240FE" w:rsidP="003240F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654A4">
              <w:t>2 hours</w:t>
            </w:r>
          </w:p>
        </w:tc>
        <w:tc>
          <w:tcPr>
            <w:tcW w:w="1559" w:type="dxa"/>
          </w:tcPr>
          <w:p w14:paraId="7549C0D0" w14:textId="36E4FAE8" w:rsidR="003240FE" w:rsidRPr="00B1208A" w:rsidRDefault="003240FE" w:rsidP="003240FE">
            <w:pPr>
              <w:rPr>
                <w:rFonts w:ascii="Arial" w:hAnsi="Arial" w:cs="Arial"/>
                <w:sz w:val="22"/>
                <w:szCs w:val="22"/>
              </w:rPr>
            </w:pPr>
            <w:r w:rsidRPr="000654A4">
              <w:t>100%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359DFD59" w14:textId="77777777" w:rsidR="007801F9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2</w:t>
      </w:r>
    </w:p>
    <w:p w14:paraId="0C276D21" w14:textId="238B8E33" w:rsidR="00B1208A" w:rsidRPr="00B1208A" w:rsidRDefault="00BA343F" w:rsidP="00B1208A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437B0D43" w:rsidR="00B1208A" w:rsidRPr="00B1208A" w:rsidRDefault="003240FE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08AF8FB2" w:rsidR="00B1208A" w:rsidRPr="00B1208A" w:rsidRDefault="003240FE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00447080">
        <w:tc>
          <w:tcPr>
            <w:tcW w:w="3256" w:type="dxa"/>
          </w:tcPr>
          <w:p w14:paraId="4258B827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1208A" w14:paraId="25E5505F" w14:textId="77777777" w:rsidTr="00447080">
        <w:tc>
          <w:tcPr>
            <w:tcW w:w="3256" w:type="dxa"/>
          </w:tcPr>
          <w:p w14:paraId="22D7D5EB" w14:textId="522844AE" w:rsidR="00B53530" w:rsidRPr="00B1208A" w:rsidRDefault="00B53530" w:rsidP="004470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D365A28" w14:textId="6DDF96B5" w:rsidR="00B53530" w:rsidRPr="003240FE" w:rsidRDefault="00B53530" w:rsidP="004470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92D9CCE" w14:textId="35FDC159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4A538486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010FE119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593B3C72" w:rsidR="00B1208A" w:rsidRPr="00B1208A" w:rsidRDefault="00E519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788A34B2" w:rsidR="00A74B3E" w:rsidRPr="00A74B3E" w:rsidRDefault="00326480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ACDA4</w:t>
            </w:r>
            <w:r w:rsidR="000B2B18">
              <w:rPr>
                <w:rFonts w:ascii="Arial" w:hAnsi="Arial" w:cs="Arial"/>
                <w:b/>
                <w:sz w:val="22"/>
                <w:szCs w:val="22"/>
              </w:rPr>
              <w:t>017</w:t>
            </w:r>
          </w:p>
        </w:tc>
      </w:tr>
      <w:tr w:rsidR="00A74B3E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27A28297" w:rsidR="00A74B3E" w:rsidRPr="00A74B3E" w:rsidRDefault="00E5193A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Introduction to </w:t>
            </w:r>
            <w:r w:rsidR="003240FE">
              <w:rPr>
                <w:rFonts w:ascii="Arial" w:hAnsi="Arial" w:cs="Arial"/>
                <w:b/>
                <w:sz w:val="22"/>
                <w:szCs w:val="22"/>
              </w:rPr>
              <w:t>Programmable Logic Controllers</w:t>
            </w:r>
          </w:p>
        </w:tc>
      </w:tr>
      <w:tr w:rsidR="00A74B3E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7562E93A" w14:textId="77777777" w:rsidTr="00BA343F">
        <w:tc>
          <w:tcPr>
            <w:tcW w:w="1689" w:type="dxa"/>
          </w:tcPr>
          <w:p w14:paraId="5411688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5EB9761B" w:rsidR="00A74B3E" w:rsidRPr="00326480" w:rsidRDefault="003240FE" w:rsidP="00326480">
            <w:pPr>
              <w:overflowPunct/>
              <w:autoSpaceDE/>
              <w:autoSpaceDN/>
              <w:adjustRightInd/>
              <w:spacing w:before="100" w:beforeAutospacing="1" w:after="100" w:afterAutospacing="1"/>
              <w:jc w:val="left"/>
              <w:textAlignment w:val="auto"/>
              <w:outlineLvl w:val="0"/>
              <w:rPr>
                <w:kern w:val="36"/>
                <w:szCs w:val="24"/>
              </w:rPr>
            </w:pPr>
            <w:r>
              <w:rPr>
                <w:rFonts w:ascii="Arial" w:hAnsi="Arial" w:cs="Arial"/>
              </w:rPr>
              <w:t xml:space="preserve">Jack, H (2010), </w:t>
            </w:r>
            <w:r w:rsidRPr="0026326C">
              <w:rPr>
                <w:rFonts w:ascii="Arial" w:hAnsi="Arial" w:cs="Arial"/>
              </w:rPr>
              <w:t>Automating Manufacturing Systems with PLCs</w:t>
            </w:r>
            <w:r>
              <w:rPr>
                <w:rFonts w:ascii="Arial" w:hAnsi="Arial" w:cs="Arial"/>
              </w:rPr>
              <w:t>, , Lulu.com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213F1AC3" w:rsidR="00A74B3E" w:rsidRPr="00A74B3E" w:rsidRDefault="00E5193A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1EB48349" w14:textId="77777777" w:rsidTr="00BA343F">
        <w:tc>
          <w:tcPr>
            <w:tcW w:w="1689" w:type="dxa"/>
          </w:tcPr>
          <w:p w14:paraId="6E9A57FE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63312798" w14:textId="77777777" w:rsidTr="00BA343F">
        <w:tc>
          <w:tcPr>
            <w:tcW w:w="1689" w:type="dxa"/>
          </w:tcPr>
          <w:p w14:paraId="0E1D4BA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EB3D9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5A2AA40" w14:textId="77777777" w:rsidTr="00BA343F">
        <w:tc>
          <w:tcPr>
            <w:tcW w:w="1689" w:type="dxa"/>
          </w:tcPr>
          <w:p w14:paraId="6FC8D5C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2084A8E0" w:rsidR="00A74B3E" w:rsidRPr="00A74B3E" w:rsidRDefault="003240F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Bolton, W (2015), </w:t>
            </w:r>
            <w:r w:rsidRPr="0026326C">
              <w:rPr>
                <w:rFonts w:ascii="Arial" w:hAnsi="Arial" w:cs="Arial"/>
              </w:rPr>
              <w:t>Programmable Logic Controllers</w:t>
            </w:r>
            <w:r>
              <w:rPr>
                <w:rFonts w:ascii="Arial" w:hAnsi="Arial" w:cs="Arial"/>
              </w:rPr>
              <w:t>, Newnes</w:t>
            </w:r>
            <w:r w:rsidRPr="00A74B3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625233E3" w:rsidR="00A74B3E" w:rsidRPr="00A74B3E" w:rsidRDefault="003240F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7720A566" w14:textId="77777777" w:rsidTr="00BA343F">
        <w:tc>
          <w:tcPr>
            <w:tcW w:w="1689" w:type="dxa"/>
          </w:tcPr>
          <w:p w14:paraId="7C6A4DE9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47A02A4E" w:rsidR="00A74B3E" w:rsidRPr="00326480" w:rsidRDefault="003240FE" w:rsidP="00326480">
            <w:pPr>
              <w:overflowPunct/>
              <w:autoSpaceDE/>
              <w:autoSpaceDN/>
              <w:adjustRightInd/>
              <w:spacing w:before="100" w:beforeAutospacing="1" w:after="100" w:afterAutospacing="1"/>
              <w:jc w:val="left"/>
              <w:textAlignment w:val="auto"/>
              <w:outlineLvl w:val="1"/>
              <w:rPr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Golnaraghi</w:t>
            </w:r>
            <w:proofErr w:type="spellEnd"/>
            <w:r>
              <w:rPr>
                <w:rFonts w:ascii="Arial" w:hAnsi="Arial" w:cs="Arial"/>
              </w:rPr>
              <w:t xml:space="preserve">, F and </w:t>
            </w:r>
            <w:proofErr w:type="spellStart"/>
            <w:r>
              <w:rPr>
                <w:rFonts w:ascii="Arial" w:hAnsi="Arial" w:cs="Arial"/>
              </w:rPr>
              <w:t>Kuo</w:t>
            </w:r>
            <w:proofErr w:type="spellEnd"/>
            <w:r>
              <w:rPr>
                <w:rFonts w:ascii="Arial" w:hAnsi="Arial" w:cs="Arial"/>
              </w:rPr>
              <w:t xml:space="preserve">, B (2017), </w:t>
            </w:r>
            <w:r w:rsidRPr="0026326C">
              <w:rPr>
                <w:rFonts w:ascii="Arial" w:hAnsi="Arial" w:cs="Arial"/>
              </w:rPr>
              <w:t>Automatic Control Systems,</w:t>
            </w:r>
            <w:r>
              <w:rPr>
                <w:rFonts w:ascii="Arial" w:hAnsi="Arial" w:cs="Arial"/>
              </w:rPr>
              <w:t xml:space="preserve"> Mc Graw Hill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62942CDB" w:rsidR="00A74B3E" w:rsidRPr="00A74B3E" w:rsidRDefault="003240F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3897B6B7" w14:textId="77777777" w:rsidTr="00BA343F">
        <w:tc>
          <w:tcPr>
            <w:tcW w:w="1689" w:type="dxa"/>
          </w:tcPr>
          <w:p w14:paraId="3A762DA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C2DD73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D6897E5" w14:textId="77777777" w:rsidTr="00BA343F">
        <w:tc>
          <w:tcPr>
            <w:tcW w:w="1689" w:type="dxa"/>
          </w:tcPr>
          <w:p w14:paraId="2F4966C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DF94B3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58F00C0F" w14:textId="77777777" w:rsidTr="00BA343F">
        <w:tc>
          <w:tcPr>
            <w:tcW w:w="1689" w:type="dxa"/>
          </w:tcPr>
          <w:p w14:paraId="0097F6D3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E4ACD4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CF7BC22" w14:textId="77777777" w:rsidTr="00BA343F">
        <w:tc>
          <w:tcPr>
            <w:tcW w:w="1689" w:type="dxa"/>
          </w:tcPr>
          <w:p w14:paraId="0C0B778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EF5A5AD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E1AEB3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2AE8E63F" w14:textId="77777777" w:rsidTr="00BA343F">
        <w:tc>
          <w:tcPr>
            <w:tcW w:w="1689" w:type="dxa"/>
          </w:tcPr>
          <w:p w14:paraId="16F9132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C61B9B4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1E211A" w14:textId="77777777" w:rsidR="00A74B3E" w:rsidRPr="00A74B3E" w:rsidRDefault="00A74B3E" w:rsidP="00DF0678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11E5F2" w14:textId="77777777" w:rsidR="005549BC" w:rsidRDefault="005549BC" w:rsidP="009B5674">
      <w:r>
        <w:separator/>
      </w:r>
    </w:p>
  </w:endnote>
  <w:endnote w:type="continuationSeparator" w:id="0">
    <w:p w14:paraId="23C42975" w14:textId="77777777" w:rsidR="005549BC" w:rsidRDefault="005549BC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EDD8ED" w14:textId="77777777" w:rsidR="005549BC" w:rsidRDefault="005549BC" w:rsidP="009B5674">
      <w:r>
        <w:separator/>
      </w:r>
    </w:p>
  </w:footnote>
  <w:footnote w:type="continuationSeparator" w:id="0">
    <w:p w14:paraId="1CD4056D" w14:textId="77777777" w:rsidR="005549BC" w:rsidRDefault="005549BC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F602FC"/>
    <w:multiLevelType w:val="hybridMultilevel"/>
    <w:tmpl w:val="7B04B8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7"/>
  </w:num>
  <w:num w:numId="5">
    <w:abstractNumId w:val="2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B2B18"/>
    <w:rsid w:val="000C6407"/>
    <w:rsid w:val="00116B44"/>
    <w:rsid w:val="00172EDC"/>
    <w:rsid w:val="00181A89"/>
    <w:rsid w:val="001A15E3"/>
    <w:rsid w:val="001A2624"/>
    <w:rsid w:val="001C765C"/>
    <w:rsid w:val="001D5DF6"/>
    <w:rsid w:val="00203392"/>
    <w:rsid w:val="002411A3"/>
    <w:rsid w:val="00250AAB"/>
    <w:rsid w:val="00255F4D"/>
    <w:rsid w:val="00262CFB"/>
    <w:rsid w:val="00302297"/>
    <w:rsid w:val="003146EA"/>
    <w:rsid w:val="00316625"/>
    <w:rsid w:val="003240FE"/>
    <w:rsid w:val="00326480"/>
    <w:rsid w:val="00356025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549BC"/>
    <w:rsid w:val="005946A7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801F9"/>
    <w:rsid w:val="007F3042"/>
    <w:rsid w:val="008619BD"/>
    <w:rsid w:val="0089539D"/>
    <w:rsid w:val="008C188B"/>
    <w:rsid w:val="008E55FA"/>
    <w:rsid w:val="008F44C9"/>
    <w:rsid w:val="009139DF"/>
    <w:rsid w:val="00924F30"/>
    <w:rsid w:val="00996935"/>
    <w:rsid w:val="009A077A"/>
    <w:rsid w:val="009B5674"/>
    <w:rsid w:val="009D0293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3D91"/>
    <w:rsid w:val="00C86B41"/>
    <w:rsid w:val="00CD68B0"/>
    <w:rsid w:val="00D0754E"/>
    <w:rsid w:val="00D41EBF"/>
    <w:rsid w:val="00D95E65"/>
    <w:rsid w:val="00DA3486"/>
    <w:rsid w:val="00DB46AD"/>
    <w:rsid w:val="00DC7FD0"/>
    <w:rsid w:val="00DE543B"/>
    <w:rsid w:val="00E30887"/>
    <w:rsid w:val="00E5193A"/>
    <w:rsid w:val="00E91B3E"/>
    <w:rsid w:val="00EA24E6"/>
    <w:rsid w:val="00ED342A"/>
    <w:rsid w:val="00F0221E"/>
    <w:rsid w:val="00F64B4A"/>
    <w:rsid w:val="00F74441"/>
    <w:rsid w:val="00FD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D8A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0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7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2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9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2E2925"/>
    <w:rsid w:val="00604ED3"/>
    <w:rsid w:val="00732B30"/>
    <w:rsid w:val="0076737C"/>
    <w:rsid w:val="007B174A"/>
    <w:rsid w:val="00820288"/>
    <w:rsid w:val="00B54DA4"/>
    <w:rsid w:val="00C00616"/>
    <w:rsid w:val="00E3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B7914-ECA3-4FAA-9C03-A1B4A459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01_qamod.dot</Template>
  <TotalTime>16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1775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Ellis Jones</cp:lastModifiedBy>
  <cp:revision>5</cp:revision>
  <cp:lastPrinted>1901-01-01T00:00:00Z</cp:lastPrinted>
  <dcterms:created xsi:type="dcterms:W3CDTF">2020-11-09T15:49:00Z</dcterms:created>
  <dcterms:modified xsi:type="dcterms:W3CDTF">2021-01-28T08:44:00Z</dcterms:modified>
</cp:coreProperties>
</file>