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color w:val="auto"/>
          <w:sz w:val="24"/>
          <w:szCs w:val="24"/>
        </w:rPr>
      </w:pPr>
      <w:r>
        <w:rPr>
          <w:rFonts w:hint="default" w:ascii="Arial" w:hAnsi="Arial" w:eastAsia="SimSun" w:cs="Arial"/>
          <w:color w:val="auto"/>
          <w:sz w:val="24"/>
          <w:szCs w:val="24"/>
          <w:lang w:eastAsia="zh-CN"/>
        </w:rPr>
        <w:pict>
          <v:shape id="_x0000_s1029" o:spid="_x0000_s1029" o:spt="75" type="#_x0000_t75" style="position:absolute;left:0pt;margin-left:0pt;margin-top:18pt;height:453.4pt;width:612.5pt;mso-position-horizontal-relative:page;mso-position-vertical-relative:page;z-index:-251656192;mso-width-relative:page;mso-height-relative:page;" filled="f" o:preferrelative="t" stroked="f" coordsize="21600,21600">
            <v:path/>
            <v:fill on="f" focussize="0,0"/>
            <v:stroke on="f"/>
            <v:imagedata r:id="rId5" o:title="未标题-1"/>
            <o:lock v:ext="edit" grouping="f" rotation="f" text="f" aspectratio="t"/>
          </v:shape>
        </w:pict>
      </w:r>
      <w:r>
        <w:rPr>
          <w:rFonts w:hint="default" w:ascii="Arial" w:hAnsi="Arial" w:cs="Arial"/>
          <w:color w:val="auto"/>
          <w:sz w:val="24"/>
          <w:szCs w:val="24"/>
        </w:rPr>
        <w:pict>
          <v:rect id="_x0000_s1027" o:spid="_x0000_s1027" o:spt="1" style="position:absolute;left:0pt;margin-left:2.35pt;margin-top:469.65pt;height:54pt;width:132.55pt;z-index:251662336;mso-width-relative:page;mso-height-relative:page;" fillcolor="#FFFFFF" filled="t" stroked="f" coordsize="21600,21600">
            <v:path/>
            <v:fill on="t" color2="#FFFFFF" focussize="0,0"/>
            <v:stroke on="f"/>
            <v:imagedata o:title=""/>
            <o:lock v:ext="edit" aspectratio="f"/>
            <v:textbox style="mso-fit-shape-to-text:t;">
              <w:txbxContent>
                <w:p>
                  <w:pPr>
                    <w:rPr>
                      <w:rFonts w:hint="default" w:ascii="Times New Roman" w:hAnsi="Times New Roman" w:cs="Times New Roman"/>
                      <w:b/>
                      <w:bCs/>
                      <w:sz w:val="84"/>
                    </w:rPr>
                  </w:pPr>
                  <w:bookmarkStart w:id="0" w:name="_Abstract#3451862810"/>
                  <w:r>
                    <w:rPr>
                      <w:rFonts w:hint="default" w:ascii="Times New Roman" w:hAnsi="Times New Roman" w:cs="Times New Roman"/>
                      <w:b/>
                      <w:bCs/>
                      <w:color w:val="808080"/>
                      <w:lang w:val="zh-CN"/>
                    </w:rPr>
                    <w:t>[</w:t>
                  </w:r>
                  <w:bookmarkEnd w:id="0"/>
                </w:p>
              </w:txbxContent>
            </v:textbox>
          </v:rect>
        </w:pict>
      </w:r>
      <w:r>
        <w:rPr>
          <w:rFonts w:hint="default" w:ascii="Arial" w:hAnsi="Arial" w:cs="Arial"/>
          <w:color w:val="auto"/>
          <w:sz w:val="24"/>
          <w:szCs w:val="24"/>
        </w:rPr>
        <w:pict>
          <v:rect id="_x0000_s1028" o:spid="_x0000_s1028" o:spt="1" style="position:absolute;left:0pt;margin-left:4.6pt;margin-top:388.55pt;height:132pt;width:448.85pt;z-index:251661312;mso-width-relative:page;mso-height-relative:page;" stroked="f" coordsize="21600,21600">
            <v:path/>
            <v:fill focussize="0,0"/>
            <v:stroke on="f"/>
            <v:imagedata o:title=""/>
            <o:lock v:ext="edit" grouping="f" rotation="f" text="f" aspectratio="f"/>
            <v:textbox>
              <w:txbxContent>
                <w:p>
                  <w:pPr>
                    <w:pStyle w:val="12"/>
                    <w:rPr>
                      <w:rFonts w:hint="default"/>
                      <w:sz w:val="84"/>
                      <w:lang w:val="en-US"/>
                    </w:rPr>
                  </w:pPr>
                  <w:r>
                    <w:rPr>
                      <w:rFonts w:hint="default"/>
                      <w:sz w:val="84"/>
                      <w:lang w:val="en-US"/>
                    </w:rPr>
                    <w:t>Research Paper Report!</w:t>
                  </w:r>
                </w:p>
              </w:txbxContent>
            </v:textbox>
          </v:rect>
        </w:pict>
      </w:r>
    </w:p>
    <w:p>
      <w:pPr>
        <w:jc w:val="both"/>
        <w:rPr>
          <w:rFonts w:hint="default" w:ascii="Arial" w:hAnsi="Arial" w:cs="Arial"/>
          <w:color w:val="auto"/>
          <w:sz w:val="24"/>
          <w:szCs w:val="24"/>
        </w:rPr>
        <w:sectPr>
          <w:footerReference r:id="rId3" w:type="default"/>
          <w:pgSz w:w="11906" w:h="16838"/>
          <w:pgMar w:top="1440" w:right="1800" w:bottom="1440" w:left="1800" w:header="720" w:footer="720" w:gutter="0"/>
          <w:cols w:space="720" w:num="1"/>
          <w:docGrid w:linePitch="360" w:charSpace="0"/>
        </w:sectPr>
      </w:pPr>
      <w:r>
        <w:rPr>
          <w:rFonts w:hint="default" w:ascii="Arial" w:hAnsi="Arial" w:cs="Arial"/>
          <w:color w:val="auto"/>
          <w:sz w:val="24"/>
          <w:szCs w:val="24"/>
        </w:rPr>
        <w:pict>
          <v:rect id="_x0000_s1026" o:spid="_x0000_s1026" o:spt="1" style="position:absolute;left:0pt;margin-left:128.75pt;margin-top:530.9pt;height:100.2pt;width:292.6pt;z-index:251663360;v-text-anchor:bottom;mso-width-relative:page;mso-height-relative:page;" filled="f" stroked="f" coordsize="21600,21600">
            <v:path/>
            <v:fill on="f" focussize="0,0"/>
            <v:stroke on="f"/>
            <v:imagedata o:title=""/>
            <o:lock v:ext="edit" aspectratio="f"/>
            <v:textbox inset="0mm,1.27mm,2.54mm,1.27mm">
              <w:txbxContent>
                <w:p>
                  <w:pPr>
                    <w:ind w:left="0" w:leftChars="0" w:right="0" w:rightChars="0" w:firstLine="0" w:firstLineChars="0"/>
                    <w:jc w:val="center"/>
                    <w:rPr>
                      <w:rFonts w:hint="default" w:cs="Times New Roman"/>
                      <w:b/>
                      <w:color w:val="000000"/>
                      <w:spacing w:val="60"/>
                      <w:lang w:val="en-US"/>
                    </w:rPr>
                  </w:pPr>
                  <w:r>
                    <w:rPr>
                      <w:rFonts w:hint="default" w:cs="Times New Roman"/>
                      <w:b/>
                      <w:color w:val="000000"/>
                      <w:spacing w:val="60"/>
                      <w:lang w:val="en-US"/>
                    </w:rPr>
                    <w:t xml:space="preserve">Name: </w:t>
                  </w:r>
                  <w:r>
                    <w:rPr>
                      <w:rFonts w:hint="default" w:cs="Times New Roman"/>
                      <w:b w:val="0"/>
                      <w:bCs/>
                      <w:color w:val="000000"/>
                      <w:spacing w:val="60"/>
                      <w:lang w:val="en-US"/>
                    </w:rPr>
                    <w:t>Nimra Imran</w:t>
                  </w:r>
                </w:p>
                <w:p>
                  <w:pPr>
                    <w:ind w:left="0" w:leftChars="0" w:right="0" w:rightChars="0" w:firstLine="0" w:firstLineChars="0"/>
                    <w:jc w:val="center"/>
                    <w:rPr>
                      <w:rFonts w:hint="default" w:cs="Times New Roman"/>
                      <w:b w:val="0"/>
                      <w:bCs/>
                      <w:color w:val="000000"/>
                      <w:spacing w:val="60"/>
                      <w:lang w:val="en-US"/>
                    </w:rPr>
                  </w:pPr>
                  <w:r>
                    <w:rPr>
                      <w:rFonts w:hint="default" w:cs="Times New Roman"/>
                      <w:b/>
                      <w:color w:val="000000"/>
                      <w:spacing w:val="60"/>
                      <w:lang w:val="en-US"/>
                    </w:rPr>
                    <w:t xml:space="preserve">Student Number: </w:t>
                  </w:r>
                  <w:r>
                    <w:rPr>
                      <w:rFonts w:hint="default" w:cs="Times New Roman"/>
                      <w:b w:val="0"/>
                      <w:bCs/>
                      <w:color w:val="000000"/>
                      <w:spacing w:val="60"/>
                      <w:lang w:val="en-US"/>
                    </w:rPr>
                    <w:t>2018843</w:t>
                  </w:r>
                </w:p>
                <w:p>
                  <w:pPr>
                    <w:ind w:left="0" w:leftChars="0" w:right="0" w:rightChars="0" w:firstLine="0" w:firstLineChars="0"/>
                    <w:jc w:val="center"/>
                    <w:rPr>
                      <w:rFonts w:hint="default" w:cs="Times New Roman"/>
                      <w:b/>
                      <w:color w:val="000000"/>
                      <w:spacing w:val="60"/>
                      <w:lang w:val="en-US"/>
                    </w:rPr>
                  </w:pPr>
                  <w:r>
                    <w:rPr>
                      <w:rFonts w:hint="default" w:cs="Times New Roman"/>
                      <w:b/>
                      <w:color w:val="000000"/>
                      <w:spacing w:val="60"/>
                      <w:lang w:val="en-US"/>
                    </w:rPr>
                    <w:t>Tutor Name:</w:t>
                  </w:r>
                  <w:r>
                    <w:rPr>
                      <w:rFonts w:hint="default" w:cs="Times New Roman"/>
                      <w:b w:val="0"/>
                      <w:bCs/>
                      <w:color w:val="000000"/>
                      <w:spacing w:val="60"/>
                      <w:lang w:val="en-US"/>
                    </w:rPr>
                    <w:t xml:space="preserve"> Scott James</w:t>
                  </w:r>
                </w:p>
                <w:p>
                  <w:pPr>
                    <w:ind w:left="0" w:leftChars="0" w:right="0" w:rightChars="0" w:firstLine="0" w:firstLineChars="0"/>
                    <w:jc w:val="center"/>
                    <w:rPr>
                      <w:rFonts w:hint="default" w:cs="Times New Roman"/>
                      <w:b w:val="0"/>
                      <w:bCs/>
                      <w:color w:val="000000"/>
                      <w:spacing w:val="60"/>
                      <w:lang w:val="en-US"/>
                    </w:rPr>
                  </w:pPr>
                  <w:r>
                    <w:rPr>
                      <w:rFonts w:hint="default" w:cs="Times New Roman"/>
                      <w:b/>
                      <w:color w:val="000000"/>
                      <w:spacing w:val="60"/>
                      <w:lang w:val="en-US"/>
                    </w:rPr>
                    <w:t xml:space="preserve">Module Name: </w:t>
                  </w:r>
                  <w:r>
                    <w:rPr>
                      <w:rFonts w:hint="default" w:cs="Times New Roman"/>
                      <w:b w:val="0"/>
                      <w:bCs/>
                      <w:color w:val="000000"/>
                      <w:spacing w:val="60"/>
                      <w:lang w:val="en-US"/>
                    </w:rPr>
                    <w:t>Contemporary Theme</w:t>
                  </w:r>
                </w:p>
              </w:txbxContent>
            </v:textbox>
          </v:rect>
        </w:pic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Table Of Content Page</w:t>
      </w: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Cover Page - Page1</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Table of Content- Page 2</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Introduction- Page 3-4</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Overview of the Literature- Page 5-8</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Application to the Hotel &amp; Hospitality Sector- Page 9-11</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Recommendation- Page 12-13</w:t>
      </w: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Refrences- Page 14-16</w:t>
      </w: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Introduction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rPr>
      </w:pPr>
      <w:r>
        <w:rPr>
          <w:rFonts w:hint="default" w:ascii="Arial" w:hAnsi="Arial" w:eastAsia="Segoe UI" w:cs="Arial"/>
          <w:b w:val="0"/>
          <w:bCs w:val="0"/>
          <w:i w:val="0"/>
          <w:iCs w:val="0"/>
          <w:caps w:val="0"/>
          <w:color w:val="auto"/>
          <w:spacing w:val="0"/>
          <w:sz w:val="24"/>
          <w:szCs w:val="24"/>
          <w:shd w:val="clear" w:fill="FFFFFF"/>
          <w:vertAlign w:val="baseline"/>
          <w:lang w:val="en-US"/>
        </w:rPr>
        <w:t>The contemporary theme technology was chosen for this research paper was artificial intelligence. Office of Educational Technology website defines It enables new forms of interaction Students teachers can speak, gesture, sketch and use of other natural modes of communication to interact with a Computational resources and each other. It can generate human like response which can help to provide support.</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J .Buchanan et al (2023) Artificial intelligence is a family of technology that can recognise, analyse, act, learn and demonstrate advanced features of human intelligence in the process of problem solving. Artificial intelligence is important within hotel industry because it Enhances operational efficiency, improves customer service. And ultimately. Leading to a higher profitability.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G. Lucas (2023) states artificial intelligence offers tremendous potential for enhancing efficiency personalization. And guest satisfaction across various sectors within hospitality. It also. Revolutionise Hospitality industry from hotels operations. Customer service. To marketing and revenue management.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imSun" w:cs="Arial"/>
          <w:b w:val="0"/>
          <w:bCs w:val="0"/>
          <w:i w:val="0"/>
          <w:iCs w:val="0"/>
          <w:caps w:val="0"/>
          <w:color w:val="auto"/>
          <w:spacing w:val="0"/>
          <w:sz w:val="24"/>
          <w:szCs w:val="24"/>
          <w:lang w:val="en-US"/>
        </w:rPr>
        <w:t xml:space="preserve">R. Anyola (2017) declare. its in first half of 20th century. It began with a heartless tin man for wizard of Oz movie. In 1950 there was many generation of scientists, mathematicians and philosophers of artificial intelligence. Person called Alan Turing a young </w:t>
      </w:r>
      <w:r>
        <w:rPr>
          <w:rFonts w:hint="default" w:ascii="Arial" w:hAnsi="Arial" w:cs="Arial"/>
          <w:b w:val="0"/>
          <w:bCs w:val="0"/>
          <w:i w:val="0"/>
          <w:iCs w:val="0"/>
          <w:caps w:val="0"/>
          <w:color w:val="auto"/>
          <w:spacing w:val="0"/>
          <w:sz w:val="24"/>
          <w:szCs w:val="24"/>
          <w:lang w:val="en-US"/>
        </w:rPr>
        <w:t>British</w:t>
      </w:r>
      <w:r>
        <w:rPr>
          <w:rFonts w:hint="default" w:ascii="Arial" w:hAnsi="Arial" w:eastAsia="SimSun" w:cs="Arial"/>
          <w:b w:val="0"/>
          <w:bCs w:val="0"/>
          <w:i w:val="0"/>
          <w:iCs w:val="0"/>
          <w:caps w:val="0"/>
          <w:color w:val="auto"/>
          <w:spacing w:val="0"/>
          <w:sz w:val="24"/>
          <w:szCs w:val="24"/>
          <w:lang w:val="en-US"/>
        </w:rPr>
        <w:t xml:space="preserve"> who explored mathematical of </w:t>
      </w:r>
      <w:r>
        <w:rPr>
          <w:rFonts w:hint="default" w:ascii="Arial" w:hAnsi="Arial" w:cs="Arial"/>
          <w:b w:val="0"/>
          <w:bCs w:val="0"/>
          <w:i w:val="0"/>
          <w:iCs w:val="0"/>
          <w:caps w:val="0"/>
          <w:color w:val="auto"/>
          <w:spacing w:val="0"/>
          <w:sz w:val="24"/>
          <w:szCs w:val="24"/>
          <w:lang w:val="en-US"/>
        </w:rPr>
        <w:t>artificial</w:t>
      </w:r>
      <w:r>
        <w:rPr>
          <w:rFonts w:hint="default" w:ascii="Arial" w:hAnsi="Arial" w:eastAsia="SimSun" w:cs="Arial"/>
          <w:b w:val="0"/>
          <w:bCs w:val="0"/>
          <w:i w:val="0"/>
          <w:iCs w:val="0"/>
          <w:caps w:val="0"/>
          <w:color w:val="auto"/>
          <w:spacing w:val="0"/>
          <w:sz w:val="24"/>
          <w:szCs w:val="24"/>
          <w:lang w:val="en-US"/>
        </w:rPr>
        <w:t xml:space="preserve"> intelligence. Turing suggested that human should use available information to solve problems and make decisions, so why it is not possible for robots to do these kind of things. </w:t>
      </w:r>
      <w:r>
        <w:rPr>
          <w:rFonts w:hint="default" w:ascii="Arial" w:hAnsi="Arial" w:eastAsia="SimSun" w:cs="Arial"/>
          <w:i w:val="0"/>
          <w:iCs w:val="0"/>
          <w:caps w:val="0"/>
          <w:color w:val="auto"/>
          <w:spacing w:val="0"/>
          <w:sz w:val="24"/>
          <w:szCs w:val="24"/>
          <w:shd w:val="clear" w:fill="FFFFFF"/>
        </w:rPr>
        <w:t> </w:t>
      </w: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120" w:firstLineChars="5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Lima  (      )  states Artificial intelligence is made of two words. Artificial is something created by humans and intelligence is ability to think for oneself. Resulting as thinking power created by humans. Simultaneously. Artificial intelligence may cause human talent to be replaced by technology, in some case forcing to Redesign their structure and process as a result.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As for Hotels/ Hospitality industry Artificial Intelligence Technological innovations such as artificial intelligence powered technology are expected to enable business in the digital economy. To transit More ways of working, managing, organizing, and facilitating. Challenges in various organizations change. Moreover. Hospitality industry is changing at a rapid pace, aided by technological advance.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It adds an intelligence. To the hospitality industry through enhanced hotels and tourism operations, and management system, transforming the hospitality industry into a intelligent hotel and tourism industry. Artificial intelligence is also used to enabled service. Innovation in the delivery of personalized service such as robotics chat box used to support human and physical capability. Use of artificial intelligence technology has a great impact on employees productivity. All services quality significantly contributed to overall service quality in the hospitality industry via employee Services, customer satisfaction, royalty via employee related outcome and much more. As For this, artificial intelligence is crucial for hospitality industry.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Advancement of artificial intelligence technology combined with increased with increased digital connectivity has the influence of all business sectors including hospitality companies utilizing these advanced and smart technology to improve operational process. Moreover, to reduce cost, additionally enhance customer experience and propose new ones. Furthermore. Implementation of intelligent carries risks such as low- tech jobs, loss of control due to robot autonomy security and privacy concern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Overview of the Literature</w:t>
      </w:r>
    </w:p>
    <w:p>
      <w:pPr>
        <w:jc w:val="both"/>
        <w:rPr>
          <w:rFonts w:hint="default" w:ascii="Arial" w:hAnsi="Arial" w:cs="Arial"/>
          <w:b/>
          <w:bCs/>
          <w:color w:val="auto"/>
          <w:sz w:val="24"/>
          <w:szCs w:val="24"/>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rPr>
      </w:pPr>
      <w:r>
        <w:rPr>
          <w:rFonts w:hint="default" w:ascii="Arial" w:hAnsi="Arial" w:cs="Arial"/>
          <w:b w:val="0"/>
          <w:bCs w:val="0"/>
          <w:color w:val="auto"/>
          <w:sz w:val="24"/>
          <w:szCs w:val="24"/>
          <w:lang w:val="en-US"/>
        </w:rPr>
        <w:t xml:space="preserve">Frue, (2017) declares </w:t>
      </w:r>
      <w:r>
        <w:rPr>
          <w:rFonts w:hint="default" w:ascii="Arial" w:hAnsi="Arial" w:eastAsia="Segoe UI" w:cs="Arial"/>
          <w:b w:val="0"/>
          <w:bCs w:val="0"/>
          <w:i w:val="0"/>
          <w:iCs w:val="0"/>
          <w:caps w:val="0"/>
          <w:color w:val="auto"/>
          <w:spacing w:val="0"/>
          <w:sz w:val="24"/>
          <w:szCs w:val="24"/>
          <w:shd w:val="clear" w:fill="FFFFFF"/>
          <w:vertAlign w:val="baseline"/>
          <w:lang w:val="en-US"/>
        </w:rPr>
        <w:t>Swot analysis of artificial intelligence as follows :</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bCs/>
          <w:i w:val="0"/>
          <w:iCs w:val="0"/>
          <w:caps w:val="0"/>
          <w:color w:val="auto"/>
          <w:spacing w:val="0"/>
          <w:sz w:val="24"/>
          <w:szCs w:val="24"/>
          <w:u w:val="single"/>
          <w:shd w:val="clear" w:fill="FFFFFF"/>
          <w:vertAlign w:val="baseline"/>
          <w:lang w:val="en-US"/>
        </w:rPr>
        <w:t>Strength</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includes increases workplace productivity rather than spending longer hours on repetitive work that artificial intelligence can manage it instead. It Benefits the company by managing task save times. Was operational cost and even non compliance fee. It is adopted in variety of industries from digital marketing to healthcare and a better quality of life.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bCs/>
          <w:i w:val="0"/>
          <w:iCs w:val="0"/>
          <w:caps w:val="0"/>
          <w:color w:val="auto"/>
          <w:spacing w:val="0"/>
          <w:sz w:val="24"/>
          <w:szCs w:val="24"/>
          <w:u w:val="single"/>
          <w:shd w:val="clear" w:fill="FFFFFF"/>
          <w:vertAlign w:val="baseline"/>
          <w:lang w:val="en-US"/>
        </w:rPr>
        <w:t>Weakness</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are artificial intelligence is a form of technology. That is remained  In-human Me. Which means people working in jobs requires a touch of humanity feel safe. Artificial intelligence technology can communicate but cannot communicate emotionally. However. It can use information, but won't. Be able to grasp or react to Complexity Of human emotions.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bCs/>
          <w:i w:val="0"/>
          <w:iCs w:val="0"/>
          <w:caps w:val="0"/>
          <w:color w:val="auto"/>
          <w:spacing w:val="0"/>
          <w:sz w:val="24"/>
          <w:szCs w:val="24"/>
          <w:u w:val="single"/>
          <w:shd w:val="clear" w:fill="FFFFFF"/>
          <w:vertAlign w:val="baseline"/>
          <w:lang w:val="en-US"/>
        </w:rPr>
        <w:t>Opportunities</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are artificial intelligence is connected to others, a form of technology including machine learning and internet of things. A SMART cause drive to progress for people with disability and less strain on employees.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bCs/>
          <w:i w:val="0"/>
          <w:iCs w:val="0"/>
          <w:caps w:val="0"/>
          <w:color w:val="auto"/>
          <w:spacing w:val="0"/>
          <w:sz w:val="24"/>
          <w:szCs w:val="24"/>
          <w:u w:val="single"/>
          <w:shd w:val="clear" w:fill="FFFFFF"/>
          <w:vertAlign w:val="baseline"/>
          <w:lang w:val="en-US"/>
        </w:rPr>
        <w:t>Threats</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includes adapting to artificial intelligence will lose their employment And loss of control. An example of use of artificial intelligence used to diagnose of medical condition. That is, he known to diagnose quicker than human. However, if computer goes wrong. Or corrupted virus. Will lead to complete wrong diagnostics.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M. Stylionos (2021) States SWOT analysis , strengths which shows that there is a decrease in labour, waiting time has reduced and services are available at fast access. </w:t>
      </w: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here is hygiene and cleanliness and always customer support as well as privacy and security.</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Fonts w:hint="default" w:ascii="Arial" w:hAnsi="Arial" w:cs="Arial"/>
          <w:b w:val="0"/>
          <w:bCs w:val="0"/>
          <w:i w:val="0"/>
          <w:iCs w:val="0"/>
          <w:color w:val="auto"/>
          <w:sz w:val="24"/>
          <w:szCs w:val="24"/>
          <w:lang w:val="en-US"/>
        </w:rPr>
      </w:pPr>
      <w:r>
        <w:rPr>
          <w:rFonts w:hint="default" w:ascii="Arial" w:hAnsi="Arial" w:cs="Arial"/>
          <w:color w:val="auto"/>
          <w:sz w:val="24"/>
          <w:szCs w:val="24"/>
          <w:lang w:val="en-US"/>
        </w:rPr>
        <w:t xml:space="preserve"> The weakness are l</w:t>
      </w:r>
      <w:r>
        <w:rPr>
          <w:rFonts w:hint="default" w:ascii="Arial" w:hAnsi="Arial" w:eastAsia="Segoe UI" w:cs="Arial"/>
          <w:b w:val="0"/>
          <w:bCs w:val="0"/>
          <w:i w:val="0"/>
          <w:iCs w:val="0"/>
          <w:caps w:val="0"/>
          <w:color w:val="auto"/>
          <w:spacing w:val="0"/>
          <w:sz w:val="24"/>
          <w:szCs w:val="24"/>
          <w:shd w:val="clear" w:fill="FFFFFF"/>
          <w:vertAlign w:val="baseline"/>
          <w:lang w:val="en-US"/>
        </w:rPr>
        <w:t>ack of human interaction, unfamiliarity, fixing error difficulties and financial capacity.  Additionally misunderstanding between artificial intelligence and customer/ employee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color w:val="auto"/>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cs="Arial"/>
          <w:color w:val="auto"/>
          <w:sz w:val="24"/>
          <w:szCs w:val="24"/>
          <w:lang w:val="en-US"/>
        </w:rPr>
        <w:t>As for opportunities there is a l</w:t>
      </w:r>
      <w:r>
        <w:rPr>
          <w:rFonts w:hint="default" w:ascii="Arial" w:hAnsi="Arial" w:eastAsia="Segoe UI" w:cs="Arial"/>
          <w:b w:val="0"/>
          <w:bCs w:val="0"/>
          <w:i w:val="0"/>
          <w:iCs w:val="0"/>
          <w:caps w:val="0"/>
          <w:color w:val="auto"/>
          <w:spacing w:val="0"/>
          <w:sz w:val="24"/>
          <w:szCs w:val="24"/>
          <w:shd w:val="clear" w:fill="FFFFFF"/>
          <w:vertAlign w:val="baseline"/>
          <w:lang w:val="en-US"/>
        </w:rPr>
        <w:t>ack of job opportunities for people but high energy resources. </w:t>
      </w: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here is a environmental impact and artificial intelligence against humanity and customer data security</w:t>
      </w: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numPr>
          <w:ilvl w:val="0"/>
          <w:numId w:val="0"/>
        </w:numPr>
        <w:jc w:val="both"/>
        <w:rPr>
          <w:rFonts w:hint="default" w:ascii="Arial" w:hAnsi="Arial" w:cs="Arial"/>
          <w:b w:val="0"/>
          <w:bCs w:val="0"/>
          <w:color w:val="auto"/>
          <w:sz w:val="24"/>
          <w:szCs w:val="24"/>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Lu, To, Linh (2019) suggest SWOT analysis of Artificial Intelligence as strengths which shows that there is a decrease in labour, waiting time has reduced and services are available at fast access. </w:t>
      </w: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here is hygiene and cleanliness and always customer support as well as privacy and security.</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color w:val="auto"/>
          <w:sz w:val="24"/>
          <w:szCs w:val="24"/>
        </w:rPr>
      </w:pPr>
      <w:r>
        <w:rPr>
          <w:rFonts w:hint="default" w:ascii="Arial" w:hAnsi="Arial" w:cs="Arial"/>
          <w:color w:val="auto"/>
          <w:sz w:val="24"/>
          <w:szCs w:val="24"/>
          <w:lang w:val="en-US"/>
        </w:rPr>
        <w:t xml:space="preserve">Weakness includes </w:t>
      </w:r>
      <w:r>
        <w:rPr>
          <w:rFonts w:hint="default" w:ascii="Arial" w:hAnsi="Arial" w:eastAsia="Segoe UI" w:cs="Arial"/>
          <w:b w:val="0"/>
          <w:bCs w:val="0"/>
          <w:i w:val="0"/>
          <w:iCs w:val="0"/>
          <w:caps w:val="0"/>
          <w:color w:val="auto"/>
          <w:spacing w:val="0"/>
          <w:sz w:val="24"/>
          <w:szCs w:val="24"/>
          <w:u w:val="none"/>
          <w:shd w:val="clear" w:fill="FFFFFF"/>
          <w:vertAlign w:val="baseline"/>
          <w:lang w:val="en-US"/>
        </w:rPr>
        <w:t>lack of human interaction, artificial intelligence unfamiliarity, fixing error difficulties, financial capability as well as misunderstanding between artificial intelligence and customers./ Employee.</w:t>
      </w: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Opportunities can be  featuring human helpers, reduction of language/ culture, improve safety and security and better world for introverts and antisocial.</w:t>
      </w:r>
      <w:r>
        <w:rPr>
          <w:rFonts w:hint="default" w:ascii="Arial" w:hAnsi="Arial" w:eastAsia="Segoe UI" w:cs="Arial"/>
          <w:b w:val="0"/>
          <w:bCs w:val="0"/>
          <w:i w:val="0"/>
          <w:iCs w:val="0"/>
          <w:caps w:val="0"/>
          <w:color w:val="auto"/>
          <w:spacing w:val="0"/>
          <w:sz w:val="24"/>
          <w:szCs w:val="24"/>
          <w:shd w:val="clear" w:fill="FFFFFF"/>
          <w:vertAlign w:val="baseline"/>
          <w:lang w:val="en-US"/>
        </w:rPr>
        <w:t> </w:t>
      </w: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here is also opportunity for s</w:t>
      </w:r>
      <w:r>
        <w:rPr>
          <w:rFonts w:hint="default" w:ascii="Arial" w:hAnsi="Arial" w:eastAsia="Segoe UI" w:cs="Arial"/>
          <w:b w:val="0"/>
          <w:bCs w:val="0"/>
          <w:i w:val="0"/>
          <w:iCs w:val="0"/>
          <w:caps w:val="0"/>
          <w:color w:val="auto"/>
          <w:spacing w:val="0"/>
          <w:sz w:val="24"/>
          <w:szCs w:val="24"/>
          <w:u w:val="none"/>
          <w:shd w:val="clear" w:fill="FFFFFF"/>
          <w:vertAlign w:val="baseline"/>
          <w:lang w:val="en-US"/>
        </w:rPr>
        <w:t>ustainable development</w:t>
      </w:r>
      <w:r>
        <w:rPr>
          <w:rFonts w:hint="default" w:ascii="Arial" w:hAnsi="Arial" w:eastAsia="Segoe UI" w:cs="Arial"/>
          <w:b w:val="0"/>
          <w:bCs w:val="0"/>
          <w:i w:val="0"/>
          <w:iCs w:val="0"/>
          <w:caps w:val="0"/>
          <w:color w:val="auto"/>
          <w:spacing w:val="0"/>
          <w:sz w:val="24"/>
          <w:szCs w:val="24"/>
          <w:shd w:val="clear" w:fill="FFFFFF"/>
          <w:vertAlign w:val="baseline"/>
          <w:lang w:val="en-US"/>
        </w:rPr>
        <w:t> and s</w:t>
      </w:r>
      <w:r>
        <w:rPr>
          <w:rFonts w:hint="default" w:ascii="Arial" w:hAnsi="Arial" w:eastAsia="Segoe UI" w:cs="Arial"/>
          <w:b w:val="0"/>
          <w:bCs w:val="0"/>
          <w:i w:val="0"/>
          <w:iCs w:val="0"/>
          <w:caps w:val="0"/>
          <w:color w:val="auto"/>
          <w:spacing w:val="0"/>
          <w:sz w:val="24"/>
          <w:szCs w:val="24"/>
          <w:u w:val="none"/>
          <w:shd w:val="clear" w:fill="FFFFFF"/>
          <w:vertAlign w:val="baseline"/>
          <w:lang w:val="en-US"/>
        </w:rPr>
        <w:t>olution for mass tourism?</w:t>
      </w: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color w:val="auto"/>
          <w:sz w:val="24"/>
          <w:szCs w:val="24"/>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Threats are lack of opportunities for people, high energy resources, customer data security</w:t>
      </w:r>
      <w:r>
        <w:rPr>
          <w:rFonts w:hint="default" w:ascii="Arial" w:hAnsi="Arial" w:eastAsia="Segoe UI" w:cs="Arial"/>
          <w:b w:val="0"/>
          <w:bCs w:val="0"/>
          <w:i w:val="0"/>
          <w:iCs w:val="0"/>
          <w:caps w:val="0"/>
          <w:color w:val="auto"/>
          <w:spacing w:val="0"/>
          <w:sz w:val="24"/>
          <w:szCs w:val="24"/>
          <w:shd w:val="clear" w:fill="FFFFFF"/>
          <w:vertAlign w:val="baseline"/>
          <w:lang w:val="en-US"/>
        </w:rPr>
        <w:t> and a</w:t>
      </w:r>
      <w:r>
        <w:rPr>
          <w:rFonts w:hint="default" w:ascii="Arial" w:hAnsi="Arial" w:eastAsia="Segoe UI" w:cs="Arial"/>
          <w:b w:val="0"/>
          <w:bCs w:val="0"/>
          <w:i w:val="0"/>
          <w:iCs w:val="0"/>
          <w:caps w:val="0"/>
          <w:color w:val="auto"/>
          <w:spacing w:val="0"/>
          <w:sz w:val="24"/>
          <w:szCs w:val="24"/>
          <w:u w:val="none"/>
          <w:shd w:val="clear" w:fill="FFFFFF"/>
          <w:vertAlign w:val="baseline"/>
          <w:lang w:val="en-US"/>
        </w:rPr>
        <w:t>rtificial intelligence against humanity</w:t>
      </w: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u w:val="none"/>
          <w:shd w:val="clear" w:fill="FFFFFF"/>
          <w:vertAlign w:val="baseline"/>
          <w:lang w:val="en-US"/>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 xml:space="preserve">According to Defines hotel sectors, has implemented technological Advancement to improve visitor experience. And streamline operational procedures. Recent development in computer vision natural languages. Processing machine. Learning and Robotic have enabled. Artificial intelligence to carry out activities formerly exclusive to human intellect.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u w:val="none"/>
          <w:shd w:val="clear" w:fill="FFFFFF"/>
          <w:vertAlign w:val="baseline"/>
          <w:lang w:val="en-US"/>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 xml:space="preserve">These provided by hotel with new opportunities to reinvest how guests engaged. With each other and how oppression carried out. It also suggests guest profile and recommendation system that artificial intelligence power can create hyper.-Personalized Offers ranging from hotel preference to </w:t>
      </w:r>
      <w:r>
        <w:rPr>
          <w:rFonts w:hint="default" w:ascii="Arial" w:hAnsi="Arial" w:eastAsia="Segoe UI" w:cs="Arial"/>
          <w:b w:val="0"/>
          <w:bCs w:val="0"/>
          <w:i w:val="0"/>
          <w:iCs w:val="0"/>
          <w:color w:val="auto"/>
          <w:spacing w:val="0"/>
          <w:sz w:val="24"/>
          <w:szCs w:val="24"/>
          <w:u w:val="none"/>
          <w:shd w:val="clear" w:fill="FFFFFF"/>
          <w:vertAlign w:val="baseline"/>
          <w:lang w:val="en-US"/>
        </w:rPr>
        <w:t>reveren</w:t>
      </w:r>
      <w:r>
        <w:rPr>
          <w:rFonts w:hint="default" w:ascii="Arial" w:hAnsi="Arial" w:eastAsia="Segoe UI" w:cs="Arial"/>
          <w:b w:val="0"/>
          <w:bCs w:val="0"/>
          <w:i w:val="0"/>
          <w:iCs w:val="0"/>
          <w:caps w:val="0"/>
          <w:color w:val="auto"/>
          <w:spacing w:val="0"/>
          <w:sz w:val="24"/>
          <w:szCs w:val="24"/>
          <w:u w:val="none"/>
          <w:shd w:val="clear" w:fill="FFFFFF"/>
          <w:vertAlign w:val="baseline"/>
          <w:lang w:val="en-US"/>
        </w:rPr>
        <w:t xml:space="preserve">d eating and activity.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 xml:space="preserve">These have dramatically improved guest happiness that may build customer loyalty. And leaves visitors with lasting impression. </w:t>
      </w: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u w:val="none"/>
          <w:shd w:val="clear" w:fill="FFFFFF"/>
          <w:vertAlign w:val="baseline"/>
          <w:lang w:val="en-US"/>
        </w:rPr>
        <w:t>A conceptual model of Artificial intelligence. In the hotel industry gives off what the future may hold for hotels and their guests.</w:t>
      </w: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drawing>
          <wp:inline distT="0" distB="0" distL="114300" distR="114300">
            <wp:extent cx="3676650" cy="209550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3676650" cy="2095500"/>
                    </a:xfrm>
                    <a:prstGeom prst="rect">
                      <a:avLst/>
                    </a:prstGeom>
                    <a:noFill/>
                    <a:ln w="9525">
                      <a:noFill/>
                    </a:ln>
                  </pic:spPr>
                </pic:pic>
              </a:graphicData>
            </a:graphic>
          </wp:inline>
        </w:drawing>
      </w: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According to Oracle Hospitality Staff Lead research, artificial intelligence enhances their hotel guest experience. Over the time, additional robotics to hospitality guest services. Team has come to play a valuable role of enhancing guest experience.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Artificial intelligence like mobile and voice over assistance has made the transition easy Inviting and familiarity always helps overcome the most common hurdle related to technological adoption. average percentage by which artificial intelligence enabled concriage services, queries by text/ Voice reduced calls to the human. Concierge.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Desk at several leading hotels brands. AI. Has dramatically shown reduce the  need for human it comes for answering and resolving problems that commonly arise during a guest Stay. Percentage of American Internet users says that they prefer to use digital customer service. Then speaking to human CSR on the telephone.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Races suggests that the latter. Option is becoming increasingly preferred by an ever growing number of hotels. Artificial intelligence enabled technology has shown to improve grass response. And service time has Decrease resolution time. Many hotels have heavily invested in creating more unique and differentiated physical places.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hese Including upgrading guest rooms etc. However, now focus has shifted from providing guest experience, unable through the power of personalization.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 percentage of hoteliers. Who agree or strong agree? That targeted personalization, like presenting guests with highly relevant messages, Offering a service at the right time This is one of the most effective the guest experience.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yellow"/>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yellow"/>
          <w:shd w:val="clear" w:fill="FFFFFF"/>
          <w:vertAlign w:val="baseline"/>
          <w:lang w:val="en-US"/>
          <w14:textFill>
            <w14:solidFill>
              <w14:schemeClr w14:val="tx1"/>
            </w14:solidFill>
          </w14:textFill>
        </w:rPr>
        <w:t>L. Kadagide et al (2023) states impact of artificial intelligence in the hotel. Industry that artificial intelligence has improved operational efficiency in hospitality industry. An example. That it can predict analytic Analysis can help business. Forecasts demands an adjust, operating accordingly. This can help the business many ways like optimize their resources. Reduce waste, Increase, Profitability and much more. additionally  optimizing operations and increasing revenue.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000000" w:themeColor="text1"/>
          <w:spacing w:val="0"/>
          <w:sz w:val="24"/>
          <w:szCs w:val="24"/>
          <w:highlight w:val="yellow"/>
          <w:shd w:val="clear" w:fill="FFFFFF"/>
          <w:vertAlign w:val="baseli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yellow"/>
          <w:shd w:val="clear" w:fill="FFFFFF"/>
          <w:vertAlign w:val="baseline"/>
          <w:lang w:val="en-US"/>
          <w14:textFill>
            <w14:solidFill>
              <w14:schemeClr w14:val="tx1"/>
            </w14:solidFill>
          </w14:textFill>
        </w:rPr>
        <w:t xml:space="preserve">Benefits and challenges of artificial intelligence in hotels have increased efficiency, Cost saving and Improved quality. Additionally reduced Labor costs and improved operational efficiency.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yellow"/>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yellow"/>
          <w:shd w:val="clear" w:fill="FFFFFF"/>
          <w:vertAlign w:val="baseline"/>
          <w:lang w:val="en-US"/>
          <w14:textFill>
            <w14:solidFill>
              <w14:schemeClr w14:val="tx1"/>
            </w14:solidFill>
          </w14:textFill>
        </w:rPr>
        <w:t>Other hand challenges such as high implementation cost, lack of technical experts. Privacy concern hinder the widespread or adoption of artificial intelligence. The impact of operational opportunity, cost savings, quality of services, Artificial intelligence has significantly. Impact on cost savings and service quality.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Artificial intelligence products like Text box and virtual assistants streamlined guest interaction and reduce waste of wait times. Predictive maintenance and inventory management systems have reduced equipment downtime and inventory waste, leading to cost saving. Artificial intelligence in housekeeping systems have improved quality and reduce turnover times. Impact of gas satisfaction? Lol. Guilty Repeat business, Artificial intelligence. Powered recommendation. System and personalization, as well as improved guest satisfaction and royalty.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Textbox and virtual assistants have provided timely and accurate information, reducing guest frustration and improved overall guest experience. Benefit of challenges of artificial intelligence revenue management systems enabled hotels by optimizing pricing, forecasting and inventory allocation leading to increased revenue As well as. , occupancy rates and profitability. however. Implementation cost, Technical cost, Technical expertise. And potential for algorithm. Are significantly challenges.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numPr>
          <w:ilvl w:val="0"/>
          <w:numId w:val="0"/>
        </w:numPr>
        <w:jc w:val="both"/>
        <w:rPr>
          <w:rFonts w:hint="default" w:ascii="Arial" w:hAnsi="Arial" w:eastAsia="Segoe UI" w:cs="Arial"/>
          <w:b w:val="0"/>
          <w:bCs w:val="0"/>
          <w:i w:val="0"/>
          <w:iCs w:val="0"/>
          <w:caps w:val="0"/>
          <w:color w:val="auto"/>
          <w:spacing w:val="0"/>
          <w:sz w:val="24"/>
          <w:szCs w:val="24"/>
          <w:shd w:val="clear" w:fill="FFFFFF"/>
          <w:vertAlign w:val="baseline"/>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Application to the hotel and hospitality sector</w:t>
      </w:r>
    </w:p>
    <w:p>
      <w:pPr>
        <w:jc w:val="both"/>
        <w:rPr>
          <w:rFonts w:hint="default" w:ascii="Arial" w:hAnsi="Arial" w:eastAsia="SimSun" w:cs="Arial"/>
          <w:color w:val="auto"/>
          <w:sz w:val="24"/>
          <w:szCs w:val="24"/>
        </w:rPr>
      </w:pPr>
    </w:p>
    <w:p>
      <w:pPr>
        <w:jc w:val="both"/>
        <w:rPr>
          <w:rFonts w:hint="default" w:ascii="Arial" w:hAnsi="Arial" w:cs="Arial"/>
          <w:color w:val="auto"/>
          <w:sz w:val="24"/>
          <w:szCs w:val="24"/>
          <w:lang w:val="en-US"/>
        </w:rPr>
      </w:pPr>
      <w:r>
        <w:rPr>
          <w:rFonts w:hint="default" w:ascii="Arial" w:hAnsi="Arial" w:cs="Arial"/>
          <w:color w:val="auto"/>
          <w:sz w:val="24"/>
          <w:szCs w:val="24"/>
          <w:lang w:val="en-US"/>
        </w:rPr>
        <w:t xml:space="preserve">For this particular Research Paper front office department has been selected for the research focusing on front office and employee and examining the real impact artificial intelligence has created and management response to contemporary issues reflecting level of impact of strength and limitation. </w:t>
      </w:r>
    </w:p>
    <w:p>
      <w:pPr>
        <w:jc w:val="both"/>
        <w:rPr>
          <w:rFonts w:hint="default" w:ascii="Arial" w:hAnsi="Arial" w:cs="Arial"/>
          <w:color w:val="auto"/>
          <w:sz w:val="24"/>
          <w:szCs w:val="24"/>
          <w:lang w:val="en-US"/>
        </w:rPr>
      </w:pP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cs="Arial"/>
          <w:color w:val="auto"/>
          <w:sz w:val="24"/>
          <w:szCs w:val="24"/>
          <w:lang w:val="en-US"/>
        </w:rPr>
        <w:t xml:space="preserve">Violet (2023) defines </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Defines the impact of Artificial intelligence on the workplace. According to the McKinsey Global Institute Potential of artificial intelligence could contribute. 13 trillion to global and economic. Output by 2030 as well as. Increase 1.2% GDP growth. Per year. Same study highlights potential for job displacement. And 375 million workers might need to switch occupations Or required new skills to.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both"/>
        <w:textAlignment w:val="baseline"/>
        <w:rPr>
          <w:rFonts w:hint="default" w:ascii="Arial" w:hAnsi="Arial" w:cs="Arial"/>
          <w:b w:val="0"/>
          <w:bCs w:val="0"/>
          <w:i w:val="0"/>
          <w:iCs w:val="0"/>
          <w:color w:val="auto"/>
          <w:sz w:val="24"/>
          <w:szCs w:val="24"/>
        </w:rPr>
      </w:pPr>
      <w:r>
        <w:rPr>
          <w:rFonts w:hint="default" w:ascii="Arial" w:hAnsi="Arial" w:eastAsia="Segoe UI" w:cs="Arial"/>
          <w:b w:val="0"/>
          <w:bCs w:val="0"/>
          <w:i w:val="0"/>
          <w:iCs w:val="0"/>
          <w:caps w:val="0"/>
          <w:color w:val="auto"/>
          <w:spacing w:val="0"/>
          <w:sz w:val="24"/>
          <w:szCs w:val="24"/>
          <w:shd w:val="clear" w:fill="FFFFFF"/>
          <w:vertAlign w:val="baseline"/>
          <w:lang w:val="en-US"/>
        </w:rPr>
        <w:t>The main employee as artificial intelligence adoption accelerates. It increases efficiency and productivity. Improve decision making and predictive analytic. Moreover, improved safety changes and new opportunity. On the other hand, the ethical implication to consider unfair of bias is not unfounded. Artificial intelligence systems have been found to discriminate against race or gender.</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Right. Line optimizing revenue Safi hotel website describes how artificial intelligence increase profitability of our hotel front office by. Filtering and solving customer requests and frequently asked questions by Focusing only on high value customer request. Innovation is not about replacing human with machine. Complacency is the main obstacle to the hotel front office modernisation.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Artificial intelligence is a disruptive technology which automate tasks and improve how our front office works. Implementing Artificial Intelligence at. Your front office has to be a part of transformation process. This will establish a New Balance between staff and virtual agents to use best skills. Artificial intelligence is better than human for handling repetitive customer request task. So leverage hotel chat box to automate interactions.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 Prentice et al, (2018) claims that artificial Intelligence can only replace certain tasks and not jobs. As well as only. Files, Jobs and Lola. Wages are likely to be automated. These can be facilitated by. Artificial Intelligence then replacing it. Prentice et al (2019) indicates that artificial intelligence can enhance employee productivity whilst artificial intelligence. Effects may influence customer in service contacts. Giving that customer response is largely affected by employee attitude and behaviour.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CGS report. (Elliot,2018) Declare services, organization endeavour to utilize artificial intelligence to improve operational efficiency and provide convenience to customers. It is also demonstrated that customers prefer human than robots.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Witz et al (2018) in the case customer prefer. To deal with people and not the artificial intelligence powered robots. The Hannah and a hotel in Japan. Uses humanoid Female and dinosaur personified Roberts at the front desk to greet and assist guests. This particular hotel in Japan uses robotic portals to carry customers luggage to their room or store if requested by customers.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Artificial intelligence services include, inter alia, concrete, robots, digital assistance and travel expenses enhancers To assist customer purchase. Front-line services employees are the 1st and primary contact point for the customer before, during and after the service process. They play important part in affecting customers perception.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J.Gidumal (2022) describes impact of artificial intelligence, interval, tourism and hospitality that are. Specific challenge that hotels must face in large data. Foundation of development of artificial intelligence Hotels have very little data for their guest profile, so hotels can have large data of their guest by Pairing with other businesses that can complement their data. However, once artificial intelligence is fully developed and implemented in the hospitality industry, then it can be performed by robots.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declares that several key technological have been introduced to the industry and integrated into hotel operations to enhance guest experience, improve efficiency as well as. Remain competitive in the market. Use of Artificial intelligence. In hotel as mobile app provides. Range of convenience such as managing reservation check-in remotely etc..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During COVID-19 pandemic and nationwide lock-down in 2020. Sky City Entertainment Group Operators of New Zealand's largest casino. Adopted electronic facial recognition Technology. To help reduce problem with gambling.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Millauer &amp; Vellokoop (2019) Artificial Intelligence app is used in the hotels such as virtual reality and much more. This app of artificial intelligence within the hotel have improved their operations and increased their Competitiveness.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Generative Artificial Intelligence Models can contribute with dining by creating novel recipes tailored to guest dietary requirements That can lead. Dining to a new level of customization and innovation. Human resource department can use artificial intelligence to create jobs, advertisement, create interview questions and related documents.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r>
        <w:rPr>
          <w:rFonts w:hint="default" w:ascii="Arial" w:hAnsi="Arial" w:eastAsia="SimSun" w:cs="Arial"/>
          <w:color w:val="auto"/>
          <w:sz w:val="24"/>
          <w:szCs w:val="24"/>
        </w:rPr>
        <w:drawing>
          <wp:inline distT="0" distB="0" distL="114300" distR="114300">
            <wp:extent cx="5051425" cy="2638425"/>
            <wp:effectExtent l="0" t="0" r="15875" b="9525"/>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7"/>
                    <a:stretch>
                      <a:fillRect/>
                    </a:stretch>
                  </pic:blipFill>
                  <pic:spPr>
                    <a:xfrm>
                      <a:off x="0" y="0"/>
                      <a:ext cx="5051425" cy="2638425"/>
                    </a:xfrm>
                    <a:prstGeom prst="rect">
                      <a:avLst/>
                    </a:prstGeom>
                    <a:noFill/>
                    <a:ln w="9525">
                      <a:noFill/>
                    </a:ln>
                  </pic:spPr>
                </pic:pic>
              </a:graphicData>
            </a:graphic>
          </wp:inline>
        </w:drawing>
      </w:r>
    </w:p>
    <w:p>
      <w:pPr>
        <w:jc w:val="both"/>
        <w:rPr>
          <w:rFonts w:hint="default" w:ascii="Arial" w:hAnsi="Arial" w:cs="Arial"/>
          <w:color w:val="auto"/>
          <w:sz w:val="24"/>
          <w:szCs w:val="24"/>
        </w:rPr>
      </w:pPr>
    </w:p>
    <w:p>
      <w:pPr>
        <w:jc w:val="both"/>
        <w:rPr>
          <w:rFonts w:hint="default" w:ascii="Arial" w:hAnsi="Arial" w:cs="Arial"/>
          <w:color w:val="auto"/>
          <w:sz w:val="24"/>
          <w:szCs w:val="24"/>
        </w:rPr>
      </w:pPr>
      <w:r>
        <w:rPr>
          <w:rFonts w:hint="default" w:ascii="Arial" w:hAnsi="Arial" w:cs="Arial"/>
          <w:color w:val="auto"/>
          <w:sz w:val="24"/>
          <w:szCs w:val="24"/>
          <w:lang w:val="en-US"/>
        </w:rPr>
        <w:t xml:space="preserve">Utarrakhand university defines front office is the first department of a hotel where there is a first point in guest contact on arrival and last department when the guest is checked-out. The departments performs various functions such as registration, reception etc.. </w:t>
      </w:r>
    </w:p>
    <w:p>
      <w:pPr>
        <w:jc w:val="both"/>
        <w:rPr>
          <w:rFonts w:hint="default" w:ascii="Arial" w:hAnsi="Arial" w:cs="Arial"/>
          <w:color w:val="auto"/>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cs="Arial"/>
          <w:color w:val="auto"/>
          <w:sz w:val="24"/>
          <w:szCs w:val="24"/>
          <w:lang w:val="en-US"/>
        </w:rPr>
        <w:t xml:space="preserve">Flock (2022) declares </w:t>
      </w:r>
      <w:r>
        <w:rPr>
          <w:rFonts w:hint="default" w:ascii="Arial" w:hAnsi="Arial" w:eastAsia="Segoe UI" w:cs="Arial"/>
          <w:b w:val="0"/>
          <w:bCs w:val="0"/>
          <w:i w:val="0"/>
          <w:iCs w:val="0"/>
          <w:caps w:val="0"/>
          <w:color w:val="auto"/>
          <w:spacing w:val="0"/>
          <w:sz w:val="24"/>
          <w:szCs w:val="24"/>
          <w:shd w:val="clear" w:fill="FFFFFF"/>
          <w:vertAlign w:val="baseline"/>
          <w:lang w:val="en-US"/>
        </w:rPr>
        <w:t>Declares assessing the optimal implementation of artificial intelligence. Within the hotel industry, four generation, Y. The impact of artificial intelligence on guest experience that enable hoteliers to offer high quality experience, tailored to individual needs and preferences. Artificial intelligence needs access to immense datasets. Where different information of individuals can be stored. AI is easy to use, very interactive, enhanced to services value that offered to the guest. Especially when it comes to Targeting millennial generation. Characterized by looking for experience. Additionally. More personalized service How to? This are advised to implement new technologies.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color w:val="auto"/>
          <w:sz w:val="24"/>
          <w:szCs w:val="24"/>
          <w:highlight w:val="yellow"/>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The implementation of artificial intelligence on employee. It can offer great benefits when it comes to customer satisfaction, advanced, performed, routine task. And challenges to replace human employees. This also includes reduction of human face to face interactions, human thinking process, learning from own mistakes and eliminates jobs performed by humans. Artificial intelligence has access to large volume of data than human brain. That can solve problems quickly than humans. Additionally, human resource , tasks, duties can be performed by artificial intelligence using automated services. </w:t>
      </w:r>
    </w:p>
    <w:p>
      <w:pPr>
        <w:numPr>
          <w:ilvl w:val="0"/>
          <w:numId w:val="0"/>
        </w:numPr>
        <w:ind w:leftChars="50"/>
        <w:jc w:val="both"/>
        <w:rPr>
          <w:rFonts w:hint="default" w:ascii="Arial" w:hAnsi="Arial" w:cs="Arial"/>
          <w:color w:val="auto"/>
          <w:sz w:val="24"/>
          <w:szCs w:val="24"/>
          <w:lang w:val="en-US"/>
        </w:rPr>
      </w:pPr>
    </w:p>
    <w:p>
      <w:pPr>
        <w:numPr>
          <w:ilvl w:val="0"/>
          <w:numId w:val="0"/>
        </w:numPr>
        <w:ind w:leftChars="50"/>
        <w:jc w:val="both"/>
        <w:rPr>
          <w:rFonts w:hint="default" w:ascii="Arial" w:hAnsi="Arial" w:cs="Arial"/>
          <w:color w:val="auto"/>
          <w:sz w:val="24"/>
          <w:szCs w:val="24"/>
          <w:lang w:val="en-US"/>
        </w:rPr>
      </w:pPr>
      <w:r>
        <w:rPr>
          <w:rFonts w:hint="default" w:ascii="Arial" w:hAnsi="Arial" w:cs="Arial"/>
          <w:i w:val="0"/>
          <w:iCs w:val="0"/>
          <w:color w:val="auto"/>
          <w:spacing w:val="0"/>
          <w:sz w:val="24"/>
          <w:szCs w:val="24"/>
          <w:shd w:val="clear" w:fill="FFFFFF"/>
          <w:lang w:val="en-US"/>
        </w:rPr>
        <w:t>R</w:t>
      </w:r>
      <w:r>
        <w:rPr>
          <w:rFonts w:hint="default" w:ascii="Arial" w:hAnsi="Arial" w:cs="Arial"/>
          <w:i w:val="0"/>
          <w:iCs w:val="0"/>
          <w:caps w:val="0"/>
          <w:color w:val="auto"/>
          <w:spacing w:val="0"/>
          <w:sz w:val="24"/>
          <w:szCs w:val="24"/>
          <w:shd w:val="clear" w:fill="FFFFFF"/>
          <w:lang w:val="en-US"/>
        </w:rPr>
        <w:t>.</w:t>
      </w:r>
      <w:r>
        <w:rPr>
          <w:rFonts w:hint="default" w:ascii="Arial" w:hAnsi="Arial" w:eastAsia="SimSun" w:cs="Arial"/>
          <w:i w:val="0"/>
          <w:iCs w:val="0"/>
          <w:caps w:val="0"/>
          <w:color w:val="auto"/>
          <w:spacing w:val="0"/>
          <w:sz w:val="24"/>
          <w:szCs w:val="24"/>
          <w:shd w:val="clear" w:fill="FFFFFF"/>
          <w:lang w:val="en-US"/>
        </w:rPr>
        <w:t xml:space="preserve">Rawal (2019) narrates artificial intelligence in hotel management and hospitality sector in India. The </w:t>
      </w:r>
      <w:r>
        <w:rPr>
          <w:rFonts w:hint="default" w:ascii="Arial" w:hAnsi="Arial" w:cs="Arial"/>
          <w:i w:val="0"/>
          <w:iCs w:val="0"/>
          <w:caps w:val="0"/>
          <w:color w:val="auto"/>
          <w:spacing w:val="0"/>
          <w:sz w:val="24"/>
          <w:szCs w:val="24"/>
          <w:shd w:val="clear" w:fill="FFFFFF"/>
          <w:lang w:val="en-US"/>
        </w:rPr>
        <w:t>Impact</w:t>
      </w:r>
      <w:r>
        <w:rPr>
          <w:rFonts w:hint="default" w:ascii="Arial" w:hAnsi="Arial" w:eastAsia="SimSun" w:cs="Arial"/>
          <w:i w:val="0"/>
          <w:iCs w:val="0"/>
          <w:caps w:val="0"/>
          <w:color w:val="auto"/>
          <w:spacing w:val="0"/>
          <w:sz w:val="24"/>
          <w:szCs w:val="24"/>
          <w:shd w:val="clear" w:fill="FFFFFF"/>
          <w:lang w:val="en-US"/>
        </w:rPr>
        <w:t xml:space="preserve"> of Business Artificial intelligence has that it brings a positive change in daily work environment. And gives profits. Saves times energy As well as eliminating repetitive and manual tasks. Research Report, PwC 2018. Shows the impact of artificial intelligence on business and individual. Shows a positive business decision markers regular participation in terms. Economic growth, as well as education and health and </w:t>
      </w:r>
      <w:r>
        <w:rPr>
          <w:rFonts w:hint="default" w:ascii="Arial" w:hAnsi="Arial" w:cs="Arial"/>
          <w:i w:val="0"/>
          <w:iCs w:val="0"/>
          <w:caps w:val="0"/>
          <w:color w:val="auto"/>
          <w:spacing w:val="0"/>
          <w:sz w:val="24"/>
          <w:szCs w:val="24"/>
          <w:shd w:val="clear" w:fill="FFFFFF"/>
          <w:lang w:val="en-US"/>
        </w:rPr>
        <w:t>well-being</w:t>
      </w:r>
      <w:r>
        <w:rPr>
          <w:rFonts w:hint="default" w:ascii="Arial" w:hAnsi="Arial" w:eastAsia="SimSun" w:cs="Arial"/>
          <w:i w:val="0"/>
          <w:iCs w:val="0"/>
          <w:caps w:val="0"/>
          <w:color w:val="auto"/>
          <w:spacing w:val="0"/>
          <w:sz w:val="24"/>
          <w:szCs w:val="24"/>
          <w:shd w:val="clear" w:fill="FFFFFF"/>
          <w:lang w:val="en-US"/>
        </w:rPr>
        <w:t>.</w:t>
      </w:r>
      <w:r>
        <w:rPr>
          <w:rFonts w:hint="default" w:ascii="Arial" w:hAnsi="Arial" w:eastAsia="SimSun" w:cs="Arial"/>
          <w:i w:val="0"/>
          <w:iCs w:val="0"/>
          <w:caps w:val="0"/>
          <w:color w:val="auto"/>
          <w:spacing w:val="0"/>
          <w:sz w:val="24"/>
          <w:szCs w:val="24"/>
          <w:shd w:val="clear" w:fill="FFFFFF"/>
        </w:rPr>
        <w:t> </w:t>
      </w: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highlight w:val="none"/>
          <w:lang w:val="en-US"/>
        </w:rPr>
      </w:pPr>
      <w:r>
        <w:rPr>
          <w:rFonts w:hint="default" w:ascii="Arial" w:hAnsi="Arial" w:cs="Arial"/>
          <w:color w:val="auto"/>
          <w:sz w:val="24"/>
          <w:szCs w:val="24"/>
          <w:highlight w:val="none"/>
          <w:lang w:val="en-US"/>
        </w:rPr>
        <w:t xml:space="preserve">Magora medium website describes artificial intelligence global market trends in hotel are managing revenue, planning and customer satisfaction.  Others include intelligent cost, setting automated booking processes, market segmentation, KPI monitoring and competitors evaluation are entirely automated. According to International data collection 60% of hotels and 70% travel agencies plan to incorporate artificial intelligence tools in the up-coming years , drastically transforming the hotel and lodging landscape. </w:t>
      </w: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ind w:firstLine="120" w:firstLineChars="50"/>
        <w:jc w:val="both"/>
        <w:rPr>
          <w:rFonts w:hint="default" w:ascii="Arial" w:hAnsi="Arial" w:cs="Arial"/>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Recommendation</w:t>
      </w: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highlight w:val="green"/>
          <w:lang w:val="en-US"/>
        </w:rPr>
      </w:pPr>
    </w:p>
    <w:p>
      <w:pPr>
        <w:jc w:val="both"/>
        <w:rPr>
          <w:rFonts w:hint="default" w:ascii="Arial" w:hAnsi="Arial" w:cs="Arial"/>
          <w:color w:val="auto"/>
          <w:sz w:val="24"/>
          <w:szCs w:val="24"/>
          <w:highlight w:val="green"/>
          <w:lang w:val="en-US"/>
        </w:rPr>
      </w:pPr>
      <w:r>
        <w:rPr>
          <w:rFonts w:hint="default" w:ascii="Arial" w:hAnsi="Arial" w:cs="Arial"/>
          <w:color w:val="auto"/>
          <w:sz w:val="24"/>
          <w:szCs w:val="24"/>
          <w:highlight w:val="green"/>
          <w:lang w:val="en-US"/>
        </w:rPr>
        <w:drawing>
          <wp:inline distT="0" distB="0" distL="114300" distR="114300">
            <wp:extent cx="4200525" cy="4200525"/>
            <wp:effectExtent l="0" t="0" r="9525" b="9525"/>
            <wp:docPr id="3" name="Picture 3" descr="rcit_a_2300030_f0001_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rcit_a_2300030_f0001_oc"/>
                    <pic:cNvPicPr>
                      <a:picLocks noChangeAspect="1"/>
                    </pic:cNvPicPr>
                  </pic:nvPicPr>
                  <pic:blipFill>
                    <a:blip r:embed="rId8"/>
                    <a:stretch>
                      <a:fillRect/>
                    </a:stretch>
                  </pic:blipFill>
                  <pic:spPr>
                    <a:xfrm>
                      <a:off x="0" y="0"/>
                      <a:ext cx="4200525" cy="4200525"/>
                    </a:xfrm>
                    <a:prstGeom prst="rect">
                      <a:avLst/>
                    </a:prstGeom>
                  </pic:spPr>
                </pic:pic>
              </a:graphicData>
            </a:graphic>
          </wp:inline>
        </w:drawing>
      </w:r>
    </w:p>
    <w:p>
      <w:pPr>
        <w:jc w:val="both"/>
        <w:rPr>
          <w:rFonts w:hint="default" w:ascii="Arial" w:hAnsi="Arial" w:cs="Arial"/>
          <w:color w:val="auto"/>
          <w:sz w:val="24"/>
          <w:szCs w:val="24"/>
          <w:highlight w:val="green"/>
          <w:lang w:val="en-US"/>
        </w:rPr>
      </w:pPr>
    </w:p>
    <w:p>
      <w:pPr>
        <w:jc w:val="both"/>
        <w:rPr>
          <w:rFonts w:hint="default" w:ascii="Arial" w:hAnsi="Arial" w:cs="Arial"/>
          <w:color w:val="auto"/>
          <w:sz w:val="24"/>
          <w:szCs w:val="24"/>
          <w:highlight w:val="green"/>
          <w:lang w:val="en-US"/>
        </w:rPr>
      </w:pPr>
    </w:p>
    <w:p>
      <w:pPr>
        <w:numPr>
          <w:ilvl w:val="0"/>
          <w:numId w:val="3"/>
        </w:numPr>
        <w:ind w:left="425" w:leftChars="0" w:hanging="425" w:firstLineChars="0"/>
        <w:jc w:val="both"/>
        <w:rPr>
          <w:rFonts w:hint="default" w:ascii="Arial" w:hAnsi="Arial" w:cs="Arial"/>
          <w:color w:val="auto"/>
          <w:sz w:val="24"/>
          <w:szCs w:val="24"/>
          <w:highlight w:val="none"/>
          <w:lang w:val="en-US"/>
        </w:rPr>
      </w:pPr>
      <w:r>
        <w:rPr>
          <w:rFonts w:hint="default" w:ascii="Arial" w:hAnsi="Arial" w:cs="Arial"/>
          <w:color w:val="auto"/>
          <w:sz w:val="24"/>
          <w:szCs w:val="24"/>
          <w:highlight w:val="none"/>
          <w:lang w:val="en-US"/>
        </w:rPr>
        <w:fldChar w:fldCharType="begin"/>
      </w:r>
      <w:r>
        <w:rPr>
          <w:rFonts w:hint="default" w:ascii="Arial" w:hAnsi="Arial" w:cs="Arial"/>
          <w:color w:val="auto"/>
          <w:sz w:val="24"/>
          <w:szCs w:val="24"/>
          <w:highlight w:val="none"/>
          <w:lang w:val="en-US"/>
        </w:rPr>
        <w:instrText xml:space="preserve"> HYPERLINK "https://www.tandfonline.com/doi/full/10.1080/13683500.2023.2300030" </w:instrText>
      </w:r>
      <w:r>
        <w:rPr>
          <w:rFonts w:hint="default" w:ascii="Arial" w:hAnsi="Arial" w:cs="Arial"/>
          <w:color w:val="auto"/>
          <w:sz w:val="24"/>
          <w:szCs w:val="24"/>
          <w:highlight w:val="none"/>
          <w:lang w:val="en-US"/>
        </w:rPr>
        <w:fldChar w:fldCharType="separate"/>
      </w:r>
      <w:r>
        <w:rPr>
          <w:rStyle w:val="6"/>
          <w:rFonts w:hint="default" w:ascii="Arial" w:hAnsi="Arial" w:cs="Arial"/>
          <w:color w:val="auto"/>
          <w:sz w:val="24"/>
          <w:szCs w:val="24"/>
          <w:highlight w:val="none"/>
          <w:lang w:val="en-US"/>
        </w:rPr>
        <w:t>https://www.tandfonline.com/doi/full/10.1080/13683500.2023.2300030</w:t>
      </w:r>
      <w:r>
        <w:rPr>
          <w:rFonts w:hint="default" w:ascii="Arial" w:hAnsi="Arial" w:cs="Arial"/>
          <w:color w:val="auto"/>
          <w:sz w:val="24"/>
          <w:szCs w:val="24"/>
          <w:highlight w:val="none"/>
          <w:lang w:val="en-US"/>
        </w:rPr>
        <w:fldChar w:fldCharType="end"/>
      </w:r>
      <w:r>
        <w:rPr>
          <w:rFonts w:hint="default" w:ascii="Arial" w:hAnsi="Arial" w:cs="Arial"/>
          <w:color w:val="auto"/>
          <w:sz w:val="24"/>
          <w:szCs w:val="24"/>
          <w:highlight w:val="none"/>
          <w:lang w:val="en-US"/>
        </w:rPr>
        <w:t xml:space="preserve"> </w:t>
      </w:r>
    </w:p>
    <w:p>
      <w:pPr>
        <w:numPr>
          <w:ilvl w:val="0"/>
          <w:numId w:val="3"/>
        </w:numPr>
        <w:ind w:left="425" w:leftChars="0" w:hanging="425" w:firstLineChars="0"/>
        <w:jc w:val="both"/>
        <w:rPr>
          <w:rFonts w:hint="default" w:ascii="Arial" w:hAnsi="Arial" w:eastAsia="SimSun" w:cs="Arial"/>
          <w:color w:val="auto"/>
          <w:sz w:val="24"/>
          <w:szCs w:val="24"/>
        </w:rPr>
      </w:pPr>
      <w:r>
        <w:rPr>
          <w:rFonts w:hint="default" w:ascii="Arial" w:hAnsi="Arial" w:eastAsia="SimSun" w:cs="Arial"/>
          <w:color w:val="auto"/>
          <w:sz w:val="24"/>
          <w:szCs w:val="24"/>
        </w:rPr>
        <w:drawing>
          <wp:inline distT="0" distB="0" distL="114300" distR="114300">
            <wp:extent cx="304800" cy="304800"/>
            <wp:effectExtent l="0" t="0" r="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9"/>
                    <a:stretch>
                      <a:fillRect/>
                    </a:stretch>
                  </pic:blipFill>
                  <pic:spPr>
                    <a:xfrm>
                      <a:off x="0" y="0"/>
                      <a:ext cx="304800" cy="304800"/>
                    </a:xfrm>
                    <a:prstGeom prst="rect">
                      <a:avLst/>
                    </a:prstGeom>
                    <a:noFill/>
                    <a:ln w="9525">
                      <a:noFill/>
                    </a:ln>
                  </pic:spPr>
                </pic:pic>
              </a:graphicData>
            </a:graphic>
          </wp:inline>
        </w:drawing>
      </w: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eastAsia="SimSun" w:cs="Arial"/>
          <w:color w:val="auto"/>
          <w:sz w:val="24"/>
          <w:szCs w:val="24"/>
        </w:rPr>
        <w:fldChar w:fldCharType="begin"/>
      </w:r>
      <w:r>
        <w:rPr>
          <w:rFonts w:hint="default" w:ascii="Arial" w:hAnsi="Arial" w:eastAsia="SimSun" w:cs="Arial"/>
          <w:color w:val="auto"/>
          <w:sz w:val="24"/>
          <w:szCs w:val="24"/>
        </w:rPr>
        <w:instrText xml:space="preserve"> HYPERLINK "https://www.sciencedirect.com/science/article/pii/S0160791X2300235X" </w:instrText>
      </w:r>
      <w:r>
        <w:rPr>
          <w:rFonts w:hint="default" w:ascii="Arial" w:hAnsi="Arial" w:eastAsia="SimSun" w:cs="Arial"/>
          <w:color w:val="auto"/>
          <w:sz w:val="24"/>
          <w:szCs w:val="24"/>
        </w:rPr>
        <w:fldChar w:fldCharType="separate"/>
      </w:r>
      <w:r>
        <w:rPr>
          <w:rStyle w:val="9"/>
          <w:rFonts w:hint="default" w:ascii="Arial" w:hAnsi="Arial" w:eastAsia="SimSun" w:cs="Arial"/>
          <w:color w:val="auto"/>
          <w:sz w:val="24"/>
          <w:szCs w:val="24"/>
        </w:rPr>
        <w:t>https://www.sciencedirect.com/science/article/pii/S0160791X2300235X</w:t>
      </w:r>
      <w:r>
        <w:rPr>
          <w:rFonts w:hint="default" w:ascii="Arial" w:hAnsi="Arial" w:eastAsia="SimSun" w:cs="Arial"/>
          <w:color w:val="auto"/>
          <w:sz w:val="24"/>
          <w:szCs w:val="24"/>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"https://thereceptionist.com/blog/the-evolving-role-of-ai-in-office-management/"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https://thereceptionist.com/blog/the-evolving-role-of-ai-in-office-management/</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"https://www.sciencedirect.com/science/article/pii/S0160791X2300235X"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https://www.sciencedirect.com/science/article/pii/S0160791X2300235X</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"https://www.nature.com/articles/s41599-023-01843-3"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https://www.nature.com/articles/s41599-023-01843-3</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"https://aiello.ai/blog-en/7-technology-trends-hospitality-industry-2024/#:~:text=Artificial%20Intelligence%20(AI)%20Voice%20Assistants&amp;text=They%20can%20provide%20guests%20with,better%20service%20to%20their%20guests."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https://aiello.ai/blog-en/7-technology-trends-hospitality-industry-2024/#:~:text=Artificial%20Intelligence%20(AI)%20Voice%20Assistants&amp;text=They%20can%20provide%20guests%20with,better%20service%20to%20their%20guests.</w:t>
      </w:r>
      <w:r>
        <w:rPr>
          <w:rFonts w:hint="default" w:ascii="Arial" w:hAnsi="Arial" w:cs="Arial"/>
          <w:color w:val="auto"/>
          <w:sz w:val="24"/>
          <w:szCs w:val="24"/>
          <w:lang w:val="en-US"/>
        </w:rPr>
        <w:fldChar w:fldCharType="end"/>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"https://acropolium.com/blog/top-hospitality-technology-trends/"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https://acropolium.com/blog/top-hospitality-technology-trends/</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"https://www.bu.edu/hospitality/2023/01/26/technology-trends-in-hospitality/"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https://www.bu.edu/hospitality/2023/01/26/technology-trends-in-hospitality/</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"https://www.revfine.com/technology-trends-hospitality-industry/"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https://www.revfine.com/technology-trends-hospitality-industry/</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"http://tesi.luiss.it/31139/1/723651_BAJROVIC_BELMINA.pdf"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http://tesi.luiss.it/31139/1/723651_BAJROVIC_BELMINA.pdf</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"https://www.mdpi.com/1424-8220/23/8/3826" </w:instrText>
      </w:r>
      <w:r>
        <w:rPr>
          <w:rFonts w:hint="default" w:ascii="Arial" w:hAnsi="Arial" w:cs="Arial"/>
          <w:color w:val="auto"/>
          <w:sz w:val="24"/>
          <w:szCs w:val="24"/>
          <w:lang w:val="en-US"/>
        </w:rPr>
        <w:fldChar w:fldCharType="separate"/>
      </w:r>
      <w:r>
        <w:rPr>
          <w:rStyle w:val="6"/>
          <w:rFonts w:hint="default" w:ascii="Arial" w:hAnsi="Arial" w:cs="Arial"/>
          <w:color w:val="auto"/>
          <w:sz w:val="24"/>
          <w:szCs w:val="24"/>
          <w:lang w:val="en-US"/>
        </w:rPr>
        <w:t>https://www.mdpi.com/1424-8220/23/8/3826</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lang w:val="en-US"/>
        </w:rPr>
      </w:pPr>
    </w:p>
    <w:p>
      <w:pPr>
        <w:numPr>
          <w:ilvl w:val="0"/>
          <w:numId w:val="3"/>
        </w:numPr>
        <w:ind w:left="425" w:leftChars="0" w:hanging="425" w:firstLineChars="0"/>
        <w:jc w:val="both"/>
        <w:rPr>
          <w:rFonts w:hint="default" w:ascii="Arial" w:hAnsi="Arial" w:cs="Arial"/>
          <w:color w:val="auto"/>
          <w:sz w:val="24"/>
          <w:szCs w:val="24"/>
          <w:lang w:val="en-US"/>
        </w:rPr>
      </w:pP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"https://www.modul.ac.at/uploads/files/Theses/Bachelor/Undergrad_2022/BBA_2022/51839854_FLOECK_Jennifer_BBA_Thesis.pdf" </w:instrText>
      </w:r>
      <w:r>
        <w:rPr>
          <w:rFonts w:hint="default" w:ascii="Arial" w:hAnsi="Arial" w:cs="Arial"/>
          <w:color w:val="auto"/>
          <w:sz w:val="24"/>
          <w:szCs w:val="24"/>
          <w:lang w:val="en-US"/>
        </w:rPr>
        <w:fldChar w:fldCharType="separate"/>
      </w:r>
      <w:r>
        <w:rPr>
          <w:rStyle w:val="9"/>
          <w:rFonts w:hint="default" w:ascii="Arial" w:hAnsi="Arial" w:cs="Arial"/>
          <w:color w:val="auto"/>
          <w:sz w:val="24"/>
          <w:szCs w:val="24"/>
          <w:lang w:val="en-US"/>
        </w:rPr>
        <w:t>https://www.modul.ac.at/uploads/files/Theses/Bachelor/Undergrad_2022/BBA_2022/51839854_FLOECK_Jennifer_BBA_Thesis.pdf</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w:t>
      </w:r>
    </w:p>
    <w:p>
      <w:pPr>
        <w:jc w:val="both"/>
        <w:rPr>
          <w:rFonts w:hint="default" w:ascii="Arial" w:hAnsi="Arial" w:cs="Arial"/>
          <w:color w:val="auto"/>
          <w:sz w:val="24"/>
          <w:szCs w:val="24"/>
          <w:highlight w:val="yellow"/>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color w:val="auto"/>
          <w:sz w:val="24"/>
          <w:szCs w:val="24"/>
          <w:lang w:val="en-US"/>
        </w:rPr>
      </w:pPr>
    </w:p>
    <w:p>
      <w:pPr>
        <w:jc w:val="both"/>
        <w:rPr>
          <w:rFonts w:hint="default" w:ascii="Arial" w:hAnsi="Arial" w:cs="Arial"/>
          <w:b/>
          <w:bCs/>
          <w:color w:val="auto"/>
          <w:sz w:val="24"/>
          <w:szCs w:val="24"/>
          <w:lang w:val="en-US"/>
        </w:rPr>
      </w:pPr>
      <w:r>
        <w:rPr>
          <w:rFonts w:hint="default" w:ascii="Arial" w:hAnsi="Arial" w:cs="Arial"/>
          <w:b/>
          <w:bCs/>
          <w:color w:val="auto"/>
          <w:sz w:val="24"/>
          <w:szCs w:val="24"/>
          <w:lang w:val="en-US"/>
        </w:rPr>
        <w:t>Refrences:</w:t>
      </w:r>
    </w:p>
    <w:p>
      <w:pPr>
        <w:jc w:val="both"/>
        <w:rPr>
          <w:rFonts w:hint="default" w:ascii="Arial" w:hAnsi="Arial" w:cs="Arial"/>
          <w:b/>
          <w:bCs/>
          <w:color w:val="auto"/>
          <w:sz w:val="24"/>
          <w:szCs w:val="24"/>
          <w:lang w:val="en-US"/>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Fonts w:hint="default" w:ascii="Arial" w:hAnsi="Arial" w:cs="Arial"/>
          <w:color w:val="auto"/>
          <w:sz w:val="24"/>
          <w:szCs w:val="24"/>
          <w:highlight w:val="none"/>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pP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Available at (</w: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"https://tech.ed.gov/ai/" \l ":~:text=AI enables new forms of,supports to students with disabilities" \t "https://ukc-word-edit.officeapps.live.com/we/_blank" </w:instrTex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6"/>
          <w:rFonts w:hint="default" w:ascii="Arial" w:hAnsi="Arial" w:cs="Arial"/>
          <w:b w:val="0"/>
          <w:bCs w:val="0"/>
          <w:i w:val="0"/>
          <w:iCs w:val="0"/>
          <w:caps w:val="0"/>
          <w:color w:val="auto"/>
          <w:spacing w:val="0"/>
          <w:sz w:val="24"/>
          <w:szCs w:val="24"/>
          <w:highlight w:val="yellow"/>
          <w:u w:val="none"/>
          <w:shd w:val="clear" w:fill="FFFFFF"/>
          <w:vertAlign w:val="baseline"/>
          <w:lang w:val="en-US"/>
        </w:rPr>
        <w:t>https://tech.ed.gov/ai/#:~:text=AI%20enables%20new%20forms%20of,supports%20to%20students%20with%20disabilities</w: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 ) Accessed on 26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 xml:space="preserve">Ableau ( 2024) What is the history of artificial intelligence (AI)?,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"https://sitn.hms.harvard.edu/flash/2017/history-artificial-intelligence/"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https://sitn.hms.harvard.edu/flash/2017/history-artificial-intelligence/</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"https://www.tableau.com/data-insights/ai/history" \l ":~:text=Birth of AI: 1950-1956&amp;text=into popular use.-,Dates of note:,ever learn the game independently)"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https://www.tableau.com/data-insights/ai/history#:~:text=Birth%20of%20AI%3A%201950%2D1956&amp;text=into%20popular%20use.-,Dates%20of%20note%3A,ever%20learn%20the%20game%20independently)</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Accessed on 28 January 2024</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Acroplium (2024) </w:t>
      </w:r>
      <w:r>
        <w:rPr>
          <w:rFonts w:hint="default" w:ascii="Arial" w:hAnsi="Arial" w:eastAsia="Segoe UI" w:cs="Arial"/>
          <w:b w:val="0"/>
          <w:bCs w:val="0"/>
          <w:i w:val="0"/>
          <w:iCs w:val="0"/>
          <w:caps/>
          <w:color w:val="auto"/>
          <w:spacing w:val="0"/>
          <w:sz w:val="24"/>
          <w:szCs w:val="24"/>
          <w:highlight w:val="yellow"/>
          <w:u w:val="none"/>
          <w:shd w:val="clear" w:fill="FFFFFF"/>
          <w:vertAlign w:val="baseline"/>
          <w:lang w:val="en-US"/>
        </w:rPr>
        <w:t>TOP HOSPITALITY TECHNOLOGY TRENDS TO EMBRACE IN 2024</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Available at:(</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instrText xml:space="preserve"> HYPERLINK "https://acropolium.com/blog/top-hospitality-technology-trends/)" \t "https://ukc-word-edit.officeapps.live.com/we/_blank" </w:instrTex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https://acropolium.com/blog/top-hospitality-technology-trends/)</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 xml:space="preserve"> Accessed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Aiello (2024) 7 Technology Trends That Will Define the Hospitality Industry in 2024 Available at:(</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instrText xml:space="preserve"> HYPERLINK "https://aiello.ai/blog-en/7-technology-trends-hospitality-industry-2024/" \l ":~:text=Artificial Intelligence (AI) Voice Assistants&amp;text=They can provide guests with,better service to their guests" \t "https://ukc-word-edit.officeapps.live.com/we/_blank" </w:instrTex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https://aiello.ai/blog-en/7-technology-trends-hospitality-industry-2024/#:~:text=Artificial%20Intelligence%20(AI)%20Voice%20Assistants&amp;text=They%20can%20provide%20guests%20with,better%20service%20to%20their%20guests</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 ) Accessed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Boston University of Business Administration (2024), TECHNOLOGY SHAPING THE FUTURE OF THE HOSPITALITY INDUSTRY  Available at: (</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instrText xml:space="preserve"> HYPERLINK "https://www.bu.edu/hospitality/2023/01/26/technology-trends-in-hospitality/)" \t "https://ukc-word-edit.officeapps.live.com/we/_blank" </w:instrTex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https://www.bu.edu/hospitality/2023/01/26/technology-trends-in-hospitality/)</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 xml:space="preserve"> Accessed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M. Barten (2024) </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The Latest Technology Trends in the Hospitality Industry of 2024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60" w:firstLineChars="15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"https://www.revfine.com/technology-trends-hospitality-industry/)"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https://www.revfine.com/technology-trends-hospitality-industry/)</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Acessed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firstLine="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C. Donato ( 2024), The Evaluation of the customers’ preference between AI vs. Human service in hospitality sector based on the type of experience. Available at:(</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"http://tesi.luiss.it/31139/1/723651_BAJROVIC_BELMINA.pdf)"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http://tesi.luiss.it/31139/1/723651_BAJROVIC_BELMINA.pdf)</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firstLine="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J. Flock, (2022) Assessing the Optimal Implementation of Artificial Intelligence Within the Hotel Industry for Generation Y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"https://www.modul.ac.at/uploads/files/Theses/Bachelor/Undergrad_2022/BBA_2022/51839854_FLOECK_Jennifer_BBA_Thesis.pdf?fbclid=IwAR2QYzMEMm3yBdbSXB-DH3Si543nbuNmsGYS7ykr0ltUF-8G2nL2QoRPViQ)"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https://www.modul.ac.at/uploads/files/Theses/Bachelor/Undergrad_2022/BBA_2022/51839854_FLOECK_Jennifer_BBA_Thesis.pdf?fbclid=IwAR2QYzMEMm3yBdbSXB-DH3Si543nbuNmsGYS7ykr0ltUF-8G2nL2QoRPViQ)</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07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jc w:val="both"/>
        <w:textAlignment w:val="baseline"/>
        <w:rPr>
          <w:rFonts w:hint="default" w:ascii="Arial" w:hAnsi="Arial" w:cs="Arial"/>
          <w:color w:val="auto"/>
          <w:sz w:val="24"/>
          <w:szCs w:val="24"/>
          <w:highlight w:val="yellow"/>
          <w:u w:val="none"/>
        </w:rPr>
      </w:pP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R. Anyoha (2017) History of artificial Intelligence,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"https://sitn.hms.harvard.edu/flash/2017/history-artificial-intelligence/"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https://sitn.hms.harvard.edu/flash/2017/history-artificial-intelligence/</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Accessed on 26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J.Gidumal (2020) Impact of Artificial Intelligence in Travel, Tourism, and Hospitality Available at: (h</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"https://accedacris.ulpgc.es/bitstream/10553/106011/2/impact_artificial_intelligence.pdf"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ttps://accedacris.ulpgc.es/bitstream/10553/106011/2/impact_artificial_intelligence.pdf)</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31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S.Ivano, et al (2024) </w:t>
      </w:r>
      <w:r>
        <w:rPr>
          <w:rFonts w:hint="default" w:ascii="Arial" w:hAnsi="Arial" w:eastAsia="Georgia" w:cs="Arial"/>
          <w:b w:val="0"/>
          <w:bCs w:val="0"/>
          <w:i w:val="0"/>
          <w:iCs w:val="0"/>
          <w:caps w:val="0"/>
          <w:color w:val="auto"/>
          <w:spacing w:val="0"/>
          <w:sz w:val="24"/>
          <w:szCs w:val="24"/>
          <w:highlight w:val="yellow"/>
          <w:u w:val="none"/>
          <w:shd w:val="clear" w:fill="FFFFFF"/>
          <w:vertAlign w:val="baseline"/>
          <w:lang w:val="en-US"/>
        </w:rPr>
        <w:t>Automated decision-making: Hoteliers’ perceptions</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"https://www.sciencedirect.com/science/article/pii/S0160791X2300235X"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https://www.sciencedirect.com/science/article/pii/S0160791X2300235X</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01/02/2024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Fonts w:hint="default" w:ascii="Arial" w:hAnsi="Arial" w:cs="Arial"/>
          <w:b w:val="0"/>
          <w:bCs w:val="0"/>
          <w:i w:val="0"/>
          <w:iCs w:val="0"/>
          <w:color w:val="auto"/>
          <w:sz w:val="24"/>
          <w:szCs w:val="24"/>
          <w:highlight w:val="yellow"/>
          <w:u w:val="none"/>
          <w:lang w:val="en-US"/>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firstLine="0" w:firstLineChars="0"/>
        <w:jc w:val="both"/>
        <w:textAlignment w:val="baseline"/>
        <w:rPr>
          <w:rFonts w:hint="default" w:ascii="Arial" w:hAnsi="Arial" w:eastAsia="Helvetica" w:cs="Arial"/>
          <w:color w:val="auto"/>
          <w:sz w:val="24"/>
          <w:szCs w:val="24"/>
          <w:highlight w:val="yellow"/>
          <w:u w:val="none"/>
        </w:rPr>
      </w:pP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A. Gardeki et al (2023) Implementation of a Hybrid Intelligence System Enabling the Effectiveness Assessment of Interaction Channels Use in HMI Available at:(</w:t>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"https://www.mdpi.com/1424-8220/23/8/3826)" \t "https://ukc-word-edit.officeapps.live.com/we/_blank" </w:instrText>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https://www.mdpi.com/1424-8220/23/8/3826)</w:t>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01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Helvetica" w:cs="Arial"/>
          <w:b w:val="0"/>
          <w:bCs w:val="0"/>
          <w:i w:val="0"/>
          <w:iCs w:val="0"/>
          <w:caps w:val="0"/>
          <w:color w:val="auto"/>
          <w:spacing w:val="0"/>
          <w:sz w:val="24"/>
          <w:szCs w:val="24"/>
          <w:highlight w:val="yellow"/>
          <w:u w:val="none"/>
          <w:shd w:val="clear" w:fill="FFFFFF"/>
          <w:vertAlign w:val="baseline"/>
          <w:lang w:val="en-US"/>
        </w:rPr>
        <w:t xml:space="preserve">G.Lucas (2023) How AI in the Hospitality Industry Is Changing the Game,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"https://www.gcu.edu/blog/business-management/ai-in-hospitality-industry"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https://www.gcu.edu/blog/business-management/ai-in-hospitality-industry</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 Accessed on 26 January 2024.</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Helvetica" w:cs="Arial"/>
          <w:b w:val="0"/>
          <w:bCs w:val="0"/>
          <w:i w:val="0"/>
          <w:iCs w:val="0"/>
          <w:caps w:val="0"/>
          <w:color w:val="auto"/>
          <w:spacing w:val="0"/>
          <w:sz w:val="24"/>
          <w:szCs w:val="24"/>
          <w:highlight w:val="none"/>
          <w:u w:val="none"/>
          <w:shd w:val="clear" w:fill="FFFFFF"/>
          <w:vertAlign w:val="baseline"/>
          <w:lang w:val="en-US"/>
        </w:rPr>
        <w:t> </w:t>
      </w:r>
      <w:r>
        <w:rPr>
          <w:rFonts w:hint="default" w:ascii="Arial" w:hAnsi="Arial" w:eastAsia="Helvetica" w:cs="Arial"/>
          <w:b w:val="0"/>
          <w:bCs w:val="0"/>
          <w:i w:val="0"/>
          <w:iCs w:val="0"/>
          <w:caps w:val="0"/>
          <w:color w:val="auto"/>
          <w:spacing w:val="0"/>
          <w:sz w:val="24"/>
          <w:szCs w:val="24"/>
          <w:highlight w:val="yellow"/>
          <w:u w:val="none"/>
          <w:shd w:val="clear" w:fill="FFFFFF"/>
          <w:vertAlign w:val="baseline"/>
          <w:lang w:val="en-US"/>
        </w:rPr>
        <w:t>J.Gidum</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al, et al, (2023) Artificial intelligence’s impact on hospitality and tourism marketing: exploring key themes and addressing challenges,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"https://eprints.bournemouth.ac.uk/38818/1/Artificial intelligence s impact on hospitality and tourism marketing exploring key themes and addressing challenges.pdf"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https://eprints.bournemouth.ac.uk/38818/1/Artificial%20intelligence%20s%20impact%20on%20hospitality%20and%20tourism%20marketing%20exploring%20key%20themes%20and%20addressing%20challenges.pdf</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Accessed on: (26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cs="Arial"/>
          <w:b w:val="0"/>
          <w:bCs w:val="0"/>
          <w:i w:val="0"/>
          <w:iCs w:val="0"/>
          <w:caps w:val="0"/>
          <w:color w:val="auto"/>
          <w:spacing w:val="0"/>
          <w:sz w:val="24"/>
          <w:szCs w:val="24"/>
          <w:highlight w:val="yellow"/>
          <w:u w:val="none"/>
          <w:shd w:val="clear" w:fill="FFFFFF"/>
          <w:vertAlign w:val="baseline"/>
          <w:lang w:val="fr"/>
        </w:rPr>
        <w:t>L. Kadagidze et al (2023), AI IN HOSPITALITY INDUSTRY: A COMPREHENSIVE STUDY ON ITS IMPACT ON OPERATIONS, CUSTOMER EXPERIENCE, AND REVENUE MANAGEMENT ,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"https://www.researchgate.net/publication/370211321_AI_IN_HOSPITALITY_INDUSTRY_A_COMPREHENSIVE_STUDY_ON_ITS_IMPACT_ON_OPERATIONS_CUSTOMER_EXPERIENCE_AND_REVENUE_MANAGEMENT"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https://www.researchgate.net/publication/370211321_AI_IN_HOSPITALITY_INDUSTRY_A_COMPREHENSIVE_STUDY_ON_ITS_IMPACT_ON_OPERATIONS_CUSTOMER_EXPERIENCE_AND_REVENUE_MANAGEMENT</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Acessed on: 19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aps w:val="0"/>
          <w:color w:val="auto"/>
          <w:spacing w:val="0"/>
          <w:sz w:val="24"/>
          <w:szCs w:val="24"/>
          <w:highlight w:val="yellow"/>
          <w:u w:val="none"/>
          <w:shd w:val="clear" w:fill="FFFFFF"/>
          <w:vertAlign w:val="baseline"/>
          <w:lang w:val="en-US"/>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L. Linh (2019), OPPORTUNITIES OF ARTIFICIAL INTELLIGENCE IN HOSPITALITY INDUSTRY FOR INNOVATIVE CUSTOMER SERVICES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"https://www.theseus.fi/bitstream/handle/10024/266899/AI-Thesis-Final-Version-converted.pdf?isAllowed=y&amp;sequence=2&amp;fbclid=IwAR3lMludI7Jq7HU7PyodmbrCrzl88kdzX6zpxTEgML2yWTIhxeTcrK979y8"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https://www.theseus.fi/bitstream/handle/10024/266899/AI-Thesis-Final-Version-converted.pdf?isAllowed=y&amp;sequence=2&amp;fbclid=IwAR3lMludI7Jq7HU7PyodmbrCrzl88kdzX6zpxTEgML2yWTIhxeTcrK979y8</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Acessed on (29 January 2024)</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M.Stylanous, (2017) ARTIFICIAL INTELLIGENCE AND THE INDUSTRY OF HOSPITALITYAND TOURISM:THREATS AND OPPORTUNITIES (Available at: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"https://repository.ihu.edu.gr/xmlui/bitstream/handle/11544/30332/MARGAS. STYLIANOS.pdf?sequence=1&amp;fbclid=IwAR2w8xHnUXWG2tSt_7QP94lTsNCnwOnFy95C2Iigw7FMbi-_RQlzobwMMCg"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https://repository.ihu.edu.gr/xmlui/bitstream/handle/11544/30332/MARGAS.%20STYLIANOS.pdf?sequence=1&amp;fbclid=IwAR2w8xHnUXWG2tSt_7QP94lTsNCnwOnFy95C2Iigw7FMbi-_RQlzobwMMCg</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Accessed on 26 January 2024.</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Fonts w:hint="default" w:ascii="Arial" w:hAnsi="Arial" w:cs="Arial"/>
          <w:b w:val="0"/>
          <w:bCs w:val="0"/>
          <w:i w:val="0"/>
          <w:iCs w:val="0"/>
          <w:color w:val="auto"/>
          <w:sz w:val="24"/>
          <w:szCs w:val="24"/>
          <w:highlight w:val="yellow"/>
          <w:u w:val="none"/>
          <w:lang w:val="en-US"/>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cs="Arial"/>
          <w:b w:val="0"/>
          <w:bCs w:val="0"/>
          <w:i w:val="0"/>
          <w:iCs w:val="0"/>
          <w:caps w:val="0"/>
          <w:color w:val="auto"/>
          <w:spacing w:val="0"/>
          <w:sz w:val="24"/>
          <w:szCs w:val="24"/>
          <w:highlight w:val="yellow"/>
          <w:u w:val="none"/>
          <w:shd w:val="clear" w:fill="FFFFFF"/>
          <w:vertAlign w:val="baseline"/>
          <w:lang w:val="en-US"/>
        </w:rPr>
        <w:t> Oracle hospitality (2023),How Artificial Intelligence enhance the hotel guest experience Available at:</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"https://www.oracle.com/a/ocom/docs/dc/using-ai-enhance-hotel-guest-exp.pdf?fbclid=IwAR1GYV24tthYUo71URHudrIwC1jZJjM5RW11fj-stXKSxQ317gJEdumk6z0,"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https://www.oracle.com/a/ocom/docs/dc/using-ai-enhance-hotel-guest-exp.pdf?fbclid=IwAR1GYV24tthYUo71URHudrIwC1jZJjM5RW11fj-stXKSxQ317gJEdumk6z0,</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Accessed on 29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firstLine="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Magora, (2023) AI trends in hospitality,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"https://magora-ltd.medium.com/ai-trends-in-hospitality-59213aad065c" \l ":~:text=Managi ng Revenue: AI and ML,AI systems, ensuring ongoing success)"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https://magora-ltd.medium.com/ai-trends-in-hospitality-59213aad065c#:~:text=Managi ng%20Revenue%3A%20AI%20and%20ML,AI%20systems%2C%20ensuring%20ongoing%20success)</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07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firstLine="0" w:firstLineChars="0"/>
        <w:jc w:val="both"/>
        <w:textAlignment w:val="baseline"/>
        <w:rPr>
          <w:rFonts w:hint="default" w:ascii="Arial" w:hAnsi="Arial" w:eastAsia="sans-serif" w:cs="Arial"/>
          <w:color w:val="auto"/>
          <w:sz w:val="24"/>
          <w:szCs w:val="24"/>
          <w:highlight w:val="yellow"/>
          <w:u w:val="none"/>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R. Rawal et al (2019) “ARTIFICIAL INTELLIGENCE IN HOTEL MANAGEMENT &amp; HOSPITALITY SECTOR IN INDIA” Available at:(</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"https://www.jetir.org/papers/JETIRAX06019.pdf?fbclid=IwAR3qLmlS-Pv4bd3JKFrVTNxmnjjV9bRPzQE6m_UpyRSOeeJ28v_YLGsuFHg"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https://www.jetir.org/papers/JETIRAX06019.pdf?fbclid=IwAR3qLmlS-Pv4bd3JKFrVTNxmnjjV9bRPzQE6m_UpyRSOeeJ28v_YLGsuFHg</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Accessed on 07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 xml:space="preserve">P. Limna, (2022), Artificial Intelligence (AI) in the Hospitality Industry: A Review Article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Available at : (</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"https://www.researchgate.net/publication/360813929_Artificial_Intelligence_AI_in_the_Hospitality_Industry_A_Review_Article?fbclid=IwAR21HaNUtti8yb37bID-8XoMN907h2N4N_JX6ImOZXup52OD-xE8cn1mqPs)" \t "https://ukc-word-edit.officeapps.live.com/we/_blank" </w:instrTex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https://www.researchgate.net/publication/360813929_Artificial_Intelligence_AI_in_the_Hospitality_Industry_A_Review_Article?fbclid=IwAR21HaNUtti8yb37bID-8XoMN907h2N4N_JX6ImOZXup52OD-xE8cn1mqPs)</w:t>
      </w:r>
      <w:r>
        <w:rPr>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highlight w:val="yellow"/>
          <w:u w:val="none"/>
          <w:shd w:val="clear" w:fill="FFFFFF"/>
          <w:vertAlign w:val="baseline"/>
          <w:lang w:val="en-US"/>
        </w:rPr>
        <w:t xml:space="preserve"> Accessed 28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C. Printice et al (2020) The impact of artificial intelligence and employee service quality on customer satisfaction and loyalty Available at: (</w: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begin"/>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instrText xml:space="preserve"> HYPERLINK "https://www.tandfonline.com/doi/epdf/10.1080/19368623.2020.1722304?needAccess=true)" \t "https://ukc-word-edit.officeapps.live.com/we/_blank" </w:instrTex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t>https://www.tandfonline.com/doi/epdf/10.1080/19368623.2020.1722304?needAccess=true)</w:t>
      </w:r>
      <w:r>
        <w:rPr>
          <w:rStyle w:val="9"/>
          <w:rFonts w:hint="default" w:ascii="Arial" w:hAnsi="Arial"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31 January 2024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Fonts w:hint="default" w:ascii="Arial" w:hAnsi="Arial" w:cs="Arial"/>
          <w:color w:val="auto"/>
          <w:sz w:val="24"/>
          <w:szCs w:val="24"/>
          <w:highlight w:val="yellow"/>
          <w:u w:val="none"/>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M. Talukdar et al (Emerging Concepts of Artificial Intelligence in the Hotel Industry: A Conceptual Paper ,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"https://ijrpr.com/uploads/V4ISSUE9/IJRPR17277.pdf?fbclid=IwAR2XM24zvi257VIXngpiHv3l3aGabSmPIiLrw2ggd-stUAM6KP56fNpDjUE)"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https://ijrpr.com/uploads/V4ISSUE9/IJRPR17277.pdf?fbclid=IwAR2XM24zvi257VIXngpiHv3l3aGabSmPIiLrw2ggd-stUAM6KP56fNpDjUE)</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30 January 2023).</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C.Violet (2023), </w:t>
      </w:r>
      <w:r>
        <w:rPr>
          <w:rFonts w:hint="default" w:ascii="Arial" w:hAnsi="Arial" w:eastAsia="sans-serif" w:cs="Arial"/>
          <w:b w:val="0"/>
          <w:bCs w:val="0"/>
          <w:i w:val="0"/>
          <w:iCs w:val="0"/>
          <w:caps w:val="0"/>
          <w:color w:val="auto"/>
          <w:spacing w:val="0"/>
          <w:sz w:val="24"/>
          <w:szCs w:val="24"/>
          <w:highlight w:val="yellow"/>
          <w:u w:val="none"/>
          <w:shd w:val="clear" w:fill="FFFFFF"/>
          <w:vertAlign w:val="baseline"/>
          <w:lang w:val="en-US"/>
        </w:rPr>
        <w:t>The impact of artificial intelligence (AI) on the workplace</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"https://www.linkedin.com/pulse/impact-artificial-intelligence-ai-workplace-charlotte-volet/"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https://www.linkedin.com/pulse/impact-artificial-intelligence-ai-workplace-charlotte-volet/</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)Available at: 30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J.Wang et al (2024)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"https://www.nature.com/articles/s41599-023-01843-3"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6"/>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https://www.nature.com/articles/s41599-023-01843-3</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Accessed on 01 February 2024.</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cs="Arial"/>
          <w:b w:val="0"/>
          <w:bCs w:val="0"/>
          <w:i w:val="0"/>
          <w:iCs w:val="0"/>
          <w:color w:val="auto"/>
          <w:sz w:val="24"/>
          <w:szCs w:val="24"/>
          <w:highlight w:val="yellow"/>
          <w:u w:val="no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Zafi ( 2023) How to increase profitability at the Hotel’s Front Office, Available at: (</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"https://www.revfine.com/how-ai-increases-the-profitability-of-a-hotels-front-office/"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Style w:val="9"/>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https://www.revfine.com/how-ai-increases-the-profitability-of-a-hotels-front-office/#</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Accessed on 31 January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Available at: AI technology application and employee responsibility</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pP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instrText xml:space="preserve"> HYPERLINK "https://www.uou.ac.in/sites/default/files/slm/BHM-704ET.pdf)" \t "https://ukc-word-edit.officeapps.live.com/we/_blank" </w:instrTex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https://www.uou.ac.in/sites/default/files/slm/BHM-704ET.pdf)</w:t>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highlight w:val="yellow"/>
          <w:u w:val="none"/>
          <w:shd w:val="clear" w:fill="FFFFFF"/>
          <w:vertAlign w:val="baseline"/>
          <w:lang w:val="en-US"/>
        </w:rPr>
        <w:t xml:space="preserve"> accessed on 07 February 2024 </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highlight w:val="none"/>
          <w:u w:val="none"/>
          <w:shd w:val="clear" w:fill="FFFFFF"/>
          <w:vertAlign w:val="baseline"/>
          <w:lang w:val="en-US"/>
        </w:rPr>
      </w:pPr>
      <w:bookmarkStart w:id="1" w:name="_GoBack"/>
      <w:bookmarkEnd w:id="1"/>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Helvetica">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IGsbUAhAgAA&#10;YAQAAA4AAAAAAAAAAQAgAAAAHwEAAGRycy9lMm9Eb2MueG1sUEsFBgAAAAAGAAYAWQEAALIFAAAA&#10;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2BE407"/>
    <w:multiLevelType w:val="singleLevel"/>
    <w:tmpl w:val="EB2BE407"/>
    <w:lvl w:ilvl="0" w:tentative="0">
      <w:start w:val="3"/>
      <w:numFmt w:val="upperLetter"/>
      <w:lvlText w:val="%1."/>
      <w:lvlJc w:val="left"/>
      <w:pPr>
        <w:tabs>
          <w:tab w:val="left" w:pos="312"/>
        </w:tabs>
      </w:pPr>
    </w:lvl>
  </w:abstractNum>
  <w:abstractNum w:abstractNumId="1">
    <w:nsid w:val="FE7AE0F5"/>
    <w:multiLevelType w:val="singleLevel"/>
    <w:tmpl w:val="FE7AE0F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326B7688"/>
    <w:multiLevelType w:val="singleLevel"/>
    <w:tmpl w:val="326B7688"/>
    <w:lvl w:ilvl="0" w:tentative="0">
      <w:start w:val="16"/>
      <w:numFmt w:val="upperLetter"/>
      <w:suff w:val="space"/>
      <w:lvlText w:val="%1."/>
      <w:lvlJc w:val="left"/>
    </w:lvl>
  </w:abstractNum>
  <w:abstractNum w:abstractNumId="3">
    <w:nsid w:val="662BF47C"/>
    <w:multiLevelType w:val="singleLevel"/>
    <w:tmpl w:val="662BF47C"/>
    <w:lvl w:ilvl="0" w:tentative="0">
      <w:start w:val="1"/>
      <w:numFmt w:val="decimal"/>
      <w:lvlText w:val="%1."/>
      <w:lvlJc w:val="left"/>
      <w:pPr>
        <w:tabs>
          <w:tab w:val="left" w:pos="425"/>
        </w:tabs>
        <w:ind w:left="425" w:leftChars="0" w:hanging="425" w:firstLineChars="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282DCE"/>
    <w:rsid w:val="0147153B"/>
    <w:rsid w:val="019F4625"/>
    <w:rsid w:val="032C4AEA"/>
    <w:rsid w:val="04E6031F"/>
    <w:rsid w:val="053960A1"/>
    <w:rsid w:val="06473B37"/>
    <w:rsid w:val="071508E8"/>
    <w:rsid w:val="07570EDB"/>
    <w:rsid w:val="09404501"/>
    <w:rsid w:val="0AEE0C6F"/>
    <w:rsid w:val="0B620869"/>
    <w:rsid w:val="0F725854"/>
    <w:rsid w:val="104E4F64"/>
    <w:rsid w:val="111B1F9F"/>
    <w:rsid w:val="14022642"/>
    <w:rsid w:val="17741DA7"/>
    <w:rsid w:val="196333D9"/>
    <w:rsid w:val="19A04366"/>
    <w:rsid w:val="19D0318F"/>
    <w:rsid w:val="1AD71A60"/>
    <w:rsid w:val="1D3F7C0B"/>
    <w:rsid w:val="20A92F74"/>
    <w:rsid w:val="23EC5F1D"/>
    <w:rsid w:val="25E14C6B"/>
    <w:rsid w:val="26D7698C"/>
    <w:rsid w:val="27FE795C"/>
    <w:rsid w:val="28230F97"/>
    <w:rsid w:val="294008A8"/>
    <w:rsid w:val="2B345E18"/>
    <w:rsid w:val="2C8A5D14"/>
    <w:rsid w:val="2DB15424"/>
    <w:rsid w:val="2E051D0E"/>
    <w:rsid w:val="2E641563"/>
    <w:rsid w:val="30042BA3"/>
    <w:rsid w:val="30B80C48"/>
    <w:rsid w:val="34F76A54"/>
    <w:rsid w:val="35E734FA"/>
    <w:rsid w:val="37B05CFB"/>
    <w:rsid w:val="38527D25"/>
    <w:rsid w:val="38924A35"/>
    <w:rsid w:val="3C2D6E6C"/>
    <w:rsid w:val="3C3546F4"/>
    <w:rsid w:val="3C396D51"/>
    <w:rsid w:val="42002EA6"/>
    <w:rsid w:val="431715AF"/>
    <w:rsid w:val="43605DCA"/>
    <w:rsid w:val="46B86935"/>
    <w:rsid w:val="47333497"/>
    <w:rsid w:val="47782471"/>
    <w:rsid w:val="48001EEE"/>
    <w:rsid w:val="48405A16"/>
    <w:rsid w:val="49591D95"/>
    <w:rsid w:val="4A8650D3"/>
    <w:rsid w:val="4C8A30E3"/>
    <w:rsid w:val="4D106524"/>
    <w:rsid w:val="4D1F70BD"/>
    <w:rsid w:val="4E4B7D24"/>
    <w:rsid w:val="4EE86386"/>
    <w:rsid w:val="4FC71450"/>
    <w:rsid w:val="50471374"/>
    <w:rsid w:val="50DF436B"/>
    <w:rsid w:val="517E7253"/>
    <w:rsid w:val="51A673D4"/>
    <w:rsid w:val="537861E3"/>
    <w:rsid w:val="54BA11AB"/>
    <w:rsid w:val="55E8691E"/>
    <w:rsid w:val="58D732FC"/>
    <w:rsid w:val="58F4756D"/>
    <w:rsid w:val="597500EF"/>
    <w:rsid w:val="5A1725A3"/>
    <w:rsid w:val="5C2C297C"/>
    <w:rsid w:val="5C4D2305"/>
    <w:rsid w:val="5C5E6594"/>
    <w:rsid w:val="5CDD18FB"/>
    <w:rsid w:val="5E956228"/>
    <w:rsid w:val="5EE84EA8"/>
    <w:rsid w:val="5F1050A6"/>
    <w:rsid w:val="605440F6"/>
    <w:rsid w:val="60D27C60"/>
    <w:rsid w:val="611263E1"/>
    <w:rsid w:val="63186F8B"/>
    <w:rsid w:val="631B6617"/>
    <w:rsid w:val="63D8165B"/>
    <w:rsid w:val="648C1560"/>
    <w:rsid w:val="650C5F75"/>
    <w:rsid w:val="67AE1807"/>
    <w:rsid w:val="6AB35CA0"/>
    <w:rsid w:val="6C5C22D4"/>
    <w:rsid w:val="70E16DE0"/>
    <w:rsid w:val="718C073D"/>
    <w:rsid w:val="752351BD"/>
    <w:rsid w:val="7BF02DB2"/>
    <w:rsid w:val="7C266648"/>
    <w:rsid w:val="7CC75B6C"/>
    <w:rsid w:val="7D342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SimSun" w:cs="Times New Roman"/>
      <w:kern w:val="2"/>
      <w:sz w:val="21"/>
      <w:lang w:val="en-US" w:eastAsia="zh-CN"/>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character" w:styleId="6">
    <w:name w:val="FollowedHyperlink"/>
    <w:basedOn w:val="3"/>
    <w:qFormat/>
    <w:uiPriority w:val="0"/>
    <w:rPr>
      <w:color w:val="800080"/>
      <w:u w:val="single"/>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Hyperlink"/>
    <w:basedOn w:val="3"/>
    <w:qFormat/>
    <w:uiPriority w:val="0"/>
    <w:rPr>
      <w:color w:val="0000FF"/>
      <w:u w:val="single"/>
    </w:rPr>
  </w:style>
  <w:style w:type="paragraph" w:styleId="10">
    <w:name w:val="Normal (Web)"/>
    <w:basedOn w:val="1"/>
    <w:qFormat/>
    <w:uiPriority w:val="0"/>
    <w:rPr>
      <w:sz w:val="24"/>
      <w:szCs w:val="24"/>
    </w:rPr>
  </w:style>
  <w:style w:type="character" w:customStyle="1" w:styleId="11">
    <w:name w:val="无间隔 Char"/>
    <w:basedOn w:val="3"/>
    <w:link w:val="12"/>
    <w:qFormat/>
    <w:uiPriority w:val="0"/>
    <w:rPr>
      <w:rFonts w:hint="default" w:ascii="Times New Roman" w:hAnsi="Times New Roman" w:eastAsia="SimSun"/>
      <w:sz w:val="22"/>
    </w:rPr>
  </w:style>
  <w:style w:type="paragraph" w:customStyle="1" w:styleId="12">
    <w:name w:val="No Spacing"/>
    <w:link w:val="11"/>
    <w:qFormat/>
    <w:uiPriority w:val="0"/>
    <w:rPr>
      <w:rFonts w:hint="default" w:ascii="Times New Roman" w:hAnsi="Times New Roman" w:eastAsia="SimSun" w:cs="Times New Roman"/>
      <w:sz w:val="22"/>
    </w:rPr>
  </w:style>
  <w:style w:type="paragraph" w:customStyle="1" w:styleId="13">
    <w:name w:val="WPSOffice手动目录 1"/>
    <w:qFormat/>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NUL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ra%20Imran\Desktop\Contemporary%20Theme%20final%20year\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Grid"/>
      <sectRole val="1"/>
    </customSectPr>
    <customSectPr/>
  </customSectProps>
  <customShpExts>
    <customShpInfo spid="_x0000_s1026" textRotate="1"/>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120</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2024-01-30T11:20:00Z</dcterms:created>
  <dc:creator>Nimra Imran</dc:creator>
  <cp:lastModifiedBy>Nimra Ali</cp:lastModifiedBy>
  <dcterms:modified xsi:type="dcterms:W3CDTF">2024-02-26T16:08:00Z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45BAD1CF1CA5416EA40977076F506FFD_12</vt:lpwstr>
  </property>
</Properties>
</file>