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3BD14" w14:textId="02A5AA38" w:rsidR="00143D87" w:rsidRPr="00CD4DFF" w:rsidRDefault="00143D87" w:rsidP="004B2FB6">
      <w:pPr>
        <w:shd w:val="clear" w:color="auto" w:fill="FFFFFF"/>
        <w:spacing w:line="240" w:lineRule="auto"/>
        <w:rPr>
          <w:rFonts w:ascii="Times New Roman" w:hAnsi="Times New Roman"/>
          <w:b/>
          <w:color w:val="201F1E"/>
          <w:sz w:val="52"/>
          <w:szCs w:val="52"/>
          <w:lang w:val="cy-GB"/>
        </w:rPr>
      </w:pPr>
    </w:p>
    <w:p w14:paraId="676127CA" w14:textId="77777777" w:rsidR="008F76A3" w:rsidRDefault="008F76A3" w:rsidP="00712B36">
      <w:pPr>
        <w:rPr>
          <w:rFonts w:cs="Arial"/>
          <w:b/>
          <w:sz w:val="52"/>
          <w:szCs w:val="52"/>
          <w:lang w:val="cy-GB"/>
        </w:rPr>
      </w:pPr>
    </w:p>
    <w:p w14:paraId="6137FE2D" w14:textId="77777777" w:rsidR="008F76A3" w:rsidRDefault="008F76A3" w:rsidP="00712B36">
      <w:pPr>
        <w:rPr>
          <w:rFonts w:cs="Arial"/>
          <w:b/>
          <w:sz w:val="52"/>
          <w:szCs w:val="52"/>
          <w:lang w:val="cy-GB"/>
        </w:rPr>
      </w:pPr>
    </w:p>
    <w:p w14:paraId="32690199" w14:textId="15405CE2" w:rsidR="00C21628" w:rsidRPr="00522903" w:rsidRDefault="00CD4DFF" w:rsidP="00712B36">
      <w:pPr>
        <w:rPr>
          <w:rFonts w:cs="Arial"/>
          <w:color w:val="FFFFFF"/>
          <w:sz w:val="52"/>
          <w:szCs w:val="52"/>
          <w:lang w:val="cy-GB"/>
        </w:rPr>
      </w:pPr>
      <w:r w:rsidRPr="00712B36">
        <w:rPr>
          <w:rFonts w:cs="Arial"/>
          <w:b/>
          <w:sz w:val="52"/>
          <w:szCs w:val="52"/>
          <w:lang w:val="cy-GB"/>
        </w:rPr>
        <w:t>Gradd Sylfaen mewn Addysg Gynhwysol</w:t>
      </w:r>
    </w:p>
    <w:p w14:paraId="05449A4D" w14:textId="537E3F40" w:rsidR="00A270C8" w:rsidRPr="00522903" w:rsidRDefault="00CD4DFF" w:rsidP="00712B36">
      <w:pPr>
        <w:rPr>
          <w:rFonts w:cs="Arial"/>
          <w:color w:val="FFFFFF"/>
          <w:sz w:val="56"/>
          <w:szCs w:val="56"/>
          <w:lang w:val="cy-GB"/>
        </w:rPr>
      </w:pPr>
      <w:r w:rsidRPr="00712B36">
        <w:rPr>
          <w:rFonts w:cs="Arial"/>
          <w:sz w:val="56"/>
          <w:szCs w:val="56"/>
          <w:lang w:val="cy-GB"/>
        </w:rPr>
        <w:t>Llawlyfr Modwl:</w:t>
      </w:r>
      <w:r w:rsidR="00B7316B" w:rsidRPr="00522903">
        <w:rPr>
          <w:rFonts w:cs="Arial"/>
          <w:sz w:val="56"/>
          <w:szCs w:val="56"/>
          <w:lang w:val="cy-GB"/>
        </w:rPr>
        <w:t xml:space="preserve"> </w:t>
      </w:r>
      <w:r w:rsidRPr="00712B36">
        <w:rPr>
          <w:rFonts w:cs="Arial"/>
          <w:sz w:val="56"/>
          <w:szCs w:val="56"/>
          <w:lang w:val="cy-GB"/>
        </w:rPr>
        <w:t>ECGE4006PC</w:t>
      </w:r>
    </w:p>
    <w:p w14:paraId="02EB378F" w14:textId="1AD2A8E3" w:rsidR="00A270C8" w:rsidRPr="00522903" w:rsidRDefault="00CD4DFF" w:rsidP="00712B36">
      <w:pPr>
        <w:rPr>
          <w:rFonts w:cs="Arial"/>
          <w:color w:val="FFFFFF"/>
          <w:sz w:val="56"/>
          <w:szCs w:val="56"/>
          <w:lang w:val="cy-GB"/>
        </w:rPr>
      </w:pPr>
      <w:r w:rsidRPr="00712B36">
        <w:rPr>
          <w:rFonts w:cs="Arial"/>
          <w:sz w:val="56"/>
          <w:szCs w:val="56"/>
          <w:lang w:val="cy-GB"/>
        </w:rPr>
        <w:t>Heriau Cyfoes:</w:t>
      </w:r>
      <w:r w:rsidR="00701FBE" w:rsidRPr="00522903">
        <w:rPr>
          <w:rFonts w:cs="Arial"/>
          <w:sz w:val="56"/>
          <w:szCs w:val="56"/>
          <w:lang w:val="cy-GB"/>
        </w:rPr>
        <w:t xml:space="preserve"> </w:t>
      </w:r>
      <w:r w:rsidRPr="00712B36">
        <w:rPr>
          <w:rFonts w:cs="Arial"/>
          <w:sz w:val="56"/>
          <w:szCs w:val="56"/>
          <w:lang w:val="cy-GB"/>
        </w:rPr>
        <w:t>Gwneud Gwahaniaeth</w:t>
      </w:r>
    </w:p>
    <w:p w14:paraId="08B36009" w14:textId="58B2C75C" w:rsidR="00A270C8" w:rsidRPr="00CD4DFF" w:rsidRDefault="00CD4DFF" w:rsidP="00746C50">
      <w:pPr>
        <w:rPr>
          <w:rFonts w:cs="Arial"/>
          <w:sz w:val="56"/>
          <w:szCs w:val="56"/>
          <w:lang w:val="cy-GB"/>
        </w:rPr>
      </w:pPr>
      <w:r w:rsidRPr="00712B36">
        <w:rPr>
          <w:rFonts w:cs="Arial"/>
          <w:sz w:val="56"/>
          <w:szCs w:val="56"/>
          <w:lang w:val="cy-GB"/>
        </w:rPr>
        <w:t>Semestr 2:</w:t>
      </w:r>
      <w:r w:rsidR="00F73F12" w:rsidRPr="00522903">
        <w:rPr>
          <w:rFonts w:cs="Arial"/>
          <w:sz w:val="56"/>
          <w:szCs w:val="56"/>
          <w:lang w:val="cy-GB"/>
        </w:rPr>
        <w:t xml:space="preserve"> </w:t>
      </w:r>
      <w:r w:rsidR="00F73F12" w:rsidRPr="00CD4DFF">
        <w:rPr>
          <w:rFonts w:cs="Arial"/>
          <w:sz w:val="56"/>
          <w:szCs w:val="56"/>
          <w:lang w:val="cy-GB"/>
        </w:rPr>
        <w:t>202</w:t>
      </w:r>
      <w:r w:rsidR="004B2FB6" w:rsidRPr="00CD4DFF">
        <w:rPr>
          <w:rFonts w:cs="Arial"/>
          <w:sz w:val="56"/>
          <w:szCs w:val="56"/>
          <w:lang w:val="cy-GB"/>
        </w:rPr>
        <w:t>1</w:t>
      </w:r>
      <w:r w:rsidR="00F73F12" w:rsidRPr="00CD4DFF">
        <w:rPr>
          <w:rFonts w:cs="Arial"/>
          <w:sz w:val="56"/>
          <w:szCs w:val="56"/>
          <w:lang w:val="cy-GB"/>
        </w:rPr>
        <w:t>/2</w:t>
      </w:r>
      <w:r w:rsidR="004B2FB6" w:rsidRPr="00CD4DFF">
        <w:rPr>
          <w:rFonts w:cs="Arial"/>
          <w:sz w:val="56"/>
          <w:szCs w:val="56"/>
          <w:lang w:val="cy-GB"/>
        </w:rPr>
        <w:t>2</w:t>
      </w:r>
    </w:p>
    <w:p w14:paraId="6A05A809" w14:textId="77777777" w:rsidR="00746C50" w:rsidRPr="00CD4DFF" w:rsidRDefault="00746C50" w:rsidP="00A270C8">
      <w:pPr>
        <w:ind w:right="-957"/>
        <w:rPr>
          <w:rFonts w:cs="Arial"/>
          <w:b/>
          <w:sz w:val="48"/>
          <w:lang w:val="cy-GB"/>
        </w:rPr>
      </w:pPr>
    </w:p>
    <w:p w14:paraId="5A39BBE3" w14:textId="77777777" w:rsidR="00746C50" w:rsidRPr="00CD4DFF" w:rsidRDefault="00746C50" w:rsidP="00A270C8">
      <w:pPr>
        <w:ind w:right="-957"/>
        <w:rPr>
          <w:rFonts w:cs="Arial"/>
          <w:b/>
          <w:sz w:val="48"/>
          <w:lang w:val="cy-GB"/>
        </w:rPr>
      </w:pPr>
    </w:p>
    <w:p w14:paraId="4DE11B13" w14:textId="39DB8104" w:rsidR="00746C50" w:rsidRPr="00522903" w:rsidRDefault="00CD4DFF" w:rsidP="00712B36">
      <w:pPr>
        <w:ind w:right="-957"/>
        <w:rPr>
          <w:rFonts w:cs="Arial"/>
          <w:b/>
          <w:color w:val="FFFFFF"/>
          <w:sz w:val="48"/>
          <w:lang w:val="cy-GB"/>
        </w:rPr>
      </w:pPr>
      <w:r w:rsidRPr="00712B36">
        <w:rPr>
          <w:rFonts w:cs="Arial"/>
          <w:b/>
          <w:sz w:val="48"/>
          <w:lang w:val="cy-GB"/>
        </w:rPr>
        <w:t>Arweinydd y Modwl:</w:t>
      </w:r>
      <w:r w:rsidR="00F53466" w:rsidRPr="00522903">
        <w:rPr>
          <w:rFonts w:cs="Arial"/>
          <w:b/>
          <w:sz w:val="48"/>
          <w:lang w:val="cy-GB"/>
        </w:rPr>
        <w:t xml:space="preserve"> </w:t>
      </w:r>
      <w:r w:rsidRPr="00712B36">
        <w:rPr>
          <w:rFonts w:cs="Arial"/>
          <w:b/>
          <w:sz w:val="48"/>
          <w:lang w:val="cy-GB"/>
        </w:rPr>
        <w:t>Heike Griffiths</w:t>
      </w:r>
    </w:p>
    <w:p w14:paraId="08A03935" w14:textId="77777777" w:rsidR="008F76A3" w:rsidRDefault="008F76A3" w:rsidP="00A270C8">
      <w:pPr>
        <w:ind w:right="-957"/>
        <w:rPr>
          <w:rFonts w:cs="Arial"/>
          <w:b/>
          <w:sz w:val="48"/>
          <w:lang w:val="cy-GB"/>
        </w:rPr>
      </w:pPr>
    </w:p>
    <w:p w14:paraId="41C8F396" w14:textId="3C1EE767" w:rsidR="00746C50" w:rsidRPr="00CD4DFF" w:rsidRDefault="00746C50" w:rsidP="00A270C8">
      <w:pPr>
        <w:ind w:right="-957"/>
        <w:rPr>
          <w:rFonts w:cs="Arial"/>
          <w:b/>
          <w:sz w:val="48"/>
          <w:lang w:val="cy-GB"/>
        </w:rPr>
      </w:pPr>
    </w:p>
    <w:p w14:paraId="72A3D3EC" w14:textId="77777777" w:rsidR="00746C50" w:rsidRPr="00CD4DFF" w:rsidRDefault="008975A7" w:rsidP="009C24C9">
      <w:pPr>
        <w:tabs>
          <w:tab w:val="left" w:pos="8688"/>
          <w:tab w:val="left" w:pos="9864"/>
        </w:tabs>
        <w:ind w:right="-957"/>
        <w:rPr>
          <w:rFonts w:cs="Arial"/>
          <w:b/>
          <w:sz w:val="48"/>
          <w:lang w:val="cy-GB"/>
        </w:rPr>
      </w:pPr>
      <w:r w:rsidRPr="00CD4DFF">
        <w:rPr>
          <w:rFonts w:cs="Arial"/>
          <w:b/>
          <w:sz w:val="48"/>
          <w:lang w:val="cy-GB"/>
        </w:rPr>
        <w:tab/>
      </w:r>
      <w:r w:rsidR="009C24C9" w:rsidRPr="00CD4DFF">
        <w:rPr>
          <w:rFonts w:cs="Arial"/>
          <w:b/>
          <w:sz w:val="48"/>
          <w:lang w:val="cy-GB"/>
        </w:rPr>
        <w:tab/>
      </w:r>
    </w:p>
    <w:sdt>
      <w:sdtPr>
        <w:rPr>
          <w:rFonts w:ascii="Arial" w:hAnsi="Arial"/>
          <w:color w:val="auto"/>
          <w:sz w:val="24"/>
          <w:szCs w:val="20"/>
          <w:lang w:val="cy-GB" w:eastAsia="en-GB"/>
        </w:rPr>
        <w:id w:val="-129545246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6425CA" w14:textId="6C4A769F" w:rsidR="009A1AFA" w:rsidRPr="00522903" w:rsidRDefault="00CD4DFF" w:rsidP="00CD4DFF">
          <w:pPr>
            <w:pStyle w:val="PennawdTablCynnwys"/>
            <w:rPr>
              <w:color w:val="FFFFFF"/>
              <w:lang w:val="cy-GB"/>
            </w:rPr>
          </w:pPr>
          <w:r w:rsidRPr="00CD4DFF">
            <w:rPr>
              <w:lang w:val="cy-GB"/>
            </w:rPr>
            <w:t>Cynnwys</w:t>
          </w:r>
        </w:p>
        <w:p w14:paraId="3A467F8E" w14:textId="44687C54" w:rsidR="00053E03" w:rsidRPr="00CD4DFF" w:rsidRDefault="009A1AFA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r w:rsidRPr="00CD4DFF">
            <w:rPr>
              <w:lang w:val="cy-GB"/>
            </w:rPr>
            <w:fldChar w:fldCharType="begin"/>
          </w:r>
          <w:r w:rsidRPr="00CD4DFF">
            <w:rPr>
              <w:lang w:val="cy-GB"/>
            </w:rPr>
            <w:instrText xml:space="preserve"> TOC \o "1-3" \h \z \u </w:instrText>
          </w:r>
          <w:r w:rsidRPr="00CD4DFF">
            <w:rPr>
              <w:lang w:val="cy-GB"/>
            </w:rPr>
            <w:fldChar w:fldCharType="separate"/>
          </w:r>
          <w:hyperlink w:anchor="_Toc48728700" w:history="1">
            <w:r w:rsidR="00053E03" w:rsidRPr="00CD4DFF">
              <w:rPr>
                <w:rStyle w:val="Hyperddolen"/>
                <w:noProof/>
                <w:lang w:val="cy-GB"/>
              </w:rPr>
              <w:t>AM</w:t>
            </w:r>
            <w:r w:rsidR="00CD4930">
              <w:rPr>
                <w:rStyle w:val="Hyperddolen"/>
                <w:noProof/>
                <w:lang w:val="cy-GB"/>
              </w:rPr>
              <w:t>CAN(ION</w:t>
            </w:r>
            <w:r w:rsidR="00053E03" w:rsidRPr="00CD4DFF">
              <w:rPr>
                <w:rStyle w:val="Hyperddolen"/>
                <w:noProof/>
                <w:lang w:val="cy-GB"/>
              </w:rPr>
              <w:t>)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_Toc48728700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3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1B32201A" w14:textId="34AFD3E5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1" w:history="1">
            <w:r w:rsidR="00CD4930">
              <w:rPr>
                <w:rStyle w:val="Hyperddolen"/>
                <w:noProof/>
                <w:lang w:val="cy-GB"/>
              </w:rPr>
              <w:t>D</w:t>
            </w:r>
            <w:r w:rsidR="00053E03" w:rsidRPr="00CD4DFF">
              <w:rPr>
                <w:rStyle w:val="Hyperddolen"/>
                <w:noProof/>
                <w:lang w:val="cy-GB"/>
              </w:rPr>
              <w:t>E</w:t>
            </w:r>
            <w:r w:rsidR="00CD4930">
              <w:rPr>
                <w:rStyle w:val="Hyperddolen"/>
                <w:noProof/>
                <w:lang w:val="cy-GB"/>
              </w:rPr>
              <w:t>ILLI</w:t>
            </w:r>
            <w:r w:rsidR="00053E03" w:rsidRPr="00CD4DFF">
              <w:rPr>
                <w:rStyle w:val="Hyperddolen"/>
                <w:noProof/>
                <w:lang w:val="cy-GB"/>
              </w:rPr>
              <w:t>AN</w:t>
            </w:r>
            <w:r w:rsidR="00CD4930">
              <w:rPr>
                <w:rStyle w:val="Hyperddolen"/>
                <w:noProof/>
                <w:lang w:val="cy-GB"/>
              </w:rPr>
              <w:t>AU</w:t>
            </w:r>
            <w:r w:rsidR="00053E03" w:rsidRPr="00CD4DFF">
              <w:rPr>
                <w:rStyle w:val="Hyperddolen"/>
                <w:noProof/>
                <w:lang w:val="cy-GB"/>
              </w:rPr>
              <w:t xml:space="preserve"> </w:t>
            </w:r>
            <w:r w:rsidR="00CD4930">
              <w:rPr>
                <w:rStyle w:val="Hyperddolen"/>
                <w:noProof/>
                <w:lang w:val="cy-GB"/>
              </w:rPr>
              <w:t>DYSGU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_Toc48728701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3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479C709E" w14:textId="0F78E7D0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2" w:history="1">
            <w:r w:rsidR="00053E03" w:rsidRPr="00CD4DFF">
              <w:rPr>
                <w:rStyle w:val="Hyperddolen"/>
                <w:noProof/>
                <w:lang w:val="cy-GB"/>
              </w:rPr>
              <w:t>C</w:t>
            </w:r>
            <w:r w:rsidR="00CD4930">
              <w:rPr>
                <w:rStyle w:val="Hyperddolen"/>
                <w:noProof/>
                <w:lang w:val="cy-GB"/>
              </w:rPr>
              <w:t>Y</w:t>
            </w:r>
            <w:r w:rsidR="00053E03" w:rsidRPr="00CD4DFF">
              <w:rPr>
                <w:rStyle w:val="Hyperddolen"/>
                <w:noProof/>
                <w:lang w:val="cy-GB"/>
              </w:rPr>
              <w:t>NN</w:t>
            </w:r>
            <w:r w:rsidR="00CD4930">
              <w:rPr>
                <w:rStyle w:val="Hyperddolen"/>
                <w:noProof/>
                <w:lang w:val="cy-GB"/>
              </w:rPr>
              <w:t>WYS DANGOSOL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_Toc48728702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3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479B5F20" w14:textId="5BF484F5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3" w:history="1">
            <w:r w:rsidR="00CD4930">
              <w:rPr>
                <w:rStyle w:val="Hyperddolen"/>
                <w:noProof/>
                <w:lang w:val="cy-GB"/>
              </w:rPr>
              <w:t>DYRANIAD AMSER AS</w:t>
            </w:r>
            <w:r w:rsidR="00053E03" w:rsidRPr="00CD4DFF">
              <w:rPr>
                <w:rStyle w:val="Hyperddolen"/>
                <w:noProof/>
                <w:lang w:val="cy-GB"/>
              </w:rPr>
              <w:t>TUDIO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_Toc48728703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4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433DCDFA" w14:textId="7E72000E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4" w:history="1">
            <w:r w:rsidR="00053E03" w:rsidRPr="00CD4DFF">
              <w:rPr>
                <w:rStyle w:val="Hyperddolen"/>
                <w:noProof/>
                <w:lang w:val="cy-GB"/>
              </w:rPr>
              <w:t>ASES</w:t>
            </w:r>
            <w:r w:rsidR="00CD4930">
              <w:rPr>
                <w:rStyle w:val="Hyperddolen"/>
                <w:noProof/>
                <w:lang w:val="cy-GB"/>
              </w:rPr>
              <w:t>U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_Toc48728704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4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24866FB9" w14:textId="545E9730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5" w:history="1">
            <w:r w:rsidR="00053E03" w:rsidRPr="00CD4DFF">
              <w:rPr>
                <w:rStyle w:val="Hyperddolen"/>
                <w:noProof/>
                <w:lang w:val="cy-GB"/>
              </w:rPr>
              <w:t>C</w:t>
            </w:r>
            <w:r w:rsidR="00CD4930">
              <w:rPr>
                <w:rStyle w:val="Hyperddolen"/>
                <w:noProof/>
                <w:lang w:val="cy-GB"/>
              </w:rPr>
              <w:t>RYNODEB O’R ASESU..............................................................................................................</w:t>
            </w:r>
            <w:r w:rsidR="00CD4930">
              <w:rPr>
                <w:noProof/>
                <w:webHidden/>
                <w:lang w:val="cy-GB"/>
              </w:rPr>
              <w:t>5</w:t>
            </w:r>
          </w:hyperlink>
        </w:p>
        <w:p w14:paraId="26A54D87" w14:textId="67F23C48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6" w:history="1">
            <w:r w:rsidR="00053E03" w:rsidRPr="00CD4DFF">
              <w:rPr>
                <w:rStyle w:val="Hyperddolen"/>
                <w:noProof/>
                <w:lang w:val="cy-GB"/>
              </w:rPr>
              <w:t>AS</w:t>
            </w:r>
            <w:r w:rsidR="00CD4930">
              <w:rPr>
                <w:rStyle w:val="Hyperddolen"/>
                <w:noProof/>
                <w:lang w:val="cy-GB"/>
              </w:rPr>
              <w:t>E</w:t>
            </w:r>
            <w:r w:rsidR="00053E03" w:rsidRPr="00CD4DFF">
              <w:rPr>
                <w:rStyle w:val="Hyperddolen"/>
                <w:noProof/>
                <w:lang w:val="cy-GB"/>
              </w:rPr>
              <w:t>S</w:t>
            </w:r>
            <w:r w:rsidR="00CD4930">
              <w:rPr>
                <w:rStyle w:val="Hyperddolen"/>
                <w:noProof/>
                <w:lang w:val="cy-GB"/>
              </w:rPr>
              <w:t>IAD</w:t>
            </w:r>
            <w:r w:rsidR="00053E03" w:rsidRPr="00CD4DFF">
              <w:rPr>
                <w:rStyle w:val="Hyperddolen"/>
                <w:noProof/>
                <w:lang w:val="cy-GB"/>
              </w:rPr>
              <w:t xml:space="preserve"> 1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CD4930">
              <w:rPr>
                <w:noProof/>
                <w:webHidden/>
                <w:lang w:val="cy-GB"/>
              </w:rPr>
              <w:t>5</w:t>
            </w:r>
          </w:hyperlink>
        </w:p>
        <w:p w14:paraId="046DF835" w14:textId="30DF289D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7" w:history="1">
            <w:r w:rsidR="00053E03" w:rsidRPr="00CD4DFF">
              <w:rPr>
                <w:rStyle w:val="Hyperddolen"/>
                <w:noProof/>
                <w:lang w:val="cy-GB"/>
              </w:rPr>
              <w:t>ASES</w:t>
            </w:r>
            <w:r w:rsidR="00CD4930">
              <w:rPr>
                <w:rStyle w:val="Hyperddolen"/>
                <w:noProof/>
                <w:lang w:val="cy-GB"/>
              </w:rPr>
              <w:t>IAD</w:t>
            </w:r>
            <w:r w:rsidR="00053E03" w:rsidRPr="00CD4DFF">
              <w:rPr>
                <w:rStyle w:val="Hyperddolen"/>
                <w:noProof/>
                <w:lang w:val="cy-GB"/>
              </w:rPr>
              <w:t xml:space="preserve"> 2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_Toc48728707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1</w:t>
            </w:r>
            <w:r w:rsidR="00CD4930">
              <w:rPr>
                <w:noProof/>
                <w:webHidden/>
                <w:lang w:val="cy-GB"/>
              </w:rPr>
              <w:t>1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012E5D4A" w14:textId="33030BCB" w:rsidR="00053E03" w:rsidRPr="00CD4DFF" w:rsidRDefault="003E0AE2">
          <w:pPr>
            <w:pStyle w:val="TablCynnwys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cy-GB"/>
            </w:rPr>
          </w:pPr>
          <w:hyperlink w:anchor="_Toc48728708" w:history="1">
            <w:r w:rsidR="00CD4930">
              <w:rPr>
                <w:rStyle w:val="Hyperddolen"/>
                <w:noProof/>
                <w:lang w:val="cy-GB"/>
              </w:rPr>
              <w:t>MEINI PRAWF ASESU G</w:t>
            </w:r>
            <w:r w:rsidR="00053E03" w:rsidRPr="00CD4DFF">
              <w:rPr>
                <w:rStyle w:val="Hyperddolen"/>
                <w:noProof/>
                <w:lang w:val="cy-GB"/>
              </w:rPr>
              <w:t>ENERI</w:t>
            </w:r>
            <w:r w:rsidR="00CD4930">
              <w:rPr>
                <w:rStyle w:val="Hyperddolen"/>
                <w:noProof/>
                <w:lang w:val="cy-GB"/>
              </w:rPr>
              <w:t>G</w:t>
            </w:r>
            <w:r w:rsidR="00053E03" w:rsidRPr="00CD4DFF">
              <w:rPr>
                <w:noProof/>
                <w:webHidden/>
                <w:lang w:val="cy-GB"/>
              </w:rPr>
              <w:tab/>
            </w:r>
            <w:r w:rsidR="00053E03" w:rsidRPr="00CD4DFF">
              <w:rPr>
                <w:noProof/>
                <w:webHidden/>
                <w:lang w:val="cy-GB"/>
              </w:rPr>
              <w:fldChar w:fldCharType="begin"/>
            </w:r>
            <w:r w:rsidR="00053E03" w:rsidRPr="00CD4DFF">
              <w:rPr>
                <w:noProof/>
                <w:webHidden/>
                <w:lang w:val="cy-GB"/>
              </w:rPr>
              <w:instrText xml:space="preserve"> PAGEREF _Toc48728708 \h </w:instrText>
            </w:r>
            <w:r w:rsidR="00053E03" w:rsidRPr="00CD4DFF">
              <w:rPr>
                <w:noProof/>
                <w:webHidden/>
                <w:lang w:val="cy-GB"/>
              </w:rPr>
            </w:r>
            <w:r w:rsidR="00053E03" w:rsidRPr="00CD4DFF">
              <w:rPr>
                <w:noProof/>
                <w:webHidden/>
                <w:lang w:val="cy-GB"/>
              </w:rPr>
              <w:fldChar w:fldCharType="separate"/>
            </w:r>
            <w:r w:rsidR="00053E03" w:rsidRPr="00CD4DFF">
              <w:rPr>
                <w:noProof/>
                <w:webHidden/>
                <w:lang w:val="cy-GB"/>
              </w:rPr>
              <w:t>1</w:t>
            </w:r>
            <w:r w:rsidR="00CD4930">
              <w:rPr>
                <w:noProof/>
                <w:webHidden/>
                <w:lang w:val="cy-GB"/>
              </w:rPr>
              <w:t>7</w:t>
            </w:r>
            <w:r w:rsidR="00053E03" w:rsidRPr="00CD4DFF">
              <w:rPr>
                <w:noProof/>
                <w:webHidden/>
                <w:lang w:val="cy-GB"/>
              </w:rPr>
              <w:fldChar w:fldCharType="end"/>
            </w:r>
          </w:hyperlink>
        </w:p>
        <w:p w14:paraId="0D0B940D" w14:textId="6E717698" w:rsidR="009A1AFA" w:rsidRPr="00CD4DFF" w:rsidRDefault="009A1AFA">
          <w:pPr>
            <w:rPr>
              <w:lang w:val="cy-GB"/>
            </w:rPr>
          </w:pPr>
          <w:r w:rsidRPr="00CD4DFF">
            <w:rPr>
              <w:b/>
              <w:bCs/>
              <w:noProof/>
              <w:lang w:val="cy-GB"/>
            </w:rPr>
            <w:fldChar w:fldCharType="end"/>
          </w:r>
        </w:p>
      </w:sdtContent>
    </w:sdt>
    <w:p w14:paraId="0E27B00A" w14:textId="77777777" w:rsidR="00066984" w:rsidRPr="00CD4DFF" w:rsidRDefault="00066984">
      <w:pPr>
        <w:rPr>
          <w:lang w:val="cy-GB"/>
        </w:rPr>
      </w:pPr>
    </w:p>
    <w:p w14:paraId="60061E4C" w14:textId="77777777" w:rsidR="00066984" w:rsidRPr="00CD4DFF" w:rsidRDefault="00066984">
      <w:pPr>
        <w:rPr>
          <w:lang w:val="cy-GB"/>
        </w:rPr>
      </w:pPr>
    </w:p>
    <w:p w14:paraId="44EAFD9C" w14:textId="77777777" w:rsidR="00F53466" w:rsidRPr="00CD4DFF" w:rsidRDefault="00F53466">
      <w:pPr>
        <w:rPr>
          <w:lang w:val="cy-GB"/>
        </w:rPr>
      </w:pPr>
    </w:p>
    <w:p w14:paraId="4B94D5A5" w14:textId="77777777" w:rsidR="00F53466" w:rsidRPr="00CD4DFF" w:rsidRDefault="00F53466">
      <w:pPr>
        <w:rPr>
          <w:lang w:val="cy-GB"/>
        </w:rPr>
      </w:pPr>
    </w:p>
    <w:p w14:paraId="3DEEC669" w14:textId="77777777" w:rsidR="00C41DEA" w:rsidRPr="00CD4DFF" w:rsidRDefault="00C41DEA">
      <w:pPr>
        <w:rPr>
          <w:rFonts w:cs="Arial"/>
          <w:lang w:val="cy-GB"/>
        </w:rPr>
      </w:pPr>
    </w:p>
    <w:p w14:paraId="3656B9AB" w14:textId="77777777" w:rsidR="00746C50" w:rsidRPr="00CD4DFF" w:rsidRDefault="00746C50">
      <w:pPr>
        <w:rPr>
          <w:rFonts w:cs="Arial"/>
          <w:lang w:val="cy-GB"/>
        </w:rPr>
      </w:pPr>
    </w:p>
    <w:p w14:paraId="45FB0818" w14:textId="77777777" w:rsidR="00CF66EB" w:rsidRPr="00CD4DFF" w:rsidRDefault="00CF66EB" w:rsidP="00A270C8">
      <w:pPr>
        <w:ind w:right="-957"/>
        <w:rPr>
          <w:rFonts w:cs="Arial"/>
          <w:b/>
          <w:sz w:val="48"/>
          <w:lang w:val="cy-GB"/>
        </w:rPr>
      </w:pPr>
    </w:p>
    <w:p w14:paraId="17979B7B" w14:textId="77777777" w:rsidR="008F76A3" w:rsidRDefault="008F76A3" w:rsidP="00A270C8">
      <w:pPr>
        <w:ind w:right="-957"/>
        <w:rPr>
          <w:rFonts w:cs="Arial"/>
          <w:b/>
          <w:sz w:val="48"/>
          <w:lang w:val="cy-GB"/>
        </w:rPr>
      </w:pPr>
    </w:p>
    <w:p w14:paraId="2EDD0CF0" w14:textId="77777777" w:rsidR="008F76A3" w:rsidRDefault="008F76A3" w:rsidP="00A270C8">
      <w:pPr>
        <w:ind w:right="-957"/>
        <w:rPr>
          <w:rFonts w:cs="Arial"/>
          <w:b/>
          <w:sz w:val="48"/>
          <w:lang w:val="cy-GB"/>
        </w:rPr>
      </w:pPr>
    </w:p>
    <w:p w14:paraId="27914CE3" w14:textId="77777777" w:rsidR="008F76A3" w:rsidRDefault="008F76A3" w:rsidP="00A270C8">
      <w:pPr>
        <w:ind w:right="-957"/>
        <w:rPr>
          <w:rFonts w:cs="Arial"/>
          <w:b/>
          <w:sz w:val="48"/>
          <w:lang w:val="cy-GB"/>
        </w:rPr>
      </w:pPr>
    </w:p>
    <w:p w14:paraId="53128261" w14:textId="77777777" w:rsidR="00B7316B" w:rsidRPr="00CD4DFF" w:rsidRDefault="00B7316B" w:rsidP="00A270C8">
      <w:pPr>
        <w:ind w:right="-957"/>
        <w:rPr>
          <w:rFonts w:cs="Arial"/>
          <w:b/>
          <w:sz w:val="48"/>
          <w:lang w:val="cy-GB"/>
        </w:rPr>
      </w:pPr>
    </w:p>
    <w:p w14:paraId="37237B59" w14:textId="74F28B15" w:rsidR="00C85734" w:rsidRPr="00522903" w:rsidRDefault="00CD4DFF" w:rsidP="00CD4DFF">
      <w:pPr>
        <w:pStyle w:val="Pennawd2"/>
        <w:rPr>
          <w:color w:val="FFFFFF"/>
          <w:lang w:val="cy-GB"/>
        </w:rPr>
      </w:pPr>
      <w:r w:rsidRPr="00CD4DFF">
        <w:rPr>
          <w:lang w:val="cy-GB"/>
        </w:rPr>
        <w:t>AMCAN(ION)</w:t>
      </w:r>
    </w:p>
    <w:p w14:paraId="1BD0E62A" w14:textId="6D069797" w:rsidR="003C080B" w:rsidRPr="00522903" w:rsidRDefault="00CD4DFF" w:rsidP="00CD4DFF">
      <w:pPr>
        <w:numPr>
          <w:ilvl w:val="0"/>
          <w:numId w:val="43"/>
        </w:numPr>
        <w:rPr>
          <w:lang w:val="cy-GB"/>
        </w:rPr>
      </w:pPr>
      <w:r w:rsidRPr="00CD4DFF">
        <w:rPr>
          <w:lang w:val="cy-GB"/>
        </w:rPr>
        <w:t>Datblygu ymwybyddiaeth a gwerthfawrogiad myfyrwyr o heriau cyfoes perthnasol i’r ddisgyblaeth sy’n wynebu unigolion, sefydliadau, cymunedau a’r gymdeithas, o bersbectif lleol, cenedlaethol a byd-eang.</w:t>
      </w:r>
    </w:p>
    <w:p w14:paraId="381A9C18" w14:textId="77777777" w:rsidR="003C080B" w:rsidRPr="00CD4DFF" w:rsidRDefault="003C080B" w:rsidP="003C080B">
      <w:pPr>
        <w:rPr>
          <w:lang w:val="cy-GB"/>
        </w:rPr>
      </w:pPr>
    </w:p>
    <w:p w14:paraId="6FE31F74" w14:textId="5EEA9B83" w:rsidR="003C080B" w:rsidRPr="00CD4DFF" w:rsidRDefault="00CD4DFF" w:rsidP="00CD4DFF">
      <w:pPr>
        <w:numPr>
          <w:ilvl w:val="0"/>
          <w:numId w:val="43"/>
        </w:numPr>
        <w:rPr>
          <w:lang w:val="cy-GB"/>
        </w:rPr>
      </w:pPr>
      <w:r w:rsidRPr="00CD4DFF">
        <w:rPr>
          <w:lang w:val="cy-GB"/>
        </w:rPr>
        <w:t>Datblygu datryswyr problemau creadigol trwy gymhwyso gwybodaeth i broblemau byd go iawn.</w:t>
      </w:r>
      <w:r w:rsidR="003C080B" w:rsidRPr="00522903">
        <w:rPr>
          <w:lang w:val="cy-GB"/>
        </w:rPr>
        <w:t xml:space="preserve"> </w:t>
      </w:r>
    </w:p>
    <w:p w14:paraId="4B99056E" w14:textId="77777777" w:rsidR="00C85734" w:rsidRPr="00CD4DFF" w:rsidRDefault="00C85734" w:rsidP="00C85734">
      <w:pPr>
        <w:rPr>
          <w:b/>
          <w:sz w:val="22"/>
          <w:szCs w:val="22"/>
          <w:lang w:val="cy-GB"/>
        </w:rPr>
      </w:pPr>
    </w:p>
    <w:p w14:paraId="0947F543" w14:textId="01EFEC3C" w:rsidR="00D62249" w:rsidRPr="00522903" w:rsidRDefault="00CD4DFF" w:rsidP="00CD4DFF">
      <w:pPr>
        <w:pStyle w:val="Pennawd2"/>
        <w:rPr>
          <w:color w:val="FFFFFF"/>
          <w:lang w:val="cy-GB"/>
        </w:rPr>
      </w:pPr>
      <w:r w:rsidRPr="00CD4DFF">
        <w:rPr>
          <w:lang w:val="cy-GB"/>
        </w:rPr>
        <w:t>DEILLIANNAU DYSGU</w:t>
      </w:r>
    </w:p>
    <w:p w14:paraId="7189B061" w14:textId="640BF16A" w:rsidR="00C85734" w:rsidRPr="00522903" w:rsidRDefault="00CD4DFF" w:rsidP="00CD4DFF">
      <w:pPr>
        <w:rPr>
          <w:b/>
          <w:color w:val="FFFFFF"/>
          <w:lang w:val="cy-GB"/>
        </w:rPr>
      </w:pPr>
      <w:r w:rsidRPr="00CD4DFF">
        <w:rPr>
          <w:b/>
          <w:lang w:val="cy-GB"/>
        </w:rPr>
        <w:t>Ar ôl cwblhau’r modwl hwn yn llwyddiannus, dylai’r myfyriwr allu:</w:t>
      </w:r>
    </w:p>
    <w:p w14:paraId="2864148F" w14:textId="24B7FB73" w:rsidR="003C080B" w:rsidRPr="00CD4DFF" w:rsidRDefault="00CD4DFF" w:rsidP="00CD4DFF">
      <w:pPr>
        <w:pStyle w:val="Pennawd2"/>
        <w:numPr>
          <w:ilvl w:val="0"/>
          <w:numId w:val="19"/>
        </w:numPr>
        <w:rPr>
          <w:b w:val="0"/>
          <w:lang w:val="cy-GB"/>
        </w:rPr>
      </w:pPr>
      <w:bookmarkStart w:id="0" w:name="_Toc13983046"/>
      <w:r w:rsidRPr="00CD4DFF">
        <w:rPr>
          <w:b w:val="0"/>
          <w:lang w:val="cy-GB"/>
        </w:rPr>
        <w:t>Adnabod a gwerthuso materion hanesyddol a chyfoes a’u heffaith ar y gymdeithas fyd-eang heddiw.</w:t>
      </w:r>
      <w:r w:rsidR="003C080B" w:rsidRPr="00522903">
        <w:rPr>
          <w:b w:val="0"/>
          <w:lang w:val="cy-GB"/>
        </w:rPr>
        <w:t xml:space="preserve"> </w:t>
      </w:r>
      <w:r w:rsidR="003C080B" w:rsidRPr="00CD4DFF">
        <w:rPr>
          <w:b w:val="0"/>
          <w:lang w:val="cy-GB"/>
        </w:rPr>
        <w:t xml:space="preserve"> </w:t>
      </w:r>
    </w:p>
    <w:p w14:paraId="22757CA8" w14:textId="645E6B6B" w:rsidR="003C080B" w:rsidRPr="00522903" w:rsidRDefault="00CD4DFF" w:rsidP="00CD4DFF">
      <w:pPr>
        <w:pStyle w:val="Pennawd2"/>
        <w:numPr>
          <w:ilvl w:val="0"/>
          <w:numId w:val="19"/>
        </w:numPr>
        <w:rPr>
          <w:b w:val="0"/>
          <w:lang w:val="cy-GB"/>
        </w:rPr>
      </w:pPr>
      <w:r w:rsidRPr="00CD4DFF">
        <w:rPr>
          <w:b w:val="0"/>
          <w:lang w:val="cy-GB"/>
        </w:rPr>
        <w:t>Cymhwyso arferion gweithio cydweithredol priodol i reoli gwrthdaro a chefnogi gwneud penderfyniadau effeithiol.</w:t>
      </w:r>
    </w:p>
    <w:p w14:paraId="103BF02F" w14:textId="1941730A" w:rsidR="003C080B" w:rsidRPr="00522903" w:rsidRDefault="00CD4DFF" w:rsidP="00CD4DFF">
      <w:pPr>
        <w:pStyle w:val="Pennawd2"/>
        <w:numPr>
          <w:ilvl w:val="0"/>
          <w:numId w:val="19"/>
        </w:numPr>
        <w:rPr>
          <w:b w:val="0"/>
          <w:lang w:val="cy-GB"/>
        </w:rPr>
      </w:pPr>
      <w:r w:rsidRPr="00CD4DFF">
        <w:rPr>
          <w:b w:val="0"/>
          <w:lang w:val="cy-GB"/>
        </w:rPr>
        <w:t>Gweithredu technegau Meddylfryd Dylunio i ymchwilio i broblemau er mwyn creu a gwerthuso datrysiadau.</w:t>
      </w:r>
    </w:p>
    <w:p w14:paraId="1299C43A" w14:textId="77777777" w:rsidR="008E7BE9" w:rsidRPr="00CD4DFF" w:rsidRDefault="008E7BE9" w:rsidP="00C85734">
      <w:pPr>
        <w:pStyle w:val="Pennawd2"/>
        <w:rPr>
          <w:lang w:val="cy-GB"/>
        </w:rPr>
      </w:pPr>
    </w:p>
    <w:bookmarkEnd w:id="0"/>
    <w:p w14:paraId="082F4E32" w14:textId="7DCDF913" w:rsidR="00C85734" w:rsidRPr="00522903" w:rsidRDefault="00CD4DFF" w:rsidP="00CD4DFF">
      <w:pPr>
        <w:pStyle w:val="Pennawd2"/>
        <w:rPr>
          <w:color w:val="FFFFFF"/>
          <w:lang w:val="cy-GB"/>
        </w:rPr>
      </w:pPr>
      <w:r w:rsidRPr="00CD4DFF">
        <w:rPr>
          <w:lang w:val="cy-GB"/>
        </w:rPr>
        <w:t>CYNNWYS DANGOSOL</w:t>
      </w:r>
    </w:p>
    <w:p w14:paraId="7AEA93E6" w14:textId="66B90905" w:rsidR="003C080B" w:rsidRPr="00522903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Gweledigaethau o’r Dyfodol yn cynnwys trawsffurfio digidol 4.0.</w:t>
      </w:r>
    </w:p>
    <w:p w14:paraId="1438D7F1" w14:textId="737C425B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Sut mae hanes, deddfwriaeth a pholisi’n rhoi ffurf i’r byd yr ydym yn byw ynddo.</w:t>
      </w:r>
      <w:r w:rsidR="003C080B" w:rsidRPr="00522903">
        <w:rPr>
          <w:rFonts w:eastAsia="Arial"/>
          <w:lang w:val="cy-GB"/>
        </w:rPr>
        <w:t xml:space="preserve"> </w:t>
      </w:r>
      <w:r w:rsidR="003C080B" w:rsidRPr="00CD4DFF">
        <w:rPr>
          <w:rFonts w:eastAsia="Arial"/>
          <w:lang w:val="cy-GB"/>
        </w:rPr>
        <w:t xml:space="preserve"> </w:t>
      </w:r>
    </w:p>
    <w:p w14:paraId="63C0F5EA" w14:textId="1890F813" w:rsidR="003C080B" w:rsidRPr="00522903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 xml:space="preserve">Materion byd-eang cyfoes, e.e. stiwardiaeth gyfrifol, amrywiaeth, cynhwysiant, moeseg, diwylliant ac ymwybyddiaeth </w:t>
      </w:r>
      <w:proofErr w:type="spellStart"/>
      <w:r w:rsidRPr="00CD4DFF">
        <w:rPr>
          <w:rFonts w:eastAsia="Arial"/>
          <w:lang w:val="cy-GB"/>
        </w:rPr>
        <w:t>ryngddiwylliannol</w:t>
      </w:r>
      <w:proofErr w:type="spellEnd"/>
      <w:r w:rsidRPr="00CD4DFF">
        <w:rPr>
          <w:rFonts w:eastAsia="Arial"/>
          <w:lang w:val="cy-GB"/>
        </w:rPr>
        <w:t>.</w:t>
      </w:r>
    </w:p>
    <w:p w14:paraId="7CA70924" w14:textId="1A5F4D4A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‘Problemau dyrys’: her problemau anodd neu amhosibl lle nad yw’r newidynnau sy’n cael effaith yn hysbys nac yn fesuradwy.</w:t>
      </w:r>
      <w:r w:rsidR="003C080B" w:rsidRPr="00522903">
        <w:rPr>
          <w:rFonts w:eastAsia="Arial"/>
          <w:lang w:val="cy-GB"/>
        </w:rPr>
        <w:t xml:space="preserve"> </w:t>
      </w:r>
    </w:p>
    <w:p w14:paraId="2F16A2F0" w14:textId="4DD144D4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Meddylfryd Dylunio i ymchwilio, diffinio, cynnig a gwerthuso datrysiadau i broblemau.</w:t>
      </w:r>
      <w:r w:rsidR="003C080B" w:rsidRPr="00522903">
        <w:rPr>
          <w:rFonts w:eastAsia="Arial"/>
          <w:lang w:val="cy-GB"/>
        </w:rPr>
        <w:t xml:space="preserve"> </w:t>
      </w:r>
      <w:r w:rsidR="003C080B" w:rsidRPr="00CD4DFF">
        <w:rPr>
          <w:rFonts w:eastAsia="Arial"/>
          <w:lang w:val="cy-GB"/>
        </w:rPr>
        <w:t xml:space="preserve"> </w:t>
      </w:r>
    </w:p>
    <w:p w14:paraId="1275AA94" w14:textId="3EA6A269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Adnabod a goresgyn rhagfarn wybyddol.</w:t>
      </w:r>
      <w:r w:rsidR="003C080B" w:rsidRPr="00522903">
        <w:rPr>
          <w:rFonts w:eastAsia="Arial"/>
          <w:lang w:val="cy-GB"/>
        </w:rPr>
        <w:t xml:space="preserve"> </w:t>
      </w:r>
    </w:p>
    <w:p w14:paraId="471DBDFE" w14:textId="26237C6C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Fframweithiau a thechnegau gwneud penderfyniadau.</w:t>
      </w:r>
      <w:r w:rsidR="003C080B" w:rsidRPr="00522903">
        <w:rPr>
          <w:rFonts w:eastAsia="Arial"/>
          <w:lang w:val="cy-GB"/>
        </w:rPr>
        <w:t xml:space="preserve"> </w:t>
      </w:r>
      <w:r w:rsidR="003C080B" w:rsidRPr="00CD4DFF">
        <w:rPr>
          <w:rFonts w:eastAsia="Arial"/>
          <w:lang w:val="cy-GB"/>
        </w:rPr>
        <w:t xml:space="preserve"> </w:t>
      </w:r>
    </w:p>
    <w:p w14:paraId="5B0E8506" w14:textId="72F0D42D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Adnabod gwahaniaethau unigol a rôl deallusrwydd emosiynol wrth reoli gwrthdaro.</w:t>
      </w:r>
      <w:r w:rsidR="003C080B" w:rsidRPr="00522903">
        <w:rPr>
          <w:rFonts w:eastAsia="Arial"/>
          <w:lang w:val="cy-GB"/>
        </w:rPr>
        <w:t xml:space="preserve"> </w:t>
      </w:r>
    </w:p>
    <w:p w14:paraId="57122985" w14:textId="40A54B23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Rôl diplomyddiaeth, perswadio a chyd-drafod mewn cydweithio effeithiol.</w:t>
      </w:r>
      <w:r w:rsidR="003C080B" w:rsidRPr="00522903">
        <w:rPr>
          <w:rFonts w:eastAsia="Arial"/>
          <w:lang w:val="cy-GB"/>
        </w:rPr>
        <w:t xml:space="preserve"> </w:t>
      </w:r>
    </w:p>
    <w:p w14:paraId="6ECFB432" w14:textId="017823C4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Arwyddocâd meddwl rhyngddisgyblaethol wrth ddod o hyd i ddatrysiadau effeithiol i broblemau.</w:t>
      </w:r>
      <w:r w:rsidR="003C080B" w:rsidRPr="00522903">
        <w:rPr>
          <w:rFonts w:eastAsia="Arial"/>
          <w:lang w:val="cy-GB"/>
        </w:rPr>
        <w:t xml:space="preserve"> </w:t>
      </w:r>
      <w:r w:rsidR="003C080B" w:rsidRPr="00CD4DFF">
        <w:rPr>
          <w:rFonts w:eastAsia="Arial"/>
          <w:lang w:val="cy-GB"/>
        </w:rPr>
        <w:t xml:space="preserve">   </w:t>
      </w:r>
    </w:p>
    <w:p w14:paraId="3140DD0C" w14:textId="6AB0AF16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Rôl moeseg wrth adnabod datrysiadau.</w:t>
      </w:r>
      <w:r w:rsidR="003C080B" w:rsidRPr="00522903">
        <w:rPr>
          <w:rFonts w:eastAsia="Arial"/>
          <w:lang w:val="cy-GB"/>
        </w:rPr>
        <w:t xml:space="preserve"> </w:t>
      </w:r>
    </w:p>
    <w:p w14:paraId="206CEB01" w14:textId="2D12A85D" w:rsidR="003C080B" w:rsidRPr="00CD4DFF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Gwneud penderfyniadau ar y cyd.</w:t>
      </w:r>
      <w:r w:rsidR="003C080B" w:rsidRPr="00522903">
        <w:rPr>
          <w:rFonts w:eastAsia="Arial"/>
          <w:lang w:val="cy-GB"/>
        </w:rPr>
        <w:t xml:space="preserve"> </w:t>
      </w:r>
    </w:p>
    <w:p w14:paraId="0D805072" w14:textId="62973944" w:rsidR="003C080B" w:rsidRPr="00522903" w:rsidRDefault="00CD4DFF" w:rsidP="00CD4DFF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/>
          <w:lang w:val="cy-GB"/>
        </w:rPr>
      </w:pPr>
      <w:r w:rsidRPr="00CD4DFF">
        <w:rPr>
          <w:rFonts w:eastAsia="Arial"/>
          <w:lang w:val="cy-GB"/>
        </w:rPr>
        <w:t>Pŵer codi ymwybyddiaeth.</w:t>
      </w:r>
    </w:p>
    <w:p w14:paraId="13BD138B" w14:textId="77777777" w:rsidR="003C080B" w:rsidRPr="00CD4DFF" w:rsidRDefault="003C080B" w:rsidP="003C080B">
      <w:pPr>
        <w:pStyle w:val="ParagraffRhestr"/>
        <w:numPr>
          <w:ilvl w:val="0"/>
          <w:numId w:val="38"/>
        </w:numPr>
        <w:spacing w:after="120" w:line="240" w:lineRule="auto"/>
        <w:contextualSpacing w:val="0"/>
        <w:rPr>
          <w:rFonts w:eastAsia="Arial" w:cs="Arial"/>
          <w:szCs w:val="24"/>
          <w:lang w:val="cy-GB"/>
        </w:rPr>
      </w:pPr>
    </w:p>
    <w:p w14:paraId="01BC5428" w14:textId="74DDF15E" w:rsidR="008E7BE9" w:rsidRPr="00522903" w:rsidRDefault="00CD4DFF" w:rsidP="00CD4DFF">
      <w:pPr>
        <w:pStyle w:val="Pennawd2"/>
        <w:rPr>
          <w:color w:val="FFFFFF"/>
          <w:lang w:val="cy-GB"/>
        </w:rPr>
      </w:pPr>
      <w:r w:rsidRPr="00CD4DFF">
        <w:rPr>
          <w:lang w:val="cy-GB"/>
        </w:rPr>
        <w:t>DYRANIAD AMSER ASTUDIO</w:t>
      </w:r>
    </w:p>
    <w:p w14:paraId="4DDBEF00" w14:textId="77777777" w:rsidR="008E7BE9" w:rsidRPr="00CD4DFF" w:rsidRDefault="008E7BE9" w:rsidP="008E7BE9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14:paraId="1684F53D" w14:textId="66AC36B2" w:rsidR="008E7BE9" w:rsidRPr="00522903" w:rsidRDefault="00CD4DFF" w:rsidP="00CD4DFF">
      <w:pPr>
        <w:keepNext/>
        <w:rPr>
          <w:rFonts w:cs="Arial"/>
          <w:color w:val="FFFFFF"/>
          <w:sz w:val="22"/>
          <w:szCs w:val="22"/>
          <w:lang w:val="cy-GB"/>
        </w:rPr>
      </w:pPr>
      <w:r w:rsidRPr="00CD4DFF">
        <w:rPr>
          <w:rFonts w:cs="Arial"/>
          <w:sz w:val="22"/>
          <w:szCs w:val="22"/>
          <w:lang w:val="cy-GB"/>
        </w:rPr>
        <w:t>Mae’r amser astudio ar gyfer y modwl wedi ei rannu fel a ganlyn:</w:t>
      </w:r>
    </w:p>
    <w:tbl>
      <w:tblPr>
        <w:tblStyle w:val="GridTabl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E7BE9" w:rsidRPr="00CD4DFF" w14:paraId="303F872C" w14:textId="77777777" w:rsidTr="00CD4DFF">
        <w:trPr>
          <w:trHeight w:val="240"/>
        </w:trPr>
        <w:tc>
          <w:tcPr>
            <w:tcW w:w="3969" w:type="dxa"/>
          </w:tcPr>
          <w:p w14:paraId="2302286F" w14:textId="66C3E8D3" w:rsidR="008E7BE9" w:rsidRPr="00522903" w:rsidRDefault="00CD4DFF" w:rsidP="00CD4DFF">
            <w:pPr>
              <w:keepNext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</w:tcPr>
          <w:p w14:paraId="310018A9" w14:textId="03C2334E" w:rsidR="008E7BE9" w:rsidRPr="00522903" w:rsidRDefault="00CD4DFF" w:rsidP="00CD4DFF">
            <w:pPr>
              <w:keepNext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</w:tcPr>
          <w:p w14:paraId="391D83BE" w14:textId="702BD2A1" w:rsidR="008E7BE9" w:rsidRPr="00522903" w:rsidRDefault="00CD4DFF" w:rsidP="00CD4DFF">
            <w:pPr>
              <w:keepNext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8E7BE9" w:rsidRPr="00CD4DFF" w14:paraId="0EFFD761" w14:textId="77777777" w:rsidTr="003C080B">
        <w:tc>
          <w:tcPr>
            <w:tcW w:w="3969" w:type="dxa"/>
          </w:tcPr>
          <w:p w14:paraId="4532DD0D" w14:textId="156B5353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6089FD39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48</w:t>
            </w:r>
          </w:p>
        </w:tc>
        <w:tc>
          <w:tcPr>
            <w:tcW w:w="1843" w:type="dxa"/>
          </w:tcPr>
          <w:p w14:paraId="77D88F52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24%</w:t>
            </w:r>
          </w:p>
        </w:tc>
      </w:tr>
      <w:tr w:rsidR="008E7BE9" w:rsidRPr="00CD4DFF" w14:paraId="52EAD778" w14:textId="77777777" w:rsidTr="003C080B">
        <w:tc>
          <w:tcPr>
            <w:tcW w:w="3969" w:type="dxa"/>
          </w:tcPr>
          <w:p w14:paraId="5F8822C9" w14:textId="2C5F4D7E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4BD2DB98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152</w:t>
            </w:r>
          </w:p>
        </w:tc>
        <w:tc>
          <w:tcPr>
            <w:tcW w:w="1843" w:type="dxa"/>
          </w:tcPr>
          <w:p w14:paraId="4BD979E1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76%</w:t>
            </w:r>
          </w:p>
        </w:tc>
      </w:tr>
      <w:tr w:rsidR="008E7BE9" w:rsidRPr="00CD4DFF" w14:paraId="21BA322C" w14:textId="77777777" w:rsidTr="003C080B">
        <w:tc>
          <w:tcPr>
            <w:tcW w:w="3969" w:type="dxa"/>
          </w:tcPr>
          <w:p w14:paraId="20C0C56E" w14:textId="5059255F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3461D779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843" w:type="dxa"/>
          </w:tcPr>
          <w:p w14:paraId="3CF2D8B6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8E7BE9" w:rsidRPr="00CD4DFF" w14:paraId="17F11F56" w14:textId="77777777" w:rsidTr="003C080B">
        <w:tc>
          <w:tcPr>
            <w:tcW w:w="3969" w:type="dxa"/>
          </w:tcPr>
          <w:p w14:paraId="4BF53985" w14:textId="7B956D14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3A96B3F4" w14:textId="77777777" w:rsidR="008E7BE9" w:rsidRPr="00CD4DFF" w:rsidRDefault="008E7BE9" w:rsidP="005A2A0F">
            <w:pPr>
              <w:keepNext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200</w:t>
            </w:r>
          </w:p>
        </w:tc>
        <w:tc>
          <w:tcPr>
            <w:tcW w:w="1843" w:type="dxa"/>
          </w:tcPr>
          <w:p w14:paraId="135237C8" w14:textId="77777777" w:rsidR="008E7BE9" w:rsidRPr="00CD4DFF" w:rsidRDefault="008E7BE9" w:rsidP="005A2A0F">
            <w:pPr>
              <w:keepNext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192F4360" w14:textId="6824D885" w:rsidR="04AC5972" w:rsidRPr="00CD4DFF" w:rsidRDefault="04AC5972">
      <w:pPr>
        <w:rPr>
          <w:lang w:val="cy-GB"/>
        </w:rPr>
      </w:pPr>
    </w:p>
    <w:p w14:paraId="34788934" w14:textId="77777777" w:rsidR="003C080B" w:rsidRPr="00CD4DFF" w:rsidRDefault="003C080B" w:rsidP="00053E03">
      <w:pPr>
        <w:pStyle w:val="Pennawd2"/>
        <w:rPr>
          <w:lang w:val="cy-GB"/>
        </w:rPr>
      </w:pPr>
      <w:bookmarkStart w:id="1" w:name="_Toc48728704"/>
    </w:p>
    <w:bookmarkEnd w:id="1"/>
    <w:p w14:paraId="28916E85" w14:textId="5CAE2F02" w:rsidR="008E7BE9" w:rsidRPr="00522903" w:rsidRDefault="00CD4DFF" w:rsidP="00CD4DFF">
      <w:pPr>
        <w:pStyle w:val="Pennawd2"/>
        <w:rPr>
          <w:color w:val="FFFFFF"/>
          <w:lang w:val="cy-GB"/>
        </w:rPr>
      </w:pPr>
      <w:r w:rsidRPr="00CD4DFF">
        <w:rPr>
          <w:lang w:val="cy-GB"/>
        </w:rPr>
        <w:t>ASESU</w:t>
      </w:r>
    </w:p>
    <w:p w14:paraId="1FC39945" w14:textId="77777777" w:rsidR="008E7BE9" w:rsidRPr="00CD4DFF" w:rsidRDefault="008E7BE9" w:rsidP="008E7BE9">
      <w:pPr>
        <w:pStyle w:val="fixed"/>
        <w:spacing w:line="276" w:lineRule="auto"/>
        <w:ind w:left="0"/>
        <w:rPr>
          <w:rFonts w:ascii="Arial" w:hAnsi="Arial" w:cs="Arial"/>
          <w:sz w:val="22"/>
          <w:szCs w:val="22"/>
          <w:lang w:val="cy-GB"/>
        </w:rPr>
      </w:pPr>
    </w:p>
    <w:p w14:paraId="7FD19C82" w14:textId="553650FB" w:rsidR="008E7BE9" w:rsidRPr="00522903" w:rsidRDefault="00CD4DFF" w:rsidP="00CD4DFF">
      <w:pPr>
        <w:spacing w:line="276" w:lineRule="auto"/>
        <w:rPr>
          <w:rFonts w:cs="Arial"/>
          <w:b/>
          <w:color w:val="FFFFFF"/>
          <w:sz w:val="22"/>
          <w:szCs w:val="22"/>
          <w:lang w:val="cy-GB"/>
        </w:rPr>
      </w:pPr>
      <w:r w:rsidRPr="00CD4DFF">
        <w:rPr>
          <w:rFonts w:cs="Arial"/>
          <w:b/>
          <w:sz w:val="22"/>
          <w:szCs w:val="22"/>
          <w:lang w:val="cy-GB"/>
        </w:rPr>
        <w:t>Elfen Asesu 1</w:t>
      </w:r>
    </w:p>
    <w:p w14:paraId="0D29A481" w14:textId="29ADCF45" w:rsidR="008E7BE9" w:rsidRPr="00522903" w:rsidRDefault="00CD4DFF" w:rsidP="00CD4DFF">
      <w:pPr>
        <w:spacing w:line="276" w:lineRule="auto"/>
        <w:rPr>
          <w:rFonts w:cs="Arial"/>
          <w:b/>
          <w:i/>
          <w:color w:val="FFFFFF"/>
          <w:sz w:val="20"/>
          <w:lang w:val="cy-GB"/>
        </w:rPr>
      </w:pPr>
      <w:r w:rsidRPr="00CD4DFF">
        <w:rPr>
          <w:rFonts w:cs="Arial"/>
          <w:b/>
          <w:i/>
          <w:sz w:val="20"/>
          <w:lang w:val="cy-GB"/>
        </w:rPr>
        <w:t>(Ticiwch un)</w:t>
      </w:r>
    </w:p>
    <w:tbl>
      <w:tblPr>
        <w:tblStyle w:val="GridTab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835"/>
      </w:tblGrid>
      <w:tr w:rsidR="00CD4DFF" w:rsidRPr="00CD4DFF" w14:paraId="2B688BE3" w14:textId="77777777" w:rsidTr="43BA1792">
        <w:tc>
          <w:tcPr>
            <w:tcW w:w="562" w:type="dxa"/>
          </w:tcPr>
          <w:p w14:paraId="0D1C84E6" w14:textId="77777777" w:rsidR="008E7BE9" w:rsidRPr="00CD4DFF" w:rsidRDefault="008E7BE9" w:rsidP="008E7BE9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☐</w:t>
            </w:r>
          </w:p>
        </w:tc>
        <w:tc>
          <w:tcPr>
            <w:tcW w:w="2458" w:type="dxa"/>
          </w:tcPr>
          <w:p w14:paraId="2DB02058" w14:textId="5C017B40" w:rsidR="008E7BE9" w:rsidRPr="00522903" w:rsidRDefault="00CD4DFF" w:rsidP="00680084">
            <w:pPr>
              <w:spacing w:line="276" w:lineRule="auto"/>
              <w:ind w:right="-201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538" w:type="dxa"/>
            <w:gridSpan w:val="2"/>
          </w:tcPr>
          <w:p w14:paraId="3CA8F8EF" w14:textId="77777777" w:rsidR="008E7BE9" w:rsidRPr="00CD4DFF" w:rsidRDefault="008E7BE9" w:rsidP="008E7BE9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☒</w:t>
            </w:r>
          </w:p>
        </w:tc>
        <w:tc>
          <w:tcPr>
            <w:tcW w:w="2482" w:type="dxa"/>
          </w:tcPr>
          <w:p w14:paraId="06B606ED" w14:textId="6385468A" w:rsidR="008E7BE9" w:rsidRPr="00522903" w:rsidRDefault="00CD4DFF" w:rsidP="00CD4DFF">
            <w:pPr>
              <w:spacing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538" w:type="dxa"/>
          </w:tcPr>
          <w:p w14:paraId="412DD878" w14:textId="77777777" w:rsidR="008E7BE9" w:rsidRPr="00CD4DFF" w:rsidRDefault="008E7BE9" w:rsidP="008E7BE9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☐</w:t>
            </w:r>
          </w:p>
        </w:tc>
        <w:tc>
          <w:tcPr>
            <w:tcW w:w="2482" w:type="dxa"/>
            <w:gridSpan w:val="2"/>
          </w:tcPr>
          <w:p w14:paraId="260D162B" w14:textId="35964248" w:rsidR="008E7BE9" w:rsidRPr="00522903" w:rsidRDefault="00CD4DFF" w:rsidP="00CD4DFF">
            <w:pPr>
              <w:spacing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  <w:tr w:rsidR="008E7BE9" w:rsidRPr="00CD4DFF" w14:paraId="5B370380" w14:textId="77777777" w:rsidTr="43BA17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C0DF" w14:textId="32FA24F8" w:rsidR="008E7BE9" w:rsidRPr="00522903" w:rsidRDefault="00CD4DFF" w:rsidP="00CD4DFF">
            <w:pPr>
              <w:spacing w:line="276" w:lineRule="auto"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7C70" w14:textId="73D9EAC2" w:rsidR="008E7BE9" w:rsidRPr="00522903" w:rsidRDefault="00CD4DFF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E1D0" w14:textId="2394C460" w:rsidR="008E7BE9" w:rsidRPr="00522903" w:rsidRDefault="00CD4DFF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8E7BE9" w:rsidRPr="00CD4DFF" w14:paraId="6D454D74" w14:textId="77777777" w:rsidTr="43BA17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5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13B4" w14:textId="7F2391E6" w:rsidR="008E7BE9" w:rsidRPr="00522903" w:rsidRDefault="00CD4DFF" w:rsidP="00CD4DFF">
            <w:pPr>
              <w:spacing w:line="276" w:lineRule="auto"/>
              <w:jc w:val="center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E-bortffolio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9A81" w14:textId="015E0F82" w:rsidR="008E7BE9" w:rsidRPr="00522903" w:rsidRDefault="008E7BE9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highlight w:val="yellow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CD4DFF" w:rsidRPr="00CD4DFF">
              <w:rPr>
                <w:rFonts w:cs="Arial"/>
                <w:sz w:val="22"/>
                <w:szCs w:val="22"/>
                <w:lang w:val="cy-GB"/>
              </w:rPr>
              <w:t>cyfwerth â 2,000 o eiriau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4C5D" w14:textId="77777777" w:rsidR="008E7BE9" w:rsidRPr="00CD4DFF" w:rsidRDefault="008E7BE9" w:rsidP="008E7BE9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50%</w:t>
            </w:r>
          </w:p>
        </w:tc>
      </w:tr>
    </w:tbl>
    <w:p w14:paraId="7B9E6F9D" w14:textId="6702A785" w:rsidR="43BA1792" w:rsidRPr="00CD4DFF" w:rsidRDefault="43BA1792">
      <w:pPr>
        <w:rPr>
          <w:lang w:val="cy-GB"/>
        </w:rPr>
      </w:pPr>
    </w:p>
    <w:p w14:paraId="0562CB0E" w14:textId="77777777" w:rsidR="008E7BE9" w:rsidRPr="00CD4DFF" w:rsidRDefault="008E7BE9" w:rsidP="008E7BE9">
      <w:pPr>
        <w:pStyle w:val="fixed"/>
        <w:ind w:left="0" w:firstLine="0"/>
        <w:rPr>
          <w:rFonts w:ascii="Arial" w:hAnsi="Arial" w:cs="Arial"/>
          <w:b w:val="0"/>
          <w:sz w:val="22"/>
          <w:szCs w:val="22"/>
          <w:lang w:val="cy-GB"/>
        </w:rPr>
      </w:pPr>
    </w:p>
    <w:p w14:paraId="19421BA7" w14:textId="74062C20" w:rsidR="008E7BE9" w:rsidRPr="00522903" w:rsidRDefault="00CD4DFF" w:rsidP="00CD4DFF">
      <w:pPr>
        <w:spacing w:line="276" w:lineRule="auto"/>
        <w:rPr>
          <w:rFonts w:cs="Arial"/>
          <w:b/>
          <w:color w:val="FFFFFF"/>
          <w:sz w:val="22"/>
          <w:szCs w:val="22"/>
          <w:lang w:val="cy-GB"/>
        </w:rPr>
      </w:pPr>
      <w:r w:rsidRPr="00CD4DFF">
        <w:rPr>
          <w:rFonts w:cs="Arial"/>
          <w:b/>
          <w:sz w:val="22"/>
          <w:szCs w:val="22"/>
          <w:lang w:val="cy-GB"/>
        </w:rPr>
        <w:t>Elfen Asesu 2</w:t>
      </w:r>
    </w:p>
    <w:p w14:paraId="3B0EDBAB" w14:textId="1096EC2D" w:rsidR="008E7BE9" w:rsidRPr="00522903" w:rsidRDefault="00CD4DFF" w:rsidP="00CD4DFF">
      <w:pPr>
        <w:spacing w:line="276" w:lineRule="auto"/>
        <w:rPr>
          <w:rFonts w:cs="Arial"/>
          <w:b/>
          <w:color w:val="FFFFFF"/>
          <w:sz w:val="22"/>
          <w:szCs w:val="22"/>
          <w:lang w:val="cy-GB"/>
        </w:rPr>
      </w:pPr>
      <w:r w:rsidRPr="00CD4DFF">
        <w:rPr>
          <w:rFonts w:cs="Arial"/>
          <w:b/>
          <w:i/>
          <w:sz w:val="20"/>
          <w:lang w:val="cy-GB"/>
        </w:rPr>
        <w:t>(Ticiwch un)</w:t>
      </w:r>
    </w:p>
    <w:tbl>
      <w:tblPr>
        <w:tblStyle w:val="GridTab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835"/>
      </w:tblGrid>
      <w:tr w:rsidR="00CD4DFF" w:rsidRPr="00CD4DFF" w14:paraId="5F9737F5" w14:textId="77777777" w:rsidTr="04AC5972">
        <w:tc>
          <w:tcPr>
            <w:tcW w:w="562" w:type="dxa"/>
          </w:tcPr>
          <w:p w14:paraId="4053F9D1" w14:textId="77777777" w:rsidR="008E7BE9" w:rsidRPr="00CD4DFF" w:rsidRDefault="008E7BE9" w:rsidP="008E7BE9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☐</w:t>
            </w:r>
          </w:p>
        </w:tc>
        <w:tc>
          <w:tcPr>
            <w:tcW w:w="2458" w:type="dxa"/>
          </w:tcPr>
          <w:p w14:paraId="0AC4D89F" w14:textId="5E1F0265" w:rsidR="008E7BE9" w:rsidRPr="00522903" w:rsidRDefault="00CD4DFF" w:rsidP="00680084">
            <w:pPr>
              <w:spacing w:line="276" w:lineRule="auto"/>
              <w:ind w:right="-59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538" w:type="dxa"/>
            <w:gridSpan w:val="2"/>
          </w:tcPr>
          <w:p w14:paraId="14E8EB90" w14:textId="77777777" w:rsidR="008E7BE9" w:rsidRPr="00CD4DFF" w:rsidRDefault="008E7BE9" w:rsidP="008E7BE9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☐</w:t>
            </w:r>
          </w:p>
        </w:tc>
        <w:tc>
          <w:tcPr>
            <w:tcW w:w="2482" w:type="dxa"/>
          </w:tcPr>
          <w:p w14:paraId="08E71AAE" w14:textId="684945C0" w:rsidR="008E7BE9" w:rsidRPr="00522903" w:rsidRDefault="00CD4DFF" w:rsidP="00CD4DFF">
            <w:pPr>
              <w:spacing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538" w:type="dxa"/>
          </w:tcPr>
          <w:p w14:paraId="6DCCF954" w14:textId="77777777" w:rsidR="008E7BE9" w:rsidRPr="00CD4DFF" w:rsidRDefault="008E7BE9" w:rsidP="008E7BE9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☒</w:t>
            </w:r>
          </w:p>
        </w:tc>
        <w:tc>
          <w:tcPr>
            <w:tcW w:w="2482" w:type="dxa"/>
            <w:gridSpan w:val="2"/>
          </w:tcPr>
          <w:p w14:paraId="2B45A7ED" w14:textId="2117002F" w:rsidR="008E7BE9" w:rsidRPr="00522903" w:rsidRDefault="00CD4DFF" w:rsidP="00CD4DFF">
            <w:pPr>
              <w:spacing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  <w:tr w:rsidR="008E7BE9" w:rsidRPr="00CD4DFF" w14:paraId="4359E5F9" w14:textId="77777777" w:rsidTr="04AC5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ECC3" w14:textId="5AA15E91" w:rsidR="008E7BE9" w:rsidRPr="00522903" w:rsidRDefault="00CD4DFF" w:rsidP="00CD4DFF">
            <w:pPr>
              <w:spacing w:line="276" w:lineRule="auto"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7EF3" w14:textId="08DD67CE" w:rsidR="008E7BE9" w:rsidRPr="00522903" w:rsidRDefault="00CD4DFF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E865" w14:textId="36D2A837" w:rsidR="008E7BE9" w:rsidRPr="00522903" w:rsidRDefault="00CD4DFF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3C080B" w:rsidRPr="00CD4DFF" w14:paraId="56C85DE7" w14:textId="77777777" w:rsidTr="04AC5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2B2B" w14:textId="7D3D467E" w:rsidR="003C080B" w:rsidRPr="00522903" w:rsidRDefault="00CD4DFF" w:rsidP="00CD4DFF">
            <w:pPr>
              <w:spacing w:line="240" w:lineRule="auto"/>
              <w:jc w:val="center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Cyflwyniad Grŵp gyda deunyddiau ategol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1B8F" w14:textId="67EBAAAC" w:rsidR="003C080B" w:rsidRPr="00522903" w:rsidRDefault="00CD4DFF" w:rsidP="00CD4DFF">
            <w:pPr>
              <w:spacing w:line="240" w:lineRule="auto"/>
              <w:rPr>
                <w:rFonts w:eastAsia="Segoe UI" w:cs="Segoe UI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eastAsia="Segoe UI" w:cs="Segoe UI"/>
                <w:sz w:val="22"/>
                <w:szCs w:val="22"/>
                <w:lang w:val="cy-GB"/>
              </w:rPr>
              <w:t>Pob unigolyn yn y grŵp i gyfrannu 2 funud i’r cyflwyniad a phob unigolyn i gyfrannu 1000 o eiriau i’r deunyddiau ategol (uchafswm o 6 mewn grŵp)</w:t>
            </w:r>
          </w:p>
          <w:p w14:paraId="5C4550E3" w14:textId="670E4662" w:rsidR="003C080B" w:rsidRPr="00CD4DFF" w:rsidRDefault="003C080B" w:rsidP="003C080B">
            <w:pPr>
              <w:spacing w:line="240" w:lineRule="auto"/>
              <w:rPr>
                <w:rFonts w:cs="Arial"/>
                <w:sz w:val="22"/>
                <w:szCs w:val="22"/>
                <w:highlight w:val="yellow"/>
                <w:lang w:val="cy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B4B9" w14:textId="77777777" w:rsidR="003C080B" w:rsidRPr="00CD4DFF" w:rsidRDefault="003C080B" w:rsidP="003C080B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50%</w:t>
            </w:r>
          </w:p>
        </w:tc>
      </w:tr>
    </w:tbl>
    <w:p w14:paraId="1D597E3E" w14:textId="183F6391" w:rsidR="04AC5972" w:rsidRPr="00CD4DFF" w:rsidRDefault="04AC5972">
      <w:pPr>
        <w:rPr>
          <w:lang w:val="cy-GB"/>
        </w:rPr>
      </w:pPr>
    </w:p>
    <w:p w14:paraId="2E4F4BA2" w14:textId="2FC23F89" w:rsidR="43BA1792" w:rsidRPr="00CD4DFF" w:rsidRDefault="43BA1792">
      <w:pPr>
        <w:rPr>
          <w:lang w:val="cy-GB"/>
        </w:rPr>
      </w:pPr>
    </w:p>
    <w:p w14:paraId="34CE0A41" w14:textId="77777777" w:rsidR="008E7BE9" w:rsidRPr="00CD4DFF" w:rsidRDefault="008E7BE9" w:rsidP="008E7BE9">
      <w:pPr>
        <w:spacing w:line="276" w:lineRule="auto"/>
        <w:rPr>
          <w:rFonts w:cs="Arial"/>
          <w:b/>
          <w:sz w:val="22"/>
          <w:szCs w:val="22"/>
          <w:highlight w:val="cyan"/>
          <w:lang w:val="cy-GB"/>
        </w:rPr>
      </w:pPr>
    </w:p>
    <w:p w14:paraId="2B73C3CC" w14:textId="1F3512C6" w:rsidR="008E7BE9" w:rsidRPr="00522903" w:rsidRDefault="00CD4DFF" w:rsidP="00CD4DFF">
      <w:pPr>
        <w:pStyle w:val="fixed"/>
        <w:keepNext/>
        <w:ind w:left="0" w:firstLine="0"/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CD4DFF">
        <w:rPr>
          <w:rFonts w:ascii="Arial" w:hAnsi="Arial" w:cs="Arial"/>
          <w:sz w:val="22"/>
          <w:szCs w:val="22"/>
          <w:lang w:val="cy-GB"/>
        </w:rPr>
        <w:t>Crynodeb o’r Asesiad</w:t>
      </w:r>
    </w:p>
    <w:p w14:paraId="62EBF3C5" w14:textId="77777777" w:rsidR="008E7BE9" w:rsidRPr="00CD4DFF" w:rsidRDefault="008E7BE9" w:rsidP="008E7BE9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E7BE9" w:rsidRPr="00CD4DFF" w14:paraId="4F37A39C" w14:textId="77777777" w:rsidTr="00CD4DFF">
        <w:trPr>
          <w:trHeight w:val="2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0FDD3AC" w14:textId="6341ED6A" w:rsidR="008E7BE9" w:rsidRPr="00522903" w:rsidRDefault="00CD4DFF" w:rsidP="00CD4DFF">
            <w:pPr>
              <w:keepNext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4FA770A3" w14:textId="275F3B4C" w:rsidR="008E7BE9" w:rsidRPr="00522903" w:rsidRDefault="00CD4DFF" w:rsidP="00CD4DFF">
            <w:pPr>
              <w:keepNext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8E7BE9" w:rsidRPr="00CD4DFF" w14:paraId="42157D58" w14:textId="77777777" w:rsidTr="04AC5972">
        <w:tc>
          <w:tcPr>
            <w:tcW w:w="3261" w:type="dxa"/>
          </w:tcPr>
          <w:p w14:paraId="24806785" w14:textId="470423D5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6D98A12B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8E7BE9" w:rsidRPr="00CD4DFF" w14:paraId="44BA8899" w14:textId="77777777" w:rsidTr="04AC5972">
        <w:tc>
          <w:tcPr>
            <w:tcW w:w="3261" w:type="dxa"/>
          </w:tcPr>
          <w:p w14:paraId="1EBF5F2A" w14:textId="0C1D887C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4FE4159D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50%</w:t>
            </w:r>
          </w:p>
        </w:tc>
      </w:tr>
      <w:tr w:rsidR="008E7BE9" w:rsidRPr="00CD4DFF" w14:paraId="42EE6AD8" w14:textId="77777777" w:rsidTr="04AC5972">
        <w:tc>
          <w:tcPr>
            <w:tcW w:w="3261" w:type="dxa"/>
          </w:tcPr>
          <w:p w14:paraId="36E147AF" w14:textId="64D6BE8E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6972502B" w14:textId="77777777" w:rsidR="008E7BE9" w:rsidRPr="00CD4DFF" w:rsidRDefault="008E7BE9" w:rsidP="005A2A0F">
            <w:pPr>
              <w:keepNext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50%</w:t>
            </w:r>
          </w:p>
        </w:tc>
      </w:tr>
      <w:tr w:rsidR="008E7BE9" w:rsidRPr="00CD4DFF" w14:paraId="2609EE58" w14:textId="77777777" w:rsidTr="04AC5972">
        <w:tc>
          <w:tcPr>
            <w:tcW w:w="3261" w:type="dxa"/>
          </w:tcPr>
          <w:p w14:paraId="596C654B" w14:textId="01920388" w:rsidR="008E7BE9" w:rsidRPr="00522903" w:rsidRDefault="00CD4DFF" w:rsidP="00CD4DFF">
            <w:pPr>
              <w:keepNext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3F393A7F" w14:textId="77777777" w:rsidR="008E7BE9" w:rsidRPr="00CD4DFF" w:rsidRDefault="008E7BE9" w:rsidP="005A2A0F">
            <w:pPr>
              <w:keepNext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75410F3C" w14:textId="5CCB4788" w:rsidR="04AC5972" w:rsidRPr="00CD4DFF" w:rsidRDefault="04AC5972">
      <w:pPr>
        <w:rPr>
          <w:lang w:val="cy-GB"/>
        </w:rPr>
      </w:pPr>
    </w:p>
    <w:p w14:paraId="271DFF2D" w14:textId="5CCCF276" w:rsidR="43BA1792" w:rsidRPr="00CD4DFF" w:rsidRDefault="43BA1792">
      <w:pPr>
        <w:rPr>
          <w:lang w:val="cy-GB"/>
        </w:rPr>
      </w:pPr>
    </w:p>
    <w:p w14:paraId="50BA2758" w14:textId="228ADFD9" w:rsidR="008E7BE9" w:rsidRPr="00522903" w:rsidRDefault="00CD4DFF" w:rsidP="00CD4DFF">
      <w:pPr>
        <w:pStyle w:val="Pennawd2"/>
        <w:rPr>
          <w:color w:val="FFFFFF"/>
          <w:lang w:val="cy-GB"/>
        </w:rPr>
      </w:pPr>
      <w:r w:rsidRPr="00CD4DFF">
        <w:rPr>
          <w:lang w:val="cy-GB"/>
        </w:rPr>
        <w:t>ASESIAD 1</w:t>
      </w:r>
    </w:p>
    <w:p w14:paraId="5997CC1D" w14:textId="77777777" w:rsidR="008E7BE9" w:rsidRPr="00CD4DFF" w:rsidRDefault="008E7BE9" w:rsidP="008456C7">
      <w:pPr>
        <w:spacing w:line="276" w:lineRule="auto"/>
        <w:rPr>
          <w:rFonts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8E7BE9" w:rsidRPr="00CD4DFF" w14:paraId="394D710B" w14:textId="77777777" w:rsidTr="00CD4DFF">
        <w:trPr>
          <w:trHeight w:val="240"/>
        </w:trPr>
        <w:tc>
          <w:tcPr>
            <w:tcW w:w="9922" w:type="dxa"/>
            <w:shd w:val="clear" w:color="auto" w:fill="C0C0C0"/>
          </w:tcPr>
          <w:p w14:paraId="00999318" w14:textId="3A311876" w:rsidR="008E7BE9" w:rsidRPr="00CD4DFF" w:rsidRDefault="00CD4DFF" w:rsidP="00CD4DFF">
            <w:pPr>
              <w:pStyle w:val="Pennawd4"/>
              <w:spacing w:line="276" w:lineRule="auto"/>
              <w:rPr>
                <w:rFonts w:cs="Arial"/>
                <w:b/>
                <w:lang w:val="cy-GB"/>
              </w:rPr>
            </w:pPr>
            <w:r w:rsidRPr="00CD4DFF">
              <w:rPr>
                <w:rFonts w:cs="Arial"/>
                <w:b/>
                <w:lang w:val="cy-GB"/>
              </w:rPr>
              <w:t>MANYLEB ASESU LEFEL 4</w:t>
            </w:r>
            <w:r w:rsidR="008E7BE9" w:rsidRPr="00522903">
              <w:rPr>
                <w:rFonts w:cs="Arial"/>
                <w:b/>
                <w:lang w:val="cy-GB"/>
              </w:rPr>
              <w:t xml:space="preserve"> </w:t>
            </w:r>
          </w:p>
        </w:tc>
      </w:tr>
    </w:tbl>
    <w:p w14:paraId="76169529" w14:textId="562FEE38" w:rsidR="04AC5972" w:rsidRPr="00CD4DFF" w:rsidRDefault="04AC5972">
      <w:pPr>
        <w:rPr>
          <w:lang w:val="cy-GB"/>
        </w:rPr>
      </w:pPr>
    </w:p>
    <w:p w14:paraId="110FFD37" w14:textId="77777777" w:rsidR="008E7BE9" w:rsidRPr="00CD4DFF" w:rsidRDefault="008E7BE9" w:rsidP="008456C7">
      <w:pPr>
        <w:spacing w:line="276" w:lineRule="auto"/>
        <w:jc w:val="center"/>
        <w:rPr>
          <w:rFonts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8E7BE9" w:rsidRPr="00CD4DFF" w14:paraId="1C3C2E8D" w14:textId="77777777" w:rsidTr="04AC5972">
        <w:tc>
          <w:tcPr>
            <w:tcW w:w="2093" w:type="dxa"/>
            <w:shd w:val="clear" w:color="auto" w:fill="auto"/>
          </w:tcPr>
          <w:p w14:paraId="6C8DD3D4" w14:textId="5A109E10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E2F352E" w14:textId="77777777" w:rsidR="008E7BE9" w:rsidRPr="00CD4DFF" w:rsidRDefault="008E7BE9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fldChar w:fldCharType="separate"/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C4FC877" w14:textId="125F7676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D9D9D9" w:themeColor="background1" w:themeShade="D9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6B699379" w14:textId="77777777" w:rsidR="008E7BE9" w:rsidRPr="00CD4DFF" w:rsidRDefault="008E7BE9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8E7BE9" w:rsidRPr="00CD4DFF" w14:paraId="41F3D19D" w14:textId="77777777" w:rsidTr="04AC5972">
        <w:tc>
          <w:tcPr>
            <w:tcW w:w="2093" w:type="dxa"/>
            <w:shd w:val="clear" w:color="auto" w:fill="auto"/>
          </w:tcPr>
          <w:p w14:paraId="14CC8225" w14:textId="6A81AD77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FE9F23F" w14:textId="77777777" w:rsidR="008E7BE9" w:rsidRPr="00CD4DFF" w:rsidRDefault="008E7BE9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8E7BE9" w:rsidRPr="00CD4DFF" w14:paraId="37F2ED41" w14:textId="77777777" w:rsidTr="04AC5972">
        <w:tc>
          <w:tcPr>
            <w:tcW w:w="2093" w:type="dxa"/>
            <w:shd w:val="clear" w:color="auto" w:fill="auto"/>
          </w:tcPr>
          <w:p w14:paraId="4637B2E8" w14:textId="7411DCB0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AD3053C" w14:textId="70BDBEA1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Heriau Cyfoes:</w:t>
            </w:r>
            <w:r w:rsidR="003C080B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Gwneud Gwahaniaeth</w:t>
            </w:r>
          </w:p>
        </w:tc>
      </w:tr>
      <w:tr w:rsidR="008E7BE9" w:rsidRPr="00CD4DFF" w14:paraId="5FFC0B8D" w14:textId="77777777" w:rsidTr="04AC5972">
        <w:tc>
          <w:tcPr>
            <w:tcW w:w="2093" w:type="dxa"/>
            <w:shd w:val="clear" w:color="auto" w:fill="auto"/>
          </w:tcPr>
          <w:p w14:paraId="74E18756" w14:textId="54EC59E9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F72F646" w14:textId="239F29D1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ECGE4006PC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39436D1" w14:textId="53904DB6" w:rsidR="008E7BE9" w:rsidRPr="00522903" w:rsidRDefault="00CD4DFF" w:rsidP="00CD4DFF">
            <w:pPr>
              <w:spacing w:line="240" w:lineRule="auto"/>
              <w:rPr>
                <w:b/>
                <w:color w:val="D9D9D9" w:themeColor="background1" w:themeShade="D9"/>
                <w:lang w:val="cy-GB"/>
              </w:rPr>
            </w:pPr>
            <w:r w:rsidRPr="00CD4DFF">
              <w:rPr>
                <w:b/>
                <w:sz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5C2D8DA4" w14:textId="77777777" w:rsidR="008E7BE9" w:rsidRPr="00CD4DFF" w:rsidRDefault="00053AE3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50%</w:t>
            </w:r>
          </w:p>
        </w:tc>
      </w:tr>
      <w:tr w:rsidR="008E7BE9" w:rsidRPr="00CD4DFF" w14:paraId="1A62C605" w14:textId="77777777" w:rsidTr="04AC5972">
        <w:tc>
          <w:tcPr>
            <w:tcW w:w="2093" w:type="dxa"/>
            <w:shd w:val="clear" w:color="auto" w:fill="auto"/>
          </w:tcPr>
          <w:p w14:paraId="3FF314A3" w14:textId="06927486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8CE6F91" w14:textId="41C8A996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Heike Griffiths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05E3C71" w14:textId="14F5A35E" w:rsidR="008E7BE9" w:rsidRPr="00522903" w:rsidRDefault="00CD4DFF" w:rsidP="00CD4DFF">
            <w:pPr>
              <w:spacing w:before="120" w:after="120" w:line="276" w:lineRule="auto"/>
              <w:rPr>
                <w:rFonts w:cs="Arial"/>
                <w:b/>
                <w:color w:val="D9D9D9" w:themeColor="background1" w:themeShade="D9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1CDCEAD" w14:textId="5B4B3061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LH</w:t>
            </w:r>
          </w:p>
        </w:tc>
      </w:tr>
      <w:tr w:rsidR="008E7BE9" w:rsidRPr="00CD4DFF" w14:paraId="0D566524" w14:textId="77777777" w:rsidTr="04AC5972">
        <w:tc>
          <w:tcPr>
            <w:tcW w:w="2093" w:type="dxa"/>
            <w:shd w:val="clear" w:color="auto" w:fill="auto"/>
          </w:tcPr>
          <w:p w14:paraId="52A86BA1" w14:textId="0669A9B7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489756D0" w14:textId="1016714C" w:rsidR="008E7BE9" w:rsidRPr="00522903" w:rsidRDefault="00CD4DFF" w:rsidP="00712B36">
            <w:pPr>
              <w:spacing w:before="120" w:after="120"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12B36">
              <w:rPr>
                <w:rFonts w:cs="Arial"/>
                <w:b/>
                <w:sz w:val="22"/>
                <w:szCs w:val="22"/>
                <w:lang w:val="cy-GB"/>
              </w:rPr>
              <w:t>E-bortffolio</w:t>
            </w:r>
            <w:r w:rsidR="00712B36" w:rsidRPr="00712B36">
              <w:rPr>
                <w:rFonts w:cs="Arial"/>
                <w:b/>
                <w:sz w:val="22"/>
                <w:szCs w:val="22"/>
                <w:lang w:val="cy-GB"/>
              </w:rPr>
              <w:t xml:space="preserve"> Tystiolaeth o </w:t>
            </w:r>
            <w:r w:rsidRPr="00712B36">
              <w:rPr>
                <w:rFonts w:cs="Arial"/>
                <w:b/>
                <w:sz w:val="22"/>
                <w:szCs w:val="22"/>
                <w:lang w:val="cy-GB"/>
              </w:rPr>
              <w:t>D</w:t>
            </w:r>
            <w:r w:rsidR="00712B36" w:rsidRPr="00712B36">
              <w:rPr>
                <w:rFonts w:cs="Arial"/>
                <w:b/>
                <w:sz w:val="22"/>
                <w:szCs w:val="22"/>
                <w:lang w:val="cy-GB"/>
              </w:rPr>
              <w:t>d</w:t>
            </w:r>
            <w:r w:rsidRPr="00712B36">
              <w:rPr>
                <w:rFonts w:cs="Arial"/>
                <w:b/>
                <w:sz w:val="22"/>
                <w:szCs w:val="22"/>
                <w:lang w:val="cy-GB"/>
              </w:rPr>
              <w:t>ysgu</w:t>
            </w:r>
          </w:p>
        </w:tc>
        <w:tc>
          <w:tcPr>
            <w:tcW w:w="2268" w:type="dxa"/>
            <w:shd w:val="clear" w:color="auto" w:fill="auto"/>
          </w:tcPr>
          <w:p w14:paraId="6785B3D4" w14:textId="0B59CE3B" w:rsidR="008E7BE9" w:rsidRPr="00522903" w:rsidRDefault="00CD4DFF" w:rsidP="00CD4DFF">
            <w:pPr>
              <w:spacing w:before="120" w:after="120"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6BB9E253" w14:textId="1D38C56A" w:rsidR="008E7BE9" w:rsidRPr="00CD4DFF" w:rsidRDefault="00143D87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2000</w:t>
            </w:r>
          </w:p>
        </w:tc>
      </w:tr>
      <w:tr w:rsidR="008E7BE9" w:rsidRPr="00CD4DFF" w14:paraId="27E33F05" w14:textId="77777777" w:rsidTr="04AC5972">
        <w:tc>
          <w:tcPr>
            <w:tcW w:w="2093" w:type="dxa"/>
            <w:shd w:val="clear" w:color="auto" w:fill="auto"/>
          </w:tcPr>
          <w:p w14:paraId="466EA6CF" w14:textId="1047F797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3DE523C" w14:textId="36626CBD" w:rsidR="008E7BE9" w:rsidRPr="00CD4DFF" w:rsidRDefault="004B2FB6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13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.0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3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.202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6BDACCC6" w14:textId="6B0621BC" w:rsidR="008E7BE9" w:rsidRPr="00522903" w:rsidRDefault="00CD4DFF" w:rsidP="00CD4DFF">
            <w:pPr>
              <w:spacing w:before="120" w:after="120"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52E56223" w14:textId="3A96C619" w:rsidR="008E7BE9" w:rsidRPr="00CD4DFF" w:rsidRDefault="004B2FB6" w:rsidP="008456C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18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.0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4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.202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2</w:t>
            </w:r>
          </w:p>
        </w:tc>
      </w:tr>
      <w:tr w:rsidR="008E7BE9" w:rsidRPr="00CD4DFF" w14:paraId="79C72E96" w14:textId="77777777" w:rsidTr="04AC5972">
        <w:tc>
          <w:tcPr>
            <w:tcW w:w="2093" w:type="dxa"/>
            <w:shd w:val="clear" w:color="auto" w:fill="auto"/>
          </w:tcPr>
          <w:p w14:paraId="6A379CE2" w14:textId="40460237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AB8615B" w14:textId="07CF48D8" w:rsidR="008E7BE9" w:rsidRPr="00522903" w:rsidRDefault="00CD4DFF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CD4DFF">
              <w:rPr>
                <w:rFonts w:cs="Arial"/>
                <w:sz w:val="22"/>
                <w:szCs w:val="22"/>
                <w:lang w:val="cy-GB"/>
              </w:rPr>
              <w:t>Turnitin</w:t>
            </w:r>
            <w:proofErr w:type="spellEnd"/>
            <w:r w:rsidRPr="00CD4DFF">
              <w:rPr>
                <w:rFonts w:cs="Arial"/>
                <w:sz w:val="22"/>
                <w:szCs w:val="22"/>
                <w:lang w:val="cy-GB"/>
              </w:rPr>
              <w:t>, oni nodir yn wahanol gan y Darlithydd.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CD4DFF">
              <w:rPr>
                <w:rFonts w:cs="Arial"/>
                <w:sz w:val="22"/>
                <w:szCs w:val="22"/>
                <w:lang w:val="cy-GB"/>
              </w:rPr>
              <w:t>Turnitin</w:t>
            </w:r>
            <w:proofErr w:type="spellEnd"/>
            <w:r w:rsidRPr="00CD4DFF">
              <w:rPr>
                <w:rFonts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6CA437AE" w14:textId="0F6AAEA8" w:rsidR="008E7BE9" w:rsidRPr="00CD4DFF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8E7BE9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03BD02B5" w14:textId="7E38A493" w:rsidR="008E7BE9" w:rsidRPr="00522903" w:rsidRDefault="00CD4DFF" w:rsidP="00CD4DFF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8E7BE9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8E7BE9" w:rsidRPr="00CD4DFF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>Cosbau am gyflwyno’n hwyr: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>Hyd at wythnos yn hwyr, uchafswm marc o 40%.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8E7BE9"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>Dros wythnos yn hwyr, 0%.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8E7BE9"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>Y Panel Amgylchiadau Esgusodol yn unig all gymeradwyo newid dyddiadau cyflwyno.</w:t>
            </w:r>
          </w:p>
        </w:tc>
      </w:tr>
      <w:tr w:rsidR="008E7BE9" w:rsidRPr="00CD4DFF" w14:paraId="3B46F762" w14:textId="77777777" w:rsidTr="04AC5972">
        <w:tc>
          <w:tcPr>
            <w:tcW w:w="2093" w:type="dxa"/>
            <w:shd w:val="clear" w:color="auto" w:fill="auto"/>
          </w:tcPr>
          <w:p w14:paraId="706B766E" w14:textId="70C7E2D0" w:rsidR="008E7BE9" w:rsidRPr="00522903" w:rsidRDefault="00CD4DFF" w:rsidP="00CD4DFF">
            <w:pPr>
              <w:spacing w:before="120" w:after="120"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B28B162" w14:textId="79199987" w:rsidR="008E7BE9" w:rsidRPr="00CD4DFF" w:rsidRDefault="00CD4DFF" w:rsidP="00CD4DFF">
            <w:pPr>
              <w:spacing w:before="120" w:after="120" w:line="276" w:lineRule="auto"/>
              <w:jc w:val="both"/>
              <w:rPr>
                <w:rFonts w:cs="Arial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sz w:val="22"/>
                <w:szCs w:val="22"/>
                <w:lang w:val="cy-GB"/>
              </w:rPr>
              <w:t>Mae gonestrwydd academaidd yn ofynnol.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CD4DFF">
              <w:rPr>
                <w:rFonts w:cs="Arial"/>
                <w:sz w:val="22"/>
                <w:szCs w:val="22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="008E7BE9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8E7BE9"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</w:tr>
    </w:tbl>
    <w:p w14:paraId="4F8D3DA6" w14:textId="7EEC36D0" w:rsidR="04AC5972" w:rsidRPr="00CD4DFF" w:rsidRDefault="04AC5972">
      <w:pPr>
        <w:rPr>
          <w:lang w:val="cy-GB"/>
        </w:rPr>
      </w:pPr>
    </w:p>
    <w:p w14:paraId="07547A01" w14:textId="77777777" w:rsidR="008E7BE9" w:rsidRPr="00CD4DFF" w:rsidRDefault="008E7BE9" w:rsidP="008456C7">
      <w:pPr>
        <w:spacing w:line="276" w:lineRule="auto"/>
        <w:rPr>
          <w:rFonts w:cs="Arial"/>
          <w:sz w:val="32"/>
          <w:lang w:val="cy-GB"/>
        </w:rPr>
      </w:pPr>
    </w:p>
    <w:p w14:paraId="5043CB0F" w14:textId="77777777" w:rsidR="008E7BE9" w:rsidRPr="00CD4DFF" w:rsidRDefault="008E7BE9" w:rsidP="008456C7">
      <w:pPr>
        <w:spacing w:line="276" w:lineRule="auto"/>
        <w:rPr>
          <w:rFonts w:cs="Arial"/>
          <w:sz w:val="32"/>
          <w:lang w:val="cy-GB"/>
        </w:rPr>
      </w:pPr>
    </w:p>
    <w:p w14:paraId="07459315" w14:textId="77777777" w:rsidR="008E7BE9" w:rsidRPr="00CD4DFF" w:rsidRDefault="008E7BE9" w:rsidP="008456C7">
      <w:pPr>
        <w:spacing w:line="276" w:lineRule="auto"/>
        <w:rPr>
          <w:rFonts w:cs="Arial"/>
          <w:sz w:val="32"/>
          <w:lang w:val="cy-GB"/>
        </w:rPr>
      </w:pPr>
    </w:p>
    <w:p w14:paraId="6537F28F" w14:textId="77777777" w:rsidR="008E7BE9" w:rsidRPr="00CD4DFF" w:rsidRDefault="008E7BE9" w:rsidP="008456C7">
      <w:pPr>
        <w:spacing w:line="276" w:lineRule="auto"/>
        <w:rPr>
          <w:rFonts w:cs="Arial"/>
          <w:sz w:val="32"/>
          <w:lang w:val="cy-GB"/>
        </w:rPr>
      </w:pPr>
    </w:p>
    <w:p w14:paraId="6DFB9E20" w14:textId="77777777" w:rsidR="008E7BE9" w:rsidRPr="00CD4DFF" w:rsidRDefault="008E7BE9" w:rsidP="008456C7">
      <w:pPr>
        <w:spacing w:line="276" w:lineRule="auto"/>
        <w:rPr>
          <w:rFonts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8E7BE9" w:rsidRPr="00CD4DFF" w14:paraId="0EF62BE5" w14:textId="77777777" w:rsidTr="00CD4DFF">
        <w:trPr>
          <w:trHeight w:val="240"/>
        </w:trPr>
        <w:tc>
          <w:tcPr>
            <w:tcW w:w="9747" w:type="dxa"/>
            <w:shd w:val="clear" w:color="auto" w:fill="auto"/>
          </w:tcPr>
          <w:p w14:paraId="56A566BF" w14:textId="0C845098" w:rsidR="008E7BE9" w:rsidRPr="00CD4DFF" w:rsidRDefault="00CD4DFF" w:rsidP="008456C7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Deilliannau Dysgu’r Modwl</w:t>
            </w:r>
            <w:r w:rsidR="008E7BE9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63D1B2E" w14:textId="469C947A" w:rsidR="008E7BE9" w:rsidRPr="00522903" w:rsidRDefault="00CD4DFF" w:rsidP="00CD4DFF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8E7BE9" w:rsidRPr="00CD4DFF" w14:paraId="6F69DB4A" w14:textId="77777777" w:rsidTr="04AC5972">
        <w:tc>
          <w:tcPr>
            <w:tcW w:w="9747" w:type="dxa"/>
          </w:tcPr>
          <w:p w14:paraId="144A5D23" w14:textId="77777777" w:rsidR="008E7BE9" w:rsidRPr="00CD4DFF" w:rsidRDefault="008E7BE9" w:rsidP="008456C7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</w:p>
          <w:p w14:paraId="380BB118" w14:textId="0B09FFEA" w:rsidR="00A3173E" w:rsidRPr="00CD4DFF" w:rsidRDefault="00CD4DFF" w:rsidP="00CD4DFF">
            <w:pPr>
              <w:numPr>
                <w:ilvl w:val="0"/>
                <w:numId w:val="19"/>
              </w:numPr>
              <w:rPr>
                <w:lang w:val="cy-GB"/>
              </w:rPr>
            </w:pPr>
            <w:r w:rsidRPr="00CD4DFF">
              <w:rPr>
                <w:lang w:val="cy-GB"/>
              </w:rPr>
              <w:t>Adnabod a gwerthuso materion hanesyddol a chyfoes a’u heffaith ar y gymdeithas fyd-eang heddiw.</w:t>
            </w:r>
            <w:r w:rsidR="00A3173E" w:rsidRPr="00522903">
              <w:rPr>
                <w:lang w:val="cy-GB"/>
              </w:rPr>
              <w:t xml:space="preserve"> </w:t>
            </w:r>
            <w:r w:rsidR="00A3173E" w:rsidRPr="00CD4DFF">
              <w:rPr>
                <w:lang w:val="cy-GB"/>
              </w:rPr>
              <w:t xml:space="preserve"> </w:t>
            </w:r>
          </w:p>
          <w:p w14:paraId="3395A842" w14:textId="3BEDD23C" w:rsidR="00A3173E" w:rsidRPr="00522903" w:rsidRDefault="00CD4DFF" w:rsidP="00CD4DFF">
            <w:pPr>
              <w:numPr>
                <w:ilvl w:val="0"/>
                <w:numId w:val="19"/>
              </w:numPr>
              <w:rPr>
                <w:lang w:val="cy-GB"/>
              </w:rPr>
            </w:pPr>
            <w:r w:rsidRPr="00CD4DFF">
              <w:rPr>
                <w:lang w:val="cy-GB"/>
              </w:rPr>
              <w:t>Cymhwyso arferion gweithio cydweithredol priodol i reoli gwrthdaro a chefnogi gwneud penderfyniadau effeithiol.</w:t>
            </w:r>
          </w:p>
          <w:p w14:paraId="738610EB" w14:textId="019C868D" w:rsidR="008E7BE9" w:rsidRPr="00522903" w:rsidRDefault="00CD4DFF" w:rsidP="00CD4DFF">
            <w:pPr>
              <w:numPr>
                <w:ilvl w:val="0"/>
                <w:numId w:val="19"/>
              </w:numPr>
              <w:rPr>
                <w:lang w:val="cy-GB"/>
              </w:rPr>
            </w:pPr>
            <w:r w:rsidRPr="00CD4DFF">
              <w:rPr>
                <w:lang w:val="cy-GB"/>
              </w:rPr>
              <w:t>Gweithredu technegau Meddylfryd Dylunio i ymchwilio i broblemau er mwyn creu a gwerthuso datrysiadau.</w:t>
            </w:r>
          </w:p>
        </w:tc>
      </w:tr>
    </w:tbl>
    <w:p w14:paraId="3B7B4B86" w14:textId="77777777" w:rsidR="008E7BE9" w:rsidRPr="00CD4DFF" w:rsidRDefault="008E7BE9" w:rsidP="008456C7">
      <w:pPr>
        <w:spacing w:line="276" w:lineRule="auto"/>
        <w:rPr>
          <w:rFonts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8E7BE9" w:rsidRPr="00CD4DFF" w14:paraId="5DF7CF4C" w14:textId="77777777" w:rsidTr="00B87039">
        <w:trPr>
          <w:trHeight w:val="240"/>
        </w:trPr>
        <w:tc>
          <w:tcPr>
            <w:tcW w:w="9781" w:type="dxa"/>
            <w:shd w:val="clear" w:color="auto" w:fill="C0C0C0"/>
          </w:tcPr>
          <w:p w14:paraId="039A2AE1" w14:textId="4A40ED3E" w:rsidR="008E7BE9" w:rsidRPr="00522903" w:rsidRDefault="008E7BE9" w:rsidP="00CD4DFF">
            <w:pPr>
              <w:spacing w:line="276" w:lineRule="auto"/>
              <w:jc w:val="center"/>
              <w:rPr>
                <w:rFonts w:cs="Arial"/>
                <w:b/>
                <w:color w:val="C0C0C0"/>
                <w:sz w:val="40"/>
                <w:szCs w:val="40"/>
                <w:lang w:val="cy-GB"/>
              </w:rPr>
            </w:pPr>
            <w:r w:rsidRPr="00CD4DFF">
              <w:rPr>
                <w:rFonts w:cs="Arial"/>
                <w:sz w:val="32"/>
                <w:lang w:val="cy-GB"/>
              </w:rPr>
              <w:br w:type="page"/>
            </w:r>
            <w:r w:rsidR="00CD4DFF" w:rsidRPr="00CD4DFF">
              <w:rPr>
                <w:rFonts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11328FB9" w14:textId="77777777" w:rsidR="003444FE" w:rsidRPr="00CD4DFF" w:rsidRDefault="003444FE" w:rsidP="000A1ACE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2E75C3E1" w14:textId="493A786D" w:rsidR="008E7BE9" w:rsidRPr="00522903" w:rsidRDefault="00CD4DFF" w:rsidP="00712B36">
      <w:pPr>
        <w:spacing w:line="276" w:lineRule="auto"/>
        <w:ind w:left="720"/>
        <w:jc w:val="both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Lluniwch e-bortffolio sy’n ymdrin â’r </w:t>
      </w:r>
      <w:r w:rsidR="00712B36" w:rsidRPr="00712B36">
        <w:rPr>
          <w:rFonts w:cs="Arial"/>
          <w:szCs w:val="24"/>
          <w:lang w:val="cy-GB"/>
        </w:rPr>
        <w:t>d</w:t>
      </w:r>
      <w:r w:rsidRPr="00712B36">
        <w:rPr>
          <w:rFonts w:cs="Arial"/>
          <w:szCs w:val="24"/>
          <w:lang w:val="cy-GB"/>
        </w:rPr>
        <w:t>asg a ganlyn:</w:t>
      </w:r>
    </w:p>
    <w:p w14:paraId="61829076" w14:textId="77777777" w:rsidR="005A2A0F" w:rsidRPr="00CD4DFF" w:rsidRDefault="005A2A0F" w:rsidP="00624B11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7E0A23B5" w14:textId="78D64084" w:rsidR="003C080B" w:rsidRPr="00522903" w:rsidRDefault="00CD4DFF" w:rsidP="00712B36">
      <w:pPr>
        <w:spacing w:line="276" w:lineRule="auto"/>
        <w:ind w:left="720"/>
        <w:jc w:val="both"/>
        <w:rPr>
          <w:rFonts w:cs="Arial"/>
          <w:b/>
          <w:color w:val="FFFFFF"/>
          <w:szCs w:val="24"/>
          <w:lang w:val="cy-GB"/>
        </w:rPr>
      </w:pPr>
      <w:r w:rsidRPr="00712B36">
        <w:rPr>
          <w:rFonts w:cs="Arial"/>
          <w:b/>
          <w:szCs w:val="24"/>
          <w:lang w:val="cy-GB"/>
        </w:rPr>
        <w:t>Cr</w:t>
      </w:r>
      <w:r w:rsidR="00712B36" w:rsidRPr="00712B36">
        <w:rPr>
          <w:rFonts w:cs="Arial"/>
          <w:b/>
          <w:szCs w:val="24"/>
          <w:lang w:val="cy-GB"/>
        </w:rPr>
        <w:t>ëwch</w:t>
      </w:r>
      <w:r w:rsidRPr="00712B36">
        <w:rPr>
          <w:rFonts w:cs="Arial"/>
          <w:b/>
          <w:szCs w:val="24"/>
          <w:lang w:val="cy-GB"/>
        </w:rPr>
        <w:t xml:space="preserve"> wefan blog a gwneud 3 </w:t>
      </w:r>
      <w:proofErr w:type="spellStart"/>
      <w:r w:rsidRPr="00712B36">
        <w:rPr>
          <w:rFonts w:cs="Arial"/>
          <w:b/>
          <w:szCs w:val="24"/>
          <w:lang w:val="cy-GB"/>
        </w:rPr>
        <w:t>p</w:t>
      </w:r>
      <w:r w:rsidR="0073629F">
        <w:rPr>
          <w:rFonts w:cs="Arial"/>
          <w:b/>
          <w:szCs w:val="24"/>
          <w:lang w:val="cy-GB"/>
        </w:rPr>
        <w:t>h</w:t>
      </w:r>
      <w:r w:rsidRPr="00712B36">
        <w:rPr>
          <w:rFonts w:cs="Arial"/>
          <w:b/>
          <w:szCs w:val="24"/>
          <w:lang w:val="cy-GB"/>
        </w:rPr>
        <w:t>ostiad</w:t>
      </w:r>
      <w:proofErr w:type="spellEnd"/>
      <w:r w:rsidRPr="00712B36">
        <w:rPr>
          <w:rFonts w:cs="Arial"/>
          <w:b/>
          <w:szCs w:val="24"/>
          <w:lang w:val="cy-GB"/>
        </w:rPr>
        <w:t xml:space="preserve"> (90 Marc).</w:t>
      </w:r>
    </w:p>
    <w:p w14:paraId="25B11F64" w14:textId="69A87129" w:rsidR="003C080B" w:rsidRPr="00CD4DFF" w:rsidRDefault="003C080B" w:rsidP="003C080B">
      <w:pPr>
        <w:spacing w:line="276" w:lineRule="auto"/>
        <w:ind w:left="720"/>
        <w:jc w:val="both"/>
        <w:rPr>
          <w:rFonts w:cs="Arial"/>
          <w:b/>
          <w:szCs w:val="24"/>
          <w:lang w:val="cy-GB"/>
        </w:rPr>
      </w:pPr>
      <w:r w:rsidRPr="00CD4DFF">
        <w:rPr>
          <w:rFonts w:cs="Arial"/>
          <w:b/>
          <w:szCs w:val="24"/>
          <w:lang w:val="cy-GB"/>
        </w:rPr>
        <w:t xml:space="preserve"> </w:t>
      </w:r>
    </w:p>
    <w:p w14:paraId="170E0C95" w14:textId="6574371D" w:rsidR="003C080B" w:rsidRPr="00CD4DFF" w:rsidRDefault="00CD4DFF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Crëwch eich blog personol eich hun ar </w:t>
      </w:r>
      <w:proofErr w:type="spellStart"/>
      <w:r w:rsidRPr="00712B36">
        <w:rPr>
          <w:rFonts w:cs="Arial"/>
          <w:szCs w:val="24"/>
          <w:lang w:val="cy-GB"/>
        </w:rPr>
        <w:t>Wordpress</w:t>
      </w:r>
      <w:proofErr w:type="spellEnd"/>
      <w:r w:rsidRPr="00712B36">
        <w:rPr>
          <w:rFonts w:cs="Arial"/>
          <w:szCs w:val="24"/>
          <w:lang w:val="cy-GB"/>
        </w:rPr>
        <w:t xml:space="preserve"> yn </w:t>
      </w:r>
      <w:hyperlink r:id="rId11" w:history="1">
        <w:r w:rsidRPr="00712B36">
          <w:rPr>
            <w:rStyle w:val="Hyperddolen"/>
            <w:rFonts w:cs="Arial"/>
            <w:szCs w:val="24"/>
            <w:lang w:val="cy-GB"/>
          </w:rPr>
          <w:t>https://wordpress.com</w:t>
        </w:r>
      </w:hyperlink>
      <w:r w:rsidRPr="00712B36">
        <w:rPr>
          <w:rStyle w:val="Hyperddolen"/>
          <w:rFonts w:cs="Arial"/>
          <w:color w:val="auto"/>
          <w:szCs w:val="24"/>
          <w:u w:val="none"/>
          <w:lang w:val="cy-GB"/>
        </w:rPr>
        <w:t xml:space="preserve">, neu rywbeth tebyg. </w:t>
      </w:r>
      <w:r w:rsidR="003C080B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 xml:space="preserve">Sicrhewch fod y gosodiadau ar olwg breifat, nid cyhoeddus, neu fel arall gall pawb, gan gynnwys eich cyd-fyfyrwyr, weld eich gwaith. </w:t>
      </w:r>
      <w:r w:rsidR="003C080B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 xml:space="preserve">Mae angen caniatâd ar eich darlithwyr i weld y blog. </w:t>
      </w:r>
      <w:r w:rsidR="003C080B" w:rsidRPr="00522903">
        <w:rPr>
          <w:rFonts w:cs="Arial"/>
          <w:szCs w:val="24"/>
          <w:lang w:val="cy-GB"/>
        </w:rPr>
        <w:t xml:space="preserve"> </w:t>
      </w:r>
    </w:p>
    <w:p w14:paraId="1E62364E" w14:textId="77777777" w:rsidR="003C080B" w:rsidRPr="00CD4DFF" w:rsidRDefault="003C080B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11056E06" w14:textId="4C01D5F3" w:rsidR="003C080B" w:rsidRPr="00522903" w:rsidRDefault="00CD4DFF" w:rsidP="00712B36">
      <w:pPr>
        <w:spacing w:line="276" w:lineRule="auto"/>
        <w:ind w:left="720"/>
        <w:jc w:val="both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Byddwch yn creu  blog â thri </w:t>
      </w:r>
      <w:proofErr w:type="spellStart"/>
      <w:r w:rsidRPr="00712B36">
        <w:rPr>
          <w:rFonts w:cs="Arial"/>
          <w:szCs w:val="24"/>
          <w:lang w:val="cy-GB"/>
        </w:rPr>
        <w:t>phostiad</w:t>
      </w:r>
      <w:proofErr w:type="spellEnd"/>
      <w:r w:rsidRPr="00712B36">
        <w:rPr>
          <w:rFonts w:cs="Arial"/>
          <w:szCs w:val="24"/>
          <w:lang w:val="cy-GB"/>
        </w:rPr>
        <w:t xml:space="preserve"> (oddeutu 500-600 o eiriau yr un). </w:t>
      </w:r>
      <w:r w:rsidR="003C080B" w:rsidRPr="00522903">
        <w:rPr>
          <w:rFonts w:cs="Arial"/>
          <w:szCs w:val="24"/>
          <w:lang w:val="cy-GB"/>
        </w:rPr>
        <w:t xml:space="preserve"> </w:t>
      </w:r>
      <w:r w:rsidR="003C080B" w:rsidRPr="00CD4DFF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 xml:space="preserve">Y disgwyl yw y byddwch yn creu blog proffesiynol, felly ystyriwch y cynllun a’r cyflwyniad (mae ysgrifennu yn y person cyntaf yn dderbyniol). </w:t>
      </w:r>
      <w:r w:rsidR="003C080B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 xml:space="preserve">Ystyrir unrhyw elfennau gweledol a ddefnyddiwch i gefnogi eich </w:t>
      </w:r>
      <w:proofErr w:type="spellStart"/>
      <w:r w:rsidRPr="00712B36">
        <w:rPr>
          <w:rFonts w:cs="Arial"/>
          <w:szCs w:val="24"/>
          <w:lang w:val="cy-GB"/>
        </w:rPr>
        <w:t>postiad</w:t>
      </w:r>
      <w:proofErr w:type="spellEnd"/>
      <w:r w:rsidRPr="00712B36">
        <w:rPr>
          <w:rFonts w:cs="Arial"/>
          <w:szCs w:val="24"/>
          <w:lang w:val="cy-GB"/>
        </w:rPr>
        <w:t xml:space="preserve"> yn gyfwerth â chyfanswm o 300 o eiriau. </w:t>
      </w:r>
    </w:p>
    <w:p w14:paraId="2310C7F1" w14:textId="77777777" w:rsidR="003C080B" w:rsidRPr="00CD4DFF" w:rsidRDefault="003C080B" w:rsidP="003C080B">
      <w:pPr>
        <w:spacing w:line="276" w:lineRule="auto"/>
        <w:ind w:left="720"/>
        <w:jc w:val="both"/>
        <w:rPr>
          <w:rFonts w:cs="Arial"/>
          <w:b/>
          <w:szCs w:val="24"/>
          <w:lang w:val="cy-GB"/>
        </w:rPr>
      </w:pPr>
    </w:p>
    <w:p w14:paraId="185A9102" w14:textId="40E26900" w:rsidR="003C080B" w:rsidRPr="00CD4DFF" w:rsidRDefault="00B87039" w:rsidP="003C080B">
      <w:pPr>
        <w:spacing w:line="276" w:lineRule="auto"/>
        <w:ind w:left="1440"/>
        <w:jc w:val="both"/>
        <w:rPr>
          <w:rFonts w:cs="Arial"/>
          <w:szCs w:val="24"/>
          <w:lang w:val="cy-GB"/>
        </w:rPr>
      </w:pPr>
      <w:r w:rsidRPr="00712B36">
        <w:rPr>
          <w:rFonts w:cs="Arial"/>
          <w:b/>
          <w:szCs w:val="24"/>
          <w:lang w:val="cy-GB"/>
        </w:rPr>
        <w:t xml:space="preserve">Postiad 1: </w:t>
      </w:r>
      <w:r w:rsidRPr="00712B36">
        <w:rPr>
          <w:rFonts w:cs="Arial"/>
          <w:bCs/>
          <w:szCs w:val="24"/>
          <w:lang w:val="cy-GB"/>
        </w:rPr>
        <w:t>Ar sail eich dysgu o Uned 1, yn eich barn chi beth yw’r bygythiad mwyaf i ddynolryw a pham?</w:t>
      </w:r>
      <w:r w:rsidR="003C080B" w:rsidRPr="00522903">
        <w:rPr>
          <w:rFonts w:cs="Arial"/>
          <w:szCs w:val="24"/>
          <w:lang w:val="cy-GB"/>
        </w:rPr>
        <w:t xml:space="preserve"> </w:t>
      </w:r>
    </w:p>
    <w:p w14:paraId="134F95AB" w14:textId="77777777" w:rsidR="003C080B" w:rsidRPr="00CD4DFF" w:rsidRDefault="003C080B" w:rsidP="003C080B">
      <w:pPr>
        <w:spacing w:line="276" w:lineRule="auto"/>
        <w:ind w:left="1440"/>
        <w:jc w:val="both"/>
        <w:rPr>
          <w:rFonts w:cs="Arial"/>
          <w:b/>
          <w:szCs w:val="24"/>
          <w:lang w:val="cy-GB"/>
        </w:rPr>
      </w:pPr>
    </w:p>
    <w:p w14:paraId="6579AF60" w14:textId="41815255" w:rsidR="003C080B" w:rsidRPr="00CD4DFF" w:rsidRDefault="00B87039" w:rsidP="0073629F">
      <w:pPr>
        <w:spacing w:line="276" w:lineRule="auto"/>
        <w:ind w:left="1440"/>
        <w:jc w:val="both"/>
        <w:rPr>
          <w:rFonts w:cs="Arial"/>
          <w:szCs w:val="24"/>
          <w:lang w:val="cy-GB"/>
        </w:rPr>
      </w:pPr>
      <w:r w:rsidRPr="00712B36">
        <w:rPr>
          <w:rFonts w:cs="Arial"/>
          <w:b/>
          <w:szCs w:val="24"/>
          <w:lang w:val="cy-GB"/>
        </w:rPr>
        <w:t xml:space="preserve">Postiad 2: </w:t>
      </w:r>
      <w:r w:rsidRPr="00712B36">
        <w:rPr>
          <w:rFonts w:cs="Arial"/>
          <w:bCs/>
          <w:szCs w:val="24"/>
          <w:lang w:val="cy-GB"/>
        </w:rPr>
        <w:t xml:space="preserve">Ar sail eich dysgu o Uned 2, gwerthuswch y sgiliau y bydd eu hangen arnoch i fod yn llwyddiannus wrth hyrwyddo ymdrin â’r bygythiad o </w:t>
      </w:r>
      <w:proofErr w:type="spellStart"/>
      <w:r w:rsidRPr="00712B36">
        <w:rPr>
          <w:rFonts w:cs="Arial"/>
          <w:bCs/>
          <w:szCs w:val="24"/>
          <w:lang w:val="cy-GB"/>
        </w:rPr>
        <w:t>bostiad</w:t>
      </w:r>
      <w:proofErr w:type="spellEnd"/>
      <w:r w:rsidRPr="00712B36">
        <w:rPr>
          <w:rFonts w:cs="Arial"/>
          <w:bCs/>
          <w:szCs w:val="24"/>
          <w:lang w:val="cy-GB"/>
        </w:rPr>
        <w:t xml:space="preserve"> 1, ym maes addysg. </w:t>
      </w:r>
      <w:r w:rsidR="003C080B" w:rsidRPr="00522903">
        <w:rPr>
          <w:rFonts w:cs="Arial"/>
          <w:szCs w:val="24"/>
          <w:lang w:val="cy-GB"/>
        </w:rPr>
        <w:t xml:space="preserve"> </w:t>
      </w:r>
      <w:r w:rsidRPr="0073629F">
        <w:rPr>
          <w:rFonts w:cs="Arial"/>
          <w:szCs w:val="24"/>
          <w:lang w:val="cy-GB"/>
        </w:rPr>
        <w:t>Nodwch y rh</w:t>
      </w:r>
      <w:r w:rsidR="0073629F" w:rsidRPr="0073629F">
        <w:rPr>
          <w:rFonts w:cs="Arial"/>
          <w:szCs w:val="24"/>
          <w:lang w:val="cy-GB"/>
        </w:rPr>
        <w:t>a</w:t>
      </w:r>
      <w:r w:rsidRPr="0073629F">
        <w:rPr>
          <w:rFonts w:cs="Arial"/>
          <w:szCs w:val="24"/>
          <w:lang w:val="cy-GB"/>
        </w:rPr>
        <w:t xml:space="preserve">i sy’n fwyaf arwyddocaol yn eich barn chi gan gyfiawnhau’ch dewis. </w:t>
      </w:r>
      <w:r w:rsidR="003C080B" w:rsidRPr="00522903">
        <w:rPr>
          <w:rFonts w:cs="Arial"/>
          <w:szCs w:val="24"/>
          <w:lang w:val="cy-GB"/>
        </w:rPr>
        <w:t xml:space="preserve"> </w:t>
      </w:r>
    </w:p>
    <w:p w14:paraId="0C9E5429" w14:textId="77777777" w:rsidR="003C080B" w:rsidRPr="00CD4DFF" w:rsidRDefault="003C080B" w:rsidP="003C080B">
      <w:pPr>
        <w:spacing w:line="276" w:lineRule="auto"/>
        <w:ind w:left="1440"/>
        <w:jc w:val="both"/>
        <w:rPr>
          <w:rFonts w:cs="Arial"/>
          <w:b/>
          <w:szCs w:val="24"/>
          <w:lang w:val="cy-GB"/>
        </w:rPr>
      </w:pPr>
    </w:p>
    <w:p w14:paraId="0849D1D1" w14:textId="627BDD82" w:rsidR="003C080B" w:rsidRPr="00CD4DFF" w:rsidRDefault="00B87039" w:rsidP="003C080B">
      <w:pPr>
        <w:spacing w:line="276" w:lineRule="auto"/>
        <w:ind w:left="1440"/>
        <w:jc w:val="both"/>
        <w:rPr>
          <w:rFonts w:cs="Arial"/>
          <w:szCs w:val="24"/>
          <w:lang w:val="cy-GB"/>
        </w:rPr>
      </w:pPr>
      <w:r w:rsidRPr="00712B36">
        <w:rPr>
          <w:rFonts w:cs="Arial"/>
          <w:b/>
          <w:szCs w:val="24"/>
          <w:lang w:val="cy-GB"/>
        </w:rPr>
        <w:t xml:space="preserve">Postiad 3: </w:t>
      </w:r>
      <w:r w:rsidRPr="00712B36">
        <w:rPr>
          <w:rFonts w:cs="Arial"/>
          <w:bCs/>
          <w:szCs w:val="24"/>
          <w:lang w:val="cy-GB"/>
        </w:rPr>
        <w:t>Ar sail eich dysgu o Uned 3, trafodwch rinweddau neu ffaeleddau meddylfryd dylunio i ymdrin â heriau cyfoes ym maes addysg.</w:t>
      </w:r>
      <w:r w:rsidRPr="00712B36">
        <w:rPr>
          <w:rFonts w:cs="Arial"/>
          <w:b/>
          <w:szCs w:val="24"/>
          <w:lang w:val="cy-GB"/>
        </w:rPr>
        <w:t xml:space="preserve"> </w:t>
      </w:r>
      <w:r w:rsidR="003C080B" w:rsidRPr="00522903">
        <w:rPr>
          <w:rFonts w:cs="Arial"/>
          <w:szCs w:val="24"/>
          <w:lang w:val="cy-GB"/>
        </w:rPr>
        <w:t xml:space="preserve"> </w:t>
      </w:r>
    </w:p>
    <w:p w14:paraId="1302ED89" w14:textId="77777777" w:rsidR="003C080B" w:rsidRPr="00CD4DFF" w:rsidRDefault="003C080B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725F537E" w14:textId="2CE6510D" w:rsidR="003C080B" w:rsidRPr="00522903" w:rsidRDefault="00B87039" w:rsidP="00712B36">
      <w:pPr>
        <w:spacing w:line="276" w:lineRule="auto"/>
        <w:ind w:left="720"/>
        <w:jc w:val="both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Cefnogwch eich trafodaeth gan gyfeirio’n briodol at dystiolaeth ar ffurf cyfeiriadau. </w:t>
      </w:r>
    </w:p>
    <w:p w14:paraId="4E1307DA" w14:textId="77777777" w:rsidR="003C080B" w:rsidRPr="00CD4DFF" w:rsidRDefault="003C080B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4B21126F" w14:textId="160F9139" w:rsidR="003C080B" w:rsidRPr="00CD4DFF" w:rsidRDefault="00B87039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Cyflwynwch gopi terfynol o’r holl </w:t>
      </w:r>
      <w:proofErr w:type="spellStart"/>
      <w:r w:rsidRPr="00712B36">
        <w:rPr>
          <w:rFonts w:cs="Arial"/>
          <w:szCs w:val="24"/>
          <w:lang w:val="cy-GB"/>
        </w:rPr>
        <w:t>bostiadau</w:t>
      </w:r>
      <w:proofErr w:type="spellEnd"/>
      <w:r w:rsidRPr="00712B36">
        <w:rPr>
          <w:rFonts w:cs="Arial"/>
          <w:szCs w:val="24"/>
          <w:lang w:val="cy-GB"/>
        </w:rPr>
        <w:t xml:space="preserve"> i </w:t>
      </w:r>
      <w:proofErr w:type="spellStart"/>
      <w:r w:rsidRPr="00712B36">
        <w:rPr>
          <w:rFonts w:cs="Arial"/>
          <w:szCs w:val="24"/>
          <w:lang w:val="cy-GB"/>
        </w:rPr>
        <w:t>TurnItIn</w:t>
      </w:r>
      <w:proofErr w:type="spellEnd"/>
      <w:r w:rsidRPr="00712B36">
        <w:rPr>
          <w:rFonts w:cs="Arial"/>
          <w:szCs w:val="24"/>
          <w:lang w:val="cy-GB"/>
        </w:rPr>
        <w:t xml:space="preserve"> fel dogfen Word neu ffeil </w:t>
      </w:r>
      <w:proofErr w:type="spellStart"/>
      <w:r w:rsidRPr="00712B36">
        <w:rPr>
          <w:rFonts w:cs="Arial"/>
          <w:szCs w:val="24"/>
          <w:lang w:val="cy-GB"/>
        </w:rPr>
        <w:t>pdf</w:t>
      </w:r>
      <w:proofErr w:type="spellEnd"/>
      <w:r w:rsidRPr="00712B36">
        <w:rPr>
          <w:rFonts w:cs="Arial"/>
          <w:szCs w:val="24"/>
          <w:lang w:val="cy-GB"/>
        </w:rPr>
        <w:t xml:space="preserve">, gan gynnwys y ddolen â gwefan eich blog. </w:t>
      </w:r>
      <w:r w:rsidR="003C080B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 xml:space="preserve">Dylai’r ddogfen hon hefyd gynnwys rhestr gyfeiriadau o’r ffynonellau a ddefnyddiwyd. </w:t>
      </w:r>
      <w:r w:rsidR="003C080B" w:rsidRPr="00522903">
        <w:rPr>
          <w:rFonts w:cs="Arial"/>
          <w:szCs w:val="24"/>
          <w:lang w:val="cy-GB"/>
        </w:rPr>
        <w:t xml:space="preserve"> </w:t>
      </w:r>
    </w:p>
    <w:p w14:paraId="42BD496E" w14:textId="77777777" w:rsidR="00891441" w:rsidRPr="00CD4DFF" w:rsidRDefault="00891441" w:rsidP="003C080B">
      <w:pPr>
        <w:spacing w:line="276" w:lineRule="auto"/>
        <w:ind w:left="720"/>
        <w:jc w:val="both"/>
        <w:rPr>
          <w:rFonts w:cs="Arial"/>
          <w:b/>
          <w:bCs/>
          <w:szCs w:val="24"/>
          <w:lang w:val="cy-GB"/>
        </w:rPr>
      </w:pPr>
    </w:p>
    <w:p w14:paraId="0E6AA8DF" w14:textId="7FACEC8D" w:rsidR="003444FE" w:rsidRPr="00CD4DFF" w:rsidRDefault="00B87039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  <w:r w:rsidRPr="00712B36">
        <w:rPr>
          <w:rFonts w:cs="Arial"/>
          <w:b/>
          <w:bCs/>
          <w:szCs w:val="24"/>
          <w:lang w:val="cy-GB"/>
        </w:rPr>
        <w:t xml:space="preserve">Cyfranogiad a chyfraniad </w:t>
      </w:r>
      <w:r w:rsidRPr="00712B36">
        <w:rPr>
          <w:rFonts w:cs="Arial"/>
          <w:b/>
          <w:bCs/>
          <w:i/>
          <w:iCs/>
          <w:szCs w:val="24"/>
          <w:lang w:val="cy-GB"/>
        </w:rPr>
        <w:t>(10 marc)</w:t>
      </w:r>
      <w:r w:rsidRPr="00712B36">
        <w:rPr>
          <w:rFonts w:cs="Arial"/>
          <w:b/>
          <w:bCs/>
          <w:szCs w:val="24"/>
          <w:lang w:val="cy-GB"/>
        </w:rPr>
        <w:t xml:space="preserve"> </w:t>
      </w:r>
      <w:r w:rsidR="00A3173E" w:rsidRPr="00522903">
        <w:rPr>
          <w:rFonts w:cs="Arial"/>
          <w:b/>
          <w:i/>
          <w:szCs w:val="24"/>
          <w:lang w:val="cy-GB"/>
        </w:rPr>
        <w:t> </w:t>
      </w:r>
    </w:p>
    <w:p w14:paraId="661DDA6A" w14:textId="77777777" w:rsidR="003444FE" w:rsidRPr="00CD4DFF" w:rsidRDefault="003444FE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2CDD31A7" w14:textId="4F21C1EF" w:rsidR="003444FE" w:rsidRPr="00CD4DFF" w:rsidRDefault="00B87039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  <w:r w:rsidRPr="00712B36">
        <w:rPr>
          <w:rFonts w:cs="Arial"/>
          <w:szCs w:val="24"/>
          <w:lang w:val="cy-GB"/>
        </w:rPr>
        <w:t>Dyfernir y marc hwn yn seiliedig ar asesiad eich tiwtor o’ch cyfranogiad gweithredol yn y gweithgareddau dysgu, a’ch cyfraniadau iddynt, drwy gydol y modwl.</w:t>
      </w:r>
      <w:r w:rsidR="003444FE" w:rsidRPr="00522903">
        <w:rPr>
          <w:rFonts w:cs="Arial"/>
          <w:szCs w:val="24"/>
          <w:lang w:val="cy-GB"/>
        </w:rPr>
        <w:t> </w:t>
      </w:r>
    </w:p>
    <w:p w14:paraId="43417752" w14:textId="77777777" w:rsidR="003444FE" w:rsidRPr="00CD4DFF" w:rsidRDefault="003444FE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3CC6A7D0" w14:textId="03FEAA96" w:rsidR="003444FE" w:rsidRPr="00CD4DFF" w:rsidRDefault="00B87039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  <w:r w:rsidRPr="00712B36">
        <w:rPr>
          <w:rFonts w:cs="Arial"/>
          <w:szCs w:val="24"/>
          <w:lang w:val="cy-GB"/>
        </w:rPr>
        <w:t>Bydd tiwtoriaid yn dyfarnu marciau am gwblhau tasgau penodol ac am yr allbwn y byddwch yn ei gynhyrchu a’i gyflwyno (e.e. cwblhau gweithgareddau, negeseuon sy’n cael eu postio mewn llinynnau trafod, cyfranogiad gweithredol mewn trafodaethau).</w:t>
      </w:r>
      <w:r w:rsidR="003444FE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>Mae’r marc hwn yn berthnasol i gyfranogiad a chyfraniad, felly nid yw dim ond cwblhau holl weithgareddau astudio’r modwl yn gwarantu y cewch chi’r 10 marc llawn.</w:t>
      </w:r>
      <w:r w:rsidR="003444FE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>Os nad yw eich tiwtor yn teimlo eich bod wedi cymryd rhan yn y gweithgareddau hyn, byddwch yn colli’r 10 marc.</w:t>
      </w:r>
      <w:r w:rsidR="003444FE" w:rsidRPr="00522903">
        <w:rPr>
          <w:rFonts w:cs="Arial"/>
          <w:szCs w:val="24"/>
          <w:lang w:val="cy-GB"/>
        </w:rPr>
        <w:t> </w:t>
      </w:r>
    </w:p>
    <w:p w14:paraId="1545D80A" w14:textId="77777777" w:rsidR="003444FE" w:rsidRPr="00CD4DFF" w:rsidRDefault="003444FE" w:rsidP="003C080B">
      <w:pPr>
        <w:spacing w:line="276" w:lineRule="auto"/>
        <w:ind w:left="720"/>
        <w:jc w:val="both"/>
        <w:rPr>
          <w:rFonts w:cs="Arial"/>
          <w:szCs w:val="24"/>
          <w:lang w:val="cy-GB"/>
        </w:rPr>
      </w:pPr>
    </w:p>
    <w:p w14:paraId="287488F9" w14:textId="5309E4BA" w:rsidR="003444FE" w:rsidRPr="00CD4DFF" w:rsidRDefault="003444FE" w:rsidP="003C080B">
      <w:pPr>
        <w:spacing w:line="276" w:lineRule="auto"/>
        <w:ind w:left="720"/>
        <w:jc w:val="both"/>
        <w:rPr>
          <w:rFonts w:cs="Arial"/>
          <w:i/>
          <w:szCs w:val="24"/>
          <w:lang w:val="cy-GB"/>
        </w:rPr>
      </w:pPr>
      <w:r w:rsidRPr="00CD4DFF">
        <w:rPr>
          <w:rFonts w:cs="Arial"/>
          <w:i/>
          <w:szCs w:val="24"/>
          <w:lang w:val="cy-GB"/>
        </w:rPr>
        <w:br w:type="page"/>
      </w:r>
    </w:p>
    <w:p w14:paraId="1D2C9CB7" w14:textId="77777777" w:rsidR="008E7BE9" w:rsidRPr="00CD4DFF" w:rsidRDefault="008E7BE9" w:rsidP="00053AE3">
      <w:pPr>
        <w:spacing w:line="276" w:lineRule="auto"/>
        <w:ind w:left="720"/>
        <w:rPr>
          <w:rFonts w:cs="Arial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8E7BE9" w:rsidRPr="00CD4DFF" w14:paraId="36162E7F" w14:textId="77777777" w:rsidTr="005A2A0F">
        <w:trPr>
          <w:trHeight w:val="414"/>
        </w:trPr>
        <w:tc>
          <w:tcPr>
            <w:tcW w:w="10670" w:type="dxa"/>
            <w:shd w:val="clear" w:color="auto" w:fill="D9D9D9"/>
          </w:tcPr>
          <w:p w14:paraId="24C949D6" w14:textId="16A4D212" w:rsidR="008E7BE9" w:rsidRPr="00CD4DFF" w:rsidRDefault="00680084" w:rsidP="008456C7">
            <w:pPr>
              <w:spacing w:line="276" w:lineRule="auto"/>
              <w:jc w:val="center"/>
              <w:rPr>
                <w:rFonts w:cs="Arial"/>
                <w:b/>
                <w:caps/>
                <w:sz w:val="40"/>
                <w:lang w:val="cy-GB"/>
              </w:rPr>
            </w:pPr>
            <w:r w:rsidRPr="00342C53">
              <w:rPr>
                <w:rFonts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36FEB5B0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0DA1F055" w14:textId="77777777" w:rsidR="00680084" w:rsidRDefault="00680084" w:rsidP="00680084">
      <w:pPr>
        <w:jc w:val="both"/>
        <w:rPr>
          <w:rFonts w:cs="Arial"/>
          <w:b/>
          <w:sz w:val="22"/>
          <w:szCs w:val="22"/>
        </w:rPr>
      </w:pPr>
      <w:r w:rsidRPr="00342C53">
        <w:rPr>
          <w:rFonts w:cs="Arial"/>
          <w:b/>
          <w:sz w:val="22"/>
          <w:szCs w:val="22"/>
          <w:lang w:val="cy-GB"/>
        </w:rPr>
        <w:t>SYLWER:</w:t>
      </w:r>
      <w:r w:rsidRPr="00A406E5">
        <w:rPr>
          <w:rFonts w:cs="Arial"/>
          <w:b/>
          <w:sz w:val="22"/>
          <w:szCs w:val="22"/>
        </w:rPr>
        <w:t xml:space="preserve"> </w:t>
      </w:r>
      <w:r w:rsidRPr="00342C53">
        <w:rPr>
          <w:rFonts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0EB1D930" w14:textId="77777777" w:rsidR="00680084" w:rsidRPr="00A406E5" w:rsidRDefault="00680084" w:rsidP="00680084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342C53">
        <w:rPr>
          <w:rFonts w:cs="Arial"/>
          <w:b/>
          <w:sz w:val="22"/>
          <w:szCs w:val="22"/>
          <w:lang w:val="cy-GB"/>
        </w:rPr>
        <w:t>Sgiliau Ymgysylltu â Llenyddiaeth</w:t>
      </w:r>
    </w:p>
    <w:p w14:paraId="354580B9" w14:textId="702BE852" w:rsidR="008E7BE9" w:rsidRPr="00CD4DFF" w:rsidRDefault="00680084" w:rsidP="006800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342C53">
        <w:rPr>
          <w:rFonts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cs="Arial"/>
          <w:i/>
          <w:sz w:val="22"/>
          <w:szCs w:val="22"/>
          <w:lang w:val="cy-GB"/>
        </w:rPr>
        <w:t>berthnasol</w:t>
      </w:r>
      <w:r w:rsidRPr="00342C53">
        <w:rPr>
          <w:rFonts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cs="Arial"/>
          <w:i/>
          <w:sz w:val="22"/>
          <w:szCs w:val="22"/>
          <w:lang w:val="cy-GB"/>
        </w:rPr>
        <w:t>canolbwyntio</w:t>
      </w:r>
      <w:r w:rsidRPr="00342C53">
        <w:rPr>
          <w:rFonts w:cs="Arial"/>
          <w:sz w:val="22"/>
          <w:szCs w:val="22"/>
          <w:lang w:val="cy-GB"/>
        </w:rPr>
        <w:t xml:space="preserve"> arni/arnynt.</w:t>
      </w:r>
      <w:r w:rsidRPr="00A406E5">
        <w:rPr>
          <w:rFonts w:cs="Arial"/>
          <w:sz w:val="22"/>
          <w:szCs w:val="22"/>
        </w:rPr>
        <w:t xml:space="preserve">    </w:t>
      </w:r>
      <w:r w:rsidRPr="00342C53">
        <w:rPr>
          <w:rFonts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cs="Arial"/>
          <w:i/>
          <w:sz w:val="22"/>
          <w:szCs w:val="22"/>
          <w:lang w:val="cy-GB"/>
        </w:rPr>
        <w:t>ystod</w:t>
      </w:r>
      <w:r w:rsidRPr="00342C53">
        <w:rPr>
          <w:rFonts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 xml:space="preserve">Dylech ystyried </w:t>
      </w:r>
      <w:r w:rsidRPr="00342C53">
        <w:rPr>
          <w:rFonts w:cs="Arial"/>
          <w:i/>
          <w:sz w:val="22"/>
          <w:szCs w:val="22"/>
          <w:lang w:val="cy-GB"/>
        </w:rPr>
        <w:t>hygrededd</w:t>
      </w:r>
      <w:r w:rsidRPr="00342C53">
        <w:rPr>
          <w:rFonts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cs="Arial"/>
          <w:sz w:val="22"/>
          <w:szCs w:val="22"/>
        </w:rPr>
        <w:t xml:space="preserve">   </w:t>
      </w:r>
      <w:r w:rsidRPr="00342C53">
        <w:rPr>
          <w:rFonts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 xml:space="preserve">Rhaid i chi ddarparu </w:t>
      </w:r>
      <w:r w:rsidRPr="00342C53">
        <w:rPr>
          <w:rFonts w:cs="Arial"/>
          <w:i/>
          <w:sz w:val="22"/>
          <w:szCs w:val="22"/>
          <w:lang w:val="cy-GB"/>
        </w:rPr>
        <w:t>tystiolaeth</w:t>
      </w:r>
      <w:r w:rsidRPr="00342C53">
        <w:rPr>
          <w:rFonts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8E7BE9" w:rsidRPr="00CD4DFF">
        <w:rPr>
          <w:rFonts w:cs="Arial"/>
          <w:sz w:val="22"/>
          <w:szCs w:val="22"/>
          <w:lang w:val="cy-GB"/>
        </w:rPr>
        <w:t xml:space="preserve"> </w:t>
      </w:r>
    </w:p>
    <w:p w14:paraId="7196D064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52DE144A" w14:textId="5BEB915C" w:rsidR="008E7BE9" w:rsidRPr="00522903" w:rsidRDefault="007E6633" w:rsidP="00712B36">
      <w:pPr>
        <w:spacing w:line="276" w:lineRule="auto"/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8E7BE9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Fe ddylai eich portffolio gynnwys cyfeiriad at o leiaf 15 ffynhonnell o’r fath a dylai’r safon gyfeirnodi ar gyfer eich cwrs gael ei defnyddio drwyddo draw.</w:t>
      </w:r>
    </w:p>
    <w:p w14:paraId="34FF1C98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489EA70A" w14:textId="77777777" w:rsidR="00680084" w:rsidRPr="00A406E5" w:rsidRDefault="00680084" w:rsidP="00680084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342C53">
        <w:rPr>
          <w:rFonts w:cs="Arial"/>
          <w:b/>
          <w:sz w:val="22"/>
          <w:szCs w:val="22"/>
          <w:lang w:val="cy-GB"/>
        </w:rPr>
        <w:t>Sgiliau Gwybodaeth a Dealltwriaeth</w:t>
      </w:r>
    </w:p>
    <w:p w14:paraId="5CAD1AE5" w14:textId="097B145C" w:rsidR="008E7BE9" w:rsidRPr="00CD4DFF" w:rsidRDefault="00680084" w:rsidP="006800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342C53">
        <w:rPr>
          <w:rFonts w:cs="Arial"/>
          <w:sz w:val="22"/>
          <w:szCs w:val="22"/>
          <w:lang w:val="cy-GB"/>
        </w:rPr>
        <w:t xml:space="preserve">Ar lefel 4, dylech allu arddangos gwybodaeth am y cysyniadau a’r egwyddorion gwaelodol sy'n gysylltiedig â’ch maes/meysydd astudio. 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Mae</w:t>
      </w:r>
      <w:r>
        <w:rPr>
          <w:rFonts w:cs="Arial"/>
          <w:sz w:val="22"/>
          <w:szCs w:val="22"/>
          <w:lang w:val="cy-GB"/>
        </w:rPr>
        <w:t xml:space="preserve"> </w:t>
      </w:r>
      <w:r w:rsidRPr="00342C53">
        <w:rPr>
          <w:rFonts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 xml:space="preserve">Rydych yn arddangos eich </w:t>
      </w:r>
      <w:r w:rsidRPr="00342C53">
        <w:rPr>
          <w:rFonts w:cs="Arial"/>
          <w:i/>
          <w:sz w:val="22"/>
          <w:szCs w:val="22"/>
          <w:lang w:val="cy-GB"/>
        </w:rPr>
        <w:t>dealltwriaeth</w:t>
      </w:r>
      <w:r w:rsidRPr="00342C53">
        <w:rPr>
          <w:rFonts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Dylech allu esbonio’r theorïau, y cysyniadau, ac ati i ddangos eich dealltwriaeth.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cs="Arial"/>
          <w:i/>
          <w:sz w:val="22"/>
          <w:szCs w:val="22"/>
          <w:lang w:val="cy-GB"/>
        </w:rPr>
        <w:t>graddau</w:t>
      </w:r>
      <w:r w:rsidRPr="00342C53">
        <w:rPr>
          <w:rFonts w:cs="Arial"/>
          <w:sz w:val="22"/>
          <w:szCs w:val="22"/>
          <w:lang w:val="cy-GB"/>
        </w:rPr>
        <w:t xml:space="preserve"> rydych yn arddangos eich gwybodaeth a’ch dealltwriaeth</w:t>
      </w:r>
      <w:r w:rsidR="008E7BE9" w:rsidRPr="00CD4DFF">
        <w:rPr>
          <w:rFonts w:cs="Arial"/>
          <w:sz w:val="22"/>
          <w:szCs w:val="22"/>
          <w:lang w:val="cy-GB"/>
        </w:rPr>
        <w:t>.</w:t>
      </w:r>
      <w:r w:rsidR="008E7BE9" w:rsidRPr="00CD4DFF">
        <w:rPr>
          <w:lang w:val="cy-GB"/>
        </w:rPr>
        <w:t xml:space="preserve"> </w:t>
      </w:r>
    </w:p>
    <w:p w14:paraId="48A21919" w14:textId="77777777" w:rsidR="008E7BE9" w:rsidRPr="00CD4DFF" w:rsidRDefault="008E7BE9" w:rsidP="008456C7">
      <w:pPr>
        <w:spacing w:line="276" w:lineRule="auto"/>
        <w:jc w:val="both"/>
        <w:rPr>
          <w:rFonts w:cs="Arial"/>
          <w:b/>
          <w:i/>
          <w:sz w:val="22"/>
          <w:szCs w:val="22"/>
          <w:lang w:val="cy-GB"/>
        </w:rPr>
      </w:pPr>
    </w:p>
    <w:p w14:paraId="72978C71" w14:textId="01C9A519" w:rsidR="008E7BE9" w:rsidRPr="00CD4DFF" w:rsidRDefault="007E6633" w:rsidP="00712B36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8E7BE9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Dylech gyfeirio at bethau rydych wedi’u dysgu o’r unedau perthnasol yn y modwl.</w:t>
      </w:r>
      <w:r w:rsidR="005B41BD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Fe ddylai eich ymateb i’r tasgau arddangos gwybodaeth am gysyniadau, theorïau a modelau perthnasol, ac arddangos y sgiliau rydych wedi’u datblygu dros y modwl, megis meddwl beirniadol a datrys problemau.</w:t>
      </w:r>
      <w:r w:rsidR="0026097B" w:rsidRPr="00522903">
        <w:rPr>
          <w:rFonts w:cs="Arial"/>
          <w:i/>
          <w:sz w:val="22"/>
          <w:szCs w:val="22"/>
          <w:lang w:val="cy-GB"/>
        </w:rPr>
        <w:t xml:space="preserve"> </w:t>
      </w:r>
    </w:p>
    <w:p w14:paraId="6BD18F9B" w14:textId="77777777" w:rsidR="008E7BE9" w:rsidRPr="00CD4DFF" w:rsidRDefault="008E7BE9" w:rsidP="008456C7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</w:p>
    <w:p w14:paraId="5DE9D5C5" w14:textId="77777777" w:rsidR="00680084" w:rsidRPr="00A406E5" w:rsidRDefault="00680084" w:rsidP="00680084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342C53">
        <w:rPr>
          <w:rFonts w:cs="Arial"/>
          <w:b/>
          <w:sz w:val="22"/>
          <w:szCs w:val="22"/>
          <w:lang w:val="cy-GB"/>
        </w:rPr>
        <w:t>Sgiliau Gwybyddol a Deallusol</w:t>
      </w:r>
    </w:p>
    <w:p w14:paraId="051069ED" w14:textId="19BAC0EA" w:rsidR="008E7BE9" w:rsidRPr="00CD4DFF" w:rsidRDefault="00680084" w:rsidP="006800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342C53">
        <w:rPr>
          <w:rFonts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Pr="00E27F1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 xml:space="preserve">Rhaid i’ch gwaith gynnwys tystiolaeth o feddwl rhesymegol, dadansoddol. 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Ystyr hyn yw nid disgrifio ‘beth’ yn unig!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 xml:space="preserve">Ond hefyd cyfiawnhau: 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Pam?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Sut?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Pryd?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Pwy?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Ble?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Ar ba gost?</w:t>
      </w:r>
      <w:r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cadarn gan ddefnyddio data a chysyniadau. 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Lle bo’n berthnasol, gellir cynnig atebion ac argymhellion amgen.</w:t>
      </w:r>
    </w:p>
    <w:p w14:paraId="238601FE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7C1A4BEA" w14:textId="4D4DB243" w:rsidR="008E7BE9" w:rsidRPr="00CD4DFF" w:rsidRDefault="007E6633" w:rsidP="00712B36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8E7BE9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Fe ddylai eich ymatebion i’r tasgau gael eu tanategu gan gyfeirio at dystiolaeth briodol.</w:t>
      </w:r>
      <w:r w:rsidR="00DA7D00" w:rsidRPr="00522903">
        <w:rPr>
          <w:rFonts w:cs="Arial"/>
          <w:i/>
          <w:sz w:val="22"/>
          <w:szCs w:val="22"/>
          <w:lang w:val="cy-GB"/>
        </w:rPr>
        <w:t xml:space="preserve"> </w:t>
      </w:r>
    </w:p>
    <w:p w14:paraId="0F3CABC7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5B08B5D1" w14:textId="77777777" w:rsidR="008E7BE9" w:rsidRPr="00CD4DFF" w:rsidRDefault="008E7BE9" w:rsidP="008456C7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</w:p>
    <w:p w14:paraId="2F21B6A7" w14:textId="77777777" w:rsidR="00680084" w:rsidRPr="00A406E5" w:rsidRDefault="00680084" w:rsidP="00680084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342C53">
        <w:rPr>
          <w:rFonts w:cs="Arial"/>
          <w:b/>
          <w:sz w:val="22"/>
          <w:szCs w:val="22"/>
          <w:lang w:val="cy-GB"/>
        </w:rPr>
        <w:t>Sgiliau Ymarferol</w:t>
      </w:r>
    </w:p>
    <w:p w14:paraId="365EC263" w14:textId="3B690241" w:rsidR="008E7BE9" w:rsidRPr="00CD4DFF" w:rsidRDefault="00680084" w:rsidP="006800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342C53">
        <w:rPr>
          <w:rFonts w:cs="Arial"/>
          <w:sz w:val="22"/>
          <w:szCs w:val="22"/>
          <w:lang w:val="cy-GB"/>
        </w:rPr>
        <w:t xml:space="preserve">Ar lefel 4, dylech allu cymhwyso’r cysyniadau a’r egwyddorion gwaelodol sylfaenol er mwyn eu gwerthuso a’u dehongli yng nghyd-destun eich maes astudio. </w:t>
      </w:r>
      <w:r w:rsidRPr="00C073F1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Sut maent yn gweithio’n ymarferol?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8E7BE9" w:rsidRPr="00CD4DFF">
        <w:rPr>
          <w:rFonts w:cs="Arial"/>
          <w:sz w:val="22"/>
          <w:szCs w:val="22"/>
          <w:lang w:val="cy-GB"/>
        </w:rPr>
        <w:t xml:space="preserve">  </w:t>
      </w:r>
    </w:p>
    <w:p w14:paraId="16DEB4AB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0573E06F" w14:textId="6A674669" w:rsidR="0026097B" w:rsidRPr="00522903" w:rsidRDefault="007E6633" w:rsidP="00712B36">
      <w:pPr>
        <w:spacing w:line="276" w:lineRule="auto"/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8E7BE9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Dylech arddangos eich bod yn gallu cymhwyso’r wybodaeth a’r sgiliau a gawsoch yn ystod y modwl i’r dasg asesu.</w:t>
      </w:r>
    </w:p>
    <w:p w14:paraId="0AD9C6F4" w14:textId="64A412D8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4B1F511A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62E8EE00" w14:textId="77777777" w:rsidR="00680084" w:rsidRPr="00A406E5" w:rsidRDefault="00680084" w:rsidP="00680084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342C53">
        <w:rPr>
          <w:rFonts w:cs="Arial"/>
          <w:b/>
          <w:sz w:val="22"/>
          <w:szCs w:val="22"/>
          <w:lang w:val="cy-GB"/>
        </w:rPr>
        <w:t>Sgiliau Trosglwyddadwy ar gyfer Bywyd ac Arfer Proffesiynol</w:t>
      </w:r>
      <w:r w:rsidRPr="00A406E5">
        <w:rPr>
          <w:rFonts w:cs="Arial"/>
          <w:b/>
          <w:sz w:val="22"/>
          <w:szCs w:val="22"/>
        </w:rPr>
        <w:t xml:space="preserve"> </w:t>
      </w:r>
    </w:p>
    <w:p w14:paraId="7C64800D" w14:textId="1CFF6D97" w:rsidR="008E7BE9" w:rsidRPr="00CD4DFF" w:rsidRDefault="00680084" w:rsidP="006800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342C53">
        <w:rPr>
          <w:rFonts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Pr="00A406E5">
        <w:rPr>
          <w:rFonts w:cs="Arial"/>
          <w:sz w:val="22"/>
          <w:szCs w:val="22"/>
        </w:rPr>
        <w:t xml:space="preserve">  </w:t>
      </w:r>
      <w:r w:rsidRPr="00342C53">
        <w:rPr>
          <w:rFonts w:cs="Arial"/>
          <w:sz w:val="22"/>
          <w:szCs w:val="22"/>
          <w:lang w:val="cy-GB"/>
        </w:rPr>
        <w:t xml:space="preserve">Mae hyn yn cynnwys dangos: </w:t>
      </w:r>
      <w:r w:rsidRPr="00A406E5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 xml:space="preserve">eich bod yn gallu cyfleu </w:t>
      </w:r>
      <w:proofErr w:type="spellStart"/>
      <w:r w:rsidRPr="00342C53">
        <w:rPr>
          <w:rFonts w:cs="Arial"/>
          <w:sz w:val="22"/>
          <w:szCs w:val="22"/>
          <w:lang w:val="cy-GB"/>
        </w:rPr>
        <w:t>canlyniadau’ch</w:t>
      </w:r>
      <w:proofErr w:type="spellEnd"/>
      <w:r w:rsidRPr="00342C53">
        <w:rPr>
          <w:rFonts w:cs="Arial"/>
          <w:sz w:val="22"/>
          <w:szCs w:val="22"/>
          <w:lang w:val="cy-GB"/>
        </w:rPr>
        <w:t xml:space="preserve"> astudiaeth/gwaith yn gywir ac yn ddibynadwy, gyda dadleuon strwythuredig a chydlynol; eich bod yn gallu cychwyn a chwblhau tasgau a gweithdrefnau, boed hynny’n unigol a/neu’n gydweithredol; rhuglder mynegiant; eglurder ac effeithiolrwydd o ran cyflwyniad a threfn.</w:t>
      </w:r>
      <w:r w:rsidRPr="00995D51">
        <w:rPr>
          <w:rFonts w:cs="Arial"/>
          <w:sz w:val="22"/>
          <w:szCs w:val="22"/>
        </w:rPr>
        <w:t xml:space="preserve"> </w:t>
      </w:r>
      <w:r w:rsidRPr="00342C53">
        <w:rPr>
          <w:rFonts w:cs="Arial"/>
          <w:sz w:val="22"/>
          <w:szCs w:val="22"/>
          <w:lang w:val="cy-GB"/>
        </w:rPr>
        <w:t>Dylai’r gwaith fod yn gydlynol ac wedi’i strwythuro’n dda o ran ei gyflwyniad a’i drefn</w:t>
      </w:r>
    </w:p>
    <w:p w14:paraId="65F9C3DC" w14:textId="77777777" w:rsidR="008E7BE9" w:rsidRPr="00CD4DFF" w:rsidRDefault="008E7BE9" w:rsidP="008456C7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4BA5FB98" w14:textId="790AC0A2" w:rsidR="0026097B" w:rsidRPr="00522903" w:rsidRDefault="007E6633" w:rsidP="00712B36">
      <w:pPr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26097B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 xml:space="preserve">Blog proffesiynol a 3 </w:t>
      </w:r>
      <w:proofErr w:type="spellStart"/>
      <w:r w:rsidRPr="00712B36">
        <w:rPr>
          <w:rFonts w:cs="Arial"/>
          <w:i/>
          <w:sz w:val="22"/>
          <w:szCs w:val="22"/>
          <w:lang w:val="cy-GB"/>
        </w:rPr>
        <w:t>phostiad</w:t>
      </w:r>
      <w:proofErr w:type="spellEnd"/>
      <w:r w:rsidRPr="00712B36">
        <w:rPr>
          <w:rFonts w:cs="Arial"/>
          <w:i/>
          <w:sz w:val="22"/>
          <w:szCs w:val="22"/>
          <w:lang w:val="cy-GB"/>
        </w:rPr>
        <w:t xml:space="preserve">. </w:t>
      </w:r>
    </w:p>
    <w:p w14:paraId="7889FE75" w14:textId="383222F8" w:rsidR="0026097B" w:rsidRPr="00CD4DFF" w:rsidRDefault="007E6633" w:rsidP="0073629F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3629F">
        <w:rPr>
          <w:rFonts w:cs="Arial"/>
          <w:i/>
          <w:sz w:val="22"/>
          <w:szCs w:val="22"/>
          <w:lang w:val="cy-GB"/>
        </w:rPr>
        <w:t>Wedi’i ysgrifennu yn y Gymraeg gydag arddull fusnes/academaidd briodol gan ddefnyddio cyfrwng priodol ar gyfer y dasg.</w:t>
      </w:r>
      <w:r w:rsidR="0026097B" w:rsidRPr="00522903">
        <w:rPr>
          <w:rFonts w:cs="Arial"/>
          <w:i/>
          <w:sz w:val="22"/>
          <w:szCs w:val="22"/>
          <w:lang w:val="cy-GB"/>
        </w:rPr>
        <w:t xml:space="preserve"> </w:t>
      </w:r>
    </w:p>
    <w:p w14:paraId="60F3D659" w14:textId="5F315B56" w:rsidR="0026097B" w:rsidRPr="00522903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>Canolbwyntiwch ar y tasgau a osodwyd yn yr aseiniad yn unig.</w:t>
      </w:r>
    </w:p>
    <w:p w14:paraId="0572FA50" w14:textId="27A4A64F" w:rsidR="0026097B" w:rsidRPr="00522903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>Hyd:</w:t>
      </w:r>
      <w:r w:rsidR="0026097B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2000 o eiriau (neu’r cyfwerth) +/- 10% (tynnir 5 marc o’r marc terfynol os bydd mwy o eiriau na’r hyn a ganiateir).</w:t>
      </w:r>
    </w:p>
    <w:p w14:paraId="26F98AB5" w14:textId="24FF91F7" w:rsidR="0026097B" w:rsidRPr="00CD4DFF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b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>Defnyddiwch ‘Cysill’ i wirio’r sillafu a’r gramadeg cyn cyflwyno’r aseiniad.</w:t>
      </w:r>
      <w:r w:rsidR="0026097B" w:rsidRPr="00522903">
        <w:rPr>
          <w:rFonts w:cs="Arial"/>
          <w:i/>
          <w:sz w:val="22"/>
          <w:szCs w:val="22"/>
          <w:lang w:val="cy-GB"/>
        </w:rPr>
        <w:t xml:space="preserve"> </w:t>
      </w:r>
    </w:p>
    <w:p w14:paraId="4E4B0BB5" w14:textId="77777777" w:rsidR="0026097B" w:rsidRPr="00CD4DFF" w:rsidRDefault="0026097B" w:rsidP="0026097B">
      <w:pPr>
        <w:jc w:val="both"/>
        <w:rPr>
          <w:rFonts w:cs="Arial"/>
          <w:b/>
          <w:i/>
          <w:sz w:val="22"/>
          <w:szCs w:val="22"/>
          <w:lang w:val="cy-GB"/>
        </w:rPr>
      </w:pPr>
    </w:p>
    <w:p w14:paraId="300D034F" w14:textId="770A8ED3" w:rsidR="0026097B" w:rsidRPr="00522903" w:rsidRDefault="007E6633" w:rsidP="00712B36">
      <w:pPr>
        <w:jc w:val="both"/>
        <w:rPr>
          <w:rFonts w:cs="Arial"/>
          <w:b/>
          <w:i/>
          <w:color w:val="FFFFFF"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Adnoddau Hanfodol:</w:t>
      </w:r>
    </w:p>
    <w:p w14:paraId="7E44BE65" w14:textId="4B084922" w:rsidR="0026097B" w:rsidRPr="00522903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 xml:space="preserve">Adnoddau a restrir ar </w:t>
      </w:r>
      <w:proofErr w:type="spellStart"/>
      <w:r w:rsidRPr="00712B36">
        <w:rPr>
          <w:rFonts w:cs="Arial"/>
          <w:i/>
          <w:sz w:val="22"/>
          <w:szCs w:val="22"/>
          <w:lang w:val="cy-GB"/>
        </w:rPr>
        <w:t>Moodle</w:t>
      </w:r>
      <w:proofErr w:type="spellEnd"/>
      <w:r w:rsidRPr="00712B36">
        <w:rPr>
          <w:rFonts w:cs="Arial"/>
          <w:i/>
          <w:sz w:val="22"/>
          <w:szCs w:val="22"/>
          <w:lang w:val="cy-GB"/>
        </w:rPr>
        <w:t xml:space="preserve"> ac ar ddiwedd pob un o’r gwersi ar-lein.</w:t>
      </w:r>
    </w:p>
    <w:p w14:paraId="2E491A95" w14:textId="1B2A4A9C" w:rsidR="0026097B" w:rsidRPr="00CD4DFF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>Y Llawlyfr modwl a rhestr ddarllen</w:t>
      </w:r>
      <w:r w:rsidR="0026097B" w:rsidRPr="00522903">
        <w:rPr>
          <w:rFonts w:cs="Arial"/>
          <w:i/>
          <w:sz w:val="22"/>
          <w:szCs w:val="22"/>
          <w:lang w:val="cy-GB"/>
        </w:rPr>
        <w:t xml:space="preserve"> </w:t>
      </w:r>
    </w:p>
    <w:p w14:paraId="458DA391" w14:textId="40FC9680" w:rsidR="0026097B" w:rsidRPr="00522903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>Canllaw cyfeirnodi Prifysgol Cymru Y Drindod Dewi Sant</w:t>
      </w:r>
    </w:p>
    <w:p w14:paraId="65C8B88E" w14:textId="233B9AED" w:rsidR="0026097B" w:rsidRPr="00522903" w:rsidRDefault="007E6633" w:rsidP="00712B36">
      <w:pPr>
        <w:numPr>
          <w:ilvl w:val="0"/>
          <w:numId w:val="24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712B36">
        <w:rPr>
          <w:rFonts w:cs="Arial"/>
          <w:i/>
          <w:sz w:val="22"/>
          <w:szCs w:val="22"/>
          <w:lang w:val="cy-GB"/>
        </w:rPr>
        <w:t>Y meini prawf asesu isod</w:t>
      </w:r>
    </w:p>
    <w:p w14:paraId="1A965116" w14:textId="77777777" w:rsidR="00DA7D00" w:rsidRPr="00CD4DFF" w:rsidRDefault="00DA7D00" w:rsidP="00DA7D00">
      <w:pPr>
        <w:rPr>
          <w:rFonts w:cs="Arial"/>
          <w:sz w:val="22"/>
          <w:szCs w:val="22"/>
          <w:lang w:val="cy-GB"/>
        </w:rPr>
      </w:pPr>
      <w:r w:rsidRPr="00CD4DFF">
        <w:rPr>
          <w:rFonts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11F81" w:rsidRPr="00111F81" w14:paraId="78812FD4" w14:textId="77777777" w:rsidTr="00BA6ED5">
        <w:trPr>
          <w:jc w:val="center"/>
        </w:trPr>
        <w:tc>
          <w:tcPr>
            <w:tcW w:w="10670" w:type="dxa"/>
            <w:shd w:val="clear" w:color="auto" w:fill="BFBFBF"/>
          </w:tcPr>
          <w:p w14:paraId="48BF9342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20"/>
              </w:rPr>
            </w:pPr>
            <w:r w:rsidRPr="00111F81">
              <w:rPr>
                <w:rFonts w:cs="Arial"/>
                <w:sz w:val="32"/>
                <w:szCs w:val="32"/>
              </w:rPr>
              <w:br w:type="page"/>
            </w:r>
            <w:r w:rsidRPr="00111F81">
              <w:rPr>
                <w:rFonts w:cs="Arial"/>
                <w:b/>
                <w:caps/>
                <w:sz w:val="40"/>
              </w:rPr>
              <w:t xml:space="preserve">     </w:t>
            </w:r>
            <w:r w:rsidRPr="00111F81">
              <w:rPr>
                <w:rFonts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F14C497" w14:textId="77777777" w:rsidR="00111F81" w:rsidRPr="00111F81" w:rsidRDefault="00111F81" w:rsidP="00111F81">
      <w:pPr>
        <w:spacing w:line="240" w:lineRule="auto"/>
        <w:rPr>
          <w:rFonts w:cs="Arial"/>
          <w:sz w:val="20"/>
        </w:rPr>
      </w:pPr>
    </w:p>
    <w:p w14:paraId="2AC68FFA" w14:textId="77777777" w:rsidR="00111F81" w:rsidRPr="00111F81" w:rsidRDefault="00111F81" w:rsidP="00111F81">
      <w:pPr>
        <w:spacing w:line="240" w:lineRule="auto"/>
        <w:jc w:val="both"/>
        <w:rPr>
          <w:rFonts w:cs="Arial"/>
          <w:sz w:val="20"/>
          <w:lang w:eastAsia="en-US"/>
        </w:rPr>
      </w:pPr>
      <w:r w:rsidRPr="00111F81">
        <w:rPr>
          <w:rFonts w:cs="Arial"/>
          <w:sz w:val="20"/>
          <w:lang w:val="cy-GB" w:eastAsia="en-US"/>
        </w:rPr>
        <w:t xml:space="preserve">Noda’r adran hon y </w:t>
      </w:r>
      <w:r w:rsidRPr="00111F81">
        <w:rPr>
          <w:rFonts w:cs="Arial"/>
          <w:i/>
          <w:sz w:val="20"/>
          <w:lang w:val="cy-GB" w:eastAsia="en-US"/>
        </w:rPr>
        <w:t>graddau</w:t>
      </w:r>
      <w:r w:rsidRPr="00111F81">
        <w:rPr>
          <w:rFonts w:cs="Arial"/>
          <w:sz w:val="20"/>
          <w:lang w:val="cy-GB" w:eastAsia="en-US"/>
        </w:rPr>
        <w:t xml:space="preserve"> y mae’r meini prawf asesu yn cael eu harddangos gennych chi, sydd yn ei dro’n pennu’ch marc.</w:t>
      </w:r>
      <w:r w:rsidRPr="00111F81">
        <w:rPr>
          <w:rFonts w:cs="Arial"/>
          <w:sz w:val="20"/>
          <w:lang w:eastAsia="en-US"/>
        </w:rPr>
        <w:t xml:space="preserve"> </w:t>
      </w:r>
      <w:r w:rsidRPr="00111F81">
        <w:rPr>
          <w:rFonts w:cs="Arial"/>
          <w:sz w:val="20"/>
          <w:lang w:val="cy-GB" w:eastAsia="en-US"/>
        </w:rPr>
        <w:t xml:space="preserve">Dangosir y marciau sydd ar gael ar gyfer pob categori sgiliau. </w:t>
      </w:r>
      <w:r w:rsidRPr="00111F81">
        <w:rPr>
          <w:rFonts w:cs="Arial"/>
          <w:sz w:val="20"/>
          <w:lang w:eastAsia="en-US"/>
        </w:rPr>
        <w:t xml:space="preserve"> </w:t>
      </w:r>
      <w:r w:rsidRPr="00111F81">
        <w:rPr>
          <w:rFonts w:cs="Arial"/>
          <w:sz w:val="20"/>
          <w:lang w:val="cy-GB" w:eastAsia="en-US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1E8E295D" w14:textId="77777777" w:rsidR="00111F81" w:rsidRPr="00111F81" w:rsidRDefault="00111F81" w:rsidP="00111F81">
      <w:pPr>
        <w:spacing w:line="240" w:lineRule="auto"/>
        <w:rPr>
          <w:rFonts w:cs="Arial"/>
          <w:b/>
          <w:sz w:val="22"/>
          <w:szCs w:val="22"/>
        </w:rPr>
        <w:sectPr w:rsidR="00111F81" w:rsidRPr="00111F81" w:rsidSect="00227333">
          <w:footerReference w:type="default" r:id="rId12"/>
          <w:headerReference w:type="first" r:id="rId13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titlePg/>
          <w:docGrid w:linePitch="326"/>
        </w:sectPr>
      </w:pPr>
    </w:p>
    <w:p w14:paraId="4ED58976" w14:textId="77777777" w:rsidR="00111F81" w:rsidRPr="00111F81" w:rsidRDefault="00111F81" w:rsidP="00111F81">
      <w:pPr>
        <w:spacing w:line="240" w:lineRule="auto"/>
        <w:rPr>
          <w:rFonts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11F81" w:rsidRPr="00111F81" w14:paraId="426BD82C" w14:textId="77777777" w:rsidTr="00BA6ED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10741F1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22"/>
              </w:rPr>
            </w:pPr>
            <w:r w:rsidRPr="00111F81">
              <w:rPr>
                <w:rFonts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Pr="00111F81">
              <w:rPr>
                <w:rFonts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E799EBB" w14:textId="77777777" w:rsidR="00111F81" w:rsidRPr="00111F81" w:rsidRDefault="00111F81" w:rsidP="00111F81">
            <w:pPr>
              <w:spacing w:line="240" w:lineRule="auto"/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111F81">
              <w:rPr>
                <w:rFonts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ACB403A" w14:textId="77777777" w:rsidR="00111F81" w:rsidRPr="00111F81" w:rsidRDefault="00111F81" w:rsidP="00111F81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111F81">
              <w:rPr>
                <w:rFonts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11F81" w:rsidRPr="00111F81" w14:paraId="263C2D27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E50E76D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1. </w:t>
            </w:r>
            <w:r w:rsidRPr="00111F81">
              <w:rPr>
                <w:rFonts w:cs="Arial"/>
                <w:b/>
                <w:sz w:val="20"/>
                <w:lang w:val="cy-GB"/>
              </w:rPr>
              <w:t>Sgiliau Ymgysylltu â Llenyddiaeth</w:t>
            </w:r>
          </w:p>
          <w:p w14:paraId="40CB1976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  <w:r w:rsidRPr="00111F81">
              <w:rPr>
                <w:rFonts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A9CAE0A" w14:textId="77CB7075" w:rsidR="00111F81" w:rsidRPr="00111F81" w:rsidRDefault="008F76A3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CD9E3B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0704E2C9" w14:textId="77777777" w:rsidTr="00BA6E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9D0469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BBF28C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F8C453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348308A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737AE4A3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4CA23E7F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445C97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C726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1E8C382F" w14:textId="77777777" w:rsidTr="00BA6ED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F4A9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E7B7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15AB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247C57A1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4542EAE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20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2. </w:t>
            </w:r>
            <w:r w:rsidRPr="00111F81">
              <w:rPr>
                <w:rFonts w:cs="Arial"/>
                <w:b/>
                <w:sz w:val="20"/>
                <w:lang w:val="cy-GB"/>
              </w:rPr>
              <w:t>Sgiliau Gwybodaeth a Dealltwriaeth</w:t>
            </w:r>
          </w:p>
          <w:p w14:paraId="2C8F8741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448B61" w14:textId="4BACA297" w:rsidR="00111F81" w:rsidRPr="00111F81" w:rsidRDefault="008F76A3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A3B5A4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7EBFBA31" w14:textId="77777777" w:rsidTr="00BA6E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A897D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4DB95D9F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5B49751A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C1E4635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07817FA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A3C988E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5450B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9F72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7AC629E0" w14:textId="77777777" w:rsidTr="00BA6ED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EB94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5752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B45C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0F1CA0D0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F416B44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3. </w:t>
            </w:r>
            <w:r w:rsidRPr="00111F81">
              <w:rPr>
                <w:rFonts w:cs="Arial"/>
                <w:b/>
                <w:sz w:val="20"/>
                <w:lang w:val="cy-GB"/>
              </w:rPr>
              <w:t>Sgiliau Gwybyddol a Deallusol</w:t>
            </w:r>
          </w:p>
          <w:p w14:paraId="2BBCD0F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5A97597" w14:textId="775A61B0" w:rsidR="00111F81" w:rsidRPr="00111F81" w:rsidRDefault="008F76A3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10DDDF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79601C66" w14:textId="77777777" w:rsidTr="00BA6E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1F526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5B368560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55A7942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8EBAC0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4337F2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66A1E99C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BFBD5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0560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0758BA14" w14:textId="77777777" w:rsidTr="00BA6ED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5DCD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7F47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9FBC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1EC35637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E74F61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4. </w:t>
            </w:r>
            <w:r w:rsidRPr="00111F81">
              <w:rPr>
                <w:rFonts w:cs="Arial"/>
                <w:b/>
                <w:sz w:val="20"/>
                <w:lang w:val="cy-GB"/>
              </w:rPr>
              <w:t xml:space="preserve">Sgiliau Cymhwyso Ymarferol </w:t>
            </w:r>
          </w:p>
          <w:p w14:paraId="51DD2C55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FA8887" w14:textId="1C0B843E" w:rsidR="00111F81" w:rsidRPr="00111F81" w:rsidRDefault="008F76A3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54801B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7448B408" w14:textId="77777777" w:rsidTr="00BA6ED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F3D9E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77BB4BC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7FD15E12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E12C736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5171210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7C0D1581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F01C2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27BF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49664534" w14:textId="77777777" w:rsidTr="00BA6ED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9B9B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5729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8F2C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33505FB8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79BAE6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5. </w:t>
            </w:r>
            <w:r w:rsidRPr="00111F81">
              <w:rPr>
                <w:rFonts w:cs="Arial"/>
                <w:b/>
                <w:sz w:val="20"/>
                <w:lang w:val="cy-GB"/>
              </w:rPr>
              <w:t>Sgiliau Trosglwyddadwy ar gyfer Bywyd ac Arfer Proffesiynol</w:t>
            </w:r>
          </w:p>
          <w:p w14:paraId="2003EFAF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0ED63A" w14:textId="3A53381C" w:rsidR="00111F81" w:rsidRPr="00111F81" w:rsidRDefault="008F76A3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3D5E1E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2D65E027" w14:textId="77777777" w:rsidTr="00BA6ED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4DFE0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77BD598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620A959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E0D8763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FA275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0C8A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30D1B42A" w14:textId="77777777" w:rsidTr="00BA6ED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FFBA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47F5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3D1F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</w:tbl>
    <w:p w14:paraId="77F98A4B" w14:textId="77777777" w:rsidR="00111F81" w:rsidRPr="00111F81" w:rsidRDefault="00111F81" w:rsidP="00111F81">
      <w:pPr>
        <w:spacing w:line="240" w:lineRule="auto"/>
        <w:ind w:left="284" w:right="531"/>
        <w:rPr>
          <w:rFonts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11F81" w:rsidRPr="00111F81" w14:paraId="477094F1" w14:textId="77777777" w:rsidTr="00BA6ED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B3B53AF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16"/>
                <w:szCs w:val="16"/>
              </w:rPr>
            </w:pPr>
            <w:r w:rsidRPr="00111F81">
              <w:rPr>
                <w:rFonts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111F81">
              <w:rPr>
                <w:rFonts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111F81">
              <w:rPr>
                <w:rFonts w:cs="Arial"/>
                <w:sz w:val="16"/>
                <w:szCs w:val="16"/>
              </w:rPr>
              <w:t xml:space="preserve">  </w:t>
            </w:r>
            <w:r w:rsidRPr="00111F81">
              <w:rPr>
                <w:rFonts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E0644E7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11F81">
              <w:rPr>
                <w:rFonts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18E3414" w14:textId="77777777" w:rsidR="00111F81" w:rsidRPr="00111F81" w:rsidRDefault="00111F81" w:rsidP="00111F81">
            <w:pPr>
              <w:spacing w:line="240" w:lineRule="auto"/>
              <w:jc w:val="right"/>
              <w:rPr>
                <w:rFonts w:cs="Arial"/>
                <w:b/>
                <w:bCs/>
                <w:sz w:val="20"/>
              </w:rPr>
            </w:pPr>
            <w:r w:rsidRPr="00111F81">
              <w:rPr>
                <w:rFonts w:cs="Arial"/>
                <w:b/>
                <w:bCs/>
                <w:sz w:val="20"/>
              </w:rPr>
              <w:t>%</w:t>
            </w:r>
          </w:p>
        </w:tc>
      </w:tr>
      <w:tr w:rsidR="00111F81" w:rsidRPr="00111F81" w14:paraId="1174B42D" w14:textId="77777777" w:rsidTr="00BA6ED5">
        <w:trPr>
          <w:cantSplit/>
        </w:trPr>
        <w:tc>
          <w:tcPr>
            <w:tcW w:w="6062" w:type="dxa"/>
            <w:vMerge/>
            <w:vAlign w:val="bottom"/>
          </w:tcPr>
          <w:p w14:paraId="450ECBCD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20"/>
              </w:rPr>
            </w:pPr>
          </w:p>
        </w:tc>
        <w:tc>
          <w:tcPr>
            <w:tcW w:w="2903" w:type="dxa"/>
            <w:vAlign w:val="bottom"/>
          </w:tcPr>
          <w:p w14:paraId="63AD4C24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11F81">
              <w:rPr>
                <w:rFonts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A4EE4A9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FA6EA3C" w14:textId="77777777" w:rsidR="00111F81" w:rsidRPr="00111F81" w:rsidRDefault="00111F81" w:rsidP="00111F81">
            <w:pPr>
              <w:spacing w:line="240" w:lineRule="auto"/>
              <w:ind w:leftChars="71" w:left="170"/>
              <w:rPr>
                <w:rFonts w:cs="Arial"/>
                <w:sz w:val="20"/>
              </w:rPr>
            </w:pPr>
          </w:p>
        </w:tc>
      </w:tr>
      <w:tr w:rsidR="00111F81" w:rsidRPr="00111F81" w14:paraId="3E6C77B0" w14:textId="77777777" w:rsidTr="00BA6ED5">
        <w:trPr>
          <w:cantSplit/>
        </w:trPr>
        <w:tc>
          <w:tcPr>
            <w:tcW w:w="6062" w:type="dxa"/>
            <w:vMerge/>
            <w:vAlign w:val="bottom"/>
          </w:tcPr>
          <w:p w14:paraId="4530D48D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20"/>
              </w:rPr>
            </w:pPr>
          </w:p>
        </w:tc>
        <w:tc>
          <w:tcPr>
            <w:tcW w:w="2903" w:type="dxa"/>
            <w:vAlign w:val="bottom"/>
          </w:tcPr>
          <w:p w14:paraId="7D56F385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11F81">
              <w:rPr>
                <w:rFonts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BC92E67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005ED46" w14:textId="77777777" w:rsidR="00111F81" w:rsidRPr="00111F81" w:rsidRDefault="00111F81" w:rsidP="00111F81">
            <w:pPr>
              <w:spacing w:line="240" w:lineRule="auto"/>
              <w:ind w:firstLineChars="141" w:firstLine="282"/>
              <w:rPr>
                <w:rFonts w:cs="Arial"/>
                <w:sz w:val="20"/>
              </w:rPr>
            </w:pPr>
          </w:p>
        </w:tc>
      </w:tr>
    </w:tbl>
    <w:p w14:paraId="62386BEF" w14:textId="77777777" w:rsidR="00111F81" w:rsidRPr="00111F81" w:rsidRDefault="00111F81" w:rsidP="00111F81">
      <w:pPr>
        <w:spacing w:line="240" w:lineRule="auto"/>
        <w:rPr>
          <w:rFonts w:cs="Arial"/>
          <w:sz w:val="20"/>
        </w:rPr>
      </w:pPr>
    </w:p>
    <w:p w14:paraId="1BB43037" w14:textId="20FBEA9C" w:rsidR="00066984" w:rsidRPr="00522903" w:rsidRDefault="007E6633" w:rsidP="007E6633">
      <w:pPr>
        <w:pStyle w:val="Pennawd2"/>
        <w:rPr>
          <w:color w:val="FFFFFF"/>
          <w:lang w:val="cy-GB"/>
        </w:rPr>
      </w:pPr>
      <w:r w:rsidRPr="007E6633">
        <w:rPr>
          <w:lang w:val="cy-GB"/>
        </w:rPr>
        <w:t>ASESIAD 2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066984" w:rsidRPr="00CD4DFF" w14:paraId="431DABF1" w14:textId="77777777" w:rsidTr="007E6633">
        <w:trPr>
          <w:trHeight w:val="240"/>
        </w:trPr>
        <w:tc>
          <w:tcPr>
            <w:tcW w:w="9922" w:type="dxa"/>
            <w:shd w:val="clear" w:color="auto" w:fill="C0C0C0"/>
          </w:tcPr>
          <w:p w14:paraId="50F3512E" w14:textId="7F84B98E" w:rsidR="00066984" w:rsidRPr="00CD4DFF" w:rsidRDefault="007E6633" w:rsidP="007E6633">
            <w:pPr>
              <w:pStyle w:val="Pennawd4"/>
              <w:spacing w:line="276" w:lineRule="auto"/>
              <w:rPr>
                <w:rFonts w:cs="Arial"/>
                <w:b/>
                <w:lang w:val="cy-GB"/>
              </w:rPr>
            </w:pPr>
            <w:r w:rsidRPr="007E6633">
              <w:rPr>
                <w:rFonts w:cs="Arial"/>
                <w:b/>
                <w:lang w:val="cy-GB"/>
              </w:rPr>
              <w:t>MANYLEB ASESU LEFEL 4</w:t>
            </w:r>
            <w:r w:rsidR="00066984" w:rsidRPr="00522903">
              <w:rPr>
                <w:rFonts w:cs="Arial"/>
                <w:b/>
                <w:lang w:val="cy-GB"/>
              </w:rPr>
              <w:t xml:space="preserve"> </w:t>
            </w:r>
          </w:p>
        </w:tc>
      </w:tr>
    </w:tbl>
    <w:p w14:paraId="3691E7B2" w14:textId="77777777" w:rsidR="00066984" w:rsidRPr="00CD4DFF" w:rsidRDefault="00066984" w:rsidP="00066984">
      <w:pPr>
        <w:spacing w:line="276" w:lineRule="auto"/>
        <w:jc w:val="center"/>
        <w:rPr>
          <w:rFonts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066984" w:rsidRPr="00CD4DFF" w14:paraId="385E4923" w14:textId="77777777" w:rsidTr="005A2A0F">
        <w:tc>
          <w:tcPr>
            <w:tcW w:w="2093" w:type="dxa"/>
            <w:shd w:val="pct15" w:color="auto" w:fill="auto"/>
          </w:tcPr>
          <w:p w14:paraId="0FE908B0" w14:textId="13A559E0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C4944C6" w14:textId="77777777" w:rsidR="00066984" w:rsidRPr="00CD4DFF" w:rsidRDefault="00066984" w:rsidP="005A2A0F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fldChar w:fldCharType="separate"/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459BEC38" w14:textId="42483316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D9D9D9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26770CE" w14:textId="77777777" w:rsidR="00066984" w:rsidRPr="00CD4DFF" w:rsidRDefault="00066984" w:rsidP="005A2A0F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066984" w:rsidRPr="00CD4DFF" w14:paraId="3A938A6E" w14:textId="77777777" w:rsidTr="005A2A0F">
        <w:tc>
          <w:tcPr>
            <w:tcW w:w="2093" w:type="dxa"/>
            <w:shd w:val="pct15" w:color="auto" w:fill="auto"/>
          </w:tcPr>
          <w:p w14:paraId="0B59F9FB" w14:textId="3D4C1D1E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7CBEED82" w14:textId="77777777" w:rsidR="00066984" w:rsidRPr="00CD4DFF" w:rsidRDefault="00066984" w:rsidP="005A2A0F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066984" w:rsidRPr="00CD4DFF" w14:paraId="0121D0E3" w14:textId="77777777" w:rsidTr="005A2A0F">
        <w:tc>
          <w:tcPr>
            <w:tcW w:w="2093" w:type="dxa"/>
            <w:shd w:val="pct15" w:color="auto" w:fill="auto"/>
          </w:tcPr>
          <w:p w14:paraId="315DF275" w14:textId="7775AF8E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E36661F" w14:textId="31A8CCCF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Heriau Cyfoes:</w:t>
            </w:r>
            <w:r w:rsidR="0026097B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Gwneud Gwahaniaeth</w:t>
            </w:r>
          </w:p>
        </w:tc>
      </w:tr>
      <w:tr w:rsidR="00066984" w:rsidRPr="00CD4DFF" w14:paraId="1D159DC8" w14:textId="77777777" w:rsidTr="005A2A0F">
        <w:tc>
          <w:tcPr>
            <w:tcW w:w="2093" w:type="dxa"/>
            <w:shd w:val="pct15" w:color="auto" w:fill="auto"/>
          </w:tcPr>
          <w:p w14:paraId="7800B420" w14:textId="490690CD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8645DC7" w14:textId="119F76C3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ECGE4006PC</w:t>
            </w:r>
          </w:p>
        </w:tc>
        <w:tc>
          <w:tcPr>
            <w:tcW w:w="2268" w:type="dxa"/>
            <w:shd w:val="clear" w:color="auto" w:fill="D9D9D9"/>
          </w:tcPr>
          <w:p w14:paraId="6E854338" w14:textId="4D00B359" w:rsidR="00066984" w:rsidRPr="00522903" w:rsidRDefault="007E6633" w:rsidP="007E6633">
            <w:pPr>
              <w:spacing w:line="240" w:lineRule="auto"/>
              <w:rPr>
                <w:b/>
                <w:color w:val="D9D9D9"/>
                <w:lang w:val="cy-GB"/>
              </w:rPr>
            </w:pPr>
            <w:r w:rsidRPr="007E6633">
              <w:rPr>
                <w:b/>
                <w:sz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135E58C4" w14:textId="4EF5390D" w:rsidR="00066984" w:rsidRPr="00CD4DFF" w:rsidRDefault="00143D87" w:rsidP="00066984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50%</w:t>
            </w:r>
          </w:p>
        </w:tc>
      </w:tr>
      <w:tr w:rsidR="00066984" w:rsidRPr="00CD4DFF" w14:paraId="5F5248E5" w14:textId="77777777" w:rsidTr="005A2A0F">
        <w:tc>
          <w:tcPr>
            <w:tcW w:w="2093" w:type="dxa"/>
            <w:shd w:val="pct15" w:color="auto" w:fill="auto"/>
          </w:tcPr>
          <w:p w14:paraId="0B90FF87" w14:textId="5CAF8D10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2EBF9A1" w14:textId="5152252E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Heike Griffiths</w:t>
            </w:r>
          </w:p>
        </w:tc>
        <w:tc>
          <w:tcPr>
            <w:tcW w:w="2268" w:type="dxa"/>
            <w:shd w:val="clear" w:color="auto" w:fill="D9D9D9"/>
          </w:tcPr>
          <w:p w14:paraId="443DACE0" w14:textId="7B51AEDF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D9D9D9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C6C2CD5" w14:textId="50A81585" w:rsidR="00066984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LH</w:t>
            </w:r>
          </w:p>
        </w:tc>
      </w:tr>
      <w:tr w:rsidR="00143D87" w:rsidRPr="00CD4DFF" w14:paraId="4309A004" w14:textId="77777777" w:rsidTr="005A2A0F">
        <w:tc>
          <w:tcPr>
            <w:tcW w:w="2093" w:type="dxa"/>
            <w:shd w:val="pct15" w:color="auto" w:fill="auto"/>
          </w:tcPr>
          <w:p w14:paraId="7FEBD694" w14:textId="6CDF75C6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09E88E4" w14:textId="0E44AAA8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Cyflwyniad Grŵp</w:t>
            </w:r>
          </w:p>
        </w:tc>
        <w:tc>
          <w:tcPr>
            <w:tcW w:w="2268" w:type="dxa"/>
            <w:shd w:val="pct15" w:color="auto" w:fill="auto"/>
          </w:tcPr>
          <w:p w14:paraId="44ADC77A" w14:textId="546E314D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065B1485" w14:textId="45B629DF" w:rsidR="00143D87" w:rsidRPr="00522903" w:rsidRDefault="007E6633" w:rsidP="007E6633">
            <w:pPr>
              <w:spacing w:line="240" w:lineRule="auto"/>
              <w:rPr>
                <w:rFonts w:eastAsia="Segoe UI" w:cs="Segoe UI"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eastAsia="Segoe UI" w:cs="Segoe UI"/>
                <w:sz w:val="22"/>
                <w:szCs w:val="22"/>
                <w:lang w:val="cy-GB"/>
              </w:rPr>
              <w:t>Pob unigolyn yn y grŵp i gyfrannu 2 funud i’r cyflwyniad a phob unigolyn i gyfrannu 1000 o eiriau i’r deunyddiau ategol (uchafswm o 6 mewn grŵp)</w:t>
            </w:r>
          </w:p>
          <w:p w14:paraId="508C98E9" w14:textId="75BD9DC9" w:rsidR="00143D87" w:rsidRPr="00CD4DFF" w:rsidRDefault="00143D87" w:rsidP="00143D87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143D87" w:rsidRPr="00CD4DFF" w14:paraId="650CA4F3" w14:textId="77777777" w:rsidTr="005A2A0F">
        <w:tc>
          <w:tcPr>
            <w:tcW w:w="2093" w:type="dxa"/>
            <w:shd w:val="pct15" w:color="auto" w:fill="auto"/>
          </w:tcPr>
          <w:p w14:paraId="0969F32E" w14:textId="297ED4F0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779F8E76" w14:textId="5E04DE6E" w:rsidR="00143D87" w:rsidRPr="00CD4DFF" w:rsidRDefault="004B2FB6" w:rsidP="00143D8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13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.03.202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2</w:t>
            </w:r>
          </w:p>
        </w:tc>
        <w:tc>
          <w:tcPr>
            <w:tcW w:w="2268" w:type="dxa"/>
            <w:shd w:val="pct15" w:color="auto" w:fill="auto"/>
          </w:tcPr>
          <w:p w14:paraId="4C8BB389" w14:textId="199870E1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7818863E" w14:textId="43F41BC0" w:rsidR="00143D87" w:rsidRPr="00CD4DFF" w:rsidRDefault="004B2FB6" w:rsidP="00143D87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18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.0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4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>.202</w:t>
            </w:r>
            <w:r w:rsidRPr="00CD4DFF">
              <w:rPr>
                <w:rFonts w:cs="Arial"/>
                <w:b/>
                <w:sz w:val="22"/>
                <w:szCs w:val="22"/>
                <w:lang w:val="cy-GB"/>
              </w:rPr>
              <w:t>2</w:t>
            </w:r>
          </w:p>
        </w:tc>
      </w:tr>
      <w:tr w:rsidR="00143D87" w:rsidRPr="00CD4DFF" w14:paraId="3E6C2F1B" w14:textId="77777777" w:rsidTr="005A2A0F">
        <w:tc>
          <w:tcPr>
            <w:tcW w:w="2093" w:type="dxa"/>
            <w:shd w:val="pct15" w:color="auto" w:fill="auto"/>
          </w:tcPr>
          <w:p w14:paraId="526CABAF" w14:textId="1392A5E1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7470705" w14:textId="0D6EEC87" w:rsidR="00143D87" w:rsidRPr="00522903" w:rsidRDefault="007E6633" w:rsidP="007E6633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7E6633">
              <w:rPr>
                <w:rFonts w:cs="Arial"/>
                <w:sz w:val="22"/>
                <w:szCs w:val="22"/>
                <w:lang w:val="cy-GB"/>
              </w:rPr>
              <w:t>Turnitin</w:t>
            </w:r>
            <w:proofErr w:type="spellEnd"/>
            <w:r w:rsidRPr="007E6633">
              <w:rPr>
                <w:rFonts w:cs="Arial"/>
                <w:sz w:val="22"/>
                <w:szCs w:val="22"/>
                <w:lang w:val="cy-GB"/>
              </w:rPr>
              <w:t>, oni nodir yn wahanol gan y Darlithydd.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7E6633">
              <w:rPr>
                <w:rFonts w:cs="Arial"/>
                <w:sz w:val="22"/>
                <w:szCs w:val="22"/>
                <w:lang w:val="cy-GB"/>
              </w:rPr>
              <w:t>Turnitin</w:t>
            </w:r>
            <w:proofErr w:type="spellEnd"/>
            <w:r w:rsidRPr="007E6633">
              <w:rPr>
                <w:rFonts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6D0BBBD2" w14:textId="60A9E05D" w:rsidR="00143D87" w:rsidRPr="00CD4DFF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143D87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6C103FCB" w14:textId="798526CE" w:rsidR="00143D87" w:rsidRPr="00522903" w:rsidRDefault="007E6633" w:rsidP="007E6633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143D87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143D87" w:rsidRPr="00CD4DFF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>Cosbau am gyflwyno’n hwyr: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>Hyd at wythnos yn hwyr, uchafswm marc o 40%.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143D87"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>Dros wythnos yn hwyr, 0%.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143D87"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>Y Panel Amgylchiadau Esgusodol yn unig all gymeradwyo newid dyddiadau cyflwyno.</w:t>
            </w:r>
          </w:p>
        </w:tc>
      </w:tr>
      <w:tr w:rsidR="00143D87" w:rsidRPr="00CD4DFF" w14:paraId="3213299C" w14:textId="77777777" w:rsidTr="005A2A0F">
        <w:tc>
          <w:tcPr>
            <w:tcW w:w="2093" w:type="dxa"/>
            <w:shd w:val="pct15" w:color="auto" w:fill="auto"/>
          </w:tcPr>
          <w:p w14:paraId="0CF337FD" w14:textId="0E1B8586" w:rsidR="00143D87" w:rsidRPr="00522903" w:rsidRDefault="007E6633" w:rsidP="007E6633">
            <w:pPr>
              <w:spacing w:before="120" w:after="120" w:line="276" w:lineRule="auto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0A7C82D" w14:textId="6DFFDF3B" w:rsidR="00143D87" w:rsidRPr="00CD4DFF" w:rsidRDefault="007E6633" w:rsidP="007E6633">
            <w:pPr>
              <w:spacing w:before="120" w:after="120" w:line="276" w:lineRule="auto"/>
              <w:jc w:val="both"/>
              <w:rPr>
                <w:rFonts w:cs="Arial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sz w:val="22"/>
                <w:szCs w:val="22"/>
                <w:lang w:val="cy-GB"/>
              </w:rPr>
              <w:t>Mae gonestrwydd academaidd yn ofynnol.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7E6633">
              <w:rPr>
                <w:rFonts w:cs="Arial"/>
                <w:sz w:val="22"/>
                <w:szCs w:val="22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="00143D87" w:rsidRPr="00522903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143D87" w:rsidRPr="00CD4DFF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</w:tr>
    </w:tbl>
    <w:p w14:paraId="6F8BD81B" w14:textId="61BBAA52" w:rsidR="00066984" w:rsidRPr="00CD4DFF" w:rsidRDefault="00066984" w:rsidP="00066984">
      <w:pPr>
        <w:spacing w:line="276" w:lineRule="auto"/>
        <w:rPr>
          <w:rFonts w:cs="Arial"/>
          <w:sz w:val="32"/>
          <w:lang w:val="cy-GB"/>
        </w:rPr>
      </w:pPr>
    </w:p>
    <w:p w14:paraId="2613E9C1" w14:textId="77777777" w:rsidR="00066984" w:rsidRPr="00CD4DFF" w:rsidRDefault="00066984" w:rsidP="00066984">
      <w:pPr>
        <w:spacing w:line="276" w:lineRule="auto"/>
        <w:rPr>
          <w:rFonts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066984" w:rsidRPr="00CD4DFF" w14:paraId="17416E80" w14:textId="77777777" w:rsidTr="007E6633">
        <w:trPr>
          <w:trHeight w:val="240"/>
        </w:trPr>
        <w:tc>
          <w:tcPr>
            <w:tcW w:w="9747" w:type="dxa"/>
            <w:shd w:val="pct10" w:color="auto" w:fill="auto"/>
          </w:tcPr>
          <w:p w14:paraId="6CB80099" w14:textId="1D69DD79" w:rsidR="00066984" w:rsidRPr="00CD4DFF" w:rsidRDefault="007E6633" w:rsidP="005A2A0F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lastRenderedPageBreak/>
              <w:t>Deilliannau Dysgu’r Modwl</w:t>
            </w:r>
            <w:r w:rsidR="00066984" w:rsidRPr="00522903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707768DC" w14:textId="3A0246C0" w:rsidR="00066984" w:rsidRPr="00522903" w:rsidRDefault="007E6633" w:rsidP="007E6633">
            <w:pPr>
              <w:spacing w:line="276" w:lineRule="auto"/>
              <w:rPr>
                <w:rFonts w:cs="Arial"/>
                <w:color w:val="FFFFFF"/>
                <w:sz w:val="22"/>
                <w:szCs w:val="22"/>
                <w:lang w:val="cy-GB"/>
              </w:rPr>
            </w:pPr>
            <w:r w:rsidRPr="007E6633">
              <w:rPr>
                <w:rFonts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066984" w:rsidRPr="00CD4DFF" w14:paraId="3DE32517" w14:textId="77777777" w:rsidTr="005A2A0F">
        <w:tc>
          <w:tcPr>
            <w:tcW w:w="9747" w:type="dxa"/>
          </w:tcPr>
          <w:p w14:paraId="251C594A" w14:textId="19D6211E" w:rsidR="00431A89" w:rsidRPr="00CD4DFF" w:rsidRDefault="007E6633" w:rsidP="007E6633">
            <w:pPr>
              <w:pStyle w:val="bullet"/>
              <w:numPr>
                <w:ilvl w:val="0"/>
                <w:numId w:val="19"/>
              </w:numPr>
              <w:spacing w:before="240"/>
              <w:ind w:left="851" w:hanging="567"/>
              <w:rPr>
                <w:sz w:val="22"/>
                <w:szCs w:val="22"/>
                <w:lang w:val="cy-GB"/>
              </w:rPr>
            </w:pPr>
            <w:r w:rsidRPr="007E6633">
              <w:rPr>
                <w:rFonts w:ascii="Arial" w:hAnsi="Arial" w:cs="Arial"/>
                <w:sz w:val="22"/>
                <w:szCs w:val="22"/>
                <w:lang w:val="cy-GB"/>
              </w:rPr>
              <w:t>Adnabod a gwerthuso materion hanesyddol a chyfoes a’u heffaith ar y gymdeithas fyd-eang heddiw.</w:t>
            </w:r>
            <w:r w:rsidR="00431A89" w:rsidRPr="0052290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431A89" w:rsidRPr="00CD4DF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4B9A383C" w14:textId="046D6754" w:rsidR="00431A89" w:rsidRPr="00522903" w:rsidRDefault="007E6633" w:rsidP="007E6633">
            <w:pPr>
              <w:pStyle w:val="bullet"/>
              <w:numPr>
                <w:ilvl w:val="0"/>
                <w:numId w:val="19"/>
              </w:numPr>
              <w:spacing w:before="240"/>
              <w:ind w:left="851" w:hanging="567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E6633">
              <w:rPr>
                <w:rFonts w:ascii="Arial" w:hAnsi="Arial" w:cs="Arial"/>
                <w:sz w:val="22"/>
                <w:szCs w:val="22"/>
                <w:lang w:val="cy-GB"/>
              </w:rPr>
              <w:t>Cymhwyso arferion gweithio cydweithredol priodol i reoli gwrthdaro a chefnogi gwneud penderfyniadau effeithiol.</w:t>
            </w:r>
          </w:p>
          <w:p w14:paraId="766C3328" w14:textId="499423B1" w:rsidR="00431A89" w:rsidRPr="00522903" w:rsidRDefault="007E6633" w:rsidP="007E6633">
            <w:pPr>
              <w:pStyle w:val="bullet"/>
              <w:numPr>
                <w:ilvl w:val="0"/>
                <w:numId w:val="19"/>
              </w:numPr>
              <w:overflowPunct/>
              <w:autoSpaceDE/>
              <w:autoSpaceDN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  <w:r w:rsidRPr="007E6633">
              <w:rPr>
                <w:rFonts w:ascii="Arial" w:hAnsi="Arial" w:cs="Arial"/>
                <w:sz w:val="22"/>
                <w:szCs w:val="22"/>
                <w:lang w:val="cy-GB"/>
              </w:rPr>
              <w:t>Gweithredu technegau Meddylfryd Dylunio i ymchwilio i broblemau er mwyn creu a gwerthuso datrysiadau.</w:t>
            </w:r>
          </w:p>
          <w:p w14:paraId="076D7737" w14:textId="278093B7" w:rsidR="00066984" w:rsidRPr="00CD4DFF" w:rsidRDefault="00066984" w:rsidP="00431A89">
            <w:pPr>
              <w:ind w:left="720"/>
              <w:rPr>
                <w:lang w:val="cy-GB"/>
              </w:rPr>
            </w:pPr>
          </w:p>
        </w:tc>
      </w:tr>
    </w:tbl>
    <w:p w14:paraId="1037B8A3" w14:textId="77777777" w:rsidR="00066984" w:rsidRPr="00CD4DFF" w:rsidRDefault="00066984" w:rsidP="00066984">
      <w:pPr>
        <w:spacing w:line="276" w:lineRule="auto"/>
        <w:rPr>
          <w:rFonts w:cs="Arial"/>
          <w:b/>
          <w:lang w:val="cy-GB"/>
        </w:rPr>
      </w:pPr>
    </w:p>
    <w:p w14:paraId="687C6DE0" w14:textId="77777777" w:rsidR="00066984" w:rsidRPr="00CD4DFF" w:rsidRDefault="00066984" w:rsidP="00066984">
      <w:pPr>
        <w:spacing w:line="276" w:lineRule="auto"/>
        <w:rPr>
          <w:rFonts w:cs="Arial"/>
          <w:b/>
          <w:lang w:val="cy-GB"/>
        </w:rPr>
      </w:pPr>
    </w:p>
    <w:p w14:paraId="5B2F9378" w14:textId="77777777" w:rsidR="00066984" w:rsidRPr="00CD4DFF" w:rsidRDefault="00066984" w:rsidP="00066984">
      <w:pPr>
        <w:spacing w:line="276" w:lineRule="auto"/>
        <w:rPr>
          <w:rFonts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066984" w:rsidRPr="00CD4DFF" w14:paraId="015DB9C4" w14:textId="77777777" w:rsidTr="007B5845">
        <w:trPr>
          <w:trHeight w:val="240"/>
        </w:trPr>
        <w:tc>
          <w:tcPr>
            <w:tcW w:w="9781" w:type="dxa"/>
            <w:shd w:val="clear" w:color="auto" w:fill="C0C0C0"/>
          </w:tcPr>
          <w:p w14:paraId="03C4FCE1" w14:textId="0F0625EE" w:rsidR="00066984" w:rsidRPr="00522903" w:rsidRDefault="00066984" w:rsidP="007E6633">
            <w:pPr>
              <w:spacing w:line="276" w:lineRule="auto"/>
              <w:jc w:val="center"/>
              <w:rPr>
                <w:rFonts w:cs="Arial"/>
                <w:b/>
                <w:color w:val="C0C0C0"/>
                <w:sz w:val="40"/>
                <w:szCs w:val="40"/>
                <w:lang w:val="cy-GB"/>
              </w:rPr>
            </w:pPr>
            <w:r w:rsidRPr="00CD4DFF">
              <w:rPr>
                <w:rFonts w:cs="Arial"/>
                <w:sz w:val="32"/>
                <w:lang w:val="cy-GB"/>
              </w:rPr>
              <w:br w:type="page"/>
            </w:r>
            <w:r w:rsidR="007E6633" w:rsidRPr="007E6633">
              <w:rPr>
                <w:rFonts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58E6DD4E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11D4FC8B" w14:textId="183EEFAD" w:rsidR="0026097B" w:rsidRPr="00522903" w:rsidRDefault="007E6633" w:rsidP="00712B36">
      <w:pPr>
        <w:spacing w:line="276" w:lineRule="auto"/>
        <w:ind w:left="720"/>
        <w:rPr>
          <w:rFonts w:cs="Arial"/>
          <w:b/>
          <w:color w:val="FFFFFF"/>
          <w:szCs w:val="24"/>
          <w:lang w:val="cy-GB"/>
        </w:rPr>
      </w:pPr>
      <w:r w:rsidRPr="00712B36">
        <w:rPr>
          <w:rFonts w:cs="Arial"/>
          <w:b/>
          <w:szCs w:val="24"/>
          <w:lang w:val="cy-GB"/>
        </w:rPr>
        <w:t>Lefel 4 Asesiad 2 (Cyfarwyddyd Darlith</w:t>
      </w:r>
      <w:r w:rsidR="00712B36" w:rsidRPr="00712B36">
        <w:rPr>
          <w:rFonts w:cs="Arial"/>
          <w:b/>
          <w:szCs w:val="24"/>
          <w:lang w:val="cy-GB"/>
        </w:rPr>
        <w:t>ydd</w:t>
      </w:r>
      <w:r w:rsidRPr="00712B36">
        <w:rPr>
          <w:rFonts w:cs="Arial"/>
          <w:b/>
          <w:szCs w:val="24"/>
          <w:lang w:val="cy-GB"/>
        </w:rPr>
        <w:t>)</w:t>
      </w:r>
    </w:p>
    <w:p w14:paraId="32E91A6B" w14:textId="56733B61" w:rsidR="0026097B" w:rsidRPr="00522903" w:rsidRDefault="007E6633" w:rsidP="00712B36">
      <w:pPr>
        <w:spacing w:line="276" w:lineRule="auto"/>
        <w:ind w:left="720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>Rhaid iddo fod yn gyflwyniad grŵp gyda deunyddiau ategol.</w:t>
      </w:r>
      <w:r w:rsidR="0026097B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>Pob unigolyn yn y grŵp i gyfrannu 2 funud i’r cyflwyniad a phob unigolyn i gyfrannu 1000 o eiriau i’r deunyddiau ategol (uchafswm o 6 mewn grŵp).</w:t>
      </w:r>
    </w:p>
    <w:p w14:paraId="588DBC51" w14:textId="748E6FA1" w:rsidR="006943B9" w:rsidRPr="00CD4DFF" w:rsidRDefault="006943B9" w:rsidP="0026097B">
      <w:pPr>
        <w:spacing w:line="276" w:lineRule="auto"/>
        <w:ind w:left="720"/>
        <w:rPr>
          <w:rFonts w:cs="Arial"/>
          <w:szCs w:val="24"/>
          <w:lang w:val="cy-GB"/>
        </w:rPr>
      </w:pPr>
    </w:p>
    <w:p w14:paraId="1910D595" w14:textId="625CF6C6" w:rsidR="006943B9" w:rsidRPr="007E6633" w:rsidRDefault="007E6633" w:rsidP="007E6633">
      <w:pPr>
        <w:spacing w:line="276" w:lineRule="auto"/>
        <w:ind w:left="720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>Paratowch gyflwyniad ar ddull Pecha-</w:t>
      </w:r>
      <w:proofErr w:type="spellStart"/>
      <w:r w:rsidRPr="00712B36">
        <w:rPr>
          <w:rFonts w:cs="Arial"/>
          <w:szCs w:val="24"/>
          <w:lang w:val="cy-GB"/>
        </w:rPr>
        <w:t>Kucha</w:t>
      </w:r>
      <w:proofErr w:type="spellEnd"/>
      <w:r w:rsidRPr="00712B36">
        <w:rPr>
          <w:rFonts w:cs="Arial"/>
          <w:szCs w:val="24"/>
          <w:lang w:val="cy-GB"/>
        </w:rPr>
        <w:t xml:space="preserve"> bach ar atebion i ‘broblem ddyrys’ o Uned 1. </w:t>
      </w:r>
    </w:p>
    <w:p w14:paraId="5BF6453C" w14:textId="419D2252" w:rsidR="004B2FB6" w:rsidRPr="00522903" w:rsidRDefault="007E6633" w:rsidP="00712B36">
      <w:pPr>
        <w:spacing w:line="276" w:lineRule="auto"/>
        <w:ind w:left="720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Dylai hyn fod yn debyg i ‘werthu syniadau’ </w:t>
      </w:r>
      <w:r w:rsidR="00044DBE">
        <w:rPr>
          <w:rFonts w:cs="Arial"/>
          <w:szCs w:val="24"/>
          <w:lang w:val="cy-GB"/>
        </w:rPr>
        <w:t>er mwyn</w:t>
      </w:r>
      <w:r w:rsidRPr="00712B36">
        <w:rPr>
          <w:rFonts w:cs="Arial"/>
          <w:szCs w:val="24"/>
          <w:lang w:val="cy-GB"/>
        </w:rPr>
        <w:t xml:space="preserve"> hyrwyddo eich syniad i ddiwydiant, gwleidyddion, a/neu addysgwyr. </w:t>
      </w:r>
    </w:p>
    <w:p w14:paraId="35DE7A97" w14:textId="138214B2" w:rsidR="006943B9" w:rsidRPr="00CD4DFF" w:rsidRDefault="007E6633" w:rsidP="006943B9">
      <w:pPr>
        <w:spacing w:line="276" w:lineRule="auto"/>
        <w:ind w:left="720"/>
        <w:rPr>
          <w:rFonts w:cs="Arial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Dylai fod oddeutu 20 sleid yn eich cyflwyniad, sy’n symud ymlaen yn awtomatig bob 20 i 39 eiliad (2 i 3 munud y person). </w:t>
      </w:r>
      <w:r w:rsidR="006943B9" w:rsidRPr="00522903">
        <w:rPr>
          <w:rFonts w:cs="Arial"/>
          <w:szCs w:val="24"/>
          <w:lang w:val="cy-GB"/>
        </w:rPr>
        <w:t xml:space="preserve"> </w:t>
      </w:r>
    </w:p>
    <w:p w14:paraId="3311CBF2" w14:textId="44AAB697" w:rsidR="006943B9" w:rsidRPr="00522903" w:rsidRDefault="007E6633" w:rsidP="00712B36">
      <w:pPr>
        <w:spacing w:line="276" w:lineRule="auto"/>
        <w:ind w:left="720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>Dylai pob sleid gynnwys un ddelwedd (i’w drafod)</w:t>
      </w:r>
    </w:p>
    <w:p w14:paraId="4CC9DBA1" w14:textId="7875D3E9" w:rsidR="006943B9" w:rsidRPr="00522903" w:rsidRDefault="007E6633" w:rsidP="00712B36">
      <w:pPr>
        <w:spacing w:line="276" w:lineRule="auto"/>
        <w:ind w:left="720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Dylech rannu’r cyflwyniad rhwng </w:t>
      </w:r>
      <w:proofErr w:type="spellStart"/>
      <w:r w:rsidRPr="00712B36">
        <w:rPr>
          <w:rFonts w:cs="Arial"/>
          <w:szCs w:val="24"/>
          <w:lang w:val="cy-GB"/>
        </w:rPr>
        <w:t>aelodau’ch</w:t>
      </w:r>
      <w:proofErr w:type="spellEnd"/>
      <w:r w:rsidRPr="00712B36">
        <w:rPr>
          <w:rFonts w:cs="Arial"/>
          <w:szCs w:val="24"/>
          <w:lang w:val="cy-GB"/>
        </w:rPr>
        <w:t xml:space="preserve"> tîm, gyda phob unigolyn yn cymryd cyfrifoldeb am un ran o’r cyflwyniad. </w:t>
      </w:r>
    </w:p>
    <w:p w14:paraId="76FB8BB9" w14:textId="34D10F08" w:rsidR="006943B9" w:rsidRPr="00522903" w:rsidRDefault="007B5845" w:rsidP="00712B36">
      <w:pPr>
        <w:spacing w:line="276" w:lineRule="auto"/>
        <w:ind w:left="720"/>
        <w:rPr>
          <w:rFonts w:cs="Arial"/>
          <w:color w:val="FFFFFF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Bydd pob aelod o’r tîm yn gwneud 4 i 6 sleid, hefyd bydd un sleid i’r teitl ac un sleid i’r cyfeiriadau. </w:t>
      </w:r>
      <w:r w:rsidR="006943B9" w:rsidRPr="00522903">
        <w:rPr>
          <w:rFonts w:cs="Arial"/>
          <w:szCs w:val="24"/>
          <w:lang w:val="cy-GB"/>
        </w:rPr>
        <w:t xml:space="preserve"> </w:t>
      </w:r>
      <w:r w:rsidRPr="00712B36">
        <w:rPr>
          <w:rFonts w:cs="Arial"/>
          <w:szCs w:val="24"/>
          <w:lang w:val="cy-GB"/>
        </w:rPr>
        <w:t>Bydd y sleidiau a’r cyfeiriadau’n dangos enwau aelodau’r tîm.</w:t>
      </w:r>
    </w:p>
    <w:p w14:paraId="2B2C290D" w14:textId="04A5A6AF" w:rsidR="006943B9" w:rsidRPr="00CD4DFF" w:rsidRDefault="007B5845" w:rsidP="006943B9">
      <w:pPr>
        <w:spacing w:line="276" w:lineRule="auto"/>
        <w:ind w:left="720"/>
        <w:rPr>
          <w:rFonts w:cs="Arial"/>
          <w:szCs w:val="24"/>
          <w:lang w:val="cy-GB"/>
        </w:rPr>
      </w:pPr>
      <w:r w:rsidRPr="00712B36">
        <w:rPr>
          <w:rFonts w:cs="Arial"/>
          <w:szCs w:val="24"/>
          <w:lang w:val="cy-GB"/>
        </w:rPr>
        <w:t xml:space="preserve">Byddwch yn recordio’ch cyflwyniadau ar MS </w:t>
      </w:r>
      <w:proofErr w:type="spellStart"/>
      <w:r w:rsidRPr="00712B36">
        <w:rPr>
          <w:rFonts w:cs="Arial"/>
          <w:szCs w:val="24"/>
          <w:lang w:val="cy-GB"/>
        </w:rPr>
        <w:t>Teams</w:t>
      </w:r>
      <w:proofErr w:type="spellEnd"/>
      <w:r w:rsidRPr="00712B36">
        <w:rPr>
          <w:rFonts w:cs="Arial"/>
          <w:szCs w:val="24"/>
          <w:lang w:val="cy-GB"/>
        </w:rPr>
        <w:t xml:space="preserve"> yn sianel eich grŵp. </w:t>
      </w:r>
      <w:r w:rsidR="006943B9" w:rsidRPr="00522903">
        <w:rPr>
          <w:rFonts w:cs="Arial"/>
          <w:szCs w:val="24"/>
          <w:lang w:val="cy-GB"/>
        </w:rPr>
        <w:t xml:space="preserve"> </w:t>
      </w:r>
    </w:p>
    <w:p w14:paraId="175D5E30" w14:textId="77777777" w:rsidR="006943B9" w:rsidRPr="00CD4DFF" w:rsidRDefault="006943B9" w:rsidP="0026097B">
      <w:pPr>
        <w:spacing w:line="276" w:lineRule="auto"/>
        <w:ind w:left="720"/>
        <w:rPr>
          <w:rFonts w:cs="Arial"/>
          <w:szCs w:val="24"/>
          <w:lang w:val="cy-GB"/>
        </w:rPr>
      </w:pPr>
    </w:p>
    <w:p w14:paraId="57C0D796" w14:textId="77777777" w:rsidR="00066984" w:rsidRPr="00CD4DFF" w:rsidRDefault="00066984" w:rsidP="00066984">
      <w:pPr>
        <w:spacing w:line="276" w:lineRule="auto"/>
        <w:ind w:left="720"/>
        <w:rPr>
          <w:rFonts w:cs="Arial"/>
          <w:szCs w:val="24"/>
          <w:lang w:val="cy-GB"/>
        </w:rPr>
      </w:pPr>
    </w:p>
    <w:p w14:paraId="0D142F6F" w14:textId="77777777" w:rsidR="00066984" w:rsidRPr="00CD4DFF" w:rsidRDefault="00066984" w:rsidP="00066984">
      <w:pPr>
        <w:spacing w:line="276" w:lineRule="auto"/>
        <w:ind w:left="720"/>
        <w:rPr>
          <w:rFonts w:cs="Arial"/>
          <w:szCs w:val="24"/>
          <w:lang w:val="cy-GB"/>
        </w:rPr>
      </w:pPr>
    </w:p>
    <w:p w14:paraId="4475AD14" w14:textId="77777777" w:rsidR="00066984" w:rsidRPr="00CD4DFF" w:rsidRDefault="00066984" w:rsidP="00066984">
      <w:pPr>
        <w:spacing w:line="276" w:lineRule="auto"/>
        <w:ind w:left="720"/>
        <w:rPr>
          <w:rFonts w:cs="Arial"/>
          <w:szCs w:val="24"/>
          <w:lang w:val="cy-GB"/>
        </w:rPr>
      </w:pPr>
    </w:p>
    <w:p w14:paraId="120C4E94" w14:textId="24234B5D" w:rsidR="0026097B" w:rsidRPr="00CD4DFF" w:rsidRDefault="0026097B">
      <w:pPr>
        <w:spacing w:line="240" w:lineRule="auto"/>
        <w:rPr>
          <w:rFonts w:cs="Arial"/>
          <w:sz w:val="22"/>
          <w:szCs w:val="22"/>
          <w:lang w:val="cy-GB"/>
        </w:rPr>
      </w:pPr>
      <w:r w:rsidRPr="00CD4DFF">
        <w:rPr>
          <w:rFonts w:cs="Arial"/>
          <w:sz w:val="22"/>
          <w:szCs w:val="22"/>
          <w:lang w:val="cy-GB"/>
        </w:rPr>
        <w:br w:type="page"/>
      </w:r>
    </w:p>
    <w:p w14:paraId="790EFD75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066984" w:rsidRPr="00CD4DFF" w14:paraId="21105D08" w14:textId="77777777" w:rsidTr="005A2A0F">
        <w:trPr>
          <w:trHeight w:val="414"/>
        </w:trPr>
        <w:tc>
          <w:tcPr>
            <w:tcW w:w="10670" w:type="dxa"/>
            <w:shd w:val="clear" w:color="auto" w:fill="D9D9D9"/>
          </w:tcPr>
          <w:p w14:paraId="7608F270" w14:textId="205B8FEE" w:rsidR="00066984" w:rsidRPr="00CD4DFF" w:rsidRDefault="00EC1B85" w:rsidP="005A2A0F">
            <w:pPr>
              <w:spacing w:line="276" w:lineRule="auto"/>
              <w:jc w:val="center"/>
              <w:rPr>
                <w:rFonts w:cs="Arial"/>
                <w:b/>
                <w:caps/>
                <w:sz w:val="40"/>
                <w:lang w:val="cy-GB"/>
              </w:rPr>
            </w:pPr>
            <w:r w:rsidRPr="00342C53">
              <w:rPr>
                <w:rFonts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42AFC42D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297C401B" w14:textId="77777777" w:rsidR="00EC1B85" w:rsidRPr="00EC1B85" w:rsidRDefault="00EC1B85" w:rsidP="00EC1B85">
      <w:pPr>
        <w:spacing w:line="240" w:lineRule="auto"/>
        <w:jc w:val="both"/>
        <w:rPr>
          <w:rFonts w:cs="Arial"/>
          <w:b/>
          <w:sz w:val="22"/>
          <w:szCs w:val="22"/>
        </w:rPr>
      </w:pPr>
      <w:r w:rsidRPr="00EC1B85">
        <w:rPr>
          <w:rFonts w:cs="Arial"/>
          <w:b/>
          <w:sz w:val="22"/>
          <w:szCs w:val="22"/>
          <w:lang w:val="cy-GB"/>
        </w:rPr>
        <w:t>SYLWER:</w:t>
      </w:r>
      <w:r w:rsidRPr="00EC1B85">
        <w:rPr>
          <w:rFonts w:cs="Arial"/>
          <w:b/>
          <w:sz w:val="22"/>
          <w:szCs w:val="22"/>
        </w:rPr>
        <w:t xml:space="preserve"> </w:t>
      </w:r>
      <w:r w:rsidRPr="00EC1B85">
        <w:rPr>
          <w:rFonts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1EB4244D" w14:textId="77777777" w:rsidR="00EC1B85" w:rsidRPr="00EC1B85" w:rsidRDefault="00EC1B85" w:rsidP="00EC1B85">
      <w:pPr>
        <w:spacing w:line="240" w:lineRule="auto"/>
        <w:jc w:val="both"/>
        <w:rPr>
          <w:rFonts w:cs="Arial"/>
          <w:b/>
          <w:sz w:val="22"/>
          <w:szCs w:val="22"/>
        </w:rPr>
      </w:pPr>
    </w:p>
    <w:p w14:paraId="7FE1654D" w14:textId="77777777" w:rsidR="00EC1B85" w:rsidRPr="00EC1B85" w:rsidRDefault="00EC1B85" w:rsidP="00CD4930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EC1B85">
        <w:rPr>
          <w:rFonts w:cs="Arial"/>
          <w:b/>
          <w:sz w:val="22"/>
          <w:szCs w:val="22"/>
          <w:lang w:val="cy-GB"/>
        </w:rPr>
        <w:t>Sgiliau Ymgysylltu â Llenyddiaeth</w:t>
      </w:r>
    </w:p>
    <w:p w14:paraId="04F8382F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  <w:r w:rsidRPr="00EC1B85">
        <w:rPr>
          <w:rFonts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EC1B85">
        <w:rPr>
          <w:rFonts w:cs="Arial"/>
          <w:i/>
          <w:sz w:val="22"/>
          <w:szCs w:val="22"/>
          <w:lang w:val="cy-GB"/>
        </w:rPr>
        <w:t>berthnasol</w:t>
      </w:r>
      <w:r w:rsidRPr="00EC1B85">
        <w:rPr>
          <w:rFonts w:cs="Arial"/>
          <w:sz w:val="22"/>
          <w:szCs w:val="22"/>
          <w:lang w:val="cy-GB"/>
        </w:rPr>
        <w:t xml:space="preserve"> i’r dasg/tasgau a osodwyd ac sy’n </w:t>
      </w:r>
      <w:r w:rsidRPr="00EC1B85">
        <w:rPr>
          <w:rFonts w:cs="Arial"/>
          <w:i/>
          <w:sz w:val="22"/>
          <w:szCs w:val="22"/>
          <w:lang w:val="cy-GB"/>
        </w:rPr>
        <w:t>canolbwyntio</w:t>
      </w:r>
      <w:r w:rsidRPr="00EC1B85">
        <w:rPr>
          <w:rFonts w:cs="Arial"/>
          <w:sz w:val="22"/>
          <w:szCs w:val="22"/>
          <w:lang w:val="cy-GB"/>
        </w:rPr>
        <w:t xml:space="preserve"> arni/arnynt.</w:t>
      </w:r>
      <w:r w:rsidRPr="00EC1B85">
        <w:rPr>
          <w:rFonts w:cs="Arial"/>
          <w:sz w:val="22"/>
          <w:szCs w:val="22"/>
        </w:rPr>
        <w:t xml:space="preserve">    </w:t>
      </w:r>
      <w:r w:rsidRPr="00EC1B85">
        <w:rPr>
          <w:rFonts w:cs="Arial"/>
          <w:sz w:val="22"/>
          <w:szCs w:val="22"/>
          <w:lang w:val="cy-GB"/>
        </w:rPr>
        <w:t xml:space="preserve">Dylech ddarparu tystiolaeth i ddangos eich bod wedi cael mynediad at </w:t>
      </w:r>
      <w:r w:rsidRPr="00EC1B85">
        <w:rPr>
          <w:rFonts w:cs="Arial"/>
          <w:i/>
          <w:sz w:val="22"/>
          <w:szCs w:val="22"/>
          <w:lang w:val="cy-GB"/>
        </w:rPr>
        <w:t>ystod</w:t>
      </w:r>
      <w:r w:rsidRPr="00EC1B85">
        <w:rPr>
          <w:rFonts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 xml:space="preserve">Dylech ystyried </w:t>
      </w:r>
      <w:r w:rsidRPr="00EC1B85">
        <w:rPr>
          <w:rFonts w:cs="Arial"/>
          <w:i/>
          <w:sz w:val="22"/>
          <w:szCs w:val="22"/>
          <w:lang w:val="cy-GB"/>
        </w:rPr>
        <w:t>hygrededd</w:t>
      </w:r>
      <w:r w:rsidRPr="00EC1B85">
        <w:rPr>
          <w:rFonts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EC1B85">
        <w:rPr>
          <w:rFonts w:cs="Arial"/>
          <w:sz w:val="22"/>
          <w:szCs w:val="22"/>
        </w:rPr>
        <w:t xml:space="preserve">   </w:t>
      </w:r>
      <w:r w:rsidRPr="00EC1B85">
        <w:rPr>
          <w:rFonts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 xml:space="preserve">Rhaid i chi ddarparu </w:t>
      </w:r>
      <w:r w:rsidRPr="00EC1B85">
        <w:rPr>
          <w:rFonts w:cs="Arial"/>
          <w:i/>
          <w:sz w:val="22"/>
          <w:szCs w:val="22"/>
          <w:lang w:val="cy-GB"/>
        </w:rPr>
        <w:t>tystiolaeth</w:t>
      </w:r>
      <w:r w:rsidRPr="00EC1B85">
        <w:rPr>
          <w:rFonts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EC1B85">
        <w:rPr>
          <w:rFonts w:cs="Arial"/>
          <w:sz w:val="22"/>
          <w:szCs w:val="22"/>
        </w:rPr>
        <w:t xml:space="preserve"> </w:t>
      </w:r>
    </w:p>
    <w:p w14:paraId="41900445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</w:p>
    <w:p w14:paraId="4D009073" w14:textId="77777777" w:rsidR="00EC1B85" w:rsidRPr="00EC1B85" w:rsidRDefault="00EC1B85" w:rsidP="00EC1B85">
      <w:pPr>
        <w:spacing w:line="240" w:lineRule="auto"/>
        <w:jc w:val="both"/>
        <w:rPr>
          <w:rFonts w:cs="Arial"/>
          <w:i/>
          <w:sz w:val="22"/>
          <w:szCs w:val="22"/>
        </w:rPr>
      </w:pPr>
      <w:r w:rsidRPr="00EC1B85">
        <w:rPr>
          <w:rFonts w:cs="Arial"/>
          <w:b/>
          <w:i/>
          <w:sz w:val="22"/>
          <w:szCs w:val="22"/>
          <w:lang w:val="cy-GB"/>
        </w:rPr>
        <w:t xml:space="preserve">Canllawiau penodol i'r asesiad hwn: </w:t>
      </w:r>
      <w:r w:rsidRPr="00EC1B85">
        <w:rPr>
          <w:rFonts w:cs="Arial"/>
          <w:i/>
          <w:sz w:val="22"/>
          <w:szCs w:val="22"/>
        </w:rPr>
        <w:t xml:space="preserve"> </w:t>
      </w:r>
    </w:p>
    <w:p w14:paraId="2D3F0BEC" w14:textId="3E464971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CD4DFF">
        <w:rPr>
          <w:rFonts w:cs="Arial"/>
          <w:i/>
          <w:sz w:val="22"/>
          <w:szCs w:val="22"/>
          <w:lang w:val="cy-GB"/>
        </w:rPr>
        <w:t xml:space="preserve"> </w:t>
      </w:r>
    </w:p>
    <w:p w14:paraId="75CF4315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5997F962" w14:textId="77777777" w:rsidR="00EC1B85" w:rsidRPr="00EC1B85" w:rsidRDefault="00EC1B85" w:rsidP="00EC1B85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EC1B85">
        <w:rPr>
          <w:rFonts w:cs="Arial"/>
          <w:b/>
          <w:sz w:val="22"/>
          <w:szCs w:val="22"/>
          <w:lang w:val="cy-GB"/>
        </w:rPr>
        <w:t>Sgiliau Gwybodaeth a Dealltwriaeth</w:t>
      </w:r>
    </w:p>
    <w:p w14:paraId="364715AB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  <w:r w:rsidRPr="00EC1B85">
        <w:rPr>
          <w:rFonts w:cs="Arial"/>
          <w:sz w:val="22"/>
          <w:szCs w:val="22"/>
          <w:lang w:val="cy-GB"/>
        </w:rPr>
        <w:t xml:space="preserve">Ar lefel 4, dylech allu arddangos gwybodaeth am y cysyniadau a’r egwyddorion gwaelodol sy'n gysylltiedig â’ch maes/meysydd astudio. 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 xml:space="preserve">Mae </w:t>
      </w:r>
      <w:r w:rsidRPr="00EC1B85">
        <w:rPr>
          <w:rFonts w:cs="Arial"/>
          <w:i/>
          <w:sz w:val="22"/>
          <w:szCs w:val="22"/>
          <w:lang w:val="cy-GB"/>
        </w:rPr>
        <w:t xml:space="preserve">gwybodaeth </w:t>
      </w:r>
      <w:r w:rsidRPr="00EC1B85">
        <w:rPr>
          <w:rFonts w:cs="Arial"/>
          <w:sz w:val="22"/>
          <w:szCs w:val="22"/>
          <w:lang w:val="cy-GB"/>
        </w:rPr>
        <w:t>yn ymwneud â’r ffeithiau, y wybodaeth a’r sgiliau rydych wedi’u caffael trwy eich dysgu.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 xml:space="preserve">Rydych yn arddangos eich </w:t>
      </w:r>
      <w:r w:rsidRPr="00EC1B85">
        <w:rPr>
          <w:rFonts w:cs="Arial"/>
          <w:i/>
          <w:sz w:val="22"/>
          <w:szCs w:val="22"/>
          <w:lang w:val="cy-GB"/>
        </w:rPr>
        <w:t>dealltwriaeth</w:t>
      </w:r>
      <w:r w:rsidRPr="00EC1B85">
        <w:rPr>
          <w:rFonts w:cs="Arial"/>
          <w:sz w:val="22"/>
          <w:szCs w:val="22"/>
          <w:lang w:val="cy-GB"/>
        </w:rPr>
        <w:t xml:space="preserve"> trwy ddehongli ystyr y ffeithiau a’r wybodaeth.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>Dylech allu esbonio’r theorïau, y cysyniadau, ac ati i ddangos eich dealltwriaeth.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 xml:space="preserve">Hefyd bydd eich marc/gradd yn amodol ar y </w:t>
      </w:r>
      <w:r w:rsidRPr="00EC1B85">
        <w:rPr>
          <w:rFonts w:cs="Arial"/>
          <w:i/>
          <w:sz w:val="22"/>
          <w:szCs w:val="22"/>
          <w:lang w:val="cy-GB"/>
        </w:rPr>
        <w:t>graddau</w:t>
      </w:r>
      <w:r w:rsidRPr="00EC1B85">
        <w:rPr>
          <w:rFonts w:cs="Arial"/>
          <w:sz w:val="22"/>
          <w:szCs w:val="22"/>
          <w:lang w:val="cy-GB"/>
        </w:rPr>
        <w:t xml:space="preserve"> rydych yn arddangos eich gwybodaeth a’ch dealltwriaeth.</w:t>
      </w:r>
      <w:r w:rsidRPr="00EC1B85">
        <w:rPr>
          <w:rFonts w:ascii="Times New Roman" w:hAnsi="Times New Roman"/>
          <w:sz w:val="20"/>
        </w:rPr>
        <w:t xml:space="preserve"> </w:t>
      </w:r>
    </w:p>
    <w:p w14:paraId="60171EA1" w14:textId="77777777" w:rsidR="00EC1B85" w:rsidRPr="00EC1B85" w:rsidRDefault="00EC1B85" w:rsidP="00EC1B85">
      <w:pPr>
        <w:spacing w:line="240" w:lineRule="auto"/>
        <w:jc w:val="both"/>
        <w:rPr>
          <w:rFonts w:cs="Arial"/>
          <w:b/>
          <w:i/>
          <w:sz w:val="22"/>
          <w:szCs w:val="22"/>
        </w:rPr>
      </w:pPr>
    </w:p>
    <w:p w14:paraId="0C178E9E" w14:textId="71FEFAB3" w:rsidR="00066984" w:rsidRPr="00CD4DFF" w:rsidRDefault="00EC1B85" w:rsidP="00EC1B85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EC1B85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066984" w:rsidRPr="00CD4DFF">
        <w:rPr>
          <w:rFonts w:cs="Arial"/>
          <w:i/>
          <w:sz w:val="22"/>
          <w:szCs w:val="22"/>
          <w:lang w:val="cy-GB"/>
        </w:rPr>
        <w:t xml:space="preserve"> </w:t>
      </w:r>
    </w:p>
    <w:p w14:paraId="3C0395D3" w14:textId="77777777" w:rsidR="00066984" w:rsidRPr="00CD4DFF" w:rsidRDefault="00066984" w:rsidP="00066984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</w:p>
    <w:p w14:paraId="4C761E6D" w14:textId="77777777" w:rsidR="00EC1B85" w:rsidRPr="00EC1B85" w:rsidRDefault="00EC1B85" w:rsidP="00EC1B85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EC1B85">
        <w:rPr>
          <w:rFonts w:cs="Arial"/>
          <w:b/>
          <w:sz w:val="22"/>
          <w:szCs w:val="22"/>
          <w:lang w:val="cy-GB"/>
        </w:rPr>
        <w:t>Sgiliau Gwybyddol a Deallusol</w:t>
      </w:r>
    </w:p>
    <w:p w14:paraId="6A7A2385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  <w:r w:rsidRPr="00EC1B85">
        <w:rPr>
          <w:rFonts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 xml:space="preserve">Rhaid i’ch gwaith gynnwys tystiolaeth o feddwl rhesymegol, dadansoddol. 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>Ystyr hyn yw nid disgrifio ‘beth’ yn unig!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 xml:space="preserve">Ond hefyd cyfiawnhau: 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Pam?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Sut?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Pryd?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Pwy?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Ble?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Ar ba gost?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cadarn gan ddefnyddio data a chysyniadau. 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>Lle bo’n berthnasol, gellir cynnig atebion ac argymhellion amgen.</w:t>
      </w:r>
    </w:p>
    <w:p w14:paraId="6AB1A30B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</w:p>
    <w:p w14:paraId="651E9592" w14:textId="3BC8D542" w:rsidR="00066984" w:rsidRPr="00CD4DFF" w:rsidRDefault="00EC1B85" w:rsidP="00EC1B85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EC1B85">
        <w:rPr>
          <w:rFonts w:cs="Arial"/>
          <w:b/>
          <w:i/>
          <w:sz w:val="22"/>
          <w:szCs w:val="22"/>
          <w:lang w:val="cy-GB"/>
        </w:rPr>
        <w:t>Canllawiau penodol i'r asesiad hwn:</w:t>
      </w:r>
    </w:p>
    <w:p w14:paraId="269E314A" w14:textId="77777777" w:rsidR="00066984" w:rsidRPr="00CD4DFF" w:rsidRDefault="00066984" w:rsidP="00066984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</w:p>
    <w:p w14:paraId="74481625" w14:textId="77777777" w:rsidR="00EC1B85" w:rsidRPr="00EC1B85" w:rsidRDefault="00EC1B85" w:rsidP="00EC1B85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EC1B85">
        <w:rPr>
          <w:rFonts w:cs="Arial"/>
          <w:b/>
          <w:sz w:val="22"/>
          <w:szCs w:val="22"/>
          <w:lang w:val="cy-GB"/>
        </w:rPr>
        <w:t>Sgiliau Ymarferol</w:t>
      </w:r>
    </w:p>
    <w:p w14:paraId="4F8567EC" w14:textId="0C8671AC" w:rsidR="00066984" w:rsidRPr="00CD4DFF" w:rsidRDefault="00EC1B85" w:rsidP="00EC1B85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EC1B85">
        <w:rPr>
          <w:rFonts w:cs="Arial"/>
          <w:sz w:val="22"/>
          <w:szCs w:val="22"/>
          <w:lang w:val="cy-GB"/>
        </w:rPr>
        <w:t xml:space="preserve">Ar lefel 4, dylech allu cymhwyso’r cysyniadau a’r egwyddorion gwaelodol sylfaenol er mwyn eu gwerthuso a’u dehongli yng nghyd-destun eich maes astudio. 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>Sut maent yn gweithio’n ymarferol?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</w:t>
      </w:r>
      <w:r w:rsidR="00066984" w:rsidRPr="00CD4DFF">
        <w:rPr>
          <w:rFonts w:cs="Arial"/>
          <w:sz w:val="22"/>
          <w:szCs w:val="22"/>
          <w:lang w:val="cy-GB"/>
        </w:rPr>
        <w:t xml:space="preserve">.  </w:t>
      </w:r>
    </w:p>
    <w:p w14:paraId="47341341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6EF19DBF" w14:textId="70274C19" w:rsidR="00066984" w:rsidRPr="00522903" w:rsidRDefault="007B5845" w:rsidP="00712B36">
      <w:pPr>
        <w:spacing w:line="276" w:lineRule="auto"/>
        <w:jc w:val="both"/>
        <w:rPr>
          <w:rFonts w:cs="Arial"/>
          <w:i/>
          <w:color w:val="FFFFFF"/>
          <w:sz w:val="22"/>
          <w:szCs w:val="22"/>
          <w:lang w:val="cy-GB"/>
        </w:rPr>
      </w:pPr>
      <w:r w:rsidRPr="00712B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066984" w:rsidRPr="00522903">
        <w:rPr>
          <w:rFonts w:cs="Arial"/>
          <w:i/>
          <w:sz w:val="22"/>
          <w:szCs w:val="22"/>
          <w:lang w:val="cy-GB"/>
        </w:rPr>
        <w:t xml:space="preserve"> </w:t>
      </w:r>
      <w:r w:rsidRPr="00712B36">
        <w:rPr>
          <w:rFonts w:cs="Arial"/>
          <w:i/>
          <w:sz w:val="22"/>
          <w:szCs w:val="22"/>
          <w:lang w:val="cy-GB"/>
        </w:rPr>
        <w:t>Fe ddylech arddangos eich ddefnydd o sgiliau rydych wedi’u datblygu ar draws y modwl.</w:t>
      </w:r>
    </w:p>
    <w:p w14:paraId="42EF2083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7B40C951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55FDCFE8" w14:textId="77777777" w:rsidR="00EC1B85" w:rsidRPr="00EC1B85" w:rsidRDefault="00EC1B85" w:rsidP="00EC1B85">
      <w:pPr>
        <w:numPr>
          <w:ilvl w:val="0"/>
          <w:numId w:val="2"/>
        </w:numPr>
        <w:spacing w:line="240" w:lineRule="auto"/>
        <w:jc w:val="both"/>
        <w:rPr>
          <w:rFonts w:cs="Arial"/>
          <w:b/>
          <w:sz w:val="22"/>
          <w:szCs w:val="22"/>
        </w:rPr>
      </w:pPr>
      <w:r w:rsidRPr="00EC1B85">
        <w:rPr>
          <w:rFonts w:cs="Arial"/>
          <w:b/>
          <w:sz w:val="22"/>
          <w:szCs w:val="22"/>
          <w:lang w:val="cy-GB"/>
        </w:rPr>
        <w:t>Sgiliau Trosglwyddadwy ar gyfer Bywyd ac Arfer Proffesiynol</w:t>
      </w:r>
      <w:r w:rsidRPr="00EC1B85">
        <w:rPr>
          <w:rFonts w:cs="Arial"/>
          <w:b/>
          <w:sz w:val="22"/>
          <w:szCs w:val="22"/>
        </w:rPr>
        <w:t xml:space="preserve"> </w:t>
      </w:r>
    </w:p>
    <w:p w14:paraId="051DE91A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  <w:r w:rsidRPr="00EC1B85">
        <w:rPr>
          <w:rFonts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Pr="00EC1B85">
        <w:rPr>
          <w:rFonts w:cs="Arial"/>
          <w:sz w:val="22"/>
          <w:szCs w:val="22"/>
        </w:rPr>
        <w:t xml:space="preserve">  </w:t>
      </w:r>
      <w:r w:rsidRPr="00EC1B85">
        <w:rPr>
          <w:rFonts w:cs="Arial"/>
          <w:sz w:val="22"/>
          <w:szCs w:val="22"/>
          <w:lang w:val="cy-GB"/>
        </w:rPr>
        <w:t xml:space="preserve">Mae hyn yn cynnwys dangos: 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 xml:space="preserve">eich bod yn gallu cyfleu </w:t>
      </w:r>
      <w:proofErr w:type="spellStart"/>
      <w:r w:rsidRPr="00EC1B85">
        <w:rPr>
          <w:rFonts w:cs="Arial"/>
          <w:sz w:val="22"/>
          <w:szCs w:val="22"/>
          <w:lang w:val="cy-GB"/>
        </w:rPr>
        <w:t>canlyniadau’ch</w:t>
      </w:r>
      <w:proofErr w:type="spellEnd"/>
      <w:r w:rsidRPr="00EC1B85">
        <w:rPr>
          <w:rFonts w:cs="Arial"/>
          <w:sz w:val="22"/>
          <w:szCs w:val="22"/>
          <w:lang w:val="cy-GB"/>
        </w:rPr>
        <w:t xml:space="preserve"> astudiaeth/gwaith yn gywir ac yn ddibynadwy, gyda dadleuon strwythuredig a chydlynol; eich bod yn gallu cychwyn a chwblhau tasgau a gweithdrefnau, boed hynny’n unigol a/neu’n gydweithredol; rhuglder mynegiant; eglurder ac effeithiolrwydd o ran cyflwyniad a threfn.</w:t>
      </w:r>
      <w:r w:rsidRPr="00EC1B85">
        <w:rPr>
          <w:rFonts w:cs="Arial"/>
          <w:sz w:val="22"/>
          <w:szCs w:val="22"/>
        </w:rPr>
        <w:t xml:space="preserve"> </w:t>
      </w:r>
      <w:r w:rsidRPr="00EC1B85">
        <w:rPr>
          <w:rFonts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7843A8C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</w:p>
    <w:p w14:paraId="56C6FE3A" w14:textId="77777777" w:rsidR="00EC1B85" w:rsidRPr="00EC1B85" w:rsidRDefault="00EC1B85" w:rsidP="00EC1B85">
      <w:pPr>
        <w:spacing w:line="240" w:lineRule="auto"/>
        <w:jc w:val="both"/>
        <w:rPr>
          <w:rFonts w:cs="Arial"/>
          <w:sz w:val="22"/>
          <w:szCs w:val="22"/>
        </w:rPr>
      </w:pPr>
    </w:p>
    <w:p w14:paraId="2B13CA18" w14:textId="77777777" w:rsidR="00EC1B85" w:rsidRPr="00EC1B85" w:rsidRDefault="00EC1B85" w:rsidP="00EC1B85">
      <w:pPr>
        <w:spacing w:line="240" w:lineRule="auto"/>
        <w:jc w:val="both"/>
        <w:rPr>
          <w:rFonts w:cs="Arial"/>
          <w:i/>
          <w:sz w:val="22"/>
          <w:szCs w:val="22"/>
        </w:rPr>
      </w:pPr>
      <w:r w:rsidRPr="00EC1B85">
        <w:rPr>
          <w:rFonts w:cs="Arial"/>
          <w:b/>
          <w:i/>
          <w:sz w:val="22"/>
          <w:szCs w:val="22"/>
          <w:lang w:val="cy-GB"/>
        </w:rPr>
        <w:t xml:space="preserve">Canllawiau penodol i'r asesiad hwn: </w:t>
      </w:r>
      <w:r w:rsidRPr="00EC1B85">
        <w:rPr>
          <w:rFonts w:cs="Arial"/>
          <w:i/>
          <w:sz w:val="22"/>
          <w:szCs w:val="22"/>
        </w:rPr>
        <w:t xml:space="preserve"> </w:t>
      </w:r>
    </w:p>
    <w:p w14:paraId="20BD9A1A" w14:textId="77777777" w:rsidR="009578C7" w:rsidRPr="00CD4DFF" w:rsidRDefault="009578C7" w:rsidP="00066984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</w:p>
    <w:p w14:paraId="0C136CF1" w14:textId="77777777" w:rsidR="00066984" w:rsidRPr="00CD4DFF" w:rsidRDefault="00066984" w:rsidP="00066984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</w:p>
    <w:p w14:paraId="0A392C6A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290583F9" w14:textId="77777777" w:rsidR="00066984" w:rsidRPr="00CD4DFF" w:rsidRDefault="00066984" w:rsidP="00066984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68F21D90" w14:textId="77777777" w:rsidR="00066984" w:rsidRPr="00CD4DFF" w:rsidRDefault="00066984" w:rsidP="00066984">
      <w:pPr>
        <w:spacing w:line="240" w:lineRule="auto"/>
        <w:rPr>
          <w:rFonts w:cs="Arial"/>
          <w:sz w:val="22"/>
          <w:szCs w:val="22"/>
          <w:lang w:val="cy-GB"/>
        </w:rPr>
      </w:pPr>
      <w:r w:rsidRPr="00CD4DFF">
        <w:rPr>
          <w:rFonts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11F81" w:rsidRPr="00111F81" w14:paraId="11231944" w14:textId="77777777" w:rsidTr="00BA6ED5">
        <w:trPr>
          <w:jc w:val="center"/>
        </w:trPr>
        <w:tc>
          <w:tcPr>
            <w:tcW w:w="10670" w:type="dxa"/>
            <w:shd w:val="clear" w:color="auto" w:fill="BFBFBF"/>
          </w:tcPr>
          <w:p w14:paraId="50BD81A3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20"/>
              </w:rPr>
            </w:pPr>
            <w:r w:rsidRPr="00111F81">
              <w:rPr>
                <w:rFonts w:cs="Arial"/>
                <w:sz w:val="32"/>
                <w:szCs w:val="32"/>
              </w:rPr>
              <w:lastRenderedPageBreak/>
              <w:br w:type="page"/>
            </w:r>
            <w:r w:rsidRPr="00111F81">
              <w:rPr>
                <w:rFonts w:cs="Arial"/>
                <w:b/>
                <w:caps/>
                <w:sz w:val="40"/>
              </w:rPr>
              <w:t xml:space="preserve">     </w:t>
            </w:r>
            <w:r w:rsidRPr="00111F81">
              <w:rPr>
                <w:rFonts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A8D1162" w14:textId="77777777" w:rsidR="00111F81" w:rsidRPr="00111F81" w:rsidRDefault="00111F81" w:rsidP="00111F81">
      <w:pPr>
        <w:spacing w:line="240" w:lineRule="auto"/>
        <w:rPr>
          <w:rFonts w:cs="Arial"/>
          <w:sz w:val="20"/>
        </w:rPr>
      </w:pPr>
    </w:p>
    <w:p w14:paraId="60E0A19C" w14:textId="77777777" w:rsidR="00111F81" w:rsidRPr="00111F81" w:rsidRDefault="00111F81" w:rsidP="00111F81">
      <w:pPr>
        <w:spacing w:line="240" w:lineRule="auto"/>
        <w:jc w:val="both"/>
        <w:rPr>
          <w:rFonts w:cs="Arial"/>
          <w:sz w:val="20"/>
          <w:lang w:eastAsia="en-US"/>
        </w:rPr>
      </w:pPr>
      <w:r w:rsidRPr="00111F81">
        <w:rPr>
          <w:rFonts w:cs="Arial"/>
          <w:sz w:val="20"/>
          <w:lang w:val="cy-GB" w:eastAsia="en-US"/>
        </w:rPr>
        <w:t xml:space="preserve">Noda’r adran hon y </w:t>
      </w:r>
      <w:r w:rsidRPr="00111F81">
        <w:rPr>
          <w:rFonts w:cs="Arial"/>
          <w:i/>
          <w:sz w:val="20"/>
          <w:lang w:val="cy-GB" w:eastAsia="en-US"/>
        </w:rPr>
        <w:t>graddau</w:t>
      </w:r>
      <w:r w:rsidRPr="00111F81">
        <w:rPr>
          <w:rFonts w:cs="Arial"/>
          <w:sz w:val="20"/>
          <w:lang w:val="cy-GB" w:eastAsia="en-US"/>
        </w:rPr>
        <w:t xml:space="preserve"> y mae’r meini prawf asesu yn cael eu harddangos gennych chi, sydd yn ei dro’n pennu’ch marc.</w:t>
      </w:r>
      <w:r w:rsidRPr="00111F81">
        <w:rPr>
          <w:rFonts w:cs="Arial"/>
          <w:sz w:val="20"/>
          <w:lang w:eastAsia="en-US"/>
        </w:rPr>
        <w:t xml:space="preserve"> </w:t>
      </w:r>
      <w:r w:rsidRPr="00111F81">
        <w:rPr>
          <w:rFonts w:cs="Arial"/>
          <w:sz w:val="20"/>
          <w:lang w:val="cy-GB" w:eastAsia="en-US"/>
        </w:rPr>
        <w:t xml:space="preserve">Dangosir y marciau sydd ar gael ar gyfer pob categori sgiliau. </w:t>
      </w:r>
      <w:r w:rsidRPr="00111F81">
        <w:rPr>
          <w:rFonts w:cs="Arial"/>
          <w:sz w:val="20"/>
          <w:lang w:eastAsia="en-US"/>
        </w:rPr>
        <w:t xml:space="preserve"> </w:t>
      </w:r>
      <w:r w:rsidRPr="00111F81">
        <w:rPr>
          <w:rFonts w:cs="Arial"/>
          <w:sz w:val="20"/>
          <w:lang w:val="cy-GB" w:eastAsia="en-US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A4C2AD" w14:textId="77777777" w:rsidR="00111F81" w:rsidRPr="00111F81" w:rsidRDefault="00111F81" w:rsidP="00111F81">
      <w:pPr>
        <w:spacing w:line="240" w:lineRule="auto"/>
        <w:rPr>
          <w:rFonts w:cs="Arial"/>
          <w:b/>
          <w:sz w:val="22"/>
          <w:szCs w:val="22"/>
        </w:rPr>
        <w:sectPr w:rsidR="00111F81" w:rsidRPr="00111F81" w:rsidSect="00111F81">
          <w:footerReference w:type="default" r:id="rId14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5FCD3AFE" w14:textId="77777777" w:rsidR="00111F81" w:rsidRPr="00111F81" w:rsidRDefault="00111F81" w:rsidP="00111F81">
      <w:pPr>
        <w:spacing w:line="240" w:lineRule="auto"/>
        <w:rPr>
          <w:rFonts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11F81" w:rsidRPr="00111F81" w14:paraId="622CFE57" w14:textId="77777777" w:rsidTr="00BA6ED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F5CFB70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22"/>
              </w:rPr>
            </w:pPr>
            <w:r w:rsidRPr="00111F81">
              <w:rPr>
                <w:rFonts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Pr="00111F81">
              <w:rPr>
                <w:rFonts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D26D760" w14:textId="77777777" w:rsidR="00111F81" w:rsidRPr="00111F81" w:rsidRDefault="00111F81" w:rsidP="00111F81">
            <w:pPr>
              <w:spacing w:line="240" w:lineRule="auto"/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111F81">
              <w:rPr>
                <w:rFonts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6212FA1" w14:textId="77777777" w:rsidR="00111F81" w:rsidRPr="00111F81" w:rsidRDefault="00111F81" w:rsidP="00111F81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111F81">
              <w:rPr>
                <w:rFonts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11F81" w:rsidRPr="00111F81" w14:paraId="18552060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263B0D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1. </w:t>
            </w:r>
            <w:r w:rsidRPr="00111F81">
              <w:rPr>
                <w:rFonts w:cs="Arial"/>
                <w:b/>
                <w:sz w:val="20"/>
                <w:lang w:val="cy-GB"/>
              </w:rPr>
              <w:t>Sgiliau Ymgysylltu â Llenyddiaeth</w:t>
            </w:r>
          </w:p>
          <w:p w14:paraId="1CB44DB2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  <w:r w:rsidRPr="00111F81">
              <w:rPr>
                <w:rFonts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1575C3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539A58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3C9FDE8C" w14:textId="77777777" w:rsidTr="00BA6E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7C6D7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4F23CFEA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BEC2B7C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E4D07F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C37795B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47375DBE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141904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83DF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3729CAF6" w14:textId="77777777" w:rsidTr="00BA6ED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8736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011A" w14:textId="60C113F0" w:rsidR="00111F81" w:rsidRPr="00111F81" w:rsidRDefault="00E546DF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1E28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1D7CDF3D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5BFE75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20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2. </w:t>
            </w:r>
            <w:r w:rsidRPr="00111F81">
              <w:rPr>
                <w:rFonts w:cs="Arial"/>
                <w:b/>
                <w:sz w:val="20"/>
                <w:lang w:val="cy-GB"/>
              </w:rPr>
              <w:t>Sgiliau Gwybodaeth a Dealltwriaeth</w:t>
            </w:r>
          </w:p>
          <w:p w14:paraId="393DA619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D19CD86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EE4940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1904CBD1" w14:textId="77777777" w:rsidTr="00BA6E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CE97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6AE59747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4E97436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B1BE103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4793D5B4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D7A3B47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0C0F3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FFEC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4B562A04" w14:textId="77777777" w:rsidTr="00BA6ED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C48D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34D5" w14:textId="6A9134A9" w:rsidR="00111F81" w:rsidRPr="00111F81" w:rsidRDefault="00E546DF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A087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3CB0FCF3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396C687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3. </w:t>
            </w:r>
            <w:r w:rsidRPr="00111F81">
              <w:rPr>
                <w:rFonts w:cs="Arial"/>
                <w:b/>
                <w:sz w:val="20"/>
                <w:lang w:val="cy-GB"/>
              </w:rPr>
              <w:t>Sgiliau Gwybyddol a Deallusol</w:t>
            </w:r>
          </w:p>
          <w:p w14:paraId="0A4AF22D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39669C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226CB3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75FCA8A3" w14:textId="77777777" w:rsidTr="00BA6E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E4BBA9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E0023E1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66D2E5B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59814B4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565F0758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6A99F86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9A862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5CC3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789C755A" w14:textId="77777777" w:rsidTr="00BA6ED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6288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FC36" w14:textId="520D0E2B" w:rsidR="00111F81" w:rsidRPr="00111F81" w:rsidRDefault="00E546DF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6063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3A366CF2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4EF129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4. </w:t>
            </w:r>
            <w:r w:rsidRPr="00111F81">
              <w:rPr>
                <w:rFonts w:cs="Arial"/>
                <w:b/>
                <w:sz w:val="20"/>
                <w:lang w:val="cy-GB"/>
              </w:rPr>
              <w:t xml:space="preserve">Sgiliau Cymhwyso Ymarferol </w:t>
            </w:r>
          </w:p>
          <w:p w14:paraId="60868849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42742EB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3F0884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05FD81B7" w14:textId="77777777" w:rsidTr="00BA6ED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E5435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BF15C5B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570E680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4747955D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039FAF6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6B5D719A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C10A9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1D00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10311D41" w14:textId="77777777" w:rsidTr="00BA6ED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EE7E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4DA4" w14:textId="52E69A5D" w:rsidR="00111F81" w:rsidRPr="00111F81" w:rsidRDefault="00E546DF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3557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02C15388" w14:textId="77777777" w:rsidTr="00BA6E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73C0780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 w:rsidRPr="00111F81">
              <w:rPr>
                <w:rFonts w:cs="Arial"/>
                <w:b/>
                <w:sz w:val="20"/>
                <w:szCs w:val="16"/>
              </w:rPr>
              <w:t xml:space="preserve">5. </w:t>
            </w:r>
            <w:r w:rsidRPr="00111F81">
              <w:rPr>
                <w:rFonts w:cs="Arial"/>
                <w:b/>
                <w:sz w:val="20"/>
                <w:lang w:val="cy-GB"/>
              </w:rPr>
              <w:t>Sgiliau Trosglwyddadwy ar gyfer Bywyd ac Arfer Proffesiynol</w:t>
            </w:r>
          </w:p>
          <w:p w14:paraId="64F89EE0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F3EE5D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0C2A59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6EE11FBF" w14:textId="77777777" w:rsidTr="00BA6ED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E288D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2D568025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6A7ECA87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D2C9B00" w14:textId="77777777" w:rsidR="00111F81" w:rsidRPr="00111F81" w:rsidRDefault="00111F81" w:rsidP="00111F81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30F70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1D9E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11F81" w:rsidRPr="00111F81" w14:paraId="5C0FAAC5" w14:textId="77777777" w:rsidTr="00BA6ED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CB10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F537" w14:textId="29238A0F" w:rsidR="00111F81" w:rsidRPr="00111F81" w:rsidRDefault="00E546DF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EEA3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</w:tbl>
    <w:p w14:paraId="60173350" w14:textId="77777777" w:rsidR="00111F81" w:rsidRPr="00111F81" w:rsidRDefault="00111F81" w:rsidP="00111F81">
      <w:pPr>
        <w:spacing w:line="240" w:lineRule="auto"/>
        <w:ind w:left="284" w:right="531"/>
        <w:rPr>
          <w:rFonts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11F81" w:rsidRPr="00111F81" w14:paraId="32D07DCC" w14:textId="77777777" w:rsidTr="00BA6ED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7518658B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16"/>
                <w:szCs w:val="16"/>
              </w:rPr>
            </w:pPr>
            <w:r w:rsidRPr="00111F81">
              <w:rPr>
                <w:rFonts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111F81">
              <w:rPr>
                <w:rFonts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111F81">
              <w:rPr>
                <w:rFonts w:cs="Arial"/>
                <w:sz w:val="16"/>
                <w:szCs w:val="16"/>
              </w:rPr>
              <w:t xml:space="preserve">  </w:t>
            </w:r>
            <w:r w:rsidRPr="00111F81">
              <w:rPr>
                <w:rFonts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3FC6B66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11F81">
              <w:rPr>
                <w:rFonts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5B10318" w14:textId="77777777" w:rsidR="00111F81" w:rsidRPr="00111F81" w:rsidRDefault="00111F81" w:rsidP="00111F81">
            <w:pPr>
              <w:spacing w:line="240" w:lineRule="auto"/>
              <w:jc w:val="right"/>
              <w:rPr>
                <w:rFonts w:cs="Arial"/>
                <w:b/>
                <w:bCs/>
                <w:sz w:val="20"/>
              </w:rPr>
            </w:pPr>
            <w:r w:rsidRPr="00111F81">
              <w:rPr>
                <w:rFonts w:cs="Arial"/>
                <w:b/>
                <w:bCs/>
                <w:sz w:val="20"/>
              </w:rPr>
              <w:t>%</w:t>
            </w:r>
          </w:p>
        </w:tc>
      </w:tr>
      <w:tr w:rsidR="00111F81" w:rsidRPr="00111F81" w14:paraId="74EE29F3" w14:textId="77777777" w:rsidTr="00BA6ED5">
        <w:trPr>
          <w:cantSplit/>
        </w:trPr>
        <w:tc>
          <w:tcPr>
            <w:tcW w:w="6062" w:type="dxa"/>
            <w:vMerge/>
            <w:vAlign w:val="bottom"/>
          </w:tcPr>
          <w:p w14:paraId="0376B8EE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20"/>
              </w:rPr>
            </w:pPr>
          </w:p>
        </w:tc>
        <w:tc>
          <w:tcPr>
            <w:tcW w:w="2903" w:type="dxa"/>
            <w:vAlign w:val="bottom"/>
          </w:tcPr>
          <w:p w14:paraId="7CA13050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11F81">
              <w:rPr>
                <w:rFonts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4EC7738F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54A91096" w14:textId="77777777" w:rsidR="00111F81" w:rsidRPr="00111F81" w:rsidRDefault="00111F81" w:rsidP="00111F81">
            <w:pPr>
              <w:spacing w:line="240" w:lineRule="auto"/>
              <w:ind w:leftChars="71" w:left="170"/>
              <w:rPr>
                <w:rFonts w:cs="Arial"/>
                <w:sz w:val="20"/>
              </w:rPr>
            </w:pPr>
          </w:p>
        </w:tc>
      </w:tr>
      <w:tr w:rsidR="00111F81" w:rsidRPr="00111F81" w14:paraId="6ED057C5" w14:textId="77777777" w:rsidTr="00BA6ED5">
        <w:trPr>
          <w:cantSplit/>
        </w:trPr>
        <w:tc>
          <w:tcPr>
            <w:tcW w:w="6062" w:type="dxa"/>
            <w:vMerge/>
            <w:vAlign w:val="bottom"/>
          </w:tcPr>
          <w:p w14:paraId="6FCC38D9" w14:textId="77777777" w:rsidR="00111F81" w:rsidRPr="00111F81" w:rsidRDefault="00111F81" w:rsidP="00111F81">
            <w:pPr>
              <w:spacing w:line="240" w:lineRule="auto"/>
              <w:rPr>
                <w:rFonts w:cs="Arial"/>
                <w:sz w:val="20"/>
              </w:rPr>
            </w:pPr>
          </w:p>
        </w:tc>
        <w:tc>
          <w:tcPr>
            <w:tcW w:w="2903" w:type="dxa"/>
            <w:vAlign w:val="bottom"/>
          </w:tcPr>
          <w:p w14:paraId="08ADDA7E" w14:textId="77777777" w:rsidR="00111F81" w:rsidRPr="00111F81" w:rsidRDefault="00111F81" w:rsidP="00111F81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111F81">
              <w:rPr>
                <w:rFonts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0A3B86B" w14:textId="77777777" w:rsidR="00111F81" w:rsidRPr="00111F81" w:rsidRDefault="00111F81" w:rsidP="00111F81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3E68D87" w14:textId="77777777" w:rsidR="00111F81" w:rsidRPr="00111F81" w:rsidRDefault="00111F81" w:rsidP="00111F81">
            <w:pPr>
              <w:spacing w:line="240" w:lineRule="auto"/>
              <w:ind w:firstLineChars="141" w:firstLine="282"/>
              <w:rPr>
                <w:rFonts w:cs="Arial"/>
                <w:sz w:val="20"/>
              </w:rPr>
            </w:pPr>
          </w:p>
        </w:tc>
      </w:tr>
    </w:tbl>
    <w:p w14:paraId="49C417C7" w14:textId="77777777" w:rsidR="00111F81" w:rsidRPr="00111F81" w:rsidRDefault="00111F81" w:rsidP="00111F81">
      <w:pPr>
        <w:spacing w:line="240" w:lineRule="auto"/>
        <w:rPr>
          <w:rFonts w:cs="Arial"/>
          <w:sz w:val="20"/>
        </w:rPr>
      </w:pPr>
    </w:p>
    <w:p w14:paraId="5AB7C0C5" w14:textId="77777777" w:rsidR="00066984" w:rsidRPr="00CD4DFF" w:rsidRDefault="00066984" w:rsidP="00066984">
      <w:pPr>
        <w:spacing w:line="240" w:lineRule="auto"/>
        <w:rPr>
          <w:rFonts w:cs="Arial"/>
          <w:lang w:val="cy-GB"/>
        </w:rPr>
      </w:pPr>
    </w:p>
    <w:p w14:paraId="55B33694" w14:textId="77777777" w:rsidR="00066984" w:rsidRPr="00CD4DFF" w:rsidRDefault="00066984" w:rsidP="00066984">
      <w:pPr>
        <w:spacing w:line="240" w:lineRule="auto"/>
        <w:rPr>
          <w:rFonts w:cs="Arial"/>
          <w:vanish/>
          <w:lang w:val="cy-GB"/>
        </w:rPr>
        <w:sectPr w:rsidR="00066984" w:rsidRPr="00CD4DFF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4455F193" w14:textId="77777777" w:rsidR="008E7BE9" w:rsidRPr="00CD4DFF" w:rsidRDefault="008E7BE9" w:rsidP="008456C7">
      <w:pPr>
        <w:spacing w:line="240" w:lineRule="auto"/>
        <w:rPr>
          <w:rFonts w:cs="Arial"/>
          <w:lang w:val="cy-GB"/>
        </w:rPr>
      </w:pPr>
    </w:p>
    <w:p w14:paraId="1C2776EB" w14:textId="77777777" w:rsidR="008E7BE9" w:rsidRPr="00CD4DFF" w:rsidRDefault="008E7BE9" w:rsidP="008456C7">
      <w:pPr>
        <w:spacing w:line="240" w:lineRule="auto"/>
        <w:rPr>
          <w:rFonts w:cs="Arial"/>
          <w:lang w:val="cy-GB"/>
        </w:rPr>
      </w:pPr>
    </w:p>
    <w:p w14:paraId="15342E60" w14:textId="77777777" w:rsidR="008E7BE9" w:rsidRPr="00CD4DFF" w:rsidRDefault="008E7BE9" w:rsidP="008456C7">
      <w:pPr>
        <w:spacing w:line="240" w:lineRule="auto"/>
        <w:rPr>
          <w:rFonts w:cs="Arial"/>
          <w:color w:val="303B44"/>
          <w:sz w:val="22"/>
          <w:szCs w:val="22"/>
          <w:lang w:val="cy-GB"/>
        </w:rPr>
      </w:pPr>
    </w:p>
    <w:tbl>
      <w:tblPr>
        <w:tblStyle w:val="GridTabl"/>
        <w:tblW w:w="0" w:type="auto"/>
        <w:shd w:val="clear" w:color="auto" w:fill="8DB3E2"/>
        <w:tblLook w:val="04A0" w:firstRow="1" w:lastRow="0" w:firstColumn="1" w:lastColumn="0" w:noHBand="0" w:noVBand="1"/>
      </w:tblPr>
      <w:tblGrid>
        <w:gridCol w:w="13858"/>
      </w:tblGrid>
      <w:tr w:rsidR="002370E4" w:rsidRPr="002370E4" w14:paraId="4A993E6F" w14:textId="77777777" w:rsidTr="002370E4">
        <w:tc>
          <w:tcPr>
            <w:tcW w:w="13858" w:type="dxa"/>
            <w:shd w:val="clear" w:color="auto" w:fill="8DB3E2"/>
          </w:tcPr>
          <w:p w14:paraId="3726124F" w14:textId="77777777" w:rsidR="002370E4" w:rsidRPr="002370E4" w:rsidRDefault="002370E4" w:rsidP="002370E4">
            <w:pPr>
              <w:spacing w:before="100" w:after="100" w:line="240" w:lineRule="auto"/>
              <w:rPr>
                <w:rFonts w:cs="Arial"/>
                <w:b/>
                <w:color w:val="303B44"/>
                <w:szCs w:val="24"/>
                <w:lang w:eastAsia="en-US"/>
              </w:rPr>
            </w:pPr>
            <w:r w:rsidRPr="002370E4">
              <w:rPr>
                <w:rFonts w:cs="Arial"/>
                <w:b/>
                <w:color w:val="303B44"/>
                <w:szCs w:val="24"/>
                <w:lang w:val="cy-GB" w:eastAsia="en-US"/>
              </w:rPr>
              <w:t xml:space="preserve">MEINI PRAWF ASESU GENERIG </w:t>
            </w:r>
          </w:p>
        </w:tc>
      </w:tr>
    </w:tbl>
    <w:p w14:paraId="73FD0B14" w14:textId="77777777" w:rsidR="002370E4" w:rsidRPr="002370E4" w:rsidRDefault="002370E4" w:rsidP="002370E4">
      <w:pPr>
        <w:spacing w:before="100" w:after="100" w:line="240" w:lineRule="auto"/>
        <w:rPr>
          <w:rFonts w:cs="Arial"/>
          <w:color w:val="303B44"/>
          <w:sz w:val="22"/>
          <w:szCs w:val="22"/>
          <w:lang w:eastAsia="en-US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370E4" w:rsidRPr="002370E4" w14:paraId="64257AEA" w14:textId="77777777" w:rsidTr="002370E4">
        <w:tc>
          <w:tcPr>
            <w:tcW w:w="13948" w:type="dxa"/>
            <w:shd w:val="clear" w:color="auto" w:fill="8DB3E2"/>
          </w:tcPr>
          <w:p w14:paraId="4D9EE78A" w14:textId="77777777" w:rsidR="002370E4" w:rsidRPr="002370E4" w:rsidRDefault="002370E4" w:rsidP="002370E4">
            <w:pPr>
              <w:spacing w:line="240" w:lineRule="auto"/>
              <w:rPr>
                <w:rFonts w:cs="Arial"/>
                <w:b/>
                <w:sz w:val="20"/>
              </w:rPr>
            </w:pPr>
            <w:r w:rsidRPr="002370E4">
              <w:rPr>
                <w:rFonts w:cs="Arial"/>
                <w:b/>
                <w:sz w:val="20"/>
                <w:lang w:val="cy-GB"/>
              </w:rPr>
              <w:t>Lefel 4</w:t>
            </w:r>
          </w:p>
        </w:tc>
      </w:tr>
      <w:tr w:rsidR="002370E4" w:rsidRPr="002370E4" w14:paraId="6B0C7FC9" w14:textId="77777777" w:rsidTr="002370E4">
        <w:tc>
          <w:tcPr>
            <w:tcW w:w="13948" w:type="dxa"/>
            <w:shd w:val="clear" w:color="auto" w:fill="DAEEF3"/>
          </w:tcPr>
          <w:p w14:paraId="0CE93E6C" w14:textId="77777777" w:rsidR="002370E4" w:rsidRPr="002370E4" w:rsidRDefault="002370E4" w:rsidP="002370E4">
            <w:pPr>
              <w:spacing w:line="240" w:lineRule="auto"/>
              <w:rPr>
                <w:rFonts w:eastAsia="Arial" w:cs="Arial"/>
                <w:spacing w:val="-1"/>
                <w:sz w:val="20"/>
              </w:rPr>
            </w:pPr>
            <w:r w:rsidRPr="002370E4">
              <w:rPr>
                <w:rFonts w:eastAsia="Arial" w:cs="Arial"/>
                <w:spacing w:val="-1"/>
                <w:sz w:val="20"/>
                <w:lang w:val="cy-GB"/>
              </w:rPr>
              <w:t xml:space="preserve">Yn unol â’r </w:t>
            </w:r>
            <w:proofErr w:type="spellStart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>Framework</w:t>
            </w:r>
            <w:proofErr w:type="spellEnd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 xml:space="preserve"> </w:t>
            </w:r>
            <w:proofErr w:type="spellStart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>for</w:t>
            </w:r>
            <w:proofErr w:type="spellEnd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 xml:space="preserve"> </w:t>
            </w:r>
            <w:proofErr w:type="spellStart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>Higher</w:t>
            </w:r>
            <w:proofErr w:type="spellEnd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 xml:space="preserve"> </w:t>
            </w:r>
            <w:proofErr w:type="spellStart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>Education</w:t>
            </w:r>
            <w:proofErr w:type="spellEnd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 xml:space="preserve"> </w:t>
            </w:r>
            <w:proofErr w:type="spellStart"/>
            <w:r w:rsidRPr="002370E4">
              <w:rPr>
                <w:rFonts w:eastAsia="Arial" w:cs="Arial"/>
                <w:i/>
                <w:spacing w:val="-1"/>
                <w:sz w:val="20"/>
                <w:lang w:val="cy-GB"/>
              </w:rPr>
              <w:t>Qualifications</w:t>
            </w:r>
            <w:proofErr w:type="spellEnd"/>
            <w:r w:rsidRPr="002370E4">
              <w:rPr>
                <w:rFonts w:eastAsia="Arial" w:cs="Arial"/>
                <w:spacing w:val="-1"/>
                <w:sz w:val="20"/>
                <w:lang w:val="cy-GB"/>
              </w:rPr>
              <w:t>, ar ddiwedd Lefel 4 disgwylir y bydd myfyrwyr wedi arddangos gwybodaeth am gysyniadau ac egwyddorion gwaelodol sylfaenol pwnc, ynghyd â gallu i werthuso a dehongli’r rhain yng nghyd-destun y maes astudio hwnnw.</w:t>
            </w:r>
            <w:r w:rsidRPr="002370E4">
              <w:rPr>
                <w:rFonts w:eastAsia="Arial" w:cs="Arial"/>
                <w:spacing w:val="-1"/>
                <w:sz w:val="20"/>
              </w:rPr>
              <w:t xml:space="preserve"> </w:t>
            </w:r>
            <w:r w:rsidRPr="002370E4">
              <w:rPr>
                <w:rFonts w:eastAsia="Arial" w:cs="Arial"/>
                <w:spacing w:val="-1"/>
                <w:sz w:val="20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2370E4">
              <w:rPr>
                <w:rFonts w:eastAsia="Arial" w:cs="Arial"/>
                <w:spacing w:val="-1"/>
                <w:sz w:val="20"/>
              </w:rPr>
              <w:t xml:space="preserve"> </w:t>
            </w:r>
            <w:r w:rsidRPr="002370E4">
              <w:rPr>
                <w:rFonts w:eastAsia="Arial" w:cs="Arial"/>
                <w:spacing w:val="-1"/>
                <w:sz w:val="20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 w:rsidRPr="002370E4">
              <w:rPr>
                <w:rFonts w:ascii="Times New Roman" w:hAnsi="Times New Roman"/>
                <w:sz w:val="20"/>
              </w:rPr>
              <w:t xml:space="preserve"> </w:t>
            </w:r>
            <w:r w:rsidRPr="002370E4">
              <w:rPr>
                <w:rFonts w:cs="Arial"/>
                <w:sz w:val="20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598F37F5" w14:textId="77777777" w:rsidR="002370E4" w:rsidRPr="002370E4" w:rsidRDefault="002370E4" w:rsidP="002370E4">
      <w:pPr>
        <w:spacing w:line="240" w:lineRule="auto"/>
        <w:rPr>
          <w:rFonts w:cs="Arial"/>
          <w:sz w:val="20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370E4" w:rsidRPr="00E546DF" w14:paraId="58B33A24" w14:textId="77777777" w:rsidTr="002370E4">
        <w:trPr>
          <w:tblHeader/>
        </w:trPr>
        <w:tc>
          <w:tcPr>
            <w:tcW w:w="1735" w:type="dxa"/>
            <w:shd w:val="clear" w:color="auto" w:fill="8DB3E2"/>
          </w:tcPr>
          <w:p w14:paraId="6662883F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6D11B559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5B66F6B7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1813AD2A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BODDHAOL</w:t>
            </w:r>
          </w:p>
          <w:p w14:paraId="45E6E033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(3</w:t>
            </w:r>
            <w:r w:rsidRPr="002370E4">
              <w:rPr>
                <w:rFonts w:cs="Arial"/>
                <w:b/>
                <w:sz w:val="22"/>
                <w:szCs w:val="22"/>
                <w:vertAlign w:val="superscript"/>
                <w:lang w:val="cy-GB"/>
              </w:rPr>
              <w:t>ydd</w:t>
            </w: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4533EA5B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DA</w:t>
            </w:r>
          </w:p>
          <w:p w14:paraId="73B27920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20DDB930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DA IAWN</w:t>
            </w:r>
          </w:p>
          <w:p w14:paraId="751623F3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6D6E2659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RHAGOROL</w:t>
            </w:r>
          </w:p>
          <w:p w14:paraId="35C214F3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(1</w:t>
            </w:r>
            <w:r w:rsidRPr="002370E4">
              <w:rPr>
                <w:rFonts w:cs="Arial"/>
                <w:b/>
                <w:sz w:val="22"/>
                <w:szCs w:val="22"/>
                <w:vertAlign w:val="superscript"/>
                <w:lang w:val="cy-GB"/>
              </w:rPr>
              <w:t>af</w:t>
            </w: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/>
            <w:vAlign w:val="center"/>
          </w:tcPr>
          <w:p w14:paraId="71AA886A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EITHRIADOL</w:t>
            </w:r>
          </w:p>
          <w:p w14:paraId="3640380E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>(1</w:t>
            </w:r>
            <w:r w:rsidRPr="002370E4">
              <w:rPr>
                <w:rFonts w:cs="Arial"/>
                <w:b/>
                <w:sz w:val="22"/>
                <w:szCs w:val="22"/>
                <w:vertAlign w:val="superscript"/>
                <w:lang w:val="cy-GB"/>
              </w:rPr>
              <w:t>af</w:t>
            </w:r>
            <w:r w:rsidRPr="002370E4">
              <w:rPr>
                <w:rFonts w:cs="Arial"/>
                <w:b/>
                <w:sz w:val="22"/>
                <w:szCs w:val="22"/>
                <w:lang w:val="cy-GB"/>
              </w:rPr>
              <w:t xml:space="preserve"> / Rhagoriaeth)</w:t>
            </w:r>
          </w:p>
        </w:tc>
      </w:tr>
      <w:tr w:rsidR="002370E4" w:rsidRPr="002370E4" w14:paraId="3F23C844" w14:textId="77777777" w:rsidTr="002370E4">
        <w:trPr>
          <w:tblHeader/>
        </w:trPr>
        <w:tc>
          <w:tcPr>
            <w:tcW w:w="1735" w:type="dxa"/>
            <w:shd w:val="clear" w:color="auto" w:fill="8DB3E2"/>
          </w:tcPr>
          <w:p w14:paraId="6ECA54BC" w14:textId="77777777" w:rsidR="002370E4" w:rsidRPr="002370E4" w:rsidRDefault="002370E4" w:rsidP="002370E4">
            <w:pPr>
              <w:spacing w:line="240" w:lineRule="auto"/>
              <w:ind w:left="171"/>
              <w:rPr>
                <w:rFonts w:cs="Arial"/>
                <w:sz w:val="22"/>
                <w:szCs w:val="22"/>
              </w:rPr>
            </w:pPr>
            <w:r w:rsidRPr="002370E4">
              <w:rPr>
                <w:rFonts w:eastAsia="Arial" w:cs="Arial"/>
                <w:b/>
                <w:bCs/>
                <w:sz w:val="22"/>
                <w:szCs w:val="22"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/>
            <w:vAlign w:val="bottom"/>
          </w:tcPr>
          <w:p w14:paraId="6321B272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0-29%</w:t>
            </w:r>
          </w:p>
        </w:tc>
        <w:tc>
          <w:tcPr>
            <w:tcW w:w="1736" w:type="dxa"/>
            <w:shd w:val="clear" w:color="auto" w:fill="8DB3E2"/>
            <w:vAlign w:val="bottom"/>
          </w:tcPr>
          <w:p w14:paraId="1EC7ACE3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30-39%</w:t>
            </w:r>
          </w:p>
        </w:tc>
        <w:tc>
          <w:tcPr>
            <w:tcW w:w="1736" w:type="dxa"/>
            <w:shd w:val="clear" w:color="auto" w:fill="8DB3E2"/>
            <w:vAlign w:val="bottom"/>
          </w:tcPr>
          <w:p w14:paraId="6D404266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40-49%</w:t>
            </w:r>
          </w:p>
        </w:tc>
        <w:tc>
          <w:tcPr>
            <w:tcW w:w="1736" w:type="dxa"/>
            <w:shd w:val="clear" w:color="auto" w:fill="8DB3E2"/>
            <w:vAlign w:val="bottom"/>
          </w:tcPr>
          <w:p w14:paraId="55403D43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50-59%</w:t>
            </w:r>
          </w:p>
        </w:tc>
        <w:tc>
          <w:tcPr>
            <w:tcW w:w="1736" w:type="dxa"/>
            <w:shd w:val="clear" w:color="auto" w:fill="8DB3E2"/>
            <w:vAlign w:val="bottom"/>
          </w:tcPr>
          <w:p w14:paraId="1C7B1712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60-69%</w:t>
            </w:r>
          </w:p>
        </w:tc>
        <w:tc>
          <w:tcPr>
            <w:tcW w:w="1736" w:type="dxa"/>
            <w:shd w:val="clear" w:color="auto" w:fill="8DB3E2"/>
            <w:vAlign w:val="bottom"/>
          </w:tcPr>
          <w:p w14:paraId="3930DE50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70-84%</w:t>
            </w:r>
          </w:p>
        </w:tc>
        <w:tc>
          <w:tcPr>
            <w:tcW w:w="1736" w:type="dxa"/>
            <w:shd w:val="clear" w:color="auto" w:fill="8DB3E2"/>
          </w:tcPr>
          <w:p w14:paraId="22CD7590" w14:textId="77777777" w:rsidR="002370E4" w:rsidRPr="002370E4" w:rsidRDefault="002370E4" w:rsidP="002370E4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2370E4">
              <w:rPr>
                <w:rFonts w:cs="Arial"/>
                <w:b/>
                <w:sz w:val="22"/>
                <w:szCs w:val="22"/>
              </w:rPr>
              <w:t>85-100%</w:t>
            </w:r>
          </w:p>
        </w:tc>
      </w:tr>
      <w:tr w:rsidR="002370E4" w:rsidRPr="002370E4" w14:paraId="0894E929" w14:textId="77777777" w:rsidTr="002370E4">
        <w:tc>
          <w:tcPr>
            <w:tcW w:w="1735" w:type="dxa"/>
            <w:shd w:val="clear" w:color="auto" w:fill="8DB3E2"/>
          </w:tcPr>
          <w:p w14:paraId="5AC69FF5" w14:textId="77777777" w:rsidR="002370E4" w:rsidRPr="002370E4" w:rsidRDefault="002370E4" w:rsidP="002370E4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/>
                <w:bCs/>
                <w:sz w:val="22"/>
                <w:szCs w:val="22"/>
                <w:lang w:val="cy-GB"/>
              </w:rPr>
              <w:t>Ymgysylltu â llenyddiaeth</w:t>
            </w:r>
          </w:p>
          <w:p w14:paraId="10F3703E" w14:textId="77777777" w:rsidR="002370E4" w:rsidRPr="002370E4" w:rsidRDefault="002370E4" w:rsidP="002370E4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Cs/>
                <w:sz w:val="22"/>
                <w:szCs w:val="22"/>
                <w:lang w:val="cy-GB"/>
              </w:rPr>
              <w:t xml:space="preserve">(yn cynnwys darllen, cyfeirnodi, arferion academaidd a gonestrwydd academaidd) </w:t>
            </w:r>
            <w:r w:rsidRPr="002370E4">
              <w:rPr>
                <w:rFonts w:eastAsia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625C620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Fawr ddim neu ddim tystiolaeth o ddarllen a/neu mae dibyniaeth ar ffynonellau amhriodol. </w:t>
            </w:r>
          </w:p>
          <w:p w14:paraId="522E9E07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Safbwyntiau a chanfyddiadau ar y cyfan heb gefnogaeth ac yn anawdurdodol.</w:t>
            </w:r>
          </w:p>
          <w:p w14:paraId="61715BAA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Defnyddir arferion cyfeirnodi mewn modd  </w:t>
            </w:r>
            <w:proofErr w:type="spellStart"/>
            <w:r w:rsidRPr="002370E4">
              <w:rPr>
                <w:rFonts w:cs="Arial"/>
                <w:sz w:val="22"/>
                <w:szCs w:val="22"/>
                <w:lang w:val="cy-GB"/>
              </w:rPr>
              <w:t>anghydlynol</w:t>
            </w:r>
            <w:proofErr w:type="spellEnd"/>
            <w:r w:rsidRPr="002370E4">
              <w:rPr>
                <w:rFonts w:cs="Arial"/>
                <w:sz w:val="22"/>
                <w:szCs w:val="22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4D682E4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Ymgysylltu gwael â darllen hanfodol.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Dim tystiolaeth o ddarllen ehangach.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Yn dibynnu ar ffynonellau amhriodol, a/neu yn defnyddio ffynonellau’n ddiofal.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Yn ddibynnol iawn ar wybodaeth a gafwyd drwy gyswllt â’r dosbarth.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4684184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Peth esgeulustod a mân wallau. </w:t>
            </w:r>
          </w:p>
          <w:p w14:paraId="6EA632E0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8FAB7FA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Ymgysylltu ag ystod briodol o lenyddiaeth, yn cynnwys ffynonellau a gyrchwyd yn annibynnol.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Rhywfaint o orddibyniaeth ar destunau’n hytrach na ffynonellau eraill.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570F4B8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Ymgysylltu ag ystod eang o lenyddiaeth, yn cynnwys ffynonellau a gyrchwyd yn annibynnol. </w:t>
            </w:r>
          </w:p>
          <w:p w14:paraId="19691D46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Detholiad o ffynonellau perthnasol a chredadwy.</w:t>
            </w:r>
            <w:r w:rsidRPr="002370E4">
              <w:rPr>
                <w:rFonts w:cs="Arial"/>
                <w:sz w:val="22"/>
                <w:szCs w:val="22"/>
              </w:rPr>
              <w:t xml:space="preserve"> 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094C584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Ymgysylltu ag ystod helaeth o lenyddiaeth berthnasol a chredadwy.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Cymhwyso cyfeirnodi’n gyson gywir.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66A56E9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Ymgysylltu eithriadol ag ystod helaeth o lenyddiaeth berthnasol a chredadwy.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Sgiliau cyfeirnodi lefel uchel wedi’u cymhwyso’n gyson.</w:t>
            </w:r>
          </w:p>
        </w:tc>
      </w:tr>
      <w:tr w:rsidR="002370E4" w:rsidRPr="002370E4" w14:paraId="6BDED0A5" w14:textId="77777777" w:rsidTr="002370E4">
        <w:tc>
          <w:tcPr>
            <w:tcW w:w="1735" w:type="dxa"/>
            <w:shd w:val="clear" w:color="auto" w:fill="8DB3E2"/>
          </w:tcPr>
          <w:p w14:paraId="53C18C6E" w14:textId="77777777" w:rsidR="002370E4" w:rsidRPr="002370E4" w:rsidRDefault="002370E4" w:rsidP="002370E4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/>
                <w:bCs/>
                <w:sz w:val="22"/>
                <w:szCs w:val="22"/>
                <w:lang w:val="cy-GB"/>
              </w:rPr>
              <w:t>Gwybodaeth a dealltwriaeth</w:t>
            </w:r>
          </w:p>
          <w:p w14:paraId="43353D30" w14:textId="77777777" w:rsidR="002370E4" w:rsidRPr="002370E4" w:rsidRDefault="002370E4" w:rsidP="002370E4">
            <w:pPr>
              <w:spacing w:before="34" w:line="240" w:lineRule="auto"/>
              <w:ind w:left="108" w:right="-54"/>
              <w:rPr>
                <w:rFonts w:cs="Arial"/>
                <w:sz w:val="22"/>
                <w:szCs w:val="22"/>
              </w:rPr>
            </w:pPr>
            <w:r w:rsidRPr="002370E4">
              <w:rPr>
                <w:rFonts w:eastAsia="Arial" w:cs="Arial"/>
                <w:bCs/>
                <w:sz w:val="22"/>
                <w:szCs w:val="22"/>
                <w:lang w:val="cy-GB"/>
              </w:rPr>
              <w:t>(Gwybodaeth am gysyniadau ac egwyddorion gwaelodol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9437C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Bylchau mawr yn y wybodaeth a’r ddealltwriaeth o gysyniadau ac egwyddorion gwaelodol sylfaenol y deunydd pwnc.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Yn cynnwys deunydd amherthnasol. </w:t>
            </w:r>
            <w:r w:rsidRPr="002370E4">
              <w:rPr>
                <w:rFonts w:cs="Arial"/>
                <w:sz w:val="22"/>
                <w:szCs w:val="22"/>
              </w:rPr>
              <w:t xml:space="preserve"> 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Anghywirdebau sylweddol.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31EDF37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Bylchau yn y wybodaeth am y cysyniadau a’r egwyddorion gwaelodol sylfaenol, gyda dealltwriaeth ddiffygiol neu arwynebol.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Rhai anghywirdebau sylweddol a/neu ddeunydd amherthnasol. </w:t>
            </w:r>
            <w:r w:rsidRPr="002370E4">
              <w:rPr>
                <w:rFonts w:cs="Arial"/>
                <w:sz w:val="22"/>
                <w:szCs w:val="22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265FB80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Gwybodaeth a dealltwriaeth gyfyngedig o’r cysyniadau a’r egwyddorion gwaelodol sylfaenol yn y maes pwnc.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rhai elfennau fod ar goll.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D6E3206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Mae’r wybodaeth am y cysyniadau a’r egwyddorion gwaelodol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81D676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Gwybodaeth gymwys am y cysyniadau a’r egwyddorion gwaelodol sylfaenol.</w:t>
            </w:r>
            <w:r w:rsidRPr="002370E4">
              <w:rPr>
                <w:rFonts w:cs="Arial"/>
                <w:sz w:val="22"/>
                <w:szCs w:val="22"/>
              </w:rPr>
              <w:t xml:space="preserve"> 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Arddengys ddealltwriaeth dda iawn.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B0D553E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Gwybodaeth a dealltwriaeth ragorol o gysyniadau ac egwyddorion gwaelodol sylfaenol y pwnc.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98C0669" w14:textId="77777777" w:rsidR="002370E4" w:rsidRPr="002370E4" w:rsidRDefault="002370E4" w:rsidP="002370E4">
            <w:pPr>
              <w:spacing w:after="120"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Gwybodaeth a dealltwriaeth eithriadol a manwl  o’r cysyniadau a’r egwyddorion gwaelodol sylfaenol</w:t>
            </w:r>
          </w:p>
        </w:tc>
      </w:tr>
      <w:tr w:rsidR="002370E4" w:rsidRPr="002370E4" w14:paraId="5B0995F1" w14:textId="77777777" w:rsidTr="002370E4">
        <w:tc>
          <w:tcPr>
            <w:tcW w:w="1735" w:type="dxa"/>
            <w:shd w:val="clear" w:color="auto" w:fill="8DB3E2"/>
          </w:tcPr>
          <w:p w14:paraId="5DF7365C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/>
                <w:bCs/>
                <w:spacing w:val="1"/>
                <w:sz w:val="22"/>
                <w:szCs w:val="22"/>
                <w:lang w:val="cy-GB"/>
              </w:rPr>
              <w:t>Sgiliau gwybyddol a deallusol</w:t>
            </w:r>
            <w:r w:rsidRPr="002370E4">
              <w:rPr>
                <w:rFonts w:eastAsia="Arial" w:cs="Arial"/>
                <w:b/>
                <w:bCs/>
                <w:sz w:val="22"/>
                <w:szCs w:val="22"/>
              </w:rPr>
              <w:t xml:space="preserve"> </w:t>
            </w:r>
          </w:p>
          <w:p w14:paraId="6FED6154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Cs/>
                <w:sz w:val="22"/>
                <w:szCs w:val="22"/>
                <w:lang w:val="cy-GB"/>
              </w:rPr>
              <w:t>(Gwerthuso cysyniadau ac egwyddorion gwaelodol sylfaenol pwnc a dehongli data ansoddol a meintiol er mwyn datblygu llinynnau dadl a ffurfio barn gadarn.)</w:t>
            </w:r>
            <w:r w:rsidRPr="002370E4">
              <w:rPr>
                <w:rFonts w:eastAsia="Arial" w:cs="Arial"/>
                <w:bCs/>
                <w:sz w:val="22"/>
                <w:szCs w:val="22"/>
              </w:rPr>
              <w:t xml:space="preserve"> </w:t>
            </w:r>
          </w:p>
          <w:p w14:paraId="00BBC1AA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Cs/>
                <w:sz w:val="22"/>
                <w:szCs w:val="22"/>
              </w:rPr>
            </w:pPr>
          </w:p>
          <w:p w14:paraId="3E014AD5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Cs/>
                <w:sz w:val="22"/>
                <w:szCs w:val="22"/>
              </w:rPr>
            </w:pPr>
          </w:p>
        </w:tc>
        <w:tc>
          <w:tcPr>
            <w:tcW w:w="1736" w:type="dxa"/>
          </w:tcPr>
          <w:p w14:paraId="52A0B06F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Gwaith hollol neu bron yn hollol ddisgrifiadol.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Fawr ddim neu ddim gwerthuso o’r cysyniadau a’r egwyddorion gwaelodol sylfaenol. </w:t>
            </w:r>
          </w:p>
          <w:p w14:paraId="799D7C92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Wedi methu datblygu dadleuon, gan arwain at farn afresymegol neu annilys.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Fawr ddim neu ddim defnydd o dystiolaeth i gefnogi barn. </w:t>
            </w:r>
          </w:p>
          <w:p w14:paraId="29C0DC9C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736" w:type="dxa"/>
          </w:tcPr>
          <w:p w14:paraId="66DC11FA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Gwaith disgrifiadol ar y cyfan, gyda gwerthuso arwynebol o’r cysyniadau a’r egwyddorion gwaelodol sylfaenol.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Dehongli data’n wan, datblygu dadleuon a barn yn ddiffygiol.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Derbynnir gwybodaeth yn anfeirniadol, defnyddia ddatganiadau cyffredinol heb fawr o dystiolaeth a barn heb sail.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Syniadau </w:t>
            </w:r>
            <w:proofErr w:type="spellStart"/>
            <w:r w:rsidRPr="002370E4">
              <w:rPr>
                <w:rFonts w:cs="Arial"/>
                <w:sz w:val="22"/>
                <w:szCs w:val="22"/>
                <w:lang w:val="cy-GB"/>
              </w:rPr>
              <w:t>weithiau’n</w:t>
            </w:r>
            <w:proofErr w:type="spellEnd"/>
            <w:r w:rsidRPr="002370E4">
              <w:rPr>
                <w:rFonts w:cs="Arial"/>
                <w:sz w:val="22"/>
                <w:szCs w:val="22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23AAA4B3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Ymgais cyfyngedig at werthuso’r cysyniadau a’r egwyddorion gwaelodol sylfaenol, gan dueddu tuag at ddisgrifio. </w:t>
            </w:r>
          </w:p>
          <w:p w14:paraId="647D2AB0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ddehongli data ansoddol a meintiol ond â rhai gwallau.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30DB7C9A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736" w:type="dxa"/>
          </w:tcPr>
          <w:p w14:paraId="6F47F18A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Gwerthuso da o’r cysyniadau a’r egwyddorion gwaelodol sylfaenol.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ddehongli data ansoddol a meintiol, gyda mân wallau. </w:t>
            </w:r>
          </w:p>
          <w:p w14:paraId="360A33EB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Gallu cynyddol i ddefnyddio tystiolaeth i gefnogi’r ddadl.</w:t>
            </w:r>
          </w:p>
          <w:p w14:paraId="407690B8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Dadleuon dilys a barn resymegol ar y cyfan. </w:t>
            </w:r>
            <w:r w:rsidRPr="002370E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</w:tcPr>
          <w:p w14:paraId="1F9AAE39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Gwerthuso graenus o’r cysyniadau a’r egwyddorion gwaelodol sylfaenol.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ddehongli data ansoddol a meintiol yn gywir.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Gallu i ddyfeisio  dadleuon gan ddefnyddio tystiolaeth i lunio barn sy’n briodol a dilys ar y cyfan.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  <w:p w14:paraId="0C1A9036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736" w:type="dxa"/>
          </w:tcPr>
          <w:p w14:paraId="721B1060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Gwerthuso rhagorol o’r cysyniadau a’r egwyddorion gwaelodol sylfaenol.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ddehongli data ansoddol a meintiol yn gywir ac â pheth mewnwelediad.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Gallu rhagorol i ddyfeisio  dadleuon gan ddefnyddio tystiolaeth a llunio barn sy’n briodol a dilys.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</w:tcPr>
          <w:p w14:paraId="13502BE3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Gwerthuso eithriadol o’r cysyniadau a’r egwyddorion gwaelodol sylfaenol yn seiliedig ar dystiolaeth.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Dehongli data ansoddol a meintiol mewn modd rhagorol. </w:t>
            </w:r>
          </w:p>
          <w:p w14:paraId="05B0646E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Gallu eithriadol i ddyfeisio  dadleuon gan ddefnyddio tystiolaeth a llunio barn sy’n hollol briodol a dilys.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2370E4" w:rsidRPr="002370E4" w14:paraId="0A6F771B" w14:textId="77777777" w:rsidTr="002370E4">
        <w:tc>
          <w:tcPr>
            <w:tcW w:w="1735" w:type="dxa"/>
            <w:shd w:val="clear" w:color="auto" w:fill="8DB3E2"/>
          </w:tcPr>
          <w:p w14:paraId="19CA316B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/>
                <w:bCs/>
                <w:sz w:val="22"/>
                <w:szCs w:val="22"/>
                <w:lang w:val="cy-GB"/>
              </w:rPr>
              <w:t>Sgiliau ymarferol</w:t>
            </w:r>
          </w:p>
          <w:p w14:paraId="7CD69ACD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Cs/>
                <w:sz w:val="22"/>
                <w:szCs w:val="22"/>
                <w:lang w:val="cy-GB"/>
              </w:rPr>
              <w:t xml:space="preserve">(Dulliau gwahanol o ddatrys problemau mewn cyd-destunau penodol). </w:t>
            </w:r>
          </w:p>
          <w:p w14:paraId="4FFDAEDF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36" w:type="dxa"/>
          </w:tcPr>
          <w:p w14:paraId="522A795A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Defnydd cyfyngedig, neu ddim defnydd o ddulliau sylfaenol a addysgwyd, deunyddiau, offer a/neu dechnegau.</w:t>
            </w:r>
          </w:p>
          <w:p w14:paraId="427E5174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Fawr ddim neu ddim gwerthfawrogiad o gyd-destun y cymhwyso. </w:t>
            </w:r>
          </w:p>
          <w:p w14:paraId="0307AE3B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Tystiolaeth wan iawn o ddulliau gwahanol o ddatrys problemau mewn cyd-destunau penodol.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</w:tcPr>
          <w:p w14:paraId="58B3ADCD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Cymhwyso dulliau sylfaenol a addysgwyd, deunyddiau, offer a/neu dechnegau mewn modd elfennol ond heb ystyriaeth na chymhwysedd.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Gwerthfawrogiad diffygiol o gyd-destun y cymhwyso. </w:t>
            </w:r>
          </w:p>
          <w:p w14:paraId="001F7D4D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Tystiolaeth wan o ddulliau gwahanol o ddatrys problemau mewn cyd-destunau penodol. </w:t>
            </w:r>
          </w:p>
          <w:p w14:paraId="5316A5B3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  <w:p w14:paraId="26DF9CBF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736" w:type="dxa"/>
          </w:tcPr>
          <w:p w14:paraId="6B8D0FA5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Ymwybyddiaeth ddigonol a chymhwyso dulliau sylfaenol, deunyddiau, offer a/neu dechnegau, mewn modd sy’n briodol ar y cyfan.</w:t>
            </w:r>
          </w:p>
          <w:p w14:paraId="1D9E18FE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Gwerthfawrogiad sylfaenol o gyd-destun y cymhwyso.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  <w:p w14:paraId="5531790D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</w:tcPr>
          <w:p w14:paraId="65FDCB13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Cymhwyso dulliau sylfaenol, deunyddiau, offer a/neu dechnegau mewn modd da a phriodol.</w:t>
            </w:r>
          </w:p>
          <w:p w14:paraId="5464928F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Gwerthfawrogiad eglur o gyd-destun y cymhwyso.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  <w:p w14:paraId="31575F0D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2370E4">
              <w:rPr>
                <w:rFonts w:cs="Arial"/>
                <w:sz w:val="22"/>
                <w:szCs w:val="22"/>
                <w:lang w:val="cy-GB"/>
              </w:rPr>
              <w:t>chynigia</w:t>
            </w:r>
            <w:proofErr w:type="spellEnd"/>
            <w:r w:rsidRPr="002370E4">
              <w:rPr>
                <w:rFonts w:cs="Arial"/>
                <w:sz w:val="22"/>
                <w:szCs w:val="22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7FE64D29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Cymhwyso ystod o ddulliau sylfaenol, deunyddiau, offer a/neu dechnegau mewn modd da iawn.</w:t>
            </w:r>
          </w:p>
          <w:p w14:paraId="412B1D1F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Ystyriaeth dda iawn o gyd-destun y cymhwyso.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Tystiolaeth dda iawn o ddulliau gwahanol o ddatrys problemau mewn cyd-destunau penodol a </w:t>
            </w:r>
            <w:proofErr w:type="spellStart"/>
            <w:r w:rsidRPr="002370E4">
              <w:rPr>
                <w:rFonts w:cs="Arial"/>
                <w:sz w:val="22"/>
                <w:szCs w:val="22"/>
                <w:lang w:val="cy-GB"/>
              </w:rPr>
              <w:t>chynigia</w:t>
            </w:r>
            <w:proofErr w:type="spellEnd"/>
            <w:r w:rsidRPr="002370E4">
              <w:rPr>
                <w:rFonts w:cs="Arial"/>
                <w:sz w:val="22"/>
                <w:szCs w:val="22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14:paraId="2E091896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Cymhwyso ystod o ddulliau sylfaenol a addysgwyd, deunyddiau, offer a/neu dechnegau mewn modd uwch.</w:t>
            </w:r>
          </w:p>
          <w:p w14:paraId="2E0102AB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 cyd-destun y cymhwyso yn ystyriol ac yn graff. </w:t>
            </w:r>
          </w:p>
          <w:p w14:paraId="77D01B3B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2370E4">
              <w:rPr>
                <w:rFonts w:cs="Arial"/>
                <w:sz w:val="22"/>
                <w:szCs w:val="22"/>
                <w:lang w:val="cy-GB"/>
              </w:rPr>
              <w:t>chynigia</w:t>
            </w:r>
            <w:proofErr w:type="spellEnd"/>
            <w:r w:rsidRPr="002370E4">
              <w:rPr>
                <w:rFonts w:cs="Arial"/>
                <w:sz w:val="22"/>
                <w:szCs w:val="22"/>
                <w:lang w:val="cy-GB"/>
              </w:rPr>
              <w:t xml:space="preserve"> atebion priodol.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736" w:type="dxa"/>
          </w:tcPr>
          <w:p w14:paraId="05B1A0B8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Lefelau eithriadol o sgiliau cymhwyso a defnyddio mewn cyd-destunau ymarferol penodol.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Dynodi problemau mewn cyd-destunau penodol mewn modd rhagorol, a llunio atebion / dulliau gwahanol sy'n feddylgar ac yn hollol briodol. </w:t>
            </w:r>
          </w:p>
        </w:tc>
      </w:tr>
      <w:tr w:rsidR="002370E4" w:rsidRPr="002370E4" w14:paraId="0A635BC9" w14:textId="77777777" w:rsidTr="002370E4">
        <w:tc>
          <w:tcPr>
            <w:tcW w:w="1735" w:type="dxa"/>
            <w:shd w:val="clear" w:color="auto" w:fill="8DB3E2"/>
          </w:tcPr>
          <w:p w14:paraId="71390C7D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2370E4">
              <w:rPr>
                <w:rFonts w:eastAsia="Arial" w:cs="Arial"/>
                <w:b/>
                <w:bCs/>
                <w:sz w:val="22"/>
                <w:szCs w:val="22"/>
                <w:lang w:val="cy-GB"/>
              </w:rPr>
              <w:t>Sgiliau trosglwyddadwy ar gyfer bywyd ac arfer proffesiynol</w:t>
            </w:r>
          </w:p>
          <w:p w14:paraId="34A114C4" w14:textId="77777777" w:rsidR="002370E4" w:rsidRPr="002370E4" w:rsidRDefault="002370E4" w:rsidP="002370E4">
            <w:pPr>
              <w:spacing w:before="34" w:line="239" w:lineRule="auto"/>
              <w:ind w:left="108" w:right="-54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A678B3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Mae’r gwaith wedi’i strwythuro’n wael, yn ddi-drefn, yn anghywir a/neu wedi’i fynegi’n ddryslyd.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Defnydd gwan iawn o iaith a/neu arddull amhriodol iawn.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Wedi methu gweithio’n effeithiol yn unigol neu’n rhan o grŵp.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Fawr ddim neu ddim tystiolaeth o’r sgiliau ar gyfer cyflogaeth sy’n gofyn am arfer rhywfaint o gyfrifoldeb personol.</w:t>
            </w:r>
          </w:p>
          <w:p w14:paraId="6771282B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  <w:p w14:paraId="7B1EDBD9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9E5190D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Mae’r gwaith wedi’i gyflwyno’n wael mewn modd di-gyswllt.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 wedi’i strwythuro’n llac, ac ar brydiau’n </w:t>
            </w:r>
            <w:proofErr w:type="spellStart"/>
            <w:r w:rsidRPr="002370E4">
              <w:rPr>
                <w:rFonts w:cs="Arial"/>
                <w:sz w:val="22"/>
                <w:szCs w:val="22"/>
                <w:lang w:val="cy-GB"/>
              </w:rPr>
              <w:t>anghydlynol</w:t>
            </w:r>
            <w:proofErr w:type="spellEnd"/>
            <w:r w:rsidRPr="002370E4">
              <w:rPr>
                <w:rFonts w:cs="Arial"/>
                <w:sz w:val="22"/>
                <w:szCs w:val="22"/>
                <w:lang w:val="cy-GB"/>
              </w:rPr>
              <w:t xml:space="preserve">, a gwybodaeth a syniadau wedi’u mynegi’n wael yn aml.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Defnydd gwan o iaith a/neu arddull amhriodol.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Ymagwedd ddiffygiol at waith unigol neu waith grŵp, gan fodloni rhwymedigaethau rhannol i eraill yn unig.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4FF066E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Cyflwyniad a strwythur yn drefnus ar y cyfan, lle mynegir syniadau / cysyniadau perthnasol mewn modd rhesymol.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fod diffyg cydlyniad a/neu gywirdeb mewn mannau yn y gwaith.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16A6635C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3E7925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Mae’r gwaith yn gydlynol, trefnus a chywir ar y cyfan, mewn strwythur addas ac ar y cyfan mae wedi’i fynegi’n eglur.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Gall weithio’n effeithiol yn annibynnol a/neu fel rhan o dîm, gyda chyfraniadau eglur at weithgareddau grŵp.</w:t>
            </w:r>
          </w:p>
          <w:p w14:paraId="5FBA472C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Arddengys y sgiliau ar gyfer cyflogaeth sy’n 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494ECF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Mae’r gwaith yn gywir, cydlynol, rhugl, wedi’i strwythuro’n dda ac yn drefnus. 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</w:p>
          <w:p w14:paraId="7F611D48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Gall weithio’n effeithiol yn annibynnol a/neu fel rhan o dîm, gyda chyfraniadau da iawn at weithgareddau grŵp.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Arddengys sgiliau da iawn ar gyfer cyflogaeth sy’n gofyn am arfer rhywfaint o gyfrifoldeb 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BAD5B4D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Mae’r gwaith yn gydlynol, yn rhugl iawn ac wedi’i gyflwyno’n broffesiynol.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Gall weithio’n effeithiol yn annibynnol a/neu fel rhan o dîm, gyda chyfraniadau rhagorol at weithgareddau grŵp.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Arddengys sgiliau rhagorol ar gyfer cyflogaeth sy’n gofyn am arfer rhywfaint o gyfrifoldeb personol gydag awydd i ddatblygu ymhellach.  </w:t>
            </w:r>
          </w:p>
          <w:p w14:paraId="54947476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E44A463" w14:textId="77777777" w:rsidR="002370E4" w:rsidRPr="002370E4" w:rsidRDefault="002370E4" w:rsidP="002370E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70E4">
              <w:rPr>
                <w:rFonts w:cs="Arial"/>
                <w:sz w:val="22"/>
                <w:szCs w:val="22"/>
                <w:lang w:val="cy-GB"/>
              </w:rPr>
              <w:t>Mae’r gwaith yn gywir, yn eithriadol o gydlynol, yn rhugl iawn ac wedi’i gyflwyno’n dda.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>Gall weithio’n effeithiol yn annibynnol a/neu fel rhan o dîm, gyda chyfraniadau eithriadol at weithgareddau grŵp.</w:t>
            </w:r>
            <w:r w:rsidRPr="002370E4">
              <w:rPr>
                <w:rFonts w:cs="Arial"/>
                <w:sz w:val="22"/>
                <w:szCs w:val="22"/>
              </w:rPr>
              <w:t xml:space="preserve"> </w:t>
            </w:r>
            <w:r w:rsidRPr="002370E4">
              <w:rPr>
                <w:rFonts w:cs="Arial"/>
                <w:sz w:val="22"/>
                <w:szCs w:val="22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</w:tbl>
    <w:p w14:paraId="77D0AFA6" w14:textId="77777777" w:rsidR="002370E4" w:rsidRPr="002370E4" w:rsidRDefault="002370E4" w:rsidP="002370E4">
      <w:pPr>
        <w:spacing w:before="100" w:after="100" w:line="240" w:lineRule="auto"/>
        <w:rPr>
          <w:rFonts w:cs="Arial"/>
          <w:color w:val="303B44"/>
          <w:sz w:val="22"/>
          <w:szCs w:val="22"/>
          <w:lang w:eastAsia="en-US"/>
        </w:rPr>
      </w:pPr>
    </w:p>
    <w:p w14:paraId="1BEF5C6E" w14:textId="77777777" w:rsidR="002370E4" w:rsidRPr="002370E4" w:rsidRDefault="002370E4" w:rsidP="002370E4">
      <w:pPr>
        <w:spacing w:line="240" w:lineRule="auto"/>
        <w:rPr>
          <w:rFonts w:cs="Arial"/>
          <w:sz w:val="20"/>
        </w:rPr>
      </w:pPr>
      <w:r w:rsidRPr="002370E4">
        <w:rPr>
          <w:rFonts w:cs="Arial"/>
          <w:b/>
          <w:bCs/>
          <w:sz w:val="20"/>
        </w:rPr>
        <w:t>MAE'R DDOGFEN HON AR GAEL HEFYD YN SAESNEG</w:t>
      </w:r>
    </w:p>
    <w:p w14:paraId="63966B72" w14:textId="77777777" w:rsidR="008E7BE9" w:rsidRPr="00CD4DFF" w:rsidRDefault="008E7BE9" w:rsidP="008E7BE9">
      <w:pPr>
        <w:pStyle w:val="Pennawd2"/>
        <w:rPr>
          <w:lang w:val="cy-GB"/>
        </w:rPr>
      </w:pPr>
    </w:p>
    <w:sectPr w:rsidR="008E7BE9" w:rsidRPr="00CD4DFF" w:rsidSect="009578C7">
      <w:footerReference w:type="default" r:id="rId16"/>
      <w:pgSz w:w="16834" w:h="11894" w:orient="landscape"/>
      <w:pgMar w:top="720" w:right="720" w:bottom="720" w:left="720" w:header="709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7093F" w14:textId="77777777" w:rsidR="00680C97" w:rsidRDefault="00680C97">
      <w:r>
        <w:separator/>
      </w:r>
    </w:p>
  </w:endnote>
  <w:endnote w:type="continuationSeparator" w:id="0">
    <w:p w14:paraId="6321A546" w14:textId="77777777" w:rsidR="00680C97" w:rsidRDefault="0068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1973A" w14:textId="77777777" w:rsidR="00111F81" w:rsidRDefault="00111F81">
    <w:pPr>
      <w:pStyle w:val="Troedyn"/>
      <w:jc w:val="center"/>
    </w:pPr>
    <w:r w:rsidRPr="002F0E34">
      <w:rPr>
        <w:lang w:val="cy-GB"/>
      </w:rPr>
      <w:t xml:space="preserve">Tudalen </w:t>
    </w:r>
    <w:r w:rsidRPr="002F0E34">
      <w:rPr>
        <w:b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Pr="002F0E34">
      <w:rPr>
        <w:b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2F0E34">
      <w:rPr>
        <w:b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>
      <w:rPr>
        <w:b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Cs w:val="24"/>
      </w:rPr>
      <w:fldChar w:fldCharType="separate"/>
    </w:r>
    <w:r>
      <w:rPr>
        <w:b/>
        <w:noProof/>
      </w:rPr>
      <w:t>10</w:t>
    </w:r>
    <w:r>
      <w:rPr>
        <w:b/>
        <w:szCs w:val="24"/>
      </w:rPr>
      <w:fldChar w:fldCharType="end"/>
    </w:r>
  </w:p>
  <w:p w14:paraId="51635905" w14:textId="77777777" w:rsidR="00111F81" w:rsidRDefault="00111F81">
    <w:pPr>
      <w:pStyle w:val="Troedyn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106D6" w14:textId="77777777" w:rsidR="00111F81" w:rsidRDefault="00111F81">
    <w:pPr>
      <w:pStyle w:val="Troedyn"/>
      <w:jc w:val="center"/>
    </w:pPr>
    <w:r w:rsidRPr="002F0E34">
      <w:rPr>
        <w:lang w:val="cy-GB"/>
      </w:rPr>
      <w:t xml:space="preserve">Tudalen </w:t>
    </w:r>
    <w:r w:rsidRPr="002F0E34">
      <w:rPr>
        <w:b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Pr="002F0E34">
      <w:rPr>
        <w:b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2F0E34">
      <w:rPr>
        <w:b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>
      <w:rPr>
        <w:b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Cs w:val="24"/>
      </w:rPr>
      <w:fldChar w:fldCharType="separate"/>
    </w:r>
    <w:r>
      <w:rPr>
        <w:b/>
        <w:noProof/>
      </w:rPr>
      <w:t>10</w:t>
    </w:r>
    <w:r>
      <w:rPr>
        <w:b/>
        <w:szCs w:val="24"/>
      </w:rPr>
      <w:fldChar w:fldCharType="end"/>
    </w:r>
  </w:p>
  <w:p w14:paraId="27FFF58B" w14:textId="77777777" w:rsidR="00111F81" w:rsidRDefault="00111F81">
    <w:pPr>
      <w:pStyle w:val="Troedyn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5E093" w14:textId="77777777" w:rsidR="00E67D15" w:rsidRDefault="00E67D15">
    <w:pPr>
      <w:pStyle w:val="Troedyn"/>
      <w:jc w:val="right"/>
      <w:rPr>
        <w:sz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6548" w14:textId="77777777" w:rsidR="00E67D15" w:rsidRDefault="00E67D15">
    <w:pPr>
      <w:pStyle w:val="Troedyn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924B5" w14:textId="77777777" w:rsidR="00680C97" w:rsidRDefault="00680C97">
      <w:r>
        <w:separator/>
      </w:r>
    </w:p>
  </w:footnote>
  <w:footnote w:type="continuationSeparator" w:id="0">
    <w:p w14:paraId="1AC10A56" w14:textId="77777777" w:rsidR="00680C97" w:rsidRDefault="00680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4C22" w14:textId="7E1D67D2" w:rsidR="00227333" w:rsidRDefault="00227333">
    <w:pPr>
      <w:pStyle w:val="Pennyn"/>
    </w:pPr>
    <w:r>
      <w:rPr>
        <w:noProof/>
      </w:rPr>
      <w:drawing>
        <wp:inline distT="0" distB="0" distL="0" distR="0" wp14:anchorId="4924DA80" wp14:editId="25DF3A0B">
          <wp:extent cx="3784127" cy="1257143"/>
          <wp:effectExtent l="0" t="0" r="6985" b="63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84127" cy="1257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6767"/>
    <w:multiLevelType w:val="hybridMultilevel"/>
    <w:tmpl w:val="4934B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85ECB"/>
    <w:multiLevelType w:val="hybridMultilevel"/>
    <w:tmpl w:val="DD36F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A2140B"/>
    <w:multiLevelType w:val="hybridMultilevel"/>
    <w:tmpl w:val="5484AF5C"/>
    <w:styleLink w:val="ImportedStyle19"/>
    <w:lvl w:ilvl="0" w:tplc="E02CB00E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90421C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F85D62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58030C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886BAF4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CA00488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1CB754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8BE898A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AC13E4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8457B61"/>
    <w:multiLevelType w:val="hybridMultilevel"/>
    <w:tmpl w:val="F9A613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6C3402"/>
    <w:multiLevelType w:val="hybridMultilevel"/>
    <w:tmpl w:val="D26C157E"/>
    <w:styleLink w:val="ImportedStyle18"/>
    <w:lvl w:ilvl="0" w:tplc="C774336A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26E5D2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8E46C0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98C258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C6DD48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669436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E2C981E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EA7AC4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DCBEB2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A2B4CB2"/>
    <w:multiLevelType w:val="hybridMultilevel"/>
    <w:tmpl w:val="FF08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10113"/>
    <w:multiLevelType w:val="hybridMultilevel"/>
    <w:tmpl w:val="B8EEF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A4E72"/>
    <w:multiLevelType w:val="hybridMultilevel"/>
    <w:tmpl w:val="52865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FC05EE"/>
    <w:multiLevelType w:val="hybridMultilevel"/>
    <w:tmpl w:val="630E9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D707C"/>
    <w:multiLevelType w:val="hybridMultilevel"/>
    <w:tmpl w:val="2F821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12CA6"/>
    <w:multiLevelType w:val="hybridMultilevel"/>
    <w:tmpl w:val="3E0A9406"/>
    <w:styleLink w:val="ImportedStyle4"/>
    <w:lvl w:ilvl="0" w:tplc="1974EEB8">
      <w:start w:val="1"/>
      <w:numFmt w:val="bullet"/>
      <w:lvlText w:val="·"/>
      <w:lvlJc w:val="left"/>
      <w:pPr>
        <w:ind w:left="78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16995E">
      <w:start w:val="1"/>
      <w:numFmt w:val="bullet"/>
      <w:lvlText w:val="o"/>
      <w:lvlJc w:val="left"/>
      <w:pPr>
        <w:ind w:left="150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8A0CADA">
      <w:start w:val="1"/>
      <w:numFmt w:val="bullet"/>
      <w:lvlText w:val="▪"/>
      <w:lvlJc w:val="left"/>
      <w:pPr>
        <w:ind w:left="22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461E74">
      <w:start w:val="1"/>
      <w:numFmt w:val="bullet"/>
      <w:lvlText w:val="·"/>
      <w:lvlJc w:val="left"/>
      <w:pPr>
        <w:ind w:left="294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542390">
      <w:start w:val="1"/>
      <w:numFmt w:val="bullet"/>
      <w:lvlText w:val="o"/>
      <w:lvlJc w:val="left"/>
      <w:pPr>
        <w:ind w:left="366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30E962">
      <w:start w:val="1"/>
      <w:numFmt w:val="bullet"/>
      <w:lvlText w:val="▪"/>
      <w:lvlJc w:val="left"/>
      <w:pPr>
        <w:ind w:left="438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1AECB4">
      <w:start w:val="1"/>
      <w:numFmt w:val="bullet"/>
      <w:lvlText w:val="·"/>
      <w:lvlJc w:val="left"/>
      <w:pPr>
        <w:ind w:left="510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A2F0D2">
      <w:start w:val="1"/>
      <w:numFmt w:val="bullet"/>
      <w:lvlText w:val="o"/>
      <w:lvlJc w:val="left"/>
      <w:pPr>
        <w:ind w:left="58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F566790">
      <w:start w:val="1"/>
      <w:numFmt w:val="bullet"/>
      <w:lvlText w:val="▪"/>
      <w:lvlJc w:val="left"/>
      <w:pPr>
        <w:ind w:left="654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30D5327"/>
    <w:multiLevelType w:val="hybridMultilevel"/>
    <w:tmpl w:val="1D9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72AE5"/>
    <w:multiLevelType w:val="hybridMultilevel"/>
    <w:tmpl w:val="3E0A9406"/>
    <w:numStyleLink w:val="ImportedStyle4"/>
  </w:abstractNum>
  <w:abstractNum w:abstractNumId="14" w15:restartNumberingAfterBreak="0">
    <w:nsid w:val="23F40DD4"/>
    <w:multiLevelType w:val="hybridMultilevel"/>
    <w:tmpl w:val="7FF0AC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A171FB"/>
    <w:multiLevelType w:val="hybridMultilevel"/>
    <w:tmpl w:val="E0DCF3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D12A7A"/>
    <w:multiLevelType w:val="hybridMultilevel"/>
    <w:tmpl w:val="8B60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9642E6"/>
    <w:multiLevelType w:val="hybridMultilevel"/>
    <w:tmpl w:val="7F3207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C07925"/>
    <w:multiLevelType w:val="hybridMultilevel"/>
    <w:tmpl w:val="5484AF5C"/>
    <w:numStyleLink w:val="ImportedStyle19"/>
  </w:abstractNum>
  <w:abstractNum w:abstractNumId="19" w15:restartNumberingAfterBreak="0">
    <w:nsid w:val="2D16647E"/>
    <w:multiLevelType w:val="hybridMultilevel"/>
    <w:tmpl w:val="F98E48D6"/>
    <w:lvl w:ilvl="0" w:tplc="B0F08B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3FE71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740A03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5DE68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216B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C1E8F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22266E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FE0F3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43A21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A47D0C"/>
    <w:multiLevelType w:val="hybridMultilevel"/>
    <w:tmpl w:val="F5CC58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626947"/>
    <w:multiLevelType w:val="hybridMultilevel"/>
    <w:tmpl w:val="1A14DD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E964C7"/>
    <w:multiLevelType w:val="hybridMultilevel"/>
    <w:tmpl w:val="E7D8FB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FF949C0"/>
    <w:multiLevelType w:val="hybridMultilevel"/>
    <w:tmpl w:val="26342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B57236"/>
    <w:multiLevelType w:val="hybridMultilevel"/>
    <w:tmpl w:val="A560E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E5466"/>
    <w:multiLevelType w:val="hybridMultilevel"/>
    <w:tmpl w:val="30769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13D9E"/>
    <w:multiLevelType w:val="hybridMultilevel"/>
    <w:tmpl w:val="4F7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0344BB"/>
    <w:multiLevelType w:val="hybridMultilevel"/>
    <w:tmpl w:val="043E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61994"/>
    <w:multiLevelType w:val="hybridMultilevel"/>
    <w:tmpl w:val="D26C157E"/>
    <w:numStyleLink w:val="ImportedStyle18"/>
  </w:abstractNum>
  <w:abstractNum w:abstractNumId="31" w15:restartNumberingAfterBreak="0">
    <w:nsid w:val="5EE41FF9"/>
    <w:multiLevelType w:val="hybridMultilevel"/>
    <w:tmpl w:val="BA3C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748"/>
    <w:multiLevelType w:val="hybridMultilevel"/>
    <w:tmpl w:val="B1DA9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86688"/>
    <w:multiLevelType w:val="hybridMultilevel"/>
    <w:tmpl w:val="7A66F7B2"/>
    <w:styleLink w:val="ImportedStyle36"/>
    <w:lvl w:ilvl="0" w:tplc="7A66F7B2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1813C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028F18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7E0E9A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DE076A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2E6CE2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041AE0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5C6CAC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98FE62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6006578"/>
    <w:multiLevelType w:val="hybridMultilevel"/>
    <w:tmpl w:val="158E6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4E50D0"/>
    <w:multiLevelType w:val="hybridMultilevel"/>
    <w:tmpl w:val="E46E0C24"/>
    <w:lvl w:ilvl="0" w:tplc="13CE16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5C50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BBED7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6AF7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306E42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A5809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E941A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7A8D4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9004D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FC65BEE"/>
    <w:multiLevelType w:val="hybridMultilevel"/>
    <w:tmpl w:val="FD28A33C"/>
    <w:styleLink w:val="ImportedStyle30"/>
    <w:lvl w:ilvl="0" w:tplc="AD2AA73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CCC20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AE9A12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FEC40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0060A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2901ACE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D92D1F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722AC8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85E6986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71E648F7"/>
    <w:multiLevelType w:val="hybridMultilevel"/>
    <w:tmpl w:val="C9E0536E"/>
    <w:lvl w:ilvl="0" w:tplc="6FCA3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DF5480"/>
    <w:multiLevelType w:val="hybridMultilevel"/>
    <w:tmpl w:val="14A667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E05D0"/>
    <w:multiLevelType w:val="hybridMultilevel"/>
    <w:tmpl w:val="63C63B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7"/>
  </w:num>
  <w:num w:numId="3">
    <w:abstractNumId w:val="36"/>
  </w:num>
  <w:num w:numId="4">
    <w:abstractNumId w:val="33"/>
  </w:num>
  <w:num w:numId="5">
    <w:abstractNumId w:val="11"/>
  </w:num>
  <w:num w:numId="6">
    <w:abstractNumId w:val="4"/>
  </w:num>
  <w:num w:numId="7">
    <w:abstractNumId w:val="30"/>
  </w:num>
  <w:num w:numId="8">
    <w:abstractNumId w:val="30"/>
    <w:lvlOverride w:ilvl="0">
      <w:lvl w:ilvl="0" w:tplc="9B3CD0A4">
        <w:start w:val="1"/>
        <w:numFmt w:val="bullet"/>
        <w:lvlText w:val="·"/>
        <w:lvlJc w:val="left"/>
        <w:pPr>
          <w:ind w:left="85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B776E36C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53DA3E28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EA962762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335487CC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5E40808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5F628726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33DA8114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7A6A940A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>
    <w:abstractNumId w:val="2"/>
  </w:num>
  <w:num w:numId="10">
    <w:abstractNumId w:val="18"/>
  </w:num>
  <w:num w:numId="11">
    <w:abstractNumId w:val="13"/>
    <w:lvlOverride w:ilvl="0">
      <w:lvl w:ilvl="0" w:tplc="41327802">
        <w:start w:val="1"/>
        <w:numFmt w:val="bullet"/>
        <w:lvlText w:val="·"/>
        <w:lvlJc w:val="left"/>
        <w:pPr>
          <w:ind w:left="75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CB89846">
        <w:start w:val="1"/>
        <w:numFmt w:val="bullet"/>
        <w:lvlText w:val="o"/>
        <w:lvlJc w:val="left"/>
        <w:pPr>
          <w:ind w:left="147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B804FE2">
        <w:start w:val="1"/>
        <w:numFmt w:val="bullet"/>
        <w:lvlText w:val="▪"/>
        <w:lvlJc w:val="left"/>
        <w:pPr>
          <w:ind w:left="21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CAE5528">
        <w:start w:val="1"/>
        <w:numFmt w:val="bullet"/>
        <w:lvlText w:val="·"/>
        <w:lvlJc w:val="left"/>
        <w:pPr>
          <w:ind w:left="291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948335A">
        <w:start w:val="1"/>
        <w:numFmt w:val="bullet"/>
        <w:lvlText w:val="o"/>
        <w:lvlJc w:val="left"/>
        <w:pPr>
          <w:ind w:left="363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B541800">
        <w:start w:val="1"/>
        <w:numFmt w:val="bullet"/>
        <w:lvlText w:val="▪"/>
        <w:lvlJc w:val="left"/>
        <w:pPr>
          <w:ind w:left="435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D3CF22C">
        <w:start w:val="1"/>
        <w:numFmt w:val="bullet"/>
        <w:lvlText w:val="·"/>
        <w:lvlJc w:val="left"/>
        <w:pPr>
          <w:ind w:left="507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9FAE75A">
        <w:start w:val="1"/>
        <w:numFmt w:val="bullet"/>
        <w:lvlText w:val="o"/>
        <w:lvlJc w:val="left"/>
        <w:pPr>
          <w:ind w:left="57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E2492EA">
        <w:start w:val="1"/>
        <w:numFmt w:val="bullet"/>
        <w:lvlText w:val="▪"/>
        <w:lvlJc w:val="left"/>
        <w:pPr>
          <w:ind w:left="651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6"/>
  </w:num>
  <w:num w:numId="13">
    <w:abstractNumId w:val="25"/>
  </w:num>
  <w:num w:numId="14">
    <w:abstractNumId w:val="5"/>
  </w:num>
  <w:num w:numId="15">
    <w:abstractNumId w:val="29"/>
  </w:num>
  <w:num w:numId="16">
    <w:abstractNumId w:val="30"/>
    <w:lvlOverride w:ilvl="0">
      <w:lvl w:ilvl="0" w:tplc="9B3CD0A4">
        <w:start w:val="1"/>
        <w:numFmt w:val="bullet"/>
        <w:lvlText w:val="·"/>
        <w:lvlJc w:val="left"/>
        <w:pPr>
          <w:ind w:left="903" w:hanging="61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B776E36C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53DA3E28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EA962762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335487CC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5E40808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5F628726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33DA8114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7A6A940A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17">
    <w:abstractNumId w:val="0"/>
  </w:num>
  <w:num w:numId="18">
    <w:abstractNumId w:val="17"/>
  </w:num>
  <w:num w:numId="19">
    <w:abstractNumId w:val="39"/>
  </w:num>
  <w:num w:numId="20">
    <w:abstractNumId w:val="32"/>
  </w:num>
  <w:num w:numId="21">
    <w:abstractNumId w:val="12"/>
  </w:num>
  <w:num w:numId="22">
    <w:abstractNumId w:val="28"/>
  </w:num>
  <w:num w:numId="23">
    <w:abstractNumId w:val="26"/>
  </w:num>
  <w:num w:numId="24">
    <w:abstractNumId w:val="8"/>
  </w:num>
  <w:num w:numId="25">
    <w:abstractNumId w:val="16"/>
  </w:num>
  <w:num w:numId="26">
    <w:abstractNumId w:val="1"/>
  </w:num>
  <w:num w:numId="27">
    <w:abstractNumId w:val="31"/>
  </w:num>
  <w:num w:numId="28">
    <w:abstractNumId w:val="34"/>
  </w:num>
  <w:num w:numId="29">
    <w:abstractNumId w:val="27"/>
  </w:num>
  <w:num w:numId="30">
    <w:abstractNumId w:val="23"/>
  </w:num>
  <w:num w:numId="31">
    <w:abstractNumId w:val="38"/>
  </w:num>
  <w:num w:numId="32">
    <w:abstractNumId w:val="15"/>
  </w:num>
  <w:num w:numId="33">
    <w:abstractNumId w:val="14"/>
  </w:num>
  <w:num w:numId="34">
    <w:abstractNumId w:val="40"/>
  </w:num>
  <w:num w:numId="35">
    <w:abstractNumId w:val="7"/>
  </w:num>
  <w:num w:numId="36">
    <w:abstractNumId w:val="3"/>
  </w:num>
  <w:num w:numId="37">
    <w:abstractNumId w:val="22"/>
  </w:num>
  <w:num w:numId="38">
    <w:abstractNumId w:val="10"/>
  </w:num>
  <w:num w:numId="39">
    <w:abstractNumId w:val="24"/>
  </w:num>
  <w:num w:numId="40">
    <w:abstractNumId w:val="35"/>
  </w:num>
  <w:num w:numId="41">
    <w:abstractNumId w:val="19"/>
  </w:num>
  <w:num w:numId="42">
    <w:abstractNumId w:val="21"/>
  </w:num>
  <w:num w:numId="43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278C6"/>
    <w:rsid w:val="0002796E"/>
    <w:rsid w:val="00044DBE"/>
    <w:rsid w:val="00053AE3"/>
    <w:rsid w:val="00053E03"/>
    <w:rsid w:val="00066984"/>
    <w:rsid w:val="000719A3"/>
    <w:rsid w:val="00081D66"/>
    <w:rsid w:val="00082952"/>
    <w:rsid w:val="00083F67"/>
    <w:rsid w:val="000971FC"/>
    <w:rsid w:val="0009732B"/>
    <w:rsid w:val="000A1ACE"/>
    <w:rsid w:val="000A2A3A"/>
    <w:rsid w:val="000A492A"/>
    <w:rsid w:val="000B43DE"/>
    <w:rsid w:val="000D0319"/>
    <w:rsid w:val="000E2CB6"/>
    <w:rsid w:val="000E413A"/>
    <w:rsid w:val="000E6FE3"/>
    <w:rsid w:val="000F29C4"/>
    <w:rsid w:val="000F5AA3"/>
    <w:rsid w:val="00100396"/>
    <w:rsid w:val="00100B5C"/>
    <w:rsid w:val="001106E9"/>
    <w:rsid w:val="00111F81"/>
    <w:rsid w:val="0011376A"/>
    <w:rsid w:val="00120405"/>
    <w:rsid w:val="00134F77"/>
    <w:rsid w:val="00143D87"/>
    <w:rsid w:val="00144388"/>
    <w:rsid w:val="001513EF"/>
    <w:rsid w:val="00151BBF"/>
    <w:rsid w:val="00154487"/>
    <w:rsid w:val="00156763"/>
    <w:rsid w:val="0016321A"/>
    <w:rsid w:val="001727E2"/>
    <w:rsid w:val="0017433E"/>
    <w:rsid w:val="001874DF"/>
    <w:rsid w:val="001956B9"/>
    <w:rsid w:val="001A1AE7"/>
    <w:rsid w:val="001A6E3C"/>
    <w:rsid w:val="001B24E4"/>
    <w:rsid w:val="001B3C2C"/>
    <w:rsid w:val="001B3F78"/>
    <w:rsid w:val="001B4101"/>
    <w:rsid w:val="001B5F45"/>
    <w:rsid w:val="001C3619"/>
    <w:rsid w:val="001D486F"/>
    <w:rsid w:val="001D57EC"/>
    <w:rsid w:val="001E09F7"/>
    <w:rsid w:val="001E1050"/>
    <w:rsid w:val="001E1E1F"/>
    <w:rsid w:val="001E2007"/>
    <w:rsid w:val="001E57C1"/>
    <w:rsid w:val="001F07EF"/>
    <w:rsid w:val="001F6D7A"/>
    <w:rsid w:val="00201D8F"/>
    <w:rsid w:val="00212498"/>
    <w:rsid w:val="00220B70"/>
    <w:rsid w:val="0022186A"/>
    <w:rsid w:val="00227333"/>
    <w:rsid w:val="00235F71"/>
    <w:rsid w:val="002370E4"/>
    <w:rsid w:val="002444CA"/>
    <w:rsid w:val="00245750"/>
    <w:rsid w:val="0026097B"/>
    <w:rsid w:val="00260DE6"/>
    <w:rsid w:val="002732DB"/>
    <w:rsid w:val="00273FEE"/>
    <w:rsid w:val="002749E9"/>
    <w:rsid w:val="0028204E"/>
    <w:rsid w:val="0028591B"/>
    <w:rsid w:val="00287808"/>
    <w:rsid w:val="00291841"/>
    <w:rsid w:val="002930A4"/>
    <w:rsid w:val="002A1901"/>
    <w:rsid w:val="002A40A3"/>
    <w:rsid w:val="002A458C"/>
    <w:rsid w:val="002A7F63"/>
    <w:rsid w:val="002C449B"/>
    <w:rsid w:val="002C5106"/>
    <w:rsid w:val="002C6040"/>
    <w:rsid w:val="002C687B"/>
    <w:rsid w:val="002D0371"/>
    <w:rsid w:val="002D32B1"/>
    <w:rsid w:val="002D5B3F"/>
    <w:rsid w:val="002E272E"/>
    <w:rsid w:val="002E7EBD"/>
    <w:rsid w:val="002F17AE"/>
    <w:rsid w:val="002F3E25"/>
    <w:rsid w:val="002F4BB3"/>
    <w:rsid w:val="002F5778"/>
    <w:rsid w:val="002F6B13"/>
    <w:rsid w:val="00303012"/>
    <w:rsid w:val="0030368B"/>
    <w:rsid w:val="003223E0"/>
    <w:rsid w:val="00322A4D"/>
    <w:rsid w:val="003444FE"/>
    <w:rsid w:val="00352C4A"/>
    <w:rsid w:val="00362560"/>
    <w:rsid w:val="00371ABD"/>
    <w:rsid w:val="0037228E"/>
    <w:rsid w:val="003732FD"/>
    <w:rsid w:val="003753B2"/>
    <w:rsid w:val="00375E92"/>
    <w:rsid w:val="00376559"/>
    <w:rsid w:val="00377854"/>
    <w:rsid w:val="0038049E"/>
    <w:rsid w:val="00384D73"/>
    <w:rsid w:val="00393EB6"/>
    <w:rsid w:val="003A3CE5"/>
    <w:rsid w:val="003A4D85"/>
    <w:rsid w:val="003B366F"/>
    <w:rsid w:val="003B3F9D"/>
    <w:rsid w:val="003C080B"/>
    <w:rsid w:val="003C7209"/>
    <w:rsid w:val="003D70F0"/>
    <w:rsid w:val="003E0AE2"/>
    <w:rsid w:val="003E5751"/>
    <w:rsid w:val="003F02BA"/>
    <w:rsid w:val="003F3B14"/>
    <w:rsid w:val="003F404C"/>
    <w:rsid w:val="003F5FD7"/>
    <w:rsid w:val="00404B3B"/>
    <w:rsid w:val="00404C50"/>
    <w:rsid w:val="00411524"/>
    <w:rsid w:val="00413139"/>
    <w:rsid w:val="00423934"/>
    <w:rsid w:val="00426244"/>
    <w:rsid w:val="00431A89"/>
    <w:rsid w:val="00434D29"/>
    <w:rsid w:val="00450E57"/>
    <w:rsid w:val="00453FC1"/>
    <w:rsid w:val="0046003B"/>
    <w:rsid w:val="0048317F"/>
    <w:rsid w:val="00485DBB"/>
    <w:rsid w:val="004874DE"/>
    <w:rsid w:val="004B2FB6"/>
    <w:rsid w:val="004B5334"/>
    <w:rsid w:val="004B6A47"/>
    <w:rsid w:val="004B6C14"/>
    <w:rsid w:val="004C5645"/>
    <w:rsid w:val="004D3BE8"/>
    <w:rsid w:val="004E5EBB"/>
    <w:rsid w:val="00500094"/>
    <w:rsid w:val="0050249F"/>
    <w:rsid w:val="00506AA2"/>
    <w:rsid w:val="00507815"/>
    <w:rsid w:val="0051043F"/>
    <w:rsid w:val="00512D6C"/>
    <w:rsid w:val="00520275"/>
    <w:rsid w:val="00522903"/>
    <w:rsid w:val="00524566"/>
    <w:rsid w:val="00526A2B"/>
    <w:rsid w:val="00530BEF"/>
    <w:rsid w:val="0053263B"/>
    <w:rsid w:val="00535B6E"/>
    <w:rsid w:val="005523B8"/>
    <w:rsid w:val="00552770"/>
    <w:rsid w:val="00552D43"/>
    <w:rsid w:val="00561F00"/>
    <w:rsid w:val="00562DEC"/>
    <w:rsid w:val="00576AB4"/>
    <w:rsid w:val="00577917"/>
    <w:rsid w:val="00581FCC"/>
    <w:rsid w:val="00583CA3"/>
    <w:rsid w:val="00590667"/>
    <w:rsid w:val="00592311"/>
    <w:rsid w:val="005969E2"/>
    <w:rsid w:val="005A1689"/>
    <w:rsid w:val="005A2A0F"/>
    <w:rsid w:val="005B41BD"/>
    <w:rsid w:val="005B586C"/>
    <w:rsid w:val="005B61CD"/>
    <w:rsid w:val="005B7CD5"/>
    <w:rsid w:val="005C2B76"/>
    <w:rsid w:val="005C4D7F"/>
    <w:rsid w:val="005D04FE"/>
    <w:rsid w:val="005D1D58"/>
    <w:rsid w:val="005D432C"/>
    <w:rsid w:val="005D786C"/>
    <w:rsid w:val="005E285E"/>
    <w:rsid w:val="005E72F8"/>
    <w:rsid w:val="00610700"/>
    <w:rsid w:val="00610E08"/>
    <w:rsid w:val="006140BF"/>
    <w:rsid w:val="00620787"/>
    <w:rsid w:val="00621B2D"/>
    <w:rsid w:val="00624B11"/>
    <w:rsid w:val="0062632B"/>
    <w:rsid w:val="00632434"/>
    <w:rsid w:val="00637B6E"/>
    <w:rsid w:val="00644256"/>
    <w:rsid w:val="00650C4B"/>
    <w:rsid w:val="00656C7D"/>
    <w:rsid w:val="0066053F"/>
    <w:rsid w:val="00661D6F"/>
    <w:rsid w:val="0066725E"/>
    <w:rsid w:val="006716C7"/>
    <w:rsid w:val="006749F0"/>
    <w:rsid w:val="00680084"/>
    <w:rsid w:val="00680C97"/>
    <w:rsid w:val="00681208"/>
    <w:rsid w:val="0068124D"/>
    <w:rsid w:val="0069050A"/>
    <w:rsid w:val="006934D4"/>
    <w:rsid w:val="006943B9"/>
    <w:rsid w:val="006A00B8"/>
    <w:rsid w:val="006A4F2A"/>
    <w:rsid w:val="006A6DC3"/>
    <w:rsid w:val="006C4727"/>
    <w:rsid w:val="006D49ED"/>
    <w:rsid w:val="006D55CE"/>
    <w:rsid w:val="006D637A"/>
    <w:rsid w:val="006F184F"/>
    <w:rsid w:val="006F45BF"/>
    <w:rsid w:val="006F60E0"/>
    <w:rsid w:val="00701FAC"/>
    <w:rsid w:val="00701FBE"/>
    <w:rsid w:val="00702F71"/>
    <w:rsid w:val="007078D6"/>
    <w:rsid w:val="00712B36"/>
    <w:rsid w:val="00717369"/>
    <w:rsid w:val="00722A55"/>
    <w:rsid w:val="007323EC"/>
    <w:rsid w:val="00732926"/>
    <w:rsid w:val="00732A5F"/>
    <w:rsid w:val="0073629F"/>
    <w:rsid w:val="007366DF"/>
    <w:rsid w:val="00746C50"/>
    <w:rsid w:val="0075332C"/>
    <w:rsid w:val="00757839"/>
    <w:rsid w:val="00770C81"/>
    <w:rsid w:val="007711C0"/>
    <w:rsid w:val="007726C4"/>
    <w:rsid w:val="00772ED6"/>
    <w:rsid w:val="00775F8D"/>
    <w:rsid w:val="00776163"/>
    <w:rsid w:val="00784868"/>
    <w:rsid w:val="007B5845"/>
    <w:rsid w:val="007C0AC7"/>
    <w:rsid w:val="007C0F26"/>
    <w:rsid w:val="007C682C"/>
    <w:rsid w:val="007D2385"/>
    <w:rsid w:val="007D6FCB"/>
    <w:rsid w:val="007D7580"/>
    <w:rsid w:val="007E28AD"/>
    <w:rsid w:val="007E6633"/>
    <w:rsid w:val="007F2281"/>
    <w:rsid w:val="007F64A0"/>
    <w:rsid w:val="00800069"/>
    <w:rsid w:val="008079C7"/>
    <w:rsid w:val="00813ECE"/>
    <w:rsid w:val="008310A0"/>
    <w:rsid w:val="00842E7F"/>
    <w:rsid w:val="008456C7"/>
    <w:rsid w:val="00852933"/>
    <w:rsid w:val="008606AB"/>
    <w:rsid w:val="00865B46"/>
    <w:rsid w:val="00867069"/>
    <w:rsid w:val="00883E5A"/>
    <w:rsid w:val="0088551A"/>
    <w:rsid w:val="00891441"/>
    <w:rsid w:val="00895E91"/>
    <w:rsid w:val="00896134"/>
    <w:rsid w:val="008975A7"/>
    <w:rsid w:val="008A2D55"/>
    <w:rsid w:val="008A4B0A"/>
    <w:rsid w:val="008A62BC"/>
    <w:rsid w:val="008B0652"/>
    <w:rsid w:val="008B43E7"/>
    <w:rsid w:val="008C3BFE"/>
    <w:rsid w:val="008C63B4"/>
    <w:rsid w:val="008D763F"/>
    <w:rsid w:val="008D7AB5"/>
    <w:rsid w:val="008E2FEF"/>
    <w:rsid w:val="008E4EBE"/>
    <w:rsid w:val="008E7BE9"/>
    <w:rsid w:val="008F036F"/>
    <w:rsid w:val="008F76A3"/>
    <w:rsid w:val="008F78C2"/>
    <w:rsid w:val="00902097"/>
    <w:rsid w:val="00902DB0"/>
    <w:rsid w:val="009107C3"/>
    <w:rsid w:val="00911394"/>
    <w:rsid w:val="0091379E"/>
    <w:rsid w:val="00923EF2"/>
    <w:rsid w:val="00926D25"/>
    <w:rsid w:val="00926E9D"/>
    <w:rsid w:val="00932C6E"/>
    <w:rsid w:val="00933F10"/>
    <w:rsid w:val="00934D2A"/>
    <w:rsid w:val="00936A16"/>
    <w:rsid w:val="009433C5"/>
    <w:rsid w:val="009578C7"/>
    <w:rsid w:val="00965881"/>
    <w:rsid w:val="00965B2B"/>
    <w:rsid w:val="009668F1"/>
    <w:rsid w:val="0098022E"/>
    <w:rsid w:val="009871FF"/>
    <w:rsid w:val="009926A0"/>
    <w:rsid w:val="00993494"/>
    <w:rsid w:val="009A1AFA"/>
    <w:rsid w:val="009A5C52"/>
    <w:rsid w:val="009B0B59"/>
    <w:rsid w:val="009B4900"/>
    <w:rsid w:val="009B7A8B"/>
    <w:rsid w:val="009C126D"/>
    <w:rsid w:val="009C24C9"/>
    <w:rsid w:val="009C59CB"/>
    <w:rsid w:val="009D3EA4"/>
    <w:rsid w:val="009E0ECF"/>
    <w:rsid w:val="009E2D65"/>
    <w:rsid w:val="009E4BC1"/>
    <w:rsid w:val="00A03BB8"/>
    <w:rsid w:val="00A270C8"/>
    <w:rsid w:val="00A3173E"/>
    <w:rsid w:val="00A36F36"/>
    <w:rsid w:val="00A4036F"/>
    <w:rsid w:val="00A4641C"/>
    <w:rsid w:val="00A50D47"/>
    <w:rsid w:val="00A557E6"/>
    <w:rsid w:val="00A55876"/>
    <w:rsid w:val="00A6580F"/>
    <w:rsid w:val="00A660B8"/>
    <w:rsid w:val="00A83A40"/>
    <w:rsid w:val="00AA2C7D"/>
    <w:rsid w:val="00AB32E8"/>
    <w:rsid w:val="00AB6FE7"/>
    <w:rsid w:val="00AB7AD7"/>
    <w:rsid w:val="00AC4C0E"/>
    <w:rsid w:val="00AD2430"/>
    <w:rsid w:val="00AD3CB3"/>
    <w:rsid w:val="00AE0A9E"/>
    <w:rsid w:val="00AE61AF"/>
    <w:rsid w:val="00AF0E34"/>
    <w:rsid w:val="00AF271D"/>
    <w:rsid w:val="00AF4BC7"/>
    <w:rsid w:val="00AF56C2"/>
    <w:rsid w:val="00B004E6"/>
    <w:rsid w:val="00B071D4"/>
    <w:rsid w:val="00B0744D"/>
    <w:rsid w:val="00B15075"/>
    <w:rsid w:val="00B404BC"/>
    <w:rsid w:val="00B44DD1"/>
    <w:rsid w:val="00B46097"/>
    <w:rsid w:val="00B7316B"/>
    <w:rsid w:val="00B7616C"/>
    <w:rsid w:val="00B81AD3"/>
    <w:rsid w:val="00B829D8"/>
    <w:rsid w:val="00B83F9A"/>
    <w:rsid w:val="00B84B5B"/>
    <w:rsid w:val="00B87039"/>
    <w:rsid w:val="00B90EAE"/>
    <w:rsid w:val="00BA1176"/>
    <w:rsid w:val="00BB3FF8"/>
    <w:rsid w:val="00BC663C"/>
    <w:rsid w:val="00BD52F6"/>
    <w:rsid w:val="00BD6E23"/>
    <w:rsid w:val="00BE0B01"/>
    <w:rsid w:val="00BE79C7"/>
    <w:rsid w:val="00BF3CB5"/>
    <w:rsid w:val="00BF67B9"/>
    <w:rsid w:val="00C1285B"/>
    <w:rsid w:val="00C1361B"/>
    <w:rsid w:val="00C21628"/>
    <w:rsid w:val="00C32109"/>
    <w:rsid w:val="00C349CD"/>
    <w:rsid w:val="00C351EE"/>
    <w:rsid w:val="00C36D9A"/>
    <w:rsid w:val="00C41DEA"/>
    <w:rsid w:val="00C41F72"/>
    <w:rsid w:val="00C44A72"/>
    <w:rsid w:val="00C55097"/>
    <w:rsid w:val="00C55E9D"/>
    <w:rsid w:val="00C606A2"/>
    <w:rsid w:val="00C705F9"/>
    <w:rsid w:val="00C70C54"/>
    <w:rsid w:val="00C80EBA"/>
    <w:rsid w:val="00C80F0F"/>
    <w:rsid w:val="00C82887"/>
    <w:rsid w:val="00C85734"/>
    <w:rsid w:val="00C87E9F"/>
    <w:rsid w:val="00C91F86"/>
    <w:rsid w:val="00C93BCB"/>
    <w:rsid w:val="00CC098D"/>
    <w:rsid w:val="00CC241A"/>
    <w:rsid w:val="00CD4930"/>
    <w:rsid w:val="00CD4DFF"/>
    <w:rsid w:val="00CE65AB"/>
    <w:rsid w:val="00CF4266"/>
    <w:rsid w:val="00CF66EB"/>
    <w:rsid w:val="00CF6756"/>
    <w:rsid w:val="00D010E4"/>
    <w:rsid w:val="00D01E80"/>
    <w:rsid w:val="00D14207"/>
    <w:rsid w:val="00D22FE2"/>
    <w:rsid w:val="00D231E3"/>
    <w:rsid w:val="00D241F1"/>
    <w:rsid w:val="00D275CB"/>
    <w:rsid w:val="00D27719"/>
    <w:rsid w:val="00D353FF"/>
    <w:rsid w:val="00D62249"/>
    <w:rsid w:val="00D6609C"/>
    <w:rsid w:val="00D82902"/>
    <w:rsid w:val="00DA7928"/>
    <w:rsid w:val="00DA7D00"/>
    <w:rsid w:val="00DB116D"/>
    <w:rsid w:val="00DB2E86"/>
    <w:rsid w:val="00DB6F5C"/>
    <w:rsid w:val="00DC678E"/>
    <w:rsid w:val="00DD17CC"/>
    <w:rsid w:val="00DD1B59"/>
    <w:rsid w:val="00DE2464"/>
    <w:rsid w:val="00E03844"/>
    <w:rsid w:val="00E100D1"/>
    <w:rsid w:val="00E169E0"/>
    <w:rsid w:val="00E230E0"/>
    <w:rsid w:val="00E236EB"/>
    <w:rsid w:val="00E23C08"/>
    <w:rsid w:val="00E470FD"/>
    <w:rsid w:val="00E51AAC"/>
    <w:rsid w:val="00E546DF"/>
    <w:rsid w:val="00E66CC0"/>
    <w:rsid w:val="00E67D15"/>
    <w:rsid w:val="00E728A9"/>
    <w:rsid w:val="00E862BB"/>
    <w:rsid w:val="00E862D5"/>
    <w:rsid w:val="00E9564B"/>
    <w:rsid w:val="00EA0F4E"/>
    <w:rsid w:val="00EA295B"/>
    <w:rsid w:val="00EA5D15"/>
    <w:rsid w:val="00EB4F96"/>
    <w:rsid w:val="00EC1570"/>
    <w:rsid w:val="00EC1B85"/>
    <w:rsid w:val="00ED0415"/>
    <w:rsid w:val="00EE3132"/>
    <w:rsid w:val="00EE3D9D"/>
    <w:rsid w:val="00EE6F25"/>
    <w:rsid w:val="00EF3C47"/>
    <w:rsid w:val="00F02126"/>
    <w:rsid w:val="00F03D85"/>
    <w:rsid w:val="00F11C1C"/>
    <w:rsid w:val="00F249F1"/>
    <w:rsid w:val="00F25B9D"/>
    <w:rsid w:val="00F2664E"/>
    <w:rsid w:val="00F31163"/>
    <w:rsid w:val="00F31C04"/>
    <w:rsid w:val="00F33018"/>
    <w:rsid w:val="00F53466"/>
    <w:rsid w:val="00F53C4F"/>
    <w:rsid w:val="00F61A20"/>
    <w:rsid w:val="00F63AFC"/>
    <w:rsid w:val="00F65B4F"/>
    <w:rsid w:val="00F73F12"/>
    <w:rsid w:val="00F76F40"/>
    <w:rsid w:val="00F83547"/>
    <w:rsid w:val="00F8381F"/>
    <w:rsid w:val="00F97E2B"/>
    <w:rsid w:val="00FA04CD"/>
    <w:rsid w:val="00FA68F8"/>
    <w:rsid w:val="00FB1DC0"/>
    <w:rsid w:val="00FB341D"/>
    <w:rsid w:val="00FB4521"/>
    <w:rsid w:val="00FB4F84"/>
    <w:rsid w:val="00FB5CF8"/>
    <w:rsid w:val="00FD69D8"/>
    <w:rsid w:val="00FF7881"/>
    <w:rsid w:val="04AC5972"/>
    <w:rsid w:val="0B2DAC85"/>
    <w:rsid w:val="436BA673"/>
    <w:rsid w:val="43BA1792"/>
    <w:rsid w:val="498E6924"/>
    <w:rsid w:val="5D19C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C6D4B7"/>
  <w15:chartTrackingRefBased/>
  <w15:docId w15:val="{8F3416EF-1D57-4214-B440-A0EAB39A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5734"/>
    <w:pPr>
      <w:spacing w:line="480" w:lineRule="auto"/>
    </w:pPr>
    <w:rPr>
      <w:rFonts w:ascii="Arial" w:hAnsi="Arial"/>
      <w:sz w:val="24"/>
    </w:rPr>
  </w:style>
  <w:style w:type="paragraph" w:styleId="Pennawd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Pennawd2">
    <w:name w:val="heading 2"/>
    <w:basedOn w:val="Normal"/>
    <w:next w:val="Normal"/>
    <w:link w:val="Pennawd2Nod"/>
    <w:qFormat/>
    <w:rsid w:val="00C85734"/>
    <w:pPr>
      <w:keepNext/>
      <w:jc w:val="both"/>
      <w:outlineLvl w:val="1"/>
    </w:pPr>
    <w:rPr>
      <w:b/>
    </w:rPr>
  </w:style>
  <w:style w:type="paragraph" w:styleId="Pennawd3">
    <w:name w:val="heading 3"/>
    <w:basedOn w:val="Normal"/>
    <w:next w:val="Normal"/>
    <w:link w:val="Pennawd3Nod"/>
    <w:qFormat/>
    <w:pPr>
      <w:keepNext/>
      <w:jc w:val="center"/>
      <w:outlineLvl w:val="2"/>
    </w:pPr>
    <w:rPr>
      <w:b/>
    </w:rPr>
  </w:style>
  <w:style w:type="paragraph" w:styleId="Pennawd4">
    <w:name w:val="heading 4"/>
    <w:basedOn w:val="Normal"/>
    <w:next w:val="Normal"/>
    <w:link w:val="Pennawd4Nod"/>
    <w:qFormat/>
    <w:pPr>
      <w:keepNext/>
      <w:spacing w:before="120" w:after="120"/>
      <w:jc w:val="center"/>
      <w:outlineLvl w:val="3"/>
    </w:pPr>
    <w:rPr>
      <w:sz w:val="40"/>
    </w:rPr>
  </w:style>
  <w:style w:type="paragraph" w:styleId="Pennawd6">
    <w:name w:val="heading 6"/>
    <w:basedOn w:val="Normal"/>
    <w:next w:val="Normal"/>
    <w:link w:val="Pennawd6Nod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cs="Arial"/>
      <w:b/>
      <w:bCs/>
      <w:lang w:eastAsia="en-US"/>
    </w:rPr>
  </w:style>
  <w:style w:type="paragraph" w:styleId="Pennawd8">
    <w:name w:val="heading 8"/>
    <w:basedOn w:val="Normal"/>
    <w:next w:val="Normal"/>
    <w:link w:val="Pennawd8Nod"/>
    <w:semiHidden/>
    <w:unhideWhenUsed/>
    <w:qFormat/>
    <w:rsid w:val="00784868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784868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pPr>
      <w:tabs>
        <w:tab w:val="center" w:pos="4153"/>
        <w:tab w:val="right" w:pos="8306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153"/>
        <w:tab w:val="right" w:pos="8306"/>
      </w:tabs>
    </w:pPr>
  </w:style>
  <w:style w:type="paragraph" w:styleId="NormalGwe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GridTabl">
    <w:name w:val="Table Grid"/>
    <w:basedOn w:val="Tabl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ffyTestun2">
    <w:name w:val="Body Text 2"/>
    <w:basedOn w:val="Normal"/>
    <w:link w:val="CorffyTestun2Nod"/>
    <w:rsid w:val="001F07EF"/>
    <w:rPr>
      <w:sz w:val="16"/>
      <w:lang w:eastAsia="en-US"/>
    </w:rPr>
  </w:style>
  <w:style w:type="paragraph" w:customStyle="1" w:styleId="BodyText1">
    <w:name w:val="Body Text1"/>
    <w:basedOn w:val="Normal"/>
    <w:uiPriority w:val="99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TestunmewnSwigen">
    <w:name w:val="Balloon Text"/>
    <w:basedOn w:val="Normal"/>
    <w:link w:val="TestunmewnSwigenNod"/>
    <w:rsid w:val="00A55876"/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link w:val="TestunmewnSwigen"/>
    <w:rsid w:val="00A55876"/>
    <w:rPr>
      <w:rFonts w:ascii="Tahoma" w:hAnsi="Tahoma" w:cs="Tahoma"/>
      <w:sz w:val="16"/>
      <w:szCs w:val="16"/>
    </w:rPr>
  </w:style>
  <w:style w:type="character" w:customStyle="1" w:styleId="TroedynNod">
    <w:name w:val="Troedyn Nod"/>
    <w:basedOn w:val="FfontParagraffDdiofyn"/>
    <w:link w:val="Troedyn"/>
    <w:uiPriority w:val="99"/>
    <w:rsid w:val="00EA0F4E"/>
  </w:style>
  <w:style w:type="character" w:customStyle="1" w:styleId="Pennawd6Nod">
    <w:name w:val="Pennawd 6 Nod"/>
    <w:link w:val="Pennawd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uiPriority w:val="99"/>
    <w:rsid w:val="00A03BB8"/>
    <w:pPr>
      <w:numPr>
        <w:numId w:val="1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PennynNod">
    <w:name w:val="Pennyn Nod"/>
    <w:basedOn w:val="FfontParagraffDdiofyn"/>
    <w:link w:val="Pennyn"/>
    <w:rsid w:val="00F61A20"/>
  </w:style>
  <w:style w:type="character" w:styleId="Hyperddolen">
    <w:name w:val="Hyperlink"/>
    <w:uiPriority w:val="99"/>
    <w:unhideWhenUsed/>
    <w:rsid w:val="001E2007"/>
    <w:rPr>
      <w:color w:val="0000FF"/>
      <w:u w:val="single"/>
    </w:rPr>
  </w:style>
  <w:style w:type="paragraph" w:styleId="ParagraffRhestr">
    <w:name w:val="List Paragraph"/>
    <w:basedOn w:val="Normal"/>
    <w:link w:val="ParagraffRhestrNod"/>
    <w:uiPriority w:val="34"/>
    <w:qFormat/>
    <w:rsid w:val="001E2007"/>
    <w:pPr>
      <w:ind w:left="720"/>
      <w:contextualSpacing/>
    </w:pPr>
  </w:style>
  <w:style w:type="character" w:customStyle="1" w:styleId="Pennawd2Nod">
    <w:name w:val="Pennawd 2 Nod"/>
    <w:link w:val="Pennawd2"/>
    <w:rsid w:val="00C85734"/>
    <w:rPr>
      <w:rFonts w:ascii="Arial" w:hAnsi="Arial"/>
      <w:b/>
      <w:sz w:val="24"/>
    </w:rPr>
  </w:style>
  <w:style w:type="paragraph" w:customStyle="1" w:styleId="bullet">
    <w:name w:val="bullet"/>
    <w:link w:val="bulletChar"/>
    <w:rsid w:val="002F17AE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bulletChar">
    <w:name w:val="bullet Char"/>
    <w:link w:val="bullet"/>
    <w:rsid w:val="002F17AE"/>
    <w:rPr>
      <w:sz w:val="24"/>
    </w:rPr>
  </w:style>
  <w:style w:type="paragraph" w:styleId="CorffyTestun">
    <w:name w:val="Body Text"/>
    <w:basedOn w:val="Normal"/>
    <w:link w:val="CorffyTestunNod"/>
    <w:unhideWhenUsed/>
    <w:rsid w:val="00A270C8"/>
    <w:pPr>
      <w:spacing w:after="120"/>
    </w:pPr>
    <w:rPr>
      <w:lang w:val="en-US"/>
    </w:rPr>
  </w:style>
  <w:style w:type="character" w:customStyle="1" w:styleId="CorffyTestunNod">
    <w:name w:val="Corff y Testun Nod"/>
    <w:link w:val="CorffyTestun"/>
    <w:rsid w:val="00A270C8"/>
    <w:rPr>
      <w:lang w:val="en-US"/>
    </w:rPr>
  </w:style>
  <w:style w:type="paragraph" w:customStyle="1" w:styleId="BodyText10">
    <w:name w:val="Body Text10"/>
    <w:basedOn w:val="Normal"/>
    <w:rsid w:val="00A270C8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customStyle="1" w:styleId="heading">
    <w:name w:val="heading"/>
    <w:basedOn w:val="fixed"/>
    <w:link w:val="headingChar"/>
    <w:rsid w:val="00A270C8"/>
    <w:pPr>
      <w:spacing w:before="240" w:after="120"/>
    </w:pPr>
  </w:style>
  <w:style w:type="paragraph" w:customStyle="1" w:styleId="fixed">
    <w:name w:val="fixed"/>
    <w:link w:val="fixedChar"/>
    <w:rsid w:val="00A270C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character" w:customStyle="1" w:styleId="fixedChar">
    <w:name w:val="fixed Char"/>
    <w:link w:val="fixed"/>
    <w:rsid w:val="00A270C8"/>
    <w:rPr>
      <w:b/>
      <w:sz w:val="24"/>
    </w:rPr>
  </w:style>
  <w:style w:type="character" w:customStyle="1" w:styleId="headingChar">
    <w:name w:val="heading Char"/>
    <w:link w:val="heading"/>
    <w:rsid w:val="00A270C8"/>
    <w:rPr>
      <w:b/>
      <w:sz w:val="24"/>
    </w:rPr>
  </w:style>
  <w:style w:type="paragraph" w:customStyle="1" w:styleId="SMUNORMALARIAL">
    <w:name w:val="SMU NORMAL ARIAL"/>
    <w:basedOn w:val="Normal"/>
    <w:rsid w:val="00A270C8"/>
    <w:rPr>
      <w:sz w:val="22"/>
      <w:szCs w:val="24"/>
    </w:rPr>
  </w:style>
  <w:style w:type="character" w:customStyle="1" w:styleId="Pennawd8Nod">
    <w:name w:val="Pennawd 8 Nod"/>
    <w:link w:val="Pennawd8"/>
    <w:semiHidden/>
    <w:rsid w:val="0078486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Pennawd9Nod">
    <w:name w:val="Pennawd 9 Nod"/>
    <w:link w:val="Pennawd9"/>
    <w:uiPriority w:val="9"/>
    <w:semiHidden/>
    <w:rsid w:val="00784868"/>
    <w:rPr>
      <w:rFonts w:ascii="Cambria" w:hAnsi="Cambria"/>
      <w:i/>
      <w:iCs/>
      <w:color w:val="404040"/>
    </w:rPr>
  </w:style>
  <w:style w:type="paragraph" w:customStyle="1" w:styleId="Style1">
    <w:name w:val="Style1"/>
    <w:basedOn w:val="Normal"/>
    <w:rsid w:val="00784868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Pennawd3Nod">
    <w:name w:val="Pennawd 3 Nod"/>
    <w:link w:val="Pennawd3"/>
    <w:rsid w:val="00B90EAE"/>
    <w:rPr>
      <w:b/>
      <w:sz w:val="24"/>
    </w:rPr>
  </w:style>
  <w:style w:type="character" w:customStyle="1" w:styleId="Pennawd4Nod">
    <w:name w:val="Pennawd 4 Nod"/>
    <w:link w:val="Pennawd4"/>
    <w:rsid w:val="00B90EAE"/>
    <w:rPr>
      <w:sz w:val="40"/>
    </w:rPr>
  </w:style>
  <w:style w:type="character" w:customStyle="1" w:styleId="CorffyTestun2Nod">
    <w:name w:val="Corff y Testun 2 Nod"/>
    <w:link w:val="CorffyTestun2"/>
    <w:rsid w:val="00B90EAE"/>
    <w:rPr>
      <w:sz w:val="16"/>
      <w:lang w:eastAsia="en-US"/>
    </w:rPr>
  </w:style>
  <w:style w:type="numbering" w:customStyle="1" w:styleId="ImportedStyle30">
    <w:name w:val="Imported Style 30"/>
    <w:rsid w:val="00C55E9D"/>
    <w:pPr>
      <w:numPr>
        <w:numId w:val="3"/>
      </w:numPr>
    </w:pPr>
  </w:style>
  <w:style w:type="table" w:customStyle="1" w:styleId="TableGrid1">
    <w:name w:val="Table Grid1"/>
    <w:basedOn w:val="TablNormal"/>
    <w:next w:val="GridTabl"/>
    <w:uiPriority w:val="59"/>
    <w:rsid w:val="00F3301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36">
    <w:name w:val="Imported Style 36"/>
    <w:rsid w:val="00F33018"/>
    <w:pPr>
      <w:numPr>
        <w:numId w:val="4"/>
      </w:numPr>
    </w:pPr>
  </w:style>
  <w:style w:type="table" w:customStyle="1" w:styleId="TableGrid6">
    <w:name w:val="Table Grid6"/>
    <w:basedOn w:val="TablNormal"/>
    <w:next w:val="GridTabl"/>
    <w:uiPriority w:val="59"/>
    <w:rsid w:val="00F33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Body">
    <w:name w:val="Body"/>
    <w:rsid w:val="00B7316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4">
    <w:name w:val="Imported Style 4"/>
    <w:rsid w:val="00B7316B"/>
    <w:pPr>
      <w:numPr>
        <w:numId w:val="5"/>
      </w:numPr>
    </w:pPr>
  </w:style>
  <w:style w:type="paragraph" w:customStyle="1" w:styleId="Default">
    <w:name w:val="Default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18">
    <w:name w:val="Imported Style 18"/>
    <w:rsid w:val="00B7316B"/>
    <w:pPr>
      <w:numPr>
        <w:numId w:val="6"/>
      </w:numPr>
    </w:pPr>
  </w:style>
  <w:style w:type="numbering" w:customStyle="1" w:styleId="ImportedStyle19">
    <w:name w:val="Imported Style 19"/>
    <w:rsid w:val="00B7316B"/>
    <w:pPr>
      <w:numPr>
        <w:numId w:val="9"/>
      </w:numPr>
    </w:pPr>
  </w:style>
  <w:style w:type="character" w:customStyle="1" w:styleId="ParagraffRhestrNod">
    <w:name w:val="Paragraff Rhestr Nod"/>
    <w:link w:val="ParagraffRhestr"/>
    <w:uiPriority w:val="34"/>
    <w:locked/>
    <w:rsid w:val="00B7316B"/>
  </w:style>
  <w:style w:type="paragraph" w:styleId="PennawdTablCynnwys">
    <w:name w:val="TOC Heading"/>
    <w:basedOn w:val="Pennawd1"/>
    <w:next w:val="Normal"/>
    <w:uiPriority w:val="39"/>
    <w:unhideWhenUsed/>
    <w:qFormat/>
    <w:rsid w:val="00746C50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TablCynnwys2">
    <w:name w:val="toc 2"/>
    <w:basedOn w:val="Normal"/>
    <w:next w:val="Normal"/>
    <w:autoRedefine/>
    <w:uiPriority w:val="39"/>
    <w:rsid w:val="00746C50"/>
    <w:pPr>
      <w:ind w:left="200"/>
    </w:pPr>
  </w:style>
  <w:style w:type="character" w:styleId="HyperddolenWediiDilyn">
    <w:name w:val="FollowedHyperlink"/>
    <w:basedOn w:val="FfontParagraffDdiofyn"/>
    <w:rsid w:val="001443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8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1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7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4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ordpress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9" ma:contentTypeDescription="Create a new document." ma:contentTypeScope="" ma:versionID="adb1111acec4a9465dfbefb748b5811b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245cdf5239772e5a7f001fe4f8218d2a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EF9314-C935-4EC8-A95B-B93496C54F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C9954-F105-4DB0-B145-B8161703E9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552A40-698B-4DA5-841A-37607D468E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8C15BF-092C-438E-A073-81851E4E4A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135</TotalTime>
  <Pages>21</Pages>
  <Words>4886</Words>
  <Characters>29103</Characters>
  <Application>Microsoft Office Word</Application>
  <DocSecurity>0</DocSecurity>
  <Lines>242</Lines>
  <Paragraphs>67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33922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fad-lc</dc:creator>
  <cp:keywords/>
  <cp:lastModifiedBy>Barbara Jones</cp:lastModifiedBy>
  <cp:revision>20</cp:revision>
  <cp:lastPrinted>2016-09-14T10:22:00Z</cp:lastPrinted>
  <dcterms:created xsi:type="dcterms:W3CDTF">2022-01-06T14:31:00Z</dcterms:created>
  <dcterms:modified xsi:type="dcterms:W3CDTF">2022-01-06T16:57:00Z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0x0101004B34EE28F8861145B79E254CABBE25F2</vt:lpwstr>
  </property>
</Properties>
</file>