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2E11CEA9"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MSc Software Engineering and AI</w:t>
            </w:r>
          </w:p>
        </w:tc>
      </w:tr>
      <w:tr w:rsidR="008F1308" w:rsidRPr="00A406E5" w14:paraId="1C9D7D3D" w14:textId="77777777" w:rsidTr="787A8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5D11719E" w:rsidR="008F1308" w:rsidRPr="00A406E5" w:rsidRDefault="003D30A1" w:rsidP="00E51AAC">
            <w:pPr>
              <w:spacing w:before="120" w:after="120"/>
              <w:jc w:val="both"/>
              <w:rPr>
                <w:rFonts w:ascii="Arial" w:hAnsi="Arial" w:cs="Arial"/>
                <w:b/>
                <w:sz w:val="22"/>
                <w:szCs w:val="22"/>
              </w:rPr>
            </w:pPr>
            <w:r>
              <w:rPr>
                <w:rFonts w:ascii="Arial" w:hAnsi="Arial" w:cs="Arial"/>
                <w:b/>
                <w:sz w:val="22"/>
                <w:szCs w:val="22"/>
              </w:rPr>
              <w:t>Applied Machine Learning</w:t>
            </w:r>
          </w:p>
        </w:tc>
      </w:tr>
      <w:tr w:rsidR="00B84B5B" w:rsidRPr="00A406E5" w14:paraId="3E6D95A1" w14:textId="77777777" w:rsidTr="787A89D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5C3EC993" w:rsidR="00B84B5B" w:rsidRPr="000E6753" w:rsidRDefault="000E6753" w:rsidP="00152E9D">
            <w:pPr>
              <w:spacing w:before="120" w:after="120"/>
              <w:jc w:val="both"/>
              <w:rPr>
                <w:rFonts w:ascii="Arial" w:hAnsi="Arial" w:cs="Arial"/>
                <w:b/>
                <w:sz w:val="22"/>
                <w:szCs w:val="22"/>
              </w:rPr>
            </w:pPr>
            <w:r w:rsidRPr="000E6753">
              <w:rPr>
                <w:rFonts w:ascii="Arial" w:hAnsi="Arial" w:cs="Arial"/>
                <w:b/>
              </w:rPr>
              <w:t>ACCA</w:t>
            </w:r>
            <w:r w:rsidR="003D30A1">
              <w:rPr>
                <w:rFonts w:ascii="Arial" w:hAnsi="Arial" w:cs="Arial"/>
                <w:b/>
              </w:rPr>
              <w:t>7025</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628DED8E" w:rsidR="00B84B5B" w:rsidRPr="00A406E5" w:rsidRDefault="003D30A1"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Gordon Dickers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47BCC854" w:rsidR="00DB116D" w:rsidRPr="00A406E5" w:rsidRDefault="005E5D47" w:rsidP="00E51AAC">
            <w:pPr>
              <w:spacing w:before="120" w:after="120"/>
              <w:jc w:val="both"/>
              <w:rPr>
                <w:rFonts w:ascii="Arial" w:hAnsi="Arial" w:cs="Arial"/>
                <w:b/>
                <w:sz w:val="22"/>
                <w:szCs w:val="22"/>
              </w:rPr>
            </w:pPr>
            <w:r>
              <w:rPr>
                <w:rFonts w:ascii="Arial" w:hAnsi="Arial" w:cs="Arial"/>
                <w:b/>
                <w:sz w:val="22"/>
                <w:szCs w:val="22"/>
              </w:rPr>
              <w:t>Nik Whitehead</w:t>
            </w:r>
          </w:p>
        </w:tc>
      </w:tr>
      <w:tr w:rsidR="00DB116D" w:rsidRPr="00A406E5" w14:paraId="290B7E57" w14:textId="77777777" w:rsidTr="787A89D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42F34EE6" w:rsidR="00DB116D" w:rsidRPr="00A406E5" w:rsidRDefault="003D30A1" w:rsidP="005F0579">
            <w:pPr>
              <w:spacing w:before="120" w:after="120"/>
              <w:jc w:val="both"/>
              <w:rPr>
                <w:rFonts w:ascii="Arial" w:hAnsi="Arial" w:cs="Arial"/>
                <w:b/>
                <w:sz w:val="22"/>
                <w:szCs w:val="22"/>
              </w:rPr>
            </w:pPr>
            <w:r>
              <w:rPr>
                <w:rFonts w:ascii="Arial" w:hAnsi="Arial" w:cs="Arial"/>
                <w:b/>
                <w:sz w:val="22"/>
                <w:szCs w:val="22"/>
              </w:rPr>
              <w:t>Machine Learning 1</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31BDB4B4"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C85692B" w14:textId="77777777" w:rsidTr="787A89D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7273C20F" w:rsidR="00B84B5B" w:rsidRPr="00A406E5" w:rsidRDefault="00FE39BA" w:rsidP="007B60E8">
            <w:pPr>
              <w:spacing w:before="120" w:after="120"/>
              <w:jc w:val="both"/>
              <w:rPr>
                <w:rFonts w:ascii="Arial" w:hAnsi="Arial" w:cs="Arial"/>
                <w:b/>
                <w:bCs/>
                <w:sz w:val="22"/>
                <w:szCs w:val="22"/>
              </w:rPr>
            </w:pPr>
            <w:r>
              <w:rPr>
                <w:rFonts w:ascii="Arial" w:hAnsi="Arial" w:cs="Arial"/>
                <w:b/>
                <w:bCs/>
                <w:sz w:val="22"/>
                <w:szCs w:val="22"/>
              </w:rPr>
              <w:t xml:space="preserve">Nov </w:t>
            </w:r>
            <w:r w:rsidR="005E5D47">
              <w:rPr>
                <w:rFonts w:ascii="Arial" w:hAnsi="Arial" w:cs="Arial"/>
                <w:b/>
                <w:bCs/>
                <w:sz w:val="22"/>
                <w:szCs w:val="22"/>
              </w:rPr>
              <w:t>30</w:t>
            </w:r>
            <w:r>
              <w:rPr>
                <w:rFonts w:ascii="Arial" w:hAnsi="Arial" w:cs="Arial"/>
                <w:b/>
                <w:bCs/>
                <w:sz w:val="22"/>
                <w:szCs w:val="22"/>
              </w:rPr>
              <w:t>th</w:t>
            </w:r>
            <w:r w:rsidR="004E4104">
              <w:rPr>
                <w:rFonts w:ascii="Arial" w:hAnsi="Arial" w:cs="Arial"/>
                <w:b/>
                <w:bCs/>
                <w:sz w:val="22"/>
                <w:szCs w:val="22"/>
              </w:rPr>
              <w:t xml:space="preserve"> </w:t>
            </w:r>
            <w:r w:rsidR="006A5F5F">
              <w:rPr>
                <w:rFonts w:ascii="Arial" w:hAnsi="Arial" w:cs="Arial"/>
                <w:b/>
                <w:bCs/>
                <w:sz w:val="22"/>
                <w:szCs w:val="22"/>
              </w:rPr>
              <w:t>202</w:t>
            </w:r>
            <w:r w:rsidR="004E4104">
              <w:rPr>
                <w:rFonts w:ascii="Arial" w:hAnsi="Arial" w:cs="Arial"/>
                <w:b/>
                <w:bCs/>
                <w:sz w:val="22"/>
                <w:szCs w:val="22"/>
              </w:rPr>
              <w:t>0</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3FF3FDC8" w:rsidR="00B84B5B" w:rsidRPr="00A406E5" w:rsidRDefault="004E4104" w:rsidP="005F0579">
            <w:pPr>
              <w:spacing w:before="120" w:after="120"/>
              <w:jc w:val="both"/>
              <w:rPr>
                <w:rFonts w:ascii="Arial" w:hAnsi="Arial" w:cs="Arial"/>
                <w:b/>
                <w:sz w:val="22"/>
                <w:szCs w:val="22"/>
              </w:rPr>
            </w:pPr>
            <w:r>
              <w:rPr>
                <w:rFonts w:ascii="Arial" w:hAnsi="Arial" w:cs="Arial"/>
                <w:b/>
                <w:sz w:val="22"/>
                <w:szCs w:val="22"/>
              </w:rPr>
              <w:t>Jan</w:t>
            </w:r>
            <w:r w:rsidR="000E6753">
              <w:rPr>
                <w:rFonts w:ascii="Arial" w:hAnsi="Arial" w:cs="Arial"/>
                <w:b/>
                <w:sz w:val="22"/>
                <w:szCs w:val="22"/>
              </w:rPr>
              <w:t xml:space="preserve"> </w:t>
            </w:r>
            <w:r>
              <w:rPr>
                <w:rFonts w:ascii="Arial" w:hAnsi="Arial" w:cs="Arial"/>
                <w:b/>
                <w:sz w:val="22"/>
                <w:szCs w:val="22"/>
              </w:rPr>
              <w:t>1</w:t>
            </w:r>
            <w:r w:rsidR="005E5D47">
              <w:rPr>
                <w:rFonts w:ascii="Arial" w:hAnsi="Arial" w:cs="Arial"/>
                <w:b/>
                <w:sz w:val="22"/>
                <w:szCs w:val="22"/>
              </w:rPr>
              <w:t>8</w:t>
            </w:r>
            <w:r w:rsidR="000E6753" w:rsidRPr="000E6753">
              <w:rPr>
                <w:rFonts w:ascii="Arial" w:hAnsi="Arial" w:cs="Arial"/>
                <w:b/>
                <w:sz w:val="22"/>
                <w:szCs w:val="22"/>
                <w:vertAlign w:val="superscript"/>
              </w:rPr>
              <w:t>th</w:t>
            </w:r>
            <w:r w:rsidR="006A5F5F">
              <w:rPr>
                <w:rFonts w:ascii="Arial" w:hAnsi="Arial" w:cs="Arial"/>
                <w:b/>
                <w:sz w:val="22"/>
                <w:szCs w:val="22"/>
              </w:rPr>
              <w:t xml:space="preserve"> 202</w:t>
            </w:r>
            <w:r>
              <w:rPr>
                <w:rFonts w:ascii="Arial" w:hAnsi="Arial" w:cs="Arial"/>
                <w:b/>
                <w:sz w:val="22"/>
                <w:szCs w:val="22"/>
              </w:rPr>
              <w:t>1</w:t>
            </w:r>
          </w:p>
        </w:tc>
      </w:tr>
      <w:tr w:rsidR="00152E9D" w:rsidRPr="00A406E5" w14:paraId="0CEF4379" w14:textId="77777777" w:rsidTr="787A89D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051A3B" w14:textId="77777777" w:rsidTr="00A406E5">
        <w:tc>
          <w:tcPr>
            <w:tcW w:w="9747" w:type="dxa"/>
          </w:tcPr>
          <w:p w14:paraId="42F7706E" w14:textId="77777777" w:rsidR="009569B2" w:rsidRPr="002C7B99" w:rsidRDefault="009569B2" w:rsidP="009569B2">
            <w:pPr>
              <w:pStyle w:val="bullet"/>
              <w:numPr>
                <w:ilvl w:val="0"/>
                <w:numId w:val="18"/>
              </w:numPr>
              <w:spacing w:before="240"/>
              <w:ind w:left="851" w:hanging="567"/>
              <w:rPr>
                <w:rFonts w:ascii="Arial" w:hAnsi="Arial" w:cs="Arial"/>
                <w:sz w:val="22"/>
                <w:szCs w:val="22"/>
              </w:rPr>
            </w:pPr>
            <w:r w:rsidRPr="002C7B99">
              <w:rPr>
                <w:rFonts w:ascii="Arial" w:hAnsi="Arial" w:cs="Arial"/>
                <w:sz w:val="22"/>
                <w:szCs w:val="22"/>
              </w:rPr>
              <w:t>Critically analyse and justify the application of selected machine learning methods and techniques used to solve complex problems.</w:t>
            </w:r>
          </w:p>
          <w:p w14:paraId="1F001965" w14:textId="77777777" w:rsidR="009569B2" w:rsidRPr="002C7B99" w:rsidRDefault="009569B2" w:rsidP="009569B2">
            <w:pPr>
              <w:pStyle w:val="bullet"/>
              <w:numPr>
                <w:ilvl w:val="0"/>
                <w:numId w:val="18"/>
              </w:numPr>
              <w:spacing w:before="240"/>
              <w:ind w:left="851" w:hanging="567"/>
              <w:rPr>
                <w:rFonts w:ascii="Arial" w:hAnsi="Arial" w:cs="Arial"/>
                <w:sz w:val="22"/>
                <w:szCs w:val="22"/>
              </w:rPr>
            </w:pPr>
            <w:r w:rsidRPr="002C7B99">
              <w:rPr>
                <w:rFonts w:ascii="Arial" w:hAnsi="Arial" w:cs="Arial"/>
                <w:sz w:val="22"/>
                <w:szCs w:val="22"/>
              </w:rPr>
              <w:t>Apply and evaluate a range of machine learning methods used to solve given problems</w:t>
            </w:r>
          </w:p>
          <w:p w14:paraId="0FDF331E" w14:textId="77777777" w:rsidR="00BE64CA" w:rsidRDefault="009569B2" w:rsidP="009569B2">
            <w:pPr>
              <w:pStyle w:val="bullet"/>
              <w:numPr>
                <w:ilvl w:val="0"/>
                <w:numId w:val="18"/>
              </w:numPr>
              <w:spacing w:before="240"/>
              <w:ind w:left="851" w:hanging="567"/>
              <w:rPr>
                <w:rFonts w:ascii="Arial" w:hAnsi="Arial" w:cs="Arial"/>
                <w:sz w:val="22"/>
                <w:szCs w:val="22"/>
              </w:rPr>
            </w:pPr>
            <w:r w:rsidRPr="002C7B99">
              <w:rPr>
                <w:rFonts w:ascii="Arial" w:hAnsi="Arial" w:cs="Arial"/>
                <w:sz w:val="22"/>
                <w:szCs w:val="22"/>
              </w:rPr>
              <w:t>Analyse given problems and subsequently synthesise and evaluate appropriate solutions using deep learning methods</w:t>
            </w:r>
          </w:p>
          <w:p w14:paraId="6A7386CA" w14:textId="1EFAA02A" w:rsidR="009569B2" w:rsidRPr="009569B2" w:rsidRDefault="009569B2" w:rsidP="009569B2">
            <w:pPr>
              <w:pStyle w:val="bullet"/>
              <w:spacing w:before="240"/>
              <w:ind w:left="851" w:firstLine="0"/>
              <w:rPr>
                <w:rFonts w:ascii="Arial" w:hAnsi="Arial" w:cs="Arial"/>
                <w:sz w:val="22"/>
                <w:szCs w:val="22"/>
              </w:rPr>
            </w:pP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E27B00A" w14:textId="77777777" w:rsidR="00EE6F25" w:rsidRPr="00A406E5" w:rsidRDefault="00EE6F25" w:rsidP="005969E2">
      <w:pPr>
        <w:jc w:val="both"/>
        <w:rPr>
          <w:rFonts w:ascii="Arial" w:hAnsi="Arial" w:cs="Arial"/>
          <w:sz w:val="22"/>
          <w:szCs w:val="22"/>
        </w:rPr>
      </w:pPr>
    </w:p>
    <w:p w14:paraId="355904D8" w14:textId="331B9096" w:rsidR="009569B2" w:rsidRDefault="009569B2" w:rsidP="000E6753">
      <w:pPr>
        <w:rPr>
          <w:b/>
          <w:sz w:val="40"/>
          <w:szCs w:val="40"/>
        </w:rPr>
      </w:pPr>
    </w:p>
    <w:p w14:paraId="2D5E5C3B" w14:textId="16A9E244" w:rsidR="00C319C6" w:rsidRPr="005E5D47" w:rsidRDefault="009569B2" w:rsidP="000E6753">
      <w:pPr>
        <w:rPr>
          <w:bCs/>
          <w:sz w:val="24"/>
          <w:szCs w:val="24"/>
        </w:rPr>
      </w:pPr>
      <w:r w:rsidRPr="005E5D47">
        <w:rPr>
          <w:bCs/>
          <w:sz w:val="24"/>
          <w:szCs w:val="24"/>
        </w:rPr>
        <w:t>You have been tasked with</w:t>
      </w:r>
      <w:r w:rsidR="009D1A63" w:rsidRPr="005E5D47">
        <w:rPr>
          <w:bCs/>
          <w:sz w:val="24"/>
          <w:szCs w:val="24"/>
        </w:rPr>
        <w:t xml:space="preserve"> reviewing a range of contemporary data repositories and selecting an explicit dataset</w:t>
      </w:r>
      <w:r w:rsidR="00C319C6" w:rsidRPr="005E5D47">
        <w:rPr>
          <w:bCs/>
          <w:sz w:val="24"/>
          <w:szCs w:val="24"/>
        </w:rPr>
        <w:t xml:space="preserve"> </w:t>
      </w:r>
      <w:r w:rsidR="009D1A63" w:rsidRPr="005E5D47">
        <w:rPr>
          <w:bCs/>
          <w:sz w:val="24"/>
          <w:szCs w:val="24"/>
        </w:rPr>
        <w:t xml:space="preserve">that </w:t>
      </w:r>
      <w:r w:rsidR="00C319C6" w:rsidRPr="005E5D47">
        <w:rPr>
          <w:bCs/>
          <w:sz w:val="24"/>
          <w:szCs w:val="24"/>
        </w:rPr>
        <w:t>is</w:t>
      </w:r>
      <w:r w:rsidR="009D1A63" w:rsidRPr="005E5D47">
        <w:rPr>
          <w:bCs/>
          <w:sz w:val="24"/>
          <w:szCs w:val="24"/>
        </w:rPr>
        <w:t xml:space="preserve"> suitable for critically </w:t>
      </w:r>
      <w:r w:rsidR="00735A51" w:rsidRPr="005E5D47">
        <w:rPr>
          <w:bCs/>
          <w:sz w:val="24"/>
          <w:szCs w:val="24"/>
        </w:rPr>
        <w:t>evaluating</w:t>
      </w:r>
      <w:r w:rsidR="009D1A63" w:rsidRPr="005E5D47">
        <w:rPr>
          <w:bCs/>
          <w:sz w:val="24"/>
          <w:szCs w:val="24"/>
        </w:rPr>
        <w:t xml:space="preserve"> a selection of supervised and unsupervised machine learning</w:t>
      </w:r>
      <w:r w:rsidR="00DE3732">
        <w:rPr>
          <w:bCs/>
          <w:sz w:val="24"/>
          <w:szCs w:val="24"/>
        </w:rPr>
        <w:t xml:space="preserve"> (ML) </w:t>
      </w:r>
      <w:r w:rsidR="009D1A63" w:rsidRPr="005E5D47">
        <w:rPr>
          <w:bCs/>
          <w:sz w:val="24"/>
          <w:szCs w:val="24"/>
        </w:rPr>
        <w:t>algorithms.</w:t>
      </w:r>
      <w:r w:rsidR="00C319C6" w:rsidRPr="005E5D47">
        <w:rPr>
          <w:bCs/>
          <w:sz w:val="24"/>
          <w:szCs w:val="24"/>
        </w:rPr>
        <w:t xml:space="preserve"> </w:t>
      </w:r>
    </w:p>
    <w:p w14:paraId="52CB19C9" w14:textId="1A3C6BCA" w:rsidR="00C319C6" w:rsidRPr="005E5D47" w:rsidRDefault="00C319C6" w:rsidP="000E6753">
      <w:pPr>
        <w:rPr>
          <w:bCs/>
          <w:sz w:val="24"/>
          <w:szCs w:val="24"/>
        </w:rPr>
      </w:pPr>
      <w:r w:rsidRPr="005E5D47">
        <w:rPr>
          <w:bCs/>
          <w:sz w:val="24"/>
          <w:szCs w:val="24"/>
        </w:rPr>
        <w:t>You will need to justify to your supervisor the suitability of the dataset in terms of</w:t>
      </w:r>
      <w:r w:rsidR="00543D65" w:rsidRPr="005E5D47">
        <w:rPr>
          <w:bCs/>
          <w:sz w:val="24"/>
          <w:szCs w:val="24"/>
        </w:rPr>
        <w:t>:</w:t>
      </w:r>
    </w:p>
    <w:p w14:paraId="3A617A74" w14:textId="1DF95531" w:rsidR="00C319C6" w:rsidRPr="005E5D47" w:rsidRDefault="00C319C6" w:rsidP="00C319C6">
      <w:pPr>
        <w:pStyle w:val="ListParagraph"/>
        <w:numPr>
          <w:ilvl w:val="0"/>
          <w:numId w:val="19"/>
        </w:numPr>
        <w:rPr>
          <w:bCs/>
          <w:sz w:val="24"/>
          <w:szCs w:val="24"/>
        </w:rPr>
      </w:pPr>
      <w:r w:rsidRPr="005E5D47">
        <w:rPr>
          <w:bCs/>
          <w:sz w:val="24"/>
          <w:szCs w:val="24"/>
        </w:rPr>
        <w:t>It’s range and types of data attributes,</w:t>
      </w:r>
    </w:p>
    <w:p w14:paraId="532E6AE1" w14:textId="5F76E1D4" w:rsidR="00C319C6" w:rsidRPr="005E5D47" w:rsidRDefault="00C319C6" w:rsidP="00C319C6">
      <w:pPr>
        <w:pStyle w:val="ListParagraph"/>
        <w:numPr>
          <w:ilvl w:val="0"/>
          <w:numId w:val="19"/>
        </w:numPr>
        <w:rPr>
          <w:bCs/>
          <w:sz w:val="24"/>
          <w:szCs w:val="24"/>
        </w:rPr>
      </w:pPr>
      <w:r w:rsidRPr="005E5D47">
        <w:rPr>
          <w:bCs/>
          <w:sz w:val="24"/>
          <w:szCs w:val="24"/>
        </w:rPr>
        <w:t>The opportunities to apply data cleaning, pre-processing and feature selection techniques,</w:t>
      </w:r>
    </w:p>
    <w:p w14:paraId="43869439" w14:textId="29646CBD" w:rsidR="009569B2" w:rsidRPr="005E5D47" w:rsidRDefault="00C319C6" w:rsidP="00C319C6">
      <w:pPr>
        <w:pStyle w:val="ListParagraph"/>
        <w:numPr>
          <w:ilvl w:val="0"/>
          <w:numId w:val="19"/>
        </w:numPr>
        <w:rPr>
          <w:bCs/>
          <w:sz w:val="24"/>
          <w:szCs w:val="24"/>
        </w:rPr>
      </w:pPr>
      <w:r w:rsidRPr="005E5D47">
        <w:rPr>
          <w:bCs/>
          <w:sz w:val="24"/>
          <w:szCs w:val="24"/>
        </w:rPr>
        <w:t>The opportunities to augment the data where necessary,</w:t>
      </w:r>
    </w:p>
    <w:p w14:paraId="579EBCFE" w14:textId="409A4198" w:rsidR="00735A51" w:rsidRPr="005E5D47" w:rsidRDefault="00C319C6" w:rsidP="00A0030C">
      <w:pPr>
        <w:pStyle w:val="ListParagraph"/>
        <w:numPr>
          <w:ilvl w:val="0"/>
          <w:numId w:val="19"/>
        </w:numPr>
        <w:rPr>
          <w:bCs/>
          <w:sz w:val="24"/>
          <w:szCs w:val="24"/>
        </w:rPr>
      </w:pPr>
      <w:r w:rsidRPr="005E5D47">
        <w:rPr>
          <w:bCs/>
          <w:sz w:val="24"/>
          <w:szCs w:val="24"/>
        </w:rPr>
        <w:t xml:space="preserve">A clear purpose to the model you </w:t>
      </w:r>
      <w:proofErr w:type="gramStart"/>
      <w:r w:rsidRPr="005E5D47">
        <w:rPr>
          <w:bCs/>
          <w:sz w:val="24"/>
          <w:szCs w:val="24"/>
        </w:rPr>
        <w:t>want</w:t>
      </w:r>
      <w:proofErr w:type="gramEnd"/>
      <w:r w:rsidRPr="005E5D47">
        <w:rPr>
          <w:bCs/>
          <w:sz w:val="24"/>
          <w:szCs w:val="24"/>
        </w:rPr>
        <w:t xml:space="preserve"> to develop – that is, what the goal of the modelling activity is: classification</w:t>
      </w:r>
      <w:r w:rsidR="00A0030C" w:rsidRPr="005E5D47">
        <w:rPr>
          <w:bCs/>
          <w:sz w:val="24"/>
          <w:szCs w:val="24"/>
        </w:rPr>
        <w:t>, regression, clustering and what attributes are to be predicted</w:t>
      </w:r>
      <w:r w:rsidR="00543D65" w:rsidRPr="005E5D47">
        <w:rPr>
          <w:bCs/>
          <w:sz w:val="24"/>
          <w:szCs w:val="24"/>
        </w:rPr>
        <w:t xml:space="preserve"> and why these are useful</w:t>
      </w:r>
      <w:r w:rsidR="00A0030C" w:rsidRPr="005E5D47">
        <w:rPr>
          <w:bCs/>
          <w:sz w:val="24"/>
          <w:szCs w:val="24"/>
        </w:rPr>
        <w:t>.</w:t>
      </w:r>
    </w:p>
    <w:p w14:paraId="7C3EA598" w14:textId="48407ED4" w:rsidR="00A0030C" w:rsidRDefault="00A0030C" w:rsidP="00A0030C">
      <w:pPr>
        <w:rPr>
          <w:bCs/>
          <w:sz w:val="24"/>
          <w:szCs w:val="24"/>
        </w:rPr>
      </w:pPr>
    </w:p>
    <w:p w14:paraId="6D4E5F4F" w14:textId="53B960E4" w:rsidR="00DE3732" w:rsidRDefault="00DE3732" w:rsidP="00A0030C">
      <w:pPr>
        <w:rPr>
          <w:bCs/>
          <w:sz w:val="24"/>
          <w:szCs w:val="24"/>
        </w:rPr>
      </w:pPr>
      <w:r>
        <w:rPr>
          <w:bCs/>
          <w:sz w:val="24"/>
          <w:szCs w:val="24"/>
        </w:rPr>
        <w:t xml:space="preserve">You may use the NCD </w:t>
      </w:r>
      <w:proofErr w:type="spellStart"/>
      <w:r>
        <w:rPr>
          <w:bCs/>
          <w:sz w:val="24"/>
          <w:szCs w:val="24"/>
        </w:rPr>
        <w:t>RisC</w:t>
      </w:r>
      <w:proofErr w:type="spellEnd"/>
      <w:r>
        <w:rPr>
          <w:bCs/>
          <w:sz w:val="24"/>
          <w:szCs w:val="24"/>
        </w:rPr>
        <w:t xml:space="preserve"> datasets discussed in class should you be unable to find a suitable dataset.</w:t>
      </w:r>
    </w:p>
    <w:p w14:paraId="2FF43FCE" w14:textId="3D7B47F6" w:rsidR="00DE3732" w:rsidRDefault="009B55D5" w:rsidP="00A0030C">
      <w:pPr>
        <w:rPr>
          <w:bCs/>
          <w:sz w:val="24"/>
          <w:szCs w:val="24"/>
        </w:rPr>
      </w:pPr>
      <w:hyperlink r:id="rId12" w:history="1">
        <w:r w:rsidR="00DE3732" w:rsidRPr="00B11FE8">
          <w:rPr>
            <w:rStyle w:val="Hyperlink"/>
            <w:bCs/>
            <w:sz w:val="24"/>
            <w:szCs w:val="24"/>
          </w:rPr>
          <w:t>http://ncdrisc.org/data-downloads.html</w:t>
        </w:r>
      </w:hyperlink>
    </w:p>
    <w:p w14:paraId="11EDED37" w14:textId="77777777" w:rsidR="00DE3732" w:rsidRPr="005E5D47" w:rsidRDefault="00DE3732" w:rsidP="00A0030C">
      <w:pPr>
        <w:rPr>
          <w:bCs/>
          <w:sz w:val="24"/>
          <w:szCs w:val="24"/>
        </w:rPr>
      </w:pPr>
    </w:p>
    <w:p w14:paraId="7C82224D" w14:textId="5CCAE1AC" w:rsidR="009D1A63" w:rsidRPr="005E5D47" w:rsidRDefault="00A0030C" w:rsidP="000E6753">
      <w:pPr>
        <w:rPr>
          <w:bCs/>
          <w:sz w:val="24"/>
          <w:szCs w:val="24"/>
        </w:rPr>
      </w:pPr>
      <w:r w:rsidRPr="005E5D47">
        <w:rPr>
          <w:bCs/>
          <w:sz w:val="24"/>
          <w:szCs w:val="24"/>
        </w:rPr>
        <w:t>Once you have settled upon a dataset and agreed this with your supervisor</w:t>
      </w:r>
      <w:r w:rsidR="00EC6069" w:rsidRPr="005E5D47">
        <w:rPr>
          <w:bCs/>
          <w:sz w:val="24"/>
          <w:szCs w:val="24"/>
        </w:rPr>
        <w:t>,</w:t>
      </w:r>
      <w:r w:rsidRPr="005E5D47">
        <w:rPr>
          <w:bCs/>
          <w:sz w:val="24"/>
          <w:szCs w:val="24"/>
        </w:rPr>
        <w:t xml:space="preserve"> you will need to select two machine learning algorithms that you believe will be suitable for your task, for example k-means for </w:t>
      </w:r>
      <w:proofErr w:type="gramStart"/>
      <w:r w:rsidRPr="005E5D47">
        <w:rPr>
          <w:bCs/>
          <w:sz w:val="24"/>
          <w:szCs w:val="24"/>
        </w:rPr>
        <w:t>clustering;</w:t>
      </w:r>
      <w:proofErr w:type="gramEnd"/>
      <w:r w:rsidRPr="005E5D47">
        <w:rPr>
          <w:bCs/>
          <w:sz w:val="24"/>
          <w:szCs w:val="24"/>
        </w:rPr>
        <w:t xml:space="preserve"> decision trees, SVMs, etc for classification and/or regression.</w:t>
      </w:r>
      <w:r w:rsidR="00DE3732">
        <w:rPr>
          <w:bCs/>
          <w:sz w:val="24"/>
          <w:szCs w:val="24"/>
        </w:rPr>
        <w:t xml:space="preserve"> You are expected to use Python and related ML libraries.</w:t>
      </w:r>
    </w:p>
    <w:p w14:paraId="2259F93A" w14:textId="70BAE95A" w:rsidR="00A0030C" w:rsidRPr="005E5D47" w:rsidRDefault="00A0030C" w:rsidP="000E6753">
      <w:pPr>
        <w:rPr>
          <w:bCs/>
          <w:sz w:val="24"/>
          <w:szCs w:val="24"/>
        </w:rPr>
      </w:pPr>
    </w:p>
    <w:p w14:paraId="4D97263E" w14:textId="15E3EB94" w:rsidR="00A0030C" w:rsidRPr="005E5D47" w:rsidRDefault="00A0030C" w:rsidP="000E6753">
      <w:pPr>
        <w:rPr>
          <w:bCs/>
          <w:sz w:val="24"/>
          <w:szCs w:val="24"/>
        </w:rPr>
      </w:pPr>
      <w:r w:rsidRPr="005E5D47">
        <w:rPr>
          <w:bCs/>
          <w:sz w:val="24"/>
          <w:szCs w:val="24"/>
        </w:rPr>
        <w:t>You will then apply these algorithms to your dataset and evaluate their effectiveness b</w:t>
      </w:r>
      <w:r w:rsidR="00543D65" w:rsidRPr="005E5D47">
        <w:rPr>
          <w:bCs/>
          <w:sz w:val="24"/>
          <w:szCs w:val="24"/>
        </w:rPr>
        <w:t xml:space="preserve">y using established measures and evaluation techniques.  You may try to improve the quality of your solution by </w:t>
      </w:r>
      <w:r w:rsidRPr="005E5D47">
        <w:rPr>
          <w:bCs/>
          <w:sz w:val="24"/>
          <w:szCs w:val="24"/>
        </w:rPr>
        <w:t xml:space="preserve">adjusting </w:t>
      </w:r>
      <w:r w:rsidR="00543D65" w:rsidRPr="005E5D47">
        <w:rPr>
          <w:bCs/>
          <w:sz w:val="24"/>
          <w:szCs w:val="24"/>
        </w:rPr>
        <w:t>model parameters and hyperparameters.</w:t>
      </w:r>
    </w:p>
    <w:p w14:paraId="63D15AB0" w14:textId="71910E8A" w:rsidR="00543D65" w:rsidRPr="005E5D47" w:rsidRDefault="00543D65" w:rsidP="000E6753">
      <w:pPr>
        <w:rPr>
          <w:bCs/>
          <w:sz w:val="24"/>
          <w:szCs w:val="24"/>
        </w:rPr>
      </w:pPr>
    </w:p>
    <w:p w14:paraId="2EBA8E7A" w14:textId="564AF24F" w:rsidR="00543D65" w:rsidRPr="005E5D47" w:rsidRDefault="00543D65" w:rsidP="000E6753">
      <w:pPr>
        <w:rPr>
          <w:bCs/>
          <w:sz w:val="24"/>
          <w:szCs w:val="24"/>
        </w:rPr>
      </w:pPr>
      <w:r w:rsidRPr="005E5D47">
        <w:rPr>
          <w:bCs/>
          <w:sz w:val="24"/>
          <w:szCs w:val="24"/>
        </w:rPr>
        <w:t xml:space="preserve">Write a report contextualising your dataset, </w:t>
      </w:r>
      <w:r w:rsidR="00DE3732" w:rsidRPr="005E5D47">
        <w:rPr>
          <w:bCs/>
          <w:sz w:val="24"/>
          <w:szCs w:val="24"/>
        </w:rPr>
        <w:t>justifying: -</w:t>
      </w:r>
    </w:p>
    <w:p w14:paraId="321FEADF" w14:textId="4B6916BE" w:rsidR="00543D65" w:rsidRPr="005E5D47" w:rsidRDefault="00543D65" w:rsidP="00543D65">
      <w:pPr>
        <w:pStyle w:val="ListParagraph"/>
        <w:numPr>
          <w:ilvl w:val="0"/>
          <w:numId w:val="20"/>
        </w:numPr>
        <w:rPr>
          <w:bCs/>
          <w:sz w:val="24"/>
          <w:szCs w:val="24"/>
        </w:rPr>
      </w:pPr>
      <w:r w:rsidRPr="005E5D47">
        <w:rPr>
          <w:bCs/>
          <w:sz w:val="24"/>
          <w:szCs w:val="24"/>
        </w:rPr>
        <w:t xml:space="preserve">its suitability for this </w:t>
      </w:r>
      <w:proofErr w:type="gramStart"/>
      <w:r w:rsidRPr="005E5D47">
        <w:rPr>
          <w:bCs/>
          <w:sz w:val="24"/>
          <w:szCs w:val="24"/>
        </w:rPr>
        <w:t>task;</w:t>
      </w:r>
      <w:proofErr w:type="gramEnd"/>
    </w:p>
    <w:p w14:paraId="5F53BB8D" w14:textId="41CC8585" w:rsidR="00EC6069" w:rsidRPr="005E5D47" w:rsidRDefault="00EC6069" w:rsidP="00543D65">
      <w:pPr>
        <w:pStyle w:val="ListParagraph"/>
        <w:numPr>
          <w:ilvl w:val="0"/>
          <w:numId w:val="20"/>
        </w:numPr>
        <w:rPr>
          <w:bCs/>
          <w:sz w:val="24"/>
          <w:szCs w:val="24"/>
        </w:rPr>
      </w:pPr>
      <w:r w:rsidRPr="005E5D47">
        <w:rPr>
          <w:bCs/>
          <w:sz w:val="24"/>
          <w:szCs w:val="24"/>
        </w:rPr>
        <w:t xml:space="preserve">the </w:t>
      </w:r>
      <w:r w:rsidR="00543D65" w:rsidRPr="005E5D47">
        <w:rPr>
          <w:bCs/>
          <w:sz w:val="24"/>
          <w:szCs w:val="24"/>
        </w:rPr>
        <w:t xml:space="preserve">data pre-processing </w:t>
      </w:r>
      <w:proofErr w:type="gramStart"/>
      <w:r w:rsidR="00543D65" w:rsidRPr="005E5D47">
        <w:rPr>
          <w:bCs/>
          <w:sz w:val="24"/>
          <w:szCs w:val="24"/>
        </w:rPr>
        <w:t>activities</w:t>
      </w:r>
      <w:r w:rsidR="00DE3732">
        <w:rPr>
          <w:bCs/>
          <w:sz w:val="24"/>
          <w:szCs w:val="24"/>
        </w:rPr>
        <w:t>;</w:t>
      </w:r>
      <w:proofErr w:type="gramEnd"/>
    </w:p>
    <w:p w14:paraId="69AAF518" w14:textId="77777777" w:rsidR="00EC6069" w:rsidRPr="005E5D47" w:rsidRDefault="00543D65" w:rsidP="00543D65">
      <w:pPr>
        <w:pStyle w:val="ListParagraph"/>
        <w:numPr>
          <w:ilvl w:val="0"/>
          <w:numId w:val="20"/>
        </w:numPr>
        <w:rPr>
          <w:bCs/>
          <w:sz w:val="24"/>
          <w:szCs w:val="24"/>
        </w:rPr>
      </w:pPr>
      <w:r w:rsidRPr="005E5D47">
        <w:rPr>
          <w:bCs/>
          <w:sz w:val="24"/>
          <w:szCs w:val="24"/>
        </w:rPr>
        <w:t xml:space="preserve">the selection of features used in your ML algorithms.  </w:t>
      </w:r>
    </w:p>
    <w:p w14:paraId="5F7ABC9B" w14:textId="77777777" w:rsidR="00EC6069" w:rsidRPr="005E5D47" w:rsidRDefault="00EC6069" w:rsidP="00EC6069">
      <w:pPr>
        <w:rPr>
          <w:bCs/>
          <w:sz w:val="24"/>
          <w:szCs w:val="24"/>
        </w:rPr>
      </w:pPr>
    </w:p>
    <w:p w14:paraId="64E7C6F5" w14:textId="0E5BC8C3" w:rsidR="00543D65" w:rsidRPr="005E5D47" w:rsidRDefault="00EC6069" w:rsidP="00EC6069">
      <w:pPr>
        <w:rPr>
          <w:bCs/>
          <w:sz w:val="24"/>
          <w:szCs w:val="24"/>
        </w:rPr>
      </w:pPr>
      <w:r w:rsidRPr="005E5D47">
        <w:rPr>
          <w:bCs/>
          <w:sz w:val="24"/>
          <w:szCs w:val="24"/>
        </w:rPr>
        <w:t>In your report, e</w:t>
      </w:r>
      <w:r w:rsidR="00543D65" w:rsidRPr="005E5D47">
        <w:rPr>
          <w:bCs/>
          <w:sz w:val="24"/>
          <w:szCs w:val="24"/>
        </w:rPr>
        <w:t>valuate the effectiveness of your algorithm</w:t>
      </w:r>
      <w:r w:rsidRPr="005E5D47">
        <w:rPr>
          <w:bCs/>
          <w:sz w:val="24"/>
          <w:szCs w:val="24"/>
        </w:rPr>
        <w:t>s</w:t>
      </w:r>
      <w:r w:rsidR="00543D65" w:rsidRPr="005E5D47">
        <w:rPr>
          <w:bCs/>
          <w:sz w:val="24"/>
          <w:szCs w:val="24"/>
        </w:rPr>
        <w:t xml:space="preserve"> using </w:t>
      </w:r>
      <w:r w:rsidRPr="005E5D47">
        <w:rPr>
          <w:bCs/>
          <w:sz w:val="24"/>
          <w:szCs w:val="24"/>
        </w:rPr>
        <w:t>established</w:t>
      </w:r>
      <w:r w:rsidR="00543D65" w:rsidRPr="005E5D47">
        <w:rPr>
          <w:bCs/>
          <w:sz w:val="24"/>
          <w:szCs w:val="24"/>
        </w:rPr>
        <w:t xml:space="preserve"> measures.  Justify your choices here</w:t>
      </w:r>
      <w:r w:rsidRPr="005E5D47">
        <w:rPr>
          <w:bCs/>
          <w:sz w:val="24"/>
          <w:szCs w:val="24"/>
        </w:rPr>
        <w:t xml:space="preserve"> also.  Your report should also include, an abstract, results and draw appropriate conclusions.</w:t>
      </w:r>
    </w:p>
    <w:p w14:paraId="723191EA" w14:textId="72B7BD3C" w:rsidR="005E5D47" w:rsidRDefault="005E5D47" w:rsidP="00EC6069">
      <w:pPr>
        <w:rPr>
          <w:b/>
          <w:sz w:val="24"/>
          <w:szCs w:val="24"/>
        </w:rPr>
      </w:pPr>
    </w:p>
    <w:p w14:paraId="3731E153" w14:textId="77777777" w:rsidR="001977A5" w:rsidRDefault="005E5D47" w:rsidP="00EC6069">
      <w:pPr>
        <w:rPr>
          <w:b/>
          <w:sz w:val="32"/>
          <w:szCs w:val="32"/>
        </w:rPr>
      </w:pPr>
      <w:r w:rsidRPr="005E5D47">
        <w:rPr>
          <w:b/>
          <w:sz w:val="32"/>
          <w:szCs w:val="32"/>
        </w:rPr>
        <w:t xml:space="preserve">Important: </w:t>
      </w:r>
    </w:p>
    <w:p w14:paraId="0DE39120" w14:textId="25411051" w:rsidR="005E5D47" w:rsidRPr="001977A5" w:rsidRDefault="005E5D47" w:rsidP="001977A5">
      <w:pPr>
        <w:pStyle w:val="ListParagraph"/>
        <w:numPr>
          <w:ilvl w:val="0"/>
          <w:numId w:val="22"/>
        </w:numPr>
        <w:rPr>
          <w:b/>
          <w:sz w:val="32"/>
          <w:szCs w:val="32"/>
        </w:rPr>
      </w:pPr>
      <w:r w:rsidRPr="001977A5">
        <w:rPr>
          <w:b/>
          <w:sz w:val="32"/>
          <w:szCs w:val="32"/>
        </w:rPr>
        <w:t xml:space="preserve">Our next assessment will focus on neural networks/deep learning. </w:t>
      </w:r>
      <w:r w:rsidR="001977A5">
        <w:rPr>
          <w:b/>
          <w:sz w:val="32"/>
          <w:szCs w:val="32"/>
        </w:rPr>
        <w:t>Consequently, y</w:t>
      </w:r>
      <w:r w:rsidRPr="001977A5">
        <w:rPr>
          <w:b/>
          <w:sz w:val="32"/>
          <w:szCs w:val="32"/>
        </w:rPr>
        <w:t xml:space="preserve">ou may </w:t>
      </w:r>
      <w:r w:rsidRPr="001977A5">
        <w:rPr>
          <w:b/>
          <w:i/>
          <w:iCs/>
          <w:sz w:val="32"/>
          <w:szCs w:val="32"/>
          <w:u w:val="single"/>
        </w:rPr>
        <w:t>NOT</w:t>
      </w:r>
      <w:r w:rsidRPr="001977A5">
        <w:rPr>
          <w:b/>
          <w:sz w:val="32"/>
          <w:szCs w:val="32"/>
        </w:rPr>
        <w:t xml:space="preserve"> use neural networks and</w:t>
      </w:r>
      <w:r w:rsidR="001977A5">
        <w:rPr>
          <w:b/>
          <w:sz w:val="32"/>
          <w:szCs w:val="32"/>
        </w:rPr>
        <w:t>/or</w:t>
      </w:r>
      <w:r w:rsidRPr="001977A5">
        <w:rPr>
          <w:b/>
          <w:sz w:val="32"/>
          <w:szCs w:val="32"/>
        </w:rPr>
        <w:t xml:space="preserve"> related deep learning algorithms for this assignment.</w:t>
      </w:r>
    </w:p>
    <w:p w14:paraId="2A839210" w14:textId="14873CB1" w:rsidR="005E5D47" w:rsidRDefault="005E5D47" w:rsidP="00EC6069">
      <w:pPr>
        <w:rPr>
          <w:b/>
          <w:sz w:val="32"/>
          <w:szCs w:val="32"/>
        </w:rPr>
      </w:pPr>
    </w:p>
    <w:p w14:paraId="38ED354C" w14:textId="4F96A0B2" w:rsidR="005E5D47" w:rsidRPr="005E5D47" w:rsidRDefault="005E5D47" w:rsidP="005E5D47">
      <w:pPr>
        <w:pStyle w:val="ListParagraph"/>
        <w:numPr>
          <w:ilvl w:val="0"/>
          <w:numId w:val="21"/>
        </w:numPr>
        <w:rPr>
          <w:b/>
          <w:sz w:val="32"/>
          <w:szCs w:val="32"/>
        </w:rPr>
      </w:pPr>
      <w:r w:rsidRPr="005E5D47">
        <w:rPr>
          <w:b/>
          <w:sz w:val="32"/>
          <w:szCs w:val="32"/>
        </w:rPr>
        <w:t>The use of Python and related machine learning libraries is expected.</w:t>
      </w:r>
    </w:p>
    <w:p w14:paraId="683578AA" w14:textId="666312C8" w:rsidR="00543D65" w:rsidRDefault="00543D65" w:rsidP="000E6753">
      <w:pPr>
        <w:rPr>
          <w:b/>
          <w:sz w:val="24"/>
          <w:szCs w:val="24"/>
        </w:rPr>
      </w:pPr>
    </w:p>
    <w:p w14:paraId="2E7FD0B8" w14:textId="77777777" w:rsidR="009569B2" w:rsidRDefault="009569B2">
      <w:pPr>
        <w:rPr>
          <w:b/>
          <w:sz w:val="40"/>
          <w:szCs w:val="40"/>
        </w:rPr>
      </w:pPr>
      <w:r>
        <w:rPr>
          <w:b/>
          <w:sz w:val="40"/>
          <w:szCs w:val="4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569B2" w:rsidRPr="00A406E5" w14:paraId="4A298F8D" w14:textId="77777777" w:rsidTr="009569B2">
        <w:trPr>
          <w:trHeight w:val="414"/>
        </w:trPr>
        <w:tc>
          <w:tcPr>
            <w:tcW w:w="10444" w:type="dxa"/>
            <w:shd w:val="clear" w:color="auto" w:fill="D9D9D9"/>
          </w:tcPr>
          <w:p w14:paraId="06AA3114" w14:textId="77777777" w:rsidR="009569B2" w:rsidRPr="00A406E5" w:rsidRDefault="009569B2" w:rsidP="00B15ACF">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3774F269" w14:textId="77777777" w:rsidR="009569B2" w:rsidRPr="00A406E5" w:rsidRDefault="009569B2" w:rsidP="009569B2">
      <w:pPr>
        <w:jc w:val="both"/>
        <w:rPr>
          <w:rFonts w:ascii="Arial" w:hAnsi="Arial" w:cs="Arial"/>
          <w:sz w:val="22"/>
          <w:szCs w:val="22"/>
        </w:rPr>
      </w:pPr>
    </w:p>
    <w:p w14:paraId="1C8465FC" w14:textId="77777777" w:rsidR="009569B2" w:rsidRDefault="009569B2" w:rsidP="009569B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E494519" w14:textId="77777777" w:rsidR="009569B2" w:rsidRDefault="009569B2" w:rsidP="009569B2">
      <w:pPr>
        <w:jc w:val="both"/>
        <w:rPr>
          <w:rFonts w:ascii="Arial" w:hAnsi="Arial" w:cs="Arial"/>
          <w:b/>
          <w:sz w:val="22"/>
          <w:szCs w:val="22"/>
        </w:rPr>
      </w:pPr>
    </w:p>
    <w:p w14:paraId="7BEC8DA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D03E52A"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97B4277" w14:textId="77777777" w:rsidR="009569B2" w:rsidRPr="00A406E5" w:rsidRDefault="009569B2" w:rsidP="009569B2">
      <w:pPr>
        <w:jc w:val="both"/>
        <w:rPr>
          <w:rFonts w:ascii="Arial" w:hAnsi="Arial" w:cs="Arial"/>
          <w:sz w:val="22"/>
          <w:szCs w:val="22"/>
        </w:rPr>
      </w:pPr>
    </w:p>
    <w:p w14:paraId="03D23C27" w14:textId="474407A3" w:rsidR="009569B2" w:rsidRPr="00A406E5" w:rsidRDefault="00EC6069" w:rsidP="009569B2">
      <w:pPr>
        <w:jc w:val="both"/>
        <w:rPr>
          <w:rFonts w:ascii="Arial" w:hAnsi="Arial" w:cs="Arial"/>
          <w:sz w:val="22"/>
          <w:szCs w:val="22"/>
        </w:rPr>
      </w:pPr>
      <w:r>
        <w:rPr>
          <w:rFonts w:ascii="Arial" w:hAnsi="Arial" w:cs="Arial"/>
          <w:b/>
          <w:i/>
          <w:sz w:val="22"/>
          <w:szCs w:val="22"/>
        </w:rPr>
        <w:t>Use the School’s agreed referencing system (IEEE) and use established texts.  Refer to landmark papers and identify leading authors in the field where appropriate.</w:t>
      </w:r>
    </w:p>
    <w:p w14:paraId="335A5CF7" w14:textId="77777777" w:rsidR="009569B2" w:rsidRPr="00A406E5" w:rsidRDefault="009569B2" w:rsidP="009569B2">
      <w:pPr>
        <w:jc w:val="both"/>
        <w:rPr>
          <w:rFonts w:ascii="Arial" w:hAnsi="Arial" w:cs="Arial"/>
          <w:sz w:val="22"/>
          <w:szCs w:val="22"/>
        </w:rPr>
      </w:pPr>
    </w:p>
    <w:p w14:paraId="2CAD3D6F"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D1A8CAA" w14:textId="77777777" w:rsidR="009569B2" w:rsidRPr="00A406E5" w:rsidRDefault="009569B2" w:rsidP="009569B2">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xml:space="preserve">, current challenges, </w:t>
      </w:r>
      <w:proofErr w:type="gramStart"/>
      <w:r>
        <w:rPr>
          <w:rFonts w:ascii="Arial" w:hAnsi="Arial" w:cs="Arial"/>
          <w:sz w:val="22"/>
          <w:szCs w:val="22"/>
        </w:rPr>
        <w:t>innovation</w:t>
      </w:r>
      <w:proofErr w:type="gramEnd"/>
      <w:r>
        <w:rPr>
          <w:rFonts w:ascii="Arial" w:hAnsi="Arial" w:cs="Arial"/>
          <w:sz w:val="22"/>
          <w:szCs w:val="22"/>
        </w:rPr>
        <w:t xml:space="preserve">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E931838" w14:textId="77777777" w:rsidR="009569B2" w:rsidRPr="00A406E5" w:rsidRDefault="009569B2" w:rsidP="009569B2">
      <w:pPr>
        <w:jc w:val="both"/>
        <w:rPr>
          <w:rFonts w:ascii="Arial" w:hAnsi="Arial" w:cs="Arial"/>
          <w:b/>
          <w:i/>
          <w:sz w:val="22"/>
          <w:szCs w:val="22"/>
        </w:rPr>
      </w:pPr>
    </w:p>
    <w:p w14:paraId="7C14FA9A" w14:textId="681FBD40" w:rsidR="009569B2" w:rsidRPr="00A406E5" w:rsidRDefault="00EC6069" w:rsidP="009569B2">
      <w:pPr>
        <w:jc w:val="both"/>
        <w:rPr>
          <w:rFonts w:ascii="Arial" w:hAnsi="Arial" w:cs="Arial"/>
          <w:i/>
          <w:sz w:val="22"/>
          <w:szCs w:val="22"/>
        </w:rPr>
      </w:pPr>
      <w:r>
        <w:rPr>
          <w:rFonts w:ascii="Arial" w:hAnsi="Arial" w:cs="Arial"/>
          <w:b/>
          <w:i/>
          <w:sz w:val="22"/>
          <w:szCs w:val="22"/>
        </w:rPr>
        <w:t>You are expected to demonstrate a systematic understanding of ML algorithms and where they sit within the ML taxonomy.</w:t>
      </w:r>
    </w:p>
    <w:p w14:paraId="4BDED31E" w14:textId="77777777" w:rsidR="009569B2" w:rsidRPr="00A406E5" w:rsidRDefault="009569B2" w:rsidP="009569B2">
      <w:pPr>
        <w:jc w:val="both"/>
        <w:rPr>
          <w:rFonts w:ascii="Arial" w:hAnsi="Arial" w:cs="Arial"/>
          <w:sz w:val="22"/>
          <w:szCs w:val="22"/>
        </w:rPr>
      </w:pPr>
    </w:p>
    <w:p w14:paraId="3E55F267" w14:textId="77777777" w:rsidR="009569B2" w:rsidRPr="00A406E5" w:rsidRDefault="009569B2" w:rsidP="009569B2">
      <w:pPr>
        <w:jc w:val="both"/>
        <w:rPr>
          <w:rFonts w:ascii="Arial" w:hAnsi="Arial" w:cs="Arial"/>
          <w:b/>
          <w:sz w:val="22"/>
          <w:szCs w:val="22"/>
        </w:rPr>
      </w:pPr>
    </w:p>
    <w:p w14:paraId="02411E5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3640BC" w14:textId="77777777" w:rsidR="009569B2" w:rsidRPr="00A406E5" w:rsidRDefault="009569B2" w:rsidP="009569B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75E1E34" w14:textId="77777777" w:rsidR="009569B2" w:rsidRPr="00A406E5" w:rsidRDefault="009569B2" w:rsidP="009569B2">
      <w:pPr>
        <w:jc w:val="both"/>
        <w:rPr>
          <w:rFonts w:ascii="Arial" w:hAnsi="Arial" w:cs="Arial"/>
          <w:sz w:val="22"/>
          <w:szCs w:val="22"/>
        </w:rPr>
      </w:pPr>
    </w:p>
    <w:p w14:paraId="10B97A53" w14:textId="7F61C15F" w:rsidR="009569B2" w:rsidRPr="00A406E5" w:rsidRDefault="00052CD4" w:rsidP="009569B2">
      <w:pPr>
        <w:jc w:val="both"/>
        <w:rPr>
          <w:rFonts w:ascii="Arial" w:hAnsi="Arial" w:cs="Arial"/>
          <w:i/>
          <w:sz w:val="22"/>
          <w:szCs w:val="22"/>
        </w:rPr>
      </w:pPr>
      <w:r>
        <w:rPr>
          <w:rFonts w:ascii="Arial" w:hAnsi="Arial" w:cs="Arial"/>
          <w:b/>
          <w:i/>
          <w:sz w:val="22"/>
          <w:szCs w:val="22"/>
        </w:rPr>
        <w:t xml:space="preserve">These skills are required </w:t>
      </w:r>
      <w:r w:rsidR="005E5D47">
        <w:rPr>
          <w:rFonts w:ascii="Arial" w:hAnsi="Arial" w:cs="Arial"/>
          <w:b/>
          <w:i/>
          <w:sz w:val="22"/>
          <w:szCs w:val="22"/>
        </w:rPr>
        <w:t>t</w:t>
      </w:r>
      <w:r>
        <w:rPr>
          <w:rFonts w:ascii="Arial" w:hAnsi="Arial" w:cs="Arial"/>
          <w:b/>
          <w:i/>
          <w:sz w:val="22"/>
          <w:szCs w:val="22"/>
        </w:rPr>
        <w:t>o support your choices when pre-processing the dataset and selecting algorithms and in evaluating these.</w:t>
      </w:r>
      <w:r w:rsidR="009569B2" w:rsidRPr="00A406E5">
        <w:rPr>
          <w:rFonts w:ascii="Arial" w:hAnsi="Arial" w:cs="Arial"/>
          <w:i/>
          <w:sz w:val="22"/>
          <w:szCs w:val="22"/>
        </w:rPr>
        <w:t xml:space="preserve"> </w:t>
      </w:r>
    </w:p>
    <w:p w14:paraId="369675EE" w14:textId="77777777" w:rsidR="009569B2" w:rsidRPr="00A406E5" w:rsidRDefault="009569B2" w:rsidP="009569B2">
      <w:pPr>
        <w:jc w:val="both"/>
        <w:rPr>
          <w:rFonts w:ascii="Arial" w:hAnsi="Arial" w:cs="Arial"/>
          <w:sz w:val="22"/>
          <w:szCs w:val="22"/>
        </w:rPr>
      </w:pPr>
    </w:p>
    <w:p w14:paraId="4536F2A5" w14:textId="77777777" w:rsidR="009569B2" w:rsidRPr="00A406E5" w:rsidRDefault="009569B2" w:rsidP="009569B2">
      <w:pPr>
        <w:jc w:val="both"/>
        <w:rPr>
          <w:rFonts w:ascii="Arial" w:hAnsi="Arial" w:cs="Arial"/>
          <w:b/>
          <w:sz w:val="22"/>
          <w:szCs w:val="22"/>
        </w:rPr>
      </w:pPr>
    </w:p>
    <w:p w14:paraId="68076CD8"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Pr>
          <w:rFonts w:ascii="Arial" w:hAnsi="Arial" w:cs="Arial"/>
          <w:b/>
          <w:sz w:val="22"/>
          <w:szCs w:val="22"/>
        </w:rPr>
        <w:t>Skills</w:t>
      </w:r>
    </w:p>
    <w:p w14:paraId="7FE7908D" w14:textId="77777777" w:rsidR="009569B2" w:rsidRDefault="009569B2" w:rsidP="009569B2">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71A17B9D" w14:textId="77777777" w:rsidR="009569B2" w:rsidRDefault="009569B2" w:rsidP="009569B2">
      <w:pPr>
        <w:jc w:val="both"/>
        <w:rPr>
          <w:rFonts w:ascii="Arial" w:hAnsi="Arial" w:cs="Arial"/>
          <w:sz w:val="22"/>
          <w:szCs w:val="22"/>
        </w:rPr>
      </w:pPr>
    </w:p>
    <w:p w14:paraId="5B1022C1"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15123589" w14:textId="77777777" w:rsidR="009569B2" w:rsidRPr="00A406E5" w:rsidRDefault="009569B2" w:rsidP="009569B2">
      <w:pPr>
        <w:jc w:val="both"/>
        <w:rPr>
          <w:rFonts w:ascii="Arial" w:hAnsi="Arial" w:cs="Arial"/>
          <w:sz w:val="22"/>
          <w:szCs w:val="22"/>
        </w:rPr>
      </w:pPr>
    </w:p>
    <w:p w14:paraId="769C8010" w14:textId="5E8DD265" w:rsidR="009569B2" w:rsidRPr="00A406E5" w:rsidRDefault="00052CD4" w:rsidP="009569B2">
      <w:pPr>
        <w:jc w:val="both"/>
        <w:rPr>
          <w:rFonts w:ascii="Arial" w:hAnsi="Arial" w:cs="Arial"/>
          <w:i/>
          <w:sz w:val="22"/>
          <w:szCs w:val="22"/>
        </w:rPr>
      </w:pPr>
      <w:r>
        <w:rPr>
          <w:rFonts w:ascii="Arial" w:hAnsi="Arial" w:cs="Arial"/>
          <w:b/>
          <w:i/>
          <w:sz w:val="22"/>
          <w:szCs w:val="22"/>
        </w:rPr>
        <w:t>Using Python’s Machine Learning and Data Processing libraries with understanding to facilitate the development of your chosen algorithms and methods.</w:t>
      </w:r>
    </w:p>
    <w:p w14:paraId="6CE9E7F6" w14:textId="77777777" w:rsidR="009569B2" w:rsidRPr="00A406E5" w:rsidRDefault="009569B2" w:rsidP="009569B2">
      <w:pPr>
        <w:jc w:val="both"/>
        <w:rPr>
          <w:rFonts w:ascii="Arial" w:hAnsi="Arial" w:cs="Arial"/>
          <w:sz w:val="22"/>
          <w:szCs w:val="22"/>
        </w:rPr>
      </w:pPr>
    </w:p>
    <w:p w14:paraId="6474B5D6" w14:textId="77777777" w:rsidR="009569B2" w:rsidRPr="00A406E5" w:rsidRDefault="009569B2" w:rsidP="009569B2">
      <w:pPr>
        <w:jc w:val="both"/>
        <w:rPr>
          <w:rFonts w:ascii="Arial" w:hAnsi="Arial" w:cs="Arial"/>
          <w:sz w:val="22"/>
          <w:szCs w:val="22"/>
        </w:rPr>
      </w:pPr>
    </w:p>
    <w:p w14:paraId="6C70BB1D"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BC748B6"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proofErr w:type="gramStart"/>
      <w:r w:rsidRPr="002466CE">
        <w:rPr>
          <w:rFonts w:ascii="Arial" w:hAnsi="Arial" w:cs="Arial"/>
          <w:sz w:val="22"/>
          <w:szCs w:val="22"/>
        </w:rPr>
        <w:t>responsibility</w:t>
      </w:r>
      <w:proofErr w:type="gramEnd"/>
      <w:r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73D4DA6" w14:textId="77777777" w:rsidR="009569B2" w:rsidRDefault="009569B2" w:rsidP="009569B2">
      <w:pPr>
        <w:jc w:val="both"/>
        <w:rPr>
          <w:rFonts w:ascii="Arial" w:hAnsi="Arial" w:cs="Arial"/>
          <w:sz w:val="22"/>
          <w:szCs w:val="22"/>
        </w:rPr>
      </w:pPr>
    </w:p>
    <w:p w14:paraId="35D8C9D9" w14:textId="77777777" w:rsidR="009569B2" w:rsidRPr="00A406E5" w:rsidRDefault="009569B2" w:rsidP="009569B2">
      <w:pPr>
        <w:jc w:val="both"/>
        <w:rPr>
          <w:rFonts w:ascii="Arial" w:hAnsi="Arial" w:cs="Arial"/>
          <w:sz w:val="22"/>
          <w:szCs w:val="22"/>
        </w:rPr>
      </w:pPr>
    </w:p>
    <w:p w14:paraId="58C45CED" w14:textId="2BD88AC2" w:rsidR="009569B2" w:rsidRPr="00A406E5" w:rsidRDefault="00052CD4" w:rsidP="009569B2">
      <w:pPr>
        <w:jc w:val="both"/>
        <w:rPr>
          <w:rFonts w:ascii="Arial" w:hAnsi="Arial" w:cs="Arial"/>
          <w:i/>
          <w:sz w:val="22"/>
          <w:szCs w:val="22"/>
        </w:rPr>
      </w:pPr>
      <w:r>
        <w:rPr>
          <w:rFonts w:ascii="Arial" w:hAnsi="Arial" w:cs="Arial"/>
          <w:b/>
          <w:i/>
          <w:sz w:val="22"/>
          <w:szCs w:val="22"/>
        </w:rPr>
        <w:t xml:space="preserve">Demonstrate relevant software engineering practices in developing and testing your models.  Use relevant skills in report writing and referencing. </w:t>
      </w:r>
    </w:p>
    <w:p w14:paraId="002DDACD" w14:textId="77777777" w:rsidR="009569B2" w:rsidRPr="00A406E5" w:rsidRDefault="009569B2" w:rsidP="009569B2">
      <w:pPr>
        <w:jc w:val="both"/>
        <w:rPr>
          <w:rFonts w:ascii="Arial" w:hAnsi="Arial" w:cs="Arial"/>
          <w:sz w:val="22"/>
          <w:szCs w:val="22"/>
        </w:rPr>
      </w:pPr>
    </w:p>
    <w:p w14:paraId="7A2F90C2" w14:textId="77777777" w:rsidR="009569B2" w:rsidRPr="00A406E5" w:rsidRDefault="009569B2" w:rsidP="009569B2">
      <w:pPr>
        <w:jc w:val="both"/>
        <w:rPr>
          <w:rFonts w:ascii="Arial" w:hAnsi="Arial" w:cs="Arial"/>
          <w:sz w:val="22"/>
          <w:szCs w:val="22"/>
        </w:rPr>
      </w:pPr>
    </w:p>
    <w:p w14:paraId="0DD15BB7" w14:textId="77777777" w:rsidR="009569B2" w:rsidRPr="00A406E5" w:rsidRDefault="009569B2" w:rsidP="009569B2">
      <w:pPr>
        <w:jc w:val="both"/>
        <w:rPr>
          <w:rFonts w:ascii="Arial" w:hAnsi="Arial" w:cs="Arial"/>
          <w:sz w:val="22"/>
          <w:szCs w:val="22"/>
        </w:rPr>
      </w:pPr>
    </w:p>
    <w:p w14:paraId="33B8394C" w14:textId="77777777" w:rsidR="009569B2" w:rsidRPr="00A406E5" w:rsidRDefault="009569B2" w:rsidP="009569B2">
      <w:pPr>
        <w:rPr>
          <w:rFonts w:ascii="Arial" w:hAnsi="Arial" w:cs="Arial"/>
          <w:sz w:val="22"/>
          <w:szCs w:val="22"/>
        </w:rPr>
      </w:pPr>
      <w:r w:rsidRPr="00A406E5">
        <w:rPr>
          <w:rFonts w:ascii="Arial" w:hAnsi="Arial" w:cs="Arial"/>
          <w:sz w:val="22"/>
          <w:szCs w:val="22"/>
        </w:rPr>
        <w:br w:type="page"/>
      </w:r>
    </w:p>
    <w:p w14:paraId="3D7AECD4" w14:textId="77777777" w:rsidR="009569B2" w:rsidRPr="00A406E5" w:rsidRDefault="009569B2" w:rsidP="009569B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569B2" w:rsidRPr="00A406E5" w14:paraId="3487CA5E" w14:textId="77777777" w:rsidTr="00B15ACF">
        <w:trPr>
          <w:jc w:val="center"/>
        </w:trPr>
        <w:tc>
          <w:tcPr>
            <w:tcW w:w="10670" w:type="dxa"/>
            <w:shd w:val="clear" w:color="auto" w:fill="BFBFBF"/>
          </w:tcPr>
          <w:p w14:paraId="2FDC6126" w14:textId="77777777" w:rsidR="009569B2" w:rsidRPr="00A406E5" w:rsidRDefault="009569B2" w:rsidP="00B15AC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86B50A3" w14:textId="77777777" w:rsidR="009569B2" w:rsidRPr="00A406E5" w:rsidRDefault="009569B2" w:rsidP="009569B2">
      <w:pPr>
        <w:rPr>
          <w:rFonts w:ascii="Arial" w:hAnsi="Arial" w:cs="Arial"/>
        </w:rPr>
      </w:pPr>
    </w:p>
    <w:p w14:paraId="28016AE9" w14:textId="77777777" w:rsidR="009569B2" w:rsidRPr="00A406E5" w:rsidRDefault="009569B2" w:rsidP="009569B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6F437C" w14:textId="77777777" w:rsidR="009569B2" w:rsidRPr="00A406E5" w:rsidRDefault="009569B2" w:rsidP="009569B2">
      <w:pPr>
        <w:rPr>
          <w:rFonts w:ascii="Arial" w:hAnsi="Arial" w:cs="Arial"/>
          <w:b/>
          <w:sz w:val="22"/>
          <w:szCs w:val="22"/>
        </w:rPr>
        <w:sectPr w:rsidR="009569B2" w:rsidRPr="00A406E5" w:rsidSect="00F31C04">
          <w:footerReference w:type="default" r:id="rId13"/>
          <w:pgSz w:w="11894" w:h="16834"/>
          <w:pgMar w:top="720" w:right="720" w:bottom="720" w:left="720" w:header="706" w:footer="454" w:gutter="0"/>
          <w:paperSrc w:first="1" w:other="1"/>
          <w:cols w:space="720"/>
          <w:docGrid w:linePitch="272"/>
        </w:sectPr>
      </w:pPr>
    </w:p>
    <w:p w14:paraId="1C7CD9E5" w14:textId="77777777" w:rsidR="009569B2" w:rsidRPr="00A406E5" w:rsidRDefault="009569B2" w:rsidP="009569B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569B2" w:rsidRPr="00A406E5" w14:paraId="0423A42E" w14:textId="77777777" w:rsidTr="00B15A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BFE49A" w14:textId="77777777" w:rsidR="009569B2" w:rsidRPr="00A406E5" w:rsidRDefault="009569B2" w:rsidP="00B15AC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B1F3E9" w14:textId="77777777" w:rsidR="009569B2" w:rsidRPr="00A85BFE" w:rsidRDefault="009569B2" w:rsidP="00B15AC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E7172D"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 xml:space="preserve">Marks </w:t>
            </w:r>
          </w:p>
          <w:p w14:paraId="7570D18A"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awarded</w:t>
            </w:r>
          </w:p>
        </w:tc>
      </w:tr>
      <w:tr w:rsidR="009569B2" w:rsidRPr="00A406E5" w14:paraId="289D99F4"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665E34BA"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719B05E" w14:textId="77777777" w:rsidR="009569B2" w:rsidRPr="00A406E5" w:rsidRDefault="009569B2" w:rsidP="00B15AC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F8FD619"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54FA8" w14:textId="77777777" w:rsidR="009569B2" w:rsidRPr="00A406E5" w:rsidRDefault="009569B2" w:rsidP="00B15ACF">
            <w:pPr>
              <w:jc w:val="center"/>
              <w:rPr>
                <w:rFonts w:ascii="Arial" w:hAnsi="Arial" w:cs="Arial"/>
                <w:sz w:val="32"/>
              </w:rPr>
            </w:pPr>
          </w:p>
        </w:tc>
      </w:tr>
      <w:tr w:rsidR="009569B2" w:rsidRPr="00A406E5" w14:paraId="08913C0B" w14:textId="77777777" w:rsidTr="00B15ACF">
        <w:trPr>
          <w:trHeight w:val="450"/>
        </w:trPr>
        <w:tc>
          <w:tcPr>
            <w:tcW w:w="4169" w:type="pct"/>
            <w:vMerge w:val="restart"/>
            <w:tcBorders>
              <w:top w:val="single" w:sz="4" w:space="0" w:color="auto"/>
              <w:left w:val="single" w:sz="4" w:space="0" w:color="auto"/>
              <w:right w:val="single" w:sz="4" w:space="0" w:color="auto"/>
            </w:tcBorders>
          </w:tcPr>
          <w:p w14:paraId="4127E8C7" w14:textId="77777777" w:rsidR="009569B2" w:rsidRPr="00A406E5" w:rsidRDefault="009569B2" w:rsidP="00B15ACF">
            <w:pPr>
              <w:spacing w:after="120"/>
              <w:rPr>
                <w:rFonts w:ascii="Arial" w:hAnsi="Arial" w:cs="Arial"/>
                <w:sz w:val="14"/>
                <w:szCs w:val="14"/>
              </w:rPr>
            </w:pPr>
          </w:p>
          <w:p w14:paraId="3319EA8B" w14:textId="77777777" w:rsidR="009569B2" w:rsidRPr="00A406E5" w:rsidRDefault="009569B2" w:rsidP="00B15ACF">
            <w:pPr>
              <w:spacing w:after="120"/>
              <w:rPr>
                <w:rFonts w:ascii="Arial" w:hAnsi="Arial" w:cs="Arial"/>
                <w:sz w:val="14"/>
                <w:szCs w:val="14"/>
              </w:rPr>
            </w:pPr>
          </w:p>
          <w:p w14:paraId="04479E95" w14:textId="77777777" w:rsidR="009569B2" w:rsidRPr="00A406E5" w:rsidRDefault="009569B2" w:rsidP="00B15ACF">
            <w:pPr>
              <w:spacing w:after="120"/>
              <w:rPr>
                <w:rFonts w:ascii="Arial" w:hAnsi="Arial" w:cs="Arial"/>
                <w:sz w:val="14"/>
                <w:szCs w:val="14"/>
              </w:rPr>
            </w:pPr>
          </w:p>
          <w:p w14:paraId="4A9B6390" w14:textId="77777777" w:rsidR="009569B2" w:rsidRPr="00A406E5" w:rsidRDefault="009569B2" w:rsidP="00B15ACF">
            <w:pPr>
              <w:spacing w:after="120"/>
              <w:rPr>
                <w:rFonts w:ascii="Arial" w:hAnsi="Arial" w:cs="Arial"/>
                <w:sz w:val="14"/>
                <w:szCs w:val="14"/>
              </w:rPr>
            </w:pPr>
          </w:p>
          <w:p w14:paraId="4647764F" w14:textId="77777777" w:rsidR="009569B2" w:rsidRPr="00A406E5" w:rsidRDefault="009569B2" w:rsidP="00B15ACF">
            <w:pPr>
              <w:spacing w:after="120"/>
              <w:rPr>
                <w:rFonts w:ascii="Arial" w:hAnsi="Arial" w:cs="Arial"/>
                <w:sz w:val="14"/>
                <w:szCs w:val="14"/>
              </w:rPr>
            </w:pPr>
          </w:p>
          <w:p w14:paraId="3E929D39"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A67C76"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016BCC" w14:textId="77777777" w:rsidR="009569B2" w:rsidRPr="00A406E5" w:rsidRDefault="009569B2" w:rsidP="00B15ACF">
            <w:pPr>
              <w:jc w:val="center"/>
              <w:rPr>
                <w:rFonts w:ascii="Arial" w:hAnsi="Arial" w:cs="Arial"/>
                <w:sz w:val="32"/>
              </w:rPr>
            </w:pPr>
          </w:p>
        </w:tc>
      </w:tr>
      <w:tr w:rsidR="009569B2" w:rsidRPr="00A406E5" w14:paraId="0CF2D9A8" w14:textId="77777777" w:rsidTr="00B15ACF">
        <w:trPr>
          <w:trHeight w:val="451"/>
        </w:trPr>
        <w:tc>
          <w:tcPr>
            <w:tcW w:w="4169" w:type="pct"/>
            <w:vMerge/>
            <w:tcBorders>
              <w:left w:val="single" w:sz="4" w:space="0" w:color="auto"/>
              <w:bottom w:val="single" w:sz="4" w:space="0" w:color="auto"/>
              <w:right w:val="single" w:sz="4" w:space="0" w:color="auto"/>
            </w:tcBorders>
          </w:tcPr>
          <w:p w14:paraId="46B917AF"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CE7C6D" w14:textId="736D2928" w:rsidR="009569B2" w:rsidRPr="00A406E5" w:rsidRDefault="00052CD4" w:rsidP="00B15ACF">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D883200" w14:textId="77777777" w:rsidR="009569B2" w:rsidRPr="00A406E5" w:rsidRDefault="009569B2" w:rsidP="00B15ACF">
            <w:pPr>
              <w:jc w:val="center"/>
              <w:rPr>
                <w:rFonts w:ascii="Arial" w:hAnsi="Arial" w:cs="Arial"/>
                <w:sz w:val="32"/>
              </w:rPr>
            </w:pPr>
          </w:p>
        </w:tc>
      </w:tr>
      <w:tr w:rsidR="009569B2" w:rsidRPr="00A406E5" w14:paraId="4B6822A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5B94C996" w14:textId="77777777" w:rsidR="009569B2" w:rsidRPr="00A406E5" w:rsidRDefault="009569B2" w:rsidP="00B15AC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6066B3C"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CE4A4"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EC4D8D" w14:textId="77777777" w:rsidR="009569B2" w:rsidRPr="00A406E5" w:rsidRDefault="009569B2" w:rsidP="00B15ACF">
            <w:pPr>
              <w:jc w:val="center"/>
              <w:rPr>
                <w:rFonts w:ascii="Arial" w:hAnsi="Arial" w:cs="Arial"/>
                <w:sz w:val="32"/>
              </w:rPr>
            </w:pPr>
          </w:p>
        </w:tc>
      </w:tr>
      <w:tr w:rsidR="009569B2" w:rsidRPr="00A406E5" w14:paraId="09E1B5FF" w14:textId="77777777" w:rsidTr="00B15ACF">
        <w:trPr>
          <w:trHeight w:val="450"/>
        </w:trPr>
        <w:tc>
          <w:tcPr>
            <w:tcW w:w="4169" w:type="pct"/>
            <w:vMerge w:val="restart"/>
            <w:tcBorders>
              <w:top w:val="single" w:sz="4" w:space="0" w:color="auto"/>
              <w:left w:val="single" w:sz="4" w:space="0" w:color="auto"/>
              <w:right w:val="single" w:sz="4" w:space="0" w:color="auto"/>
            </w:tcBorders>
          </w:tcPr>
          <w:p w14:paraId="7506CB1E" w14:textId="77777777" w:rsidR="009569B2" w:rsidRPr="00A406E5" w:rsidRDefault="009569B2" w:rsidP="00B15ACF">
            <w:pPr>
              <w:spacing w:after="120"/>
              <w:rPr>
                <w:rFonts w:ascii="Arial" w:hAnsi="Arial" w:cs="Arial"/>
                <w:sz w:val="14"/>
                <w:szCs w:val="14"/>
              </w:rPr>
            </w:pPr>
          </w:p>
          <w:p w14:paraId="20AB254D" w14:textId="77777777" w:rsidR="009569B2" w:rsidRPr="00A406E5" w:rsidRDefault="009569B2" w:rsidP="00B15ACF">
            <w:pPr>
              <w:spacing w:after="120"/>
              <w:rPr>
                <w:rFonts w:ascii="Arial" w:hAnsi="Arial" w:cs="Arial"/>
                <w:sz w:val="14"/>
                <w:szCs w:val="14"/>
              </w:rPr>
            </w:pPr>
          </w:p>
          <w:p w14:paraId="60C2C7EC" w14:textId="77777777" w:rsidR="009569B2" w:rsidRPr="00A406E5" w:rsidRDefault="009569B2" w:rsidP="00B15ACF">
            <w:pPr>
              <w:spacing w:after="120"/>
              <w:rPr>
                <w:rFonts w:ascii="Arial" w:hAnsi="Arial" w:cs="Arial"/>
                <w:sz w:val="14"/>
                <w:szCs w:val="14"/>
              </w:rPr>
            </w:pPr>
          </w:p>
          <w:p w14:paraId="2B7C977B" w14:textId="77777777" w:rsidR="009569B2" w:rsidRPr="00A406E5" w:rsidRDefault="009569B2" w:rsidP="00B15ACF">
            <w:pPr>
              <w:spacing w:after="120"/>
              <w:rPr>
                <w:rFonts w:ascii="Arial" w:hAnsi="Arial" w:cs="Arial"/>
                <w:sz w:val="14"/>
                <w:szCs w:val="14"/>
              </w:rPr>
            </w:pPr>
          </w:p>
          <w:p w14:paraId="65CC0EFE" w14:textId="77777777" w:rsidR="009569B2" w:rsidRPr="00A406E5" w:rsidRDefault="009569B2" w:rsidP="00B15ACF">
            <w:pPr>
              <w:spacing w:after="120"/>
              <w:rPr>
                <w:rFonts w:ascii="Arial" w:hAnsi="Arial" w:cs="Arial"/>
                <w:sz w:val="14"/>
                <w:szCs w:val="14"/>
              </w:rPr>
            </w:pPr>
          </w:p>
          <w:p w14:paraId="606800C9"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F3090C"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EC5A9" w14:textId="77777777" w:rsidR="009569B2" w:rsidRPr="00A406E5" w:rsidRDefault="009569B2" w:rsidP="00B15ACF">
            <w:pPr>
              <w:jc w:val="center"/>
              <w:rPr>
                <w:rFonts w:ascii="Arial" w:hAnsi="Arial" w:cs="Arial"/>
                <w:sz w:val="32"/>
              </w:rPr>
            </w:pPr>
          </w:p>
        </w:tc>
      </w:tr>
      <w:tr w:rsidR="009569B2" w:rsidRPr="00A406E5" w14:paraId="318E373E" w14:textId="77777777" w:rsidTr="00B15ACF">
        <w:trPr>
          <w:trHeight w:val="451"/>
        </w:trPr>
        <w:tc>
          <w:tcPr>
            <w:tcW w:w="4169" w:type="pct"/>
            <w:vMerge/>
            <w:tcBorders>
              <w:left w:val="single" w:sz="4" w:space="0" w:color="auto"/>
              <w:bottom w:val="single" w:sz="4" w:space="0" w:color="auto"/>
              <w:right w:val="single" w:sz="4" w:space="0" w:color="auto"/>
            </w:tcBorders>
          </w:tcPr>
          <w:p w14:paraId="330FA3B2"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07B602" w14:textId="30129456" w:rsidR="009569B2" w:rsidRPr="00A406E5" w:rsidRDefault="00052CD4" w:rsidP="00B15ACF">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4DE5C78" w14:textId="77777777" w:rsidR="009569B2" w:rsidRPr="00A406E5" w:rsidRDefault="009569B2" w:rsidP="00B15ACF">
            <w:pPr>
              <w:jc w:val="center"/>
              <w:rPr>
                <w:rFonts w:ascii="Arial" w:hAnsi="Arial" w:cs="Arial"/>
                <w:sz w:val="32"/>
              </w:rPr>
            </w:pPr>
          </w:p>
        </w:tc>
      </w:tr>
      <w:tr w:rsidR="009569B2" w:rsidRPr="00A406E5" w14:paraId="683A817D"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7EA229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C3D9EE6"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059F31"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B8F923" w14:textId="77777777" w:rsidR="009569B2" w:rsidRPr="00A406E5" w:rsidRDefault="009569B2" w:rsidP="00B15ACF">
            <w:pPr>
              <w:jc w:val="center"/>
              <w:rPr>
                <w:rFonts w:ascii="Arial" w:hAnsi="Arial" w:cs="Arial"/>
                <w:sz w:val="32"/>
              </w:rPr>
            </w:pPr>
          </w:p>
        </w:tc>
      </w:tr>
      <w:tr w:rsidR="009569B2" w:rsidRPr="00A406E5" w14:paraId="6F866D60" w14:textId="77777777" w:rsidTr="00B15ACF">
        <w:trPr>
          <w:trHeight w:val="450"/>
        </w:trPr>
        <w:tc>
          <w:tcPr>
            <w:tcW w:w="4169" w:type="pct"/>
            <w:vMerge w:val="restart"/>
            <w:tcBorders>
              <w:top w:val="single" w:sz="4" w:space="0" w:color="auto"/>
              <w:left w:val="single" w:sz="4" w:space="0" w:color="auto"/>
              <w:right w:val="single" w:sz="4" w:space="0" w:color="auto"/>
            </w:tcBorders>
          </w:tcPr>
          <w:p w14:paraId="27868715" w14:textId="77777777" w:rsidR="009569B2" w:rsidRPr="00A406E5" w:rsidRDefault="009569B2" w:rsidP="00B15ACF">
            <w:pPr>
              <w:spacing w:after="120"/>
              <w:rPr>
                <w:rFonts w:ascii="Arial" w:hAnsi="Arial" w:cs="Arial"/>
                <w:sz w:val="14"/>
                <w:szCs w:val="14"/>
              </w:rPr>
            </w:pPr>
          </w:p>
          <w:p w14:paraId="6EF8EEF7" w14:textId="77777777" w:rsidR="009569B2" w:rsidRPr="00A406E5" w:rsidRDefault="009569B2" w:rsidP="00B15ACF">
            <w:pPr>
              <w:spacing w:after="120"/>
              <w:rPr>
                <w:rFonts w:ascii="Arial" w:hAnsi="Arial" w:cs="Arial"/>
                <w:sz w:val="14"/>
                <w:szCs w:val="14"/>
              </w:rPr>
            </w:pPr>
          </w:p>
          <w:p w14:paraId="5EF47EBA" w14:textId="77777777" w:rsidR="009569B2" w:rsidRPr="00A406E5" w:rsidRDefault="009569B2" w:rsidP="00B15ACF">
            <w:pPr>
              <w:spacing w:after="120"/>
              <w:rPr>
                <w:rFonts w:ascii="Arial" w:hAnsi="Arial" w:cs="Arial"/>
                <w:sz w:val="14"/>
                <w:szCs w:val="14"/>
              </w:rPr>
            </w:pPr>
          </w:p>
          <w:p w14:paraId="64AE8F4B" w14:textId="77777777" w:rsidR="009569B2" w:rsidRPr="00A406E5" w:rsidRDefault="009569B2" w:rsidP="00B15ACF">
            <w:pPr>
              <w:spacing w:after="120"/>
              <w:rPr>
                <w:rFonts w:ascii="Arial" w:hAnsi="Arial" w:cs="Arial"/>
                <w:sz w:val="14"/>
                <w:szCs w:val="14"/>
              </w:rPr>
            </w:pPr>
          </w:p>
          <w:p w14:paraId="17BC1567" w14:textId="77777777" w:rsidR="009569B2" w:rsidRPr="00A406E5" w:rsidRDefault="009569B2" w:rsidP="00B15ACF">
            <w:pPr>
              <w:spacing w:after="120"/>
              <w:rPr>
                <w:rFonts w:ascii="Arial" w:hAnsi="Arial" w:cs="Arial"/>
                <w:sz w:val="14"/>
                <w:szCs w:val="14"/>
              </w:rPr>
            </w:pPr>
          </w:p>
          <w:p w14:paraId="258DCC23"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DD2BA3"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DFECA5" w14:textId="77777777" w:rsidR="009569B2" w:rsidRPr="00A406E5" w:rsidRDefault="009569B2" w:rsidP="00B15ACF">
            <w:pPr>
              <w:jc w:val="center"/>
              <w:rPr>
                <w:rFonts w:ascii="Arial" w:hAnsi="Arial" w:cs="Arial"/>
                <w:sz w:val="32"/>
              </w:rPr>
            </w:pPr>
          </w:p>
        </w:tc>
      </w:tr>
      <w:tr w:rsidR="009569B2" w:rsidRPr="00A406E5" w14:paraId="03204208" w14:textId="77777777" w:rsidTr="00B15ACF">
        <w:trPr>
          <w:trHeight w:val="451"/>
        </w:trPr>
        <w:tc>
          <w:tcPr>
            <w:tcW w:w="4169" w:type="pct"/>
            <w:vMerge/>
            <w:tcBorders>
              <w:left w:val="single" w:sz="4" w:space="0" w:color="auto"/>
              <w:bottom w:val="single" w:sz="4" w:space="0" w:color="auto"/>
              <w:right w:val="single" w:sz="4" w:space="0" w:color="auto"/>
            </w:tcBorders>
          </w:tcPr>
          <w:p w14:paraId="131EEA66"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2FB89" w14:textId="350E0BC5" w:rsidR="009569B2" w:rsidRPr="00A406E5" w:rsidRDefault="00052CD4" w:rsidP="00B15ACF">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07487E41" w14:textId="77777777" w:rsidR="009569B2" w:rsidRPr="00A406E5" w:rsidRDefault="009569B2" w:rsidP="00B15ACF">
            <w:pPr>
              <w:jc w:val="center"/>
              <w:rPr>
                <w:rFonts w:ascii="Arial" w:hAnsi="Arial" w:cs="Arial"/>
                <w:sz w:val="32"/>
              </w:rPr>
            </w:pPr>
          </w:p>
        </w:tc>
      </w:tr>
      <w:tr w:rsidR="009569B2" w:rsidRPr="00A406E5" w14:paraId="2E4030EC"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0791EC2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41D2CFA"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531BA5"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5879AA" w14:textId="77777777" w:rsidR="009569B2" w:rsidRPr="00A406E5" w:rsidRDefault="009569B2" w:rsidP="00B15ACF">
            <w:pPr>
              <w:jc w:val="center"/>
              <w:rPr>
                <w:rFonts w:ascii="Arial" w:hAnsi="Arial" w:cs="Arial"/>
                <w:sz w:val="32"/>
              </w:rPr>
            </w:pPr>
          </w:p>
        </w:tc>
      </w:tr>
      <w:tr w:rsidR="009569B2" w:rsidRPr="00A406E5" w14:paraId="48B3F94F" w14:textId="77777777" w:rsidTr="00B15ACF">
        <w:trPr>
          <w:trHeight w:val="451"/>
        </w:trPr>
        <w:tc>
          <w:tcPr>
            <w:tcW w:w="4169" w:type="pct"/>
            <w:vMerge w:val="restart"/>
            <w:tcBorders>
              <w:top w:val="single" w:sz="4" w:space="0" w:color="auto"/>
              <w:left w:val="single" w:sz="4" w:space="0" w:color="auto"/>
              <w:right w:val="single" w:sz="4" w:space="0" w:color="auto"/>
            </w:tcBorders>
          </w:tcPr>
          <w:p w14:paraId="6FA1901E" w14:textId="77777777" w:rsidR="009569B2" w:rsidRPr="00A406E5" w:rsidRDefault="009569B2" w:rsidP="00B15ACF">
            <w:pPr>
              <w:spacing w:after="120"/>
              <w:rPr>
                <w:rFonts w:ascii="Arial" w:hAnsi="Arial" w:cs="Arial"/>
                <w:sz w:val="14"/>
                <w:szCs w:val="14"/>
              </w:rPr>
            </w:pPr>
          </w:p>
          <w:p w14:paraId="2422CC8E" w14:textId="77777777" w:rsidR="009569B2" w:rsidRPr="00A406E5" w:rsidRDefault="009569B2" w:rsidP="00B15ACF">
            <w:pPr>
              <w:spacing w:after="120"/>
              <w:rPr>
                <w:rFonts w:ascii="Arial" w:hAnsi="Arial" w:cs="Arial"/>
                <w:sz w:val="14"/>
                <w:szCs w:val="14"/>
              </w:rPr>
            </w:pPr>
          </w:p>
          <w:p w14:paraId="660E2E96" w14:textId="77777777" w:rsidR="009569B2" w:rsidRPr="00A406E5" w:rsidRDefault="009569B2" w:rsidP="00B15ACF">
            <w:pPr>
              <w:spacing w:after="120"/>
              <w:rPr>
                <w:rFonts w:ascii="Arial" w:hAnsi="Arial" w:cs="Arial"/>
                <w:sz w:val="14"/>
                <w:szCs w:val="14"/>
              </w:rPr>
            </w:pPr>
          </w:p>
          <w:p w14:paraId="491E29E0" w14:textId="77777777" w:rsidR="009569B2" w:rsidRPr="00A406E5" w:rsidRDefault="009569B2" w:rsidP="00B15ACF">
            <w:pPr>
              <w:spacing w:after="120"/>
              <w:rPr>
                <w:rFonts w:ascii="Arial" w:hAnsi="Arial" w:cs="Arial"/>
                <w:sz w:val="14"/>
                <w:szCs w:val="14"/>
              </w:rPr>
            </w:pPr>
          </w:p>
          <w:p w14:paraId="25395A1B" w14:textId="77777777" w:rsidR="009569B2" w:rsidRPr="00A406E5" w:rsidRDefault="009569B2" w:rsidP="00B15ACF">
            <w:pPr>
              <w:spacing w:after="120"/>
              <w:rPr>
                <w:rFonts w:ascii="Arial" w:hAnsi="Arial" w:cs="Arial"/>
                <w:sz w:val="14"/>
                <w:szCs w:val="14"/>
              </w:rPr>
            </w:pPr>
          </w:p>
          <w:p w14:paraId="24428E9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64BCA0"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A51F71" w14:textId="77777777" w:rsidR="009569B2" w:rsidRPr="00A406E5" w:rsidRDefault="009569B2" w:rsidP="00B15ACF">
            <w:pPr>
              <w:jc w:val="center"/>
              <w:rPr>
                <w:rFonts w:ascii="Arial" w:hAnsi="Arial" w:cs="Arial"/>
                <w:sz w:val="32"/>
              </w:rPr>
            </w:pPr>
          </w:p>
        </w:tc>
      </w:tr>
      <w:tr w:rsidR="009569B2" w:rsidRPr="00A406E5" w14:paraId="4ECA1C54" w14:textId="77777777" w:rsidTr="00B15ACF">
        <w:trPr>
          <w:trHeight w:val="450"/>
        </w:trPr>
        <w:tc>
          <w:tcPr>
            <w:tcW w:w="4169" w:type="pct"/>
            <w:vMerge/>
            <w:tcBorders>
              <w:left w:val="single" w:sz="4" w:space="0" w:color="auto"/>
              <w:bottom w:val="single" w:sz="4" w:space="0" w:color="auto"/>
              <w:right w:val="single" w:sz="4" w:space="0" w:color="auto"/>
            </w:tcBorders>
          </w:tcPr>
          <w:p w14:paraId="3B701B93"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EA201" w14:textId="3E952E10" w:rsidR="009569B2" w:rsidRPr="00A406E5" w:rsidRDefault="00052CD4" w:rsidP="00B15ACF">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5F9E4C5" w14:textId="77777777" w:rsidR="009569B2" w:rsidRPr="00A406E5" w:rsidRDefault="009569B2" w:rsidP="00B15ACF">
            <w:pPr>
              <w:jc w:val="center"/>
              <w:rPr>
                <w:rFonts w:ascii="Arial" w:hAnsi="Arial" w:cs="Arial"/>
                <w:sz w:val="32"/>
              </w:rPr>
            </w:pPr>
          </w:p>
        </w:tc>
      </w:tr>
      <w:tr w:rsidR="009569B2" w:rsidRPr="00A406E5" w14:paraId="09F56D1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AAD9649"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06B4B3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30FE2F"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400F4" w14:textId="77777777" w:rsidR="009569B2" w:rsidRPr="00A406E5" w:rsidRDefault="009569B2" w:rsidP="00B15ACF">
            <w:pPr>
              <w:jc w:val="center"/>
              <w:rPr>
                <w:rFonts w:ascii="Arial" w:hAnsi="Arial" w:cs="Arial"/>
                <w:sz w:val="32"/>
              </w:rPr>
            </w:pPr>
          </w:p>
        </w:tc>
      </w:tr>
      <w:tr w:rsidR="009569B2" w:rsidRPr="00A406E5" w14:paraId="1A9562AD" w14:textId="77777777" w:rsidTr="00B15ACF">
        <w:trPr>
          <w:trHeight w:val="451"/>
        </w:trPr>
        <w:tc>
          <w:tcPr>
            <w:tcW w:w="4169" w:type="pct"/>
            <w:vMerge w:val="restart"/>
            <w:tcBorders>
              <w:top w:val="single" w:sz="4" w:space="0" w:color="auto"/>
              <w:left w:val="single" w:sz="4" w:space="0" w:color="auto"/>
              <w:right w:val="single" w:sz="4" w:space="0" w:color="auto"/>
            </w:tcBorders>
          </w:tcPr>
          <w:p w14:paraId="27675DD5" w14:textId="77777777" w:rsidR="009569B2" w:rsidRPr="00A406E5" w:rsidRDefault="009569B2" w:rsidP="00B15ACF">
            <w:pPr>
              <w:spacing w:after="120"/>
              <w:rPr>
                <w:rFonts w:ascii="Arial" w:hAnsi="Arial" w:cs="Arial"/>
                <w:sz w:val="14"/>
                <w:szCs w:val="14"/>
              </w:rPr>
            </w:pPr>
          </w:p>
          <w:p w14:paraId="4387709F" w14:textId="77777777" w:rsidR="009569B2" w:rsidRPr="00A406E5" w:rsidRDefault="009569B2" w:rsidP="00B15ACF">
            <w:pPr>
              <w:spacing w:after="120"/>
              <w:rPr>
                <w:rFonts w:ascii="Arial" w:hAnsi="Arial" w:cs="Arial"/>
                <w:sz w:val="14"/>
                <w:szCs w:val="14"/>
              </w:rPr>
            </w:pPr>
          </w:p>
          <w:p w14:paraId="3DF85F1A" w14:textId="77777777" w:rsidR="009569B2" w:rsidRPr="00A406E5" w:rsidRDefault="009569B2" w:rsidP="00B15ACF">
            <w:pPr>
              <w:spacing w:after="120"/>
              <w:rPr>
                <w:rFonts w:ascii="Arial" w:hAnsi="Arial" w:cs="Arial"/>
                <w:sz w:val="14"/>
                <w:szCs w:val="14"/>
              </w:rPr>
            </w:pPr>
          </w:p>
          <w:p w14:paraId="7C652C07"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7029A" w14:textId="4BCD5194" w:rsidR="009569B2" w:rsidRPr="00A406E5" w:rsidRDefault="00052CD4" w:rsidP="00B15ACF">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50BA3BD" w14:textId="77777777" w:rsidR="009569B2" w:rsidRPr="00A406E5" w:rsidRDefault="009569B2" w:rsidP="00B15ACF">
            <w:pPr>
              <w:jc w:val="center"/>
              <w:rPr>
                <w:rFonts w:ascii="Arial" w:hAnsi="Arial" w:cs="Arial"/>
                <w:sz w:val="32"/>
              </w:rPr>
            </w:pPr>
          </w:p>
        </w:tc>
      </w:tr>
      <w:tr w:rsidR="009569B2" w:rsidRPr="00A406E5" w14:paraId="566F88F4" w14:textId="77777777" w:rsidTr="00B15ACF">
        <w:trPr>
          <w:trHeight w:val="450"/>
        </w:trPr>
        <w:tc>
          <w:tcPr>
            <w:tcW w:w="4169" w:type="pct"/>
            <w:vMerge/>
            <w:tcBorders>
              <w:left w:val="single" w:sz="4" w:space="0" w:color="auto"/>
              <w:bottom w:val="single" w:sz="4" w:space="0" w:color="auto"/>
              <w:right w:val="single" w:sz="4" w:space="0" w:color="auto"/>
            </w:tcBorders>
          </w:tcPr>
          <w:p w14:paraId="6FF75898"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0E9F93" w14:textId="77777777" w:rsidR="009569B2" w:rsidRPr="00A406E5" w:rsidRDefault="009569B2" w:rsidP="00B15AC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0CBB04" w14:textId="77777777" w:rsidR="009569B2" w:rsidRPr="00A406E5" w:rsidRDefault="009569B2" w:rsidP="00B15ACF">
            <w:pPr>
              <w:jc w:val="center"/>
              <w:rPr>
                <w:rFonts w:ascii="Arial" w:hAnsi="Arial" w:cs="Arial"/>
                <w:sz w:val="32"/>
              </w:rPr>
            </w:pPr>
          </w:p>
        </w:tc>
      </w:tr>
    </w:tbl>
    <w:p w14:paraId="0FE5E644" w14:textId="77777777" w:rsidR="009569B2" w:rsidRPr="00A406E5" w:rsidRDefault="009569B2" w:rsidP="009569B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69B2" w:rsidRPr="00A406E5" w14:paraId="7D62D288" w14:textId="77777777" w:rsidTr="00B15ACF">
        <w:trPr>
          <w:cantSplit/>
        </w:trPr>
        <w:tc>
          <w:tcPr>
            <w:tcW w:w="6062" w:type="dxa"/>
            <w:vMerge w:val="restart"/>
            <w:shd w:val="pct15" w:color="auto" w:fill="auto"/>
            <w:vAlign w:val="center"/>
          </w:tcPr>
          <w:p w14:paraId="01BF6838" w14:textId="77777777" w:rsidR="009569B2" w:rsidRPr="00A406E5" w:rsidRDefault="009569B2" w:rsidP="00B15AC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0DD196" w14:textId="77777777" w:rsidR="009569B2" w:rsidRPr="00A406E5" w:rsidRDefault="009569B2" w:rsidP="00B15AC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2E2589" w14:textId="77777777" w:rsidR="009569B2" w:rsidRPr="00A406E5" w:rsidRDefault="009569B2" w:rsidP="00B15ACF">
            <w:pPr>
              <w:jc w:val="right"/>
              <w:rPr>
                <w:rFonts w:ascii="Arial" w:hAnsi="Arial" w:cs="Arial"/>
                <w:b/>
                <w:bCs/>
              </w:rPr>
            </w:pPr>
            <w:r w:rsidRPr="00A406E5">
              <w:rPr>
                <w:rFonts w:ascii="Arial" w:hAnsi="Arial" w:cs="Arial"/>
                <w:b/>
                <w:bCs/>
              </w:rPr>
              <w:t>%</w:t>
            </w:r>
          </w:p>
        </w:tc>
      </w:tr>
      <w:tr w:rsidR="009569B2" w:rsidRPr="00A406E5" w14:paraId="01718CBA" w14:textId="77777777" w:rsidTr="00B15ACF">
        <w:trPr>
          <w:cantSplit/>
        </w:trPr>
        <w:tc>
          <w:tcPr>
            <w:tcW w:w="6062" w:type="dxa"/>
            <w:vMerge/>
            <w:vAlign w:val="bottom"/>
          </w:tcPr>
          <w:p w14:paraId="53339C79" w14:textId="77777777" w:rsidR="009569B2" w:rsidRPr="00A406E5" w:rsidRDefault="009569B2" w:rsidP="00B15ACF">
            <w:pPr>
              <w:rPr>
                <w:rFonts w:ascii="Arial" w:hAnsi="Arial" w:cs="Arial"/>
              </w:rPr>
            </w:pPr>
          </w:p>
        </w:tc>
        <w:tc>
          <w:tcPr>
            <w:tcW w:w="2903" w:type="dxa"/>
            <w:vAlign w:val="bottom"/>
          </w:tcPr>
          <w:p w14:paraId="7E06AB8A" w14:textId="77777777" w:rsidR="009569B2" w:rsidRPr="00A406E5" w:rsidRDefault="009569B2" w:rsidP="00B15AC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0EFC850" w14:textId="77777777" w:rsidR="009569B2" w:rsidRPr="00A406E5" w:rsidRDefault="009569B2" w:rsidP="00B15ACF">
            <w:pPr>
              <w:jc w:val="center"/>
              <w:rPr>
                <w:rFonts w:ascii="Arial" w:hAnsi="Arial" w:cs="Arial"/>
                <w:sz w:val="12"/>
                <w:szCs w:val="12"/>
              </w:rPr>
            </w:pPr>
          </w:p>
        </w:tc>
        <w:tc>
          <w:tcPr>
            <w:tcW w:w="1060" w:type="dxa"/>
            <w:vMerge/>
            <w:vAlign w:val="bottom"/>
          </w:tcPr>
          <w:p w14:paraId="69E49694" w14:textId="77777777" w:rsidR="009569B2" w:rsidRPr="00A406E5" w:rsidRDefault="009569B2" w:rsidP="00B15ACF">
            <w:pPr>
              <w:ind w:leftChars="71" w:left="142"/>
              <w:rPr>
                <w:rFonts w:ascii="Arial" w:hAnsi="Arial" w:cs="Arial"/>
              </w:rPr>
            </w:pPr>
          </w:p>
        </w:tc>
      </w:tr>
      <w:tr w:rsidR="009569B2" w:rsidRPr="00A406E5" w14:paraId="703B00C6" w14:textId="77777777" w:rsidTr="00B15ACF">
        <w:trPr>
          <w:cantSplit/>
        </w:trPr>
        <w:tc>
          <w:tcPr>
            <w:tcW w:w="6062" w:type="dxa"/>
            <w:vMerge/>
            <w:vAlign w:val="bottom"/>
          </w:tcPr>
          <w:p w14:paraId="7C3070B1" w14:textId="77777777" w:rsidR="009569B2" w:rsidRPr="00A406E5" w:rsidRDefault="009569B2" w:rsidP="00B15ACF">
            <w:pPr>
              <w:rPr>
                <w:rFonts w:ascii="Arial" w:hAnsi="Arial" w:cs="Arial"/>
              </w:rPr>
            </w:pPr>
          </w:p>
        </w:tc>
        <w:tc>
          <w:tcPr>
            <w:tcW w:w="2903" w:type="dxa"/>
            <w:vAlign w:val="bottom"/>
          </w:tcPr>
          <w:p w14:paraId="69602E2F" w14:textId="77777777" w:rsidR="009569B2" w:rsidRPr="00A406E5" w:rsidRDefault="009569B2" w:rsidP="00B15AC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D8BE6E" w14:textId="77777777" w:rsidR="009569B2" w:rsidRPr="00A406E5" w:rsidRDefault="009569B2" w:rsidP="00B15ACF">
            <w:pPr>
              <w:jc w:val="center"/>
              <w:rPr>
                <w:rFonts w:ascii="Arial" w:hAnsi="Arial" w:cs="Arial"/>
                <w:sz w:val="12"/>
                <w:szCs w:val="12"/>
              </w:rPr>
            </w:pPr>
          </w:p>
        </w:tc>
        <w:tc>
          <w:tcPr>
            <w:tcW w:w="1060" w:type="dxa"/>
            <w:vMerge/>
            <w:vAlign w:val="bottom"/>
          </w:tcPr>
          <w:p w14:paraId="7B0E5760" w14:textId="77777777" w:rsidR="009569B2" w:rsidRPr="00A406E5" w:rsidRDefault="009569B2" w:rsidP="00B15ACF">
            <w:pPr>
              <w:ind w:firstLineChars="141" w:firstLine="282"/>
              <w:rPr>
                <w:rFonts w:ascii="Arial" w:hAnsi="Arial" w:cs="Arial"/>
              </w:rPr>
            </w:pPr>
          </w:p>
        </w:tc>
      </w:tr>
    </w:tbl>
    <w:p w14:paraId="2299925C" w14:textId="77777777" w:rsidR="009569B2" w:rsidRDefault="009569B2" w:rsidP="009569B2">
      <w:pPr>
        <w:rPr>
          <w:rFonts w:ascii="Arial" w:hAnsi="Arial" w:cs="Arial"/>
        </w:rPr>
      </w:pPr>
    </w:p>
    <w:p w14:paraId="78909295" w14:textId="77777777" w:rsidR="009569B2" w:rsidRDefault="009569B2" w:rsidP="009569B2">
      <w:pPr>
        <w:rPr>
          <w:rFonts w:ascii="Arial" w:hAnsi="Arial" w:cs="Arial"/>
        </w:rPr>
      </w:pPr>
    </w:p>
    <w:p w14:paraId="38645DC7"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p w14:paraId="6F3908A1" w14:textId="77777777" w:rsidR="009569B2" w:rsidRDefault="009569B2" w:rsidP="009569B2">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9569B2" w14:paraId="5F55B404" w14:textId="77777777" w:rsidTr="00B15ACF">
        <w:tc>
          <w:tcPr>
            <w:tcW w:w="13858" w:type="dxa"/>
            <w:shd w:val="clear" w:color="auto" w:fill="95B3D7" w:themeFill="accent1" w:themeFillTint="99"/>
          </w:tcPr>
          <w:p w14:paraId="7A0CFD13" w14:textId="77777777" w:rsidR="009569B2" w:rsidRPr="00995D51" w:rsidRDefault="009569B2" w:rsidP="00B15AC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E7EFDE" w14:textId="77777777" w:rsidR="009569B2" w:rsidRDefault="009569B2" w:rsidP="009569B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569B2" w:rsidRPr="00D9771E" w14:paraId="74FBA20C" w14:textId="77777777" w:rsidTr="00B15ACF">
        <w:tc>
          <w:tcPr>
            <w:tcW w:w="13948" w:type="dxa"/>
            <w:shd w:val="clear" w:color="auto" w:fill="95B3D7" w:themeFill="accent1" w:themeFillTint="99"/>
          </w:tcPr>
          <w:p w14:paraId="5DE9FF7F" w14:textId="77777777" w:rsidR="009569B2" w:rsidRPr="00D9771E" w:rsidRDefault="009569B2" w:rsidP="00B15ACF">
            <w:pPr>
              <w:rPr>
                <w:rFonts w:ascii="Arial" w:hAnsi="Arial" w:cs="Arial"/>
                <w:b/>
              </w:rPr>
            </w:pPr>
            <w:r>
              <w:rPr>
                <w:rFonts w:ascii="Arial" w:hAnsi="Arial" w:cs="Arial"/>
                <w:b/>
              </w:rPr>
              <w:t>Level 7</w:t>
            </w:r>
          </w:p>
        </w:tc>
      </w:tr>
      <w:tr w:rsidR="009569B2" w:rsidRPr="00D9771E" w14:paraId="1BBB04E5" w14:textId="77777777" w:rsidTr="00B15ACF">
        <w:tc>
          <w:tcPr>
            <w:tcW w:w="13948" w:type="dxa"/>
            <w:shd w:val="clear" w:color="auto" w:fill="DBE5F1" w:themeFill="accent1" w:themeFillTint="33"/>
          </w:tcPr>
          <w:p w14:paraId="74848A50" w14:textId="77777777" w:rsidR="009569B2" w:rsidRPr="00B669B1" w:rsidRDefault="009569B2" w:rsidP="00B15ACF">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0B772F8" w14:textId="77777777" w:rsidR="009569B2" w:rsidRPr="00D9771E" w:rsidRDefault="009569B2" w:rsidP="009569B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569B2" w:rsidRPr="00D9771E" w14:paraId="77D75E18" w14:textId="77777777" w:rsidTr="00B15ACF">
        <w:trPr>
          <w:tblHeader/>
        </w:trPr>
        <w:tc>
          <w:tcPr>
            <w:tcW w:w="1735" w:type="dxa"/>
            <w:shd w:val="clear" w:color="auto" w:fill="95B3D7" w:themeFill="accent1" w:themeFillTint="99"/>
          </w:tcPr>
          <w:p w14:paraId="48C2939F" w14:textId="77777777" w:rsidR="009569B2" w:rsidRPr="00C73F6F" w:rsidRDefault="009569B2" w:rsidP="00B15ACF">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BA61A98"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E571F45"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F57833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B50C29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SATISFACTORY</w:t>
            </w:r>
          </w:p>
          <w:p w14:paraId="144537BA" w14:textId="77777777" w:rsidR="009569B2" w:rsidRPr="00D9771E" w:rsidRDefault="009569B2" w:rsidP="00B15ACF">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E77A89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F8AC641" w14:textId="77777777" w:rsidR="009569B2" w:rsidRPr="00D9771E" w:rsidRDefault="009569B2" w:rsidP="00B15ACF">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9E45D97"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EXCELLENT</w:t>
            </w:r>
          </w:p>
          <w:p w14:paraId="28E7499E"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BFFEB1E"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EXCEPTIONAL</w:t>
            </w:r>
          </w:p>
          <w:p w14:paraId="33EBCAFF"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r>
      <w:tr w:rsidR="009569B2" w:rsidRPr="00D9771E" w14:paraId="0B9DC2C9" w14:textId="77777777" w:rsidTr="00B15ACF">
        <w:trPr>
          <w:tblHeader/>
        </w:trPr>
        <w:tc>
          <w:tcPr>
            <w:tcW w:w="1735" w:type="dxa"/>
            <w:shd w:val="clear" w:color="auto" w:fill="95B3D7" w:themeFill="accent1" w:themeFillTint="99"/>
          </w:tcPr>
          <w:p w14:paraId="1C41A72C" w14:textId="77777777" w:rsidR="009569B2" w:rsidRPr="00D9771E" w:rsidRDefault="009569B2" w:rsidP="00B15AC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DB6FE8E" w14:textId="77777777" w:rsidR="009569B2" w:rsidRPr="00D9771E" w:rsidRDefault="009569B2" w:rsidP="00B15ACF">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0505093" w14:textId="77777777" w:rsidR="009569B2" w:rsidRPr="00D9771E" w:rsidRDefault="009569B2" w:rsidP="00B15ACF">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42FD9B6" w14:textId="77777777" w:rsidR="009569B2" w:rsidRPr="00D9771E" w:rsidRDefault="009569B2" w:rsidP="00B15ACF">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AC011CD" w14:textId="77777777" w:rsidR="009569B2" w:rsidRPr="00D9771E" w:rsidRDefault="009569B2" w:rsidP="00B15ACF">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577DAE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2150225" w14:textId="77777777" w:rsidR="009569B2" w:rsidRPr="00D9771E" w:rsidRDefault="009569B2" w:rsidP="00B15AC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B000A73" w14:textId="77777777" w:rsidR="009569B2" w:rsidRPr="00D9771E" w:rsidRDefault="009569B2" w:rsidP="00B15AC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569B2" w:rsidRPr="00D9771E" w14:paraId="786EFE1F" w14:textId="77777777" w:rsidTr="00B15ACF">
        <w:tc>
          <w:tcPr>
            <w:tcW w:w="1735" w:type="dxa"/>
            <w:shd w:val="clear" w:color="auto" w:fill="95B3D7" w:themeFill="accent1" w:themeFillTint="99"/>
          </w:tcPr>
          <w:p w14:paraId="3E4646CD" w14:textId="77777777" w:rsidR="009569B2" w:rsidRPr="00F65EEE" w:rsidRDefault="009569B2" w:rsidP="00B15AC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916FFA4" w14:textId="77777777" w:rsidR="009569B2" w:rsidRPr="00F65EEE" w:rsidRDefault="009569B2" w:rsidP="00B15AC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59EFE5" w14:textId="77777777" w:rsidR="009569B2" w:rsidRDefault="009569B2" w:rsidP="00B15AC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5522AB" w14:textId="77777777" w:rsidR="009569B2" w:rsidRPr="00B669B1" w:rsidRDefault="009569B2" w:rsidP="00B15AC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01FEB58" w14:textId="77777777" w:rsidR="009569B2" w:rsidRPr="00B669B1" w:rsidRDefault="009569B2" w:rsidP="00B15AC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942DC3" w14:textId="77777777" w:rsidR="009569B2" w:rsidRPr="00B669B1" w:rsidRDefault="009569B2" w:rsidP="00B15AC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AC84C8" w14:textId="77777777" w:rsidR="009569B2" w:rsidRPr="00B669B1" w:rsidRDefault="009569B2" w:rsidP="00B15AC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6EC6F1" w14:textId="77777777" w:rsidR="009569B2" w:rsidRPr="00B669B1" w:rsidRDefault="009569B2" w:rsidP="00B15ACF">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BD30709" w14:textId="77777777" w:rsidR="009569B2" w:rsidRPr="00B669B1" w:rsidRDefault="009569B2" w:rsidP="00B15AC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9C1A4EE" w14:textId="77777777" w:rsidR="009569B2" w:rsidRPr="00B669B1" w:rsidRDefault="009569B2" w:rsidP="00B15AC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E1354B" w14:textId="77777777" w:rsidR="009569B2" w:rsidRPr="00B669B1" w:rsidRDefault="009569B2" w:rsidP="00B15ACF">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EC68198" w14:textId="77777777" w:rsidR="009569B2" w:rsidRPr="00B669B1" w:rsidRDefault="009569B2" w:rsidP="00B15AC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668E18" w14:textId="77777777" w:rsidR="009569B2" w:rsidRPr="00B669B1" w:rsidRDefault="009569B2" w:rsidP="00B15AC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65FB86" w14:textId="77777777" w:rsidR="009569B2" w:rsidRPr="00B669B1" w:rsidRDefault="009569B2" w:rsidP="00B15AC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9569B2" w:rsidRPr="00D9771E" w14:paraId="1E237DF6" w14:textId="77777777" w:rsidTr="00B15ACF">
        <w:tc>
          <w:tcPr>
            <w:tcW w:w="1735" w:type="dxa"/>
            <w:shd w:val="clear" w:color="auto" w:fill="95B3D7" w:themeFill="accent1" w:themeFillTint="99"/>
          </w:tcPr>
          <w:p w14:paraId="5517DF2D" w14:textId="77777777" w:rsidR="009569B2" w:rsidRPr="00CA7DB9" w:rsidRDefault="009569B2" w:rsidP="00B15ACF">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FD99B31" w14:textId="77777777" w:rsidR="009569B2" w:rsidRPr="00D9771E" w:rsidRDefault="009569B2" w:rsidP="00B15AC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23521C" w14:textId="77777777" w:rsidR="009569B2" w:rsidRDefault="009569B2" w:rsidP="00B15ACF">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2811D590"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F3AC389"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C6C50E3" w14:textId="77777777" w:rsidR="009569B2" w:rsidRPr="00B669B1" w:rsidRDefault="009569B2" w:rsidP="00B15ACF">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67E072"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61A2FEE"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ADB859" w14:textId="77777777" w:rsidR="009569B2" w:rsidRDefault="009569B2" w:rsidP="00B15ACF">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485F49D"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061369" w14:textId="77777777" w:rsidR="009569B2" w:rsidRPr="00B669B1" w:rsidRDefault="009569B2" w:rsidP="00B15ACF">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9569B2" w:rsidRPr="00D9771E" w14:paraId="1C2ACCDD" w14:textId="77777777" w:rsidTr="00B15ACF">
        <w:tc>
          <w:tcPr>
            <w:tcW w:w="1735" w:type="dxa"/>
            <w:shd w:val="clear" w:color="auto" w:fill="95B3D7" w:themeFill="accent1" w:themeFillTint="99"/>
          </w:tcPr>
          <w:p w14:paraId="52A3FF89" w14:textId="77777777" w:rsidR="009569B2" w:rsidRDefault="009569B2" w:rsidP="00B15AC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8F1B4F" w14:textId="77777777" w:rsidR="009569B2" w:rsidRPr="00F65EEE" w:rsidRDefault="009569B2" w:rsidP="00B15ACF">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5179F29" w14:textId="77777777" w:rsidR="009569B2" w:rsidRDefault="009569B2" w:rsidP="00B15ACF">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641AC4F" w14:textId="77777777" w:rsidR="009569B2" w:rsidRDefault="009569B2" w:rsidP="00B15AC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707BFFF4" w14:textId="77777777" w:rsidR="009569B2" w:rsidRPr="00B669B1" w:rsidRDefault="009569B2" w:rsidP="00B15ACF">
            <w:pPr>
              <w:rPr>
                <w:rFonts w:ascii="Arial" w:hAnsi="Arial" w:cs="Arial"/>
              </w:rPr>
            </w:pPr>
          </w:p>
        </w:tc>
        <w:tc>
          <w:tcPr>
            <w:tcW w:w="1736" w:type="dxa"/>
          </w:tcPr>
          <w:p w14:paraId="601728C0" w14:textId="77777777" w:rsidR="009569B2" w:rsidRPr="00B669B1" w:rsidRDefault="009569B2" w:rsidP="00B15ACF">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834A5A" w14:textId="77777777" w:rsidR="009569B2" w:rsidRPr="00B669B1" w:rsidRDefault="009569B2" w:rsidP="00B15ACF">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EC86186" w14:textId="77777777" w:rsidR="009569B2" w:rsidRDefault="009569B2" w:rsidP="00B15ACF">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8520ADA" w14:textId="77777777" w:rsidR="009569B2" w:rsidRPr="00E518DC" w:rsidRDefault="009569B2" w:rsidP="00B15ACF">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E771760" w14:textId="77777777" w:rsidR="009569B2" w:rsidRPr="00B669B1" w:rsidRDefault="009569B2" w:rsidP="00B15ACF">
            <w:pPr>
              <w:rPr>
                <w:rFonts w:ascii="Arial" w:hAnsi="Arial" w:cs="Arial"/>
              </w:rPr>
            </w:pPr>
          </w:p>
        </w:tc>
        <w:tc>
          <w:tcPr>
            <w:tcW w:w="1736" w:type="dxa"/>
          </w:tcPr>
          <w:p w14:paraId="79C890F8" w14:textId="77777777" w:rsidR="009569B2" w:rsidRPr="00B669B1" w:rsidRDefault="009569B2" w:rsidP="00B15ACF">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E6E64CB" w14:textId="77777777" w:rsidR="009569B2" w:rsidRDefault="009569B2" w:rsidP="00B15ACF">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C1D8C67" w14:textId="77777777" w:rsidR="009569B2" w:rsidRDefault="009569B2" w:rsidP="00B15ACF">
            <w:pPr>
              <w:rPr>
                <w:rFonts w:ascii="Arial" w:hAnsi="Arial" w:cs="Arial"/>
              </w:rPr>
            </w:pPr>
          </w:p>
          <w:p w14:paraId="649FF7EC" w14:textId="77777777" w:rsidR="009569B2" w:rsidRPr="00B669B1" w:rsidRDefault="009569B2" w:rsidP="00B15ACF">
            <w:pPr>
              <w:rPr>
                <w:rFonts w:ascii="Arial" w:hAnsi="Arial" w:cs="Arial"/>
              </w:rPr>
            </w:pPr>
          </w:p>
        </w:tc>
        <w:tc>
          <w:tcPr>
            <w:tcW w:w="1736" w:type="dxa"/>
          </w:tcPr>
          <w:p w14:paraId="67F714E3" w14:textId="77777777" w:rsidR="009569B2" w:rsidRPr="00B669B1" w:rsidRDefault="009569B2" w:rsidP="00B15ACF">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E947D9" w14:textId="77777777" w:rsidR="009569B2" w:rsidRPr="00B669B1" w:rsidRDefault="009569B2" w:rsidP="00B15ACF">
            <w:pPr>
              <w:rPr>
                <w:rFonts w:ascii="Arial" w:hAnsi="Arial" w:cs="Arial"/>
              </w:rPr>
            </w:pPr>
          </w:p>
        </w:tc>
        <w:tc>
          <w:tcPr>
            <w:tcW w:w="1736" w:type="dxa"/>
          </w:tcPr>
          <w:p w14:paraId="6C75FB37" w14:textId="77777777" w:rsidR="009569B2" w:rsidRPr="00B669B1" w:rsidRDefault="009569B2" w:rsidP="00B15ACF">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5334D58" w14:textId="77777777" w:rsidR="009569B2" w:rsidRPr="00B669B1" w:rsidRDefault="009569B2" w:rsidP="00B15AC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9569B2" w:rsidRPr="00D9771E" w14:paraId="0D2C80B1" w14:textId="77777777" w:rsidTr="00B15ACF">
        <w:tc>
          <w:tcPr>
            <w:tcW w:w="1735" w:type="dxa"/>
            <w:shd w:val="clear" w:color="auto" w:fill="95B3D7" w:themeFill="accent1" w:themeFillTint="99"/>
          </w:tcPr>
          <w:p w14:paraId="3101EDFD"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213C320"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B316FA7" w14:textId="77777777" w:rsidR="009569B2" w:rsidRPr="00B669B1" w:rsidRDefault="009569B2" w:rsidP="00B15ACF">
            <w:pPr>
              <w:rPr>
                <w:rFonts w:ascii="Arial" w:hAnsi="Arial" w:cs="Arial"/>
              </w:rPr>
            </w:pPr>
            <w:r w:rsidRPr="00B669B1">
              <w:rPr>
                <w:rFonts w:ascii="Arial" w:hAnsi="Arial" w:cs="Arial"/>
              </w:rPr>
              <w:t>Limited or no use of methods, materials, tools and/or techniques.</w:t>
            </w:r>
          </w:p>
          <w:p w14:paraId="72952904" w14:textId="77777777" w:rsidR="009569B2" w:rsidRDefault="009569B2" w:rsidP="00B15ACF">
            <w:pPr>
              <w:rPr>
                <w:rFonts w:ascii="Arial" w:hAnsi="Arial" w:cs="Arial"/>
              </w:rPr>
            </w:pPr>
            <w:r w:rsidRPr="00B669B1">
              <w:rPr>
                <w:rFonts w:ascii="Arial" w:hAnsi="Arial" w:cs="Arial"/>
              </w:rPr>
              <w:t>Little or no appreciation of the context of the application.</w:t>
            </w:r>
          </w:p>
          <w:p w14:paraId="5F536601" w14:textId="77777777" w:rsidR="009569B2" w:rsidRDefault="009569B2" w:rsidP="00B15AC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D7D0F67" w14:textId="77777777" w:rsidR="009569B2" w:rsidRPr="00B669B1" w:rsidRDefault="009569B2" w:rsidP="00B15AC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1C4B07E" w14:textId="77777777" w:rsidR="009569B2" w:rsidRDefault="009569B2" w:rsidP="00B15ACF">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1B3B5F4" w14:textId="77777777" w:rsidR="009569B2" w:rsidRPr="00B669B1" w:rsidRDefault="009569B2" w:rsidP="00B15AC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65825DB" w14:textId="77777777" w:rsidR="009569B2" w:rsidRPr="00B669B1" w:rsidRDefault="009569B2" w:rsidP="00B15ACF">
            <w:pPr>
              <w:rPr>
                <w:rFonts w:ascii="Arial" w:hAnsi="Arial" w:cs="Arial"/>
              </w:rPr>
            </w:pPr>
          </w:p>
          <w:p w14:paraId="2EB1490E" w14:textId="77777777" w:rsidR="009569B2" w:rsidRPr="00B669B1" w:rsidRDefault="009569B2" w:rsidP="00B15ACF">
            <w:pPr>
              <w:rPr>
                <w:rFonts w:ascii="Arial" w:hAnsi="Arial" w:cs="Arial"/>
              </w:rPr>
            </w:pPr>
          </w:p>
        </w:tc>
        <w:tc>
          <w:tcPr>
            <w:tcW w:w="1736" w:type="dxa"/>
          </w:tcPr>
          <w:p w14:paraId="624C79B9" w14:textId="77777777" w:rsidR="009569B2" w:rsidRPr="00B669B1" w:rsidRDefault="009569B2" w:rsidP="00B15ACF">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AE68DAB" w14:textId="77777777" w:rsidR="009569B2" w:rsidRDefault="009569B2" w:rsidP="00B15AC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9D59C54" w14:textId="77777777" w:rsidR="009569B2" w:rsidRPr="00B669B1" w:rsidRDefault="009569B2" w:rsidP="00B15AC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2DB4018" w14:textId="77777777" w:rsidR="009569B2" w:rsidRPr="00B669B1" w:rsidRDefault="009569B2" w:rsidP="00B15ACF">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036C30A" w14:textId="77777777" w:rsidR="009569B2" w:rsidRDefault="009569B2" w:rsidP="00B15AC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FE54D2A" w14:textId="77777777" w:rsidR="009569B2" w:rsidRPr="00B669B1" w:rsidRDefault="009569B2" w:rsidP="00B15ACF">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ACE5240" w14:textId="77777777" w:rsidR="009569B2" w:rsidRPr="00B669B1" w:rsidRDefault="009569B2" w:rsidP="00B15ACF">
            <w:pPr>
              <w:rPr>
                <w:rFonts w:ascii="Arial" w:hAnsi="Arial" w:cs="Arial"/>
              </w:rPr>
            </w:pPr>
            <w:r w:rsidRPr="00B669B1">
              <w:rPr>
                <w:rFonts w:ascii="Arial" w:hAnsi="Arial" w:cs="Arial"/>
              </w:rPr>
              <w:lastRenderedPageBreak/>
              <w:t>A very good application of a range of methods, materials, tools and/or techniques.</w:t>
            </w:r>
          </w:p>
          <w:p w14:paraId="78361CD1" w14:textId="77777777" w:rsidR="009569B2" w:rsidRPr="00B669B1" w:rsidRDefault="009569B2" w:rsidP="00B15AC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EFC6746" w14:textId="77777777" w:rsidR="009569B2" w:rsidRPr="00B669B1" w:rsidRDefault="009569B2" w:rsidP="00B15ACF">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412D141" w14:textId="77777777" w:rsidR="009569B2" w:rsidRPr="00B669B1" w:rsidRDefault="009569B2" w:rsidP="00B15ACF">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0F288E0" w14:textId="77777777" w:rsidR="009569B2" w:rsidRPr="00B669B1" w:rsidRDefault="009569B2" w:rsidP="00B15AC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79C02F" w14:textId="77777777" w:rsidR="009569B2" w:rsidRPr="00885BD7" w:rsidRDefault="009569B2" w:rsidP="00B15AC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0CE9780" w14:textId="77777777" w:rsidR="009569B2" w:rsidRPr="00B669B1" w:rsidRDefault="009569B2" w:rsidP="00B15ACF">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096EDD4" w14:textId="77777777" w:rsidR="009569B2" w:rsidRDefault="009569B2" w:rsidP="00B15ACF">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92EC02C" w14:textId="77777777" w:rsidR="009569B2" w:rsidRPr="00885BD7" w:rsidRDefault="009569B2" w:rsidP="00B15ACF">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18F2FE1" w14:textId="77777777" w:rsidR="009569B2" w:rsidRPr="00B669B1" w:rsidRDefault="009569B2" w:rsidP="00B15ACF">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9569B2" w:rsidRPr="00D9771E" w14:paraId="478A0BC4" w14:textId="77777777" w:rsidTr="00B15ACF">
        <w:tc>
          <w:tcPr>
            <w:tcW w:w="1735" w:type="dxa"/>
            <w:shd w:val="clear" w:color="auto" w:fill="95B3D7" w:themeFill="accent1" w:themeFillTint="99"/>
          </w:tcPr>
          <w:p w14:paraId="7F51B162"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0EE772"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20184" w14:textId="77777777" w:rsidR="009569B2" w:rsidRPr="00E07BE3" w:rsidRDefault="009569B2" w:rsidP="00B15ACF">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D90FD98" w14:textId="77777777" w:rsidR="009569B2" w:rsidRPr="00E07BE3" w:rsidRDefault="009569B2" w:rsidP="00B15AC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E5D857D" w14:textId="77777777" w:rsidR="009569B2" w:rsidRPr="00ED3ABD" w:rsidRDefault="009569B2" w:rsidP="00B15ACF">
            <w:pPr>
              <w:rPr>
                <w:rFonts w:ascii="Arial" w:hAnsi="Arial" w:cs="Arial"/>
              </w:rPr>
            </w:pPr>
          </w:p>
          <w:p w14:paraId="54D6DB02"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9CCA52" w14:textId="77777777" w:rsidR="009569B2" w:rsidRPr="00E07BE3" w:rsidRDefault="009569B2" w:rsidP="00B15AC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70A8987" w14:textId="77777777" w:rsidR="009569B2" w:rsidRPr="00E07BE3" w:rsidRDefault="009569B2" w:rsidP="00B15AC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A4ABC70" w14:textId="77777777" w:rsidR="009569B2" w:rsidRPr="00E07BE3" w:rsidRDefault="009569B2" w:rsidP="00B15ACF">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02BD799" w14:textId="77777777" w:rsidR="009569B2" w:rsidRPr="00E07BE3" w:rsidRDefault="009569B2" w:rsidP="00B15AC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CFAEA4B" w14:textId="77777777" w:rsidR="009569B2" w:rsidRPr="00E07BE3" w:rsidRDefault="009569B2" w:rsidP="00B15ACF">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0FAED55" w14:textId="77777777" w:rsidR="009569B2" w:rsidRPr="00E07BE3" w:rsidRDefault="009569B2" w:rsidP="00B15ACF">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56F7E32" w14:textId="77777777" w:rsidR="009569B2" w:rsidRPr="00E07BE3" w:rsidRDefault="009569B2" w:rsidP="00B15AC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148ED01" w14:textId="77777777" w:rsidR="009569B2" w:rsidRPr="00E07BE3" w:rsidRDefault="009569B2" w:rsidP="00B15ACF">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5B8F29E" w14:textId="77777777" w:rsidR="009569B2" w:rsidRPr="00E07BE3" w:rsidRDefault="009569B2" w:rsidP="00B15ACF">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2340542B" w14:textId="77777777" w:rsidR="009569B2" w:rsidRPr="00E07BE3" w:rsidRDefault="009569B2" w:rsidP="00B15ACF">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E9B502" w14:textId="77777777" w:rsidR="009569B2" w:rsidRPr="00E07BE3" w:rsidRDefault="009569B2" w:rsidP="00B15ACF">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1D20131" w14:textId="77777777" w:rsidR="009569B2" w:rsidRPr="00E07BE3" w:rsidRDefault="009569B2" w:rsidP="00B15ACF">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848B32" w14:textId="77777777" w:rsidR="009569B2" w:rsidRPr="00E07BE3" w:rsidRDefault="009569B2" w:rsidP="00B15AC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7DCC133"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EC98AA" w14:textId="77777777" w:rsidR="009569B2" w:rsidRPr="00E07BE3" w:rsidRDefault="009569B2" w:rsidP="00B15ACF">
            <w:pPr>
              <w:rPr>
                <w:rFonts w:ascii="Arial" w:hAnsi="Arial" w:cs="Arial"/>
              </w:rPr>
            </w:pPr>
            <w:r w:rsidRPr="00E07BE3">
              <w:rPr>
                <w:rFonts w:ascii="Arial" w:hAnsi="Arial" w:cs="Arial"/>
              </w:rPr>
              <w:lastRenderedPageBreak/>
              <w:t xml:space="preserve">Can communicate with an exceptionally high level of professionalism. </w:t>
            </w:r>
          </w:p>
          <w:p w14:paraId="61A9BB79" w14:textId="77777777" w:rsidR="009569B2" w:rsidRPr="00E07BE3" w:rsidRDefault="009569B2" w:rsidP="00B15ACF">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5F22CE1" w14:textId="77777777" w:rsidR="009569B2" w:rsidRDefault="009569B2" w:rsidP="009569B2">
      <w:pPr>
        <w:pStyle w:val="NormalWeb"/>
        <w:rPr>
          <w:rFonts w:ascii="Arial" w:hAnsi="Arial" w:cs="Arial"/>
          <w:color w:val="303B44"/>
          <w:sz w:val="22"/>
          <w:szCs w:val="22"/>
        </w:rPr>
      </w:pPr>
    </w:p>
    <w:p w14:paraId="06B082F1" w14:textId="77777777" w:rsidR="009569B2" w:rsidRDefault="009569B2" w:rsidP="009569B2">
      <w:pPr>
        <w:pStyle w:val="NormalWeb"/>
        <w:rPr>
          <w:rFonts w:ascii="Arial" w:hAnsi="Arial" w:cs="Arial"/>
          <w:color w:val="303B44"/>
          <w:sz w:val="22"/>
          <w:szCs w:val="22"/>
        </w:rPr>
      </w:pPr>
    </w:p>
    <w:p w14:paraId="3C9C0ACD" w14:textId="77777777" w:rsidR="009569B2" w:rsidRDefault="009569B2" w:rsidP="009569B2">
      <w:pPr>
        <w:pStyle w:val="NormalWeb"/>
        <w:rPr>
          <w:rFonts w:ascii="Arial" w:hAnsi="Arial" w:cs="Arial"/>
          <w:color w:val="303B44"/>
          <w:sz w:val="22"/>
          <w:szCs w:val="22"/>
        </w:rPr>
      </w:pPr>
    </w:p>
    <w:p w14:paraId="49573D9A" w14:textId="77777777" w:rsidR="009569B2" w:rsidRDefault="009569B2" w:rsidP="009569B2">
      <w:pPr>
        <w:pStyle w:val="NormalWeb"/>
        <w:rPr>
          <w:rFonts w:ascii="Arial" w:hAnsi="Arial" w:cs="Arial"/>
          <w:color w:val="303B44"/>
          <w:sz w:val="22"/>
          <w:szCs w:val="22"/>
        </w:rPr>
      </w:pPr>
    </w:p>
    <w:p w14:paraId="32E322B3" w14:textId="77777777" w:rsidR="009569B2" w:rsidRDefault="009569B2" w:rsidP="009569B2">
      <w:pPr>
        <w:pStyle w:val="NormalWeb"/>
        <w:rPr>
          <w:rFonts w:ascii="Arial" w:hAnsi="Arial" w:cs="Arial"/>
          <w:color w:val="303B44"/>
          <w:sz w:val="22"/>
          <w:szCs w:val="22"/>
        </w:rPr>
      </w:pPr>
    </w:p>
    <w:p w14:paraId="4EB6FA21" w14:textId="77777777" w:rsidR="009569B2" w:rsidRDefault="009569B2" w:rsidP="009569B2">
      <w:pPr>
        <w:pStyle w:val="NormalWeb"/>
        <w:rPr>
          <w:rFonts w:ascii="Arial" w:hAnsi="Arial" w:cs="Arial"/>
          <w:color w:val="303B44"/>
          <w:sz w:val="22"/>
          <w:szCs w:val="22"/>
        </w:rPr>
      </w:pPr>
    </w:p>
    <w:p w14:paraId="5CA69A4E" w14:textId="77777777" w:rsidR="009569B2" w:rsidRDefault="009569B2" w:rsidP="009569B2">
      <w:pPr>
        <w:pStyle w:val="NormalWeb"/>
        <w:rPr>
          <w:rFonts w:ascii="Arial" w:hAnsi="Arial" w:cs="Arial"/>
          <w:color w:val="303B44"/>
          <w:sz w:val="22"/>
          <w:szCs w:val="22"/>
        </w:rPr>
      </w:pPr>
    </w:p>
    <w:p w14:paraId="7E7A85C3" w14:textId="77777777" w:rsidR="009569B2" w:rsidRDefault="009569B2" w:rsidP="009569B2">
      <w:pPr>
        <w:pStyle w:val="NormalWeb"/>
        <w:rPr>
          <w:rFonts w:ascii="Arial" w:hAnsi="Arial" w:cs="Arial"/>
          <w:color w:val="303B44"/>
          <w:sz w:val="22"/>
          <w:szCs w:val="22"/>
        </w:rPr>
      </w:pPr>
    </w:p>
    <w:p w14:paraId="3D6A8B77" w14:textId="77777777" w:rsidR="009569B2" w:rsidRDefault="009569B2" w:rsidP="009569B2">
      <w:pPr>
        <w:pStyle w:val="NormalWeb"/>
        <w:rPr>
          <w:rFonts w:ascii="Arial" w:hAnsi="Arial" w:cs="Arial"/>
          <w:color w:val="303B44"/>
          <w:sz w:val="22"/>
          <w:szCs w:val="22"/>
        </w:rPr>
      </w:pPr>
    </w:p>
    <w:p w14:paraId="3B75375C" w14:textId="77777777" w:rsidR="009569B2" w:rsidRDefault="009569B2" w:rsidP="009569B2">
      <w:pPr>
        <w:pStyle w:val="NormalWeb"/>
        <w:rPr>
          <w:rFonts w:ascii="Arial" w:hAnsi="Arial" w:cs="Arial"/>
          <w:color w:val="303B44"/>
          <w:sz w:val="22"/>
          <w:szCs w:val="22"/>
        </w:rPr>
      </w:pPr>
    </w:p>
    <w:p w14:paraId="1AD9AA2D" w14:textId="77777777" w:rsidR="009569B2" w:rsidRDefault="009569B2" w:rsidP="009569B2">
      <w:pPr>
        <w:pStyle w:val="NormalWeb"/>
        <w:rPr>
          <w:rFonts w:ascii="Arial" w:hAnsi="Arial" w:cs="Arial"/>
          <w:color w:val="303B44"/>
          <w:sz w:val="22"/>
          <w:szCs w:val="22"/>
        </w:rPr>
      </w:pPr>
    </w:p>
    <w:p w14:paraId="2B624D73" w14:textId="77777777" w:rsidR="009569B2" w:rsidRDefault="009569B2" w:rsidP="009569B2">
      <w:pPr>
        <w:pStyle w:val="NormalWeb"/>
        <w:rPr>
          <w:rFonts w:ascii="Arial" w:hAnsi="Arial" w:cs="Arial"/>
          <w:color w:val="303B44"/>
          <w:sz w:val="22"/>
          <w:szCs w:val="22"/>
        </w:rPr>
      </w:pPr>
    </w:p>
    <w:p w14:paraId="75420B18" w14:textId="77777777" w:rsidR="009569B2" w:rsidRDefault="009569B2" w:rsidP="009569B2">
      <w:pPr>
        <w:pStyle w:val="NormalWeb"/>
        <w:rPr>
          <w:rFonts w:ascii="Arial" w:hAnsi="Arial" w:cs="Arial"/>
          <w:color w:val="303B44"/>
          <w:sz w:val="22"/>
          <w:szCs w:val="22"/>
        </w:rPr>
      </w:pPr>
    </w:p>
    <w:p w14:paraId="01B07B27" w14:textId="77777777" w:rsidR="009569B2" w:rsidRDefault="009569B2" w:rsidP="009569B2">
      <w:pPr>
        <w:pStyle w:val="NormalWeb"/>
        <w:rPr>
          <w:rFonts w:ascii="Arial" w:hAnsi="Arial" w:cs="Arial"/>
          <w:color w:val="303B44"/>
          <w:sz w:val="22"/>
          <w:szCs w:val="22"/>
        </w:rPr>
      </w:pPr>
    </w:p>
    <w:p w14:paraId="6A713C24" w14:textId="77777777" w:rsidR="009569B2" w:rsidRPr="00050AF9" w:rsidRDefault="009569B2" w:rsidP="009569B2">
      <w:pPr>
        <w:rPr>
          <w:rFonts w:ascii="Arial" w:hAnsi="Arial" w:cs="Arial"/>
          <w:b/>
        </w:rPr>
      </w:pPr>
      <w:r>
        <w:rPr>
          <w:rFonts w:ascii="Arial" w:hAnsi="Arial" w:cs="Arial"/>
          <w:b/>
        </w:rPr>
        <w:t>THIS DOCUMENT IS ALSO AVAILABLE IN WELSH</w:t>
      </w:r>
    </w:p>
    <w:p w14:paraId="2BFA8FE3" w14:textId="528FBC56" w:rsidR="00F66489" w:rsidRPr="00F66489" w:rsidRDefault="00F66489" w:rsidP="009569B2">
      <w:pPr>
        <w:pStyle w:val="NormalWeb"/>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8E5021" w14:textId="77777777" w:rsidR="009B55D5" w:rsidRDefault="009B55D5">
      <w:r>
        <w:separator/>
      </w:r>
    </w:p>
  </w:endnote>
  <w:endnote w:type="continuationSeparator" w:id="0">
    <w:p w14:paraId="15385BA9" w14:textId="77777777" w:rsidR="009B55D5" w:rsidRDefault="009B5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4630D" w14:textId="77777777" w:rsidR="009569B2" w:rsidRDefault="009569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0968CC8F" w14:textId="77777777" w:rsidR="009569B2" w:rsidRDefault="009569B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956B5" w14:textId="77777777" w:rsidR="009B55D5" w:rsidRDefault="009B55D5">
      <w:r>
        <w:separator/>
      </w:r>
    </w:p>
  </w:footnote>
  <w:footnote w:type="continuationSeparator" w:id="0">
    <w:p w14:paraId="0090E7C1" w14:textId="77777777" w:rsidR="009B55D5" w:rsidRDefault="009B5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D3A03"/>
    <w:multiLevelType w:val="hybridMultilevel"/>
    <w:tmpl w:val="7D92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E656F5D"/>
    <w:multiLevelType w:val="hybridMultilevel"/>
    <w:tmpl w:val="41801946"/>
    <w:lvl w:ilvl="0" w:tplc="16169D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870DC"/>
    <w:multiLevelType w:val="hybridMultilevel"/>
    <w:tmpl w:val="006C70E4"/>
    <w:lvl w:ilvl="0" w:tplc="16169DEE">
      <w:start w:val="1"/>
      <w:numFmt w:val="lowerRoman"/>
      <w:lvlText w:val="%1)"/>
      <w:lvlJc w:val="left"/>
      <w:pPr>
        <w:ind w:left="1140" w:hanging="72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9E6702"/>
    <w:multiLevelType w:val="hybridMultilevel"/>
    <w:tmpl w:val="193EE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6"/>
  </w:num>
  <w:num w:numId="5">
    <w:abstractNumId w:val="9"/>
  </w:num>
  <w:num w:numId="6">
    <w:abstractNumId w:val="20"/>
  </w:num>
  <w:num w:numId="7">
    <w:abstractNumId w:val="3"/>
  </w:num>
  <w:num w:numId="8">
    <w:abstractNumId w:val="19"/>
  </w:num>
  <w:num w:numId="9">
    <w:abstractNumId w:val="12"/>
  </w:num>
  <w:num w:numId="10">
    <w:abstractNumId w:val="6"/>
  </w:num>
  <w:num w:numId="11">
    <w:abstractNumId w:val="7"/>
  </w:num>
  <w:num w:numId="12">
    <w:abstractNumId w:val="10"/>
  </w:num>
  <w:num w:numId="13">
    <w:abstractNumId w:val="17"/>
  </w:num>
  <w:num w:numId="14">
    <w:abstractNumId w:val="4"/>
  </w:num>
  <w:num w:numId="15">
    <w:abstractNumId w:val="0"/>
  </w:num>
  <w:num w:numId="16">
    <w:abstractNumId w:val="8"/>
  </w:num>
  <w:num w:numId="17">
    <w:abstractNumId w:val="5"/>
    <w:lvlOverride w:ilvl="0">
      <w:startOverride w:val="1"/>
    </w:lvlOverride>
    <w:lvlOverride w:ilvl="1"/>
    <w:lvlOverride w:ilvl="2"/>
    <w:lvlOverride w:ilvl="3"/>
    <w:lvlOverride w:ilvl="4"/>
    <w:lvlOverride w:ilvl="5"/>
    <w:lvlOverride w:ilvl="6"/>
    <w:lvlOverride w:ilvl="7"/>
    <w:lvlOverride w:ilvl="8"/>
  </w:num>
  <w:num w:numId="18">
    <w:abstractNumId w:val="14"/>
  </w:num>
  <w:num w:numId="19">
    <w:abstractNumId w:val="13"/>
  </w:num>
  <w:num w:numId="20">
    <w:abstractNumId w:val="15"/>
  </w:num>
  <w:num w:numId="21">
    <w:abstractNumId w:val="18"/>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2F8"/>
    <w:rsid w:val="00026B02"/>
    <w:rsid w:val="00052CD4"/>
    <w:rsid w:val="000822E5"/>
    <w:rsid w:val="000971FC"/>
    <w:rsid w:val="000A2A3A"/>
    <w:rsid w:val="000A492A"/>
    <w:rsid w:val="000D2F80"/>
    <w:rsid w:val="000E321C"/>
    <w:rsid w:val="000E413A"/>
    <w:rsid w:val="000E6753"/>
    <w:rsid w:val="000F5AA3"/>
    <w:rsid w:val="00100396"/>
    <w:rsid w:val="00100B5C"/>
    <w:rsid w:val="001106E9"/>
    <w:rsid w:val="00124CA5"/>
    <w:rsid w:val="00134F77"/>
    <w:rsid w:val="00152E9D"/>
    <w:rsid w:val="00154487"/>
    <w:rsid w:val="00165AF9"/>
    <w:rsid w:val="0017512A"/>
    <w:rsid w:val="00196958"/>
    <w:rsid w:val="001977A5"/>
    <w:rsid w:val="001A1E39"/>
    <w:rsid w:val="001A24F3"/>
    <w:rsid w:val="001B18A7"/>
    <w:rsid w:val="001B405C"/>
    <w:rsid w:val="001B5F45"/>
    <w:rsid w:val="001E1050"/>
    <w:rsid w:val="001E1E1F"/>
    <w:rsid w:val="001E2007"/>
    <w:rsid w:val="001E57C1"/>
    <w:rsid w:val="001F07EF"/>
    <w:rsid w:val="001F50B6"/>
    <w:rsid w:val="001F6D7A"/>
    <w:rsid w:val="00204C0E"/>
    <w:rsid w:val="00205B7E"/>
    <w:rsid w:val="0022746E"/>
    <w:rsid w:val="00235F71"/>
    <w:rsid w:val="002444CA"/>
    <w:rsid w:val="00260DE6"/>
    <w:rsid w:val="00273FEE"/>
    <w:rsid w:val="0028204E"/>
    <w:rsid w:val="0028591B"/>
    <w:rsid w:val="002878BF"/>
    <w:rsid w:val="00291841"/>
    <w:rsid w:val="002C449B"/>
    <w:rsid w:val="002C5684"/>
    <w:rsid w:val="002C6040"/>
    <w:rsid w:val="002D5B3F"/>
    <w:rsid w:val="002E272E"/>
    <w:rsid w:val="002F5778"/>
    <w:rsid w:val="00306193"/>
    <w:rsid w:val="003223E0"/>
    <w:rsid w:val="00352C4A"/>
    <w:rsid w:val="00362560"/>
    <w:rsid w:val="003732FD"/>
    <w:rsid w:val="003753B2"/>
    <w:rsid w:val="00376559"/>
    <w:rsid w:val="00382BAA"/>
    <w:rsid w:val="00384D73"/>
    <w:rsid w:val="00393EB6"/>
    <w:rsid w:val="003A3CE5"/>
    <w:rsid w:val="003B366F"/>
    <w:rsid w:val="003B3F9D"/>
    <w:rsid w:val="003B6C95"/>
    <w:rsid w:val="003D30A1"/>
    <w:rsid w:val="003E5751"/>
    <w:rsid w:val="004046A9"/>
    <w:rsid w:val="00404C50"/>
    <w:rsid w:val="00423934"/>
    <w:rsid w:val="00426244"/>
    <w:rsid w:val="00451810"/>
    <w:rsid w:val="00470A38"/>
    <w:rsid w:val="00476006"/>
    <w:rsid w:val="00477880"/>
    <w:rsid w:val="004874DE"/>
    <w:rsid w:val="004A0820"/>
    <w:rsid w:val="004B5334"/>
    <w:rsid w:val="004B6C14"/>
    <w:rsid w:val="004D5E9B"/>
    <w:rsid w:val="004D63D9"/>
    <w:rsid w:val="004E4104"/>
    <w:rsid w:val="004E6585"/>
    <w:rsid w:val="0050249F"/>
    <w:rsid w:val="00524566"/>
    <w:rsid w:val="00527E60"/>
    <w:rsid w:val="00530BEF"/>
    <w:rsid w:val="00543D65"/>
    <w:rsid w:val="00552351"/>
    <w:rsid w:val="00561F00"/>
    <w:rsid w:val="00562C4E"/>
    <w:rsid w:val="00562DEC"/>
    <w:rsid w:val="00576AB4"/>
    <w:rsid w:val="00577917"/>
    <w:rsid w:val="00590667"/>
    <w:rsid w:val="005969E2"/>
    <w:rsid w:val="005A1689"/>
    <w:rsid w:val="005B3735"/>
    <w:rsid w:val="005B61CD"/>
    <w:rsid w:val="005D1D58"/>
    <w:rsid w:val="005D432C"/>
    <w:rsid w:val="005E285E"/>
    <w:rsid w:val="005E5D47"/>
    <w:rsid w:val="005E6599"/>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5F5F"/>
    <w:rsid w:val="006A6DC3"/>
    <w:rsid w:val="006B2F44"/>
    <w:rsid w:val="006D49ED"/>
    <w:rsid w:val="006D55CE"/>
    <w:rsid w:val="006D637A"/>
    <w:rsid w:val="006D6F24"/>
    <w:rsid w:val="006F0F95"/>
    <w:rsid w:val="006F45BF"/>
    <w:rsid w:val="006F60E0"/>
    <w:rsid w:val="00702F71"/>
    <w:rsid w:val="007129B8"/>
    <w:rsid w:val="00735A51"/>
    <w:rsid w:val="007366DF"/>
    <w:rsid w:val="00757839"/>
    <w:rsid w:val="00770C81"/>
    <w:rsid w:val="00791024"/>
    <w:rsid w:val="00793F0A"/>
    <w:rsid w:val="007A2657"/>
    <w:rsid w:val="007B60E8"/>
    <w:rsid w:val="007C682C"/>
    <w:rsid w:val="007D2385"/>
    <w:rsid w:val="007E1C8E"/>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584F"/>
    <w:rsid w:val="008F036F"/>
    <w:rsid w:val="008F1308"/>
    <w:rsid w:val="008F78C2"/>
    <w:rsid w:val="00904568"/>
    <w:rsid w:val="00911394"/>
    <w:rsid w:val="00915155"/>
    <w:rsid w:val="00923EF2"/>
    <w:rsid w:val="00926D25"/>
    <w:rsid w:val="00926E9D"/>
    <w:rsid w:val="009315A0"/>
    <w:rsid w:val="00932C6E"/>
    <w:rsid w:val="00933F10"/>
    <w:rsid w:val="009433C5"/>
    <w:rsid w:val="009569B2"/>
    <w:rsid w:val="00965881"/>
    <w:rsid w:val="009871FF"/>
    <w:rsid w:val="00990799"/>
    <w:rsid w:val="00995D51"/>
    <w:rsid w:val="009A0631"/>
    <w:rsid w:val="009B10ED"/>
    <w:rsid w:val="009B55D5"/>
    <w:rsid w:val="009D1A63"/>
    <w:rsid w:val="009D3EA4"/>
    <w:rsid w:val="009D649C"/>
    <w:rsid w:val="009E364F"/>
    <w:rsid w:val="009E4BC1"/>
    <w:rsid w:val="009F2005"/>
    <w:rsid w:val="009F5CB2"/>
    <w:rsid w:val="00A0030C"/>
    <w:rsid w:val="00A03BB8"/>
    <w:rsid w:val="00A04C70"/>
    <w:rsid w:val="00A16E98"/>
    <w:rsid w:val="00A3505D"/>
    <w:rsid w:val="00A4036F"/>
    <w:rsid w:val="00A406E5"/>
    <w:rsid w:val="00A4641C"/>
    <w:rsid w:val="00A55876"/>
    <w:rsid w:val="00A67FB1"/>
    <w:rsid w:val="00A85BFE"/>
    <w:rsid w:val="00AB690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2B32"/>
    <w:rsid w:val="00BA1176"/>
    <w:rsid w:val="00BE0B01"/>
    <w:rsid w:val="00BE64CA"/>
    <w:rsid w:val="00BE79C7"/>
    <w:rsid w:val="00BF3CB5"/>
    <w:rsid w:val="00C01A3F"/>
    <w:rsid w:val="00C073F1"/>
    <w:rsid w:val="00C1285B"/>
    <w:rsid w:val="00C1361B"/>
    <w:rsid w:val="00C14E1F"/>
    <w:rsid w:val="00C315AF"/>
    <w:rsid w:val="00C319C6"/>
    <w:rsid w:val="00C36D9A"/>
    <w:rsid w:val="00C44A72"/>
    <w:rsid w:val="00C511AB"/>
    <w:rsid w:val="00C61FC2"/>
    <w:rsid w:val="00C705F9"/>
    <w:rsid w:val="00C80F0F"/>
    <w:rsid w:val="00C8667A"/>
    <w:rsid w:val="00C93BCB"/>
    <w:rsid w:val="00CC241A"/>
    <w:rsid w:val="00CE4035"/>
    <w:rsid w:val="00CE65AB"/>
    <w:rsid w:val="00CF4266"/>
    <w:rsid w:val="00D070E1"/>
    <w:rsid w:val="00D22D9C"/>
    <w:rsid w:val="00D241F1"/>
    <w:rsid w:val="00D275CB"/>
    <w:rsid w:val="00D30DFA"/>
    <w:rsid w:val="00D463A5"/>
    <w:rsid w:val="00D46727"/>
    <w:rsid w:val="00D4710D"/>
    <w:rsid w:val="00D47D25"/>
    <w:rsid w:val="00D62ACD"/>
    <w:rsid w:val="00D6747C"/>
    <w:rsid w:val="00D716F0"/>
    <w:rsid w:val="00D872A4"/>
    <w:rsid w:val="00DA36EE"/>
    <w:rsid w:val="00DB116D"/>
    <w:rsid w:val="00DB4F66"/>
    <w:rsid w:val="00DD17CC"/>
    <w:rsid w:val="00DE217A"/>
    <w:rsid w:val="00DE3732"/>
    <w:rsid w:val="00DF321B"/>
    <w:rsid w:val="00E230E0"/>
    <w:rsid w:val="00E27F15"/>
    <w:rsid w:val="00E51AAC"/>
    <w:rsid w:val="00E66CC0"/>
    <w:rsid w:val="00E728A9"/>
    <w:rsid w:val="00E807D9"/>
    <w:rsid w:val="00EA0F4E"/>
    <w:rsid w:val="00EA295B"/>
    <w:rsid w:val="00EA3B9B"/>
    <w:rsid w:val="00EA6645"/>
    <w:rsid w:val="00EA6801"/>
    <w:rsid w:val="00EB4F96"/>
    <w:rsid w:val="00EC6069"/>
    <w:rsid w:val="00ED7072"/>
    <w:rsid w:val="00EE3132"/>
    <w:rsid w:val="00EE3D9D"/>
    <w:rsid w:val="00EE6F25"/>
    <w:rsid w:val="00F02126"/>
    <w:rsid w:val="00F03D85"/>
    <w:rsid w:val="00F07C8C"/>
    <w:rsid w:val="00F174BE"/>
    <w:rsid w:val="00F249F1"/>
    <w:rsid w:val="00F25B9D"/>
    <w:rsid w:val="00F2664E"/>
    <w:rsid w:val="00F31163"/>
    <w:rsid w:val="00F31C04"/>
    <w:rsid w:val="00F42874"/>
    <w:rsid w:val="00F442A7"/>
    <w:rsid w:val="00F57A89"/>
    <w:rsid w:val="00F61A20"/>
    <w:rsid w:val="00F63DD9"/>
    <w:rsid w:val="00F66489"/>
    <w:rsid w:val="00F67644"/>
    <w:rsid w:val="00F8381F"/>
    <w:rsid w:val="00F9197B"/>
    <w:rsid w:val="00F95773"/>
    <w:rsid w:val="00FA04CD"/>
    <w:rsid w:val="00FA25F5"/>
    <w:rsid w:val="00FA2810"/>
    <w:rsid w:val="00FA68F8"/>
    <w:rsid w:val="00FB1DC0"/>
    <w:rsid w:val="00FB3B4E"/>
    <w:rsid w:val="00FB4521"/>
    <w:rsid w:val="00FB4F84"/>
    <w:rsid w:val="00FB5CF8"/>
    <w:rsid w:val="00FD21E0"/>
    <w:rsid w:val="00FE39BA"/>
    <w:rsid w:val="00FF273B"/>
    <w:rsid w:val="00FF564C"/>
    <w:rsid w:val="787A89D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 w:type="paragraph" w:customStyle="1" w:styleId="bullet">
    <w:name w:val="bullet"/>
    <w:link w:val="bulletChar"/>
    <w:rsid w:val="009569B2"/>
    <w:pPr>
      <w:spacing w:before="120"/>
      <w:ind w:left="1004" w:hanging="284"/>
      <w:jc w:val="both"/>
    </w:pPr>
    <w:rPr>
      <w:sz w:val="24"/>
      <w:lang w:eastAsia="en-GB"/>
    </w:rPr>
  </w:style>
  <w:style w:type="character" w:customStyle="1" w:styleId="bulletChar">
    <w:name w:val="bullet Char"/>
    <w:link w:val="bullet"/>
    <w:rsid w:val="009569B2"/>
    <w:rPr>
      <w:sz w:val="24"/>
      <w:lang w:eastAsia="en-GB"/>
    </w:rPr>
  </w:style>
  <w:style w:type="character" w:styleId="UnresolvedMention">
    <w:name w:val="Unresolved Mention"/>
    <w:basedOn w:val="DefaultParagraphFont"/>
    <w:uiPriority w:val="99"/>
    <w:semiHidden/>
    <w:unhideWhenUsed/>
    <w:rsid w:val="00DE37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ncdrisc.org/data-downloads.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9E1E0F-86D2-4A5D-886C-6D799E6D4012}">
  <ds:schemaRefs>
    <ds:schemaRef ds:uri="http://schemas.microsoft.com/sharepoint/v3/contenttype/forms"/>
  </ds:schemaRefs>
</ds:datastoreItem>
</file>

<file path=customXml/itemProps2.xml><?xml version="1.0" encoding="utf-8"?>
<ds:datastoreItem xmlns:ds="http://schemas.openxmlformats.org/officeDocument/2006/customXml" ds:itemID="{7BBCA886-D141-41D8-9BFA-A3269CA2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3978</Words>
  <Characters>22678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Gordon Dickers</cp:lastModifiedBy>
  <cp:revision>2</cp:revision>
  <cp:lastPrinted>2014-10-10T07:42:00Z</cp:lastPrinted>
  <dcterms:created xsi:type="dcterms:W3CDTF">2021-03-24T17:16:00Z</dcterms:created>
  <dcterms:modified xsi:type="dcterms:W3CDTF">2021-03-24T17:16:00Z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