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0C769" w14:textId="77777777" w:rsidR="004048B0" w:rsidRPr="004048B0" w:rsidRDefault="009C1C87" w:rsidP="008F1ABD">
      <w:pPr>
        <w:pStyle w:val="CoverInfo"/>
        <w:spacing w:before="0"/>
        <w:jc w:val="left"/>
        <w:rPr>
          <w:noProof/>
          <w:lang w:eastAsia="en-AU"/>
        </w:rPr>
      </w:pPr>
      <w:r>
        <w:rPr>
          <w:noProof/>
          <w:lang w:eastAsia="en-AU"/>
        </w:rPr>
        <mc:AlternateContent>
          <mc:Choice Requires="wpg">
            <w:drawing>
              <wp:anchor distT="0" distB="0" distL="114300" distR="114300" simplePos="0" relativeHeight="251677695" behindDoc="1" locked="1" layoutInCell="1" allowOverlap="1" wp14:anchorId="29C67DAD" wp14:editId="270C9942">
                <wp:simplePos x="0" y="0"/>
                <wp:positionH relativeFrom="page">
                  <wp:align>left</wp:align>
                </wp:positionH>
                <wp:positionV relativeFrom="paragraph">
                  <wp:posOffset>-441960</wp:posOffset>
                </wp:positionV>
                <wp:extent cx="7771765" cy="10058400"/>
                <wp:effectExtent l="0" t="0" r="635"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1765" cy="10058400"/>
                          <a:chOff x="0" y="0"/>
                          <a:chExt cx="7772400" cy="10058400"/>
                        </a:xfrm>
                      </wpg:grpSpPr>
                      <pic:pic xmlns:pic="http://schemas.openxmlformats.org/drawingml/2006/picture">
                        <pic:nvPicPr>
                          <pic:cNvPr id="3" name="Picture 3"/>
                          <pic:cNvPicPr>
                            <a:picLocks noChangeAspect="1"/>
                          </pic:cNvPicPr>
                        </pic:nvPicPr>
                        <pic:blipFill>
                          <a:blip r:embed="rId11">
                            <a:alphaModFix amt="30000"/>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pic:pic xmlns:pic="http://schemas.openxmlformats.org/drawingml/2006/picture">
                        <pic:nvPicPr>
                          <pic:cNvPr id="8" name="Picture 8" title="Decorativ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1387065" y="4134679"/>
                            <a:ext cx="4992025" cy="757307"/>
                          </a:xfrm>
                          <a:prstGeom prst="rect">
                            <a:avLst/>
                          </a:prstGeom>
                          <a:noFill/>
                        </pic:spPr>
                      </pic:pic>
                    </wpg:wgp>
                  </a:graphicData>
                </a:graphic>
                <wp14:sizeRelH relativeFrom="margin">
                  <wp14:pctWidth>0</wp14:pctWidth>
                </wp14:sizeRelH>
              </wp:anchor>
            </w:drawing>
          </mc:Choice>
          <mc:Fallback>
            <w:pict>
              <v:group w14:anchorId="75E5EF3E" id="Group 4" o:spid="_x0000_s1026" alt="&quot;&quot;" style="position:absolute;margin-left:0;margin-top:-34.8pt;width:611.95pt;height:11in;z-index:-251638785;mso-position-horizontal:left;mso-position-horizontal-relative:page;mso-width-relative:margin" coordsize="77724,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7724;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">
                  <v:imagedata r:id="rId13" o:title=""/>
                </v:shape>
                <v:shape id="Picture 8" o:spid="_x0000_s1028" type="#_x0000_t75" style="position:absolute;left:13870;top:41346;width:49920;height:7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">
                  <v:imagedata r:id="rId14" o:title=""/>
                </v:shape>
                <w10:wrap anchorx="page"/>
                <w10:anchorlock/>
              </v:group>
            </w:pict>
          </mc:Fallback>
        </mc:AlternateContent>
      </w:r>
    </w:p>
    <w:tbl>
      <w:tblPr>
        <w:tblW w:w="10498" w:type="dxa"/>
        <w:tblLayout w:type="fixed"/>
        <w:tblLook w:val="04A0" w:firstRow="1" w:lastRow="0" w:firstColumn="1" w:lastColumn="0" w:noHBand="0" w:noVBand="1"/>
      </w:tblPr>
      <w:tblGrid>
        <w:gridCol w:w="10498"/>
      </w:tblGrid>
      <w:tr w:rsidR="004048B0" w:rsidRPr="004048B0" w14:paraId="6A6AC89E" w14:textId="77777777" w:rsidTr="007C7387">
        <w:trPr>
          <w:trHeight w:val="1301"/>
        </w:trPr>
        <w:tc>
          <w:tcPr>
            <w:tcW w:w="10498" w:type="dxa"/>
          </w:tcPr>
          <w:p w14:paraId="0B4ED5BF" w14:textId="77777777" w:rsidR="004048B0" w:rsidRPr="004048B0" w:rsidRDefault="004048B0" w:rsidP="004048B0">
            <w:pPr>
              <w:jc w:val="center"/>
              <w:outlineLvl w:val="0"/>
              <w:rPr>
                <w:rFonts w:asciiTheme="majorHAnsi" w:hAnsiTheme="majorHAnsi" w:cstheme="majorHAnsi"/>
                <w:caps/>
                <w:color w:val="FFFFFF" w:themeColor="background1"/>
                <w:sz w:val="96"/>
                <w:szCs w:val="96"/>
              </w:rPr>
            </w:pPr>
          </w:p>
        </w:tc>
      </w:tr>
      <w:tr w:rsidR="004048B0" w:rsidRPr="004048B0" w14:paraId="7F79821A" w14:textId="77777777" w:rsidTr="007C7387">
        <w:trPr>
          <w:trHeight w:val="3061"/>
        </w:trPr>
        <w:tc>
          <w:tcPr>
            <w:tcW w:w="10498" w:type="dxa"/>
            <w:vAlign w:val="center"/>
          </w:tcPr>
          <w:p w14:paraId="1D9F3323" w14:textId="201F46FA" w:rsidR="004048B0" w:rsidRPr="004048B0" w:rsidRDefault="00E17472" w:rsidP="004048B0">
            <w:pPr>
              <w:pStyle w:val="Title"/>
            </w:pPr>
            <w:r w:rsidRPr="00E17472">
              <w:rPr>
                <w:color w:val="595959" w:themeColor="text1" w:themeTint="A6"/>
              </w:rPr>
              <w:t>Management Communication Report:</w:t>
            </w:r>
          </w:p>
        </w:tc>
      </w:tr>
      <w:tr w:rsidR="004048B0" w:rsidRPr="004048B0" w14:paraId="3DF81A69" w14:textId="77777777" w:rsidTr="007C7387">
        <w:trPr>
          <w:trHeight w:val="1032"/>
        </w:trPr>
        <w:tc>
          <w:tcPr>
            <w:tcW w:w="10498" w:type="dxa"/>
            <w:vAlign w:val="center"/>
          </w:tcPr>
          <w:p w14:paraId="764C7A70" w14:textId="77777777" w:rsidR="007C7387" w:rsidRDefault="007C7387" w:rsidP="007C7387">
            <w:pPr>
              <w:pStyle w:val="Subtitle"/>
              <w:framePr w:wrap="auto" w:vAnchor="margin" w:hAnchor="text" w:yAlign="inline"/>
            </w:pPr>
          </w:p>
          <w:p w14:paraId="4C073F03" w14:textId="4D093BEB" w:rsidR="007C7387" w:rsidRPr="007C7387" w:rsidRDefault="007C7387" w:rsidP="007C7387">
            <w:pPr>
              <w:pStyle w:val="Subtitle"/>
              <w:framePr w:wrap="auto" w:vAnchor="margin" w:hAnchor="text" w:yAlign="inline"/>
              <w:rPr>
                <w:color w:val="595959" w:themeColor="text1" w:themeTint="A6"/>
              </w:rPr>
            </w:pPr>
            <w:r w:rsidRPr="007C7387">
              <w:rPr>
                <w:color w:val="595959" w:themeColor="text1" w:themeTint="A6"/>
              </w:rPr>
              <w:t xml:space="preserve">Management Communication </w:t>
            </w:r>
          </w:p>
          <w:p w14:paraId="73812F14" w14:textId="2BB7FA3A" w:rsidR="004048B0" w:rsidRPr="004048B0" w:rsidRDefault="007C7387" w:rsidP="007C7387">
            <w:pPr>
              <w:pStyle w:val="Subtitle"/>
              <w:framePr w:wrap="auto" w:vAnchor="margin" w:hAnchor="text" w:yAlign="inline"/>
            </w:pPr>
            <w:r w:rsidRPr="007C7387">
              <w:rPr>
                <w:color w:val="595959" w:themeColor="text1" w:themeTint="A6"/>
              </w:rPr>
              <w:t>(BMSK4013)</w:t>
            </w:r>
          </w:p>
        </w:tc>
      </w:tr>
      <w:tr w:rsidR="004048B0" w:rsidRPr="004048B0" w14:paraId="6BF05D5F" w14:textId="77777777" w:rsidTr="00D77C2B">
        <w:trPr>
          <w:trHeight w:val="7336"/>
        </w:trPr>
        <w:tc>
          <w:tcPr>
            <w:tcW w:w="10498" w:type="dxa"/>
            <w:vAlign w:val="bottom"/>
          </w:tcPr>
          <w:p w14:paraId="721A09A1" w14:textId="1E4CF26E" w:rsidR="004048B0" w:rsidRPr="00E17472" w:rsidRDefault="007C7387" w:rsidP="007C7387">
            <w:pPr>
              <w:pStyle w:val="CoverInfo"/>
              <w:jc w:val="left"/>
              <w:rPr>
                <w:noProof/>
              </w:rPr>
            </w:pPr>
            <w:r>
              <w:rPr>
                <w:noProof/>
                <w:color w:val="595959" w:themeColor="text1" w:themeTint="A6"/>
              </w:rPr>
              <w:t xml:space="preserve"> </w:t>
            </w:r>
            <w:r w:rsidR="00E17472" w:rsidRPr="00E17472">
              <w:rPr>
                <w:noProof/>
                <w:color w:val="595959" w:themeColor="text1" w:themeTint="A6"/>
              </w:rPr>
              <w:t>Daniel Bussell / 2313849</w:t>
            </w:r>
          </w:p>
        </w:tc>
      </w:tr>
    </w:tbl>
    <w:p w14:paraId="142F2810" w14:textId="77777777" w:rsidR="00E92204" w:rsidRDefault="00E92204" w:rsidP="004F4702">
      <w:pPr>
        <w:pStyle w:val="CoverInfo"/>
        <w:jc w:val="left"/>
        <w:sectPr w:rsidR="00E92204" w:rsidSect="006F5A91">
          <w:headerReference w:type="default" r:id="rId15"/>
          <w:footerReference w:type="default" r:id="rId16"/>
          <w:headerReference w:type="first" r:id="rId17"/>
          <w:footerReference w:type="first" r:id="rId18"/>
          <w:pgSz w:w="12240" w:h="15840"/>
          <w:pgMar w:top="720" w:right="720" w:bottom="720" w:left="720" w:header="288" w:footer="288" w:gutter="0"/>
          <w:cols w:space="720"/>
          <w:titlePg/>
          <w:docGrid w:linePitch="360"/>
        </w:sectPr>
      </w:pPr>
    </w:p>
    <w:p w14:paraId="7020997E" w14:textId="71363DE5" w:rsidR="009C1C87" w:rsidRDefault="00535543" w:rsidP="00535543">
      <w:pPr>
        <w:pStyle w:val="Heading3"/>
      </w:pPr>
      <w:r>
        <w:lastRenderedPageBreak/>
        <w:drawing>
          <wp:anchor distT="0" distB="0" distL="114300" distR="114300" simplePos="0" relativeHeight="251706367" behindDoc="1" locked="0" layoutInCell="1" allowOverlap="1" wp14:anchorId="2C79544C" wp14:editId="48F16CE8">
            <wp:simplePos x="0" y="0"/>
            <wp:positionH relativeFrom="margin">
              <wp:align>left</wp:align>
            </wp:positionH>
            <wp:positionV relativeFrom="paragraph">
              <wp:posOffset>82990</wp:posOffset>
            </wp:positionV>
            <wp:extent cx="3408045" cy="219710"/>
            <wp:effectExtent l="0" t="0" r="1905" b="8890"/>
            <wp:wrapNone/>
            <wp:docPr id="164250602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08045" cy="219710"/>
                    </a:xfrm>
                    <a:prstGeom prst="rect">
                      <a:avLst/>
                    </a:prstGeom>
                    <a:noFill/>
                  </pic:spPr>
                </pic:pic>
              </a:graphicData>
            </a:graphic>
          </wp:anchor>
        </w:drawing>
      </w:r>
      <w:r w:rsidRPr="00535543">
        <w:rPr>
          <w:b w:val="0"/>
          <w:bCs w:val="0"/>
          <w:sz w:val="44"/>
          <w:szCs w:val="44"/>
        </w:rPr>
        <w:t>Table of contents</w:t>
      </w:r>
      <w:r w:rsidRPr="00535543">
        <w:t>:</w:t>
      </w:r>
      <w:r w:rsidR="009C1C87">
        <w:drawing>
          <wp:anchor distT="0" distB="0" distL="114300" distR="114300" simplePos="0" relativeHeight="251635200" behindDoc="1" locked="1" layoutInCell="1" allowOverlap="1" wp14:anchorId="486EFB08" wp14:editId="14411185">
            <wp:simplePos x="0" y="0"/>
            <wp:positionH relativeFrom="page">
              <wp:align>right</wp:align>
            </wp:positionH>
            <wp:positionV relativeFrom="paragraph">
              <wp:posOffset>-542925</wp:posOffset>
            </wp:positionV>
            <wp:extent cx="7774940" cy="9588500"/>
            <wp:effectExtent l="0" t="0" r="0" b="0"/>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20">
                      <a:alphaModFix amt="35000"/>
                      <a:extLst>
                        <a:ext uri="{28A0092B-C50C-407E-A947-70E740481C1C}">
                          <a14:useLocalDpi xmlns:a14="http://schemas.microsoft.com/office/drawing/2010/main" val="0"/>
                        </a:ext>
                      </a:extLst>
                    </a:blip>
                    <a:srcRect/>
                    <a:stretch>
                      <a:fillRect/>
                    </a:stretch>
                  </pic:blipFill>
                  <pic:spPr bwMode="auto">
                    <a:xfrm>
                      <a:off x="0" y="0"/>
                      <a:ext cx="7774940" cy="9588500"/>
                    </a:xfrm>
                    <a:prstGeom prst="rect">
                      <a:avLst/>
                    </a:prstGeom>
                    <a:noFill/>
                  </pic:spPr>
                </pic:pic>
              </a:graphicData>
            </a:graphic>
            <wp14:sizeRelH relativeFrom="margin">
              <wp14:pctWidth>0</wp14:pctWidth>
            </wp14:sizeRelH>
            <wp14:sizeRelV relativeFrom="margin">
              <wp14:pctHeight>0</wp14:pctHeight>
            </wp14:sizeRelV>
          </wp:anchor>
        </w:drawing>
      </w:r>
    </w:p>
    <w:p w14:paraId="1B25F05D" w14:textId="649246D9" w:rsidR="00114118" w:rsidRPr="004048B0" w:rsidRDefault="008B1D94" w:rsidP="00685D2A">
      <w:pPr>
        <w:jc w:val="right"/>
      </w:pPr>
      <w:r>
        <w:t xml:space="preserve">                                                                                                                                                                                                      </w:t>
      </w:r>
      <w:r>
        <w:rPr>
          <w:sz w:val="36"/>
          <w:szCs w:val="36"/>
        </w:rPr>
        <w:t>Page</w:t>
      </w:r>
    </w:p>
    <w:p w14:paraId="00B62589" w14:textId="679DB751" w:rsidR="007762BF" w:rsidRPr="00C0237A" w:rsidRDefault="00535543" w:rsidP="00685D2A">
      <w:pPr>
        <w:jc w:val="right"/>
        <w:rPr>
          <w:sz w:val="36"/>
          <w:szCs w:val="36"/>
        </w:rPr>
      </w:pPr>
      <w:r w:rsidRPr="00C0237A">
        <w:rPr>
          <w:sz w:val="36"/>
          <w:szCs w:val="36"/>
        </w:rPr>
        <w:t>1.Introduction</w:t>
      </w:r>
      <w:r w:rsidR="00C0237A">
        <w:rPr>
          <w:sz w:val="36"/>
          <w:szCs w:val="36"/>
        </w:rPr>
        <w:t xml:space="preserve">                                                                                               </w:t>
      </w:r>
      <w:r w:rsidRPr="00C0237A">
        <w:rPr>
          <w:sz w:val="36"/>
          <w:szCs w:val="36"/>
        </w:rPr>
        <w:t xml:space="preserve"> </w:t>
      </w:r>
      <w:r w:rsidR="008B1D94">
        <w:rPr>
          <w:sz w:val="36"/>
          <w:szCs w:val="36"/>
        </w:rPr>
        <w:t xml:space="preserve"> 3</w:t>
      </w:r>
    </w:p>
    <w:p w14:paraId="4EA059B4" w14:textId="4129F87D" w:rsidR="00F317D6" w:rsidRPr="00C0237A" w:rsidRDefault="00535543" w:rsidP="00685D2A">
      <w:pPr>
        <w:jc w:val="right"/>
        <w:rPr>
          <w:sz w:val="36"/>
          <w:szCs w:val="36"/>
        </w:rPr>
      </w:pPr>
      <w:r w:rsidRPr="00C0237A">
        <w:rPr>
          <w:sz w:val="36"/>
          <w:szCs w:val="36"/>
        </w:rPr>
        <w:t>2.</w:t>
      </w:r>
      <w:r w:rsidR="00F02812" w:rsidRPr="00C0237A">
        <w:rPr>
          <w:sz w:val="36"/>
          <w:szCs w:val="36"/>
        </w:rPr>
        <w:t xml:space="preserve"> </w:t>
      </w:r>
      <w:r w:rsidR="00F317D6" w:rsidRPr="00C0237A">
        <w:rPr>
          <w:sz w:val="36"/>
          <w:szCs w:val="36"/>
        </w:rPr>
        <w:t>M</w:t>
      </w:r>
      <w:r w:rsidR="00F02812" w:rsidRPr="00C0237A">
        <w:rPr>
          <w:sz w:val="36"/>
          <w:szCs w:val="36"/>
        </w:rPr>
        <w:t xml:space="preserve">anagement </w:t>
      </w:r>
      <w:r w:rsidR="00F317D6" w:rsidRPr="00C0237A">
        <w:rPr>
          <w:sz w:val="36"/>
          <w:szCs w:val="36"/>
        </w:rPr>
        <w:t>Communication</w:t>
      </w:r>
      <w:r w:rsidR="00C0237A">
        <w:rPr>
          <w:sz w:val="36"/>
          <w:szCs w:val="36"/>
        </w:rPr>
        <w:t xml:space="preserve">                                                               </w:t>
      </w:r>
      <w:r w:rsidR="00C152FD">
        <w:rPr>
          <w:sz w:val="36"/>
          <w:szCs w:val="36"/>
        </w:rPr>
        <w:t xml:space="preserve">  </w:t>
      </w:r>
      <w:r w:rsidR="008B1D94">
        <w:rPr>
          <w:sz w:val="36"/>
          <w:szCs w:val="36"/>
        </w:rPr>
        <w:t>4</w:t>
      </w:r>
    </w:p>
    <w:p w14:paraId="4939B62E" w14:textId="5E53BFAB" w:rsidR="0079412D" w:rsidRPr="00C0237A" w:rsidRDefault="003C6F9B" w:rsidP="00685D2A">
      <w:pPr>
        <w:tabs>
          <w:tab w:val="left" w:pos="10124"/>
          <w:tab w:val="right" w:pos="10800"/>
        </w:tabs>
        <w:jc w:val="right"/>
        <w:rPr>
          <w:sz w:val="36"/>
          <w:szCs w:val="36"/>
        </w:rPr>
      </w:pPr>
      <w:r w:rsidRPr="00C0237A">
        <w:rPr>
          <w:sz w:val="36"/>
          <w:szCs w:val="36"/>
        </w:rPr>
        <w:t xml:space="preserve">          </w:t>
      </w:r>
      <w:r w:rsidR="00685D2A">
        <w:rPr>
          <w:sz w:val="36"/>
          <w:szCs w:val="36"/>
        </w:rPr>
        <w:t xml:space="preserve">        </w:t>
      </w:r>
      <w:r w:rsidR="0079412D" w:rsidRPr="00C0237A">
        <w:rPr>
          <w:sz w:val="36"/>
          <w:szCs w:val="36"/>
        </w:rPr>
        <w:t>2.1 The Communication Cycle</w:t>
      </w:r>
      <w:r w:rsidR="00C152FD">
        <w:rPr>
          <w:sz w:val="36"/>
          <w:szCs w:val="36"/>
        </w:rPr>
        <w:t xml:space="preserve">                  </w:t>
      </w:r>
      <w:r w:rsidR="00685D2A">
        <w:rPr>
          <w:sz w:val="36"/>
          <w:szCs w:val="36"/>
        </w:rPr>
        <w:t xml:space="preserve">  </w:t>
      </w:r>
      <w:r w:rsidR="00C152FD">
        <w:rPr>
          <w:sz w:val="36"/>
          <w:szCs w:val="36"/>
        </w:rPr>
        <w:t xml:space="preserve">                                       </w:t>
      </w:r>
      <w:r w:rsidR="008B1D94">
        <w:rPr>
          <w:sz w:val="36"/>
          <w:szCs w:val="36"/>
        </w:rPr>
        <w:t>4</w:t>
      </w:r>
      <w:r w:rsidR="00C152FD">
        <w:rPr>
          <w:sz w:val="36"/>
          <w:szCs w:val="36"/>
        </w:rPr>
        <w:tab/>
      </w:r>
    </w:p>
    <w:p w14:paraId="545FBCC9" w14:textId="26584CCB" w:rsidR="009131BD" w:rsidRDefault="003C6F9B" w:rsidP="00685D2A">
      <w:pPr>
        <w:jc w:val="right"/>
        <w:rPr>
          <w:sz w:val="36"/>
          <w:szCs w:val="36"/>
        </w:rPr>
      </w:pPr>
      <w:r w:rsidRPr="00C0237A">
        <w:rPr>
          <w:sz w:val="36"/>
          <w:szCs w:val="36"/>
        </w:rPr>
        <w:t xml:space="preserve">           </w:t>
      </w:r>
      <w:r w:rsidR="00F317D6" w:rsidRPr="00C0237A">
        <w:rPr>
          <w:sz w:val="36"/>
          <w:szCs w:val="36"/>
        </w:rPr>
        <w:t>2.</w:t>
      </w:r>
      <w:r w:rsidR="0079412D" w:rsidRPr="00C0237A">
        <w:rPr>
          <w:sz w:val="36"/>
          <w:szCs w:val="36"/>
        </w:rPr>
        <w:t>2</w:t>
      </w:r>
      <w:r w:rsidR="00F317D6" w:rsidRPr="00C0237A">
        <w:rPr>
          <w:sz w:val="36"/>
          <w:szCs w:val="36"/>
        </w:rPr>
        <w:t xml:space="preserve"> Shannon and Weaver Model</w:t>
      </w:r>
      <w:r w:rsidR="00107A1B">
        <w:rPr>
          <w:sz w:val="36"/>
          <w:szCs w:val="36"/>
        </w:rPr>
        <w:t xml:space="preserve">                                                    </w:t>
      </w:r>
      <w:r w:rsidR="00FF1A5D">
        <w:rPr>
          <w:sz w:val="36"/>
          <w:szCs w:val="36"/>
        </w:rPr>
        <w:t xml:space="preserve">  </w:t>
      </w:r>
      <w:r w:rsidR="00107A1B">
        <w:rPr>
          <w:sz w:val="36"/>
          <w:szCs w:val="36"/>
        </w:rPr>
        <w:t>5</w:t>
      </w:r>
    </w:p>
    <w:p w14:paraId="30F52262" w14:textId="2486DD3E" w:rsidR="00F317D6" w:rsidRPr="00C0237A" w:rsidRDefault="009131BD" w:rsidP="00685D2A">
      <w:pPr>
        <w:jc w:val="right"/>
        <w:rPr>
          <w:sz w:val="36"/>
          <w:szCs w:val="36"/>
        </w:rPr>
      </w:pPr>
      <w:r>
        <w:rPr>
          <w:sz w:val="36"/>
          <w:szCs w:val="36"/>
        </w:rPr>
        <w:t xml:space="preserve">           2.3</w:t>
      </w:r>
      <w:r w:rsidR="00C152FD">
        <w:rPr>
          <w:sz w:val="36"/>
          <w:szCs w:val="36"/>
        </w:rPr>
        <w:t xml:space="preserve"> </w:t>
      </w:r>
      <w:r w:rsidR="00107A1B" w:rsidRPr="00107A1B">
        <w:rPr>
          <w:sz w:val="36"/>
          <w:szCs w:val="36"/>
        </w:rPr>
        <w:t>Schramm’s Model of communication</w:t>
      </w:r>
      <w:r w:rsidR="00C152FD">
        <w:rPr>
          <w:sz w:val="36"/>
          <w:szCs w:val="36"/>
        </w:rPr>
        <w:t xml:space="preserve">                                      </w:t>
      </w:r>
      <w:r w:rsidR="00FF1A5D">
        <w:rPr>
          <w:sz w:val="36"/>
          <w:szCs w:val="36"/>
        </w:rPr>
        <w:t xml:space="preserve"> </w:t>
      </w:r>
      <w:r w:rsidR="00107A1B">
        <w:rPr>
          <w:sz w:val="36"/>
          <w:szCs w:val="36"/>
        </w:rPr>
        <w:t>6</w:t>
      </w:r>
    </w:p>
    <w:p w14:paraId="69AEBB42" w14:textId="56A0450B" w:rsidR="003658D9" w:rsidRPr="00C0237A" w:rsidRDefault="003C6F9B" w:rsidP="00685D2A">
      <w:pPr>
        <w:jc w:val="right"/>
        <w:rPr>
          <w:sz w:val="36"/>
          <w:szCs w:val="36"/>
        </w:rPr>
      </w:pPr>
      <w:r w:rsidRPr="00C0237A">
        <w:rPr>
          <w:sz w:val="36"/>
          <w:szCs w:val="36"/>
        </w:rPr>
        <w:t xml:space="preserve">           </w:t>
      </w:r>
      <w:r w:rsidR="00F317D6" w:rsidRPr="00C0237A">
        <w:rPr>
          <w:sz w:val="36"/>
          <w:szCs w:val="36"/>
        </w:rPr>
        <w:t>2.</w:t>
      </w:r>
      <w:r w:rsidR="009131BD">
        <w:rPr>
          <w:sz w:val="36"/>
          <w:szCs w:val="36"/>
        </w:rPr>
        <w:t>4</w:t>
      </w:r>
      <w:r w:rsidR="0079412D" w:rsidRPr="00C0237A">
        <w:rPr>
          <w:sz w:val="36"/>
          <w:szCs w:val="36"/>
        </w:rPr>
        <w:t xml:space="preserve"> Berlo</w:t>
      </w:r>
      <w:r w:rsidR="003658D9" w:rsidRPr="00C0237A">
        <w:rPr>
          <w:sz w:val="36"/>
          <w:szCs w:val="36"/>
        </w:rPr>
        <w:t>’s SMCR Model</w:t>
      </w:r>
      <w:r w:rsidR="00C152FD">
        <w:rPr>
          <w:sz w:val="36"/>
          <w:szCs w:val="36"/>
        </w:rPr>
        <w:t xml:space="preserve">                                                                    </w:t>
      </w:r>
      <w:r w:rsidR="00DC610B">
        <w:rPr>
          <w:sz w:val="36"/>
          <w:szCs w:val="36"/>
        </w:rPr>
        <w:t xml:space="preserve"> </w:t>
      </w:r>
      <w:r w:rsidR="00107A1B">
        <w:rPr>
          <w:sz w:val="36"/>
          <w:szCs w:val="36"/>
        </w:rPr>
        <w:t>7</w:t>
      </w:r>
    </w:p>
    <w:p w14:paraId="5FD4C176" w14:textId="4B1097E7" w:rsidR="00931300" w:rsidRPr="00C0237A" w:rsidRDefault="003C6F9B" w:rsidP="00685D2A">
      <w:pPr>
        <w:jc w:val="right"/>
        <w:rPr>
          <w:sz w:val="36"/>
          <w:szCs w:val="36"/>
        </w:rPr>
      </w:pPr>
      <w:r w:rsidRPr="00C0237A">
        <w:rPr>
          <w:sz w:val="36"/>
          <w:szCs w:val="36"/>
        </w:rPr>
        <w:t xml:space="preserve">           </w:t>
      </w:r>
      <w:r w:rsidR="003658D9" w:rsidRPr="00C0237A">
        <w:rPr>
          <w:sz w:val="36"/>
          <w:szCs w:val="36"/>
        </w:rPr>
        <w:t>2.</w:t>
      </w:r>
      <w:r w:rsidR="009131BD">
        <w:rPr>
          <w:sz w:val="36"/>
          <w:szCs w:val="36"/>
        </w:rPr>
        <w:t>5</w:t>
      </w:r>
      <w:r w:rsidR="003658D9" w:rsidRPr="00C0237A">
        <w:rPr>
          <w:sz w:val="36"/>
          <w:szCs w:val="36"/>
        </w:rPr>
        <w:t xml:space="preserve"> Comparison </w:t>
      </w:r>
      <w:r w:rsidR="00931300" w:rsidRPr="00C0237A">
        <w:rPr>
          <w:sz w:val="36"/>
          <w:szCs w:val="36"/>
        </w:rPr>
        <w:t>of Models</w:t>
      </w:r>
      <w:r w:rsidR="00C152FD">
        <w:rPr>
          <w:sz w:val="36"/>
          <w:szCs w:val="36"/>
        </w:rPr>
        <w:t xml:space="preserve">                                                               </w:t>
      </w:r>
      <w:r w:rsidR="00DC610B">
        <w:rPr>
          <w:sz w:val="36"/>
          <w:szCs w:val="36"/>
        </w:rPr>
        <w:t xml:space="preserve">  </w:t>
      </w:r>
      <w:r w:rsidR="00FC589C">
        <w:rPr>
          <w:sz w:val="36"/>
          <w:szCs w:val="36"/>
        </w:rPr>
        <w:t>8</w:t>
      </w:r>
    </w:p>
    <w:p w14:paraId="206A310E" w14:textId="2373BAC2" w:rsidR="00295764" w:rsidRPr="00C0237A" w:rsidRDefault="003C6F9B" w:rsidP="00685D2A">
      <w:pPr>
        <w:jc w:val="right"/>
        <w:rPr>
          <w:sz w:val="36"/>
          <w:szCs w:val="36"/>
        </w:rPr>
      </w:pPr>
      <w:r w:rsidRPr="00C0237A">
        <w:rPr>
          <w:sz w:val="36"/>
          <w:szCs w:val="36"/>
        </w:rPr>
        <w:t xml:space="preserve">           </w:t>
      </w:r>
      <w:r w:rsidR="00931300" w:rsidRPr="00C0237A">
        <w:rPr>
          <w:sz w:val="36"/>
          <w:szCs w:val="36"/>
        </w:rPr>
        <w:t>2.</w:t>
      </w:r>
      <w:r w:rsidR="009131BD">
        <w:rPr>
          <w:sz w:val="36"/>
          <w:szCs w:val="36"/>
        </w:rPr>
        <w:t>6</w:t>
      </w:r>
      <w:r w:rsidR="00931300" w:rsidRPr="00C0237A">
        <w:rPr>
          <w:sz w:val="36"/>
          <w:szCs w:val="36"/>
        </w:rPr>
        <w:t xml:space="preserve"> Verbal</w:t>
      </w:r>
      <w:r w:rsidR="00CC1DFF" w:rsidRPr="00C0237A">
        <w:rPr>
          <w:sz w:val="36"/>
          <w:szCs w:val="36"/>
        </w:rPr>
        <w:t xml:space="preserve">, </w:t>
      </w:r>
      <w:r w:rsidR="00295764" w:rsidRPr="00C0237A">
        <w:rPr>
          <w:sz w:val="36"/>
          <w:szCs w:val="36"/>
        </w:rPr>
        <w:t>Written</w:t>
      </w:r>
      <w:r w:rsidR="00CC1DFF" w:rsidRPr="00C0237A">
        <w:rPr>
          <w:sz w:val="36"/>
          <w:szCs w:val="36"/>
        </w:rPr>
        <w:t xml:space="preserve"> and Visual</w:t>
      </w:r>
      <w:r w:rsidR="00295764" w:rsidRPr="00C0237A">
        <w:rPr>
          <w:sz w:val="36"/>
          <w:szCs w:val="36"/>
        </w:rPr>
        <w:t xml:space="preserve"> Communication</w:t>
      </w:r>
      <w:r w:rsidR="00C152FD">
        <w:rPr>
          <w:sz w:val="36"/>
          <w:szCs w:val="36"/>
        </w:rPr>
        <w:t xml:space="preserve">                            </w:t>
      </w:r>
      <w:r w:rsidR="00FC589C">
        <w:rPr>
          <w:sz w:val="36"/>
          <w:szCs w:val="36"/>
        </w:rPr>
        <w:t>9</w:t>
      </w:r>
    </w:p>
    <w:p w14:paraId="003F2D1C" w14:textId="482DE33F" w:rsidR="00CC1DFF" w:rsidRPr="00C0237A" w:rsidRDefault="003C6F9B" w:rsidP="00685D2A">
      <w:pPr>
        <w:jc w:val="right"/>
        <w:rPr>
          <w:sz w:val="36"/>
          <w:szCs w:val="36"/>
        </w:rPr>
      </w:pPr>
      <w:r w:rsidRPr="00C0237A">
        <w:rPr>
          <w:sz w:val="36"/>
          <w:szCs w:val="36"/>
        </w:rPr>
        <w:t xml:space="preserve">           </w:t>
      </w:r>
      <w:r w:rsidR="00295764" w:rsidRPr="00C0237A">
        <w:rPr>
          <w:sz w:val="36"/>
          <w:szCs w:val="36"/>
        </w:rPr>
        <w:t>2.</w:t>
      </w:r>
      <w:r w:rsidR="00107A1B">
        <w:rPr>
          <w:sz w:val="36"/>
          <w:szCs w:val="36"/>
        </w:rPr>
        <w:t>7</w:t>
      </w:r>
      <w:r w:rsidR="00295764" w:rsidRPr="00C0237A">
        <w:rPr>
          <w:sz w:val="36"/>
          <w:szCs w:val="36"/>
        </w:rPr>
        <w:t xml:space="preserve"> </w:t>
      </w:r>
      <w:r w:rsidR="00B43307" w:rsidRPr="00C0237A">
        <w:rPr>
          <w:sz w:val="36"/>
          <w:szCs w:val="36"/>
        </w:rPr>
        <w:t>Assessment of Communication Methods</w:t>
      </w:r>
      <w:r w:rsidR="00C152FD">
        <w:rPr>
          <w:sz w:val="36"/>
          <w:szCs w:val="36"/>
        </w:rPr>
        <w:t xml:space="preserve">                                </w:t>
      </w:r>
      <w:r w:rsidR="00FC589C">
        <w:rPr>
          <w:sz w:val="36"/>
          <w:szCs w:val="36"/>
        </w:rPr>
        <w:t>10</w:t>
      </w:r>
    </w:p>
    <w:p w14:paraId="3414AF11" w14:textId="64C3D777" w:rsidR="008059C2" w:rsidRPr="00C0237A" w:rsidRDefault="003C6F9B" w:rsidP="00685D2A">
      <w:pPr>
        <w:jc w:val="right"/>
        <w:rPr>
          <w:sz w:val="36"/>
          <w:szCs w:val="36"/>
        </w:rPr>
      </w:pPr>
      <w:r w:rsidRPr="00C0237A">
        <w:rPr>
          <w:sz w:val="36"/>
          <w:szCs w:val="36"/>
        </w:rPr>
        <w:t xml:space="preserve">           </w:t>
      </w:r>
      <w:r w:rsidR="00CC1DFF" w:rsidRPr="00C0237A">
        <w:rPr>
          <w:sz w:val="36"/>
          <w:szCs w:val="36"/>
        </w:rPr>
        <w:t>2.</w:t>
      </w:r>
      <w:r w:rsidR="00107A1B">
        <w:rPr>
          <w:sz w:val="36"/>
          <w:szCs w:val="36"/>
        </w:rPr>
        <w:t>8</w:t>
      </w:r>
      <w:r w:rsidR="00CC1DFF" w:rsidRPr="00C0237A">
        <w:rPr>
          <w:sz w:val="36"/>
          <w:szCs w:val="36"/>
        </w:rPr>
        <w:t xml:space="preserve"> </w:t>
      </w:r>
      <w:r w:rsidR="008059C2" w:rsidRPr="00C0237A">
        <w:rPr>
          <w:sz w:val="36"/>
          <w:szCs w:val="36"/>
        </w:rPr>
        <w:t>Barriers to Communication and Recommendations</w:t>
      </w:r>
      <w:r w:rsidR="00C152FD">
        <w:rPr>
          <w:sz w:val="36"/>
          <w:szCs w:val="36"/>
        </w:rPr>
        <w:t xml:space="preserve">             </w:t>
      </w:r>
      <w:r w:rsidR="008B1D94">
        <w:rPr>
          <w:sz w:val="36"/>
          <w:szCs w:val="36"/>
        </w:rPr>
        <w:t>10</w:t>
      </w:r>
    </w:p>
    <w:p w14:paraId="4A5B4E70" w14:textId="6E9BA989" w:rsidR="0060576B" w:rsidRPr="00C0237A" w:rsidRDefault="008271BC" w:rsidP="00685D2A">
      <w:pPr>
        <w:jc w:val="right"/>
        <w:rPr>
          <w:sz w:val="36"/>
          <w:szCs w:val="36"/>
        </w:rPr>
      </w:pPr>
      <w:r w:rsidRPr="00C0237A">
        <w:rPr>
          <w:sz w:val="36"/>
          <w:szCs w:val="36"/>
        </w:rPr>
        <w:t>3. Motivation, Performance and Conflict</w:t>
      </w:r>
      <w:r w:rsidR="00FC589C">
        <w:rPr>
          <w:sz w:val="36"/>
          <w:szCs w:val="36"/>
        </w:rPr>
        <w:t xml:space="preserve">                                                  11</w:t>
      </w:r>
    </w:p>
    <w:p w14:paraId="16FE68D5" w14:textId="68B1BA15" w:rsidR="0060576B" w:rsidRPr="00C0237A" w:rsidRDefault="00685D2A" w:rsidP="00685D2A">
      <w:pPr>
        <w:rPr>
          <w:sz w:val="36"/>
          <w:szCs w:val="36"/>
        </w:rPr>
      </w:pPr>
      <w:r>
        <w:rPr>
          <w:sz w:val="36"/>
          <w:szCs w:val="36"/>
        </w:rPr>
        <w:t xml:space="preserve">                 </w:t>
      </w:r>
      <w:r w:rsidR="003C6F9B" w:rsidRPr="00C0237A">
        <w:rPr>
          <w:sz w:val="36"/>
          <w:szCs w:val="36"/>
        </w:rPr>
        <w:t xml:space="preserve"> </w:t>
      </w:r>
      <w:r w:rsidR="0060576B" w:rsidRPr="00C0237A">
        <w:rPr>
          <w:sz w:val="36"/>
          <w:szCs w:val="36"/>
        </w:rPr>
        <w:t xml:space="preserve">3.1 Motivation theories </w:t>
      </w:r>
      <w:r w:rsidR="00FC589C">
        <w:rPr>
          <w:sz w:val="36"/>
          <w:szCs w:val="36"/>
        </w:rPr>
        <w:t xml:space="preserve">                                                                  </w:t>
      </w:r>
      <w:r>
        <w:rPr>
          <w:sz w:val="36"/>
          <w:szCs w:val="36"/>
        </w:rPr>
        <w:t>12</w:t>
      </w:r>
      <w:r w:rsidR="00FC589C">
        <w:rPr>
          <w:sz w:val="36"/>
          <w:szCs w:val="36"/>
        </w:rPr>
        <w:t xml:space="preserve">   </w:t>
      </w:r>
    </w:p>
    <w:p w14:paraId="3C4783D2" w14:textId="6323C724" w:rsidR="00B314C8" w:rsidRPr="00C0237A" w:rsidRDefault="003C6F9B" w:rsidP="00685D2A">
      <w:pPr>
        <w:jc w:val="right"/>
        <w:rPr>
          <w:sz w:val="36"/>
          <w:szCs w:val="36"/>
        </w:rPr>
      </w:pPr>
      <w:r w:rsidRPr="00C0237A">
        <w:rPr>
          <w:sz w:val="36"/>
          <w:szCs w:val="36"/>
        </w:rPr>
        <w:t xml:space="preserve">           </w:t>
      </w:r>
      <w:r w:rsidR="0060576B" w:rsidRPr="00C0237A">
        <w:rPr>
          <w:sz w:val="36"/>
          <w:szCs w:val="36"/>
        </w:rPr>
        <w:t>3.2</w:t>
      </w:r>
      <w:r w:rsidR="00B43307" w:rsidRPr="00C0237A">
        <w:rPr>
          <w:sz w:val="36"/>
          <w:szCs w:val="36"/>
        </w:rPr>
        <w:t xml:space="preserve"> </w:t>
      </w:r>
      <w:r w:rsidR="00B314C8" w:rsidRPr="00C0237A">
        <w:rPr>
          <w:sz w:val="36"/>
          <w:szCs w:val="36"/>
        </w:rPr>
        <w:t>Application of Herzberg's Theory to the Workplace</w:t>
      </w:r>
      <w:r w:rsidR="00FF1A5D">
        <w:rPr>
          <w:sz w:val="36"/>
          <w:szCs w:val="36"/>
        </w:rPr>
        <w:t xml:space="preserve">             14</w:t>
      </w:r>
    </w:p>
    <w:p w14:paraId="26A94B3B" w14:textId="7563DF1B" w:rsidR="004F1478" w:rsidRPr="00C0237A" w:rsidRDefault="00B314C8" w:rsidP="00685D2A">
      <w:pPr>
        <w:jc w:val="right"/>
        <w:rPr>
          <w:sz w:val="36"/>
          <w:szCs w:val="36"/>
        </w:rPr>
      </w:pPr>
      <w:r w:rsidRPr="00C0237A">
        <w:rPr>
          <w:sz w:val="36"/>
          <w:szCs w:val="36"/>
        </w:rPr>
        <w:t xml:space="preserve">           3.3</w:t>
      </w:r>
      <w:r w:rsidR="004F1478" w:rsidRPr="00C0237A">
        <w:rPr>
          <w:sz w:val="36"/>
          <w:szCs w:val="36"/>
        </w:rPr>
        <w:t xml:space="preserve"> </w:t>
      </w:r>
      <w:r w:rsidR="004F1478" w:rsidRPr="00C0237A">
        <w:rPr>
          <w:sz w:val="36"/>
          <w:szCs w:val="36"/>
        </w:rPr>
        <w:t>Factors Influencing Motivation and Performance</w:t>
      </w:r>
      <w:r w:rsidR="00FF1A5D">
        <w:rPr>
          <w:sz w:val="36"/>
          <w:szCs w:val="36"/>
        </w:rPr>
        <w:t xml:space="preserve">                 1</w:t>
      </w:r>
      <w:r w:rsidR="00DC610B">
        <w:rPr>
          <w:sz w:val="36"/>
          <w:szCs w:val="36"/>
        </w:rPr>
        <w:t>5</w:t>
      </w:r>
      <w:r w:rsidR="00FF1A5D">
        <w:rPr>
          <w:sz w:val="36"/>
          <w:szCs w:val="36"/>
        </w:rPr>
        <w:t xml:space="preserve">                 </w:t>
      </w:r>
    </w:p>
    <w:p w14:paraId="491A4FC6" w14:textId="7F5E3B2D" w:rsidR="00535543" w:rsidRPr="00C0237A" w:rsidRDefault="004F1478" w:rsidP="00685D2A">
      <w:pPr>
        <w:jc w:val="right"/>
        <w:rPr>
          <w:sz w:val="36"/>
          <w:szCs w:val="36"/>
        </w:rPr>
      </w:pPr>
      <w:r w:rsidRPr="00C0237A">
        <w:rPr>
          <w:sz w:val="36"/>
          <w:szCs w:val="36"/>
        </w:rPr>
        <w:t xml:space="preserve">           3.4 </w:t>
      </w:r>
      <w:r w:rsidR="00221653" w:rsidRPr="00C0237A">
        <w:rPr>
          <w:sz w:val="36"/>
          <w:szCs w:val="36"/>
        </w:rPr>
        <w:t xml:space="preserve">Conflict in the Workplace </w:t>
      </w:r>
      <w:r w:rsidR="00DC610B">
        <w:rPr>
          <w:sz w:val="36"/>
          <w:szCs w:val="36"/>
        </w:rPr>
        <w:t xml:space="preserve">                                                      15 - 16</w:t>
      </w:r>
      <w:r w:rsidR="00221653" w:rsidRPr="00C0237A">
        <w:rPr>
          <w:sz w:val="36"/>
          <w:szCs w:val="36"/>
        </w:rPr>
        <w:t xml:space="preserve"> </w:t>
      </w:r>
    </w:p>
    <w:p w14:paraId="0D9A80A1" w14:textId="77777777" w:rsidR="00221653" w:rsidRPr="00C0237A" w:rsidRDefault="00221653" w:rsidP="00685D2A">
      <w:pPr>
        <w:jc w:val="right"/>
        <w:rPr>
          <w:sz w:val="36"/>
          <w:szCs w:val="36"/>
        </w:rPr>
      </w:pPr>
    </w:p>
    <w:p w14:paraId="2659580C" w14:textId="68678C23" w:rsidR="00C0237A" w:rsidRPr="00C0237A" w:rsidRDefault="00221653" w:rsidP="00685D2A">
      <w:pPr>
        <w:jc w:val="right"/>
        <w:rPr>
          <w:sz w:val="36"/>
          <w:szCs w:val="36"/>
        </w:rPr>
      </w:pPr>
      <w:r w:rsidRPr="00C0237A">
        <w:rPr>
          <w:sz w:val="36"/>
          <w:szCs w:val="36"/>
        </w:rPr>
        <w:t xml:space="preserve">4. </w:t>
      </w:r>
      <w:r w:rsidR="00C0237A" w:rsidRPr="00C0237A">
        <w:rPr>
          <w:sz w:val="36"/>
          <w:szCs w:val="36"/>
        </w:rPr>
        <w:t>Conclusion</w:t>
      </w:r>
      <w:r w:rsidR="00DC610B">
        <w:rPr>
          <w:sz w:val="36"/>
          <w:szCs w:val="36"/>
        </w:rPr>
        <w:t xml:space="preserve">                                                                                                   </w:t>
      </w:r>
      <w:r w:rsidR="0069644D">
        <w:rPr>
          <w:sz w:val="36"/>
          <w:szCs w:val="36"/>
        </w:rPr>
        <w:t>16</w:t>
      </w:r>
    </w:p>
    <w:p w14:paraId="33F4C699" w14:textId="5E2F0464" w:rsidR="00C0237A" w:rsidRPr="00C0237A" w:rsidRDefault="00C0237A" w:rsidP="00685D2A">
      <w:pPr>
        <w:jc w:val="right"/>
        <w:rPr>
          <w:sz w:val="36"/>
          <w:szCs w:val="36"/>
        </w:rPr>
      </w:pPr>
      <w:r w:rsidRPr="00C0237A">
        <w:rPr>
          <w:sz w:val="36"/>
          <w:szCs w:val="36"/>
        </w:rPr>
        <w:t xml:space="preserve">5. Appendix </w:t>
      </w:r>
      <w:r w:rsidR="0069644D">
        <w:rPr>
          <w:sz w:val="36"/>
          <w:szCs w:val="36"/>
        </w:rPr>
        <w:t xml:space="preserve">                                                                                                     17</w:t>
      </w:r>
    </w:p>
    <w:p w14:paraId="50D18DDB" w14:textId="4DD83B14" w:rsidR="00C0237A" w:rsidRPr="00C0237A" w:rsidRDefault="00C0237A" w:rsidP="00685D2A">
      <w:pPr>
        <w:jc w:val="right"/>
        <w:rPr>
          <w:b/>
          <w:bCs/>
          <w:sz w:val="36"/>
          <w:szCs w:val="36"/>
        </w:rPr>
      </w:pPr>
      <w:r w:rsidRPr="00C0237A">
        <w:rPr>
          <w:sz w:val="36"/>
          <w:szCs w:val="36"/>
        </w:rPr>
        <w:t xml:space="preserve">           5.1</w:t>
      </w:r>
      <w:r w:rsidR="00221653" w:rsidRPr="00C0237A">
        <w:rPr>
          <w:sz w:val="36"/>
          <w:szCs w:val="36"/>
        </w:rPr>
        <w:t xml:space="preserve"> </w:t>
      </w:r>
      <w:r w:rsidRPr="00C0237A">
        <w:rPr>
          <w:sz w:val="36"/>
          <w:szCs w:val="36"/>
        </w:rPr>
        <w:t>Peer Feedback Questionnaire</w:t>
      </w:r>
      <w:r w:rsidR="0069644D">
        <w:rPr>
          <w:sz w:val="36"/>
          <w:szCs w:val="36"/>
        </w:rPr>
        <w:t xml:space="preserve">                                                     17</w:t>
      </w:r>
    </w:p>
    <w:p w14:paraId="4064E34B" w14:textId="4DC81944" w:rsidR="00C0237A" w:rsidRPr="00C0237A" w:rsidRDefault="00C0237A" w:rsidP="00685D2A">
      <w:pPr>
        <w:tabs>
          <w:tab w:val="left" w:pos="10047"/>
          <w:tab w:val="right" w:pos="10800"/>
        </w:tabs>
        <w:jc w:val="right"/>
        <w:rPr>
          <w:sz w:val="36"/>
          <w:szCs w:val="36"/>
        </w:rPr>
      </w:pPr>
      <w:r w:rsidRPr="00C0237A">
        <w:rPr>
          <w:sz w:val="36"/>
          <w:szCs w:val="36"/>
        </w:rPr>
        <w:t xml:space="preserve">          </w:t>
      </w:r>
      <w:r w:rsidR="00685D2A">
        <w:rPr>
          <w:sz w:val="36"/>
          <w:szCs w:val="36"/>
        </w:rPr>
        <w:t xml:space="preserve">     </w:t>
      </w:r>
      <w:r w:rsidRPr="00C0237A">
        <w:rPr>
          <w:sz w:val="36"/>
          <w:szCs w:val="36"/>
        </w:rPr>
        <w:t xml:space="preserve"> </w:t>
      </w:r>
      <w:r w:rsidRPr="00C0237A">
        <w:rPr>
          <w:sz w:val="36"/>
          <w:szCs w:val="36"/>
        </w:rPr>
        <w:t>5.2 Detailed Gap Analysis</w:t>
      </w:r>
      <w:r w:rsidR="00685D2A">
        <w:rPr>
          <w:sz w:val="36"/>
          <w:szCs w:val="36"/>
        </w:rPr>
        <w:t xml:space="preserve">                                                                  17</w:t>
      </w:r>
      <w:r w:rsidR="0069644D">
        <w:rPr>
          <w:sz w:val="36"/>
          <w:szCs w:val="36"/>
        </w:rPr>
        <w:tab/>
      </w:r>
    </w:p>
    <w:p w14:paraId="59B7FDDF" w14:textId="487AD4D6" w:rsidR="00C0237A" w:rsidRPr="00C0237A" w:rsidRDefault="00C0237A" w:rsidP="00685D2A">
      <w:pPr>
        <w:tabs>
          <w:tab w:val="left" w:pos="10047"/>
        </w:tabs>
        <w:jc w:val="right"/>
        <w:rPr>
          <w:sz w:val="36"/>
          <w:szCs w:val="36"/>
        </w:rPr>
      </w:pPr>
      <w:r w:rsidRPr="00C0237A">
        <w:rPr>
          <w:sz w:val="36"/>
          <w:szCs w:val="36"/>
        </w:rPr>
        <w:t xml:space="preserve">           </w:t>
      </w:r>
      <w:r w:rsidRPr="00C0237A">
        <w:rPr>
          <w:sz w:val="36"/>
          <w:szCs w:val="36"/>
        </w:rPr>
        <w:t>5.3 Gap Analysis</w:t>
      </w:r>
      <w:r w:rsidR="0069644D">
        <w:rPr>
          <w:sz w:val="36"/>
          <w:szCs w:val="36"/>
        </w:rPr>
        <w:tab/>
        <w:t>18</w:t>
      </w:r>
    </w:p>
    <w:p w14:paraId="1592ECD5" w14:textId="230571FE" w:rsidR="00C0237A" w:rsidRDefault="00C0237A" w:rsidP="00685D2A">
      <w:pPr>
        <w:tabs>
          <w:tab w:val="left" w:pos="10047"/>
        </w:tabs>
        <w:jc w:val="right"/>
        <w:rPr>
          <w:sz w:val="36"/>
          <w:szCs w:val="36"/>
        </w:rPr>
      </w:pPr>
      <w:r w:rsidRPr="00C0237A">
        <w:rPr>
          <w:sz w:val="36"/>
          <w:szCs w:val="36"/>
        </w:rPr>
        <w:t xml:space="preserve">           </w:t>
      </w:r>
      <w:r w:rsidRPr="00C0237A">
        <w:rPr>
          <w:sz w:val="36"/>
          <w:szCs w:val="36"/>
        </w:rPr>
        <w:t>5.4 Personal Development Plan</w:t>
      </w:r>
      <w:r w:rsidR="0069644D">
        <w:rPr>
          <w:sz w:val="36"/>
          <w:szCs w:val="36"/>
        </w:rPr>
        <w:tab/>
        <w:t>18</w:t>
      </w:r>
    </w:p>
    <w:p w14:paraId="5A8C6CE9" w14:textId="28D77843" w:rsidR="0069644D" w:rsidRPr="00C0237A" w:rsidRDefault="0069644D" w:rsidP="00685D2A">
      <w:pPr>
        <w:tabs>
          <w:tab w:val="left" w:pos="10047"/>
        </w:tabs>
        <w:jc w:val="right"/>
        <w:rPr>
          <w:sz w:val="36"/>
          <w:szCs w:val="36"/>
        </w:rPr>
      </w:pPr>
      <w:r>
        <w:rPr>
          <w:sz w:val="36"/>
          <w:szCs w:val="36"/>
        </w:rPr>
        <w:t>References                                                                                                       19</w:t>
      </w:r>
    </w:p>
    <w:p w14:paraId="38C901F1" w14:textId="77777777" w:rsidR="00C0237A" w:rsidRPr="00C0237A" w:rsidRDefault="00C0237A" w:rsidP="00C0237A"/>
    <w:p w14:paraId="08B07618" w14:textId="77777777" w:rsidR="00C0237A" w:rsidRDefault="00C0237A" w:rsidP="00C0237A"/>
    <w:p w14:paraId="1BEC3151" w14:textId="77777777" w:rsidR="00C0237A" w:rsidRPr="00C0237A" w:rsidRDefault="00C0237A" w:rsidP="00C0237A"/>
    <w:p w14:paraId="1982DC8E" w14:textId="797087CA" w:rsidR="00221653" w:rsidRPr="004048B0" w:rsidRDefault="00221653">
      <w:pPr>
        <w:sectPr w:rsidR="00221653" w:rsidRPr="004048B0" w:rsidSect="006F5A91">
          <w:pgSz w:w="12240" w:h="15840"/>
          <w:pgMar w:top="720" w:right="720" w:bottom="720" w:left="720" w:header="288" w:footer="288" w:gutter="0"/>
          <w:cols w:space="720"/>
          <w:titlePg/>
          <w:docGrid w:linePitch="360"/>
        </w:sectPr>
      </w:pPr>
    </w:p>
    <w:p w14:paraId="4C53F2FA" w14:textId="08B80BEC" w:rsidR="00114118" w:rsidRPr="004048B0" w:rsidRDefault="00114118"/>
    <w:tbl>
      <w:tblPr>
        <w:tblpPr w:leftFromText="180" w:rightFromText="180" w:vertAnchor="text" w:tblpY="1"/>
        <w:tblOverlap w:val="never"/>
        <w:tblW w:w="10649" w:type="dxa"/>
        <w:tblLayout w:type="fixed"/>
        <w:tblLook w:val="0600" w:firstRow="0" w:lastRow="0" w:firstColumn="0" w:lastColumn="0" w:noHBand="1" w:noVBand="1"/>
      </w:tblPr>
      <w:tblGrid>
        <w:gridCol w:w="280"/>
        <w:gridCol w:w="10369"/>
      </w:tblGrid>
      <w:tr w:rsidR="0015514D" w:rsidRPr="004048B0" w14:paraId="08F4F15F" w14:textId="77777777" w:rsidTr="007943D5">
        <w:trPr>
          <w:gridAfter w:val="1"/>
          <w:wAfter w:w="10369" w:type="dxa"/>
          <w:trHeight w:val="999"/>
        </w:trPr>
        <w:tc>
          <w:tcPr>
            <w:tcW w:w="280" w:type="dxa"/>
            <w:vMerge w:val="restart"/>
          </w:tcPr>
          <w:p w14:paraId="3AB1266E" w14:textId="77777777" w:rsidR="0015514D" w:rsidRPr="004048B0" w:rsidRDefault="0015514D" w:rsidP="0015514D">
            <w:pPr>
              <w:pStyle w:val="Heading2"/>
              <w:rPr>
                <w:noProof/>
              </w:rPr>
            </w:pPr>
          </w:p>
        </w:tc>
      </w:tr>
      <w:tr w:rsidR="0015336E" w:rsidRPr="004048B0" w14:paraId="71E5D962" w14:textId="77777777" w:rsidTr="007943D5">
        <w:trPr>
          <w:trHeight w:val="5228"/>
        </w:trPr>
        <w:tc>
          <w:tcPr>
            <w:tcW w:w="280" w:type="dxa"/>
            <w:vMerge/>
          </w:tcPr>
          <w:p w14:paraId="37DC787E" w14:textId="77777777" w:rsidR="0015336E" w:rsidRPr="004048B0" w:rsidRDefault="0015336E" w:rsidP="0015514D">
            <w:pPr>
              <w:rPr>
                <w:noProof/>
              </w:rPr>
            </w:pPr>
          </w:p>
        </w:tc>
        <w:tc>
          <w:tcPr>
            <w:tcW w:w="10369" w:type="dxa"/>
          </w:tcPr>
          <w:p w14:paraId="184F45E7" w14:textId="6D421820" w:rsidR="0015514D" w:rsidRPr="000355ED" w:rsidRDefault="0015514D" w:rsidP="001C36BF">
            <w:pPr>
              <w:pStyle w:val="Heading3"/>
              <w:numPr>
                <w:ilvl w:val="0"/>
                <w:numId w:val="10"/>
              </w:numPr>
              <w:rPr>
                <w:sz w:val="44"/>
                <w:szCs w:val="44"/>
              </w:rPr>
            </w:pPr>
            <w:r w:rsidRPr="000355ED">
              <w:rPr>
                <w:sz w:val="44"/>
                <w:szCs w:val="44"/>
                <w:lang w:eastAsia="en-AU"/>
              </w:rPr>
              <w:drawing>
                <wp:anchor distT="0" distB="0" distL="114300" distR="114300" simplePos="0" relativeHeight="251633152" behindDoc="1" locked="0" layoutInCell="1" allowOverlap="1" wp14:anchorId="018277B8" wp14:editId="7300EAAA">
                  <wp:simplePos x="0" y="0"/>
                  <wp:positionH relativeFrom="column">
                    <wp:posOffset>-27719</wp:posOffset>
                  </wp:positionH>
                  <wp:positionV relativeFrom="paragraph">
                    <wp:posOffset>2983</wp:posOffset>
                  </wp:positionV>
                  <wp:extent cx="3405604" cy="222636"/>
                  <wp:effectExtent l="0" t="0" r="0" b="6350"/>
                  <wp:wrapNone/>
                  <wp:docPr id="1" name="Graphic 1"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3955282" cy="258570"/>
                          </a:xfrm>
                          <a:prstGeom prst="rect">
                            <a:avLst/>
                          </a:prstGeom>
                        </pic:spPr>
                      </pic:pic>
                    </a:graphicData>
                  </a:graphic>
                  <wp14:sizeRelH relativeFrom="margin">
                    <wp14:pctWidth>0</wp14:pctWidth>
                  </wp14:sizeRelH>
                  <wp14:sizeRelV relativeFrom="margin">
                    <wp14:pctHeight>0</wp14:pctHeight>
                  </wp14:sizeRelV>
                </wp:anchor>
              </w:drawing>
            </w:r>
            <w:r w:rsidRPr="000355ED">
              <w:rPr>
                <w:sz w:val="44"/>
                <w:szCs w:val="44"/>
              </w:rPr>
              <w:t>Introduction</w:t>
            </w:r>
          </w:p>
          <w:p w14:paraId="2E8F1F6C" w14:textId="77777777" w:rsidR="0015514D" w:rsidRDefault="0015514D" w:rsidP="0015514D">
            <w:pPr>
              <w:spacing w:line="360" w:lineRule="auto"/>
              <w:rPr>
                <w:sz w:val="36"/>
                <w:szCs w:val="36"/>
              </w:rPr>
            </w:pPr>
          </w:p>
          <w:p w14:paraId="1AC83DA4" w14:textId="26FC0D18" w:rsidR="00C17936" w:rsidRDefault="00353669" w:rsidP="007943D5">
            <w:pPr>
              <w:spacing w:line="360" w:lineRule="auto"/>
            </w:pPr>
            <w:r w:rsidRPr="00454EB7">
              <w:rPr>
                <w:sz w:val="36"/>
                <w:szCs w:val="36"/>
              </w:rPr>
              <w:t>Communication</w:t>
            </w:r>
            <w:r>
              <w:rPr>
                <w:sz w:val="36"/>
                <w:szCs w:val="36"/>
              </w:rPr>
              <w:t xml:space="preserve"> </w:t>
            </w:r>
            <w:r w:rsidRPr="00353669">
              <w:t xml:space="preserve">is widely recognised as the cornerstone of </w:t>
            </w:r>
            <w:r w:rsidR="005B10D2">
              <w:t xml:space="preserve">all </w:t>
            </w:r>
            <w:r w:rsidRPr="00353669">
              <w:t>effective management,</w:t>
            </w:r>
            <w:r>
              <w:t xml:space="preserve"> with huge</w:t>
            </w:r>
            <w:r w:rsidRPr="00353669">
              <w:t xml:space="preserve"> influenc</w:t>
            </w:r>
            <w:r>
              <w:t xml:space="preserve">e towards </w:t>
            </w:r>
            <w:r w:rsidRPr="00353669">
              <w:t>productivity, employee engagement, and</w:t>
            </w:r>
            <w:r>
              <w:t xml:space="preserve"> the culture of any organisation </w:t>
            </w:r>
            <w:r w:rsidR="005B10D2" w:rsidRPr="005356B4">
              <w:rPr>
                <w:highlight w:val="yellow"/>
              </w:rPr>
              <w:t>(</w:t>
            </w:r>
            <w:r w:rsidR="00D12EE2" w:rsidRPr="005356B4">
              <w:rPr>
                <w:highlight w:val="yellow"/>
              </w:rPr>
              <w:t>Johns &amp; Saks, 2021</w:t>
            </w:r>
            <w:r w:rsidR="005B10D2" w:rsidRPr="005356B4">
              <w:rPr>
                <w:highlight w:val="yellow"/>
              </w:rPr>
              <w:t>; CIPD, 2025a).</w:t>
            </w:r>
            <w:r w:rsidR="005B10D2">
              <w:t xml:space="preserve">  </w:t>
            </w:r>
            <w:r w:rsidR="0029064C">
              <w:t>In the United Kingdom (UK), research</w:t>
            </w:r>
            <w:r w:rsidR="00D814F4">
              <w:t xml:space="preserve"> taken by </w:t>
            </w:r>
            <w:r w:rsidR="00D814F4" w:rsidRPr="005356B4">
              <w:rPr>
                <w:highlight w:val="yellow"/>
              </w:rPr>
              <w:t>pumble (2026)</w:t>
            </w:r>
            <w:r w:rsidR="0029064C">
              <w:t xml:space="preserve"> has shown that</w:t>
            </w:r>
            <w:r w:rsidR="00D814F4">
              <w:t>,</w:t>
            </w:r>
            <w:r w:rsidR="0029064C">
              <w:t xml:space="preserve"> teams who communicate well can gain an increased 25% in productivity</w:t>
            </w:r>
            <w:r w:rsidR="00D814F4">
              <w:t xml:space="preserve">, while poor communication has shown to be responsible for a substantial number of corporate errors </w:t>
            </w:r>
            <w:r w:rsidR="00D814F4" w:rsidRPr="00A7473D">
              <w:rPr>
                <w:highlight w:val="yellow"/>
              </w:rPr>
              <w:t>(NewZapp, 2024)</w:t>
            </w:r>
            <w:r w:rsidR="00D814F4">
              <w:t xml:space="preserve">.  </w:t>
            </w:r>
            <w:r w:rsidR="00D32B14">
              <w:t xml:space="preserve">This report evaluates communication practices within a workplace setting. </w:t>
            </w:r>
            <w:r w:rsidR="00751A72">
              <w:t xml:space="preserve"> The report will </w:t>
            </w:r>
            <w:r w:rsidR="006D4A0A">
              <w:t>analyse</w:t>
            </w:r>
            <w:r w:rsidR="00751A72">
              <w:t xml:space="preserve"> communication theories including </w:t>
            </w:r>
            <w:r w:rsidR="00E20305" w:rsidRPr="00E20305">
              <w:t xml:space="preserve">Shannon and Weaver </w:t>
            </w:r>
            <w:r w:rsidR="00E20305">
              <w:t xml:space="preserve">communication </w:t>
            </w:r>
            <w:r w:rsidR="00E20305" w:rsidRPr="00E20305">
              <w:t>Model</w:t>
            </w:r>
            <w:r w:rsidR="00E20305">
              <w:t xml:space="preserve">. The theories will be applied within a workplace example, showing the relevance, strength and limitations.  </w:t>
            </w:r>
            <w:r w:rsidR="00E20305" w:rsidRPr="00E20305">
              <w:t xml:space="preserve">The report </w:t>
            </w:r>
            <w:r w:rsidR="00E20305">
              <w:t xml:space="preserve">will also look into </w:t>
            </w:r>
            <w:r w:rsidR="00E20305" w:rsidRPr="00E20305">
              <w:t>verbal and</w:t>
            </w:r>
            <w:r w:rsidR="003F0088">
              <w:t xml:space="preserve"> written </w:t>
            </w:r>
            <w:r w:rsidR="00E20305" w:rsidRPr="00E20305">
              <w:t xml:space="preserve">communication, levels of formality, barriers </w:t>
            </w:r>
            <w:r w:rsidR="00E20305">
              <w:t>of</w:t>
            </w:r>
            <w:r w:rsidR="00E20305" w:rsidRPr="00E20305">
              <w:t xml:space="preserve"> communication and the effectiveness of communication methods used within </w:t>
            </w:r>
            <w:r w:rsidR="00E20305">
              <w:t>an</w:t>
            </w:r>
            <w:r w:rsidR="00E20305" w:rsidRPr="00E20305">
              <w:t xml:space="preserve"> organisation.</w:t>
            </w:r>
          </w:p>
          <w:p w14:paraId="61DCFE4E" w14:textId="77777777" w:rsidR="00E20305" w:rsidRDefault="00E20305" w:rsidP="007943D5">
            <w:pPr>
              <w:spacing w:line="360" w:lineRule="auto"/>
            </w:pPr>
          </w:p>
          <w:p w14:paraId="6918A7AF" w14:textId="501DC20A" w:rsidR="00E20305" w:rsidRPr="004048B0" w:rsidRDefault="00E20305" w:rsidP="007943D5">
            <w:pPr>
              <w:spacing w:line="360" w:lineRule="auto"/>
            </w:pPr>
            <w:r w:rsidRPr="00E20305">
              <w:t>In addition, the report evaluates motivation theories and their relationship with performance and workplace conflict.</w:t>
            </w:r>
            <w:r>
              <w:t xml:space="preserve"> </w:t>
            </w:r>
            <w:r w:rsidRPr="00E20305">
              <w:t xml:space="preserve"> Maslow’s Hierarchy of Needs, Herzberg’s Two-Factor Theory, and McGregor’s Theory X and Theory Y are critically analysed before Herzberg’s theory is applied specifically to the workplace</w:t>
            </w:r>
            <w:r w:rsidR="00454EB7">
              <w:t xml:space="preserve"> example</w:t>
            </w:r>
            <w:r w:rsidRPr="00E20305">
              <w:t>.</w:t>
            </w:r>
            <w:r>
              <w:t xml:space="preserve"> </w:t>
            </w:r>
            <w:r w:rsidRPr="00E20305">
              <w:t xml:space="preserve"> Finally, the report reflects on personal communication skills, analyses feedback, identifies strengths and weaknesses, and develops a SMART Personal Development Plan (PDP) to improve managerial communication effectiveness.</w:t>
            </w:r>
          </w:p>
        </w:tc>
      </w:tr>
      <w:tr w:rsidR="0015336E" w:rsidRPr="004048B0" w14:paraId="19214C69" w14:textId="77777777" w:rsidTr="007943D5">
        <w:trPr>
          <w:trHeight w:val="4502"/>
        </w:trPr>
        <w:tc>
          <w:tcPr>
            <w:tcW w:w="280" w:type="dxa"/>
            <w:vMerge/>
          </w:tcPr>
          <w:p w14:paraId="19D18BA0" w14:textId="77777777" w:rsidR="0015336E" w:rsidRPr="004048B0" w:rsidRDefault="0015336E" w:rsidP="0015514D">
            <w:pPr>
              <w:rPr>
                <w:noProof/>
              </w:rPr>
            </w:pPr>
          </w:p>
        </w:tc>
        <w:tc>
          <w:tcPr>
            <w:tcW w:w="10369" w:type="dxa"/>
          </w:tcPr>
          <w:p w14:paraId="16E638E4" w14:textId="445A5AEF" w:rsidR="0015336E" w:rsidRPr="004048B0" w:rsidRDefault="0015336E" w:rsidP="0015514D">
            <w:pPr>
              <w:rPr>
                <w:noProof/>
              </w:rPr>
            </w:pPr>
          </w:p>
        </w:tc>
      </w:tr>
      <w:tr w:rsidR="0015336E" w:rsidRPr="004048B0" w14:paraId="7D7AA6F0" w14:textId="77777777" w:rsidTr="007943D5">
        <w:trPr>
          <w:trHeight w:val="530"/>
        </w:trPr>
        <w:tc>
          <w:tcPr>
            <w:tcW w:w="280" w:type="dxa"/>
            <w:vMerge/>
          </w:tcPr>
          <w:p w14:paraId="2D7D19DC" w14:textId="77777777" w:rsidR="0015336E" w:rsidRPr="004048B0" w:rsidRDefault="0015336E" w:rsidP="0015514D">
            <w:pPr>
              <w:rPr>
                <w:noProof/>
              </w:rPr>
            </w:pPr>
          </w:p>
        </w:tc>
        <w:tc>
          <w:tcPr>
            <w:tcW w:w="10369" w:type="dxa"/>
          </w:tcPr>
          <w:p w14:paraId="3355CBDD" w14:textId="5FB5DDF2" w:rsidR="0015336E" w:rsidRPr="004048B0" w:rsidRDefault="0015336E" w:rsidP="0015514D">
            <w:pPr>
              <w:pStyle w:val="Caption"/>
            </w:pPr>
          </w:p>
        </w:tc>
      </w:tr>
    </w:tbl>
    <w:p w14:paraId="29D79CC4" w14:textId="40FA3E1F" w:rsidR="00C17936" w:rsidRPr="004048B0" w:rsidRDefault="00C17936">
      <w:pPr>
        <w:sectPr w:rsidR="00C17936" w:rsidRPr="004048B0" w:rsidSect="006F5A91">
          <w:pgSz w:w="12240" w:h="15840"/>
          <w:pgMar w:top="720" w:right="720" w:bottom="720" w:left="720" w:header="288" w:footer="288" w:gutter="0"/>
          <w:cols w:space="720"/>
          <w:titlePg/>
          <w:docGrid w:linePitch="360"/>
        </w:sectPr>
      </w:pPr>
    </w:p>
    <w:tbl>
      <w:tblPr>
        <w:tblpPr w:leftFromText="180" w:rightFromText="180" w:vertAnchor="text" w:horzAnchor="margin" w:tblpY="144"/>
        <w:tblW w:w="0" w:type="auto"/>
        <w:tblLook w:val="0600" w:firstRow="0" w:lastRow="0" w:firstColumn="0" w:lastColumn="0" w:noHBand="1" w:noVBand="1"/>
      </w:tblPr>
      <w:tblGrid>
        <w:gridCol w:w="222"/>
        <w:gridCol w:w="6441"/>
        <w:gridCol w:w="1984"/>
        <w:gridCol w:w="2153"/>
      </w:tblGrid>
      <w:tr w:rsidR="00EB5F8A" w:rsidRPr="004048B0" w14:paraId="14D2D5A0" w14:textId="77777777" w:rsidTr="007943D5">
        <w:trPr>
          <w:trHeight w:val="70"/>
        </w:trPr>
        <w:tc>
          <w:tcPr>
            <w:tcW w:w="222" w:type="dxa"/>
          </w:tcPr>
          <w:p w14:paraId="468C089D" w14:textId="77777777" w:rsidR="00EB5F8A" w:rsidRPr="004048B0" w:rsidRDefault="00EB5F8A" w:rsidP="00EB5F8A">
            <w:r w:rsidRPr="004048B0">
              <w:br w:type="page"/>
            </w:r>
          </w:p>
        </w:tc>
        <w:tc>
          <w:tcPr>
            <w:tcW w:w="6441" w:type="dxa"/>
          </w:tcPr>
          <w:p w14:paraId="05334847" w14:textId="77777777" w:rsidR="00EB5F8A" w:rsidRPr="004048B0" w:rsidRDefault="00EB5F8A" w:rsidP="00EB5F8A">
            <w:pPr>
              <w:rPr>
                <w:noProof/>
              </w:rPr>
            </w:pPr>
          </w:p>
        </w:tc>
        <w:tc>
          <w:tcPr>
            <w:tcW w:w="4137" w:type="dxa"/>
            <w:gridSpan w:val="2"/>
          </w:tcPr>
          <w:p w14:paraId="1B688C16" w14:textId="03E57E5A" w:rsidR="00EB5F8A" w:rsidRPr="004048B0" w:rsidRDefault="00EB5F8A" w:rsidP="00EB5F8A"/>
        </w:tc>
      </w:tr>
      <w:tr w:rsidR="00B93AF6" w:rsidRPr="004048B0" w14:paraId="273EDEC9" w14:textId="77777777" w:rsidTr="007943D5">
        <w:trPr>
          <w:gridAfter w:val="1"/>
          <w:wAfter w:w="2153" w:type="dxa"/>
          <w:trHeight w:val="1440"/>
        </w:trPr>
        <w:tc>
          <w:tcPr>
            <w:tcW w:w="222" w:type="dxa"/>
          </w:tcPr>
          <w:p w14:paraId="007AB779" w14:textId="77777777" w:rsidR="00B93AF6" w:rsidRPr="004048B0" w:rsidRDefault="00B93AF6" w:rsidP="00EB5F8A">
            <w:pPr>
              <w:spacing w:before="120"/>
            </w:pPr>
          </w:p>
        </w:tc>
        <w:tc>
          <w:tcPr>
            <w:tcW w:w="8425" w:type="dxa"/>
            <w:gridSpan w:val="2"/>
          </w:tcPr>
          <w:p w14:paraId="7EDD5048" w14:textId="64950850" w:rsidR="00B93AF6" w:rsidRPr="007943D5" w:rsidRDefault="00B93AF6" w:rsidP="00541243">
            <w:pPr>
              <w:pStyle w:val="Heading2"/>
              <w:rPr>
                <w:b/>
                <w:bCs/>
                <w:sz w:val="44"/>
                <w:szCs w:val="44"/>
              </w:rPr>
            </w:pPr>
            <w:r w:rsidRPr="007943D5">
              <w:rPr>
                <w:b/>
                <w:bCs/>
                <w:sz w:val="44"/>
                <w:szCs w:val="44"/>
              </w:rPr>
              <w:drawing>
                <wp:anchor distT="0" distB="0" distL="114300" distR="114300" simplePos="0" relativeHeight="251629056" behindDoc="1" locked="0" layoutInCell="1" allowOverlap="1" wp14:anchorId="7692FCB5" wp14:editId="5D23243F">
                  <wp:simplePos x="0" y="0"/>
                  <wp:positionH relativeFrom="column">
                    <wp:posOffset>-54500</wp:posOffset>
                  </wp:positionH>
                  <wp:positionV relativeFrom="paragraph">
                    <wp:posOffset>93317</wp:posOffset>
                  </wp:positionV>
                  <wp:extent cx="3411110" cy="505405"/>
                  <wp:effectExtent l="0" t="0" r="0" b="9525"/>
                  <wp:wrapNone/>
                  <wp:docPr id="10" name="Graphic 10"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3486498" cy="516575"/>
                          </a:xfrm>
                          <a:prstGeom prst="rect">
                            <a:avLst/>
                          </a:prstGeom>
                        </pic:spPr>
                      </pic:pic>
                    </a:graphicData>
                  </a:graphic>
                  <wp14:sizeRelH relativeFrom="margin">
                    <wp14:pctWidth>0</wp14:pctWidth>
                  </wp14:sizeRelH>
                  <wp14:sizeRelV relativeFrom="margin">
                    <wp14:pctHeight>0</wp14:pctHeight>
                  </wp14:sizeRelV>
                </wp:anchor>
              </w:drawing>
            </w:r>
            <w:r w:rsidRPr="007943D5">
              <w:rPr>
                <w:b/>
                <w:bCs/>
                <w:sz w:val="44"/>
                <w:szCs w:val="44"/>
              </w:rPr>
              <w:t>2.MANAGEMENT       COMMUNICATION</w:t>
            </w:r>
          </w:p>
        </w:tc>
      </w:tr>
    </w:tbl>
    <w:p w14:paraId="4117C200" w14:textId="3CD1DEAB" w:rsidR="008F34F2" w:rsidRDefault="00CE0741" w:rsidP="003F0088">
      <w:pPr>
        <w:spacing w:line="360" w:lineRule="auto"/>
      </w:pPr>
      <w:r w:rsidRPr="008C1469">
        <w:rPr>
          <w:rStyle w:val="Heading3Char"/>
        </w:rPr>
        <w:t>2.1 The Communication model</w:t>
      </w:r>
      <w:r>
        <w:t xml:space="preserve"> </w:t>
      </w:r>
      <w:r w:rsidR="00D05A9D">
        <w:t xml:space="preserve">offers </w:t>
      </w:r>
      <w:r w:rsidR="00E467B2">
        <w:t xml:space="preserve">a </w:t>
      </w:r>
      <w:r w:rsidR="00DC4F9A">
        <w:t xml:space="preserve">foundation </w:t>
      </w:r>
      <w:r w:rsidR="00D05A9D">
        <w:t xml:space="preserve">understanding towards </w:t>
      </w:r>
      <w:r w:rsidR="00C06717">
        <w:t xml:space="preserve">how </w:t>
      </w:r>
      <w:r w:rsidR="00D05A9D">
        <w:t>communication</w:t>
      </w:r>
      <w:r w:rsidR="00C06717">
        <w:t xml:space="preserve"> is</w:t>
      </w:r>
      <w:r w:rsidR="00D05A9D">
        <w:t xml:space="preserve"> a </w:t>
      </w:r>
      <w:r w:rsidR="00E81BE7">
        <w:t>continuous process from sender to rec</w:t>
      </w:r>
      <w:r w:rsidR="00806B8D">
        <w:t>e</w:t>
      </w:r>
      <w:r w:rsidR="00E81BE7">
        <w:t>iver</w:t>
      </w:r>
      <w:r w:rsidR="00DE59CC">
        <w:t xml:space="preserve"> (</w:t>
      </w:r>
      <w:r w:rsidR="00DE59CC" w:rsidRPr="00186BE2">
        <w:rPr>
          <w:highlight w:val="yellow"/>
        </w:rPr>
        <w:t>Argyle</w:t>
      </w:r>
      <w:r w:rsidR="00806B8D" w:rsidRPr="00186BE2">
        <w:rPr>
          <w:highlight w:val="yellow"/>
        </w:rPr>
        <w:t>,</w:t>
      </w:r>
      <w:r w:rsidR="00DE59CC" w:rsidRPr="00186BE2">
        <w:rPr>
          <w:highlight w:val="yellow"/>
        </w:rPr>
        <w:t xml:space="preserve"> 1972).</w:t>
      </w:r>
      <w:r w:rsidR="00806B8D">
        <w:t xml:space="preserve"> </w:t>
      </w:r>
      <w:r w:rsidR="002F04CC">
        <w:t xml:space="preserve"> T</w:t>
      </w:r>
      <w:r w:rsidR="00806B8D">
        <w:t xml:space="preserve">he development of an idea and is </w:t>
      </w:r>
      <w:r w:rsidR="00AE7CBE">
        <w:t xml:space="preserve">processed into </w:t>
      </w:r>
      <w:r w:rsidR="00B33B2A">
        <w:t>an encoded message</w:t>
      </w:r>
      <w:r w:rsidR="00030BC0">
        <w:t xml:space="preserve">.  The message is then transmitted through </w:t>
      </w:r>
      <w:r w:rsidR="004A547C">
        <w:t>a chosen medium such as</w:t>
      </w:r>
      <w:r w:rsidR="00913DC3">
        <w:t xml:space="preserve"> spoken conversation, email</w:t>
      </w:r>
      <w:r w:rsidR="005B4019">
        <w:t xml:space="preserve"> or</w:t>
      </w:r>
      <w:r w:rsidR="00913DC3">
        <w:t xml:space="preserve"> </w:t>
      </w:r>
      <w:r w:rsidR="001B0D04">
        <w:t xml:space="preserve">formal written documentation. </w:t>
      </w:r>
      <w:r w:rsidR="00AD5A8A">
        <w:t xml:space="preserve">The message is then </w:t>
      </w:r>
      <w:r w:rsidR="00202E7C">
        <w:t>decoded,</w:t>
      </w:r>
      <w:r w:rsidR="00AD5A8A">
        <w:t xml:space="preserve"> and </w:t>
      </w:r>
      <w:r w:rsidR="00CD1C38">
        <w:t>an interpretation of the message is formed by the rec</w:t>
      </w:r>
      <w:r w:rsidR="00F77793">
        <w:t>eiver</w:t>
      </w:r>
      <w:r w:rsidR="00CD0A8F">
        <w:t xml:space="preserve">.  A </w:t>
      </w:r>
      <w:r w:rsidR="0064524E">
        <w:t>hand</w:t>
      </w:r>
      <w:r w:rsidR="00CD0A8F">
        <w:t xml:space="preserve">book by </w:t>
      </w:r>
      <w:r w:rsidR="00CD0A8F" w:rsidRPr="00C25C4E">
        <w:rPr>
          <w:highlight w:val="yellow"/>
        </w:rPr>
        <w:t>Hargie and Tourish, (2010)</w:t>
      </w:r>
      <w:r w:rsidR="00CD0A8F">
        <w:t xml:space="preserve"> is </w:t>
      </w:r>
      <w:r w:rsidR="0064524E">
        <w:t>of</w:t>
      </w:r>
      <w:r w:rsidR="00CD0A8F">
        <w:t xml:space="preserve"> the impression that with the use of </w:t>
      </w:r>
      <w:r w:rsidR="00CD0A8F" w:rsidRPr="00E313FF">
        <w:t>shorthand</w:t>
      </w:r>
      <w:r w:rsidR="00CD0A8F">
        <w:t xml:space="preserve"> or slag within</w:t>
      </w:r>
      <w:r w:rsidR="00CD0A8F" w:rsidRPr="00E313FF">
        <w:t xml:space="preserve"> the message </w:t>
      </w:r>
      <w:r w:rsidR="00CD0A8F">
        <w:t xml:space="preserve">it </w:t>
      </w:r>
      <w:r w:rsidR="00CD0A8F" w:rsidRPr="00E313FF">
        <w:t xml:space="preserve">may be decoded incorrectly, which can compromise </w:t>
      </w:r>
      <w:r w:rsidR="00CD0A8F">
        <w:t>what the message is intended</w:t>
      </w:r>
      <w:r w:rsidR="000B76EB">
        <w:t xml:space="preserve">.  </w:t>
      </w:r>
      <w:r w:rsidR="00E313FF">
        <w:t xml:space="preserve"> </w:t>
      </w:r>
      <w:r w:rsidR="00202E7C">
        <w:t>Th</w:t>
      </w:r>
      <w:r w:rsidR="000B76EB">
        <w:t>e</w:t>
      </w:r>
      <w:r w:rsidR="00202E7C">
        <w:t xml:space="preserve"> </w:t>
      </w:r>
      <w:r w:rsidR="000B76EB">
        <w:t xml:space="preserve">feedback </w:t>
      </w:r>
      <w:r w:rsidR="00202E7C">
        <w:t xml:space="preserve">stage is </w:t>
      </w:r>
      <w:r w:rsidR="004A58C2">
        <w:t xml:space="preserve">the </w:t>
      </w:r>
      <w:r w:rsidR="00202E7C">
        <w:t xml:space="preserve">formal </w:t>
      </w:r>
      <w:r w:rsidR="0005441C">
        <w:t xml:space="preserve">element because it </w:t>
      </w:r>
      <w:r w:rsidR="00651C65">
        <w:t>offers a</w:t>
      </w:r>
      <w:r w:rsidR="004A58C2">
        <w:t xml:space="preserve"> minimum </w:t>
      </w:r>
      <w:r w:rsidR="00296BC9">
        <w:t>confirmation</w:t>
      </w:r>
      <w:r w:rsidR="0005441C">
        <w:t xml:space="preserve"> </w:t>
      </w:r>
      <w:r w:rsidR="004A58C2">
        <w:t>that</w:t>
      </w:r>
      <w:r w:rsidR="00296BC9">
        <w:t xml:space="preserve"> </w:t>
      </w:r>
      <w:r w:rsidR="0005441C">
        <w:t xml:space="preserve">the message </w:t>
      </w:r>
      <w:r w:rsidR="00651C65">
        <w:t>has</w:t>
      </w:r>
      <w:r w:rsidR="004A58C2">
        <w:t xml:space="preserve"> </w:t>
      </w:r>
      <w:r w:rsidR="0005441C">
        <w:t>be</w:t>
      </w:r>
      <w:r w:rsidR="00CB03E8">
        <w:t>en</w:t>
      </w:r>
      <w:r w:rsidR="0005441C">
        <w:t xml:space="preserve"> rec</w:t>
      </w:r>
      <w:r w:rsidR="00296BC9">
        <w:t>e</w:t>
      </w:r>
      <w:r w:rsidR="0005441C">
        <w:t>ived</w:t>
      </w:r>
      <w:r w:rsidR="00CB03E8">
        <w:t>.</w:t>
      </w:r>
      <w:r w:rsidR="005539E8">
        <w:t xml:space="preserve"> </w:t>
      </w:r>
      <w:r w:rsidR="00651C65">
        <w:t xml:space="preserve"> </w:t>
      </w:r>
      <w:r w:rsidR="00924A87" w:rsidRPr="00924A87">
        <w:t>Noise</w:t>
      </w:r>
      <w:r w:rsidR="005539E8">
        <w:t xml:space="preserve"> is </w:t>
      </w:r>
      <w:r w:rsidR="00924A87" w:rsidRPr="00924A87">
        <w:t xml:space="preserve">any interference that </w:t>
      </w:r>
      <w:r w:rsidR="005539E8">
        <w:t xml:space="preserve">will </w:t>
      </w:r>
      <w:r w:rsidR="00AF40E7">
        <w:t xml:space="preserve">or can </w:t>
      </w:r>
      <w:r w:rsidR="00924A87" w:rsidRPr="00924A87">
        <w:t>distort the message</w:t>
      </w:r>
      <w:r w:rsidR="00AF40E7">
        <w:t xml:space="preserve">, this </w:t>
      </w:r>
      <w:r w:rsidR="00924A87" w:rsidRPr="00924A87">
        <w:t xml:space="preserve">can occur at every stage </w:t>
      </w:r>
      <w:r w:rsidR="00924A87" w:rsidRPr="006B4126">
        <w:rPr>
          <w:highlight w:val="yellow"/>
        </w:rPr>
        <w:t>(Adair, 2009)</w:t>
      </w:r>
      <w:r w:rsidR="00AF40E7" w:rsidRPr="006B4126">
        <w:rPr>
          <w:highlight w:val="yellow"/>
        </w:rPr>
        <w:t>.</w:t>
      </w:r>
      <w:r w:rsidR="00AF40E7">
        <w:t xml:space="preserve"> </w:t>
      </w:r>
      <w:r w:rsidR="00626364">
        <w:t xml:space="preserve"> </w:t>
      </w:r>
      <w:r w:rsidR="00125A6A">
        <w:t xml:space="preserve">A report made by </w:t>
      </w:r>
      <w:r w:rsidR="00DF58C8" w:rsidRPr="00186BE2">
        <w:rPr>
          <w:highlight w:val="yellow"/>
        </w:rPr>
        <w:t>Meinam et al</w:t>
      </w:r>
      <w:r w:rsidR="003E5649" w:rsidRPr="00186BE2">
        <w:rPr>
          <w:highlight w:val="yellow"/>
        </w:rPr>
        <w:t>, (2023</w:t>
      </w:r>
      <w:r w:rsidR="003E5649">
        <w:t xml:space="preserve">) </w:t>
      </w:r>
      <w:r w:rsidR="00125A6A">
        <w:t>on the import</w:t>
      </w:r>
      <w:r w:rsidR="00690A25">
        <w:t>ance of feedback, it can be seen</w:t>
      </w:r>
      <w:r w:rsidR="006E498E">
        <w:t xml:space="preserve"> how </w:t>
      </w:r>
      <w:r w:rsidR="00690A25">
        <w:t>this</w:t>
      </w:r>
      <w:r w:rsidR="005D7F32">
        <w:t xml:space="preserve"> model shows that</w:t>
      </w:r>
      <w:r w:rsidR="001A2E6D">
        <w:t xml:space="preserve"> the</w:t>
      </w:r>
      <w:r w:rsidR="005D7F32">
        <w:t xml:space="preserve"> </w:t>
      </w:r>
      <w:r w:rsidR="004C3FDB">
        <w:t>feedback</w:t>
      </w:r>
      <w:r w:rsidR="00651C65">
        <w:t xml:space="preserve"> </w:t>
      </w:r>
      <w:r w:rsidR="001A2E6D">
        <w:t xml:space="preserve">process of </w:t>
      </w:r>
      <w:r w:rsidR="005D7F32">
        <w:t xml:space="preserve">the cycle </w:t>
      </w:r>
      <w:r w:rsidR="00C10ECC">
        <w:t>creates</w:t>
      </w:r>
      <w:r w:rsidR="005D7F32">
        <w:t xml:space="preserve"> </w:t>
      </w:r>
      <w:r w:rsidR="00C10ECC">
        <w:t>the</w:t>
      </w:r>
      <w:r w:rsidR="005D7F32">
        <w:t xml:space="preserve"> </w:t>
      </w:r>
      <w:r w:rsidR="002C5178">
        <w:t>loop and</w:t>
      </w:r>
      <w:r w:rsidR="00C10ECC">
        <w:t xml:space="preserve"> </w:t>
      </w:r>
      <w:r w:rsidR="00A47AC0">
        <w:t>offers</w:t>
      </w:r>
      <w:r w:rsidR="00FF10DF">
        <w:t xml:space="preserve"> another opportunity to rectify any discrepancies </w:t>
      </w:r>
      <w:r w:rsidR="007F0520">
        <w:t xml:space="preserve">from the message </w:t>
      </w:r>
      <w:r w:rsidR="002C5178">
        <w:t xml:space="preserve">that had </w:t>
      </w:r>
      <w:r w:rsidR="007F0520">
        <w:t>be</w:t>
      </w:r>
      <w:r w:rsidR="002C5178">
        <w:t>en</w:t>
      </w:r>
      <w:r w:rsidR="007F0520">
        <w:t xml:space="preserve"> sent and received in </w:t>
      </w:r>
      <w:r w:rsidR="00121282">
        <w:t>its</w:t>
      </w:r>
      <w:r w:rsidR="007F0520">
        <w:t xml:space="preserve"> </w:t>
      </w:r>
      <w:r w:rsidR="00121282">
        <w:t>intended purpose</w:t>
      </w:r>
      <w:r w:rsidR="0037492C">
        <w:t xml:space="preserve">, thus highlighting a </w:t>
      </w:r>
      <w:r w:rsidR="0003136B">
        <w:t>successful interpersonal collaboration</w:t>
      </w:r>
      <w:r w:rsidR="00037758">
        <w:t xml:space="preserve"> inside any organisation. </w:t>
      </w:r>
    </w:p>
    <w:p w14:paraId="49B29AE1" w14:textId="1C9C14AA" w:rsidR="00DB2713" w:rsidRDefault="00DE6D8D" w:rsidP="003F0088">
      <w:pPr>
        <w:spacing w:line="360" w:lineRule="auto"/>
      </w:pPr>
      <w:r>
        <w:rPr>
          <w:noProof/>
        </w:rPr>
        <w:drawing>
          <wp:anchor distT="0" distB="0" distL="114300" distR="114300" simplePos="0" relativeHeight="251639296" behindDoc="0" locked="0" layoutInCell="1" allowOverlap="1" wp14:anchorId="399A76C5" wp14:editId="74B61EDD">
            <wp:simplePos x="0" y="0"/>
            <wp:positionH relativeFrom="margin">
              <wp:posOffset>202565</wp:posOffset>
            </wp:positionH>
            <wp:positionV relativeFrom="paragraph">
              <wp:posOffset>228600</wp:posOffset>
            </wp:positionV>
            <wp:extent cx="6416040" cy="3776345"/>
            <wp:effectExtent l="0" t="0" r="3810" b="0"/>
            <wp:wrapThrough wrapText="bothSides">
              <wp:wrapPolygon edited="0">
                <wp:start x="0" y="0"/>
                <wp:lineTo x="0" y="21466"/>
                <wp:lineTo x="21549" y="21466"/>
                <wp:lineTo x="21549" y="0"/>
                <wp:lineTo x="0" y="0"/>
              </wp:wrapPolygon>
            </wp:wrapThrough>
            <wp:docPr id="21388775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416040" cy="3776345"/>
                    </a:xfrm>
                    <a:prstGeom prst="rect">
                      <a:avLst/>
                    </a:prstGeom>
                    <a:noFill/>
                  </pic:spPr>
                </pic:pic>
              </a:graphicData>
            </a:graphic>
            <wp14:sizeRelH relativeFrom="margin">
              <wp14:pctWidth>0</wp14:pctWidth>
            </wp14:sizeRelH>
            <wp14:sizeRelV relativeFrom="margin">
              <wp14:pctHeight>0</wp14:pctHeight>
            </wp14:sizeRelV>
          </wp:anchor>
        </w:drawing>
      </w:r>
    </w:p>
    <w:p w14:paraId="732DB724" w14:textId="2323A961" w:rsidR="00DE6D8D" w:rsidRPr="00853E86" w:rsidRDefault="00DC74ED" w:rsidP="00DC74ED">
      <w:pPr>
        <w:spacing w:line="360" w:lineRule="auto"/>
        <w:jc w:val="center"/>
        <w:rPr>
          <w:color w:val="4B4B4B"/>
          <w:sz w:val="16"/>
          <w:szCs w:val="16"/>
        </w:rPr>
      </w:pPr>
      <w:r w:rsidRPr="00853E86">
        <w:rPr>
          <w:color w:val="4B4B4B"/>
          <w:sz w:val="16"/>
          <w:szCs w:val="16"/>
        </w:rPr>
        <w:t>Figure 1: The Communication Cycle (adapted from Eunson, 2012)</w:t>
      </w:r>
    </w:p>
    <w:p w14:paraId="4CFD86DE" w14:textId="77777777" w:rsidR="00DE6D8D" w:rsidRDefault="00DE6D8D" w:rsidP="003F0088">
      <w:pPr>
        <w:spacing w:line="360" w:lineRule="auto"/>
      </w:pPr>
    </w:p>
    <w:p w14:paraId="1C449711" w14:textId="17564033" w:rsidR="00DD548C" w:rsidRDefault="00DD548C" w:rsidP="003F0088">
      <w:pPr>
        <w:spacing w:line="360" w:lineRule="auto"/>
      </w:pPr>
    </w:p>
    <w:p w14:paraId="70525AD6" w14:textId="4C5A2B91" w:rsidR="00363F9D" w:rsidRDefault="0095089D" w:rsidP="003F0088">
      <w:pPr>
        <w:spacing w:line="360" w:lineRule="auto"/>
      </w:pPr>
      <w:r w:rsidRPr="007943D5">
        <w:rPr>
          <w:rStyle w:val="Heading3Char"/>
          <w:b w:val="0"/>
          <w:bCs w:val="0"/>
        </w:rPr>
        <w:t>2.2 Shannon</w:t>
      </w:r>
      <w:r w:rsidR="007C3BAB" w:rsidRPr="007943D5">
        <w:rPr>
          <w:rStyle w:val="Heading3Char"/>
          <w:b w:val="0"/>
          <w:bCs w:val="0"/>
        </w:rPr>
        <w:t xml:space="preserve"> and Weaver Model of Communication</w:t>
      </w:r>
      <w:r w:rsidR="00D20044">
        <w:t xml:space="preserve"> was developed </w:t>
      </w:r>
      <w:r w:rsidR="00424FF6">
        <w:t>in 1949</w:t>
      </w:r>
      <w:r w:rsidR="004E7653">
        <w:t>,</w:t>
      </w:r>
      <w:r w:rsidR="00424FF6">
        <w:t xml:space="preserve"> considered to be one of the earliest </w:t>
      </w:r>
      <w:r w:rsidR="00C13033">
        <w:t>theories of communication</w:t>
      </w:r>
      <w:r w:rsidR="00365C0C">
        <w:t>, shows</w:t>
      </w:r>
      <w:r w:rsidR="00DA6908">
        <w:t xml:space="preserve"> that</w:t>
      </w:r>
      <w:r w:rsidR="004E7653">
        <w:t xml:space="preserve"> </w:t>
      </w:r>
      <w:r w:rsidR="004E7653">
        <w:t>information given from a sender to a receiver</w:t>
      </w:r>
      <w:r w:rsidR="004E7653">
        <w:t xml:space="preserve"> </w:t>
      </w:r>
      <w:r w:rsidR="007C3BAB">
        <w:t>has 5 key stages, source, transmitter, channel, receiver and destination.</w:t>
      </w:r>
      <w:r w:rsidR="00083CD2">
        <w:t xml:space="preserve"> </w:t>
      </w:r>
      <w:r w:rsidR="00B35CE8">
        <w:t xml:space="preserve"> </w:t>
      </w:r>
      <w:r w:rsidR="007C216F" w:rsidRPr="00A97156">
        <w:rPr>
          <w:highlight w:val="yellow"/>
        </w:rPr>
        <w:t>Shannon and Weaver (1949</w:t>
      </w:r>
      <w:r w:rsidR="007C216F" w:rsidRPr="007C216F">
        <w:t>)</w:t>
      </w:r>
      <w:r w:rsidR="00A97156">
        <w:t xml:space="preserve"> state that t</w:t>
      </w:r>
      <w:r w:rsidR="00BF1D3A">
        <w:t xml:space="preserve">he initial </w:t>
      </w:r>
      <w:r w:rsidR="00772865">
        <w:t>pu</w:t>
      </w:r>
      <w:r w:rsidR="007456DD">
        <w:t xml:space="preserve">rpose of this model was to improve </w:t>
      </w:r>
      <w:r w:rsidR="00701BE8">
        <w:t>telecommunications</w:t>
      </w:r>
      <w:r w:rsidR="00A97156">
        <w:t>,</w:t>
      </w:r>
      <w:r w:rsidR="00701BE8">
        <w:t xml:space="preserve"> </w:t>
      </w:r>
      <w:r w:rsidR="00A97156">
        <w:t xml:space="preserve">this </w:t>
      </w:r>
      <w:r w:rsidR="00701BE8">
        <w:t>was later wildly use</w:t>
      </w:r>
      <w:r w:rsidR="00A97156">
        <w:t>d</w:t>
      </w:r>
      <w:r w:rsidR="00701BE8">
        <w:t xml:space="preserve"> in many areas thereafter.</w:t>
      </w:r>
      <w:r w:rsidR="00A97156">
        <w:t xml:space="preserve"> </w:t>
      </w:r>
      <w:r w:rsidR="00701BE8">
        <w:t xml:space="preserve"> </w:t>
      </w:r>
      <w:r w:rsidR="00B35CE8">
        <w:t xml:space="preserve">The </w:t>
      </w:r>
      <w:r w:rsidR="00083CD2">
        <w:t>initial</w:t>
      </w:r>
      <w:r w:rsidR="007F4A43">
        <w:t xml:space="preserve"> message</w:t>
      </w:r>
      <w:r w:rsidR="00BF1D3A">
        <w:t xml:space="preserve"> </w:t>
      </w:r>
      <w:r w:rsidR="004E7653">
        <w:t xml:space="preserve">that </w:t>
      </w:r>
      <w:r w:rsidR="005507B0">
        <w:t>is</w:t>
      </w:r>
      <w:r w:rsidR="004E7653">
        <w:t xml:space="preserve"> </w:t>
      </w:r>
      <w:r w:rsidR="007F4A43">
        <w:t xml:space="preserve">created by the sender passes through </w:t>
      </w:r>
      <w:r w:rsidR="00FB7533">
        <w:t xml:space="preserve">a channel, </w:t>
      </w:r>
      <w:r w:rsidR="00B87DE5">
        <w:t>these can range from speech, email or a p</w:t>
      </w:r>
      <w:r w:rsidR="009D50E8">
        <w:t>hone call.</w:t>
      </w:r>
      <w:r w:rsidR="008F34F2">
        <w:t xml:space="preserve"> </w:t>
      </w:r>
      <w:r w:rsidR="009D50E8">
        <w:t xml:space="preserve"> </w:t>
      </w:r>
      <w:r w:rsidR="008F34F2" w:rsidRPr="008F34F2">
        <w:t xml:space="preserve">The model also includes noise, which is anything that interferes with the message, such as background noise, poor internet </w:t>
      </w:r>
      <w:r w:rsidR="00473592">
        <w:t xml:space="preserve">/ signal </w:t>
      </w:r>
      <w:r w:rsidR="008F34F2" w:rsidRPr="008F34F2">
        <w:t>connection, or misunderstandings.</w:t>
      </w:r>
      <w:r w:rsidR="00473592">
        <w:t xml:space="preserve">  </w:t>
      </w:r>
      <w:r w:rsidR="000A47DD">
        <w:t xml:space="preserve">Being a good starting block </w:t>
      </w:r>
      <w:r w:rsidR="00A75E93">
        <w:t xml:space="preserve">of understanding communication, it </w:t>
      </w:r>
      <w:r w:rsidR="007C3BAB">
        <w:t xml:space="preserve">was later described as a linear communication model because of its limitations </w:t>
      </w:r>
      <w:r w:rsidR="007C3BAB" w:rsidRPr="00A7473D">
        <w:rPr>
          <w:highlight w:val="yellow"/>
        </w:rPr>
        <w:t>(Human Focus, 2025</w:t>
      </w:r>
      <w:r w:rsidR="00D85133">
        <w:t xml:space="preserve"> </w:t>
      </w:r>
      <w:r w:rsidR="00D85133" w:rsidRPr="00957028">
        <w:rPr>
          <w:highlight w:val="yellow"/>
        </w:rPr>
        <w:t>And Bakar et al., 2022).</w:t>
      </w:r>
      <w:r w:rsidR="00D85133">
        <w:t xml:space="preserve"> </w:t>
      </w:r>
      <w:r w:rsidR="008E57BA">
        <w:t xml:space="preserve"> </w:t>
      </w:r>
      <w:r w:rsidR="00F35874">
        <w:t xml:space="preserve"> Even with drawback</w:t>
      </w:r>
      <w:r w:rsidR="00DD548C">
        <w:t>s,</w:t>
      </w:r>
      <w:r w:rsidR="00F35874">
        <w:t xml:space="preserve"> this model will </w:t>
      </w:r>
      <w:r w:rsidR="00B070B2">
        <w:t>hold a place in time</w:t>
      </w:r>
      <w:r w:rsidR="00A700B0">
        <w:t xml:space="preserve">, </w:t>
      </w:r>
      <w:r w:rsidR="00797B52">
        <w:t>as</w:t>
      </w:r>
      <w:r w:rsidR="00D85133">
        <w:t xml:space="preserve"> </w:t>
      </w:r>
      <w:r w:rsidR="00656A2C">
        <w:t>it shows</w:t>
      </w:r>
      <w:r w:rsidR="00600085">
        <w:t xml:space="preserve"> the importance of </w:t>
      </w:r>
      <w:r w:rsidR="003D063B">
        <w:t xml:space="preserve">using </w:t>
      </w:r>
      <w:r w:rsidR="004567B6">
        <w:t xml:space="preserve">the right communication </w:t>
      </w:r>
      <w:r w:rsidR="003D7427">
        <w:t xml:space="preserve">structure, as </w:t>
      </w:r>
      <w:r w:rsidR="00E51F76">
        <w:t xml:space="preserve">modern studies have shown that poor communication has a negative effect on </w:t>
      </w:r>
      <w:r w:rsidR="001E0206">
        <w:t xml:space="preserve">organisational performance, productivity and teamwork </w:t>
      </w:r>
      <w:r w:rsidR="00566A81" w:rsidRPr="003E2204">
        <w:rPr>
          <w:highlight w:val="yellow"/>
        </w:rPr>
        <w:t>(Baptista, 2023</w:t>
      </w:r>
      <w:r w:rsidR="0059725B">
        <w:rPr>
          <w:highlight w:val="yellow"/>
        </w:rPr>
        <w:t xml:space="preserve"> and</w:t>
      </w:r>
      <w:r w:rsidR="00566A81" w:rsidRPr="003E2204">
        <w:rPr>
          <w:highlight w:val="yellow"/>
        </w:rPr>
        <w:t xml:space="preserve"> Zuzul et al., 2021).</w:t>
      </w:r>
    </w:p>
    <w:p w14:paraId="4BD547D2" w14:textId="7166D0EC" w:rsidR="00363F9D" w:rsidRDefault="00853E86" w:rsidP="003F0088">
      <w:pPr>
        <w:spacing w:line="360" w:lineRule="auto"/>
      </w:pPr>
      <w:r>
        <w:rPr>
          <w:noProof/>
        </w:rPr>
        <w:drawing>
          <wp:anchor distT="0" distB="0" distL="114300" distR="114300" simplePos="0" relativeHeight="251641344" behindDoc="0" locked="0" layoutInCell="1" allowOverlap="1" wp14:anchorId="1311DBCE" wp14:editId="3F4046CE">
            <wp:simplePos x="0" y="0"/>
            <wp:positionH relativeFrom="column">
              <wp:posOffset>250190</wp:posOffset>
            </wp:positionH>
            <wp:positionV relativeFrom="paragraph">
              <wp:posOffset>234315</wp:posOffset>
            </wp:positionV>
            <wp:extent cx="6352540" cy="4333240"/>
            <wp:effectExtent l="0" t="0" r="0" b="0"/>
            <wp:wrapThrough wrapText="bothSides">
              <wp:wrapPolygon edited="0">
                <wp:start x="0" y="0"/>
                <wp:lineTo x="0" y="21461"/>
                <wp:lineTo x="21505" y="21461"/>
                <wp:lineTo x="21505" y="0"/>
                <wp:lineTo x="0" y="0"/>
              </wp:wrapPolygon>
            </wp:wrapThrough>
            <wp:docPr id="708549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52540" cy="4333240"/>
                    </a:xfrm>
                    <a:prstGeom prst="rect">
                      <a:avLst/>
                    </a:prstGeom>
                    <a:noFill/>
                  </pic:spPr>
                </pic:pic>
              </a:graphicData>
            </a:graphic>
            <wp14:sizeRelH relativeFrom="margin">
              <wp14:pctWidth>0</wp14:pctWidth>
            </wp14:sizeRelH>
            <wp14:sizeRelV relativeFrom="margin">
              <wp14:pctHeight>0</wp14:pctHeight>
            </wp14:sizeRelV>
          </wp:anchor>
        </w:drawing>
      </w:r>
    </w:p>
    <w:p w14:paraId="6BE12600" w14:textId="39D66829" w:rsidR="007E6900" w:rsidRDefault="007E6900" w:rsidP="003F0088">
      <w:pPr>
        <w:spacing w:line="360" w:lineRule="auto"/>
      </w:pPr>
    </w:p>
    <w:p w14:paraId="2B986095" w14:textId="7BEFB63D" w:rsidR="003E3C0E" w:rsidRDefault="00291294" w:rsidP="003E3C0E">
      <w:pPr>
        <w:spacing w:line="360" w:lineRule="auto"/>
        <w:jc w:val="center"/>
        <w:rPr>
          <w:color w:val="4B4B4B"/>
          <w:sz w:val="16"/>
          <w:szCs w:val="16"/>
        </w:rPr>
      </w:pPr>
      <w:r w:rsidRPr="00853E86">
        <w:rPr>
          <w:color w:val="4B4B4B"/>
          <w:sz w:val="16"/>
          <w:szCs w:val="16"/>
        </w:rPr>
        <w:t>Figure 2: Shannon and Weaver Model of Communication (1949)</w:t>
      </w:r>
    </w:p>
    <w:p w14:paraId="0EDFEC4B" w14:textId="54DCF2D1" w:rsidR="00EC70CE" w:rsidRDefault="00212DD3" w:rsidP="00EC70CE">
      <w:pPr>
        <w:spacing w:line="360" w:lineRule="auto"/>
      </w:pPr>
      <w:r w:rsidRPr="00F9214D">
        <w:rPr>
          <w:rStyle w:val="Heading3Char"/>
          <w:b w:val="0"/>
          <w:bCs w:val="0"/>
        </w:rPr>
        <w:t>2.3 Schramm</w:t>
      </w:r>
      <w:r w:rsidR="00707B58" w:rsidRPr="00F9214D">
        <w:rPr>
          <w:rStyle w:val="Heading3Char"/>
          <w:b w:val="0"/>
          <w:bCs w:val="0"/>
        </w:rPr>
        <w:t>’s</w:t>
      </w:r>
      <w:r w:rsidRPr="00F9214D">
        <w:rPr>
          <w:rStyle w:val="Heading3Char"/>
          <w:b w:val="0"/>
          <w:bCs w:val="0"/>
        </w:rPr>
        <w:t xml:space="preserve"> </w:t>
      </w:r>
      <w:r w:rsidR="00707B58" w:rsidRPr="00F9214D">
        <w:rPr>
          <w:rStyle w:val="Heading3Char"/>
          <w:b w:val="0"/>
          <w:bCs w:val="0"/>
        </w:rPr>
        <w:t>Model of communication</w:t>
      </w:r>
      <w:r w:rsidR="00707B58">
        <w:rPr>
          <w:color w:val="4B4B4B"/>
          <w:sz w:val="16"/>
          <w:szCs w:val="16"/>
        </w:rPr>
        <w:t xml:space="preserve"> </w:t>
      </w:r>
      <w:proofErr w:type="gramStart"/>
      <w:r w:rsidR="00F9214D" w:rsidRPr="00F9214D">
        <w:rPr>
          <w:color w:val="FFFFFF" w:themeColor="background1"/>
        </w:rPr>
        <w:t xml:space="preserve">( </w:t>
      </w:r>
      <w:r w:rsidR="007A28E4">
        <w:rPr>
          <w:color w:val="FFFFFF" w:themeColor="background1"/>
        </w:rPr>
        <w:t xml:space="preserve"> </w:t>
      </w:r>
      <w:proofErr w:type="gramEnd"/>
      <w:r w:rsidR="007A28E4">
        <w:rPr>
          <w:color w:val="FFFFFF" w:themeColor="background1"/>
        </w:rPr>
        <w:t xml:space="preserve">    </w:t>
      </w:r>
      <w:proofErr w:type="gramStart"/>
      <w:r w:rsidR="007A28E4">
        <w:rPr>
          <w:color w:val="FFFFFF" w:themeColor="background1"/>
        </w:rPr>
        <w:t xml:space="preserve">   </w:t>
      </w:r>
      <w:r w:rsidR="00F9214D">
        <w:t>(</w:t>
      </w:r>
      <w:proofErr w:type="gramEnd"/>
      <w:r w:rsidR="00F9214D">
        <w:t>1954) represent</w:t>
      </w:r>
      <w:r w:rsidR="004F31D7">
        <w:t xml:space="preserve">ed progressive advancements </w:t>
      </w:r>
      <w:r w:rsidR="00503C93">
        <w:t>over its linear</w:t>
      </w:r>
      <w:r w:rsidR="00714B5D">
        <w:t xml:space="preserve"> models, by offering communication </w:t>
      </w:r>
      <w:r w:rsidR="00F17BEE">
        <w:t>is</w:t>
      </w:r>
      <w:r w:rsidR="00714B5D">
        <w:t xml:space="preserve"> a </w:t>
      </w:r>
      <w:r w:rsidR="00F17BEE">
        <w:t>two-way</w:t>
      </w:r>
      <w:r w:rsidR="00714B5D">
        <w:t xml:space="preserve"> </w:t>
      </w:r>
      <w:r w:rsidR="00F84E0D">
        <w:t xml:space="preserve">process </w:t>
      </w:r>
      <w:r w:rsidR="00F17BEE">
        <w:t>that</w:t>
      </w:r>
      <w:r w:rsidR="00F84E0D">
        <w:t xml:space="preserve"> </w:t>
      </w:r>
      <w:r w:rsidR="00F17BEE">
        <w:t xml:space="preserve">both </w:t>
      </w:r>
      <w:r w:rsidR="00F84E0D">
        <w:t xml:space="preserve">parties are in a </w:t>
      </w:r>
      <w:r w:rsidR="00204C8C">
        <w:t xml:space="preserve">continuous encoding and decoding </w:t>
      </w:r>
      <w:r w:rsidR="00820F02">
        <w:t>spiral</w:t>
      </w:r>
      <w:r w:rsidR="00F17BEE">
        <w:t>.</w:t>
      </w:r>
      <w:r w:rsidR="00C45B67">
        <w:t xml:space="preserve"> With understanding that both parties </w:t>
      </w:r>
      <w:r w:rsidR="00B91085">
        <w:t>“</w:t>
      </w:r>
      <w:r w:rsidR="00C45B67">
        <w:t>field of experience</w:t>
      </w:r>
      <w:r w:rsidR="00B91085">
        <w:t>”</w:t>
      </w:r>
      <w:r w:rsidR="005938E6">
        <w:t xml:space="preserve"> this being </w:t>
      </w:r>
      <w:r w:rsidR="005938E6">
        <w:t>the total</w:t>
      </w:r>
      <w:r w:rsidR="005938E6">
        <w:t xml:space="preserve"> </w:t>
      </w:r>
      <w:r w:rsidR="005938E6">
        <w:t xml:space="preserve">accumulated knowledge, attitudes, and cultural background that each </w:t>
      </w:r>
      <w:r w:rsidR="00512237">
        <w:t>party</w:t>
      </w:r>
      <w:r w:rsidR="005938E6">
        <w:t xml:space="preserve"> brings to the</w:t>
      </w:r>
      <w:r w:rsidR="005938E6">
        <w:t xml:space="preserve"> </w:t>
      </w:r>
      <w:r w:rsidR="005938E6">
        <w:t>interaction (</w:t>
      </w:r>
      <w:r w:rsidR="005938E6" w:rsidRPr="002A211B">
        <w:rPr>
          <w:highlight w:val="yellow"/>
        </w:rPr>
        <w:t>Schramm, 1954</w:t>
      </w:r>
      <w:r w:rsidR="005938E6">
        <w:t>)</w:t>
      </w:r>
      <w:r w:rsidR="00512237">
        <w:t xml:space="preserve">. </w:t>
      </w:r>
      <w:r w:rsidR="00B355D1">
        <w:t xml:space="preserve"> works by </w:t>
      </w:r>
      <w:r w:rsidR="00BD3458" w:rsidRPr="002A211B">
        <w:rPr>
          <w:highlight w:val="yellow"/>
        </w:rPr>
        <w:t xml:space="preserve">McQuail &amp; Windahl, </w:t>
      </w:r>
      <w:r w:rsidR="00BD3458" w:rsidRPr="002A211B">
        <w:rPr>
          <w:highlight w:val="yellow"/>
        </w:rPr>
        <w:t>(</w:t>
      </w:r>
      <w:r w:rsidR="00BD3458" w:rsidRPr="002A211B">
        <w:rPr>
          <w:highlight w:val="yellow"/>
        </w:rPr>
        <w:t>2015</w:t>
      </w:r>
      <w:r w:rsidR="00BD3458" w:rsidRPr="002A211B">
        <w:rPr>
          <w:highlight w:val="yellow"/>
        </w:rPr>
        <w:t>)</w:t>
      </w:r>
      <w:r w:rsidR="00BD3458">
        <w:t xml:space="preserve"> give reference </w:t>
      </w:r>
      <w:r w:rsidR="006B23AF">
        <w:t>to how</w:t>
      </w:r>
      <w:r w:rsidR="00BD3458">
        <w:t xml:space="preserve"> </w:t>
      </w:r>
      <w:r w:rsidR="00246ED2">
        <w:t>communication is most effective when there is significant overlap</w:t>
      </w:r>
      <w:r w:rsidR="002A211B">
        <w:t xml:space="preserve"> during</w:t>
      </w:r>
      <w:r w:rsidR="006B23AF">
        <w:t xml:space="preserve"> the fields of experience.</w:t>
      </w:r>
      <w:r w:rsidR="002C3B8B">
        <w:t xml:space="preserve"> </w:t>
      </w:r>
      <w:r w:rsidR="006B23AF">
        <w:t xml:space="preserve"> </w:t>
      </w:r>
      <w:r w:rsidR="00C9521F">
        <w:t>In the Pendine Sands security context, this is highly</w:t>
      </w:r>
      <w:r w:rsidR="00C9521F">
        <w:t xml:space="preserve"> </w:t>
      </w:r>
      <w:r w:rsidR="00C9521F">
        <w:t xml:space="preserve">relevant. A newly recruited seasonal officer may lack the shared operational </w:t>
      </w:r>
      <w:r w:rsidR="00D8318E">
        <w:t>wording</w:t>
      </w:r>
      <w:r w:rsidR="00C9521F">
        <w:t xml:space="preserve"> and site-specific</w:t>
      </w:r>
      <w:r w:rsidR="00C9521F">
        <w:t xml:space="preserve"> </w:t>
      </w:r>
      <w:r w:rsidR="00C9521F">
        <w:t xml:space="preserve">knowledge that </w:t>
      </w:r>
      <w:r w:rsidR="003747A1">
        <w:t>permanent</w:t>
      </w:r>
      <w:r w:rsidR="00C9521F">
        <w:t xml:space="preserve"> staff possess,</w:t>
      </w:r>
      <w:r w:rsidR="003747A1">
        <w:t xml:space="preserve"> by</w:t>
      </w:r>
      <w:r w:rsidR="00C9521F">
        <w:t xml:space="preserve"> reducing the overlap in their fields of experience </w:t>
      </w:r>
      <w:r w:rsidR="00366F67">
        <w:t>thus</w:t>
      </w:r>
      <w:r w:rsidR="00C9521F">
        <w:t xml:space="preserve"> </w:t>
      </w:r>
      <w:r w:rsidR="003747A1">
        <w:t>decreasing</w:t>
      </w:r>
      <w:r w:rsidR="00C9521F">
        <w:t xml:space="preserve"> the risk of miscommunication during critical incidents (</w:t>
      </w:r>
      <w:r w:rsidR="00C9521F" w:rsidRPr="00C56DA2">
        <w:rPr>
          <w:highlight w:val="yellow"/>
        </w:rPr>
        <w:t>Hargie, 2017)</w:t>
      </w:r>
      <w:r w:rsidR="00C56DA2">
        <w:t xml:space="preserve">.  </w:t>
      </w:r>
      <w:r w:rsidR="00B3373C">
        <w:t>As this model</w:t>
      </w:r>
      <w:r w:rsidR="00AB3F6B">
        <w:t>’</w:t>
      </w:r>
      <w:r w:rsidR="00B3373C">
        <w:t xml:space="preserve">s key </w:t>
      </w:r>
      <w:r w:rsidR="002D53E9">
        <w:t>direction</w:t>
      </w:r>
      <w:r w:rsidR="00AD430B">
        <w:t xml:space="preserve"> is through feedback as </w:t>
      </w:r>
      <w:r w:rsidR="00450EF6">
        <w:t>the main</w:t>
      </w:r>
      <w:r w:rsidR="00AD430B">
        <w:t xml:space="preserve"> continuous </w:t>
      </w:r>
      <w:r w:rsidR="00630646">
        <w:t>loop</w:t>
      </w:r>
      <w:r w:rsidR="002D53E9">
        <w:t>,</w:t>
      </w:r>
      <w:r w:rsidR="00630646">
        <w:t xml:space="preserve"> rather than a</w:t>
      </w:r>
      <w:r w:rsidR="00950EF1">
        <w:t>n</w:t>
      </w:r>
      <w:r w:rsidR="00630646">
        <w:t xml:space="preserve"> end</w:t>
      </w:r>
      <w:r w:rsidR="00950EF1">
        <w:t>-</w:t>
      </w:r>
      <w:r w:rsidR="00630646">
        <w:t>thoug</w:t>
      </w:r>
      <w:r w:rsidR="00950EF1">
        <w:t xml:space="preserve">ht, </w:t>
      </w:r>
      <w:r w:rsidR="00067DFA">
        <w:t xml:space="preserve">making it suited to </w:t>
      </w:r>
      <w:r w:rsidR="00450EF6">
        <w:t xml:space="preserve">be used </w:t>
      </w:r>
      <w:r w:rsidR="00C368A1">
        <w:t xml:space="preserve">in </w:t>
      </w:r>
      <w:r w:rsidR="00067DFA">
        <w:t>an environment as dynamic as security</w:t>
      </w:r>
      <w:r w:rsidR="00FC4BF2">
        <w:t xml:space="preserve">. </w:t>
      </w:r>
      <w:r w:rsidR="00C368A1">
        <w:t xml:space="preserve"> For the security team, this </w:t>
      </w:r>
      <w:r w:rsidR="004764D0">
        <w:t>can be seen</w:t>
      </w:r>
      <w:r w:rsidR="00C368A1">
        <w:t xml:space="preserve"> </w:t>
      </w:r>
      <w:r w:rsidR="00054F83">
        <w:t>with</w:t>
      </w:r>
      <w:r w:rsidR="00C368A1">
        <w:t xml:space="preserve"> two-way radio exchanges and face-to-face briefings where </w:t>
      </w:r>
      <w:r w:rsidR="004764D0">
        <w:t>security</w:t>
      </w:r>
      <w:r w:rsidR="00C368A1">
        <w:t xml:space="preserve"> </w:t>
      </w:r>
      <w:r w:rsidR="00C368A1">
        <w:t xml:space="preserve">would </w:t>
      </w:r>
      <w:r w:rsidR="00C368A1">
        <w:t>constantly confirm, clarify, and</w:t>
      </w:r>
      <w:r w:rsidR="00C368A1">
        <w:t xml:space="preserve"> </w:t>
      </w:r>
      <w:r w:rsidR="00C368A1">
        <w:t>respond.</w:t>
      </w:r>
      <w:r w:rsidR="00C368A1">
        <w:t xml:space="preserve"> </w:t>
      </w:r>
      <w:r w:rsidR="00C368A1">
        <w:t xml:space="preserve"> However, Schramm’s model </w:t>
      </w:r>
      <w:r w:rsidR="00215232">
        <w:t>can</w:t>
      </w:r>
      <w:r w:rsidR="00C368A1">
        <w:t xml:space="preserve"> </w:t>
      </w:r>
      <w:proofErr w:type="gramStart"/>
      <w:r w:rsidR="00C368A1">
        <w:t>been</w:t>
      </w:r>
      <w:proofErr w:type="gramEnd"/>
      <w:r w:rsidR="00C368A1">
        <w:t xml:space="preserve"> criticised for not addressing the </w:t>
      </w:r>
      <w:r w:rsidR="00054F83">
        <w:t xml:space="preserve">interference </w:t>
      </w:r>
      <w:r w:rsidR="00C368A1">
        <w:t>of noise or</w:t>
      </w:r>
      <w:r w:rsidR="00C368A1">
        <w:t xml:space="preserve"> </w:t>
      </w:r>
      <w:r w:rsidR="00C368A1">
        <w:t>channel-specific distortion, which Shannon and Weaver’s model ha</w:t>
      </w:r>
      <w:r w:rsidR="00834B96">
        <w:t xml:space="preserve">d shown to address. </w:t>
      </w:r>
      <w:r w:rsidR="009B5D7D">
        <w:t xml:space="preserve"> </w:t>
      </w:r>
    </w:p>
    <w:p w14:paraId="29BC213C" w14:textId="77777777" w:rsidR="00915142" w:rsidRDefault="00915142" w:rsidP="00EC70CE">
      <w:pPr>
        <w:spacing w:line="360" w:lineRule="auto"/>
      </w:pPr>
    </w:p>
    <w:p w14:paraId="7830E176" w14:textId="77777777" w:rsidR="00915142" w:rsidRDefault="00915142" w:rsidP="00EC70CE">
      <w:pPr>
        <w:spacing w:line="360" w:lineRule="auto"/>
      </w:pPr>
    </w:p>
    <w:p w14:paraId="65D7884E" w14:textId="77418087" w:rsidR="00DC0208" w:rsidRPr="005938E6" w:rsidRDefault="00915142" w:rsidP="00EC70CE">
      <w:pPr>
        <w:spacing w:line="360" w:lineRule="auto"/>
      </w:pPr>
      <w:r>
        <w:rPr>
          <w:noProof/>
        </w:rPr>
        <w:drawing>
          <wp:inline distT="0" distB="0" distL="0" distR="0" wp14:anchorId="77F88AAA" wp14:editId="0B099F2D">
            <wp:extent cx="6791940" cy="3959750"/>
            <wp:effectExtent l="0" t="0" r="0" b="3175"/>
            <wp:docPr id="12142022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815277" cy="3973356"/>
                    </a:xfrm>
                    <a:prstGeom prst="rect">
                      <a:avLst/>
                    </a:prstGeom>
                    <a:noFill/>
                  </pic:spPr>
                </pic:pic>
              </a:graphicData>
            </a:graphic>
          </wp:inline>
        </w:drawing>
      </w:r>
    </w:p>
    <w:p w14:paraId="37C39B3B" w14:textId="0DE28695" w:rsidR="003E3C0E" w:rsidRPr="00215232" w:rsidRDefault="00215232" w:rsidP="00215232">
      <w:pPr>
        <w:spacing w:line="360" w:lineRule="auto"/>
        <w:jc w:val="center"/>
        <w:rPr>
          <w:color w:val="595959" w:themeColor="text1" w:themeTint="A6"/>
          <w:sz w:val="16"/>
          <w:szCs w:val="16"/>
        </w:rPr>
      </w:pPr>
      <w:r w:rsidRPr="00215232">
        <w:rPr>
          <w:color w:val="595959" w:themeColor="text1" w:themeTint="A6"/>
          <w:sz w:val="16"/>
          <w:szCs w:val="16"/>
        </w:rPr>
        <w:t>Figure 3: Schramm’s Model of Communication (1954)</w:t>
      </w:r>
    </w:p>
    <w:p w14:paraId="7E990DC0" w14:textId="77777777" w:rsidR="003E3C0E" w:rsidRDefault="003E3C0E" w:rsidP="003E3C0E">
      <w:pPr>
        <w:spacing w:line="360" w:lineRule="auto"/>
        <w:jc w:val="center"/>
        <w:rPr>
          <w:color w:val="4B4B4B"/>
          <w:sz w:val="16"/>
          <w:szCs w:val="16"/>
        </w:rPr>
      </w:pPr>
    </w:p>
    <w:p w14:paraId="4132ACE9" w14:textId="77777777" w:rsidR="003E3C0E" w:rsidRDefault="003E3C0E" w:rsidP="003E3C0E">
      <w:pPr>
        <w:spacing w:line="360" w:lineRule="auto"/>
        <w:jc w:val="center"/>
        <w:rPr>
          <w:color w:val="4B4B4B"/>
          <w:sz w:val="16"/>
          <w:szCs w:val="16"/>
        </w:rPr>
      </w:pPr>
    </w:p>
    <w:p w14:paraId="0292ACFD" w14:textId="77777777" w:rsidR="003E3C0E" w:rsidRDefault="003E3C0E" w:rsidP="003E3C0E">
      <w:pPr>
        <w:spacing w:line="360" w:lineRule="auto"/>
        <w:jc w:val="center"/>
        <w:rPr>
          <w:color w:val="4B4B4B"/>
          <w:sz w:val="16"/>
          <w:szCs w:val="16"/>
        </w:rPr>
      </w:pPr>
    </w:p>
    <w:p w14:paraId="3E369416" w14:textId="77777777" w:rsidR="00BB4C84" w:rsidRDefault="00BB4C84" w:rsidP="003E3C0E">
      <w:pPr>
        <w:spacing w:line="360" w:lineRule="auto"/>
        <w:jc w:val="center"/>
        <w:rPr>
          <w:color w:val="4B4B4B"/>
          <w:sz w:val="16"/>
          <w:szCs w:val="16"/>
        </w:rPr>
      </w:pPr>
    </w:p>
    <w:p w14:paraId="64A96D6E" w14:textId="77777777" w:rsidR="00BB4C84" w:rsidRDefault="00BB4C84" w:rsidP="003E3C0E">
      <w:pPr>
        <w:spacing w:line="360" w:lineRule="auto"/>
        <w:jc w:val="center"/>
        <w:rPr>
          <w:color w:val="4B4B4B"/>
          <w:sz w:val="16"/>
          <w:szCs w:val="16"/>
        </w:rPr>
      </w:pPr>
    </w:p>
    <w:p w14:paraId="7483633C" w14:textId="33059681" w:rsidR="00CF2CD1" w:rsidRDefault="00862C6A" w:rsidP="009673A0">
      <w:pPr>
        <w:spacing w:line="360" w:lineRule="auto"/>
      </w:pPr>
      <w:r w:rsidRPr="00215232">
        <w:rPr>
          <w:rStyle w:val="Heading3Char"/>
          <w:b w:val="0"/>
          <w:bCs w:val="0"/>
        </w:rPr>
        <w:t>2</w:t>
      </w:r>
      <w:r w:rsidR="00E95550" w:rsidRPr="00215232">
        <w:rPr>
          <w:rStyle w:val="Heading3Char"/>
          <w:b w:val="0"/>
          <w:bCs w:val="0"/>
        </w:rPr>
        <w:t>.4</w:t>
      </w:r>
      <w:r w:rsidRPr="00215232">
        <w:rPr>
          <w:rStyle w:val="Heading3Char"/>
          <w:b w:val="0"/>
          <w:bCs w:val="0"/>
        </w:rPr>
        <w:t xml:space="preserve"> Berlo’s SMCR Model of communication</w:t>
      </w:r>
      <w:r>
        <w:t xml:space="preserve"> </w:t>
      </w:r>
      <w:r w:rsidR="007A28E4">
        <w:t xml:space="preserve">   </w:t>
      </w:r>
      <w:r w:rsidR="00215232">
        <w:t xml:space="preserve"> </w:t>
      </w:r>
      <w:r w:rsidR="000B245C">
        <w:t>T</w:t>
      </w:r>
      <w:r w:rsidR="002B5822">
        <w:t>he</w:t>
      </w:r>
      <w:r w:rsidR="00FC7624">
        <w:t xml:space="preserve"> </w:t>
      </w:r>
      <w:r w:rsidR="007A28E4">
        <w:t>p</w:t>
      </w:r>
      <w:r w:rsidR="00FC7624">
        <w:t xml:space="preserve">rogression </w:t>
      </w:r>
      <w:r w:rsidR="004E7987">
        <w:t>of communication models,</w:t>
      </w:r>
      <w:r w:rsidR="006301CE">
        <w:t xml:space="preserve"> Source – Message – Channel </w:t>
      </w:r>
      <w:r w:rsidR="007457AA">
        <w:t>–</w:t>
      </w:r>
      <w:r w:rsidR="006301CE">
        <w:t xml:space="preserve"> </w:t>
      </w:r>
      <w:r w:rsidR="007457AA">
        <w:t>Receiver (SMCR</w:t>
      </w:r>
      <w:r w:rsidR="006A0021">
        <w:t>), the</w:t>
      </w:r>
      <w:r w:rsidR="006A0021" w:rsidRPr="00D85133">
        <w:t xml:space="preserve"> communication</w:t>
      </w:r>
      <w:r w:rsidR="00B93AF6">
        <w:t xml:space="preserve"> </w:t>
      </w:r>
      <w:r w:rsidR="007457AA">
        <w:t xml:space="preserve">model </w:t>
      </w:r>
      <w:r w:rsidR="006E241B">
        <w:t xml:space="preserve">similarity and </w:t>
      </w:r>
      <w:r w:rsidR="005C081E">
        <w:t>differences</w:t>
      </w:r>
      <w:r w:rsidR="00B31880">
        <w:t xml:space="preserve"> </w:t>
      </w:r>
      <w:r w:rsidR="006E241B">
        <w:t>toward</w:t>
      </w:r>
      <w:r w:rsidR="00B31880">
        <w:t xml:space="preserve"> its predecessors </w:t>
      </w:r>
      <w:r w:rsidR="00B44454">
        <w:t xml:space="preserve">by </w:t>
      </w:r>
      <w:r w:rsidR="00B31880">
        <w:t xml:space="preserve">offering </w:t>
      </w:r>
      <w:r w:rsidR="006E241B">
        <w:t>a li</w:t>
      </w:r>
      <w:r w:rsidR="004D6C0A">
        <w:t xml:space="preserve">near projection but </w:t>
      </w:r>
      <w:r w:rsidR="00B44454">
        <w:t xml:space="preserve">more </w:t>
      </w:r>
      <w:r w:rsidR="007457AA">
        <w:t>detailed</w:t>
      </w:r>
      <w:r w:rsidR="00B31880">
        <w:t xml:space="preserve"> direction action</w:t>
      </w:r>
      <w:r w:rsidR="00C70B9D">
        <w:t>.</w:t>
      </w:r>
      <w:r w:rsidR="009673A0">
        <w:t xml:space="preserve"> The model </w:t>
      </w:r>
      <w:r w:rsidR="009673A0">
        <w:t>does not adequately</w:t>
      </w:r>
      <w:r w:rsidR="003A35DC">
        <w:t xml:space="preserve"> offer any</w:t>
      </w:r>
      <w:r w:rsidR="009673A0">
        <w:t xml:space="preserve"> feedback loop or </w:t>
      </w:r>
      <w:r w:rsidR="00D553C9">
        <w:t xml:space="preserve">direct </w:t>
      </w:r>
      <w:r w:rsidR="009673A0">
        <w:t xml:space="preserve">encoding and </w:t>
      </w:r>
      <w:r w:rsidR="009673A0">
        <w:t>decoding</w:t>
      </w:r>
      <w:r w:rsidR="009673A0">
        <w:t xml:space="preserve"> </w:t>
      </w:r>
      <w:r w:rsidR="009673A0">
        <w:t xml:space="preserve">that </w:t>
      </w:r>
      <w:r w:rsidR="00D553C9">
        <w:t xml:space="preserve">is </w:t>
      </w:r>
      <w:r w:rsidR="009673A0">
        <w:t>characterise</w:t>
      </w:r>
      <w:r w:rsidR="00D553C9">
        <w:t>d in</w:t>
      </w:r>
      <w:r w:rsidR="009673A0">
        <w:t xml:space="preserve"> real-time security briefings (</w:t>
      </w:r>
      <w:r w:rsidR="009673A0" w:rsidRPr="00D553C9">
        <w:rPr>
          <w:highlight w:val="yellow"/>
        </w:rPr>
        <w:t>Dimbleby &amp; Burton, 2007)</w:t>
      </w:r>
      <w:r w:rsidR="009673A0" w:rsidRPr="00D553C9">
        <w:rPr>
          <w:highlight w:val="yellow"/>
        </w:rPr>
        <w:t>.</w:t>
      </w:r>
      <w:r w:rsidR="00C70B9D">
        <w:t xml:space="preserve">  </w:t>
      </w:r>
      <w:proofErr w:type="gramStart"/>
      <w:r w:rsidR="00C70B9D">
        <w:t>Berlo</w:t>
      </w:r>
      <w:proofErr w:type="gramEnd"/>
      <w:r w:rsidR="00C70B9D">
        <w:t xml:space="preserve"> </w:t>
      </w:r>
      <w:r w:rsidR="006A0021">
        <w:t>is of</w:t>
      </w:r>
      <w:r w:rsidR="00C70B9D">
        <w:t xml:space="preserve"> the idea that </w:t>
      </w:r>
      <w:r w:rsidR="006A0021">
        <w:t>t</w:t>
      </w:r>
      <w:r w:rsidR="002C3299">
        <w:t>he source and receiver share</w:t>
      </w:r>
      <w:r w:rsidR="006A0021">
        <w:t xml:space="preserve"> </w:t>
      </w:r>
      <w:r w:rsidR="002C3299">
        <w:t xml:space="preserve">four attributes: communication skills, attitudes, knowledge, and socio-cultural background </w:t>
      </w:r>
      <w:r w:rsidR="002C3299" w:rsidRPr="006A0021">
        <w:rPr>
          <w:highlight w:val="yellow"/>
        </w:rPr>
        <w:t>(Berlo, 1960</w:t>
      </w:r>
      <w:r w:rsidR="001B223F">
        <w:t>).</w:t>
      </w:r>
      <w:r w:rsidR="0003191A">
        <w:t xml:space="preserve"> </w:t>
      </w:r>
      <w:r w:rsidR="001B223F">
        <w:t xml:space="preserve"> </w:t>
      </w:r>
      <w:r w:rsidR="00A13266">
        <w:t>A study in the</w:t>
      </w:r>
      <w:r w:rsidR="00A13266">
        <w:t xml:space="preserve"> </w:t>
      </w:r>
      <w:r w:rsidR="00A13266">
        <w:t>International Journal of Human Resource Management found that UK organisations with culturally</w:t>
      </w:r>
      <w:r w:rsidR="00A13266">
        <w:t xml:space="preserve"> </w:t>
      </w:r>
      <w:r w:rsidR="00A13266">
        <w:t xml:space="preserve">diverse frontline teams </w:t>
      </w:r>
      <w:r w:rsidR="00AA45B9">
        <w:t xml:space="preserve">like parkdean security team </w:t>
      </w:r>
      <w:r w:rsidR="00A13266">
        <w:t>achieved better</w:t>
      </w:r>
      <w:r w:rsidR="00F726CD">
        <w:t xml:space="preserve"> </w:t>
      </w:r>
      <w:r w:rsidR="00A13266">
        <w:t xml:space="preserve">communication </w:t>
      </w:r>
      <w:r w:rsidR="00F726CD">
        <w:t xml:space="preserve">with </w:t>
      </w:r>
      <w:r w:rsidR="00A13266">
        <w:t>training</w:t>
      </w:r>
      <w:r w:rsidR="00A13266">
        <w:t xml:space="preserve"> </w:t>
      </w:r>
      <w:r w:rsidR="00A13266" w:rsidRPr="002A0F89">
        <w:rPr>
          <w:highlight w:val="yellow"/>
        </w:rPr>
        <w:t>(Shen et al., 2009)</w:t>
      </w:r>
      <w:r w:rsidR="00A13266" w:rsidRPr="002A0F89">
        <w:rPr>
          <w:highlight w:val="yellow"/>
        </w:rPr>
        <w:t>.</w:t>
      </w:r>
      <w:r w:rsidR="005C081E">
        <w:t xml:space="preserve"> </w:t>
      </w:r>
      <w:r w:rsidR="00A13266">
        <w:t xml:space="preserve">  </w:t>
      </w:r>
      <w:r w:rsidR="000B05E2" w:rsidRPr="000B05E2">
        <w:t xml:space="preserve">Within the security team, the Communication </w:t>
      </w:r>
      <w:r w:rsidR="00157B75">
        <w:t>model</w:t>
      </w:r>
      <w:r w:rsidR="000B05E2" w:rsidRPr="000B05E2">
        <w:t xml:space="preserve"> is visible during incident reporting procedures.</w:t>
      </w:r>
      <w:r w:rsidR="000B05E2">
        <w:t xml:space="preserve"> </w:t>
      </w:r>
      <w:r w:rsidR="000B05E2" w:rsidRPr="000B05E2">
        <w:t xml:space="preserve"> </w:t>
      </w:r>
      <w:r w:rsidR="00E30D6F" w:rsidRPr="00E30D6F">
        <w:t xml:space="preserve">For example, when a security officer identifies anti-social behaviour, the officer </w:t>
      </w:r>
      <w:proofErr w:type="gramStart"/>
      <w:r w:rsidR="00E30D6F" w:rsidRPr="00E30D6F">
        <w:t>has to</w:t>
      </w:r>
      <w:proofErr w:type="gramEnd"/>
      <w:r w:rsidR="00E30D6F" w:rsidRPr="00E30D6F">
        <w:t xml:space="preserve"> </w:t>
      </w:r>
      <w:proofErr w:type="gramStart"/>
      <w:r w:rsidR="00E30D6F" w:rsidRPr="00E30D6F">
        <w:t>communicates</w:t>
      </w:r>
      <w:proofErr w:type="gramEnd"/>
      <w:r w:rsidR="00E30D6F" w:rsidRPr="00E30D6F">
        <w:t xml:space="preserve"> details through radio systems to the </w:t>
      </w:r>
      <w:r w:rsidR="00E30D6F" w:rsidRPr="00E30D6F">
        <w:t>on-charge</w:t>
      </w:r>
      <w:r w:rsidR="00E30D6F" w:rsidRPr="00E30D6F">
        <w:t xml:space="preserve"> supervisor. The supervisor will then interpret the message then respond with instructions and </w:t>
      </w:r>
      <w:proofErr w:type="gramStart"/>
      <w:r w:rsidR="00E30D6F" w:rsidRPr="00E30D6F">
        <w:t>awaits</w:t>
      </w:r>
      <w:proofErr w:type="gramEnd"/>
      <w:r w:rsidR="00E30D6F" w:rsidRPr="00E30D6F">
        <w:t xml:space="preserve"> to receive a response from the officer once the issue is resolved. The cycle clearly shows that communication is not fully complete until feedback has been received (Meinam et al., 2023).</w:t>
      </w:r>
    </w:p>
    <w:p w14:paraId="514F8901" w14:textId="43AE02C3" w:rsidR="00B93AF6" w:rsidRPr="004048B0" w:rsidRDefault="00FA0B0C">
      <w:r>
        <w:rPr>
          <w:noProof/>
        </w:rPr>
        <w:drawing>
          <wp:inline distT="0" distB="0" distL="0" distR="0" wp14:anchorId="05ACC14B" wp14:editId="1557CE0A">
            <wp:extent cx="6883400" cy="4770783"/>
            <wp:effectExtent l="0" t="0" r="0" b="0"/>
            <wp:docPr id="5178643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950529" cy="4817309"/>
                    </a:xfrm>
                    <a:prstGeom prst="rect">
                      <a:avLst/>
                    </a:prstGeom>
                    <a:noFill/>
                  </pic:spPr>
                </pic:pic>
              </a:graphicData>
            </a:graphic>
          </wp:inline>
        </w:drawing>
      </w:r>
    </w:p>
    <w:p w14:paraId="4008ACDC" w14:textId="785965B6" w:rsidR="007762BF" w:rsidRPr="004048B0" w:rsidRDefault="007762BF"/>
    <w:p w14:paraId="0BFC1344" w14:textId="72792F80" w:rsidR="00C17936" w:rsidRPr="00CF2CD1" w:rsidRDefault="00CF2CD1" w:rsidP="00CF2CD1">
      <w:pPr>
        <w:jc w:val="center"/>
        <w:rPr>
          <w:color w:val="4B4B4B"/>
          <w:sz w:val="16"/>
          <w:szCs w:val="16"/>
        </w:rPr>
      </w:pPr>
      <w:r w:rsidRPr="00CF2CD1">
        <w:rPr>
          <w:color w:val="4B4B4B"/>
          <w:sz w:val="16"/>
          <w:szCs w:val="16"/>
        </w:rPr>
        <w:t xml:space="preserve">Figure </w:t>
      </w:r>
      <w:r w:rsidR="0052085B">
        <w:rPr>
          <w:color w:val="4B4B4B"/>
          <w:sz w:val="16"/>
          <w:szCs w:val="16"/>
        </w:rPr>
        <w:t>4</w:t>
      </w:r>
      <w:r w:rsidRPr="00CF2CD1">
        <w:rPr>
          <w:color w:val="4B4B4B"/>
          <w:sz w:val="16"/>
          <w:szCs w:val="16"/>
        </w:rPr>
        <w:t>: Berlo's SMCR Model (1960)</w:t>
      </w:r>
    </w:p>
    <w:p w14:paraId="0673C94E" w14:textId="237C0B77" w:rsidR="002B7193" w:rsidRDefault="002B7193" w:rsidP="002B7193"/>
    <w:p w14:paraId="1523D6C8" w14:textId="77777777" w:rsidR="0052085B" w:rsidRPr="0052085B" w:rsidRDefault="00834B96" w:rsidP="0052085B">
      <w:pPr>
        <w:pStyle w:val="Heading3"/>
        <w:rPr>
          <w:b w:val="0"/>
          <w:bCs w:val="0"/>
        </w:rPr>
      </w:pPr>
      <w:r w:rsidRPr="0052085B">
        <w:rPr>
          <w:b w:val="0"/>
          <w:bCs w:val="0"/>
        </w:rPr>
        <w:t xml:space="preserve">2.5 </w:t>
      </w:r>
      <w:r w:rsidR="0052085B" w:rsidRPr="0052085B">
        <w:rPr>
          <w:b w:val="0"/>
          <w:bCs w:val="0"/>
        </w:rPr>
        <w:t xml:space="preserve">Comparison of communication Models </w:t>
      </w:r>
    </w:p>
    <w:p w14:paraId="1255E447" w14:textId="11481394" w:rsidR="002B7193" w:rsidRDefault="002B7193" w:rsidP="002B7193">
      <w:pPr>
        <w:tabs>
          <w:tab w:val="left" w:pos="9592"/>
        </w:tabs>
      </w:pPr>
      <w:r>
        <w:tab/>
      </w:r>
    </w:p>
    <w:p w14:paraId="724930D7" w14:textId="77777777" w:rsidR="00BA671D" w:rsidRDefault="00BA671D" w:rsidP="0060065C">
      <w:pPr>
        <w:tabs>
          <w:tab w:val="left" w:pos="9592"/>
        </w:tabs>
        <w:spacing w:line="360" w:lineRule="auto"/>
      </w:pPr>
    </w:p>
    <w:p w14:paraId="2E2F29AC" w14:textId="77777777" w:rsidR="0047300C" w:rsidRDefault="0047300C" w:rsidP="00491AD5">
      <w:pPr>
        <w:tabs>
          <w:tab w:val="left" w:pos="9592"/>
        </w:tabs>
        <w:spacing w:line="360" w:lineRule="auto"/>
      </w:pPr>
      <w:r>
        <w:rPr>
          <w:noProof/>
        </w:rPr>
        <w:drawing>
          <wp:anchor distT="0" distB="0" distL="114300" distR="114300" simplePos="0" relativeHeight="251643392" behindDoc="0" locked="0" layoutInCell="1" allowOverlap="1" wp14:anchorId="5DB774F3" wp14:editId="0BDB3498">
            <wp:simplePos x="0" y="0"/>
            <wp:positionH relativeFrom="margin">
              <wp:align>right</wp:align>
            </wp:positionH>
            <wp:positionV relativeFrom="paragraph">
              <wp:posOffset>2901315</wp:posOffset>
            </wp:positionV>
            <wp:extent cx="6819900" cy="4206240"/>
            <wp:effectExtent l="0" t="0" r="0" b="3810"/>
            <wp:wrapThrough wrapText="bothSides">
              <wp:wrapPolygon edited="0">
                <wp:start x="0" y="0"/>
                <wp:lineTo x="0" y="21522"/>
                <wp:lineTo x="21540" y="21522"/>
                <wp:lineTo x="21540" y="0"/>
                <wp:lineTo x="0" y="0"/>
              </wp:wrapPolygon>
            </wp:wrapThrough>
            <wp:docPr id="18403726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372694" name="Picture 1840372694"/>
                    <pic:cNvPicPr/>
                  </pic:nvPicPr>
                  <pic:blipFill rotWithShape="1">
                    <a:blip r:embed="rId27" cstate="print">
                      <a:extLst>
                        <a:ext uri="{28A0092B-C50C-407E-A947-70E740481C1C}">
                          <a14:useLocalDpi xmlns:a14="http://schemas.microsoft.com/office/drawing/2010/main" val="0"/>
                        </a:ext>
                      </a:extLst>
                    </a:blip>
                    <a:srcRect b="7834"/>
                    <a:stretch>
                      <a:fillRect/>
                    </a:stretch>
                  </pic:blipFill>
                  <pic:spPr bwMode="auto">
                    <a:xfrm>
                      <a:off x="0" y="0"/>
                      <a:ext cx="6823363" cy="42082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6152">
        <w:t xml:space="preserve">The communication cycle </w:t>
      </w:r>
      <w:r w:rsidR="00F27DF3">
        <w:t xml:space="preserve">operates on feedback, which is essential for operational </w:t>
      </w:r>
      <w:r w:rsidR="007B4DFB">
        <w:t xml:space="preserve">environments. While Shannon and Weavers model identifies and </w:t>
      </w:r>
      <w:r w:rsidR="001B3077">
        <w:t>combats noise within the structure of communication</w:t>
      </w:r>
      <w:r w:rsidR="001B1A15">
        <w:t>, makes it relevant to radio dependent team</w:t>
      </w:r>
      <w:r w:rsidR="00DD7689">
        <w:t xml:space="preserve">s. Schramm’s model dives into the </w:t>
      </w:r>
      <w:r w:rsidR="00040E17">
        <w:t xml:space="preserve">important </w:t>
      </w:r>
      <w:r w:rsidR="005A413D">
        <w:t xml:space="preserve">field of shared </w:t>
      </w:r>
      <w:r w:rsidR="00040E17">
        <w:t>fields</w:t>
      </w:r>
      <w:r w:rsidR="005A413D">
        <w:t xml:space="preserve"> of experiences </w:t>
      </w:r>
      <w:r w:rsidR="000E7CE3">
        <w:t xml:space="preserve">and how they </w:t>
      </w:r>
      <w:r w:rsidR="004A24A5">
        <w:t xml:space="preserve">can improve overall communication </w:t>
      </w:r>
      <w:r w:rsidR="000E7CE3">
        <w:t>in a diverse</w:t>
      </w:r>
      <w:r w:rsidR="0055691C">
        <w:t xml:space="preserve"> environment. </w:t>
      </w:r>
      <w:r w:rsidR="008C5511">
        <w:t xml:space="preserve">Brelo’s </w:t>
      </w:r>
      <w:r w:rsidR="007837B0">
        <w:t xml:space="preserve">SMCR model has a focus on personal </w:t>
      </w:r>
      <w:r w:rsidR="000B2C64">
        <w:t>traits</w:t>
      </w:r>
      <w:r w:rsidR="007837B0">
        <w:t xml:space="preserve"> </w:t>
      </w:r>
      <w:r w:rsidR="003F74C8">
        <w:t xml:space="preserve">and how </w:t>
      </w:r>
      <w:r w:rsidR="00B85114">
        <w:t>they</w:t>
      </w:r>
      <w:r w:rsidR="003F74C8">
        <w:t xml:space="preserve"> ha</w:t>
      </w:r>
      <w:r w:rsidR="00B85114">
        <w:t>ve</w:t>
      </w:r>
      <w:r w:rsidR="003F74C8">
        <w:t xml:space="preserve"> influence </w:t>
      </w:r>
      <w:r w:rsidR="00E20AD8">
        <w:t xml:space="preserve">over </w:t>
      </w:r>
      <w:r w:rsidR="003A2E06">
        <w:t>c</w:t>
      </w:r>
      <w:r w:rsidR="00E20AD8">
        <w:t xml:space="preserve">ommunications </w:t>
      </w:r>
      <w:r w:rsidR="003A2E06">
        <w:t xml:space="preserve">integrity. </w:t>
      </w:r>
      <w:r w:rsidR="00B85114">
        <w:t xml:space="preserve"> </w:t>
      </w:r>
      <w:r w:rsidR="00A847BF">
        <w:t>However, no one model focuses</w:t>
      </w:r>
      <w:r w:rsidR="00AF3107">
        <w:t xml:space="preserve"> on modern workforce’s complexities</w:t>
      </w:r>
      <w:r w:rsidR="00443DA5">
        <w:t>, as shift patterns, digital communication channels</w:t>
      </w:r>
      <w:r w:rsidR="00297B46">
        <w:t xml:space="preserve"> and multilingual limitations create the overlapping </w:t>
      </w:r>
      <w:r w:rsidR="00A90407">
        <w:t xml:space="preserve">processes </w:t>
      </w:r>
      <w:r w:rsidR="009B4C5E">
        <w:t xml:space="preserve">needed in </w:t>
      </w:r>
      <w:r w:rsidR="00881986">
        <w:t>today’s</w:t>
      </w:r>
      <w:r w:rsidR="009B4C5E">
        <w:t xml:space="preserve"> workplace</w:t>
      </w:r>
      <w:r w:rsidR="009B4C5E" w:rsidRPr="00E86AFA">
        <w:rPr>
          <w:highlight w:val="yellow"/>
        </w:rPr>
        <w:t xml:space="preserve">. </w:t>
      </w:r>
      <w:r w:rsidR="00881986" w:rsidRPr="00E86AFA">
        <w:rPr>
          <w:highlight w:val="yellow"/>
        </w:rPr>
        <w:t>Tourish and Hargie (2004),</w:t>
      </w:r>
      <w:r w:rsidR="00881986">
        <w:t xml:space="preserve"> </w:t>
      </w:r>
      <w:r w:rsidR="00431E1B">
        <w:t xml:space="preserve">published a </w:t>
      </w:r>
      <w:r w:rsidR="00881986">
        <w:t>paper</w:t>
      </w:r>
      <w:r w:rsidR="00881986">
        <w:t xml:space="preserve"> </w:t>
      </w:r>
      <w:r w:rsidR="00327B82">
        <w:t xml:space="preserve">covering the issues </w:t>
      </w:r>
      <w:r w:rsidR="00881986">
        <w:t>of Communication</w:t>
      </w:r>
      <w:r w:rsidR="00881986">
        <w:t xml:space="preserve"> </w:t>
      </w:r>
      <w:r w:rsidR="00881986">
        <w:t xml:space="preserve">Management, </w:t>
      </w:r>
      <w:r w:rsidR="00327B82">
        <w:t xml:space="preserve">and </w:t>
      </w:r>
      <w:r w:rsidR="0087675B">
        <w:t xml:space="preserve">offer </w:t>
      </w:r>
      <w:r w:rsidR="00E86AFA">
        <w:t>their</w:t>
      </w:r>
      <w:r w:rsidR="0087675B">
        <w:t xml:space="preserve"> perspective</w:t>
      </w:r>
      <w:r w:rsidR="00881986">
        <w:t xml:space="preserve"> that effective organisational</w:t>
      </w:r>
      <w:r w:rsidR="00881986">
        <w:t xml:space="preserve"> </w:t>
      </w:r>
      <w:r w:rsidR="00881986">
        <w:t xml:space="preserve">communication requires a </w:t>
      </w:r>
      <w:r w:rsidR="00E86AFA">
        <w:t>balance</w:t>
      </w:r>
      <w:r w:rsidR="00881986">
        <w:t xml:space="preserve"> of linear and interactive models.</w:t>
      </w:r>
      <w:r w:rsidR="004E3A3A">
        <w:t xml:space="preserve">  </w:t>
      </w:r>
      <w:r w:rsidR="004E3A3A">
        <w:t xml:space="preserve">In </w:t>
      </w:r>
      <w:r w:rsidR="009062EB">
        <w:t>light if this</w:t>
      </w:r>
      <w:r w:rsidR="004E3A3A">
        <w:t>, the security team</w:t>
      </w:r>
      <w:r w:rsidR="004E3A3A">
        <w:t xml:space="preserve"> </w:t>
      </w:r>
      <w:r w:rsidR="004E3A3A">
        <w:t xml:space="preserve">would benefit from a blended </w:t>
      </w:r>
      <w:r w:rsidR="009062EB">
        <w:t>approach, with the</w:t>
      </w:r>
      <w:r w:rsidR="004E3A3A">
        <w:t xml:space="preserve"> us</w:t>
      </w:r>
      <w:r w:rsidR="009062EB">
        <w:t xml:space="preserve">e </w:t>
      </w:r>
      <w:r w:rsidR="006E5943">
        <w:t>of</w:t>
      </w:r>
      <w:r w:rsidR="0042516C">
        <w:t xml:space="preserve"> </w:t>
      </w:r>
      <w:r w:rsidR="004E3A3A">
        <w:t>the communication cycle for briefings, Shannon and</w:t>
      </w:r>
      <w:r w:rsidR="004E3A3A">
        <w:t xml:space="preserve"> </w:t>
      </w:r>
      <w:r w:rsidR="004E3A3A">
        <w:t>Weaver’s principles for radio protocols</w:t>
      </w:r>
      <w:r w:rsidR="0042516C">
        <w:t xml:space="preserve"> and</w:t>
      </w:r>
      <w:r w:rsidR="004E3A3A">
        <w:t xml:space="preserve"> Schramm’s framework for understanding shared context in</w:t>
      </w:r>
      <w:r w:rsidR="004E3A3A">
        <w:t xml:space="preserve"> </w:t>
      </w:r>
      <w:r w:rsidR="0060065C">
        <w:t xml:space="preserve">recruitment </w:t>
      </w:r>
      <w:r w:rsidR="004E3A3A">
        <w:t>team inductions</w:t>
      </w:r>
      <w:r w:rsidR="0060065C">
        <w:t xml:space="preserve">. </w:t>
      </w:r>
      <w:r w:rsidR="00BA671D">
        <w:t xml:space="preserve">                                                                                                        </w:t>
      </w:r>
      <w:r w:rsidR="006E5943">
        <w:t xml:space="preserve">          </w:t>
      </w:r>
      <w:r w:rsidR="00BA671D">
        <w:t xml:space="preserve">  </w:t>
      </w:r>
    </w:p>
    <w:p w14:paraId="20D94A83" w14:textId="625E7A15" w:rsidR="002B7193" w:rsidRDefault="00BA671D" w:rsidP="0047300C">
      <w:pPr>
        <w:tabs>
          <w:tab w:val="left" w:pos="9592"/>
        </w:tabs>
        <w:spacing w:line="360" w:lineRule="auto"/>
        <w:jc w:val="center"/>
      </w:pPr>
      <w:r w:rsidRPr="006E5943">
        <w:rPr>
          <w:color w:val="595959" w:themeColor="text1" w:themeTint="A6"/>
          <w:sz w:val="16"/>
          <w:szCs w:val="16"/>
        </w:rPr>
        <w:t xml:space="preserve">Figure </w:t>
      </w:r>
      <w:r w:rsidRPr="006E5943">
        <w:rPr>
          <w:color w:val="595959" w:themeColor="text1" w:themeTint="A6"/>
          <w:sz w:val="16"/>
          <w:szCs w:val="16"/>
        </w:rPr>
        <w:t xml:space="preserve">5: </w:t>
      </w:r>
      <w:r w:rsidR="006E5943" w:rsidRPr="006E5943">
        <w:rPr>
          <w:color w:val="595959" w:themeColor="text1" w:themeTint="A6"/>
          <w:sz w:val="16"/>
          <w:szCs w:val="16"/>
        </w:rPr>
        <w:t>Blended trifactor of models (2026)</w:t>
      </w:r>
    </w:p>
    <w:p w14:paraId="31D6D440" w14:textId="6081CA2B" w:rsidR="004E0F3A" w:rsidRDefault="004E0F3A" w:rsidP="004E0F3A"/>
    <w:p w14:paraId="6FD60402" w14:textId="6393DF58" w:rsidR="0060065C" w:rsidRDefault="0060065C" w:rsidP="004E0F3A"/>
    <w:p w14:paraId="32DA4CC3" w14:textId="5CE6B593" w:rsidR="0060065C" w:rsidRDefault="0060065C" w:rsidP="004E0F3A"/>
    <w:p w14:paraId="03274E93" w14:textId="65C0C20B" w:rsidR="0060065C" w:rsidRPr="004E0F3A" w:rsidRDefault="0060065C" w:rsidP="004E0F3A"/>
    <w:p w14:paraId="3CC0F107" w14:textId="00D87080" w:rsidR="00092B77" w:rsidRDefault="00AA665B" w:rsidP="00AA665B">
      <w:pPr>
        <w:spacing w:line="360" w:lineRule="auto"/>
      </w:pPr>
      <w:r>
        <w:rPr>
          <w:noProof/>
        </w:rPr>
        <w:drawing>
          <wp:anchor distT="0" distB="0" distL="114300" distR="114300" simplePos="0" relativeHeight="251645440" behindDoc="0" locked="0" layoutInCell="1" allowOverlap="1" wp14:anchorId="3C1BB6C3" wp14:editId="2FAA9FE8">
            <wp:simplePos x="0" y="0"/>
            <wp:positionH relativeFrom="column">
              <wp:posOffset>4210050</wp:posOffset>
            </wp:positionH>
            <wp:positionV relativeFrom="paragraph">
              <wp:posOffset>6350</wp:posOffset>
            </wp:positionV>
            <wp:extent cx="2535555" cy="3760470"/>
            <wp:effectExtent l="0" t="0" r="0" b="0"/>
            <wp:wrapThrough wrapText="bothSides">
              <wp:wrapPolygon edited="0">
                <wp:start x="0" y="0"/>
                <wp:lineTo x="0" y="21447"/>
                <wp:lineTo x="21421" y="21447"/>
                <wp:lineTo x="21421" y="0"/>
                <wp:lineTo x="0" y="0"/>
              </wp:wrapPolygon>
            </wp:wrapThrough>
            <wp:docPr id="16132835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283575" name="Picture 1613283575"/>
                    <pic:cNvPicPr/>
                  </pic:nvPicPr>
                  <pic:blipFill rotWithShape="1">
                    <a:blip r:embed="rId28" cstate="print">
                      <a:extLst>
                        <a:ext uri="{28A0092B-C50C-407E-A947-70E740481C1C}">
                          <a14:useLocalDpi xmlns:a14="http://schemas.microsoft.com/office/drawing/2010/main" val="0"/>
                        </a:ext>
                      </a:extLst>
                    </a:blip>
                    <a:srcRect l="17145" t="3521" r="17283" b="4490"/>
                    <a:stretch>
                      <a:fillRect/>
                    </a:stretch>
                  </pic:blipFill>
                  <pic:spPr bwMode="auto">
                    <a:xfrm>
                      <a:off x="0" y="0"/>
                      <a:ext cx="2535555" cy="3760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3283" w:rsidRPr="002E089F">
        <w:rPr>
          <w:rStyle w:val="Heading3Char"/>
          <w:b w:val="0"/>
          <w:bCs w:val="0"/>
        </w:rPr>
        <w:t>2.6 Verbal</w:t>
      </w:r>
      <w:r w:rsidR="00D83283" w:rsidRPr="002E089F">
        <w:rPr>
          <w:rStyle w:val="Heading3Char"/>
          <w:b w:val="0"/>
          <w:bCs w:val="0"/>
        </w:rPr>
        <w:t>,</w:t>
      </w:r>
      <w:r w:rsidR="00D83283" w:rsidRPr="002E089F">
        <w:rPr>
          <w:rStyle w:val="Heading3Char"/>
          <w:b w:val="0"/>
          <w:bCs w:val="0"/>
        </w:rPr>
        <w:t xml:space="preserve"> </w:t>
      </w:r>
      <w:r w:rsidR="00D83283" w:rsidRPr="002E089F">
        <w:rPr>
          <w:rStyle w:val="Heading3Char"/>
          <w:b w:val="0"/>
          <w:bCs w:val="0"/>
        </w:rPr>
        <w:t>Wri</w:t>
      </w:r>
      <w:r w:rsidR="00C73748" w:rsidRPr="002E089F">
        <w:rPr>
          <w:rStyle w:val="Heading3Char"/>
          <w:b w:val="0"/>
          <w:bCs w:val="0"/>
        </w:rPr>
        <w:t>t</w:t>
      </w:r>
      <w:r w:rsidR="00D83283" w:rsidRPr="002E089F">
        <w:rPr>
          <w:rStyle w:val="Heading3Char"/>
          <w:b w:val="0"/>
          <w:bCs w:val="0"/>
        </w:rPr>
        <w:t>ten and visual</w:t>
      </w:r>
      <w:r w:rsidR="00D83283" w:rsidRPr="002E089F">
        <w:rPr>
          <w:rStyle w:val="Heading3Char"/>
          <w:b w:val="0"/>
          <w:bCs w:val="0"/>
        </w:rPr>
        <w:t xml:space="preserve"> Communication</w:t>
      </w:r>
      <w:r w:rsidR="00C73748">
        <w:t xml:space="preserve"> </w:t>
      </w:r>
      <w:r w:rsidR="001B0553">
        <w:t xml:space="preserve">are </w:t>
      </w:r>
      <w:r w:rsidR="00CF16D6">
        <w:t xml:space="preserve">all communication elements that an organisation </w:t>
      </w:r>
      <w:r w:rsidR="00FD19F8">
        <w:t>uses</w:t>
      </w:r>
      <w:r w:rsidR="00887A41">
        <w:t xml:space="preserve"> to communicate.  </w:t>
      </w:r>
      <w:r w:rsidR="00092B77">
        <w:t xml:space="preserve">Research carried out by </w:t>
      </w:r>
      <w:r w:rsidR="00092B77">
        <w:t>Mehrabian</w:t>
      </w:r>
      <w:r w:rsidR="00092B77">
        <w:t xml:space="preserve"> </w:t>
      </w:r>
      <w:r w:rsidR="00092B77">
        <w:t>suggests that in face-to-face exchanges about feelings, words account for</w:t>
      </w:r>
    </w:p>
    <w:p w14:paraId="4A420868" w14:textId="396533A2" w:rsidR="00637B7B" w:rsidRDefault="00092B77" w:rsidP="00637B7B">
      <w:pPr>
        <w:spacing w:line="360" w:lineRule="auto"/>
      </w:pPr>
      <w:r>
        <w:t>only 7% of meaning, tone 38%, and body language 55% (</w:t>
      </w:r>
      <w:r w:rsidRPr="00A17F70">
        <w:rPr>
          <w:highlight w:val="yellow"/>
        </w:rPr>
        <w:t>Mehrabian, 1971</w:t>
      </w:r>
      <w:r>
        <w:t>).</w:t>
      </w:r>
      <w:r w:rsidR="00334FCD">
        <w:t xml:space="preserve"> </w:t>
      </w:r>
      <w:r>
        <w:t xml:space="preserve"> </w:t>
      </w:r>
      <w:r w:rsidR="00334FCD" w:rsidRPr="00334FCD">
        <w:t>Although Mehrabian</w:t>
      </w:r>
      <w:r w:rsidR="00D80941">
        <w:t>’s</w:t>
      </w:r>
      <w:r w:rsidR="00FF7E33">
        <w:t xml:space="preserve"> findings</w:t>
      </w:r>
      <w:r w:rsidR="00334FCD" w:rsidRPr="00334FCD">
        <w:t xml:space="preserve"> highlight the importance of </w:t>
      </w:r>
      <w:r w:rsidR="00FF7E33">
        <w:t>written</w:t>
      </w:r>
      <w:r w:rsidR="00334FCD" w:rsidRPr="00334FCD">
        <w:t xml:space="preserve"> communication, </w:t>
      </w:r>
      <w:r w:rsidR="00E446F8">
        <w:t>from recent reports and</w:t>
      </w:r>
      <w:r w:rsidR="00334FCD" w:rsidRPr="00334FCD">
        <w:t xml:space="preserve"> findings</w:t>
      </w:r>
      <w:r w:rsidR="00D80941">
        <w:t xml:space="preserve"> from other sources</w:t>
      </w:r>
      <w:r w:rsidR="00334FCD" w:rsidRPr="00334FCD">
        <w:t xml:space="preserve"> </w:t>
      </w:r>
      <w:r w:rsidR="00D80941">
        <w:t xml:space="preserve">found that </w:t>
      </w:r>
      <w:r w:rsidR="00EC4896">
        <w:t xml:space="preserve">these statistics </w:t>
      </w:r>
      <w:r w:rsidR="00334FCD" w:rsidRPr="00334FCD">
        <w:t>have frequently been overstated</w:t>
      </w:r>
      <w:r w:rsidR="00072B9A">
        <w:t xml:space="preserve"> </w:t>
      </w:r>
      <w:r w:rsidR="00072B9A" w:rsidRPr="00EE1DFE">
        <w:rPr>
          <w:highlight w:val="yellow"/>
        </w:rPr>
        <w:t xml:space="preserve">(Gurteen, </w:t>
      </w:r>
      <w:r w:rsidR="00072B9A" w:rsidRPr="00EE1DFE">
        <w:rPr>
          <w:highlight w:val="yellow"/>
        </w:rPr>
        <w:t>2026</w:t>
      </w:r>
      <w:r w:rsidR="00072B9A" w:rsidRPr="00EE1DFE">
        <w:rPr>
          <w:highlight w:val="yellow"/>
        </w:rPr>
        <w:t>)</w:t>
      </w:r>
      <w:r w:rsidR="00072B9A" w:rsidRPr="00EE1DFE">
        <w:rPr>
          <w:highlight w:val="yellow"/>
        </w:rPr>
        <w:t>.</w:t>
      </w:r>
      <w:r w:rsidR="00072B9A">
        <w:t xml:space="preserve"> </w:t>
      </w:r>
      <w:r w:rsidR="00334FCD" w:rsidRPr="00334FCD">
        <w:t xml:space="preserve"> </w:t>
      </w:r>
      <w:r w:rsidR="00647FC8" w:rsidRPr="00647FC8">
        <w:t>The 7%-38%-55% rule applies mainly to the communication of feelings and attitudes rather than all workplace interactions (Bekke, 2020).</w:t>
      </w:r>
      <w:r w:rsidR="00647FC8">
        <w:t xml:space="preserve"> </w:t>
      </w:r>
      <w:r w:rsidR="00647FC8" w:rsidRPr="00647FC8">
        <w:t xml:space="preserve"> Therefore, in an organisational setting such as security, verbal information remains critical for conveying most instructions, incident details, and safety procedures, while tone and body language support message interpretation. </w:t>
      </w:r>
      <w:r w:rsidR="00637B7B" w:rsidRPr="00CB0BB1">
        <w:rPr>
          <w:sz w:val="16"/>
          <w:szCs w:val="16"/>
        </w:rPr>
        <w:t xml:space="preserve">Figure 6: visual representation of communication     </w:t>
      </w:r>
    </w:p>
    <w:p w14:paraId="5584AE5D" w14:textId="730A27CA" w:rsidR="007304CF" w:rsidRDefault="005C11DB" w:rsidP="00637B7B">
      <w:pPr>
        <w:spacing w:line="360" w:lineRule="auto"/>
      </w:pPr>
      <w:r>
        <w:t>A book</w:t>
      </w:r>
      <w:r w:rsidR="00E93B23">
        <w:t xml:space="preserve"> on body language</w:t>
      </w:r>
      <w:r>
        <w:t xml:space="preserve"> by </w:t>
      </w:r>
      <w:r w:rsidRPr="00904297">
        <w:rPr>
          <w:highlight w:val="yellow"/>
        </w:rPr>
        <w:t>Pease &amp; Pease, (2017</w:t>
      </w:r>
      <w:r>
        <w:t>)</w:t>
      </w:r>
      <w:r>
        <w:t xml:space="preserve"> </w:t>
      </w:r>
      <w:proofErr w:type="gramStart"/>
      <w:r w:rsidR="00E93B23">
        <w:t>offer</w:t>
      </w:r>
      <w:proofErr w:type="gramEnd"/>
      <w:r w:rsidR="00E93B23">
        <w:t xml:space="preserve"> indication towards</w:t>
      </w:r>
      <w:r w:rsidR="00637B7B">
        <w:t xml:space="preserve"> </w:t>
      </w:r>
      <w:r w:rsidR="00637B7B">
        <w:t>security officer's posture, eye contact, and facial expression can de-escalate or inflame a tense</w:t>
      </w:r>
      <w:r w:rsidR="00637B7B">
        <w:t xml:space="preserve"> </w:t>
      </w:r>
      <w:r w:rsidR="00637B7B">
        <w:t>situation, directly impacting guest safety</w:t>
      </w:r>
      <w:r>
        <w:t>.</w:t>
      </w:r>
      <w:r w:rsidR="00650AE1">
        <w:t xml:space="preserve"> </w:t>
      </w:r>
      <w:r w:rsidR="00904297" w:rsidRPr="00904297">
        <w:t xml:space="preserve">Research by Acuity </w:t>
      </w:r>
      <w:r w:rsidR="00904297" w:rsidRPr="00904297">
        <w:rPr>
          <w:highlight w:val="yellow"/>
        </w:rPr>
        <w:t>Training (2023</w:t>
      </w:r>
      <w:r w:rsidR="00904297" w:rsidRPr="00904297">
        <w:t xml:space="preserve">) found that </w:t>
      </w:r>
      <w:r w:rsidR="00904297">
        <w:t xml:space="preserve">sending an </w:t>
      </w:r>
      <w:r w:rsidR="00904297" w:rsidRPr="00904297">
        <w:t>email</w:t>
      </w:r>
      <w:r w:rsidR="005D731E">
        <w:t>,</w:t>
      </w:r>
      <w:r w:rsidR="00904297" w:rsidRPr="00904297">
        <w:t xml:space="preserve"> is mo</w:t>
      </w:r>
      <w:r w:rsidR="005D731E">
        <w:t xml:space="preserve">stly </w:t>
      </w:r>
      <w:r w:rsidR="00904297" w:rsidRPr="00904297">
        <w:t xml:space="preserve">used </w:t>
      </w:r>
      <w:r w:rsidR="00904297">
        <w:t xml:space="preserve">throughout </w:t>
      </w:r>
      <w:r w:rsidR="00904297" w:rsidRPr="00904297">
        <w:t>workplace communication channel</w:t>
      </w:r>
      <w:r w:rsidR="005D731E">
        <w:t xml:space="preserve"> across </w:t>
      </w:r>
      <w:r w:rsidR="00904297" w:rsidRPr="00904297">
        <w:t xml:space="preserve">the UK (55.45%), followed by WhatsApp (44.91%) and text messaging (43.10%). However, these channels </w:t>
      </w:r>
      <w:r w:rsidR="00C448BF">
        <w:t>begin to stray away from</w:t>
      </w:r>
      <w:r w:rsidR="00904297" w:rsidRPr="00904297">
        <w:t xml:space="preserve"> non-verbal cues, which lead to misinterpretation, particularly when conveying urgency or emotion (</w:t>
      </w:r>
      <w:r w:rsidR="00904297" w:rsidRPr="00856E03">
        <w:rPr>
          <w:highlight w:val="yellow"/>
        </w:rPr>
        <w:t>Byron, 2008</w:t>
      </w:r>
      <w:r w:rsidR="00904297" w:rsidRPr="00904297">
        <w:t xml:space="preserve">). </w:t>
      </w:r>
    </w:p>
    <w:p w14:paraId="6D656306" w14:textId="53C99FA7" w:rsidR="00BB2C30" w:rsidRDefault="00AA665B" w:rsidP="00092B77">
      <w:pPr>
        <w:rPr>
          <w:sz w:val="16"/>
          <w:szCs w:val="16"/>
        </w:rPr>
      </w:pPr>
      <w:r w:rsidRPr="00CB0BB1">
        <w:rPr>
          <w:sz w:val="16"/>
          <w:szCs w:val="16"/>
        </w:rPr>
        <w:t xml:space="preserve">                                                                                                                                </w:t>
      </w:r>
      <w:r w:rsidR="00CB0BB1">
        <w:rPr>
          <w:sz w:val="16"/>
          <w:szCs w:val="16"/>
        </w:rPr>
        <w:t xml:space="preserve">                                          </w:t>
      </w:r>
      <w:r w:rsidRPr="00CB0BB1">
        <w:rPr>
          <w:sz w:val="16"/>
          <w:szCs w:val="16"/>
        </w:rPr>
        <w:t xml:space="preserve"> </w:t>
      </w:r>
    </w:p>
    <w:p w14:paraId="199F1A21" w14:textId="67A5706F" w:rsidR="00BB2C30" w:rsidRDefault="00BB2C30" w:rsidP="00092B77">
      <w:pPr>
        <w:rPr>
          <w:sz w:val="16"/>
          <w:szCs w:val="16"/>
        </w:rPr>
      </w:pPr>
      <w:r>
        <w:rPr>
          <w:noProof/>
          <w:sz w:val="16"/>
          <w:szCs w:val="16"/>
        </w:rPr>
        <w:drawing>
          <wp:anchor distT="0" distB="0" distL="114300" distR="114300" simplePos="0" relativeHeight="251657728" behindDoc="0" locked="0" layoutInCell="1" allowOverlap="1" wp14:anchorId="5F91347D" wp14:editId="79AFEE1E">
            <wp:simplePos x="0" y="0"/>
            <wp:positionH relativeFrom="column">
              <wp:posOffset>4742401</wp:posOffset>
            </wp:positionH>
            <wp:positionV relativeFrom="paragraph">
              <wp:posOffset>1387944</wp:posOffset>
            </wp:positionV>
            <wp:extent cx="1771015" cy="720725"/>
            <wp:effectExtent l="76200" t="285750" r="76835" b="288925"/>
            <wp:wrapThrough wrapText="bothSides">
              <wp:wrapPolygon edited="0">
                <wp:start x="-522" y="358"/>
                <wp:lineTo x="-1832" y="1534"/>
                <wp:lineTo x="-555" y="10113"/>
                <wp:lineTo x="-1646" y="11094"/>
                <wp:lineTo x="-369" y="19673"/>
                <wp:lineTo x="7891" y="21976"/>
                <wp:lineTo x="20972" y="21770"/>
                <wp:lineTo x="21845" y="20985"/>
                <wp:lineTo x="21856" y="9425"/>
                <wp:lineTo x="21452" y="61"/>
                <wp:lineTo x="20334" y="-7445"/>
                <wp:lineTo x="11665" y="-869"/>
                <wp:lineTo x="10388" y="-9448"/>
                <wp:lineTo x="351" y="-427"/>
                <wp:lineTo x="-522" y="358"/>
              </wp:wrapPolygon>
            </wp:wrapThrough>
            <wp:docPr id="177111840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18405" name="Picture 1771118405"/>
                    <pic:cNvPicPr/>
                  </pic:nvPicPr>
                  <pic:blipFill>
                    <a:blip r:embed="rId29">
                      <a:extLst>
                        <a:ext uri="{28A0092B-C50C-407E-A947-70E740481C1C}">
                          <a14:useLocalDpi xmlns:a14="http://schemas.microsoft.com/office/drawing/2010/main" val="0"/>
                        </a:ext>
                      </a:extLst>
                    </a:blip>
                    <a:stretch>
                      <a:fillRect/>
                    </a:stretch>
                  </pic:blipFill>
                  <pic:spPr>
                    <a:xfrm rot="1205427">
                      <a:off x="0" y="0"/>
                      <a:ext cx="1771015" cy="7207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632" behindDoc="0" locked="0" layoutInCell="1" allowOverlap="1" wp14:anchorId="07A2BBB5" wp14:editId="37D7FD9D">
            <wp:simplePos x="0" y="0"/>
            <wp:positionH relativeFrom="margin">
              <wp:align>left</wp:align>
            </wp:positionH>
            <wp:positionV relativeFrom="paragraph">
              <wp:posOffset>195884</wp:posOffset>
            </wp:positionV>
            <wp:extent cx="6853555" cy="2286635"/>
            <wp:effectExtent l="0" t="0" r="4445" b="0"/>
            <wp:wrapThrough wrapText="bothSides">
              <wp:wrapPolygon edited="0">
                <wp:start x="0" y="0"/>
                <wp:lineTo x="0" y="21414"/>
                <wp:lineTo x="21554" y="21414"/>
                <wp:lineTo x="21554" y="0"/>
                <wp:lineTo x="0" y="0"/>
              </wp:wrapPolygon>
            </wp:wrapThrough>
            <wp:docPr id="15049072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907253" name="Picture 1504907253"/>
                    <pic:cNvPicPr/>
                  </pic:nvPicPr>
                  <pic:blipFill>
                    <a:blip r:embed="rId30">
                      <a:extLst>
                        <a:ext uri="{28A0092B-C50C-407E-A947-70E740481C1C}">
                          <a14:useLocalDpi xmlns:a14="http://schemas.microsoft.com/office/drawing/2010/main" val="0"/>
                        </a:ext>
                      </a:extLst>
                    </a:blip>
                    <a:stretch>
                      <a:fillRect/>
                    </a:stretch>
                  </pic:blipFill>
                  <pic:spPr>
                    <a:xfrm>
                      <a:off x="0" y="0"/>
                      <a:ext cx="6875809" cy="2294400"/>
                    </a:xfrm>
                    <a:prstGeom prst="rect">
                      <a:avLst/>
                    </a:prstGeom>
                  </pic:spPr>
                </pic:pic>
              </a:graphicData>
            </a:graphic>
            <wp14:sizeRelH relativeFrom="margin">
              <wp14:pctWidth>0</wp14:pctWidth>
            </wp14:sizeRelH>
            <wp14:sizeRelV relativeFrom="margin">
              <wp14:pctHeight>0</wp14:pctHeight>
            </wp14:sizeRelV>
          </wp:anchor>
        </w:drawing>
      </w:r>
    </w:p>
    <w:p w14:paraId="0AB84FAC" w14:textId="77777777" w:rsidR="00BB2C30" w:rsidRDefault="00BB2C30" w:rsidP="00092B77">
      <w:pPr>
        <w:rPr>
          <w:sz w:val="16"/>
          <w:szCs w:val="16"/>
        </w:rPr>
      </w:pPr>
    </w:p>
    <w:p w14:paraId="1B41D584" w14:textId="77777777" w:rsidR="00BB2C30" w:rsidRDefault="00BB2C30" w:rsidP="00092B77">
      <w:pPr>
        <w:rPr>
          <w:sz w:val="16"/>
          <w:szCs w:val="16"/>
        </w:rPr>
      </w:pPr>
    </w:p>
    <w:p w14:paraId="3E43AE18" w14:textId="26F7C2BC" w:rsidR="00146D29" w:rsidRDefault="008E2CBE" w:rsidP="00BB2C30">
      <w:pPr>
        <w:jc w:val="center"/>
        <w:rPr>
          <w:sz w:val="16"/>
          <w:szCs w:val="16"/>
        </w:rPr>
      </w:pPr>
      <w:r w:rsidRPr="008E2CBE">
        <w:rPr>
          <w:color w:val="595959" w:themeColor="text1" w:themeTint="A6"/>
          <w:sz w:val="16"/>
          <w:szCs w:val="16"/>
        </w:rPr>
        <w:t xml:space="preserve">Figure </w:t>
      </w:r>
      <w:r w:rsidRPr="008E2CBE">
        <w:rPr>
          <w:color w:val="595959" w:themeColor="text1" w:themeTint="A6"/>
          <w:sz w:val="16"/>
          <w:szCs w:val="16"/>
        </w:rPr>
        <w:t>7</w:t>
      </w:r>
      <w:r w:rsidRPr="008E2CBE">
        <w:rPr>
          <w:color w:val="595959" w:themeColor="text1" w:themeTint="A6"/>
          <w:sz w:val="16"/>
          <w:szCs w:val="16"/>
        </w:rPr>
        <w:t xml:space="preserve">: </w:t>
      </w:r>
      <w:r w:rsidRPr="008E2CBE">
        <w:rPr>
          <w:color w:val="595959" w:themeColor="text1" w:themeTint="A6"/>
          <w:sz w:val="16"/>
          <w:szCs w:val="16"/>
        </w:rPr>
        <w:t>STATS FROM ACUITY TRAINING</w:t>
      </w:r>
    </w:p>
    <w:p w14:paraId="5C0D2FA1" w14:textId="769A1EAA" w:rsidR="007304CF" w:rsidRDefault="008E2CBE" w:rsidP="00092B77">
      <w:pPr>
        <w:rPr>
          <w:sz w:val="16"/>
          <w:szCs w:val="16"/>
        </w:rPr>
      </w:pPr>
      <w:r>
        <w:rPr>
          <w:sz w:val="16"/>
          <w:szCs w:val="16"/>
        </w:rPr>
        <w:t xml:space="preserve">                                                                                                                                                                      </w:t>
      </w:r>
    </w:p>
    <w:p w14:paraId="0843BA98" w14:textId="6E07EA81" w:rsidR="007304CF" w:rsidRPr="00CB0BB1" w:rsidRDefault="007304CF" w:rsidP="00092B77">
      <w:pPr>
        <w:rPr>
          <w:sz w:val="16"/>
          <w:szCs w:val="16"/>
        </w:rPr>
      </w:pPr>
    </w:p>
    <w:p w14:paraId="755A576D" w14:textId="4C7E801C" w:rsidR="00BB2C30" w:rsidRDefault="00BB2C30" w:rsidP="004E0F3A"/>
    <w:p w14:paraId="0C6FF342" w14:textId="386A330C" w:rsidR="00BB2C30" w:rsidRDefault="00BB2C30" w:rsidP="004E0F3A"/>
    <w:p w14:paraId="0C32C740" w14:textId="3910CD9A" w:rsidR="004E0F3A" w:rsidRPr="00BB2C30" w:rsidRDefault="00BB2C30" w:rsidP="00BB2C30">
      <w:pPr>
        <w:pStyle w:val="Heading3"/>
        <w:rPr>
          <w:b w:val="0"/>
          <w:bCs w:val="0"/>
        </w:rPr>
      </w:pPr>
      <w:r w:rsidRPr="00BB2C30">
        <w:rPr>
          <w:b w:val="0"/>
          <w:bCs w:val="0"/>
        </w:rPr>
        <w:t>2.7 Assessment of Workplace Communication Methods</w:t>
      </w:r>
      <w:r w:rsidR="004E0F3A" w:rsidRPr="00BB2C30">
        <w:rPr>
          <w:b w:val="0"/>
          <w:bCs w:val="0"/>
        </w:rPr>
        <w:tab/>
      </w:r>
    </w:p>
    <w:p w14:paraId="205655F7" w14:textId="77777777" w:rsidR="00BB2C30" w:rsidRDefault="00BB2C30" w:rsidP="004E0F3A">
      <w:pPr>
        <w:tabs>
          <w:tab w:val="left" w:pos="3982"/>
        </w:tabs>
      </w:pPr>
    </w:p>
    <w:p w14:paraId="7C54100F" w14:textId="4B7614DA" w:rsidR="002C6C0D" w:rsidRDefault="003F7D83" w:rsidP="00FB71C0">
      <w:pPr>
        <w:tabs>
          <w:tab w:val="left" w:pos="3982"/>
        </w:tabs>
        <w:spacing w:line="360" w:lineRule="auto"/>
      </w:pPr>
      <w:r>
        <w:t>A</w:t>
      </w:r>
      <w:r w:rsidR="00FB71C0" w:rsidRPr="00FB71C0">
        <w:t xml:space="preserve"> security team </w:t>
      </w:r>
      <w:r>
        <w:t>uses</w:t>
      </w:r>
      <w:r w:rsidR="00FB71C0" w:rsidRPr="00FB71C0">
        <w:t xml:space="preserve"> a range of verbal and written communication methods. </w:t>
      </w:r>
      <w:r>
        <w:t xml:space="preserve"> </w:t>
      </w:r>
      <w:r w:rsidR="00FB71C0" w:rsidRPr="00FB71C0">
        <w:t xml:space="preserve">Verbal methods </w:t>
      </w:r>
      <w:r>
        <w:t xml:space="preserve">would </w:t>
      </w:r>
      <w:r w:rsidR="00FB71C0" w:rsidRPr="00FB71C0">
        <w:t>include face-to-face briefings at shift handover</w:t>
      </w:r>
      <w:r>
        <w:t>s</w:t>
      </w:r>
      <w:r w:rsidR="00FB71C0" w:rsidRPr="00FB71C0">
        <w:t>, two-way radio communication during patrols,</w:t>
      </w:r>
      <w:r>
        <w:t xml:space="preserve"> the use of</w:t>
      </w:r>
      <w:r w:rsidR="00FB71C0" w:rsidRPr="00FB71C0">
        <w:t xml:space="preserve"> telephone calls to external emergency services, and team meetings with park managemen</w:t>
      </w:r>
      <w:r w:rsidR="00FB71C0">
        <w:t>t</w:t>
      </w:r>
      <w:r w:rsidR="002A034A">
        <w:t>.</w:t>
      </w:r>
      <w:r w:rsidR="00FB71C0">
        <w:t xml:space="preserve"> </w:t>
      </w:r>
      <w:r>
        <w:t xml:space="preserve"> </w:t>
      </w:r>
      <w:r w:rsidR="002A034A" w:rsidRPr="002A034A">
        <w:t>Written methods</w:t>
      </w:r>
      <w:r>
        <w:t xml:space="preserve"> would</w:t>
      </w:r>
      <w:r w:rsidR="002A034A" w:rsidRPr="002A034A">
        <w:t xml:space="preserve"> include daily incident logs, email correspondence, WhatsApp group messages for </w:t>
      </w:r>
      <w:r w:rsidR="00065825">
        <w:t xml:space="preserve">an </w:t>
      </w:r>
      <w:r w:rsidR="002A034A" w:rsidRPr="002A034A">
        <w:t xml:space="preserve">urgent non-sensitive </w:t>
      </w:r>
      <w:r w:rsidR="00065825">
        <w:t>format</w:t>
      </w:r>
      <w:r w:rsidR="002A034A" w:rsidRPr="002A034A">
        <w:t xml:space="preserve">, and formal reports submitted through the company's reporting system </w:t>
      </w:r>
      <w:r w:rsidRPr="003F7D83">
        <w:t xml:space="preserve">Each method has </w:t>
      </w:r>
      <w:r w:rsidR="00065825">
        <w:t xml:space="preserve">its </w:t>
      </w:r>
      <w:r w:rsidRPr="003F7D83">
        <w:t xml:space="preserve">advantages and limitations. </w:t>
      </w:r>
      <w:r w:rsidR="00065825">
        <w:t xml:space="preserve"> </w:t>
      </w:r>
      <w:r w:rsidR="00B052FA" w:rsidRPr="00B052FA">
        <w:t>Communication</w:t>
      </w:r>
      <w:r w:rsidR="00B052FA" w:rsidRPr="00B052FA">
        <w:t xml:space="preserve"> over radio can offer real-time coordination across a larger area like a </w:t>
      </w:r>
      <w:proofErr w:type="gramStart"/>
      <w:r w:rsidR="00B052FA" w:rsidRPr="00B052FA">
        <w:t>resort, but</w:t>
      </w:r>
      <w:proofErr w:type="gramEnd"/>
      <w:r w:rsidR="00B052FA" w:rsidRPr="00B052FA">
        <w:t xml:space="preserve"> is susceptible to environmental noise (Shannon &amp; Weaver, 1949). Face-to-face staff briefings allow for immediate feedback from written and visual cues but can be limited (Daft &amp; Lengel, 1986). The use of email provides a documented audit ready trail but can be slower process for time-critical communication (Acuity Training, 2023). The effectiveness of each method used depends on the urgency, sensitivity, and audience of the intended communication, which requires officers to exercise quick judgement in selecting the </w:t>
      </w:r>
    </w:p>
    <w:p w14:paraId="0C692BF5" w14:textId="77777777" w:rsidR="002C6C0D" w:rsidRDefault="00167D29" w:rsidP="00167D29">
      <w:pPr>
        <w:pStyle w:val="Heading3"/>
        <w:rPr>
          <w:b w:val="0"/>
          <w:bCs w:val="0"/>
        </w:rPr>
      </w:pPr>
      <w:r w:rsidRPr="00167D29">
        <w:rPr>
          <w:b w:val="0"/>
          <w:bCs w:val="0"/>
        </w:rPr>
        <w:t>2.8 Barriers to Communication and Recommendations</w:t>
      </w:r>
    </w:p>
    <w:p w14:paraId="47E19F38" w14:textId="77777777" w:rsidR="00167D29" w:rsidRDefault="00167D29" w:rsidP="00167D29"/>
    <w:p w14:paraId="27DC4871" w14:textId="41877D1E" w:rsidR="00167D29" w:rsidRPr="00167D29" w:rsidRDefault="002071D2" w:rsidP="002071D2">
      <w:pPr>
        <w:spacing w:line="360" w:lineRule="auto"/>
        <w:sectPr w:rsidR="00167D29" w:rsidRPr="00167D29" w:rsidSect="006F5A91">
          <w:pgSz w:w="12240" w:h="15840"/>
          <w:pgMar w:top="720" w:right="720" w:bottom="720" w:left="720" w:header="288" w:footer="288" w:gutter="0"/>
          <w:cols w:space="720"/>
          <w:titlePg/>
          <w:docGrid w:linePitch="360"/>
        </w:sectPr>
      </w:pPr>
      <w:r>
        <w:t xml:space="preserve">Barriers </w:t>
      </w:r>
      <w:r w:rsidR="00B00166">
        <w:t>of</w:t>
      </w:r>
      <w:r>
        <w:t xml:space="preserve"> c</w:t>
      </w:r>
      <w:r w:rsidRPr="002071D2">
        <w:t>ommu</w:t>
      </w:r>
      <w:r>
        <w:t>nication</w:t>
      </w:r>
      <w:r w:rsidRPr="002071D2">
        <w:t xml:space="preserve"> </w:t>
      </w:r>
      <w:r>
        <w:t xml:space="preserve">in </w:t>
      </w:r>
      <w:r w:rsidRPr="002071D2">
        <w:t>the workplace can be</w:t>
      </w:r>
      <w:r w:rsidR="00B00166">
        <w:t xml:space="preserve"> seen as</w:t>
      </w:r>
      <w:r w:rsidRPr="002071D2">
        <w:t xml:space="preserve"> physical, psychological, linguistic, or organisational </w:t>
      </w:r>
      <w:r w:rsidRPr="002071D2">
        <w:rPr>
          <w:highlight w:val="yellow"/>
        </w:rPr>
        <w:t>(Robbins &amp; Judge, 2023).</w:t>
      </w:r>
      <w:r w:rsidRPr="002071D2">
        <w:t xml:space="preserve"> </w:t>
      </w:r>
      <w:r w:rsidR="0024641D">
        <w:t xml:space="preserve"> </w:t>
      </w:r>
      <w:r w:rsidR="00495F54">
        <w:t>The p</w:t>
      </w:r>
      <w:r w:rsidRPr="002071D2">
        <w:t xml:space="preserve">hysical barriers at Pendine Sands include the geographical spread of the park, radio dead zones caused by </w:t>
      </w:r>
      <w:r w:rsidR="001C6B99">
        <w:t>land spread</w:t>
      </w:r>
      <w:r w:rsidRPr="002071D2">
        <w:t>, and high ambient noise levels during peak season events</w:t>
      </w:r>
      <w:r w:rsidR="001C6B99">
        <w:t xml:space="preserve">. </w:t>
      </w:r>
      <w:r w:rsidR="00C60255">
        <w:t xml:space="preserve">A report made by </w:t>
      </w:r>
      <w:r w:rsidR="00C60255" w:rsidRPr="002071D2">
        <w:rPr>
          <w:highlight w:val="yellow"/>
        </w:rPr>
        <w:t xml:space="preserve">Health and Safety Executive, </w:t>
      </w:r>
      <w:r w:rsidR="00C60255">
        <w:rPr>
          <w:highlight w:val="yellow"/>
        </w:rPr>
        <w:t>(</w:t>
      </w:r>
      <w:r w:rsidR="00C60255" w:rsidRPr="002071D2">
        <w:rPr>
          <w:highlight w:val="yellow"/>
        </w:rPr>
        <w:t>2023</w:t>
      </w:r>
      <w:r w:rsidR="00C60255">
        <w:t>) depict p</w:t>
      </w:r>
      <w:r w:rsidRPr="002071D2">
        <w:t xml:space="preserve">sychological barriers </w:t>
      </w:r>
      <w:r w:rsidR="00303095">
        <w:t xml:space="preserve">to include </w:t>
      </w:r>
      <w:r w:rsidRPr="002071D2">
        <w:t xml:space="preserve">stress during critical incidents, which can impair both encoding and decoding. </w:t>
      </w:r>
      <w:r w:rsidR="00E11F73">
        <w:t xml:space="preserve"> </w:t>
      </w:r>
      <w:r w:rsidRPr="002071D2">
        <w:t xml:space="preserve">The </w:t>
      </w:r>
      <w:proofErr w:type="gramStart"/>
      <w:r w:rsidR="00303095">
        <w:t>Health</w:t>
      </w:r>
      <w:proofErr w:type="gramEnd"/>
      <w:r w:rsidR="00303095">
        <w:t xml:space="preserve"> and safety board also</w:t>
      </w:r>
      <w:r w:rsidRPr="002071D2">
        <w:t xml:space="preserve"> reported that in 2022/23, approximately 875,000 UK workers </w:t>
      </w:r>
      <w:r w:rsidR="00C25FB6">
        <w:t xml:space="preserve">are </w:t>
      </w:r>
      <w:r w:rsidR="00C25FB6" w:rsidRPr="002071D2">
        <w:t>sufferi</w:t>
      </w:r>
      <w:r w:rsidR="00C25FB6">
        <w:t>ng</w:t>
      </w:r>
      <w:r w:rsidRPr="002071D2">
        <w:t xml:space="preserve"> from work-related stress, anxiety, or depression, which </w:t>
      </w:r>
      <w:r w:rsidR="00C25FB6">
        <w:t xml:space="preserve">in turn </w:t>
      </w:r>
      <w:r w:rsidRPr="002071D2">
        <w:t>can significantly diminish communication effectiveness (</w:t>
      </w:r>
      <w:r w:rsidR="00303095" w:rsidRPr="00C25FB6">
        <w:rPr>
          <w:highlight w:val="yellow"/>
        </w:rPr>
        <w:t>Health and Safety Executive, (2023</w:t>
      </w:r>
      <w:r w:rsidR="00303095" w:rsidRPr="00303095">
        <w:t>)</w:t>
      </w:r>
      <w:r w:rsidRPr="002071D2">
        <w:t xml:space="preserve">. </w:t>
      </w:r>
      <w:r w:rsidR="00F7715F">
        <w:t xml:space="preserve">  </w:t>
      </w:r>
      <w:r w:rsidR="00F7715F" w:rsidRPr="00F7715F">
        <w:t xml:space="preserve">Linguistic barriers </w:t>
      </w:r>
      <w:r w:rsidR="00F7715F">
        <w:t xml:space="preserve">will </w:t>
      </w:r>
      <w:r w:rsidR="00F7715F" w:rsidRPr="00F7715F">
        <w:t>arise when communicating with international guests or when seasonal staff lack proficiency in Welsh or English</w:t>
      </w:r>
      <w:r w:rsidR="00EF54D0">
        <w:t xml:space="preserve">. </w:t>
      </w:r>
      <w:r w:rsidR="00903793" w:rsidRPr="00903793">
        <w:t xml:space="preserve">Organisational barriers include hierarchical structures that </w:t>
      </w:r>
      <w:r w:rsidR="00903793">
        <w:t xml:space="preserve">can </w:t>
      </w:r>
      <w:r w:rsidR="00903793" w:rsidRPr="00903793">
        <w:t xml:space="preserve">discourage </w:t>
      </w:r>
      <w:r w:rsidR="00903793">
        <w:t xml:space="preserve">any </w:t>
      </w:r>
      <w:r w:rsidR="00903793" w:rsidRPr="00903793">
        <w:t>upward communication</w:t>
      </w:r>
      <w:r w:rsidR="00903793">
        <w:t>,</w:t>
      </w:r>
      <w:r w:rsidR="00903793" w:rsidRPr="00903793">
        <w:t xml:space="preserve"> </w:t>
      </w:r>
      <w:r w:rsidR="00903793" w:rsidRPr="00903793">
        <w:rPr>
          <w:highlight w:val="yellow"/>
        </w:rPr>
        <w:t>CIPD (2023b)</w:t>
      </w:r>
      <w:r w:rsidR="00903793" w:rsidRPr="00903793">
        <w:t xml:space="preserve"> found that 24% of UK employees believe challenging issues are swept under the carpet.</w:t>
      </w:r>
      <w:r w:rsidR="005329A2">
        <w:t xml:space="preserve">  </w:t>
      </w:r>
      <w:r w:rsidR="005329A2" w:rsidRPr="005329A2">
        <w:t>To overcome</w:t>
      </w:r>
      <w:r w:rsidR="005329A2">
        <w:t xml:space="preserve"> </w:t>
      </w:r>
      <w:proofErr w:type="gramStart"/>
      <w:r w:rsidR="005329A2">
        <w:t>any and all</w:t>
      </w:r>
      <w:proofErr w:type="gramEnd"/>
      <w:r w:rsidR="005329A2">
        <w:t xml:space="preserve"> of</w:t>
      </w:r>
      <w:r w:rsidR="005329A2" w:rsidRPr="005329A2">
        <w:t xml:space="preserve"> these barriers, the team </w:t>
      </w:r>
      <w:r w:rsidR="00B759A5">
        <w:t>have</w:t>
      </w:r>
      <w:r w:rsidR="005329A2" w:rsidRPr="005329A2">
        <w:t xml:space="preserve"> implement</w:t>
      </w:r>
      <w:r w:rsidR="00B759A5">
        <w:t>ed</w:t>
      </w:r>
      <w:r w:rsidR="005329A2" w:rsidRPr="005329A2">
        <w:t xml:space="preserve"> standardised radio protocols with confirmation checks, </w:t>
      </w:r>
      <w:r w:rsidR="00B759A5">
        <w:t xml:space="preserve">they should </w:t>
      </w:r>
      <w:r w:rsidR="005329A2" w:rsidRPr="005329A2">
        <w:t>provide communication skills training for seasonal recruits</w:t>
      </w:r>
      <w:r w:rsidR="00B759A5">
        <w:t xml:space="preserve"> </w:t>
      </w:r>
      <w:r w:rsidR="005329A2" w:rsidRPr="005329A2">
        <w:t xml:space="preserve">and conduct regular audits of communication effectiveness using frameworks such as </w:t>
      </w:r>
      <w:r w:rsidR="005329A2" w:rsidRPr="00B759A5">
        <w:rPr>
          <w:highlight w:val="yellow"/>
        </w:rPr>
        <w:t>Tourish's (2010)</w:t>
      </w:r>
      <w:r w:rsidR="005329A2" w:rsidRPr="005329A2">
        <w:t xml:space="preserve"> organisational communication audit.</w:t>
      </w:r>
      <w:r w:rsidR="00E65855">
        <w:t xml:space="preserve"> </w:t>
      </w:r>
      <w:r w:rsidR="005329A2" w:rsidRPr="005329A2">
        <w:t xml:space="preserve"> Additionally, investing in repeater equipment would mitigate radio dead zones, which can directly improve response times and guest </w:t>
      </w:r>
      <w:proofErr w:type="gramStart"/>
      <w:r w:rsidR="005329A2" w:rsidRPr="005329A2">
        <w:t xml:space="preserve">safety </w:t>
      </w:r>
      <w:r w:rsidR="00E65855">
        <w:t>.</w:t>
      </w:r>
      <w:proofErr w:type="gramEnd"/>
    </w:p>
    <w:p w14:paraId="48D3ECB2" w14:textId="77777777" w:rsidR="005F350F" w:rsidRPr="004048B0" w:rsidRDefault="005F350F"/>
    <w:tbl>
      <w:tblPr>
        <w:tblW w:w="0" w:type="auto"/>
        <w:tblLook w:val="0600" w:firstRow="0" w:lastRow="0" w:firstColumn="0" w:lastColumn="0" w:noHBand="1" w:noVBand="1"/>
      </w:tblPr>
      <w:tblGrid>
        <w:gridCol w:w="284"/>
        <w:gridCol w:w="10446"/>
      </w:tblGrid>
      <w:tr w:rsidR="004A4C49" w:rsidRPr="004048B0" w14:paraId="59BD84B2" w14:textId="77777777" w:rsidTr="00F54821">
        <w:trPr>
          <w:trHeight w:val="70"/>
        </w:trPr>
        <w:tc>
          <w:tcPr>
            <w:tcW w:w="284" w:type="dxa"/>
            <w:vMerge w:val="restart"/>
            <w:vAlign w:val="center"/>
          </w:tcPr>
          <w:p w14:paraId="052C33BF" w14:textId="0075CCEA" w:rsidR="004A4C49" w:rsidRPr="004048B0" w:rsidRDefault="004A4C49" w:rsidP="00BE1822">
            <w:pPr>
              <w:pStyle w:val="Quote"/>
              <w:ind w:left="0"/>
            </w:pPr>
          </w:p>
        </w:tc>
        <w:tc>
          <w:tcPr>
            <w:tcW w:w="10348" w:type="dxa"/>
          </w:tcPr>
          <w:p w14:paraId="0BC9DA04" w14:textId="2528BB77" w:rsidR="004A4C49" w:rsidRPr="004048B0" w:rsidRDefault="004A4C49" w:rsidP="00C9656E"/>
        </w:tc>
      </w:tr>
      <w:tr w:rsidR="004A4C49" w:rsidRPr="004048B0" w14:paraId="6628C5DC" w14:textId="77777777" w:rsidTr="00CD3E75">
        <w:trPr>
          <w:trHeight w:val="1440"/>
        </w:trPr>
        <w:tc>
          <w:tcPr>
            <w:tcW w:w="284" w:type="dxa"/>
            <w:vMerge/>
          </w:tcPr>
          <w:p w14:paraId="5698982C" w14:textId="77777777" w:rsidR="004A4C49" w:rsidRPr="004048B0" w:rsidRDefault="004A4C49" w:rsidP="004D4384">
            <w:pPr>
              <w:pStyle w:val="Quote"/>
            </w:pPr>
          </w:p>
        </w:tc>
        <w:tc>
          <w:tcPr>
            <w:tcW w:w="10348" w:type="dxa"/>
          </w:tcPr>
          <w:p w14:paraId="1C6EA356" w14:textId="4D6FDBBB" w:rsidR="004A4C49" w:rsidRDefault="00CD3E75" w:rsidP="00CD3E75">
            <w:pPr>
              <w:pStyle w:val="Heading2"/>
              <w:ind w:left="360"/>
              <w:rPr>
                <w:b/>
                <w:bCs/>
                <w:sz w:val="44"/>
                <w:szCs w:val="44"/>
              </w:rPr>
            </w:pPr>
            <w:r w:rsidRPr="000355ED">
              <w:rPr>
                <w:b/>
                <w:bCs/>
                <w:noProof/>
                <w:sz w:val="44"/>
                <w:szCs w:val="44"/>
                <w:lang w:eastAsia="en-AU"/>
              </w:rPr>
              <w:drawing>
                <wp:anchor distT="0" distB="0" distL="114300" distR="114300" simplePos="0" relativeHeight="251667968" behindDoc="1" locked="0" layoutInCell="1" allowOverlap="1" wp14:anchorId="530D2518" wp14:editId="0E07DC69">
                  <wp:simplePos x="0" y="0"/>
                  <wp:positionH relativeFrom="column">
                    <wp:posOffset>-54113</wp:posOffset>
                  </wp:positionH>
                  <wp:positionV relativeFrom="paragraph">
                    <wp:posOffset>-49033</wp:posOffset>
                  </wp:positionV>
                  <wp:extent cx="6374130" cy="620202"/>
                  <wp:effectExtent l="0" t="0" r="0" b="8890"/>
                  <wp:wrapNone/>
                  <wp:docPr id="11" name="Graphic 11"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6678026" cy="649771"/>
                          </a:xfrm>
                          <a:prstGeom prst="rect">
                            <a:avLst/>
                          </a:prstGeom>
                        </pic:spPr>
                      </pic:pic>
                    </a:graphicData>
                  </a:graphic>
                  <wp14:sizeRelH relativeFrom="margin">
                    <wp14:pctWidth>0</wp14:pctWidth>
                  </wp14:sizeRelH>
                  <wp14:sizeRelV relativeFrom="margin">
                    <wp14:pctHeight>0</wp14:pctHeight>
                  </wp14:sizeRelV>
                </wp:anchor>
              </w:drawing>
            </w:r>
            <w:r w:rsidRPr="000355ED">
              <w:rPr>
                <w:b/>
                <w:bCs/>
                <w:sz w:val="44"/>
                <w:szCs w:val="44"/>
              </w:rPr>
              <w:t>3.</w:t>
            </w:r>
            <w:r w:rsidRPr="000355ED">
              <w:rPr>
                <w:b/>
                <w:bCs/>
                <w:sz w:val="44"/>
                <w:szCs w:val="44"/>
              </w:rPr>
              <w:t>Motivation, Performance, and Conflict</w:t>
            </w:r>
          </w:p>
          <w:p w14:paraId="0A4DA530" w14:textId="77777777" w:rsidR="000E01F7" w:rsidRPr="000E01F7" w:rsidRDefault="000E01F7" w:rsidP="000E01F7"/>
          <w:p w14:paraId="3712C553" w14:textId="23F68AB7" w:rsidR="00CD3E75" w:rsidRPr="000355ED" w:rsidRDefault="000355ED" w:rsidP="000355ED">
            <w:pPr>
              <w:pStyle w:val="Heading3"/>
              <w:rPr>
                <w:b w:val="0"/>
                <w:bCs w:val="0"/>
              </w:rPr>
            </w:pPr>
            <w:r w:rsidRPr="000355ED">
              <w:rPr>
                <w:b w:val="0"/>
                <w:bCs w:val="0"/>
              </w:rPr>
              <w:t>3.1 Motivation Theories</w:t>
            </w:r>
          </w:p>
        </w:tc>
      </w:tr>
      <w:tr w:rsidR="004A4C49" w:rsidRPr="004048B0" w14:paraId="07689461" w14:textId="77777777" w:rsidTr="00CD3E75">
        <w:trPr>
          <w:trHeight w:val="11583"/>
        </w:trPr>
        <w:tc>
          <w:tcPr>
            <w:tcW w:w="284" w:type="dxa"/>
            <w:vMerge/>
          </w:tcPr>
          <w:p w14:paraId="453B786A" w14:textId="77777777" w:rsidR="004A4C49" w:rsidRPr="004048B0" w:rsidRDefault="004A4C49" w:rsidP="004D4384">
            <w:pPr>
              <w:pStyle w:val="Quote"/>
            </w:pPr>
          </w:p>
        </w:tc>
        <w:tc>
          <w:tcPr>
            <w:tcW w:w="10348" w:type="dxa"/>
          </w:tcPr>
          <w:p w14:paraId="6280D203" w14:textId="77777777" w:rsidR="000E01F7" w:rsidRDefault="000E01F7" w:rsidP="000E01F7">
            <w:pPr>
              <w:spacing w:line="360" w:lineRule="auto"/>
            </w:pPr>
          </w:p>
          <w:p w14:paraId="2D643881" w14:textId="1C5AC6FF" w:rsidR="004A4C49" w:rsidRDefault="0060511F" w:rsidP="000E01F7">
            <w:pPr>
              <w:spacing w:line="360" w:lineRule="auto"/>
            </w:pPr>
            <w:r>
              <w:rPr>
                <w:noProof/>
              </w:rPr>
              <w:drawing>
                <wp:anchor distT="0" distB="0" distL="114300" distR="114300" simplePos="0" relativeHeight="251674112" behindDoc="0" locked="0" layoutInCell="1" allowOverlap="1" wp14:anchorId="3F0A6E89" wp14:editId="103D9BB7">
                  <wp:simplePos x="0" y="0"/>
                  <wp:positionH relativeFrom="column">
                    <wp:posOffset>2832100</wp:posOffset>
                  </wp:positionH>
                  <wp:positionV relativeFrom="paragraph">
                    <wp:posOffset>843915</wp:posOffset>
                  </wp:positionV>
                  <wp:extent cx="3664585" cy="4269740"/>
                  <wp:effectExtent l="0" t="0" r="0" b="0"/>
                  <wp:wrapThrough wrapText="bothSides">
                    <wp:wrapPolygon edited="0">
                      <wp:start x="0" y="0"/>
                      <wp:lineTo x="0" y="21491"/>
                      <wp:lineTo x="21447" y="21491"/>
                      <wp:lineTo x="21447" y="0"/>
                      <wp:lineTo x="0" y="0"/>
                    </wp:wrapPolygon>
                  </wp:wrapThrough>
                  <wp:docPr id="145458067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12491"/>
                          <a:stretch>
                            <a:fillRect/>
                          </a:stretch>
                        </pic:blipFill>
                        <pic:spPr bwMode="auto">
                          <a:xfrm>
                            <a:off x="0" y="0"/>
                            <a:ext cx="3664585" cy="4269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01F7" w:rsidRPr="000E01F7">
              <w:t xml:space="preserve">Motivation is a psychological process that </w:t>
            </w:r>
            <w:r w:rsidR="00A03453">
              <w:t>guides</w:t>
            </w:r>
            <w:r w:rsidR="000E01F7" w:rsidRPr="000E01F7">
              <w:t xml:space="preserve">, </w:t>
            </w:r>
            <w:r w:rsidR="00A03453">
              <w:t>promotes</w:t>
            </w:r>
            <w:r w:rsidR="000E01F7" w:rsidRPr="000E01F7">
              <w:t xml:space="preserve">, and </w:t>
            </w:r>
            <w:r w:rsidR="00A03453">
              <w:t>keeps a person on target</w:t>
            </w:r>
            <w:r w:rsidR="000E01F7" w:rsidRPr="000E01F7">
              <w:t xml:space="preserve"> towards a goal (</w:t>
            </w:r>
            <w:r w:rsidR="000E01F7" w:rsidRPr="00B679FB">
              <w:rPr>
                <w:highlight w:val="yellow"/>
              </w:rPr>
              <w:t>Mullins, 2019).</w:t>
            </w:r>
            <w:r w:rsidR="000E01F7" w:rsidRPr="000E01F7">
              <w:t xml:space="preserve"> </w:t>
            </w:r>
            <w:r w:rsidR="009B432E">
              <w:t xml:space="preserve">  To </w:t>
            </w:r>
            <w:r w:rsidR="000E01F7" w:rsidRPr="000E01F7">
              <w:t>Understan</w:t>
            </w:r>
            <w:r w:rsidR="009B432E">
              <w:t>d</w:t>
            </w:r>
            <w:r w:rsidR="000E01F7" w:rsidRPr="000E01F7">
              <w:t xml:space="preserve"> motivation is</w:t>
            </w:r>
            <w:r w:rsidR="009B432E">
              <w:t xml:space="preserve"> an</w:t>
            </w:r>
            <w:r w:rsidR="000E01F7" w:rsidRPr="000E01F7">
              <w:t xml:space="preserve"> essential </w:t>
            </w:r>
            <w:r w:rsidR="007419DA">
              <w:t xml:space="preserve">for </w:t>
            </w:r>
            <w:r w:rsidR="000E01F7" w:rsidRPr="000E01F7">
              <w:t>managers</w:t>
            </w:r>
            <w:r w:rsidR="007419DA">
              <w:t xml:space="preserve"> to preform</w:t>
            </w:r>
            <w:r w:rsidR="000E01F7" w:rsidRPr="000E01F7">
              <w:t xml:space="preserve"> because it directly influences employee performance, retention, and organisational outcomes (</w:t>
            </w:r>
            <w:r w:rsidR="000E01F7" w:rsidRPr="007419DA">
              <w:rPr>
                <w:highlight w:val="yellow"/>
              </w:rPr>
              <w:t>Armstrong, 2020).</w:t>
            </w:r>
            <w:r w:rsidR="000E01F7" w:rsidRPr="000E01F7">
              <w:t xml:space="preserve"> </w:t>
            </w:r>
            <w:r w:rsidR="00190BC3">
              <w:t xml:space="preserve"> </w:t>
            </w:r>
            <w:r w:rsidR="000E01F7" w:rsidRPr="000E01F7">
              <w:t>Several theories offer frameworks for analysing motivation in the workplace</w:t>
            </w:r>
            <w:r w:rsidR="00E70F33">
              <w:t>.</w:t>
            </w:r>
          </w:p>
          <w:p w14:paraId="4DE0A9AC" w14:textId="77777777" w:rsidR="00BB7D58" w:rsidRDefault="00E70F33" w:rsidP="000E01F7">
            <w:pPr>
              <w:spacing w:line="360" w:lineRule="auto"/>
            </w:pPr>
            <w:r w:rsidRPr="00364943">
              <w:rPr>
                <w:sz w:val="28"/>
                <w:szCs w:val="28"/>
              </w:rPr>
              <w:t>Maslow's (1943) hierarchy of needs</w:t>
            </w:r>
            <w:r w:rsidRPr="00E70F33">
              <w:t xml:space="preserve"> </w:t>
            </w:r>
            <w:r w:rsidR="008A7773">
              <w:t>suggests</w:t>
            </w:r>
            <w:r w:rsidRPr="00E70F33">
              <w:t xml:space="preserve"> that human needs </w:t>
            </w:r>
            <w:r w:rsidR="00F35246">
              <w:t>can be</w:t>
            </w:r>
            <w:r w:rsidRPr="00E70F33">
              <w:t xml:space="preserve"> arranged </w:t>
            </w:r>
            <w:r w:rsidR="00F35246">
              <w:t>around</w:t>
            </w:r>
            <w:r w:rsidRPr="00E70F33">
              <w:t xml:space="preserve"> five levels: </w:t>
            </w:r>
            <w:r w:rsidR="004B2595" w:rsidRPr="004B2595">
              <w:t>physiological, safety, belonging, esteem, and self-actualisation.</w:t>
            </w:r>
            <w:r w:rsidR="008A7773">
              <w:t xml:space="preserve">  </w:t>
            </w:r>
            <w:r w:rsidR="008A7773" w:rsidRPr="008A7773">
              <w:t xml:space="preserve">An individual must </w:t>
            </w:r>
            <w:r w:rsidR="008A7773">
              <w:t xml:space="preserve">first </w:t>
            </w:r>
            <w:r w:rsidR="008A7773" w:rsidRPr="008A7773">
              <w:t xml:space="preserve">satisfy lower-level needs before higher-level needs become motivating </w:t>
            </w:r>
            <w:r w:rsidR="008A7773" w:rsidRPr="001C5ED8">
              <w:rPr>
                <w:highlight w:val="yellow"/>
              </w:rPr>
              <w:t>(Maslow, 1943).</w:t>
            </w:r>
            <w:r w:rsidR="008A7773" w:rsidRPr="008A7773">
              <w:t xml:space="preserve"> </w:t>
            </w:r>
            <w:r w:rsidR="004962A7" w:rsidRPr="004962A7">
              <w:t xml:space="preserve"> In a workplace context, this implies that fair wages and safe conditions (physiological and safety) must be addressed before employees are motivated by recognition or personal growth (</w:t>
            </w:r>
            <w:r w:rsidR="004962A7" w:rsidRPr="001C5ED8">
              <w:rPr>
                <w:highlight w:val="yellow"/>
              </w:rPr>
              <w:t>TSW Training, 2024).</w:t>
            </w:r>
            <w:r w:rsidR="004962A7" w:rsidRPr="004962A7">
              <w:t xml:space="preserve"> </w:t>
            </w:r>
            <w:r w:rsidR="00F21DA4">
              <w:t xml:space="preserve"> </w:t>
            </w:r>
            <w:r w:rsidR="004962A7" w:rsidRPr="004962A7">
              <w:t>However, Maslow's theory has been criticised for its rigid hierarchy; employees may pursue esteem needs even when safety needs are unmet, particularly in high-commitment roles such as security (</w:t>
            </w:r>
            <w:r w:rsidR="004962A7" w:rsidRPr="001C5ED8">
              <w:rPr>
                <w:highlight w:val="yellow"/>
              </w:rPr>
              <w:t>Wahba &amp; Bridwell, 1976).</w:t>
            </w:r>
            <w:r w:rsidR="00B252B0">
              <w:t xml:space="preserve">  </w:t>
            </w:r>
            <w:r w:rsidR="001D5D75">
              <w:t xml:space="preserve">                                                                      </w:t>
            </w:r>
            <w:r w:rsidR="00BB7D58">
              <w:t xml:space="preserve">                                                                                                </w:t>
            </w:r>
          </w:p>
          <w:p w14:paraId="63BDAA69" w14:textId="77777777" w:rsidR="00BB7D58" w:rsidRDefault="00BB7D58" w:rsidP="000E01F7">
            <w:pPr>
              <w:spacing w:line="360" w:lineRule="auto"/>
              <w:rPr>
                <w:color w:val="595959" w:themeColor="text1" w:themeTint="A6"/>
                <w:sz w:val="16"/>
                <w:szCs w:val="16"/>
              </w:rPr>
            </w:pPr>
          </w:p>
          <w:p w14:paraId="3AF40B02" w14:textId="79C06440" w:rsidR="00E70F33" w:rsidRDefault="00BB7D58" w:rsidP="000E01F7">
            <w:pPr>
              <w:spacing w:line="360" w:lineRule="auto"/>
            </w:pPr>
            <w:r>
              <w:rPr>
                <w:color w:val="595959" w:themeColor="text1" w:themeTint="A6"/>
                <w:sz w:val="16"/>
                <w:szCs w:val="16"/>
              </w:rPr>
              <w:t xml:space="preserve">                                                                                                                                                                      </w:t>
            </w:r>
            <w:r w:rsidR="001D5D75" w:rsidRPr="00364943">
              <w:rPr>
                <w:color w:val="595959" w:themeColor="text1" w:themeTint="A6"/>
                <w:sz w:val="16"/>
                <w:szCs w:val="16"/>
              </w:rPr>
              <w:t xml:space="preserve">Figure </w:t>
            </w:r>
            <w:r w:rsidR="00C45518">
              <w:rPr>
                <w:color w:val="595959" w:themeColor="text1" w:themeTint="A6"/>
                <w:sz w:val="16"/>
                <w:szCs w:val="16"/>
              </w:rPr>
              <w:t>8</w:t>
            </w:r>
            <w:r w:rsidR="001D5D75" w:rsidRPr="00364943">
              <w:rPr>
                <w:color w:val="595959" w:themeColor="text1" w:themeTint="A6"/>
                <w:sz w:val="16"/>
                <w:szCs w:val="16"/>
              </w:rPr>
              <w:t xml:space="preserve">: </w:t>
            </w:r>
            <w:r w:rsidR="00364943" w:rsidRPr="00364943">
              <w:rPr>
                <w:color w:val="595959" w:themeColor="text1" w:themeTint="A6"/>
                <w:sz w:val="16"/>
                <w:szCs w:val="16"/>
              </w:rPr>
              <w:t xml:space="preserve">Maslow’s </w:t>
            </w:r>
            <w:r w:rsidR="00364943" w:rsidRPr="00364943">
              <w:rPr>
                <w:color w:val="595959" w:themeColor="text1" w:themeTint="A6"/>
                <w:sz w:val="16"/>
                <w:szCs w:val="16"/>
              </w:rPr>
              <w:t>hierarchy of needs</w:t>
            </w:r>
            <w:r w:rsidR="00364943" w:rsidRPr="00364943">
              <w:rPr>
                <w:color w:val="595959" w:themeColor="text1" w:themeTint="A6"/>
              </w:rPr>
              <w:t xml:space="preserve"> </w:t>
            </w:r>
            <w:r w:rsidR="00F33B47" w:rsidRPr="00364943">
              <w:rPr>
                <w:color w:val="595959" w:themeColor="text1" w:themeTint="A6"/>
              </w:rPr>
              <w:t xml:space="preserve"> </w:t>
            </w:r>
            <w:r w:rsidR="001D5D75" w:rsidRPr="00364943">
              <w:rPr>
                <w:color w:val="595959" w:themeColor="text1" w:themeTint="A6"/>
              </w:rPr>
              <w:t xml:space="preserve"> </w:t>
            </w:r>
          </w:p>
          <w:p w14:paraId="350D3E94" w14:textId="77777777" w:rsidR="00364943" w:rsidRDefault="00364943" w:rsidP="00364943">
            <w:pPr>
              <w:spacing w:line="360" w:lineRule="auto"/>
            </w:pPr>
          </w:p>
          <w:p w14:paraId="6ADC1225" w14:textId="77777777" w:rsidR="001C1B07" w:rsidRDefault="001C1B07" w:rsidP="00364943">
            <w:pPr>
              <w:spacing w:line="360" w:lineRule="auto"/>
            </w:pPr>
            <w:r>
              <w:t xml:space="preserve">                                                                                             </w:t>
            </w:r>
          </w:p>
          <w:p w14:paraId="7DB54269" w14:textId="77777777" w:rsidR="00364943" w:rsidRDefault="00364943" w:rsidP="00364943">
            <w:pPr>
              <w:spacing w:line="360" w:lineRule="auto"/>
            </w:pPr>
          </w:p>
          <w:p w14:paraId="7CBC57CC" w14:textId="77777777" w:rsidR="00364943" w:rsidRDefault="00364943" w:rsidP="00364943">
            <w:pPr>
              <w:spacing w:line="360" w:lineRule="auto"/>
            </w:pPr>
          </w:p>
          <w:p w14:paraId="5369EDC7" w14:textId="77777777" w:rsidR="00364943" w:rsidRDefault="00364943" w:rsidP="00364943">
            <w:pPr>
              <w:spacing w:line="360" w:lineRule="auto"/>
            </w:pPr>
          </w:p>
          <w:p w14:paraId="533EA688" w14:textId="77777777" w:rsidR="00364943" w:rsidRDefault="00364943" w:rsidP="00364943">
            <w:pPr>
              <w:spacing w:line="360" w:lineRule="auto"/>
            </w:pPr>
          </w:p>
          <w:p w14:paraId="5E0B2031" w14:textId="77777777" w:rsidR="00E33703" w:rsidRDefault="00E33703" w:rsidP="00054A3C">
            <w:pPr>
              <w:spacing w:line="360" w:lineRule="auto"/>
              <w:rPr>
                <w:sz w:val="28"/>
                <w:szCs w:val="28"/>
              </w:rPr>
            </w:pPr>
          </w:p>
          <w:p w14:paraId="60C0D3DB" w14:textId="77777777" w:rsidR="00E33703" w:rsidRDefault="00E33703" w:rsidP="00054A3C">
            <w:pPr>
              <w:spacing w:line="360" w:lineRule="auto"/>
              <w:rPr>
                <w:sz w:val="28"/>
                <w:szCs w:val="28"/>
              </w:rPr>
            </w:pPr>
          </w:p>
          <w:p w14:paraId="7F6B274B" w14:textId="3A3CD5A2" w:rsidR="00364943" w:rsidRDefault="00E33703" w:rsidP="00054A3C">
            <w:pPr>
              <w:spacing w:line="360" w:lineRule="auto"/>
            </w:pPr>
            <w:r>
              <w:rPr>
                <w:noProof/>
              </w:rPr>
              <w:drawing>
                <wp:anchor distT="0" distB="0" distL="114300" distR="114300" simplePos="0" relativeHeight="251676160" behindDoc="0" locked="0" layoutInCell="1" allowOverlap="1" wp14:anchorId="3D1395DB" wp14:editId="326630DD">
                  <wp:simplePos x="0" y="0"/>
                  <wp:positionH relativeFrom="column">
                    <wp:posOffset>-54610</wp:posOffset>
                  </wp:positionH>
                  <wp:positionV relativeFrom="paragraph">
                    <wp:posOffset>2924810</wp:posOffset>
                  </wp:positionV>
                  <wp:extent cx="6487795" cy="3728720"/>
                  <wp:effectExtent l="0" t="0" r="8255" b="5080"/>
                  <wp:wrapThrough wrapText="bothSides">
                    <wp:wrapPolygon edited="0">
                      <wp:start x="0" y="0"/>
                      <wp:lineTo x="0" y="21519"/>
                      <wp:lineTo x="21564" y="21519"/>
                      <wp:lineTo x="21564" y="0"/>
                      <wp:lineTo x="0" y="0"/>
                    </wp:wrapPolygon>
                  </wp:wrapThrough>
                  <wp:docPr id="175016726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87795" cy="3728720"/>
                          </a:xfrm>
                          <a:prstGeom prst="rect">
                            <a:avLst/>
                          </a:prstGeom>
                          <a:noFill/>
                        </pic:spPr>
                      </pic:pic>
                    </a:graphicData>
                  </a:graphic>
                  <wp14:sizeRelV relativeFrom="margin">
                    <wp14:pctHeight>0</wp14:pctHeight>
                  </wp14:sizeRelV>
                </wp:anchor>
              </w:drawing>
            </w:r>
            <w:r w:rsidR="00480E9C" w:rsidRPr="00480E9C">
              <w:rPr>
                <w:sz w:val="28"/>
                <w:szCs w:val="28"/>
              </w:rPr>
              <w:t xml:space="preserve">Herzberg's (1959) two-factor theory </w:t>
            </w:r>
            <w:r w:rsidR="005E0868" w:rsidRPr="00713BA5">
              <w:t>places itself</w:t>
            </w:r>
            <w:r w:rsidR="005E0868" w:rsidRPr="005E0868">
              <w:t xml:space="preserve"> between</w:t>
            </w:r>
            <w:r w:rsidR="00A30001">
              <w:t xml:space="preserve"> </w:t>
            </w:r>
            <w:r w:rsidR="00B24C82">
              <w:t>hyg</w:t>
            </w:r>
            <w:r w:rsidR="00831F9E">
              <w:t>iene</w:t>
            </w:r>
            <w:r w:rsidR="00A30001">
              <w:t xml:space="preserve"> </w:t>
            </w:r>
            <w:r w:rsidR="005E0868" w:rsidRPr="005E0868">
              <w:t>factors</w:t>
            </w:r>
            <w:r w:rsidR="00A30001">
              <w:t xml:space="preserve">, much </w:t>
            </w:r>
            <w:r w:rsidR="009D6E30">
              <w:t>like</w:t>
            </w:r>
            <w:r w:rsidR="005E0868" w:rsidRPr="005E0868">
              <w:t xml:space="preserve"> pay, working conditions, and supervision</w:t>
            </w:r>
            <w:r w:rsidR="00A30001">
              <w:t xml:space="preserve">, </w:t>
            </w:r>
            <w:r w:rsidR="0051254E">
              <w:t>by</w:t>
            </w:r>
            <w:r w:rsidR="005E0868" w:rsidRPr="005E0868">
              <w:t xml:space="preserve"> prevent</w:t>
            </w:r>
            <w:r w:rsidR="0051254E">
              <w:t>ing</w:t>
            </w:r>
            <w:r w:rsidR="005E0868" w:rsidRPr="005E0868">
              <w:t xml:space="preserve"> dissatisfaction, and</w:t>
            </w:r>
            <w:r w:rsidR="00A30001">
              <w:t xml:space="preserve"> secondly</w:t>
            </w:r>
            <w:r w:rsidR="0051254E">
              <w:t>,</w:t>
            </w:r>
            <w:r w:rsidR="005E0868" w:rsidRPr="005E0868">
              <w:t xml:space="preserve"> motivators</w:t>
            </w:r>
            <w:r w:rsidR="0051254E">
              <w:t xml:space="preserve">, </w:t>
            </w:r>
            <w:r w:rsidR="005E0868" w:rsidRPr="005E0868">
              <w:t>such as achievement, recognition, and responsibility</w:t>
            </w:r>
            <w:r w:rsidR="00A30001">
              <w:t xml:space="preserve">, ultimately </w:t>
            </w:r>
            <w:r w:rsidR="005E0868" w:rsidRPr="005E0868">
              <w:t>driv</w:t>
            </w:r>
            <w:r w:rsidR="00A30001">
              <w:t>ing</w:t>
            </w:r>
            <w:r w:rsidR="005E0868" w:rsidRPr="005E0868">
              <w:t xml:space="preserve"> satisfaction and performance</w:t>
            </w:r>
            <w:r w:rsidR="00A30001">
              <w:t xml:space="preserve"> overall positivity</w:t>
            </w:r>
            <w:r w:rsidR="005E0868" w:rsidRPr="005E0868">
              <w:t xml:space="preserve"> (</w:t>
            </w:r>
            <w:r w:rsidR="005E0868" w:rsidRPr="0051254E">
              <w:rPr>
                <w:highlight w:val="yellow"/>
              </w:rPr>
              <w:t>Herzberg, 1959).</w:t>
            </w:r>
            <w:r w:rsidR="00527A86">
              <w:t xml:space="preserve"> </w:t>
            </w:r>
            <w:r w:rsidR="00527A86" w:rsidRPr="00527A86">
              <w:t xml:space="preserve">This </w:t>
            </w:r>
            <w:r w:rsidR="00527A86" w:rsidRPr="00527A86">
              <w:t>d</w:t>
            </w:r>
            <w:r w:rsidR="00527A86">
              <w:t>efinition</w:t>
            </w:r>
            <w:r w:rsidR="00527A86" w:rsidRPr="00527A86">
              <w:t xml:space="preserve"> is significant because it suggests that </w:t>
            </w:r>
            <w:r w:rsidR="00527A86">
              <w:t xml:space="preserve">just by </w:t>
            </w:r>
            <w:r w:rsidR="00527A86" w:rsidRPr="00527A86">
              <w:t xml:space="preserve">merely improving </w:t>
            </w:r>
            <w:r w:rsidR="00831F9E">
              <w:t>hygiene</w:t>
            </w:r>
            <w:r w:rsidR="00527A86" w:rsidRPr="00527A86">
              <w:t xml:space="preserve"> factors will not motivate employees</w:t>
            </w:r>
            <w:r w:rsidR="00527A86">
              <w:t>, but</w:t>
            </w:r>
            <w:r w:rsidR="00527A86" w:rsidRPr="00527A86">
              <w:t xml:space="preserve"> organisations must also provide opportunities for growth and achievement (</w:t>
            </w:r>
            <w:r w:rsidR="00527A86" w:rsidRPr="00527A86">
              <w:rPr>
                <w:highlight w:val="yellow"/>
              </w:rPr>
              <w:t>Herzberg, 1959</w:t>
            </w:r>
            <w:r w:rsidR="00527A86" w:rsidRPr="00527A86">
              <w:t xml:space="preserve">). </w:t>
            </w:r>
            <w:r w:rsidR="00054A3C">
              <w:t xml:space="preserve"> </w:t>
            </w:r>
            <w:r w:rsidR="00054A3C">
              <w:t xml:space="preserve">Recent research in the </w:t>
            </w:r>
            <w:r w:rsidR="00241389" w:rsidRPr="00727D8C">
              <w:rPr>
                <w:highlight w:val="yellow"/>
              </w:rPr>
              <w:t>employee feedback</w:t>
            </w:r>
            <w:r w:rsidR="00727D8C" w:rsidRPr="00727D8C">
              <w:rPr>
                <w:highlight w:val="yellow"/>
              </w:rPr>
              <w:t xml:space="preserve"> (2023</w:t>
            </w:r>
            <w:r w:rsidR="00727D8C">
              <w:t>)</w:t>
            </w:r>
            <w:r w:rsidR="00241389">
              <w:t xml:space="preserve"> </w:t>
            </w:r>
            <w:r w:rsidR="00727D8C">
              <w:t xml:space="preserve">blog </w:t>
            </w:r>
            <w:r w:rsidR="003E7B7D">
              <w:t>highlights</w:t>
            </w:r>
            <w:r w:rsidR="00054A3C">
              <w:t xml:space="preserve"> the theory's continued relevance in UK organisations, particularly in </w:t>
            </w:r>
            <w:r w:rsidR="00A1504E">
              <w:t xml:space="preserve">staff retention and recruitment </w:t>
            </w:r>
            <w:proofErr w:type="gramStart"/>
            <w:r w:rsidR="00A1504E">
              <w:t>area</w:t>
            </w:r>
            <w:proofErr w:type="gramEnd"/>
            <w:r w:rsidR="00A1504E">
              <w:t xml:space="preserve">. </w:t>
            </w:r>
            <w:r w:rsidR="007E7900">
              <w:t xml:space="preserve"> </w:t>
            </w:r>
            <w:r w:rsidR="00054A3C">
              <w:t>Similarly, a study published in Personnel Review found that employees who experience strong motivator factors, such as meaningful work and career development, report</w:t>
            </w:r>
            <w:r w:rsidR="007E7900">
              <w:t xml:space="preserve">ed </w:t>
            </w:r>
            <w:r w:rsidR="00584EED">
              <w:t>significantly</w:t>
            </w:r>
            <w:r w:rsidR="00054A3C">
              <w:t xml:space="preserve"> higher engagement levels (</w:t>
            </w:r>
            <w:r w:rsidR="00054A3C" w:rsidRPr="00CE573F">
              <w:rPr>
                <w:highlight w:val="yellow"/>
              </w:rPr>
              <w:t>Fletcher, 2019).</w:t>
            </w:r>
            <w:r w:rsidR="00054A3C">
              <w:t xml:space="preserve"> </w:t>
            </w:r>
            <w:r w:rsidR="00584EED">
              <w:t xml:space="preserve"> </w:t>
            </w:r>
            <w:r w:rsidR="00054A3C">
              <w:t xml:space="preserve">In summary, Herzberg's theory continues to offer a valuable </w:t>
            </w:r>
            <w:r w:rsidR="004807DE">
              <w:t>sight</w:t>
            </w:r>
            <w:r w:rsidR="00054A3C">
              <w:t xml:space="preserve"> through which organisations can evaluate and strengthen their motivational approaches.</w:t>
            </w:r>
          </w:p>
          <w:p w14:paraId="0A24CE3C" w14:textId="77777777" w:rsidR="00E33703" w:rsidRDefault="00E33703" w:rsidP="00BB7D58">
            <w:pPr>
              <w:spacing w:line="360" w:lineRule="auto"/>
              <w:jc w:val="center"/>
              <w:rPr>
                <w:color w:val="595959" w:themeColor="text1" w:themeTint="A6"/>
                <w:sz w:val="16"/>
                <w:szCs w:val="16"/>
              </w:rPr>
            </w:pPr>
          </w:p>
          <w:p w14:paraId="7D600F70" w14:textId="77777777" w:rsidR="00E33703" w:rsidRDefault="00E33703" w:rsidP="00BB7D58">
            <w:pPr>
              <w:spacing w:line="360" w:lineRule="auto"/>
              <w:jc w:val="center"/>
              <w:rPr>
                <w:color w:val="595959" w:themeColor="text1" w:themeTint="A6"/>
                <w:sz w:val="16"/>
                <w:szCs w:val="16"/>
              </w:rPr>
            </w:pPr>
          </w:p>
          <w:p w14:paraId="4BCFD68F" w14:textId="06D6DE8D" w:rsidR="00AA22AC" w:rsidRPr="00E33703" w:rsidRDefault="00BB7D58" w:rsidP="00BB7D58">
            <w:pPr>
              <w:spacing w:line="360" w:lineRule="auto"/>
              <w:jc w:val="center"/>
              <w:rPr>
                <w:color w:val="595959" w:themeColor="text1" w:themeTint="A6"/>
                <w:sz w:val="16"/>
                <w:szCs w:val="16"/>
              </w:rPr>
            </w:pPr>
            <w:r w:rsidRPr="00E33703">
              <w:rPr>
                <w:color w:val="595959" w:themeColor="text1" w:themeTint="A6"/>
                <w:sz w:val="16"/>
                <w:szCs w:val="16"/>
              </w:rPr>
              <w:t xml:space="preserve">Figure </w:t>
            </w:r>
            <w:r w:rsidR="00C45518">
              <w:rPr>
                <w:color w:val="595959" w:themeColor="text1" w:themeTint="A6"/>
                <w:sz w:val="16"/>
                <w:szCs w:val="16"/>
              </w:rPr>
              <w:t>9</w:t>
            </w:r>
            <w:r w:rsidRPr="00E33703">
              <w:rPr>
                <w:color w:val="595959" w:themeColor="text1" w:themeTint="A6"/>
                <w:sz w:val="16"/>
                <w:szCs w:val="16"/>
              </w:rPr>
              <w:t xml:space="preserve">: </w:t>
            </w:r>
            <w:r w:rsidRPr="00E33703">
              <w:rPr>
                <w:color w:val="595959" w:themeColor="text1" w:themeTint="A6"/>
                <w:sz w:val="16"/>
                <w:szCs w:val="16"/>
              </w:rPr>
              <w:t>Herzberg’s</w:t>
            </w:r>
            <w:r w:rsidR="00E33703" w:rsidRPr="00E33703">
              <w:rPr>
                <w:color w:val="595959" w:themeColor="text1" w:themeTint="A6"/>
                <w:sz w:val="16"/>
                <w:szCs w:val="16"/>
              </w:rPr>
              <w:t xml:space="preserve"> two factor theory (1959)</w:t>
            </w:r>
          </w:p>
          <w:p w14:paraId="467DCF69" w14:textId="77777777" w:rsidR="00AA22AC" w:rsidRDefault="00AA22AC" w:rsidP="00BB7D58">
            <w:pPr>
              <w:spacing w:line="360" w:lineRule="auto"/>
              <w:jc w:val="center"/>
            </w:pPr>
          </w:p>
          <w:p w14:paraId="347BAB54" w14:textId="7D388F29" w:rsidR="00E33703" w:rsidRPr="00480E9C" w:rsidRDefault="00E33703" w:rsidP="00E33703">
            <w:pPr>
              <w:spacing w:line="360" w:lineRule="auto"/>
            </w:pPr>
          </w:p>
        </w:tc>
      </w:tr>
    </w:tbl>
    <w:p w14:paraId="5210FF11" w14:textId="77777777" w:rsidR="007762BF" w:rsidRPr="004048B0" w:rsidRDefault="007762BF"/>
    <w:p w14:paraId="21FB3CE5" w14:textId="77777777" w:rsidR="00FE44CB" w:rsidRDefault="00FE44CB"/>
    <w:p w14:paraId="6369A167" w14:textId="77777777" w:rsidR="00E33703" w:rsidRDefault="00E33703"/>
    <w:p w14:paraId="53D3D78C" w14:textId="77777777" w:rsidR="00E33703" w:rsidRDefault="00E33703"/>
    <w:p w14:paraId="22991224" w14:textId="77777777" w:rsidR="00E33703" w:rsidRDefault="00E33703"/>
    <w:p w14:paraId="3C088463" w14:textId="77777777" w:rsidR="003D4A89" w:rsidRDefault="003D4A89"/>
    <w:p w14:paraId="5408E075" w14:textId="77777777" w:rsidR="00536E69" w:rsidRDefault="003D4A89" w:rsidP="006D7046">
      <w:pPr>
        <w:spacing w:line="360" w:lineRule="auto"/>
      </w:pPr>
      <w:r w:rsidRPr="003D4A89">
        <w:rPr>
          <w:sz w:val="28"/>
          <w:szCs w:val="28"/>
        </w:rPr>
        <w:t>McGregor's (1960) Theory X and Theory Y</w:t>
      </w:r>
      <w:r>
        <w:rPr>
          <w:sz w:val="28"/>
          <w:szCs w:val="28"/>
        </w:rPr>
        <w:t xml:space="preserve"> </w:t>
      </w:r>
      <w:r>
        <w:t xml:space="preserve">describe </w:t>
      </w:r>
      <w:r w:rsidR="00E42103">
        <w:t>different management assumptions.</w:t>
      </w:r>
    </w:p>
    <w:p w14:paraId="0A1CF72C" w14:textId="77777777" w:rsidR="00536E69" w:rsidRDefault="00536E69" w:rsidP="006D7046">
      <w:pPr>
        <w:spacing w:line="360" w:lineRule="auto"/>
      </w:pPr>
    </w:p>
    <w:p w14:paraId="701938FD" w14:textId="3393113E" w:rsidR="00687EB8" w:rsidRDefault="00E42103" w:rsidP="00687EB8">
      <w:pPr>
        <w:spacing w:line="360" w:lineRule="auto"/>
      </w:pPr>
      <w:r>
        <w:t xml:space="preserve"> Theory </w:t>
      </w:r>
      <w:r w:rsidR="006D7046">
        <w:t>X</w:t>
      </w:r>
      <w:r>
        <w:t xml:space="preserve"> </w:t>
      </w:r>
      <w:r w:rsidR="002C21A4">
        <w:t>gives</w:t>
      </w:r>
      <w:r w:rsidR="00104EAD">
        <w:t xml:space="preserve"> the idea of </w:t>
      </w:r>
      <w:proofErr w:type="gramStart"/>
      <w:r w:rsidR="0015288D">
        <w:t>employee’s</w:t>
      </w:r>
      <w:proofErr w:type="gramEnd"/>
      <w:r w:rsidR="00104EAD">
        <w:t xml:space="preserve"> </w:t>
      </w:r>
      <w:r w:rsidR="00536E69">
        <w:t xml:space="preserve">dislike work, they </w:t>
      </w:r>
      <w:r w:rsidR="00104EAD">
        <w:t>are lazy and require</w:t>
      </w:r>
      <w:r w:rsidR="00DD091E">
        <w:t xml:space="preserve"> personal supervision, </w:t>
      </w:r>
      <w:r w:rsidR="00687EB8">
        <w:t xml:space="preserve">while Theory Y leans towards employees </w:t>
      </w:r>
      <w:r w:rsidR="00580EC8">
        <w:t xml:space="preserve">that </w:t>
      </w:r>
      <w:r w:rsidR="00687EB8">
        <w:t xml:space="preserve">are self-motivated and thrive </w:t>
      </w:r>
      <w:proofErr w:type="gramStart"/>
      <w:r w:rsidR="00687EB8">
        <w:t>under autonomy</w:t>
      </w:r>
      <w:proofErr w:type="gramEnd"/>
      <w:r w:rsidR="00687EB8">
        <w:t xml:space="preserve"> </w:t>
      </w:r>
      <w:r w:rsidR="00687EB8" w:rsidRPr="00F862B9">
        <w:rPr>
          <w:highlight w:val="yellow"/>
        </w:rPr>
        <w:t>McGregor (1960).</w:t>
      </w:r>
      <w:r w:rsidR="00687EB8">
        <w:t xml:space="preserve">  </w:t>
      </w:r>
    </w:p>
    <w:p w14:paraId="57493D84" w14:textId="2EEEDEA1" w:rsidR="00707C25" w:rsidRDefault="00687EB8" w:rsidP="006D7046">
      <w:pPr>
        <w:spacing w:line="360" w:lineRule="auto"/>
      </w:pPr>
      <w:r>
        <w:t>W</w:t>
      </w:r>
      <w:r w:rsidR="00536E69">
        <w:t xml:space="preserve">hen </w:t>
      </w:r>
      <w:r w:rsidR="00131730">
        <w:t xml:space="preserve">theory x is </w:t>
      </w:r>
      <w:r w:rsidR="00E55515">
        <w:t>implemented</w:t>
      </w:r>
      <w:r w:rsidR="00131730">
        <w:t xml:space="preserve">, managers often have </w:t>
      </w:r>
      <w:r w:rsidR="00E55515">
        <w:t>strict</w:t>
      </w:r>
      <w:r w:rsidR="00131730">
        <w:t xml:space="preserve"> rules, staff monitoring </w:t>
      </w:r>
      <w:r w:rsidR="00476397">
        <w:t xml:space="preserve">and show control thus ensuring </w:t>
      </w:r>
      <w:r w:rsidR="00886039">
        <w:t>tasks given are archived</w:t>
      </w:r>
      <w:r w:rsidR="00FD068B">
        <w:t xml:space="preserve"> </w:t>
      </w:r>
      <w:r w:rsidR="00FD068B">
        <w:t>(</w:t>
      </w:r>
      <w:r w:rsidR="00FD068B" w:rsidRPr="008A3AE7">
        <w:rPr>
          <w:highlight w:val="yellow"/>
        </w:rPr>
        <w:t>MDT Training, 2024</w:t>
      </w:r>
      <w:r w:rsidR="0059725B">
        <w:rPr>
          <w:highlight w:val="yellow"/>
        </w:rPr>
        <w:t xml:space="preserve"> </w:t>
      </w:r>
      <w:r w:rsidR="0059725B" w:rsidRPr="00B27DFE">
        <w:rPr>
          <w:highlight w:val="yellow"/>
        </w:rPr>
        <w:t>and</w:t>
      </w:r>
      <w:r w:rsidR="00B27DFE" w:rsidRPr="00B27DFE">
        <w:rPr>
          <w:highlight w:val="yellow"/>
        </w:rPr>
        <w:t xml:space="preserve"> </w:t>
      </w:r>
      <w:r w:rsidR="00B27DFE" w:rsidRPr="00B27DFE">
        <w:rPr>
          <w:highlight w:val="yellow"/>
        </w:rPr>
        <w:t>Firmbee</w:t>
      </w:r>
      <w:r w:rsidR="00B27DFE">
        <w:rPr>
          <w:highlight w:val="yellow"/>
        </w:rPr>
        <w:t>,</w:t>
      </w:r>
      <w:r w:rsidR="00B27DFE" w:rsidRPr="00B27DFE">
        <w:rPr>
          <w:highlight w:val="yellow"/>
        </w:rPr>
        <w:t xml:space="preserve"> 2023)</w:t>
      </w:r>
      <w:r w:rsidR="00FD068B" w:rsidRPr="00B27DFE">
        <w:rPr>
          <w:highlight w:val="yellow"/>
        </w:rPr>
        <w:t>.</w:t>
      </w:r>
      <w:r w:rsidR="00FD068B">
        <w:t xml:space="preserve"> </w:t>
      </w:r>
      <w:r w:rsidR="00886039">
        <w:t xml:space="preserve"> </w:t>
      </w:r>
      <w:r w:rsidR="0015288D">
        <w:t xml:space="preserve"> </w:t>
      </w:r>
      <w:r w:rsidR="00900270">
        <w:t>As a workplace example</w:t>
      </w:r>
      <w:r w:rsidR="00337861">
        <w:t xml:space="preserve">, a security supervisor may </w:t>
      </w:r>
      <w:r w:rsidR="000A4A8D">
        <w:t>monitor</w:t>
      </w:r>
      <w:r w:rsidR="00337861">
        <w:t xml:space="preserve"> staff</w:t>
      </w:r>
      <w:r w:rsidR="0015288D">
        <w:t xml:space="preserve"> that require constant updates whilst on shift</w:t>
      </w:r>
      <w:r w:rsidR="00B27DFE">
        <w:t xml:space="preserve">. </w:t>
      </w:r>
      <w:r w:rsidR="00AA5394">
        <w:t xml:space="preserve"> </w:t>
      </w:r>
      <w:r w:rsidR="00AA5394" w:rsidRPr="00AA5394">
        <w:t xml:space="preserve">In contrast, Theory Y assumes that employees are self-motivated, </w:t>
      </w:r>
      <w:r w:rsidR="00AA5394">
        <w:t xml:space="preserve">they </w:t>
      </w:r>
      <w:r w:rsidR="00AA5394" w:rsidRPr="00AA5394">
        <w:t xml:space="preserve">enjoy </w:t>
      </w:r>
      <w:r w:rsidR="00AA5394">
        <w:t xml:space="preserve">and thrive on </w:t>
      </w:r>
      <w:r w:rsidR="00AA5394" w:rsidRPr="00AA5394">
        <w:t>responsibility and can work independently when trusted.</w:t>
      </w:r>
      <w:r w:rsidR="00AA5394">
        <w:t xml:space="preserve"> </w:t>
      </w:r>
      <w:r w:rsidR="00AA5394" w:rsidRPr="00AA5394">
        <w:t xml:space="preserve"> Managers </w:t>
      </w:r>
      <w:r w:rsidR="0059543A">
        <w:t xml:space="preserve">employing this normally </w:t>
      </w:r>
      <w:r w:rsidR="00AA5394" w:rsidRPr="00AA5394">
        <w:t>encourage teamwork,</w:t>
      </w:r>
      <w:r w:rsidR="0059543A">
        <w:t xml:space="preserve"> utilise</w:t>
      </w:r>
      <w:r w:rsidR="00454BEA">
        <w:t>s</w:t>
      </w:r>
      <w:r w:rsidR="0059543A">
        <w:t xml:space="preserve"> staff</w:t>
      </w:r>
      <w:r w:rsidR="00AA5394" w:rsidRPr="00AA5394">
        <w:t xml:space="preserve"> involvement in decisions, and </w:t>
      </w:r>
      <w:r w:rsidR="0059543A">
        <w:t xml:space="preserve">promotes </w:t>
      </w:r>
      <w:r w:rsidR="00AA5394" w:rsidRPr="00AA5394">
        <w:t>personal development</w:t>
      </w:r>
      <w:r w:rsidR="00454BEA">
        <w:t xml:space="preserve"> </w:t>
      </w:r>
      <w:proofErr w:type="gramStart"/>
      <w:r w:rsidR="00454BEA" w:rsidRPr="008E1DF7">
        <w:rPr>
          <w:highlight w:val="yellow"/>
        </w:rPr>
        <w:t xml:space="preserve">( </w:t>
      </w:r>
      <w:r w:rsidR="004F2EA1" w:rsidRPr="008E1DF7">
        <w:rPr>
          <w:highlight w:val="yellow"/>
        </w:rPr>
        <w:t>Channell</w:t>
      </w:r>
      <w:proofErr w:type="gramEnd"/>
      <w:r w:rsidR="00454BEA" w:rsidRPr="008E1DF7">
        <w:rPr>
          <w:highlight w:val="yellow"/>
        </w:rPr>
        <w:t xml:space="preserve">, 2025 and </w:t>
      </w:r>
      <w:r w:rsidR="002B3F7E" w:rsidRPr="008E1DF7">
        <w:rPr>
          <w:highlight w:val="yellow"/>
        </w:rPr>
        <w:t>upGrad, 2026</w:t>
      </w:r>
      <w:r w:rsidR="006E693A" w:rsidRPr="008E1DF7">
        <w:rPr>
          <w:highlight w:val="yellow"/>
        </w:rPr>
        <w:t>)</w:t>
      </w:r>
      <w:r w:rsidR="00AA5394" w:rsidRPr="00AA5394">
        <w:t>.</w:t>
      </w:r>
      <w:r w:rsidR="008E1DF7">
        <w:t xml:space="preserve">  </w:t>
      </w:r>
      <w:r w:rsidR="00410A39" w:rsidRPr="00410A39">
        <w:t>Research suggests that Theory Y management styles correlate with higher employee engagement and performance (</w:t>
      </w:r>
      <w:r w:rsidR="00410A39" w:rsidRPr="00410A39">
        <w:rPr>
          <w:highlight w:val="yellow"/>
        </w:rPr>
        <w:t>Robbins &amp; Judge, 2023</w:t>
      </w:r>
      <w:r w:rsidR="00410A39" w:rsidRPr="00410A39">
        <w:t xml:space="preserve">). </w:t>
      </w:r>
    </w:p>
    <w:p w14:paraId="12297D67" w14:textId="071F88EA" w:rsidR="0087330C" w:rsidRPr="0087330C" w:rsidRDefault="0086150F" w:rsidP="006D7046">
      <w:pPr>
        <w:spacing w:line="360" w:lineRule="auto"/>
        <w:rPr>
          <w:color w:val="595959" w:themeColor="text1" w:themeTint="A6"/>
          <w:sz w:val="16"/>
          <w:szCs w:val="16"/>
        </w:rPr>
      </w:pPr>
      <w:r>
        <w:t xml:space="preserve">Offering </w:t>
      </w:r>
      <w:proofErr w:type="gramStart"/>
      <w:r>
        <w:t>a</w:t>
      </w:r>
      <w:proofErr w:type="gramEnd"/>
      <w:r>
        <w:t xml:space="preserve"> advantage of Theory x</w:t>
      </w:r>
      <w:r w:rsidR="00F06DCB">
        <w:t xml:space="preserve"> </w:t>
      </w:r>
      <w:r w:rsidR="00F06DCB" w:rsidRPr="00117F58">
        <w:rPr>
          <w:highlight w:val="yellow"/>
        </w:rPr>
        <w:t>upGrad, (2026</w:t>
      </w:r>
      <w:r w:rsidR="00F06DCB">
        <w:t xml:space="preserve">) give reference that </w:t>
      </w:r>
      <w:r w:rsidR="00EC17F0">
        <w:t xml:space="preserve">environments that the importance of safety, </w:t>
      </w:r>
      <w:r w:rsidR="00174E84">
        <w:t>following procedures and discipline</w:t>
      </w:r>
      <w:r w:rsidR="00914A45">
        <w:t xml:space="preserve">.  When clear instructions and </w:t>
      </w:r>
      <w:r w:rsidR="00866EA2">
        <w:t>guidelines</w:t>
      </w:r>
      <w:r w:rsidR="00914A45">
        <w:t xml:space="preserve"> </w:t>
      </w:r>
      <w:r w:rsidR="00096E56">
        <w:t>give way to a</w:t>
      </w:r>
      <w:r w:rsidR="00914A45">
        <w:t xml:space="preserve"> huge</w:t>
      </w:r>
      <w:r w:rsidR="0087330C">
        <w:t xml:space="preserve">                                             </w:t>
      </w:r>
    </w:p>
    <w:p w14:paraId="5273F0D9" w14:textId="5CD21376" w:rsidR="008E1DF7" w:rsidRDefault="00914A45" w:rsidP="006D7046">
      <w:pPr>
        <w:spacing w:line="360" w:lineRule="auto"/>
      </w:pPr>
      <w:r>
        <w:t>reduction on mistakes</w:t>
      </w:r>
      <w:r w:rsidR="00866EA2">
        <w:t xml:space="preserve"> and consistency </w:t>
      </w:r>
      <w:r w:rsidR="00117F58">
        <w:t>improve</w:t>
      </w:r>
      <w:r w:rsidR="00866EA2">
        <w:t xml:space="preserve">. </w:t>
      </w:r>
      <w:r w:rsidR="00117F58">
        <w:t xml:space="preserve"> However,</w:t>
      </w:r>
      <w:r w:rsidR="003632DB">
        <w:t xml:space="preserve"> the impact of this would </w:t>
      </w:r>
      <w:r w:rsidR="00117F58">
        <w:t xml:space="preserve">be that staff might feel controlled and possibly untrusted. </w:t>
      </w:r>
    </w:p>
    <w:p w14:paraId="6C7E1384" w14:textId="4E487498" w:rsidR="00707C25" w:rsidRDefault="009931DF" w:rsidP="006D7046">
      <w:pPr>
        <w:spacing w:line="360" w:lineRule="auto"/>
      </w:pPr>
      <w:r w:rsidRPr="00476413">
        <w:drawing>
          <wp:anchor distT="0" distB="0" distL="114300" distR="114300" simplePos="0" relativeHeight="251681280" behindDoc="0" locked="0" layoutInCell="1" allowOverlap="1" wp14:anchorId="0B50B95C" wp14:editId="4CADDB3C">
            <wp:simplePos x="0" y="0"/>
            <wp:positionH relativeFrom="margin">
              <wp:align>right</wp:align>
            </wp:positionH>
            <wp:positionV relativeFrom="paragraph">
              <wp:posOffset>1028065</wp:posOffset>
            </wp:positionV>
            <wp:extent cx="6858000" cy="3328035"/>
            <wp:effectExtent l="0" t="0" r="0" b="5715"/>
            <wp:wrapThrough wrapText="bothSides">
              <wp:wrapPolygon edited="0">
                <wp:start x="0" y="0"/>
                <wp:lineTo x="0" y="21513"/>
                <wp:lineTo x="21540" y="21513"/>
                <wp:lineTo x="21540" y="0"/>
                <wp:lineTo x="0" y="0"/>
              </wp:wrapPolygon>
            </wp:wrapThrough>
            <wp:docPr id="1512749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749445" name=""/>
                    <pic:cNvPicPr/>
                  </pic:nvPicPr>
                  <pic:blipFill>
                    <a:blip r:embed="rId33">
                      <a:extLst>
                        <a:ext uri="{28A0092B-C50C-407E-A947-70E740481C1C}">
                          <a14:useLocalDpi xmlns:a14="http://schemas.microsoft.com/office/drawing/2010/main" val="0"/>
                        </a:ext>
                      </a:extLst>
                    </a:blip>
                    <a:stretch>
                      <a:fillRect/>
                    </a:stretch>
                  </pic:blipFill>
                  <pic:spPr>
                    <a:xfrm>
                      <a:off x="0" y="0"/>
                      <a:ext cx="6858000" cy="3328035"/>
                    </a:xfrm>
                    <a:prstGeom prst="rect">
                      <a:avLst/>
                    </a:prstGeom>
                  </pic:spPr>
                </pic:pic>
              </a:graphicData>
            </a:graphic>
            <wp14:sizeRelH relativeFrom="margin">
              <wp14:pctWidth>0</wp14:pctWidth>
            </wp14:sizeRelH>
            <wp14:sizeRelV relativeFrom="margin">
              <wp14:pctHeight>0</wp14:pctHeight>
            </wp14:sizeRelV>
          </wp:anchor>
        </w:drawing>
      </w:r>
      <w:r w:rsidR="00117F58">
        <w:t xml:space="preserve">A huge advantage of Theory Y </w:t>
      </w:r>
      <w:r w:rsidR="008801D8">
        <w:t>can show increased motivation, creativity</w:t>
      </w:r>
      <w:r w:rsidR="002A4CC0">
        <w:t xml:space="preserve"> and overall job satisfaction, as the feeling of trust and value</w:t>
      </w:r>
      <w:r w:rsidR="00656943">
        <w:t xml:space="preserve"> by staff</w:t>
      </w:r>
      <w:r w:rsidR="008D3316">
        <w:t xml:space="preserve">, boosting teamwork and productivity. </w:t>
      </w:r>
      <w:r w:rsidR="009A15DF">
        <w:t xml:space="preserve"> </w:t>
      </w:r>
      <w:r w:rsidR="006F1C0F">
        <w:t>This, however,</w:t>
      </w:r>
      <w:r w:rsidR="00B93A19">
        <w:t xml:space="preserve"> m</w:t>
      </w:r>
      <w:r w:rsidR="006F1C0F">
        <w:t>a</w:t>
      </w:r>
      <w:r w:rsidR="00B93A19">
        <w:t xml:space="preserve">y have an adverse reaction towards staff who lack experience </w:t>
      </w:r>
      <w:r w:rsidR="00A87D6E">
        <w:t>or confidence to work under this amount of freedom and produc</w:t>
      </w:r>
      <w:r w:rsidR="00087035">
        <w:t>tivity can fall</w:t>
      </w:r>
      <w:r w:rsidR="00B11B24">
        <w:t xml:space="preserve"> (</w:t>
      </w:r>
      <w:r w:rsidR="006F1C0F" w:rsidRPr="006F1C0F">
        <w:rPr>
          <w:highlight w:val="yellow"/>
        </w:rPr>
        <w:t>Mind Tools, 2025)</w:t>
      </w:r>
      <w:r w:rsidR="00087035">
        <w:t xml:space="preserve">. </w:t>
      </w:r>
      <w:r w:rsidR="009A15DF">
        <w:t xml:space="preserve"> </w:t>
      </w:r>
    </w:p>
    <w:p w14:paraId="7D5AD13E" w14:textId="229F5188" w:rsidR="00707C25" w:rsidRPr="009931DF" w:rsidRDefault="009931DF" w:rsidP="009931DF">
      <w:pPr>
        <w:spacing w:line="360" w:lineRule="auto"/>
        <w:jc w:val="center"/>
        <w:rPr>
          <w:color w:val="595959" w:themeColor="text1" w:themeTint="A6"/>
          <w:sz w:val="16"/>
          <w:szCs w:val="16"/>
        </w:rPr>
      </w:pPr>
      <w:r w:rsidRPr="009931DF">
        <w:rPr>
          <w:color w:val="595959" w:themeColor="text1" w:themeTint="A6"/>
          <w:sz w:val="16"/>
          <w:szCs w:val="16"/>
        </w:rPr>
        <w:t xml:space="preserve">Figure </w:t>
      </w:r>
      <w:r w:rsidR="00C45518">
        <w:rPr>
          <w:color w:val="595959" w:themeColor="text1" w:themeTint="A6"/>
          <w:sz w:val="16"/>
          <w:szCs w:val="16"/>
        </w:rPr>
        <w:t>10</w:t>
      </w:r>
      <w:r w:rsidRPr="009931DF">
        <w:rPr>
          <w:color w:val="595959" w:themeColor="text1" w:themeTint="A6"/>
          <w:sz w:val="16"/>
          <w:szCs w:val="16"/>
        </w:rPr>
        <w:t xml:space="preserve">: McGregor's (1960) Theory X and Theory Y </w:t>
      </w:r>
    </w:p>
    <w:p w14:paraId="30FC5691" w14:textId="6B09CB6C" w:rsidR="00D56BC2" w:rsidRPr="00F25EA2" w:rsidRDefault="00F25EA2" w:rsidP="00F25EA2">
      <w:pPr>
        <w:pStyle w:val="Heading3"/>
        <w:rPr>
          <w:b w:val="0"/>
          <w:bCs w:val="0"/>
        </w:rPr>
      </w:pPr>
      <w:r w:rsidRPr="00F25EA2">
        <w:rPr>
          <w:b w:val="0"/>
          <w:bCs w:val="0"/>
        </w:rPr>
        <w:t>3.2 Application of Herzberg's Two-Factor Theory to the Workplace</w:t>
      </w:r>
      <w:r w:rsidRPr="00F25EA2">
        <w:rPr>
          <w:b w:val="0"/>
          <w:bCs w:val="0"/>
        </w:rPr>
        <w:t xml:space="preserve"> </w:t>
      </w:r>
    </w:p>
    <w:p w14:paraId="0545B81E" w14:textId="4145DADC" w:rsidR="00D56BC2" w:rsidRDefault="00D56BC2" w:rsidP="006D7046">
      <w:pPr>
        <w:spacing w:line="360" w:lineRule="auto"/>
      </w:pPr>
    </w:p>
    <w:p w14:paraId="2531EA98" w14:textId="69BE4650" w:rsidR="00F25EA2" w:rsidRDefault="00B36460" w:rsidP="006D7046">
      <w:pPr>
        <w:spacing w:line="360" w:lineRule="auto"/>
      </w:pPr>
      <w:r w:rsidRPr="00B36460">
        <w:t xml:space="preserve">Herzberg's two-factor theory </w:t>
      </w:r>
      <w:r w:rsidR="00B86499">
        <w:t>is</w:t>
      </w:r>
      <w:r w:rsidRPr="00B36460">
        <w:t xml:space="preserve"> the most relevant to the Pendine Sands security team, </w:t>
      </w:r>
      <w:r w:rsidR="00B86499">
        <w:t>mainly</w:t>
      </w:r>
      <w:r w:rsidRPr="00B36460">
        <w:t xml:space="preserve"> because of the clear </w:t>
      </w:r>
      <w:r w:rsidR="006953B2">
        <w:t>contrast</w:t>
      </w:r>
      <w:r w:rsidRPr="00B36460">
        <w:t xml:space="preserve"> between hygiene factors and motivators observable in this </w:t>
      </w:r>
      <w:r w:rsidR="00D3222D">
        <w:t>report</w:t>
      </w:r>
      <w:r w:rsidRPr="00B36460">
        <w:t xml:space="preserve"> (</w:t>
      </w:r>
      <w:r w:rsidRPr="00D3222D">
        <w:rPr>
          <w:highlight w:val="yellow"/>
        </w:rPr>
        <w:t>Herzberg, 1959</w:t>
      </w:r>
      <w:r w:rsidRPr="00B36460">
        <w:t>)</w:t>
      </w:r>
      <w:r w:rsidR="00C42E98" w:rsidRPr="00C42E98">
        <w:t>. Security officers operate in conditions where hygiene factors—such as unsociable shift patterns, exposure to adverse weather, and relatively modest pay—are prominent sources of potential dissatisfaction (</w:t>
      </w:r>
      <w:r w:rsidR="00C42E98" w:rsidRPr="00C42E98">
        <w:rPr>
          <w:highlight w:val="yellow"/>
        </w:rPr>
        <w:t>CIPD, 2024</w:t>
      </w:r>
      <w:r w:rsidR="00C42E98" w:rsidRPr="00C42E98">
        <w:t xml:space="preserve">). </w:t>
      </w:r>
      <w:r w:rsidR="004552FC">
        <w:t xml:space="preserve">  </w:t>
      </w:r>
      <w:r w:rsidR="00377A4E">
        <w:t xml:space="preserve">A guidebook </w:t>
      </w:r>
      <w:r w:rsidR="004552FC">
        <w:t xml:space="preserve">formulated by </w:t>
      </w:r>
      <w:r w:rsidR="00EE3740" w:rsidRPr="00EE3740">
        <w:rPr>
          <w:highlight w:val="yellow"/>
        </w:rPr>
        <w:t>Armstrong (</w:t>
      </w:r>
      <w:r w:rsidR="003520DA" w:rsidRPr="00EE3740">
        <w:rPr>
          <w:highlight w:val="yellow"/>
        </w:rPr>
        <w:t>2020</w:t>
      </w:r>
      <w:r w:rsidR="004552FC" w:rsidRPr="00EE3740">
        <w:rPr>
          <w:highlight w:val="yellow"/>
        </w:rPr>
        <w:t>)</w:t>
      </w:r>
      <w:r w:rsidR="00F828E9">
        <w:t xml:space="preserve"> on human resource</w:t>
      </w:r>
      <w:r w:rsidR="00E80990">
        <w:t xml:space="preserve"> management points out that </w:t>
      </w:r>
      <w:r w:rsidR="003D7022">
        <w:t xml:space="preserve">if these factors are </w:t>
      </w:r>
      <w:proofErr w:type="gramStart"/>
      <w:r w:rsidR="003D7022">
        <w:t>miss managed</w:t>
      </w:r>
      <w:proofErr w:type="gramEnd"/>
      <w:r w:rsidR="00CC6228">
        <w:t xml:space="preserve">, </w:t>
      </w:r>
      <w:r w:rsidR="00200410">
        <w:t>there would be an</w:t>
      </w:r>
      <w:r w:rsidR="00CC6228">
        <w:t xml:space="preserve"> increase in staff turnover and absenteeism</w:t>
      </w:r>
      <w:r w:rsidR="00EE577A">
        <w:t>. Parkdean Resorts</w:t>
      </w:r>
      <w:r w:rsidR="00503860">
        <w:t xml:space="preserve"> seasonal model </w:t>
      </w:r>
      <w:r w:rsidR="00EE3740">
        <w:t xml:space="preserve">would </w:t>
      </w:r>
      <w:r w:rsidR="00200410">
        <w:t xml:space="preserve">suffer at great </w:t>
      </w:r>
      <w:r w:rsidR="00F07285">
        <w:t xml:space="preserve">financial burden. </w:t>
      </w:r>
      <w:r w:rsidR="003D2CA5">
        <w:t xml:space="preserve"> </w:t>
      </w:r>
      <w:r w:rsidR="003D2CA5" w:rsidRPr="003D2CA5">
        <w:t xml:space="preserve">However, according to </w:t>
      </w:r>
      <w:r w:rsidR="009152C4" w:rsidRPr="003D2CA5">
        <w:t>Herzberg,</w:t>
      </w:r>
      <w:r w:rsidR="003D2CA5">
        <w:t xml:space="preserve"> </w:t>
      </w:r>
      <w:r w:rsidR="003D2CA5" w:rsidRPr="003D2CA5">
        <w:t>improving pay alone would not generate genuine motivation. Instead, motivators such as recognition from management for effective incident handling, increased responsibility through designated team-leader roles</w:t>
      </w:r>
      <w:r w:rsidR="009152C4">
        <w:t xml:space="preserve"> </w:t>
      </w:r>
      <w:r w:rsidR="003D2CA5" w:rsidRPr="003D2CA5">
        <w:t>(</w:t>
      </w:r>
      <w:r w:rsidR="003D2CA5" w:rsidRPr="00E4281C">
        <w:rPr>
          <w:highlight w:val="yellow"/>
        </w:rPr>
        <w:t>Herzber</w:t>
      </w:r>
      <w:r w:rsidR="00E4281C" w:rsidRPr="00E4281C">
        <w:rPr>
          <w:highlight w:val="yellow"/>
        </w:rPr>
        <w:t>g</w:t>
      </w:r>
      <w:r w:rsidR="003D2CA5" w:rsidRPr="00E4281C">
        <w:rPr>
          <w:highlight w:val="yellow"/>
        </w:rPr>
        <w:t>, 1959).</w:t>
      </w:r>
      <w:r w:rsidR="003D2CA5" w:rsidRPr="003D2CA5">
        <w:t xml:space="preserve"> </w:t>
      </w:r>
      <w:r w:rsidR="009152C4">
        <w:t xml:space="preserve"> </w:t>
      </w:r>
      <w:r w:rsidR="00CD7F5C" w:rsidRPr="00CD7F5C">
        <w:t xml:space="preserve">This is supported by </w:t>
      </w:r>
      <w:r w:rsidR="00CD7F5C" w:rsidRPr="00710858">
        <w:rPr>
          <w:highlight w:val="yellow"/>
        </w:rPr>
        <w:t>CIPD (2024</w:t>
      </w:r>
      <w:r w:rsidR="00CD7F5C" w:rsidRPr="00CD7F5C">
        <w:t xml:space="preserve">) findings that </w:t>
      </w:r>
      <w:r w:rsidR="00710858">
        <w:t xml:space="preserve">in </w:t>
      </w:r>
      <w:r w:rsidR="00CD7F5C" w:rsidRPr="00CD7F5C">
        <w:t xml:space="preserve">UK organisations </w:t>
      </w:r>
      <w:r w:rsidR="00710858">
        <w:t xml:space="preserve">have been </w:t>
      </w:r>
      <w:r w:rsidR="00CD7F5C" w:rsidRPr="00CD7F5C">
        <w:t xml:space="preserve">linking recognition to </w:t>
      </w:r>
      <w:r w:rsidR="00A251E6" w:rsidRPr="00CD7F5C">
        <w:t>performance</w:t>
      </w:r>
      <w:r w:rsidR="00A251E6">
        <w:t>-based achievement goals,</w:t>
      </w:r>
      <w:r w:rsidR="00CD7F5C" w:rsidRPr="00CD7F5C">
        <w:t xml:space="preserve"> see measurably higher employee engagement.</w:t>
      </w:r>
      <w:r w:rsidR="00A251E6">
        <w:t xml:space="preserve"> </w:t>
      </w:r>
      <w:r w:rsidR="00CD7F5C" w:rsidRPr="00CD7F5C">
        <w:t xml:space="preserve"> In practice, </w:t>
      </w:r>
      <w:r w:rsidR="00A251E6">
        <w:t>a</w:t>
      </w:r>
      <w:r w:rsidR="00CD7F5C" w:rsidRPr="00CD7F5C">
        <w:t xml:space="preserve"> security team leader could implement a monthly recognition scheme for exemplary performance, which would address esteem-related motivators while reinforcing </w:t>
      </w:r>
      <w:r w:rsidR="00E33475">
        <w:t xml:space="preserve">company </w:t>
      </w:r>
      <w:r w:rsidR="00CD7F5C" w:rsidRPr="00CD7F5C">
        <w:t>standards (</w:t>
      </w:r>
      <w:r w:rsidR="00CD7F5C" w:rsidRPr="00E33475">
        <w:rPr>
          <w:highlight w:val="yellow"/>
        </w:rPr>
        <w:t>Mullins, 2019</w:t>
      </w:r>
      <w:r w:rsidR="00CD7F5C" w:rsidRPr="00CD7F5C">
        <w:t xml:space="preserve">). </w:t>
      </w:r>
      <w:r w:rsidR="00E4281C">
        <w:t xml:space="preserve">  Having e</w:t>
      </w:r>
      <w:r w:rsidR="00E4281C" w:rsidRPr="00E4281C">
        <w:t xml:space="preserve">ffective communication is </w:t>
      </w:r>
      <w:r w:rsidR="00E4281C">
        <w:t>front and for</w:t>
      </w:r>
      <w:r w:rsidR="006306BA">
        <w:t>e</w:t>
      </w:r>
      <w:r w:rsidR="00E4281C">
        <w:t>most</w:t>
      </w:r>
      <w:r w:rsidR="00E4281C" w:rsidRPr="00E4281C">
        <w:t xml:space="preserve"> to </w:t>
      </w:r>
      <w:r w:rsidR="006306BA">
        <w:t>the success of this</w:t>
      </w:r>
      <w:r w:rsidR="00E4281C" w:rsidRPr="00E4281C">
        <w:t xml:space="preserve"> process</w:t>
      </w:r>
      <w:r w:rsidR="006306BA">
        <w:t xml:space="preserve">. </w:t>
      </w:r>
      <w:r w:rsidR="00E4281C" w:rsidRPr="00E4281C">
        <w:t xml:space="preserve"> </w:t>
      </w:r>
      <w:r w:rsidR="006306BA">
        <w:t>M</w:t>
      </w:r>
      <w:r w:rsidR="00E4281C" w:rsidRPr="00E4281C">
        <w:t xml:space="preserve">anagers </w:t>
      </w:r>
      <w:r w:rsidR="003E4079">
        <w:t>have a duty to</w:t>
      </w:r>
      <w:r w:rsidR="00E4281C" w:rsidRPr="00E4281C">
        <w:t xml:space="preserve"> clearly articulate </w:t>
      </w:r>
      <w:proofErr w:type="gramStart"/>
      <w:r w:rsidR="003E4079">
        <w:t>any and all</w:t>
      </w:r>
      <w:proofErr w:type="gramEnd"/>
      <w:r w:rsidR="003E4079">
        <w:t xml:space="preserve"> </w:t>
      </w:r>
      <w:r w:rsidR="00E4281C" w:rsidRPr="00E4281C">
        <w:t>expectations, provide constructive feedback</w:t>
      </w:r>
      <w:r w:rsidR="003E4079">
        <w:t xml:space="preserve"> with </w:t>
      </w:r>
      <w:r w:rsidR="00962210">
        <w:t>recognition</w:t>
      </w:r>
      <w:r w:rsidR="003E4079">
        <w:t xml:space="preserve"> of all</w:t>
      </w:r>
      <w:r w:rsidR="00E4281C" w:rsidRPr="00E4281C">
        <w:t xml:space="preserve"> achievements in team briefings, thereby creating a clear direct link between communication quality and </w:t>
      </w:r>
      <w:r w:rsidR="00962210">
        <w:t xml:space="preserve">all </w:t>
      </w:r>
      <w:r w:rsidR="00E4281C" w:rsidRPr="00E4281C">
        <w:t>motivational outcomes (</w:t>
      </w:r>
      <w:r w:rsidR="00E4281C" w:rsidRPr="00E4281C">
        <w:rPr>
          <w:highlight w:val="yellow"/>
        </w:rPr>
        <w:t>Tourish, 2010</w:t>
      </w:r>
      <w:r w:rsidR="00E4281C" w:rsidRPr="00E4281C">
        <w:t>).</w:t>
      </w:r>
      <w:r w:rsidR="00962210">
        <w:t xml:space="preserve"> </w:t>
      </w:r>
      <w:r w:rsidR="00E4281C" w:rsidRPr="00E4281C">
        <w:t xml:space="preserve"> </w:t>
      </w:r>
      <w:proofErr w:type="gramStart"/>
      <w:r w:rsidR="00E4281C" w:rsidRPr="00E4281C">
        <w:t xml:space="preserve">Nevertheless, </w:t>
      </w:r>
      <w:r w:rsidR="00026015">
        <w:t>as</w:t>
      </w:r>
      <w:proofErr w:type="gramEnd"/>
      <w:r w:rsidR="00026015">
        <w:t xml:space="preserve"> </w:t>
      </w:r>
      <w:r w:rsidR="00E4281C" w:rsidRPr="00E4281C">
        <w:t>Herzberg's theory limitations in this context</w:t>
      </w:r>
      <w:r w:rsidR="00026015">
        <w:t xml:space="preserve"> </w:t>
      </w:r>
      <w:r w:rsidR="00F53ABA">
        <w:t>must</w:t>
      </w:r>
      <w:r w:rsidR="00026015">
        <w:t xml:space="preserve"> be addressed. </w:t>
      </w:r>
      <w:r w:rsidR="00E4281C" w:rsidRPr="00E4281C">
        <w:t xml:space="preserve"> </w:t>
      </w:r>
      <w:r w:rsidR="00F53ABA">
        <w:t>S</w:t>
      </w:r>
      <w:r w:rsidR="00E4281C" w:rsidRPr="00E4281C">
        <w:t xml:space="preserve">easonal staff may prioritise hygiene factors such as guaranteed hours over intrinsic motivators, which suggests that a </w:t>
      </w:r>
      <w:r w:rsidR="00D04DFA">
        <w:t>mixed</w:t>
      </w:r>
      <w:r w:rsidR="00E4281C" w:rsidRPr="00E4281C">
        <w:t xml:space="preserve"> approach </w:t>
      </w:r>
      <w:r w:rsidR="00D04DFA">
        <w:t xml:space="preserve">by </w:t>
      </w:r>
      <w:r w:rsidR="00E4281C" w:rsidRPr="00E4281C">
        <w:t>combining hygiene improvements and motivational strategies would be most effective</w:t>
      </w:r>
      <w:r w:rsidR="00D04DFA">
        <w:t xml:space="preserve"> </w:t>
      </w:r>
      <w:r w:rsidR="00D04DFA" w:rsidRPr="00D04DFA">
        <w:rPr>
          <w:highlight w:val="yellow"/>
        </w:rPr>
        <w:t>(</w:t>
      </w:r>
      <w:r w:rsidR="00D04DFA" w:rsidRPr="00D04DFA">
        <w:rPr>
          <w:highlight w:val="yellow"/>
        </w:rPr>
        <w:t>Herzberg, 1959</w:t>
      </w:r>
      <w:r w:rsidR="00D04DFA" w:rsidRPr="00D04DFA">
        <w:t xml:space="preserve">).  </w:t>
      </w:r>
    </w:p>
    <w:p w14:paraId="2C7C699C" w14:textId="04332288" w:rsidR="00C1267A" w:rsidRDefault="00C1267A" w:rsidP="006D7046">
      <w:pPr>
        <w:spacing w:line="360" w:lineRule="auto"/>
      </w:pPr>
    </w:p>
    <w:p w14:paraId="64D15A39" w14:textId="38C06C69" w:rsidR="00D56BC2" w:rsidRDefault="001C1E31" w:rsidP="006D7046">
      <w:pPr>
        <w:spacing w:line="360" w:lineRule="auto"/>
      </w:pPr>
      <w:r>
        <w:rPr>
          <w:noProof/>
        </w:rPr>
        <w:drawing>
          <wp:anchor distT="0" distB="0" distL="114300" distR="114300" simplePos="0" relativeHeight="251690496" behindDoc="0" locked="0" layoutInCell="1" allowOverlap="1" wp14:anchorId="4DA9C7C2" wp14:editId="483F95A1">
            <wp:simplePos x="0" y="0"/>
            <wp:positionH relativeFrom="margin">
              <wp:align>center</wp:align>
            </wp:positionH>
            <wp:positionV relativeFrom="paragraph">
              <wp:posOffset>7620</wp:posOffset>
            </wp:positionV>
            <wp:extent cx="5373858" cy="2729433"/>
            <wp:effectExtent l="0" t="0" r="0" b="0"/>
            <wp:wrapNone/>
            <wp:docPr id="5610473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047383" name="Picture 561047383"/>
                    <pic:cNvPicPr/>
                  </pic:nvPicPr>
                  <pic:blipFill rotWithShape="1">
                    <a:blip r:embed="rId34" cstate="print">
                      <a:alphaModFix amt="89000"/>
                      <a:extLst>
                        <a:ext uri="{28A0092B-C50C-407E-A947-70E740481C1C}">
                          <a14:useLocalDpi xmlns:a14="http://schemas.microsoft.com/office/drawing/2010/main" val="0"/>
                        </a:ext>
                      </a:extLst>
                    </a:blip>
                    <a:srcRect b="9673"/>
                    <a:stretch>
                      <a:fillRect/>
                    </a:stretch>
                  </pic:blipFill>
                  <pic:spPr bwMode="auto">
                    <a:xfrm>
                      <a:off x="0" y="0"/>
                      <a:ext cx="5373858" cy="2729433"/>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3A0BE1" w14:textId="207B0AEC" w:rsidR="00D56BC2" w:rsidRDefault="00D56BC2" w:rsidP="006D7046">
      <w:pPr>
        <w:spacing w:line="360" w:lineRule="auto"/>
      </w:pPr>
    </w:p>
    <w:p w14:paraId="5B504C8A" w14:textId="7A21DD4B" w:rsidR="00D56BC2" w:rsidRDefault="00D56BC2" w:rsidP="006D7046">
      <w:pPr>
        <w:spacing w:line="360" w:lineRule="auto"/>
      </w:pPr>
    </w:p>
    <w:p w14:paraId="1FF64918" w14:textId="0BD1EDD5" w:rsidR="00D56BC2" w:rsidRDefault="00D56BC2" w:rsidP="006D7046">
      <w:pPr>
        <w:spacing w:line="360" w:lineRule="auto"/>
      </w:pPr>
    </w:p>
    <w:p w14:paraId="4263509B" w14:textId="77777777" w:rsidR="00D56BC2" w:rsidRDefault="00D56BC2" w:rsidP="006D7046">
      <w:pPr>
        <w:spacing w:line="360" w:lineRule="auto"/>
      </w:pPr>
    </w:p>
    <w:p w14:paraId="759F86EB" w14:textId="77777777" w:rsidR="00D56BC2" w:rsidRDefault="00D56BC2" w:rsidP="006D7046">
      <w:pPr>
        <w:spacing w:line="360" w:lineRule="auto"/>
      </w:pPr>
    </w:p>
    <w:p w14:paraId="3F637A1D" w14:textId="77777777" w:rsidR="00D56BC2" w:rsidRDefault="00D56BC2" w:rsidP="006D7046">
      <w:pPr>
        <w:spacing w:line="360" w:lineRule="auto"/>
      </w:pPr>
    </w:p>
    <w:p w14:paraId="3915D281" w14:textId="77777777" w:rsidR="00D56BC2" w:rsidRDefault="00D56BC2" w:rsidP="006D7046">
      <w:pPr>
        <w:spacing w:line="360" w:lineRule="auto"/>
      </w:pPr>
    </w:p>
    <w:p w14:paraId="5A56B1DC" w14:textId="77777777" w:rsidR="00D56BC2" w:rsidRDefault="00D56BC2" w:rsidP="006D7046">
      <w:pPr>
        <w:spacing w:line="360" w:lineRule="auto"/>
      </w:pPr>
    </w:p>
    <w:p w14:paraId="499AE215" w14:textId="77777777" w:rsidR="00D56BC2" w:rsidRDefault="00D56BC2" w:rsidP="006D7046">
      <w:pPr>
        <w:spacing w:line="360" w:lineRule="auto"/>
      </w:pPr>
    </w:p>
    <w:p w14:paraId="13ADA634" w14:textId="77777777" w:rsidR="00D56BC2" w:rsidRDefault="00D56BC2" w:rsidP="006D7046">
      <w:pPr>
        <w:spacing w:line="360" w:lineRule="auto"/>
      </w:pPr>
    </w:p>
    <w:p w14:paraId="010B76F3" w14:textId="2DB97759" w:rsidR="00D56BC2" w:rsidRPr="007E52C0" w:rsidRDefault="00C722E3" w:rsidP="00C722E3">
      <w:pPr>
        <w:spacing w:line="360" w:lineRule="auto"/>
        <w:jc w:val="center"/>
        <w:rPr>
          <w:color w:val="595959" w:themeColor="text1" w:themeTint="A6"/>
          <w:sz w:val="16"/>
          <w:szCs w:val="16"/>
        </w:rPr>
      </w:pPr>
      <w:r w:rsidRPr="007E52C0">
        <w:rPr>
          <w:color w:val="595959" w:themeColor="text1" w:themeTint="A6"/>
          <w:sz w:val="16"/>
          <w:szCs w:val="16"/>
        </w:rPr>
        <w:t xml:space="preserve">Figure </w:t>
      </w:r>
      <w:r w:rsidR="00C45518">
        <w:rPr>
          <w:color w:val="595959" w:themeColor="text1" w:themeTint="A6"/>
          <w:sz w:val="16"/>
          <w:szCs w:val="16"/>
        </w:rPr>
        <w:t>11</w:t>
      </w:r>
      <w:r w:rsidRPr="007E52C0">
        <w:rPr>
          <w:color w:val="595959" w:themeColor="text1" w:themeTint="A6"/>
          <w:sz w:val="16"/>
          <w:szCs w:val="16"/>
        </w:rPr>
        <w:t>:</w:t>
      </w:r>
      <w:r w:rsidRPr="007E52C0">
        <w:rPr>
          <w:color w:val="595959" w:themeColor="text1" w:themeTint="A6"/>
          <w:sz w:val="16"/>
          <w:szCs w:val="16"/>
        </w:rPr>
        <w:t xml:space="preserve"> Formulating a</w:t>
      </w:r>
      <w:r w:rsidR="007E52C0" w:rsidRPr="007E52C0">
        <w:rPr>
          <w:color w:val="595959" w:themeColor="text1" w:themeTint="A6"/>
          <w:sz w:val="16"/>
          <w:szCs w:val="16"/>
        </w:rPr>
        <w:t xml:space="preserve"> workforce plan</w:t>
      </w:r>
    </w:p>
    <w:p w14:paraId="16C65FCD" w14:textId="77777777" w:rsidR="00D56BC2" w:rsidRDefault="00D56BC2" w:rsidP="006D7046">
      <w:pPr>
        <w:spacing w:line="360" w:lineRule="auto"/>
      </w:pPr>
    </w:p>
    <w:p w14:paraId="23311CB7" w14:textId="6F1C6CD9" w:rsidR="00D56BC2" w:rsidRPr="00CE7EB9" w:rsidRDefault="00CE7EB9" w:rsidP="00CE7EB9">
      <w:pPr>
        <w:pStyle w:val="Heading3"/>
        <w:rPr>
          <w:b w:val="0"/>
          <w:bCs w:val="0"/>
        </w:rPr>
      </w:pPr>
      <w:r w:rsidRPr="00CE7EB9">
        <w:rPr>
          <w:b w:val="0"/>
          <w:bCs w:val="0"/>
        </w:rPr>
        <w:t>3.3 Factors Influencing Motivation and Performance</w:t>
      </w:r>
      <w:r w:rsidRPr="00CE7EB9">
        <w:rPr>
          <w:b w:val="0"/>
          <w:bCs w:val="0"/>
        </w:rPr>
        <w:t xml:space="preserve"> </w:t>
      </w:r>
    </w:p>
    <w:p w14:paraId="3565DE7F" w14:textId="77777777" w:rsidR="00D56BC2" w:rsidRDefault="00D56BC2" w:rsidP="006D7046">
      <w:pPr>
        <w:spacing w:line="360" w:lineRule="auto"/>
      </w:pPr>
    </w:p>
    <w:p w14:paraId="71625DC7" w14:textId="3F6934ED" w:rsidR="00D56BC2" w:rsidRDefault="006B6FE2" w:rsidP="006D7046">
      <w:pPr>
        <w:spacing w:line="360" w:lineRule="auto"/>
      </w:pPr>
      <w:r>
        <w:rPr>
          <w:noProof/>
        </w:rPr>
        <w:drawing>
          <wp:anchor distT="0" distB="0" distL="114300" distR="114300" simplePos="0" relativeHeight="251692544" behindDoc="0" locked="0" layoutInCell="1" allowOverlap="1" wp14:anchorId="6F684E75" wp14:editId="59866141">
            <wp:simplePos x="0" y="0"/>
            <wp:positionH relativeFrom="column">
              <wp:posOffset>3453618</wp:posOffset>
            </wp:positionH>
            <wp:positionV relativeFrom="paragraph">
              <wp:posOffset>1329690</wp:posOffset>
            </wp:positionV>
            <wp:extent cx="3397250" cy="1492250"/>
            <wp:effectExtent l="0" t="0" r="0" b="0"/>
            <wp:wrapThrough wrapText="bothSides">
              <wp:wrapPolygon edited="0">
                <wp:start x="0" y="0"/>
                <wp:lineTo x="0" y="21232"/>
                <wp:lineTo x="21439" y="21232"/>
                <wp:lineTo x="21439" y="0"/>
                <wp:lineTo x="0" y="0"/>
              </wp:wrapPolygon>
            </wp:wrapThrough>
            <wp:docPr id="204144479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444792" name="Picture 2041444792"/>
                    <pic:cNvPicPr/>
                  </pic:nvPicPr>
                  <pic:blipFill>
                    <a:blip r:embed="rId35">
                      <a:extLst>
                        <a:ext uri="{28A0092B-C50C-407E-A947-70E740481C1C}">
                          <a14:useLocalDpi xmlns:a14="http://schemas.microsoft.com/office/drawing/2010/main" val="0"/>
                        </a:ext>
                      </a:extLst>
                    </a:blip>
                    <a:stretch>
                      <a:fillRect/>
                    </a:stretch>
                  </pic:blipFill>
                  <pic:spPr>
                    <a:xfrm>
                      <a:off x="0" y="0"/>
                      <a:ext cx="3397250" cy="1492250"/>
                    </a:xfrm>
                    <a:prstGeom prst="rect">
                      <a:avLst/>
                    </a:prstGeom>
                  </pic:spPr>
                </pic:pic>
              </a:graphicData>
            </a:graphic>
          </wp:anchor>
        </w:drawing>
      </w:r>
      <w:r w:rsidR="00F829CB" w:rsidRPr="00F829CB">
        <w:t xml:space="preserve">Key factors for influencing motivation and performance </w:t>
      </w:r>
      <w:r w:rsidR="00F829CB">
        <w:t>with</w:t>
      </w:r>
      <w:r w:rsidR="00F829CB" w:rsidRPr="00F829CB">
        <w:t xml:space="preserve">in </w:t>
      </w:r>
      <w:r w:rsidR="00F829CB">
        <w:t>any</w:t>
      </w:r>
      <w:r w:rsidR="00F829CB" w:rsidRPr="00F829CB">
        <w:t xml:space="preserve"> security team</w:t>
      </w:r>
      <w:r w:rsidR="00F829CB">
        <w:t xml:space="preserve"> should</w:t>
      </w:r>
      <w:r w:rsidR="00F829CB" w:rsidRPr="00F829CB">
        <w:t xml:space="preserve"> include </w:t>
      </w:r>
      <w:r w:rsidR="00F829CB">
        <w:t xml:space="preserve">top teer </w:t>
      </w:r>
      <w:r w:rsidR="00F829CB" w:rsidRPr="00F829CB">
        <w:t xml:space="preserve">leadership quality, </w:t>
      </w:r>
      <w:r w:rsidR="00F829CB">
        <w:t xml:space="preserve">full </w:t>
      </w:r>
      <w:r w:rsidR="00F829CB" w:rsidRPr="00F829CB">
        <w:t xml:space="preserve">communication transparency, </w:t>
      </w:r>
      <w:r w:rsidR="00F829CB">
        <w:t xml:space="preserve">across board </w:t>
      </w:r>
      <w:r w:rsidR="00F829CB" w:rsidRPr="00F829CB">
        <w:t xml:space="preserve">team cohesion, and </w:t>
      </w:r>
      <w:r w:rsidR="0087290F">
        <w:t xml:space="preserve">innovative </w:t>
      </w:r>
      <w:r w:rsidR="00F829CB" w:rsidRPr="00F829CB">
        <w:t>working conditions (</w:t>
      </w:r>
      <w:r w:rsidR="00F829CB" w:rsidRPr="00F829CB">
        <w:rPr>
          <w:highlight w:val="yellow"/>
        </w:rPr>
        <w:t>Armstrong, 2020</w:t>
      </w:r>
      <w:r w:rsidR="00F829CB" w:rsidRPr="00F829CB">
        <w:t xml:space="preserve">). </w:t>
      </w:r>
      <w:r w:rsidR="00F829CB" w:rsidRPr="00F829CB">
        <w:rPr>
          <w:highlight w:val="yellow"/>
        </w:rPr>
        <w:t>CIPD (2023a</w:t>
      </w:r>
      <w:r w:rsidR="00F829CB" w:rsidRPr="00F829CB">
        <w:t xml:space="preserve">) reports that </w:t>
      </w:r>
      <w:r w:rsidR="0087290F">
        <w:t xml:space="preserve">all </w:t>
      </w:r>
      <w:r w:rsidR="00F829CB" w:rsidRPr="00F829CB">
        <w:t xml:space="preserve">employee engagement in the UK </w:t>
      </w:r>
      <w:r w:rsidR="0087290F">
        <w:t>can be seen as</w:t>
      </w:r>
      <w:r w:rsidR="00143B09">
        <w:t xml:space="preserve"> being</w:t>
      </w:r>
      <w:r w:rsidR="00F829CB" w:rsidRPr="00F829CB">
        <w:t xml:space="preserve"> strongly associated </w:t>
      </w:r>
      <w:r w:rsidR="00143B09">
        <w:t>though</w:t>
      </w:r>
      <w:r w:rsidR="00F829CB" w:rsidRPr="00F829CB">
        <w:t xml:space="preserve"> trust in management and perceived fairness.</w:t>
      </w:r>
      <w:r w:rsidR="00143B09">
        <w:t xml:space="preserve"> </w:t>
      </w:r>
      <w:r w:rsidR="00F829CB" w:rsidRPr="00F829CB">
        <w:t xml:space="preserve"> In a seasonal workforce, where staff turnover is </w:t>
      </w:r>
      <w:r w:rsidR="00143B09">
        <w:t>always</w:t>
      </w:r>
      <w:r w:rsidR="00F829CB" w:rsidRPr="00F829CB">
        <w:t xml:space="preserve"> high, building trust through open communication is especially important for</w:t>
      </w:r>
      <w:r w:rsidR="00CB4EE0">
        <w:t xml:space="preserve"> keeping high</w:t>
      </w:r>
      <w:r w:rsidR="00F829CB" w:rsidRPr="00F829CB">
        <w:t xml:space="preserve"> performance standards (</w:t>
      </w:r>
      <w:r w:rsidR="00F829CB" w:rsidRPr="00F829CB">
        <w:rPr>
          <w:highlight w:val="yellow"/>
        </w:rPr>
        <w:t>Welch &amp; Jackson, 2007</w:t>
      </w:r>
      <w:r w:rsidR="00F829CB" w:rsidRPr="00F829CB">
        <w:t xml:space="preserve">). Moreover, clear communication of role expectations and performance criteria can reduce ambiguity, which </w:t>
      </w:r>
      <w:r w:rsidR="00F829CB" w:rsidRPr="00F829CB">
        <w:rPr>
          <w:highlight w:val="yellow"/>
        </w:rPr>
        <w:t>Locke and Latham's (2002</w:t>
      </w:r>
      <w:r w:rsidR="00F829CB" w:rsidRPr="00F829CB">
        <w:t xml:space="preserve">) goal-setting theory identifies as a critical driver of productivity. </w:t>
      </w:r>
    </w:p>
    <w:p w14:paraId="5D67C154" w14:textId="0F2CBF30" w:rsidR="00D56BC2" w:rsidRDefault="00D56BC2" w:rsidP="006D7046">
      <w:pPr>
        <w:spacing w:line="360" w:lineRule="auto"/>
      </w:pPr>
    </w:p>
    <w:p w14:paraId="28FFCCD4" w14:textId="77777777" w:rsidR="00D56BC2" w:rsidRDefault="00D56BC2" w:rsidP="006D7046">
      <w:pPr>
        <w:spacing w:line="360" w:lineRule="auto"/>
      </w:pPr>
    </w:p>
    <w:p w14:paraId="53E927AB" w14:textId="532B4A35" w:rsidR="00D56BC2" w:rsidRPr="006B6FE2" w:rsidRDefault="006B6FE2" w:rsidP="006B6FE2">
      <w:pPr>
        <w:spacing w:line="360" w:lineRule="auto"/>
        <w:jc w:val="center"/>
        <w:rPr>
          <w:color w:val="595959" w:themeColor="text1" w:themeTint="A6"/>
          <w:sz w:val="16"/>
          <w:szCs w:val="16"/>
        </w:rPr>
      </w:pPr>
      <w:r>
        <w:rPr>
          <w:color w:val="595959" w:themeColor="text1" w:themeTint="A6"/>
          <w:sz w:val="16"/>
          <w:szCs w:val="16"/>
        </w:rPr>
        <w:t xml:space="preserve">                                                                                                                                                         </w:t>
      </w:r>
      <w:r w:rsidRPr="006B6FE2">
        <w:rPr>
          <w:color w:val="595959" w:themeColor="text1" w:themeTint="A6"/>
          <w:sz w:val="16"/>
          <w:szCs w:val="16"/>
        </w:rPr>
        <w:t xml:space="preserve">Figure </w:t>
      </w:r>
      <w:r w:rsidR="00C45518">
        <w:rPr>
          <w:color w:val="595959" w:themeColor="text1" w:themeTint="A6"/>
          <w:sz w:val="16"/>
          <w:szCs w:val="16"/>
        </w:rPr>
        <w:t>12</w:t>
      </w:r>
      <w:r w:rsidRPr="006B6FE2">
        <w:rPr>
          <w:color w:val="595959" w:themeColor="text1" w:themeTint="A6"/>
          <w:sz w:val="16"/>
          <w:szCs w:val="16"/>
        </w:rPr>
        <w:t xml:space="preserve">: </w:t>
      </w:r>
      <w:r w:rsidRPr="006B6FE2">
        <w:rPr>
          <w:color w:val="595959" w:themeColor="text1" w:themeTint="A6"/>
          <w:sz w:val="16"/>
          <w:szCs w:val="16"/>
        </w:rPr>
        <w:t xml:space="preserve">Loke and Latham’s </w:t>
      </w:r>
      <w:r w:rsidRPr="006B6FE2">
        <w:rPr>
          <w:color w:val="595959" w:themeColor="text1" w:themeTint="A6"/>
          <w:sz w:val="16"/>
          <w:szCs w:val="16"/>
        </w:rPr>
        <w:t xml:space="preserve">goal-setting theory </w:t>
      </w:r>
    </w:p>
    <w:p w14:paraId="4A4FCACC" w14:textId="3E179D18" w:rsidR="00D56BC2" w:rsidRDefault="000E6F2F" w:rsidP="006D7046">
      <w:pPr>
        <w:spacing w:line="360" w:lineRule="auto"/>
      </w:pPr>
      <w:r>
        <w:rPr>
          <w:noProof/>
        </w:rPr>
        <mc:AlternateContent>
          <mc:Choice Requires="wps">
            <w:drawing>
              <wp:anchor distT="0" distB="0" distL="114300" distR="114300" simplePos="0" relativeHeight="251702271" behindDoc="0" locked="0" layoutInCell="1" allowOverlap="1" wp14:anchorId="2AF27B42" wp14:editId="764801D7">
                <wp:simplePos x="0" y="0"/>
                <wp:positionH relativeFrom="margin">
                  <wp:align>right</wp:align>
                </wp:positionH>
                <wp:positionV relativeFrom="paragraph">
                  <wp:posOffset>243400</wp:posOffset>
                </wp:positionV>
                <wp:extent cx="6900203" cy="7034"/>
                <wp:effectExtent l="0" t="0" r="34290" b="31115"/>
                <wp:wrapNone/>
                <wp:docPr id="47735786" name="Straight Connector 19"/>
                <wp:cNvGraphicFramePr/>
                <a:graphic xmlns:a="http://schemas.openxmlformats.org/drawingml/2006/main">
                  <a:graphicData uri="http://schemas.microsoft.com/office/word/2010/wordprocessingShape">
                    <wps:wsp>
                      <wps:cNvCnPr/>
                      <wps:spPr>
                        <a:xfrm>
                          <a:off x="0" y="0"/>
                          <a:ext cx="6900203" cy="703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BC69D0" id="Straight Connector 19" o:spid="_x0000_s1026" style="position:absolute;z-index:25170227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92.1pt,19.15pt" to="1035.4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" strokecolor="#a53f52 [3204]" strokeweight=".5pt">
                <v:stroke joinstyle="miter"/>
                <w10:wrap anchorx="margin"/>
              </v:line>
            </w:pict>
          </mc:Fallback>
        </mc:AlternateContent>
      </w:r>
    </w:p>
    <w:p w14:paraId="651ED83D" w14:textId="77777777" w:rsidR="00D56BC2" w:rsidRDefault="00D56BC2" w:rsidP="006D7046">
      <w:pPr>
        <w:spacing w:line="360" w:lineRule="auto"/>
      </w:pPr>
    </w:p>
    <w:p w14:paraId="093CA65D" w14:textId="251217C4" w:rsidR="00D56BC2" w:rsidRPr="004D6B9C" w:rsidRDefault="004D6B9C" w:rsidP="004D6B9C">
      <w:pPr>
        <w:pStyle w:val="Heading3"/>
        <w:rPr>
          <w:b w:val="0"/>
          <w:bCs w:val="0"/>
        </w:rPr>
      </w:pPr>
      <w:r w:rsidRPr="004D6B9C">
        <w:rPr>
          <w:b w:val="0"/>
          <w:bCs w:val="0"/>
        </w:rPr>
        <w:t>3.4 Conflict in the Workplace</w:t>
      </w:r>
    </w:p>
    <w:p w14:paraId="4A9DD7F1" w14:textId="77777777" w:rsidR="00D56BC2" w:rsidRDefault="00D56BC2" w:rsidP="006D7046">
      <w:pPr>
        <w:spacing w:line="360" w:lineRule="auto"/>
      </w:pPr>
    </w:p>
    <w:p w14:paraId="2E5BD57A" w14:textId="70C35977" w:rsidR="009C50C1" w:rsidRDefault="00C964EC" w:rsidP="006D7046">
      <w:pPr>
        <w:spacing w:line="360" w:lineRule="auto"/>
      </w:pPr>
      <w:r w:rsidRPr="00C964EC">
        <w:t xml:space="preserve">Workplace conflict can be </w:t>
      </w:r>
      <w:r w:rsidR="00681DB4" w:rsidRPr="00C964EC">
        <w:t>referred</w:t>
      </w:r>
      <w:r w:rsidRPr="00C964EC">
        <w:t xml:space="preserve"> to </w:t>
      </w:r>
      <w:r w:rsidR="00D54314">
        <w:t xml:space="preserve">as </w:t>
      </w:r>
      <w:r w:rsidRPr="00C964EC">
        <w:t xml:space="preserve">disagreements or tensions </w:t>
      </w:r>
      <w:r w:rsidR="00D54314">
        <w:t xml:space="preserve">that </w:t>
      </w:r>
      <w:r w:rsidRPr="00C964EC">
        <w:t>aris</w:t>
      </w:r>
      <w:r w:rsidR="00FF6A21">
        <w:t>e</w:t>
      </w:r>
      <w:r w:rsidRPr="00C964EC">
        <w:t xml:space="preserve"> from incompatible goals, values, or expectations between individuals or groups (T</w:t>
      </w:r>
      <w:r w:rsidRPr="00681DB4">
        <w:rPr>
          <w:highlight w:val="yellow"/>
        </w:rPr>
        <w:t>homas, 1992</w:t>
      </w:r>
      <w:r w:rsidRPr="00C964EC">
        <w:t xml:space="preserve">). </w:t>
      </w:r>
      <w:r w:rsidRPr="00681DB4">
        <w:rPr>
          <w:highlight w:val="yellow"/>
        </w:rPr>
        <w:t>ACAS (2025</w:t>
      </w:r>
      <w:r w:rsidRPr="00C964EC">
        <w:t xml:space="preserve">) reports that 44% of working-age adults in Great Britain </w:t>
      </w:r>
      <w:r w:rsidR="002F4A8C">
        <w:t xml:space="preserve">have </w:t>
      </w:r>
      <w:r w:rsidRPr="00C964EC">
        <w:t>experienced conflict at work in the past twelve months</w:t>
      </w:r>
      <w:r w:rsidR="002F4A8C">
        <w:t xml:space="preserve"> within 2025</w:t>
      </w:r>
      <w:r w:rsidRPr="00C964EC">
        <w:t xml:space="preserve">, with the annual cost of workplace conflict </w:t>
      </w:r>
      <w:r w:rsidR="001F62C4">
        <w:t xml:space="preserve">has been found to </w:t>
      </w:r>
      <w:r w:rsidR="001F62C4" w:rsidRPr="00C964EC">
        <w:t>estimate</w:t>
      </w:r>
      <w:r w:rsidRPr="00C964EC">
        <w:t xml:space="preserve"> at </w:t>
      </w:r>
      <w:r w:rsidR="00252901">
        <w:t xml:space="preserve">a whopping </w:t>
      </w:r>
      <w:r w:rsidRPr="00C964EC">
        <w:t>£28.5 billion (</w:t>
      </w:r>
      <w:r w:rsidRPr="00681DB4">
        <w:rPr>
          <w:highlight w:val="yellow"/>
        </w:rPr>
        <w:t>ACAS, 2019</w:t>
      </w:r>
      <w:r w:rsidRPr="00C964EC">
        <w:t>).</w:t>
      </w:r>
      <w:r w:rsidR="00F6092D">
        <w:t xml:space="preserve"> </w:t>
      </w:r>
      <w:r w:rsidR="00F6092D" w:rsidRPr="00F6092D">
        <w:t xml:space="preserve"> In the security team at Pendine Sands, conflict may arise from scheduling disputes, unclear role boundaries during shift overlaps, or disagreements about incident-handling procedures (</w:t>
      </w:r>
      <w:r w:rsidR="00F6092D" w:rsidRPr="00F32C50">
        <w:rPr>
          <w:highlight w:val="yellow"/>
        </w:rPr>
        <w:t>Mullins, 2019</w:t>
      </w:r>
      <w:r w:rsidR="00F6092D" w:rsidRPr="00F6092D">
        <w:t>)</w:t>
      </w:r>
      <w:r w:rsidR="00F32C50">
        <w:t>, Showing that</w:t>
      </w:r>
      <w:r w:rsidR="00F6092D" w:rsidRPr="00F6092D">
        <w:t xml:space="preserve"> Ineffective communication is a significant contributor to conflict</w:t>
      </w:r>
      <w:r w:rsidR="00B36E9E">
        <w:t xml:space="preserve">. </w:t>
      </w:r>
      <w:r w:rsidR="00252901" w:rsidRPr="00252901">
        <w:rPr>
          <w:highlight w:val="yellow"/>
        </w:rPr>
        <w:t>CIPD (2023b</w:t>
      </w:r>
      <w:r w:rsidR="00252901" w:rsidRPr="00252901">
        <w:t>) found that 35% of UK employees had experienced interpersonal conflict in the previous year, with almost a third (31%) reporting that their concern was not taken seriously. When motivation is low, employees may be less willing to engage in collaborative problem-solving, which can escalate minor disagreements into sustained conflict, adversely affecting team cohesion and performance (</w:t>
      </w:r>
      <w:r w:rsidR="00252901" w:rsidRPr="00252901">
        <w:rPr>
          <w:highlight w:val="yellow"/>
        </w:rPr>
        <w:t>Robbins &amp; Judge, 2023</w:t>
      </w:r>
      <w:r w:rsidR="00252901" w:rsidRPr="00252901">
        <w:t>).</w:t>
      </w:r>
      <w:r w:rsidR="007F27C9">
        <w:t xml:space="preserve">  </w:t>
      </w:r>
      <w:r w:rsidR="007F27C9" w:rsidRPr="007F27C9">
        <w:t xml:space="preserve">The impact of conflict on performance can be both negative and, in limited cases, constructive. Unresolved conflict increases stress, reduces cooperation, and can lead to absenteeism or resignation, all of which compromise the security team's ability to protect </w:t>
      </w:r>
      <w:r w:rsidR="0004024B">
        <w:rPr>
          <w:noProof/>
        </w:rPr>
        <w:drawing>
          <wp:anchor distT="0" distB="0" distL="114300" distR="114300" simplePos="0" relativeHeight="251703295" behindDoc="0" locked="0" layoutInCell="1" allowOverlap="1" wp14:anchorId="713ECC12" wp14:editId="18F4832E">
            <wp:simplePos x="0" y="0"/>
            <wp:positionH relativeFrom="column">
              <wp:posOffset>3191998</wp:posOffset>
            </wp:positionH>
            <wp:positionV relativeFrom="paragraph">
              <wp:posOffset>643792</wp:posOffset>
            </wp:positionV>
            <wp:extent cx="3678555" cy="2359025"/>
            <wp:effectExtent l="0" t="0" r="0" b="3175"/>
            <wp:wrapThrough wrapText="bothSides">
              <wp:wrapPolygon edited="0">
                <wp:start x="0" y="0"/>
                <wp:lineTo x="0" y="21455"/>
                <wp:lineTo x="21477" y="21455"/>
                <wp:lineTo x="21477" y="0"/>
                <wp:lineTo x="0" y="0"/>
              </wp:wrapPolygon>
            </wp:wrapThrough>
            <wp:docPr id="17699848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8486" name="Picture 176998486"/>
                    <pic:cNvPicPr/>
                  </pic:nvPicPr>
                  <pic:blipFill>
                    <a:blip r:embed="rId36">
                      <a:extLst>
                        <a:ext uri="{28A0092B-C50C-407E-A947-70E740481C1C}">
                          <a14:useLocalDpi xmlns:a14="http://schemas.microsoft.com/office/drawing/2010/main" val="0"/>
                        </a:ext>
                      </a:extLst>
                    </a:blip>
                    <a:stretch>
                      <a:fillRect/>
                    </a:stretch>
                  </pic:blipFill>
                  <pic:spPr>
                    <a:xfrm>
                      <a:off x="0" y="0"/>
                      <a:ext cx="3678555" cy="2359025"/>
                    </a:xfrm>
                    <a:prstGeom prst="rect">
                      <a:avLst/>
                    </a:prstGeom>
                  </pic:spPr>
                </pic:pic>
              </a:graphicData>
            </a:graphic>
          </wp:anchor>
        </w:drawing>
      </w:r>
      <w:r w:rsidR="007F27C9" w:rsidRPr="007F27C9">
        <w:t xml:space="preserve">guests and staff </w:t>
      </w:r>
      <w:r w:rsidR="007F27C9" w:rsidRPr="007F27C9">
        <w:rPr>
          <w:highlight w:val="yellow"/>
        </w:rPr>
        <w:t>(</w:t>
      </w:r>
      <w:r w:rsidR="0036734D">
        <w:rPr>
          <w:highlight w:val="yellow"/>
        </w:rPr>
        <w:t>Health and Safety</w:t>
      </w:r>
      <w:r w:rsidR="00CB211E">
        <w:rPr>
          <w:highlight w:val="yellow"/>
        </w:rPr>
        <w:t xml:space="preserve"> Executive</w:t>
      </w:r>
      <w:r w:rsidR="007F27C9" w:rsidRPr="007F27C9">
        <w:rPr>
          <w:highlight w:val="yellow"/>
        </w:rPr>
        <w:t>, 2023).</w:t>
      </w:r>
      <w:r w:rsidR="007F27C9" w:rsidRPr="007F27C9">
        <w:t xml:space="preserve"> However,</w:t>
      </w:r>
      <w:r w:rsidR="00CB211E">
        <w:t xml:space="preserve"> if</w:t>
      </w:r>
      <w:r w:rsidR="007F27C9" w:rsidRPr="007F27C9">
        <w:t xml:space="preserve"> managed constructively, conflict can surface underlying issues and drive improvement (</w:t>
      </w:r>
      <w:r w:rsidR="007F27C9" w:rsidRPr="007F27C9">
        <w:rPr>
          <w:highlight w:val="yellow"/>
        </w:rPr>
        <w:t>Tjosvold, 2008</w:t>
      </w:r>
      <w:r w:rsidR="007F27C9" w:rsidRPr="007F27C9">
        <w:rPr>
          <w:highlight w:val="yellow"/>
        </w:rPr>
        <w:t>).</w:t>
      </w:r>
      <w:r w:rsidR="008C247E">
        <w:t xml:space="preserve">   </w:t>
      </w:r>
      <w:r w:rsidR="008C247E" w:rsidRPr="008C247E">
        <w:t xml:space="preserve">The Thomas-Kilmann Conflict Mode Instrument </w:t>
      </w:r>
      <w:r w:rsidR="008C247E" w:rsidRPr="008C247E">
        <w:rPr>
          <w:highlight w:val="yellow"/>
        </w:rPr>
        <w:t>(Thomas &amp; Kilmann, 1974</w:t>
      </w:r>
      <w:r w:rsidR="008C247E" w:rsidRPr="008C247E">
        <w:t xml:space="preserve">) identifies five resolution strategies: competing, collaborating, compromising, avoiding, and accommodating. For the security team, a collaborating approach—where parties work together to find </w:t>
      </w:r>
      <w:proofErr w:type="gramStart"/>
      <w:r w:rsidR="008C247E" w:rsidRPr="008C247E">
        <w:t>a mutually beneficial solution—is</w:t>
      </w:r>
      <w:proofErr w:type="gramEnd"/>
      <w:r w:rsidR="008C247E" w:rsidRPr="008C247E">
        <w:t xml:space="preserve"> most appropriate for recurring operational disputes, as it preserves relationships while addressing the root cause (</w:t>
      </w:r>
      <w:r w:rsidR="008C247E" w:rsidRPr="008C247E">
        <w:rPr>
          <w:highlight w:val="yellow"/>
        </w:rPr>
        <w:t>Thomas &amp; Kilmann, 1974</w:t>
      </w:r>
      <w:r w:rsidR="008C247E" w:rsidRPr="008C247E">
        <w:t>)</w:t>
      </w:r>
      <w:r w:rsidR="0004024B">
        <w:t xml:space="preserve">. </w:t>
      </w:r>
    </w:p>
    <w:p w14:paraId="30A18886" w14:textId="685616C9" w:rsidR="009C50C1" w:rsidRDefault="009C50C1" w:rsidP="006D7046">
      <w:pPr>
        <w:spacing w:line="360" w:lineRule="auto"/>
      </w:pPr>
    </w:p>
    <w:p w14:paraId="424AD69E" w14:textId="3AD0B43A" w:rsidR="009C50C1" w:rsidRDefault="009C50C1" w:rsidP="006D7046">
      <w:pPr>
        <w:spacing w:line="360" w:lineRule="auto"/>
      </w:pPr>
    </w:p>
    <w:p w14:paraId="595EAFC1" w14:textId="6CD70731" w:rsidR="009C50C1" w:rsidRPr="00582254" w:rsidRDefault="00582254" w:rsidP="00582254">
      <w:pPr>
        <w:spacing w:line="360" w:lineRule="auto"/>
        <w:jc w:val="center"/>
        <w:rPr>
          <w:color w:val="595959" w:themeColor="text1" w:themeTint="A6"/>
          <w:sz w:val="16"/>
          <w:szCs w:val="16"/>
        </w:rPr>
      </w:pPr>
      <w:r>
        <w:rPr>
          <w:color w:val="595959" w:themeColor="text1" w:themeTint="A6"/>
          <w:sz w:val="16"/>
          <w:szCs w:val="16"/>
        </w:rPr>
        <w:t xml:space="preserve">                                                                                                                                  </w:t>
      </w:r>
      <w:r w:rsidR="0004024B" w:rsidRPr="00582254">
        <w:rPr>
          <w:color w:val="595959" w:themeColor="text1" w:themeTint="A6"/>
          <w:sz w:val="16"/>
          <w:szCs w:val="16"/>
        </w:rPr>
        <w:t>Figure 1</w:t>
      </w:r>
      <w:r w:rsidR="0004024B" w:rsidRPr="00582254">
        <w:rPr>
          <w:color w:val="595959" w:themeColor="text1" w:themeTint="A6"/>
          <w:sz w:val="16"/>
          <w:szCs w:val="16"/>
        </w:rPr>
        <w:t>3</w:t>
      </w:r>
      <w:r w:rsidR="0004024B" w:rsidRPr="00582254">
        <w:rPr>
          <w:color w:val="595959" w:themeColor="text1" w:themeTint="A6"/>
          <w:sz w:val="16"/>
          <w:szCs w:val="16"/>
        </w:rPr>
        <w:t xml:space="preserve">: </w:t>
      </w:r>
      <w:r w:rsidRPr="00582254">
        <w:rPr>
          <w:color w:val="595959" w:themeColor="text1" w:themeTint="A6"/>
          <w:sz w:val="16"/>
          <w:szCs w:val="16"/>
        </w:rPr>
        <w:t>Thomas-Kilmann Conflict Mode Instrument (TKI</w:t>
      </w:r>
      <w:r w:rsidRPr="00582254">
        <w:rPr>
          <w:color w:val="595959" w:themeColor="text1" w:themeTint="A6"/>
          <w:sz w:val="16"/>
          <w:szCs w:val="16"/>
        </w:rPr>
        <w:t>)</w:t>
      </w:r>
    </w:p>
    <w:p w14:paraId="52739FCD" w14:textId="31389018" w:rsidR="009C50C1" w:rsidRDefault="009C50C1" w:rsidP="006D7046">
      <w:pPr>
        <w:spacing w:line="360" w:lineRule="auto"/>
      </w:pPr>
    </w:p>
    <w:p w14:paraId="2B92D1EF" w14:textId="61FCAE53" w:rsidR="009C50C1" w:rsidRDefault="00582254" w:rsidP="006D7046">
      <w:pPr>
        <w:spacing w:line="360" w:lineRule="auto"/>
      </w:pPr>
      <w:r>
        <w:rPr>
          <w:noProof/>
        </w:rPr>
        <mc:AlternateContent>
          <mc:Choice Requires="wps">
            <w:drawing>
              <wp:anchor distT="0" distB="0" distL="114300" distR="114300" simplePos="0" relativeHeight="251704319" behindDoc="0" locked="0" layoutInCell="1" allowOverlap="1" wp14:anchorId="2FF2578D" wp14:editId="2C030962">
                <wp:simplePos x="0" y="0"/>
                <wp:positionH relativeFrom="margin">
                  <wp:align>right</wp:align>
                </wp:positionH>
                <wp:positionV relativeFrom="paragraph">
                  <wp:posOffset>53291</wp:posOffset>
                </wp:positionV>
                <wp:extent cx="6886135" cy="0"/>
                <wp:effectExtent l="0" t="0" r="0" b="0"/>
                <wp:wrapNone/>
                <wp:docPr id="105063405" name="Straight Connector 21"/>
                <wp:cNvGraphicFramePr/>
                <a:graphic xmlns:a="http://schemas.openxmlformats.org/drawingml/2006/main">
                  <a:graphicData uri="http://schemas.microsoft.com/office/word/2010/wordprocessingShape">
                    <wps:wsp>
                      <wps:cNvCnPr/>
                      <wps:spPr>
                        <a:xfrm>
                          <a:off x="0" y="0"/>
                          <a:ext cx="68861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2F8AEF" id="Straight Connector 21" o:spid="_x0000_s1026" style="position:absolute;z-index:25170431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91pt,4.2pt" to="1033.2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" strokecolor="#a53f52 [3204]" strokeweight=".5pt">
                <v:stroke joinstyle="miter"/>
                <w10:wrap anchorx="margin"/>
              </v:line>
            </w:pict>
          </mc:Fallback>
        </mc:AlternateContent>
      </w:r>
    </w:p>
    <w:p w14:paraId="3D9212B7" w14:textId="77777777" w:rsidR="009C50C1" w:rsidRDefault="009C50C1" w:rsidP="006D7046">
      <w:pPr>
        <w:spacing w:line="360" w:lineRule="auto"/>
      </w:pPr>
    </w:p>
    <w:p w14:paraId="5652D2D8" w14:textId="77777777" w:rsidR="007E3BD1" w:rsidRDefault="007E3BD1" w:rsidP="006D7046">
      <w:pPr>
        <w:spacing w:line="360" w:lineRule="auto"/>
      </w:pPr>
    </w:p>
    <w:p w14:paraId="4A8DC661" w14:textId="536C5AD1" w:rsidR="007E3BD1" w:rsidRPr="00961AEF" w:rsidRDefault="005748EE" w:rsidP="005748EE">
      <w:pPr>
        <w:pStyle w:val="Heading3"/>
        <w:rPr>
          <w:b w:val="0"/>
          <w:bCs w:val="0"/>
        </w:rPr>
      </w:pPr>
      <w:r w:rsidRPr="00961AEF">
        <w:rPr>
          <w:b w:val="0"/>
          <w:bCs w:val="0"/>
        </w:rPr>
        <w:t>4</w:t>
      </w:r>
      <w:r w:rsidRPr="00961AEF">
        <w:rPr>
          <w:b w:val="0"/>
          <w:bCs w:val="0"/>
        </w:rPr>
        <w:t>. Conclusion</w:t>
      </w:r>
    </w:p>
    <w:p w14:paraId="7507C8DB" w14:textId="77777777" w:rsidR="007E3BD1" w:rsidRDefault="007E3BD1" w:rsidP="006D7046">
      <w:pPr>
        <w:spacing w:line="360" w:lineRule="auto"/>
      </w:pPr>
    </w:p>
    <w:p w14:paraId="11353EA9" w14:textId="7BA42616" w:rsidR="009C50C1" w:rsidRDefault="007E3BD1" w:rsidP="006D7046">
      <w:pPr>
        <w:spacing w:line="360" w:lineRule="auto"/>
      </w:pPr>
      <w:r w:rsidRPr="007E3BD1">
        <w:t>This report has demonstrated that effective communication is integral to the performance and wellbeing of the security team at Parkdean Resorts, Pendine Sands. By applying the communication cycle, Shannon and Weaver's model, and Berlo's SMCR model, it is evident that communication effectiveness depends on the interaction of personal competencies, channel selection, and feedback mechanisms</w:t>
      </w:r>
      <w:r w:rsidR="00961AEF">
        <w:t xml:space="preserve">.  </w:t>
      </w:r>
      <w:r w:rsidRPr="007E3BD1">
        <w:t>Herzberg's two-factor theory provides a practical lens for understanding motivation in the security context, while the Thomas-Kilmann model offers an evidence-based approach to conflict resolution</w:t>
      </w:r>
      <w:r w:rsidR="00961AEF">
        <w:t xml:space="preserve">.  </w:t>
      </w:r>
      <w:r w:rsidRPr="007E3BD1">
        <w:t>The self-evaluation and personal development plan identify concrete, measurable steps to enhance my communication skills, which can contribute to improved team performance and guest safety outcomes.</w:t>
      </w:r>
    </w:p>
    <w:p w14:paraId="327E6147" w14:textId="77777777" w:rsidR="009C50C1" w:rsidRDefault="009C50C1" w:rsidP="006D7046">
      <w:pPr>
        <w:spacing w:line="360" w:lineRule="auto"/>
      </w:pPr>
    </w:p>
    <w:p w14:paraId="3E74E8A8" w14:textId="77777777" w:rsidR="009C50C1" w:rsidRDefault="009C50C1" w:rsidP="006D7046">
      <w:pPr>
        <w:spacing w:line="360" w:lineRule="auto"/>
      </w:pPr>
    </w:p>
    <w:p w14:paraId="0E0E7186" w14:textId="77777777" w:rsidR="009C50C1" w:rsidRDefault="009C50C1" w:rsidP="006D7046">
      <w:pPr>
        <w:spacing w:line="360" w:lineRule="auto"/>
      </w:pPr>
    </w:p>
    <w:p w14:paraId="558ECFC8" w14:textId="77777777" w:rsidR="009C50C1" w:rsidRDefault="009C50C1" w:rsidP="006D7046">
      <w:pPr>
        <w:spacing w:line="360" w:lineRule="auto"/>
      </w:pPr>
    </w:p>
    <w:p w14:paraId="60B1179C" w14:textId="77777777" w:rsidR="009C50C1" w:rsidRDefault="009C50C1" w:rsidP="006D7046">
      <w:pPr>
        <w:spacing w:line="360" w:lineRule="auto"/>
      </w:pPr>
    </w:p>
    <w:p w14:paraId="2D808B02" w14:textId="77777777" w:rsidR="009C50C1" w:rsidRDefault="009C50C1" w:rsidP="006D7046">
      <w:pPr>
        <w:spacing w:line="360" w:lineRule="auto"/>
      </w:pPr>
    </w:p>
    <w:p w14:paraId="367E6FD8" w14:textId="77777777" w:rsidR="009C50C1" w:rsidRDefault="009C50C1" w:rsidP="006D7046">
      <w:pPr>
        <w:spacing w:line="360" w:lineRule="auto"/>
      </w:pPr>
    </w:p>
    <w:p w14:paraId="1F50F270" w14:textId="77777777" w:rsidR="009C50C1" w:rsidRDefault="009C50C1" w:rsidP="006D7046">
      <w:pPr>
        <w:spacing w:line="360" w:lineRule="auto"/>
      </w:pPr>
    </w:p>
    <w:p w14:paraId="7082F314" w14:textId="2758F418" w:rsidR="00575CC0" w:rsidRDefault="00575CC0" w:rsidP="00961AEF">
      <w:pPr>
        <w:pStyle w:val="Heading3"/>
        <w:rPr>
          <w:b w:val="0"/>
          <w:bCs w:val="0"/>
          <w:sz w:val="44"/>
          <w:szCs w:val="44"/>
        </w:rPr>
      </w:pPr>
      <w:r w:rsidRPr="00575CC0">
        <w:rPr>
          <w:b w:val="0"/>
          <w:bCs w:val="0"/>
          <w:sz w:val="44"/>
          <w:szCs w:val="44"/>
        </w:rPr>
        <w:drawing>
          <wp:anchor distT="0" distB="0" distL="114300" distR="114300" simplePos="0" relativeHeight="251705343" behindDoc="1" locked="0" layoutInCell="1" allowOverlap="1" wp14:anchorId="4796373F" wp14:editId="1A9907A6">
            <wp:simplePos x="0" y="0"/>
            <wp:positionH relativeFrom="margin">
              <wp:align>left</wp:align>
            </wp:positionH>
            <wp:positionV relativeFrom="paragraph">
              <wp:posOffset>296838</wp:posOffset>
            </wp:positionV>
            <wp:extent cx="2664430" cy="316523"/>
            <wp:effectExtent l="0" t="0" r="3175" b="7620"/>
            <wp:wrapNone/>
            <wp:docPr id="12680241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64430" cy="316523"/>
                    </a:xfrm>
                    <a:prstGeom prst="rect">
                      <a:avLst/>
                    </a:prstGeom>
                    <a:noFill/>
                  </pic:spPr>
                </pic:pic>
              </a:graphicData>
            </a:graphic>
            <wp14:sizeRelH relativeFrom="margin">
              <wp14:pctWidth>0</wp14:pctWidth>
            </wp14:sizeRelH>
            <wp14:sizeRelV relativeFrom="margin">
              <wp14:pctHeight>0</wp14:pctHeight>
            </wp14:sizeRelV>
          </wp:anchor>
        </w:drawing>
      </w:r>
    </w:p>
    <w:p w14:paraId="6124F5B4" w14:textId="40E18931" w:rsidR="00582254" w:rsidRPr="00575CC0" w:rsidRDefault="005748EE" w:rsidP="00961AEF">
      <w:pPr>
        <w:pStyle w:val="Heading3"/>
        <w:rPr>
          <w:b w:val="0"/>
          <w:bCs w:val="0"/>
          <w:sz w:val="44"/>
          <w:szCs w:val="44"/>
        </w:rPr>
      </w:pPr>
      <w:r w:rsidRPr="00575CC0">
        <w:rPr>
          <w:b w:val="0"/>
          <w:bCs w:val="0"/>
          <w:sz w:val="44"/>
          <w:szCs w:val="44"/>
        </w:rPr>
        <w:t>5. ap</w:t>
      </w:r>
      <w:r w:rsidR="00961AEF" w:rsidRPr="00575CC0">
        <w:rPr>
          <w:b w:val="0"/>
          <w:bCs w:val="0"/>
          <w:sz w:val="44"/>
          <w:szCs w:val="44"/>
        </w:rPr>
        <w:t>p</w:t>
      </w:r>
      <w:r w:rsidRPr="00575CC0">
        <w:rPr>
          <w:b w:val="0"/>
          <w:bCs w:val="0"/>
          <w:sz w:val="44"/>
          <w:szCs w:val="44"/>
        </w:rPr>
        <w:t>endi</w:t>
      </w:r>
      <w:r w:rsidR="00961AEF" w:rsidRPr="00575CC0">
        <w:rPr>
          <w:b w:val="0"/>
          <w:bCs w:val="0"/>
          <w:sz w:val="44"/>
          <w:szCs w:val="44"/>
        </w:rPr>
        <w:t xml:space="preserve">x </w:t>
      </w:r>
    </w:p>
    <w:p w14:paraId="3C62C5FE" w14:textId="77777777" w:rsidR="00582254" w:rsidRDefault="00582254" w:rsidP="006D7046">
      <w:pPr>
        <w:spacing w:line="360" w:lineRule="auto"/>
      </w:pPr>
    </w:p>
    <w:p w14:paraId="2294BC27" w14:textId="647BCB30" w:rsidR="00480AEA" w:rsidRPr="00206BF3" w:rsidRDefault="00206BF3" w:rsidP="00206BF3">
      <w:pPr>
        <w:pStyle w:val="Heading3"/>
        <w:rPr>
          <w:b w:val="0"/>
          <w:bCs w:val="0"/>
        </w:rPr>
      </w:pPr>
      <w:r w:rsidRPr="00206BF3">
        <w:rPr>
          <w:b w:val="0"/>
          <w:bCs w:val="0"/>
        </w:rPr>
        <w:t xml:space="preserve">5.1 </w:t>
      </w:r>
      <w:r w:rsidRPr="00206BF3">
        <w:rPr>
          <w:b w:val="0"/>
          <w:bCs w:val="0"/>
        </w:rPr>
        <w:t>Peer Feedback Questionnaire</w:t>
      </w:r>
    </w:p>
    <w:p w14:paraId="29E17C82" w14:textId="4D56A58E" w:rsidR="002553AE" w:rsidRDefault="002553AE" w:rsidP="002553AE">
      <w:pPr>
        <w:spacing w:line="360" w:lineRule="auto"/>
      </w:pPr>
      <w:r>
        <w:t xml:space="preserve">The following questionnaire was distributed to three colleagues to gather feedback on my communication effectiveness. Responses were collected anonymously and used </w:t>
      </w:r>
      <w:r w:rsidR="0083577C">
        <w:t>in</w:t>
      </w:r>
      <w:r>
        <w:t xml:space="preserve"> the self-evalu</w:t>
      </w:r>
      <w:r w:rsidR="0083577C">
        <w:t>ation</w:t>
      </w:r>
      <w:r>
        <w:t>.</w:t>
      </w:r>
    </w:p>
    <w:p w14:paraId="2AC2BCF8" w14:textId="77777777" w:rsidR="0083577C" w:rsidRDefault="0083577C" w:rsidP="002553AE">
      <w:pPr>
        <w:spacing w:line="360" w:lineRule="auto"/>
      </w:pPr>
    </w:p>
    <w:p w14:paraId="4A7244D1" w14:textId="1A8F56E2" w:rsidR="002553AE" w:rsidRDefault="002553AE" w:rsidP="002553AE">
      <w:pPr>
        <w:spacing w:line="360" w:lineRule="auto"/>
      </w:pPr>
      <w:r>
        <w:t>1. How clearly do I communicate instructions during shift briefings?</w:t>
      </w:r>
      <w:r w:rsidR="0083577C">
        <w:t xml:space="preserve">                                    </w:t>
      </w:r>
      <w:r>
        <w:t xml:space="preserve"> (1 = Very unclear, </w:t>
      </w:r>
      <w:r w:rsidR="0083577C">
        <w:t>4</w:t>
      </w:r>
      <w:r>
        <w:t xml:space="preserve"> = Very clear)</w:t>
      </w:r>
    </w:p>
    <w:p w14:paraId="1CC6EB9B" w14:textId="3C59E9E7" w:rsidR="002553AE" w:rsidRDefault="002553AE" w:rsidP="002553AE">
      <w:pPr>
        <w:spacing w:line="360" w:lineRule="auto"/>
      </w:pPr>
      <w:r>
        <w:t xml:space="preserve">2. How effectively do I listen to your concerns or suggestions? </w:t>
      </w:r>
      <w:r w:rsidR="0083577C">
        <w:t xml:space="preserve">                            </w:t>
      </w:r>
      <w:r>
        <w:t xml:space="preserve">(1 = Very ineffectively, </w:t>
      </w:r>
      <w:r w:rsidR="0083577C">
        <w:t>4</w:t>
      </w:r>
      <w:r>
        <w:t xml:space="preserve"> = Very effectively)</w:t>
      </w:r>
    </w:p>
    <w:p w14:paraId="16495F72" w14:textId="211996E0" w:rsidR="002553AE" w:rsidRDefault="002553AE" w:rsidP="002553AE">
      <w:pPr>
        <w:spacing w:line="360" w:lineRule="auto"/>
      </w:pPr>
      <w:r>
        <w:t xml:space="preserve">3. How appropriate is my tone when communicating with guests? </w:t>
      </w:r>
      <w:r w:rsidR="0083577C">
        <w:t xml:space="preserve">                </w:t>
      </w:r>
      <w:r>
        <w:t xml:space="preserve">(1 = Very inappropriate, </w:t>
      </w:r>
      <w:r w:rsidR="0083577C">
        <w:t>4</w:t>
      </w:r>
      <w:r>
        <w:t xml:space="preserve"> = Very appropriate)</w:t>
      </w:r>
    </w:p>
    <w:p w14:paraId="17DF4C7E" w14:textId="273610D9" w:rsidR="002553AE" w:rsidRDefault="002553AE" w:rsidP="002553AE">
      <w:pPr>
        <w:spacing w:line="360" w:lineRule="auto"/>
      </w:pPr>
      <w:r>
        <w:t xml:space="preserve">4. How well-structured are my written incident reports? </w:t>
      </w:r>
      <w:r w:rsidR="0083577C">
        <w:t xml:space="preserve">                    </w:t>
      </w:r>
      <w:r>
        <w:t xml:space="preserve">(1 = Very poorly structured, </w:t>
      </w:r>
      <w:r w:rsidR="0083577C">
        <w:t>4</w:t>
      </w:r>
      <w:r>
        <w:t xml:space="preserve"> = Very well structured)</w:t>
      </w:r>
    </w:p>
    <w:p w14:paraId="6C863A77" w14:textId="74A306AE" w:rsidR="002553AE" w:rsidRDefault="002553AE" w:rsidP="002553AE">
      <w:pPr>
        <w:spacing w:line="360" w:lineRule="auto"/>
      </w:pPr>
      <w:r>
        <w:t xml:space="preserve">5. How approachable am I when you need to raise </w:t>
      </w:r>
      <w:r w:rsidR="0083577C">
        <w:t>concern</w:t>
      </w:r>
      <w:r>
        <w:t>?</w:t>
      </w:r>
      <w:r w:rsidR="0083577C">
        <w:t xml:space="preserve">               </w:t>
      </w:r>
      <w:r>
        <w:t xml:space="preserve"> (1 = Very unapproachable, </w:t>
      </w:r>
      <w:r w:rsidR="0083577C">
        <w:t>4</w:t>
      </w:r>
      <w:r>
        <w:t xml:space="preserve"> = Very approachable)</w:t>
      </w:r>
    </w:p>
    <w:p w14:paraId="747DC603" w14:textId="40BE4752" w:rsidR="002553AE" w:rsidRDefault="002553AE" w:rsidP="002553AE">
      <w:pPr>
        <w:spacing w:line="360" w:lineRule="auto"/>
      </w:pPr>
      <w:r>
        <w:t xml:space="preserve">6. How effectively do I manage my body language during stressful situations? (1 = Very ineffectively, </w:t>
      </w:r>
      <w:r w:rsidR="0083577C">
        <w:t>4</w:t>
      </w:r>
      <w:r>
        <w:t xml:space="preserve"> = Very effectively)</w:t>
      </w:r>
    </w:p>
    <w:p w14:paraId="182258C1" w14:textId="77777777" w:rsidR="002553AE" w:rsidRDefault="002553AE" w:rsidP="002553AE">
      <w:pPr>
        <w:spacing w:line="360" w:lineRule="auto"/>
      </w:pPr>
      <w:r>
        <w:t>7. What is my greatest communication strength?</w:t>
      </w:r>
    </w:p>
    <w:p w14:paraId="6B86AF17" w14:textId="78B39ABC" w:rsidR="009F34DA" w:rsidRDefault="002553AE" w:rsidP="002553AE">
      <w:pPr>
        <w:spacing w:line="360" w:lineRule="auto"/>
      </w:pPr>
      <w:r>
        <w:t>8. What is one area of communication I could improve?</w:t>
      </w:r>
    </w:p>
    <w:p w14:paraId="4C8D010C" w14:textId="77777777" w:rsidR="009F34DA" w:rsidRDefault="009F34DA" w:rsidP="006D7046">
      <w:pPr>
        <w:spacing w:line="360" w:lineRule="auto"/>
      </w:pPr>
    </w:p>
    <w:p w14:paraId="67E61A1C" w14:textId="4AF18AF4" w:rsidR="009F34DA" w:rsidRPr="0005698F" w:rsidRDefault="0005698F" w:rsidP="0005698F">
      <w:pPr>
        <w:pStyle w:val="Heading3"/>
        <w:rPr>
          <w:b w:val="0"/>
          <w:bCs w:val="0"/>
        </w:rPr>
      </w:pPr>
      <w:r w:rsidRPr="0005698F">
        <w:rPr>
          <w:b w:val="0"/>
          <w:bCs w:val="0"/>
        </w:rPr>
        <w:t xml:space="preserve">5.2 </w:t>
      </w:r>
      <w:r w:rsidRPr="0005698F">
        <w:rPr>
          <w:b w:val="0"/>
          <w:bCs w:val="0"/>
        </w:rPr>
        <w:t>Detailed Gap Analysis</w:t>
      </w:r>
    </w:p>
    <w:p w14:paraId="576F3662" w14:textId="77777777" w:rsidR="009F34DA" w:rsidRDefault="009F34DA" w:rsidP="006D7046">
      <w:pPr>
        <w:spacing w:line="360" w:lineRule="auto"/>
      </w:pPr>
    </w:p>
    <w:tbl>
      <w:tblPr>
        <w:tblStyle w:val="TableGrid2"/>
        <w:tblW w:w="0" w:type="auto"/>
        <w:jc w:val="center"/>
        <w:tblLook w:val="04A0" w:firstRow="1" w:lastRow="0" w:firstColumn="1" w:lastColumn="0" w:noHBand="0" w:noVBand="1"/>
      </w:tblPr>
      <w:tblGrid>
        <w:gridCol w:w="1872"/>
        <w:gridCol w:w="1872"/>
        <w:gridCol w:w="1872"/>
        <w:gridCol w:w="1872"/>
        <w:gridCol w:w="1872"/>
      </w:tblGrid>
      <w:tr w:rsidR="00AA4E22" w:rsidRPr="00AA4E22" w14:paraId="191F9C78" w14:textId="77777777" w:rsidTr="009E0125">
        <w:trPr>
          <w:jc w:val="center"/>
        </w:trPr>
        <w:tc>
          <w:tcPr>
            <w:tcW w:w="1872" w:type="dxa"/>
            <w:shd w:val="clear" w:color="auto" w:fill="1A3A5C"/>
          </w:tcPr>
          <w:p w14:paraId="26420DD1"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b/>
                <w:color w:val="FFFFFF"/>
                <w:sz w:val="18"/>
              </w:rPr>
              <w:t>Skill</w:t>
            </w:r>
          </w:p>
        </w:tc>
        <w:tc>
          <w:tcPr>
            <w:tcW w:w="1872" w:type="dxa"/>
            <w:shd w:val="clear" w:color="auto" w:fill="1A3A5C"/>
          </w:tcPr>
          <w:p w14:paraId="4F18D208"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b/>
                <w:color w:val="FFFFFF"/>
                <w:sz w:val="18"/>
              </w:rPr>
              <w:t>Current</w:t>
            </w:r>
          </w:p>
        </w:tc>
        <w:tc>
          <w:tcPr>
            <w:tcW w:w="1872" w:type="dxa"/>
            <w:shd w:val="clear" w:color="auto" w:fill="1A3A5C"/>
          </w:tcPr>
          <w:p w14:paraId="063E6536"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b/>
                <w:color w:val="FFFFFF"/>
                <w:sz w:val="18"/>
              </w:rPr>
              <w:t>Required</w:t>
            </w:r>
          </w:p>
        </w:tc>
        <w:tc>
          <w:tcPr>
            <w:tcW w:w="1872" w:type="dxa"/>
            <w:shd w:val="clear" w:color="auto" w:fill="1A3A5C"/>
          </w:tcPr>
          <w:p w14:paraId="22BD761A"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b/>
                <w:color w:val="FFFFFF"/>
                <w:sz w:val="18"/>
              </w:rPr>
              <w:t>Gap</w:t>
            </w:r>
          </w:p>
        </w:tc>
        <w:tc>
          <w:tcPr>
            <w:tcW w:w="1872" w:type="dxa"/>
            <w:shd w:val="clear" w:color="auto" w:fill="1A3A5C"/>
          </w:tcPr>
          <w:p w14:paraId="596880BC"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b/>
                <w:color w:val="FFFFFF"/>
                <w:sz w:val="18"/>
              </w:rPr>
              <w:t>Priority</w:t>
            </w:r>
          </w:p>
        </w:tc>
      </w:tr>
      <w:tr w:rsidR="00AA4E22" w:rsidRPr="00AA4E22" w14:paraId="08CFD9A9" w14:textId="77777777" w:rsidTr="009E0125">
        <w:trPr>
          <w:jc w:val="center"/>
        </w:trPr>
        <w:tc>
          <w:tcPr>
            <w:tcW w:w="1872" w:type="dxa"/>
          </w:tcPr>
          <w:p w14:paraId="6CC257D8"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Verbal clarity in briefings</w:t>
            </w:r>
          </w:p>
        </w:tc>
        <w:tc>
          <w:tcPr>
            <w:tcW w:w="1872" w:type="dxa"/>
          </w:tcPr>
          <w:p w14:paraId="76B0F8C5"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4</w:t>
            </w:r>
          </w:p>
        </w:tc>
        <w:tc>
          <w:tcPr>
            <w:tcW w:w="1872" w:type="dxa"/>
          </w:tcPr>
          <w:p w14:paraId="7E448EC8"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5</w:t>
            </w:r>
          </w:p>
        </w:tc>
        <w:tc>
          <w:tcPr>
            <w:tcW w:w="1872" w:type="dxa"/>
          </w:tcPr>
          <w:p w14:paraId="27267A2E"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1</w:t>
            </w:r>
          </w:p>
        </w:tc>
        <w:tc>
          <w:tcPr>
            <w:tcW w:w="1872" w:type="dxa"/>
            <w:shd w:val="clear" w:color="auto" w:fill="CCFFCC"/>
          </w:tcPr>
          <w:p w14:paraId="0A2A035E"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Low</w:t>
            </w:r>
          </w:p>
        </w:tc>
      </w:tr>
      <w:tr w:rsidR="00AA4E22" w:rsidRPr="00AA4E22" w14:paraId="6B382994" w14:textId="77777777" w:rsidTr="009E0125">
        <w:trPr>
          <w:jc w:val="center"/>
        </w:trPr>
        <w:tc>
          <w:tcPr>
            <w:tcW w:w="1872" w:type="dxa"/>
          </w:tcPr>
          <w:p w14:paraId="28DDD7D3"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Written incident reports</w:t>
            </w:r>
          </w:p>
        </w:tc>
        <w:tc>
          <w:tcPr>
            <w:tcW w:w="1872" w:type="dxa"/>
          </w:tcPr>
          <w:p w14:paraId="61AD92AA"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2</w:t>
            </w:r>
          </w:p>
        </w:tc>
        <w:tc>
          <w:tcPr>
            <w:tcW w:w="1872" w:type="dxa"/>
          </w:tcPr>
          <w:p w14:paraId="5AE07BDE"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5</w:t>
            </w:r>
          </w:p>
        </w:tc>
        <w:tc>
          <w:tcPr>
            <w:tcW w:w="1872" w:type="dxa"/>
          </w:tcPr>
          <w:p w14:paraId="70FCD401"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3</w:t>
            </w:r>
          </w:p>
        </w:tc>
        <w:tc>
          <w:tcPr>
            <w:tcW w:w="1872" w:type="dxa"/>
            <w:shd w:val="clear" w:color="auto" w:fill="FFCCCC"/>
          </w:tcPr>
          <w:p w14:paraId="2E5E1AD5"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High</w:t>
            </w:r>
          </w:p>
        </w:tc>
      </w:tr>
      <w:tr w:rsidR="00AA4E22" w:rsidRPr="00AA4E22" w14:paraId="2085509B" w14:textId="77777777" w:rsidTr="009E0125">
        <w:trPr>
          <w:jc w:val="center"/>
        </w:trPr>
        <w:tc>
          <w:tcPr>
            <w:tcW w:w="1872" w:type="dxa"/>
          </w:tcPr>
          <w:p w14:paraId="64A0088D"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Active listening</w:t>
            </w:r>
          </w:p>
        </w:tc>
        <w:tc>
          <w:tcPr>
            <w:tcW w:w="1872" w:type="dxa"/>
          </w:tcPr>
          <w:p w14:paraId="6A74F7BD"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4</w:t>
            </w:r>
          </w:p>
        </w:tc>
        <w:tc>
          <w:tcPr>
            <w:tcW w:w="1872" w:type="dxa"/>
          </w:tcPr>
          <w:p w14:paraId="24510ACB"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5</w:t>
            </w:r>
          </w:p>
        </w:tc>
        <w:tc>
          <w:tcPr>
            <w:tcW w:w="1872" w:type="dxa"/>
          </w:tcPr>
          <w:p w14:paraId="5417CE42"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1</w:t>
            </w:r>
          </w:p>
        </w:tc>
        <w:tc>
          <w:tcPr>
            <w:tcW w:w="1872" w:type="dxa"/>
            <w:shd w:val="clear" w:color="auto" w:fill="CCFFCC"/>
          </w:tcPr>
          <w:p w14:paraId="3050A2E1"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Low</w:t>
            </w:r>
          </w:p>
        </w:tc>
      </w:tr>
      <w:tr w:rsidR="00AA4E22" w:rsidRPr="00AA4E22" w14:paraId="7EF89217" w14:textId="77777777" w:rsidTr="009E0125">
        <w:trPr>
          <w:jc w:val="center"/>
        </w:trPr>
        <w:tc>
          <w:tcPr>
            <w:tcW w:w="1872" w:type="dxa"/>
          </w:tcPr>
          <w:p w14:paraId="35720CFF"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Non-verbal control under pressure</w:t>
            </w:r>
          </w:p>
        </w:tc>
        <w:tc>
          <w:tcPr>
            <w:tcW w:w="1872" w:type="dxa"/>
          </w:tcPr>
          <w:p w14:paraId="73695F6F"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2</w:t>
            </w:r>
          </w:p>
        </w:tc>
        <w:tc>
          <w:tcPr>
            <w:tcW w:w="1872" w:type="dxa"/>
          </w:tcPr>
          <w:p w14:paraId="2C7F2C7F"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4</w:t>
            </w:r>
          </w:p>
        </w:tc>
        <w:tc>
          <w:tcPr>
            <w:tcW w:w="1872" w:type="dxa"/>
          </w:tcPr>
          <w:p w14:paraId="25DAD1B0"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2</w:t>
            </w:r>
          </w:p>
        </w:tc>
        <w:tc>
          <w:tcPr>
            <w:tcW w:w="1872" w:type="dxa"/>
            <w:shd w:val="clear" w:color="auto" w:fill="FFCCCC"/>
          </w:tcPr>
          <w:p w14:paraId="56AB26B3"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High</w:t>
            </w:r>
          </w:p>
        </w:tc>
      </w:tr>
      <w:tr w:rsidR="00AA4E22" w:rsidRPr="00AA4E22" w14:paraId="3E6217CF" w14:textId="77777777" w:rsidTr="009E0125">
        <w:trPr>
          <w:jc w:val="center"/>
        </w:trPr>
        <w:tc>
          <w:tcPr>
            <w:tcW w:w="1872" w:type="dxa"/>
          </w:tcPr>
          <w:p w14:paraId="2109803B"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Adapting tone to audience</w:t>
            </w:r>
          </w:p>
        </w:tc>
        <w:tc>
          <w:tcPr>
            <w:tcW w:w="1872" w:type="dxa"/>
          </w:tcPr>
          <w:p w14:paraId="0489254A"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3</w:t>
            </w:r>
          </w:p>
        </w:tc>
        <w:tc>
          <w:tcPr>
            <w:tcW w:w="1872" w:type="dxa"/>
          </w:tcPr>
          <w:p w14:paraId="1C6830CC"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5</w:t>
            </w:r>
          </w:p>
        </w:tc>
        <w:tc>
          <w:tcPr>
            <w:tcW w:w="1872" w:type="dxa"/>
          </w:tcPr>
          <w:p w14:paraId="6424BC54"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2</w:t>
            </w:r>
          </w:p>
        </w:tc>
        <w:tc>
          <w:tcPr>
            <w:tcW w:w="1872" w:type="dxa"/>
            <w:shd w:val="clear" w:color="auto" w:fill="FFF3CC"/>
          </w:tcPr>
          <w:p w14:paraId="7059C186"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Medium</w:t>
            </w:r>
          </w:p>
        </w:tc>
      </w:tr>
      <w:tr w:rsidR="00AA4E22" w:rsidRPr="00AA4E22" w14:paraId="068C948D" w14:textId="77777777" w:rsidTr="009E0125">
        <w:trPr>
          <w:jc w:val="center"/>
        </w:trPr>
        <w:tc>
          <w:tcPr>
            <w:tcW w:w="1872" w:type="dxa"/>
          </w:tcPr>
          <w:p w14:paraId="543829DA"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Digital communication (email)</w:t>
            </w:r>
          </w:p>
        </w:tc>
        <w:tc>
          <w:tcPr>
            <w:tcW w:w="1872" w:type="dxa"/>
          </w:tcPr>
          <w:p w14:paraId="09AA7F3E"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3</w:t>
            </w:r>
          </w:p>
        </w:tc>
        <w:tc>
          <w:tcPr>
            <w:tcW w:w="1872" w:type="dxa"/>
          </w:tcPr>
          <w:p w14:paraId="6CE02857"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4</w:t>
            </w:r>
          </w:p>
        </w:tc>
        <w:tc>
          <w:tcPr>
            <w:tcW w:w="1872" w:type="dxa"/>
          </w:tcPr>
          <w:p w14:paraId="6E7881FF"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1</w:t>
            </w:r>
          </w:p>
        </w:tc>
        <w:tc>
          <w:tcPr>
            <w:tcW w:w="1872" w:type="dxa"/>
            <w:shd w:val="clear" w:color="auto" w:fill="CCFFCC"/>
          </w:tcPr>
          <w:p w14:paraId="201FFF29"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Low</w:t>
            </w:r>
          </w:p>
        </w:tc>
      </w:tr>
      <w:tr w:rsidR="00AA4E22" w:rsidRPr="00AA4E22" w14:paraId="4B5F786C" w14:textId="77777777" w:rsidTr="009E0125">
        <w:trPr>
          <w:jc w:val="center"/>
        </w:trPr>
        <w:tc>
          <w:tcPr>
            <w:tcW w:w="1872" w:type="dxa"/>
          </w:tcPr>
          <w:p w14:paraId="5A2B91BB"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Giving constructive feedback</w:t>
            </w:r>
          </w:p>
        </w:tc>
        <w:tc>
          <w:tcPr>
            <w:tcW w:w="1872" w:type="dxa"/>
          </w:tcPr>
          <w:p w14:paraId="548288BA"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3</w:t>
            </w:r>
          </w:p>
        </w:tc>
        <w:tc>
          <w:tcPr>
            <w:tcW w:w="1872" w:type="dxa"/>
          </w:tcPr>
          <w:p w14:paraId="2EC42096"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5</w:t>
            </w:r>
          </w:p>
        </w:tc>
        <w:tc>
          <w:tcPr>
            <w:tcW w:w="1872" w:type="dxa"/>
          </w:tcPr>
          <w:p w14:paraId="3522EC3D" w14:textId="77777777" w:rsidR="00AA4E22" w:rsidRPr="00AA4E22" w:rsidRDefault="00AA4E22" w:rsidP="00AA4E22">
            <w:pPr>
              <w:spacing w:after="200" w:line="276" w:lineRule="auto"/>
              <w:jc w:val="center"/>
              <w:rPr>
                <w:rFonts w:ascii="Calibri" w:hAnsi="Calibri" w:cs="Times New Roman"/>
              </w:rPr>
            </w:pPr>
            <w:r w:rsidRPr="00AA4E22">
              <w:rPr>
                <w:rFonts w:ascii="Calibri" w:hAnsi="Calibri" w:cs="Times New Roman"/>
                <w:sz w:val="18"/>
              </w:rPr>
              <w:t>2</w:t>
            </w:r>
          </w:p>
        </w:tc>
        <w:tc>
          <w:tcPr>
            <w:tcW w:w="1872" w:type="dxa"/>
            <w:shd w:val="clear" w:color="auto" w:fill="FFF3CC"/>
          </w:tcPr>
          <w:p w14:paraId="17CDC085" w14:textId="77777777" w:rsidR="00AA4E22" w:rsidRPr="00AA4E22" w:rsidRDefault="00AA4E22" w:rsidP="00AA4E22">
            <w:pPr>
              <w:spacing w:after="200" w:line="276" w:lineRule="auto"/>
              <w:rPr>
                <w:rFonts w:ascii="Calibri" w:hAnsi="Calibri" w:cs="Times New Roman"/>
              </w:rPr>
            </w:pPr>
            <w:r w:rsidRPr="00AA4E22">
              <w:rPr>
                <w:rFonts w:ascii="Calibri" w:hAnsi="Calibri" w:cs="Times New Roman"/>
                <w:sz w:val="18"/>
              </w:rPr>
              <w:t>Medium</w:t>
            </w:r>
          </w:p>
        </w:tc>
      </w:tr>
    </w:tbl>
    <w:p w14:paraId="7DEBAA93" w14:textId="77777777" w:rsidR="0005698F" w:rsidRDefault="0005698F" w:rsidP="006D7046">
      <w:pPr>
        <w:spacing w:line="360" w:lineRule="auto"/>
      </w:pPr>
    </w:p>
    <w:p w14:paraId="5A7AB0BE" w14:textId="77777777" w:rsidR="0005698F" w:rsidRDefault="0005698F" w:rsidP="006D7046">
      <w:pPr>
        <w:spacing w:line="360" w:lineRule="auto"/>
      </w:pPr>
    </w:p>
    <w:p w14:paraId="0D5E45A5" w14:textId="77777777" w:rsidR="009F34DA" w:rsidRDefault="009F34DA" w:rsidP="006D7046">
      <w:pPr>
        <w:spacing w:line="360" w:lineRule="auto"/>
      </w:pPr>
    </w:p>
    <w:p w14:paraId="3728B052" w14:textId="267D6447" w:rsidR="009F34DA" w:rsidRPr="00575CC0" w:rsidRDefault="009F34DA" w:rsidP="009F34DA">
      <w:pPr>
        <w:pStyle w:val="Heading3"/>
        <w:rPr>
          <w:b w:val="0"/>
          <w:bCs w:val="0"/>
        </w:rPr>
      </w:pPr>
      <w:r w:rsidRPr="00575CC0">
        <w:rPr>
          <w:b w:val="0"/>
          <w:bCs w:val="0"/>
        </w:rPr>
        <w:t>5.</w:t>
      </w:r>
      <w:r w:rsidR="00AA4E22">
        <w:rPr>
          <w:b w:val="0"/>
          <w:bCs w:val="0"/>
        </w:rPr>
        <w:t>3</w:t>
      </w:r>
      <w:r w:rsidRPr="00575CC0">
        <w:rPr>
          <w:b w:val="0"/>
          <w:bCs w:val="0"/>
        </w:rPr>
        <w:t xml:space="preserve"> Gap Analysis</w:t>
      </w:r>
    </w:p>
    <w:p w14:paraId="4D5CE599" w14:textId="6B329311" w:rsidR="009F34DA" w:rsidRDefault="009F34DA" w:rsidP="006D7046">
      <w:pPr>
        <w:spacing w:line="360" w:lineRule="auto"/>
      </w:pPr>
      <w:r w:rsidRPr="00762834">
        <w:t>The gap analysis below compares my current communication competency against the expected standard for a security team leader at Parkdean Resorts, identifying specific areas where development is required</w:t>
      </w:r>
      <w:r>
        <w:t xml:space="preserve">. </w:t>
      </w:r>
    </w:p>
    <w:tbl>
      <w:tblPr>
        <w:tblStyle w:val="TableGrid1"/>
        <w:tblW w:w="0" w:type="auto"/>
        <w:jc w:val="center"/>
        <w:tblLook w:val="04A0" w:firstRow="1" w:lastRow="0" w:firstColumn="1" w:lastColumn="0" w:noHBand="0" w:noVBand="1"/>
      </w:tblPr>
      <w:tblGrid>
        <w:gridCol w:w="2340"/>
        <w:gridCol w:w="2340"/>
        <w:gridCol w:w="2340"/>
        <w:gridCol w:w="2340"/>
      </w:tblGrid>
      <w:tr w:rsidR="00480AEA" w14:paraId="5FD2B637" w14:textId="77777777" w:rsidTr="00480AEA">
        <w:trPr>
          <w:jc w:val="center"/>
        </w:trPr>
        <w:tc>
          <w:tcPr>
            <w:tcW w:w="2340" w:type="dxa"/>
            <w:shd w:val="clear" w:color="auto" w:fill="1A3A5C"/>
          </w:tcPr>
          <w:p w14:paraId="664DDFB0" w14:textId="77777777" w:rsidR="00480AEA" w:rsidRDefault="00480AEA" w:rsidP="009E0125">
            <w:pPr>
              <w:jc w:val="center"/>
            </w:pPr>
            <w:r>
              <w:rPr>
                <w:b/>
                <w:color w:val="FFFFFF"/>
                <w:sz w:val="18"/>
              </w:rPr>
              <w:t>Communication Skill</w:t>
            </w:r>
          </w:p>
        </w:tc>
        <w:tc>
          <w:tcPr>
            <w:tcW w:w="2340" w:type="dxa"/>
            <w:shd w:val="clear" w:color="auto" w:fill="1A3A5C"/>
          </w:tcPr>
          <w:p w14:paraId="548B43AB" w14:textId="77777777" w:rsidR="00480AEA" w:rsidRDefault="00480AEA" w:rsidP="009E0125">
            <w:pPr>
              <w:jc w:val="center"/>
            </w:pPr>
            <w:r>
              <w:rPr>
                <w:b/>
                <w:color w:val="FFFFFF"/>
                <w:sz w:val="18"/>
              </w:rPr>
              <w:t>Current Level</w:t>
            </w:r>
            <w:r>
              <w:rPr>
                <w:b/>
                <w:color w:val="FFFFFF"/>
                <w:sz w:val="18"/>
              </w:rPr>
              <w:br/>
              <w:t>(1–5)</w:t>
            </w:r>
          </w:p>
        </w:tc>
        <w:tc>
          <w:tcPr>
            <w:tcW w:w="2340" w:type="dxa"/>
            <w:shd w:val="clear" w:color="auto" w:fill="1A3A5C"/>
          </w:tcPr>
          <w:p w14:paraId="7DAFE410" w14:textId="77777777" w:rsidR="00480AEA" w:rsidRDefault="00480AEA" w:rsidP="009E0125">
            <w:pPr>
              <w:jc w:val="center"/>
            </w:pPr>
            <w:r>
              <w:rPr>
                <w:b/>
                <w:color w:val="FFFFFF"/>
                <w:sz w:val="18"/>
              </w:rPr>
              <w:t>Required Level</w:t>
            </w:r>
            <w:r>
              <w:rPr>
                <w:b/>
                <w:color w:val="FFFFFF"/>
                <w:sz w:val="18"/>
              </w:rPr>
              <w:br/>
              <w:t>(1–5)</w:t>
            </w:r>
          </w:p>
        </w:tc>
        <w:tc>
          <w:tcPr>
            <w:tcW w:w="2340" w:type="dxa"/>
            <w:shd w:val="clear" w:color="auto" w:fill="1A3A5C"/>
          </w:tcPr>
          <w:p w14:paraId="5FCD3E0F" w14:textId="77777777" w:rsidR="00480AEA" w:rsidRDefault="00480AEA" w:rsidP="009E0125">
            <w:pPr>
              <w:jc w:val="center"/>
            </w:pPr>
            <w:r>
              <w:rPr>
                <w:b/>
                <w:color w:val="FFFFFF"/>
                <w:sz w:val="18"/>
              </w:rPr>
              <w:t>Development Action</w:t>
            </w:r>
          </w:p>
        </w:tc>
      </w:tr>
      <w:tr w:rsidR="00480AEA" w14:paraId="58DBBDF5" w14:textId="77777777" w:rsidTr="00480AEA">
        <w:trPr>
          <w:jc w:val="center"/>
        </w:trPr>
        <w:tc>
          <w:tcPr>
            <w:tcW w:w="2340" w:type="dxa"/>
          </w:tcPr>
          <w:p w14:paraId="31A543FB" w14:textId="77777777" w:rsidR="00480AEA" w:rsidRDefault="00480AEA" w:rsidP="009E0125">
            <w:r>
              <w:rPr>
                <w:sz w:val="18"/>
              </w:rPr>
              <w:t>Verbal clarity in briefings</w:t>
            </w:r>
          </w:p>
        </w:tc>
        <w:tc>
          <w:tcPr>
            <w:tcW w:w="2340" w:type="dxa"/>
          </w:tcPr>
          <w:p w14:paraId="2C2DD285" w14:textId="77777777" w:rsidR="00480AEA" w:rsidRDefault="00480AEA" w:rsidP="009E0125">
            <w:pPr>
              <w:jc w:val="center"/>
            </w:pPr>
            <w:r>
              <w:rPr>
                <w:sz w:val="18"/>
              </w:rPr>
              <w:t>4</w:t>
            </w:r>
          </w:p>
        </w:tc>
        <w:tc>
          <w:tcPr>
            <w:tcW w:w="2340" w:type="dxa"/>
          </w:tcPr>
          <w:p w14:paraId="74F20617" w14:textId="77777777" w:rsidR="00480AEA" w:rsidRDefault="00480AEA" w:rsidP="009E0125">
            <w:pPr>
              <w:jc w:val="center"/>
            </w:pPr>
            <w:r>
              <w:rPr>
                <w:sz w:val="18"/>
              </w:rPr>
              <w:t>5</w:t>
            </w:r>
          </w:p>
        </w:tc>
        <w:tc>
          <w:tcPr>
            <w:tcW w:w="2340" w:type="dxa"/>
          </w:tcPr>
          <w:p w14:paraId="03E08F07" w14:textId="77777777" w:rsidR="00480AEA" w:rsidRDefault="00480AEA" w:rsidP="009E0125">
            <w:r>
              <w:rPr>
                <w:sz w:val="18"/>
              </w:rPr>
              <w:t>Practise structured briefing formats; seek peer feedback</w:t>
            </w:r>
          </w:p>
        </w:tc>
      </w:tr>
      <w:tr w:rsidR="00480AEA" w14:paraId="36A85130" w14:textId="77777777" w:rsidTr="00480AEA">
        <w:trPr>
          <w:jc w:val="center"/>
        </w:trPr>
        <w:tc>
          <w:tcPr>
            <w:tcW w:w="2340" w:type="dxa"/>
          </w:tcPr>
          <w:p w14:paraId="0113459C" w14:textId="77777777" w:rsidR="00480AEA" w:rsidRDefault="00480AEA" w:rsidP="009E0125">
            <w:r>
              <w:rPr>
                <w:sz w:val="18"/>
              </w:rPr>
              <w:t>Written incident reports</w:t>
            </w:r>
          </w:p>
        </w:tc>
        <w:tc>
          <w:tcPr>
            <w:tcW w:w="2340" w:type="dxa"/>
          </w:tcPr>
          <w:p w14:paraId="5B6230D6" w14:textId="77777777" w:rsidR="00480AEA" w:rsidRDefault="00480AEA" w:rsidP="009E0125">
            <w:pPr>
              <w:jc w:val="center"/>
            </w:pPr>
            <w:r>
              <w:rPr>
                <w:sz w:val="18"/>
              </w:rPr>
              <w:t>2</w:t>
            </w:r>
          </w:p>
        </w:tc>
        <w:tc>
          <w:tcPr>
            <w:tcW w:w="2340" w:type="dxa"/>
          </w:tcPr>
          <w:p w14:paraId="60F8604D" w14:textId="77777777" w:rsidR="00480AEA" w:rsidRDefault="00480AEA" w:rsidP="009E0125">
            <w:pPr>
              <w:jc w:val="center"/>
            </w:pPr>
            <w:r>
              <w:rPr>
                <w:sz w:val="18"/>
              </w:rPr>
              <w:t>5</w:t>
            </w:r>
          </w:p>
        </w:tc>
        <w:tc>
          <w:tcPr>
            <w:tcW w:w="2340" w:type="dxa"/>
          </w:tcPr>
          <w:p w14:paraId="3393581E" w14:textId="77777777" w:rsidR="00480AEA" w:rsidRDefault="00480AEA" w:rsidP="009E0125">
            <w:r>
              <w:rPr>
                <w:sz w:val="18"/>
              </w:rPr>
              <w:t>Complete formal report-writing course; use templates</w:t>
            </w:r>
          </w:p>
        </w:tc>
      </w:tr>
      <w:tr w:rsidR="00480AEA" w14:paraId="109B7B4F" w14:textId="77777777" w:rsidTr="00480AEA">
        <w:trPr>
          <w:jc w:val="center"/>
        </w:trPr>
        <w:tc>
          <w:tcPr>
            <w:tcW w:w="2340" w:type="dxa"/>
          </w:tcPr>
          <w:p w14:paraId="723F738E" w14:textId="77777777" w:rsidR="00480AEA" w:rsidRDefault="00480AEA" w:rsidP="009E0125">
            <w:r>
              <w:rPr>
                <w:sz w:val="18"/>
              </w:rPr>
              <w:t>Active listening</w:t>
            </w:r>
          </w:p>
        </w:tc>
        <w:tc>
          <w:tcPr>
            <w:tcW w:w="2340" w:type="dxa"/>
          </w:tcPr>
          <w:p w14:paraId="0740F59E" w14:textId="77777777" w:rsidR="00480AEA" w:rsidRDefault="00480AEA" w:rsidP="009E0125">
            <w:pPr>
              <w:jc w:val="center"/>
            </w:pPr>
            <w:r>
              <w:rPr>
                <w:sz w:val="18"/>
              </w:rPr>
              <w:t>4</w:t>
            </w:r>
          </w:p>
        </w:tc>
        <w:tc>
          <w:tcPr>
            <w:tcW w:w="2340" w:type="dxa"/>
          </w:tcPr>
          <w:p w14:paraId="621B5895" w14:textId="77777777" w:rsidR="00480AEA" w:rsidRDefault="00480AEA" w:rsidP="009E0125">
            <w:pPr>
              <w:jc w:val="center"/>
            </w:pPr>
            <w:r>
              <w:rPr>
                <w:sz w:val="18"/>
              </w:rPr>
              <w:t>5</w:t>
            </w:r>
          </w:p>
        </w:tc>
        <w:tc>
          <w:tcPr>
            <w:tcW w:w="2340" w:type="dxa"/>
          </w:tcPr>
          <w:p w14:paraId="4E223015" w14:textId="77777777" w:rsidR="00480AEA" w:rsidRDefault="00480AEA" w:rsidP="009E0125">
            <w:proofErr w:type="gramStart"/>
            <w:r>
              <w:rPr>
                <w:sz w:val="18"/>
              </w:rPr>
              <w:t>Attend</w:t>
            </w:r>
            <w:proofErr w:type="gramEnd"/>
            <w:r>
              <w:rPr>
                <w:sz w:val="18"/>
              </w:rPr>
              <w:t xml:space="preserve"> active listening workshop; </w:t>
            </w:r>
            <w:proofErr w:type="gramStart"/>
            <w:r>
              <w:rPr>
                <w:sz w:val="18"/>
              </w:rPr>
              <w:t>apply</w:t>
            </w:r>
            <w:proofErr w:type="gramEnd"/>
            <w:r>
              <w:rPr>
                <w:sz w:val="18"/>
              </w:rPr>
              <w:t xml:space="preserve"> reflective techniques</w:t>
            </w:r>
          </w:p>
        </w:tc>
      </w:tr>
      <w:tr w:rsidR="00480AEA" w14:paraId="4DCB9251" w14:textId="77777777" w:rsidTr="00480AEA">
        <w:trPr>
          <w:jc w:val="center"/>
        </w:trPr>
        <w:tc>
          <w:tcPr>
            <w:tcW w:w="2340" w:type="dxa"/>
          </w:tcPr>
          <w:p w14:paraId="37D64BD5" w14:textId="77777777" w:rsidR="00480AEA" w:rsidRDefault="00480AEA" w:rsidP="009E0125">
            <w:r>
              <w:rPr>
                <w:sz w:val="18"/>
              </w:rPr>
              <w:t>Non-verbal control under pressure</w:t>
            </w:r>
          </w:p>
        </w:tc>
        <w:tc>
          <w:tcPr>
            <w:tcW w:w="2340" w:type="dxa"/>
          </w:tcPr>
          <w:p w14:paraId="332804D2" w14:textId="77777777" w:rsidR="00480AEA" w:rsidRDefault="00480AEA" w:rsidP="009E0125">
            <w:pPr>
              <w:jc w:val="center"/>
            </w:pPr>
            <w:r>
              <w:rPr>
                <w:sz w:val="18"/>
              </w:rPr>
              <w:t>2</w:t>
            </w:r>
          </w:p>
        </w:tc>
        <w:tc>
          <w:tcPr>
            <w:tcW w:w="2340" w:type="dxa"/>
          </w:tcPr>
          <w:p w14:paraId="214DA8FC" w14:textId="77777777" w:rsidR="00480AEA" w:rsidRDefault="00480AEA" w:rsidP="009E0125">
            <w:pPr>
              <w:jc w:val="center"/>
            </w:pPr>
            <w:r>
              <w:rPr>
                <w:sz w:val="18"/>
              </w:rPr>
              <w:t>4</w:t>
            </w:r>
          </w:p>
        </w:tc>
        <w:tc>
          <w:tcPr>
            <w:tcW w:w="2340" w:type="dxa"/>
          </w:tcPr>
          <w:p w14:paraId="3B5883F8" w14:textId="77777777" w:rsidR="00480AEA" w:rsidRDefault="00480AEA" w:rsidP="009E0125">
            <w:r>
              <w:rPr>
                <w:sz w:val="18"/>
              </w:rPr>
              <w:t>Practise mindfulness; role-play high-pressure scenarios</w:t>
            </w:r>
          </w:p>
        </w:tc>
      </w:tr>
      <w:tr w:rsidR="00480AEA" w14:paraId="6026B9E5" w14:textId="77777777" w:rsidTr="00480AEA">
        <w:trPr>
          <w:jc w:val="center"/>
        </w:trPr>
        <w:tc>
          <w:tcPr>
            <w:tcW w:w="2340" w:type="dxa"/>
          </w:tcPr>
          <w:p w14:paraId="15B9035F" w14:textId="77777777" w:rsidR="00480AEA" w:rsidRDefault="00480AEA" w:rsidP="009E0125">
            <w:r>
              <w:rPr>
                <w:sz w:val="18"/>
              </w:rPr>
              <w:t>Adapting tone to audience</w:t>
            </w:r>
          </w:p>
        </w:tc>
        <w:tc>
          <w:tcPr>
            <w:tcW w:w="2340" w:type="dxa"/>
          </w:tcPr>
          <w:p w14:paraId="75C31419" w14:textId="77777777" w:rsidR="00480AEA" w:rsidRDefault="00480AEA" w:rsidP="009E0125">
            <w:pPr>
              <w:jc w:val="center"/>
            </w:pPr>
            <w:r>
              <w:rPr>
                <w:sz w:val="18"/>
              </w:rPr>
              <w:t>3</w:t>
            </w:r>
          </w:p>
        </w:tc>
        <w:tc>
          <w:tcPr>
            <w:tcW w:w="2340" w:type="dxa"/>
          </w:tcPr>
          <w:p w14:paraId="57E6F2F3" w14:textId="77777777" w:rsidR="00480AEA" w:rsidRDefault="00480AEA" w:rsidP="009E0125">
            <w:pPr>
              <w:jc w:val="center"/>
            </w:pPr>
            <w:r>
              <w:rPr>
                <w:sz w:val="18"/>
              </w:rPr>
              <w:t>5</w:t>
            </w:r>
          </w:p>
        </w:tc>
        <w:tc>
          <w:tcPr>
            <w:tcW w:w="2340" w:type="dxa"/>
          </w:tcPr>
          <w:p w14:paraId="52033575" w14:textId="77777777" w:rsidR="00480AEA" w:rsidRDefault="00480AEA" w:rsidP="009E0125">
            <w:r>
              <w:rPr>
                <w:sz w:val="18"/>
              </w:rPr>
              <w:t>Observe senior colleagues; practise guest de-escalation</w:t>
            </w:r>
          </w:p>
        </w:tc>
      </w:tr>
      <w:tr w:rsidR="00480AEA" w14:paraId="3F227850" w14:textId="77777777" w:rsidTr="00480AEA">
        <w:trPr>
          <w:jc w:val="center"/>
        </w:trPr>
        <w:tc>
          <w:tcPr>
            <w:tcW w:w="2340" w:type="dxa"/>
          </w:tcPr>
          <w:p w14:paraId="48B671B7" w14:textId="77777777" w:rsidR="00480AEA" w:rsidRDefault="00480AEA" w:rsidP="009E0125">
            <w:r>
              <w:rPr>
                <w:sz w:val="18"/>
              </w:rPr>
              <w:t>Digital communication (email)</w:t>
            </w:r>
          </w:p>
        </w:tc>
        <w:tc>
          <w:tcPr>
            <w:tcW w:w="2340" w:type="dxa"/>
          </w:tcPr>
          <w:p w14:paraId="1A35460F" w14:textId="77777777" w:rsidR="00480AEA" w:rsidRDefault="00480AEA" w:rsidP="009E0125">
            <w:pPr>
              <w:jc w:val="center"/>
            </w:pPr>
            <w:r>
              <w:rPr>
                <w:sz w:val="18"/>
              </w:rPr>
              <w:t>3</w:t>
            </w:r>
          </w:p>
        </w:tc>
        <w:tc>
          <w:tcPr>
            <w:tcW w:w="2340" w:type="dxa"/>
          </w:tcPr>
          <w:p w14:paraId="08CD795B" w14:textId="77777777" w:rsidR="00480AEA" w:rsidRDefault="00480AEA" w:rsidP="009E0125">
            <w:pPr>
              <w:jc w:val="center"/>
            </w:pPr>
            <w:r>
              <w:rPr>
                <w:sz w:val="18"/>
              </w:rPr>
              <w:t>4</w:t>
            </w:r>
          </w:p>
        </w:tc>
        <w:tc>
          <w:tcPr>
            <w:tcW w:w="2340" w:type="dxa"/>
          </w:tcPr>
          <w:p w14:paraId="4DB54B9C" w14:textId="77777777" w:rsidR="00480AEA" w:rsidRDefault="00480AEA" w:rsidP="009E0125">
            <w:r>
              <w:rPr>
                <w:sz w:val="18"/>
              </w:rPr>
              <w:t>Use professional email templates; proofread before sending</w:t>
            </w:r>
          </w:p>
        </w:tc>
      </w:tr>
      <w:tr w:rsidR="00480AEA" w14:paraId="752878C7" w14:textId="77777777" w:rsidTr="00480AEA">
        <w:trPr>
          <w:jc w:val="center"/>
        </w:trPr>
        <w:tc>
          <w:tcPr>
            <w:tcW w:w="2340" w:type="dxa"/>
          </w:tcPr>
          <w:p w14:paraId="286E6A55" w14:textId="77777777" w:rsidR="00480AEA" w:rsidRDefault="00480AEA" w:rsidP="009E0125">
            <w:r>
              <w:rPr>
                <w:sz w:val="18"/>
              </w:rPr>
              <w:t>Giving constructive feedback</w:t>
            </w:r>
          </w:p>
        </w:tc>
        <w:tc>
          <w:tcPr>
            <w:tcW w:w="2340" w:type="dxa"/>
          </w:tcPr>
          <w:p w14:paraId="2EF20D7B" w14:textId="77777777" w:rsidR="00480AEA" w:rsidRDefault="00480AEA" w:rsidP="009E0125">
            <w:pPr>
              <w:jc w:val="center"/>
            </w:pPr>
            <w:r>
              <w:rPr>
                <w:sz w:val="18"/>
              </w:rPr>
              <w:t>3</w:t>
            </w:r>
          </w:p>
        </w:tc>
        <w:tc>
          <w:tcPr>
            <w:tcW w:w="2340" w:type="dxa"/>
          </w:tcPr>
          <w:p w14:paraId="16FBEFEB" w14:textId="77777777" w:rsidR="00480AEA" w:rsidRDefault="00480AEA" w:rsidP="009E0125">
            <w:pPr>
              <w:jc w:val="center"/>
            </w:pPr>
            <w:r>
              <w:rPr>
                <w:sz w:val="18"/>
              </w:rPr>
              <w:t>5</w:t>
            </w:r>
          </w:p>
        </w:tc>
        <w:tc>
          <w:tcPr>
            <w:tcW w:w="2340" w:type="dxa"/>
          </w:tcPr>
          <w:p w14:paraId="5A2FC1BE" w14:textId="77777777" w:rsidR="00480AEA" w:rsidRDefault="00480AEA" w:rsidP="009E0125">
            <w:r>
              <w:rPr>
                <w:sz w:val="18"/>
              </w:rPr>
              <w:t>Study feedback frameworks (e.g., SBI model); practise in 1:1s</w:t>
            </w:r>
          </w:p>
        </w:tc>
      </w:tr>
    </w:tbl>
    <w:p w14:paraId="45777A35" w14:textId="77777777" w:rsidR="00575CC0" w:rsidRDefault="00575CC0" w:rsidP="006D7046">
      <w:pPr>
        <w:spacing w:line="360" w:lineRule="auto"/>
      </w:pPr>
    </w:p>
    <w:p w14:paraId="4EE2E4E8" w14:textId="77777777" w:rsidR="00575CC0" w:rsidRDefault="00575CC0" w:rsidP="006D7046">
      <w:pPr>
        <w:spacing w:line="360" w:lineRule="auto"/>
      </w:pPr>
    </w:p>
    <w:p w14:paraId="7659AC75" w14:textId="5155E124" w:rsidR="00766DA1" w:rsidRPr="00766DA1" w:rsidRDefault="00A80495" w:rsidP="00766DA1">
      <w:pPr>
        <w:pStyle w:val="Heading3"/>
        <w:rPr>
          <w:b w:val="0"/>
          <w:bCs w:val="0"/>
        </w:rPr>
      </w:pPr>
      <w:r>
        <w:rPr>
          <w:b w:val="0"/>
          <w:bCs w:val="0"/>
        </w:rPr>
        <w:t>5.</w:t>
      </w:r>
      <w:r w:rsidR="00AA4E22">
        <w:rPr>
          <w:b w:val="0"/>
          <w:bCs w:val="0"/>
        </w:rPr>
        <w:t>4</w:t>
      </w:r>
      <w:r>
        <w:rPr>
          <w:b w:val="0"/>
          <w:bCs w:val="0"/>
        </w:rPr>
        <w:t xml:space="preserve"> </w:t>
      </w:r>
      <w:r w:rsidR="00766DA1" w:rsidRPr="00766DA1">
        <w:rPr>
          <w:b w:val="0"/>
          <w:bCs w:val="0"/>
        </w:rPr>
        <w:t>Personal Development Plan</w:t>
      </w:r>
    </w:p>
    <w:p w14:paraId="64B1D01D" w14:textId="693A0454" w:rsidR="004170D3" w:rsidRDefault="00766DA1" w:rsidP="00766DA1">
      <w:pPr>
        <w:spacing w:line="360" w:lineRule="auto"/>
      </w:pPr>
      <w:r>
        <w:t>Based on the gap analysis, the following Personal Development Plan (see Appendix C) outlines SMART objectives to address identified weaknesses and build on existing strengths.</w:t>
      </w:r>
    </w:p>
    <w:p w14:paraId="671E5A59" w14:textId="77777777" w:rsidR="0050331D" w:rsidRDefault="0050331D" w:rsidP="006D7046">
      <w:pPr>
        <w:spacing w:line="360" w:lineRule="auto"/>
      </w:pPr>
    </w:p>
    <w:tbl>
      <w:tblPr>
        <w:tblStyle w:val="TableGrid"/>
        <w:tblW w:w="11018" w:type="dxa"/>
        <w:tblLook w:val="04A0" w:firstRow="1" w:lastRow="0" w:firstColumn="1" w:lastColumn="0" w:noHBand="0" w:noVBand="1"/>
      </w:tblPr>
      <w:tblGrid>
        <w:gridCol w:w="1836"/>
        <w:gridCol w:w="1836"/>
        <w:gridCol w:w="1836"/>
        <w:gridCol w:w="1836"/>
        <w:gridCol w:w="1837"/>
        <w:gridCol w:w="1837"/>
      </w:tblGrid>
      <w:tr w:rsidR="009A1C81" w14:paraId="299A64C9" w14:textId="77777777" w:rsidTr="00356DD4">
        <w:trPr>
          <w:trHeight w:val="617"/>
        </w:trPr>
        <w:tc>
          <w:tcPr>
            <w:tcW w:w="1836" w:type="dxa"/>
            <w:shd w:val="clear" w:color="auto" w:fill="1A3A5C"/>
          </w:tcPr>
          <w:p w14:paraId="2B620D0C" w14:textId="396792DC" w:rsidR="009A1C81" w:rsidRDefault="009A1C81" w:rsidP="009A1C81">
            <w:pPr>
              <w:spacing w:line="360" w:lineRule="auto"/>
            </w:pPr>
            <w:r>
              <w:rPr>
                <w:b/>
                <w:color w:val="FFFFFF"/>
                <w:sz w:val="16"/>
              </w:rPr>
              <w:t>Objective</w:t>
            </w:r>
          </w:p>
        </w:tc>
        <w:tc>
          <w:tcPr>
            <w:tcW w:w="1836" w:type="dxa"/>
            <w:shd w:val="clear" w:color="auto" w:fill="1A3A5C"/>
          </w:tcPr>
          <w:p w14:paraId="6B9B4D4A" w14:textId="5579DADC" w:rsidR="009A1C81" w:rsidRDefault="009A1C81" w:rsidP="009A1C81">
            <w:pPr>
              <w:spacing w:line="360" w:lineRule="auto"/>
            </w:pPr>
            <w:r>
              <w:rPr>
                <w:b/>
                <w:color w:val="FFFFFF"/>
                <w:sz w:val="16"/>
              </w:rPr>
              <w:t>Specific Action</w:t>
            </w:r>
          </w:p>
        </w:tc>
        <w:tc>
          <w:tcPr>
            <w:tcW w:w="1836" w:type="dxa"/>
            <w:shd w:val="clear" w:color="auto" w:fill="1A3A5C"/>
          </w:tcPr>
          <w:p w14:paraId="3FF0F81C" w14:textId="3ECE1B10" w:rsidR="009A1C81" w:rsidRDefault="009A1C81" w:rsidP="009A1C81">
            <w:pPr>
              <w:spacing w:line="360" w:lineRule="auto"/>
            </w:pPr>
            <w:r>
              <w:rPr>
                <w:b/>
                <w:color w:val="FFFFFF"/>
                <w:sz w:val="16"/>
              </w:rPr>
              <w:t>Measurable Target</w:t>
            </w:r>
          </w:p>
        </w:tc>
        <w:tc>
          <w:tcPr>
            <w:tcW w:w="1836" w:type="dxa"/>
            <w:shd w:val="clear" w:color="auto" w:fill="1A3A5C"/>
          </w:tcPr>
          <w:p w14:paraId="1A6B1720" w14:textId="03F1194C" w:rsidR="009A1C81" w:rsidRDefault="009A1C81" w:rsidP="009A1C81">
            <w:pPr>
              <w:spacing w:line="360" w:lineRule="auto"/>
            </w:pPr>
            <w:r>
              <w:rPr>
                <w:b/>
                <w:color w:val="FFFFFF"/>
                <w:sz w:val="16"/>
              </w:rPr>
              <w:t>Achievable Resources</w:t>
            </w:r>
          </w:p>
        </w:tc>
        <w:tc>
          <w:tcPr>
            <w:tcW w:w="1837" w:type="dxa"/>
            <w:shd w:val="clear" w:color="auto" w:fill="1A3A5C"/>
          </w:tcPr>
          <w:p w14:paraId="1962EF02" w14:textId="53641BFA" w:rsidR="009A1C81" w:rsidRDefault="009A1C81" w:rsidP="009A1C81">
            <w:pPr>
              <w:spacing w:line="360" w:lineRule="auto"/>
            </w:pPr>
            <w:r>
              <w:rPr>
                <w:b/>
                <w:color w:val="FFFFFF"/>
                <w:sz w:val="16"/>
              </w:rPr>
              <w:t>Relevant Justification</w:t>
            </w:r>
          </w:p>
        </w:tc>
        <w:tc>
          <w:tcPr>
            <w:tcW w:w="1837" w:type="dxa"/>
            <w:shd w:val="clear" w:color="auto" w:fill="1A3A5C"/>
          </w:tcPr>
          <w:p w14:paraId="0377E50A" w14:textId="42921578" w:rsidR="009A1C81" w:rsidRDefault="009A1C81" w:rsidP="009A1C81">
            <w:pPr>
              <w:spacing w:line="360" w:lineRule="auto"/>
            </w:pPr>
            <w:r>
              <w:rPr>
                <w:b/>
                <w:color w:val="FFFFFF"/>
                <w:sz w:val="16"/>
              </w:rPr>
              <w:t>Time-Bound Deadline</w:t>
            </w:r>
          </w:p>
        </w:tc>
      </w:tr>
      <w:tr w:rsidR="00221E36" w14:paraId="160C1C2A" w14:textId="77777777" w:rsidTr="004170D3">
        <w:trPr>
          <w:trHeight w:val="1406"/>
        </w:trPr>
        <w:tc>
          <w:tcPr>
            <w:tcW w:w="1836" w:type="dxa"/>
          </w:tcPr>
          <w:p w14:paraId="231936AF" w14:textId="21AC77FB" w:rsidR="00221E36" w:rsidRDefault="00221E36" w:rsidP="00221E36">
            <w:pPr>
              <w:spacing w:line="360" w:lineRule="auto"/>
            </w:pPr>
            <w:r>
              <w:rPr>
                <w:sz w:val="16"/>
              </w:rPr>
              <w:t>Improve written report quality</w:t>
            </w:r>
          </w:p>
        </w:tc>
        <w:tc>
          <w:tcPr>
            <w:tcW w:w="1836" w:type="dxa"/>
          </w:tcPr>
          <w:p w14:paraId="19538BE0" w14:textId="7083A103" w:rsidR="00221E36" w:rsidRDefault="00221E36" w:rsidP="00221E36">
            <w:pPr>
              <w:spacing w:line="360" w:lineRule="auto"/>
            </w:pPr>
            <w:r>
              <w:rPr>
                <w:sz w:val="16"/>
              </w:rPr>
              <w:t>Complete an accredited report-writing course and apply structured templates to all incident reports</w:t>
            </w:r>
          </w:p>
        </w:tc>
        <w:tc>
          <w:tcPr>
            <w:tcW w:w="1836" w:type="dxa"/>
          </w:tcPr>
          <w:p w14:paraId="3529E1F9" w14:textId="01C74ADE" w:rsidR="00221E36" w:rsidRDefault="00221E36" w:rsidP="00221E36">
            <w:pPr>
              <w:spacing w:line="360" w:lineRule="auto"/>
            </w:pPr>
            <w:r>
              <w:rPr>
                <w:sz w:val="16"/>
              </w:rPr>
              <w:t>Complete course by 31 August 202</w:t>
            </w:r>
            <w:r w:rsidR="0050331D">
              <w:rPr>
                <w:sz w:val="16"/>
              </w:rPr>
              <w:t>6</w:t>
            </w:r>
            <w:r>
              <w:rPr>
                <w:sz w:val="16"/>
              </w:rPr>
              <w:t>; achieve 90% compliance with template use over 3 months</w:t>
            </w:r>
          </w:p>
        </w:tc>
        <w:tc>
          <w:tcPr>
            <w:tcW w:w="1836" w:type="dxa"/>
          </w:tcPr>
          <w:p w14:paraId="22CEDFE1" w14:textId="0FB3DC7C" w:rsidR="00221E36" w:rsidRDefault="00221E36" w:rsidP="00221E36">
            <w:pPr>
              <w:spacing w:line="360" w:lineRule="auto"/>
            </w:pPr>
            <w:r>
              <w:rPr>
                <w:sz w:val="16"/>
              </w:rPr>
              <w:t>Enrol via Parkdean L&amp;D portal; manager to review sample reports monthly</w:t>
            </w:r>
          </w:p>
        </w:tc>
        <w:tc>
          <w:tcPr>
            <w:tcW w:w="1837" w:type="dxa"/>
          </w:tcPr>
          <w:p w14:paraId="756F8D15" w14:textId="021E2790" w:rsidR="00221E36" w:rsidRDefault="00221E36" w:rsidP="00221E36">
            <w:pPr>
              <w:spacing w:line="360" w:lineRule="auto"/>
            </w:pPr>
            <w:r>
              <w:rPr>
                <w:sz w:val="16"/>
              </w:rPr>
              <w:t>Essential for accurate record-keeping and legal compliance</w:t>
            </w:r>
          </w:p>
        </w:tc>
        <w:tc>
          <w:tcPr>
            <w:tcW w:w="1837" w:type="dxa"/>
          </w:tcPr>
          <w:p w14:paraId="5384505F" w14:textId="1AED84F1" w:rsidR="00221E36" w:rsidRDefault="00221E36" w:rsidP="00221E36">
            <w:pPr>
              <w:spacing w:line="360" w:lineRule="auto"/>
            </w:pPr>
            <w:r>
              <w:rPr>
                <w:sz w:val="16"/>
              </w:rPr>
              <w:t>Course completion: 31 Aug 202</w:t>
            </w:r>
            <w:r w:rsidR="0050331D">
              <w:rPr>
                <w:sz w:val="16"/>
              </w:rPr>
              <w:t>6</w:t>
            </w:r>
            <w:r>
              <w:rPr>
                <w:sz w:val="16"/>
              </w:rPr>
              <w:t>; Template compliance review: 30 Nov 202</w:t>
            </w:r>
            <w:r w:rsidR="0050331D">
              <w:rPr>
                <w:sz w:val="16"/>
              </w:rPr>
              <w:t>6</w:t>
            </w:r>
          </w:p>
        </w:tc>
      </w:tr>
      <w:tr w:rsidR="00F73DB5" w14:paraId="1F713B40" w14:textId="77777777" w:rsidTr="004170D3">
        <w:trPr>
          <w:trHeight w:val="1368"/>
        </w:trPr>
        <w:tc>
          <w:tcPr>
            <w:tcW w:w="1836" w:type="dxa"/>
          </w:tcPr>
          <w:p w14:paraId="69A12DF4" w14:textId="58D2E9DD" w:rsidR="00F73DB5" w:rsidRDefault="00F73DB5" w:rsidP="00F73DB5">
            <w:pPr>
              <w:spacing w:line="360" w:lineRule="auto"/>
            </w:pPr>
            <w:r>
              <w:rPr>
                <w:sz w:val="16"/>
              </w:rPr>
              <w:t>Enhance non-verbal communication under pressure</w:t>
            </w:r>
          </w:p>
        </w:tc>
        <w:tc>
          <w:tcPr>
            <w:tcW w:w="1836" w:type="dxa"/>
          </w:tcPr>
          <w:p w14:paraId="676CDA68" w14:textId="2E62A78A" w:rsidR="00F73DB5" w:rsidRDefault="00F73DB5" w:rsidP="00F73DB5">
            <w:pPr>
              <w:spacing w:line="360" w:lineRule="auto"/>
            </w:pPr>
            <w:r>
              <w:rPr>
                <w:sz w:val="16"/>
              </w:rPr>
              <w:t>Attend a two-day conflict de-escalation and body language workshop</w:t>
            </w:r>
          </w:p>
        </w:tc>
        <w:tc>
          <w:tcPr>
            <w:tcW w:w="1836" w:type="dxa"/>
          </w:tcPr>
          <w:p w14:paraId="5603AFC8" w14:textId="08F80E96" w:rsidR="00F73DB5" w:rsidRDefault="00F73DB5" w:rsidP="00F73DB5">
            <w:pPr>
              <w:spacing w:line="360" w:lineRule="auto"/>
            </w:pPr>
            <w:r>
              <w:rPr>
                <w:sz w:val="16"/>
              </w:rPr>
              <w:t>Complete workshop by 30 September 202</w:t>
            </w:r>
            <w:r w:rsidR="0050331D">
              <w:rPr>
                <w:sz w:val="16"/>
              </w:rPr>
              <w:t>6</w:t>
            </w:r>
            <w:r>
              <w:rPr>
                <w:sz w:val="16"/>
              </w:rPr>
              <w:t>; demonstrate improved composure in two observed incident scenarios</w:t>
            </w:r>
          </w:p>
        </w:tc>
        <w:tc>
          <w:tcPr>
            <w:tcW w:w="1836" w:type="dxa"/>
          </w:tcPr>
          <w:p w14:paraId="667B69FD" w14:textId="4A5E09CD" w:rsidR="00F73DB5" w:rsidRDefault="00F73DB5" w:rsidP="00F73DB5">
            <w:pPr>
              <w:spacing w:line="360" w:lineRule="auto"/>
            </w:pPr>
            <w:r>
              <w:rPr>
                <w:sz w:val="16"/>
              </w:rPr>
              <w:t>Book via SIA-approved provider; request peer observation from team leader</w:t>
            </w:r>
          </w:p>
        </w:tc>
        <w:tc>
          <w:tcPr>
            <w:tcW w:w="1837" w:type="dxa"/>
          </w:tcPr>
          <w:p w14:paraId="279E030D" w14:textId="14AAD96A" w:rsidR="00F73DB5" w:rsidRDefault="00F73DB5" w:rsidP="00F73DB5">
            <w:pPr>
              <w:spacing w:line="360" w:lineRule="auto"/>
            </w:pPr>
            <w:r>
              <w:rPr>
                <w:sz w:val="16"/>
              </w:rPr>
              <w:t>Critical for guest safety and professional credibility during incidents</w:t>
            </w:r>
          </w:p>
        </w:tc>
        <w:tc>
          <w:tcPr>
            <w:tcW w:w="1837" w:type="dxa"/>
          </w:tcPr>
          <w:p w14:paraId="73E7D207" w14:textId="0BE98302" w:rsidR="00F73DB5" w:rsidRDefault="00F73DB5" w:rsidP="00F73DB5">
            <w:pPr>
              <w:spacing w:line="360" w:lineRule="auto"/>
            </w:pPr>
            <w:r>
              <w:rPr>
                <w:sz w:val="16"/>
              </w:rPr>
              <w:t>Workshop: 30 Sep 202</w:t>
            </w:r>
            <w:r w:rsidR="0050331D">
              <w:rPr>
                <w:sz w:val="16"/>
              </w:rPr>
              <w:t>6</w:t>
            </w:r>
            <w:r>
              <w:rPr>
                <w:sz w:val="16"/>
              </w:rPr>
              <w:t>; Observed scenarios: 31 Dec 202</w:t>
            </w:r>
            <w:r w:rsidR="0050331D">
              <w:rPr>
                <w:sz w:val="16"/>
              </w:rPr>
              <w:t>6</w:t>
            </w:r>
          </w:p>
        </w:tc>
      </w:tr>
      <w:tr w:rsidR="0050331D" w14:paraId="4308554C" w14:textId="77777777" w:rsidTr="004170D3">
        <w:trPr>
          <w:trHeight w:val="1368"/>
        </w:trPr>
        <w:tc>
          <w:tcPr>
            <w:tcW w:w="1836" w:type="dxa"/>
          </w:tcPr>
          <w:p w14:paraId="55FABE85" w14:textId="4B2CECD6" w:rsidR="0050331D" w:rsidRDefault="0050331D" w:rsidP="0050331D">
            <w:pPr>
              <w:spacing w:line="360" w:lineRule="auto"/>
            </w:pPr>
            <w:r>
              <w:rPr>
                <w:sz w:val="16"/>
              </w:rPr>
              <w:t>Develop feedback and coaching skills</w:t>
            </w:r>
          </w:p>
        </w:tc>
        <w:tc>
          <w:tcPr>
            <w:tcW w:w="1836" w:type="dxa"/>
          </w:tcPr>
          <w:p w14:paraId="0F6BDDF8" w14:textId="15869DB2" w:rsidR="0050331D" w:rsidRDefault="0050331D" w:rsidP="0050331D">
            <w:pPr>
              <w:spacing w:line="360" w:lineRule="auto"/>
            </w:pPr>
            <w:r>
              <w:rPr>
                <w:sz w:val="16"/>
              </w:rPr>
              <w:t>Study the SBI (Situation–Behaviour–Impact) feedback model and apply it in monthly one-to-one sessions with team members</w:t>
            </w:r>
          </w:p>
        </w:tc>
        <w:tc>
          <w:tcPr>
            <w:tcW w:w="1836" w:type="dxa"/>
          </w:tcPr>
          <w:p w14:paraId="382F2AEB" w14:textId="685C61DF" w:rsidR="0050331D" w:rsidRDefault="0050331D" w:rsidP="0050331D">
            <w:pPr>
              <w:spacing w:line="360" w:lineRule="auto"/>
            </w:pPr>
            <w:r>
              <w:rPr>
                <w:sz w:val="16"/>
              </w:rPr>
              <w:t>Deliver structured feedback in at least 6 one-to-one sessions over 3 months; collect feedback from recipients</w:t>
            </w:r>
          </w:p>
        </w:tc>
        <w:tc>
          <w:tcPr>
            <w:tcW w:w="1836" w:type="dxa"/>
          </w:tcPr>
          <w:p w14:paraId="048E3937" w14:textId="3B23884C" w:rsidR="0050331D" w:rsidRDefault="0050331D" w:rsidP="0050331D">
            <w:pPr>
              <w:spacing w:line="360" w:lineRule="auto"/>
            </w:pPr>
            <w:r>
              <w:rPr>
                <w:sz w:val="16"/>
              </w:rPr>
              <w:t>Access SBI materials via CIPD online resources; schedule sessions in team calendar</w:t>
            </w:r>
          </w:p>
        </w:tc>
        <w:tc>
          <w:tcPr>
            <w:tcW w:w="1837" w:type="dxa"/>
          </w:tcPr>
          <w:p w14:paraId="5F359D2A" w14:textId="5D308EBE" w:rsidR="0050331D" w:rsidRDefault="0050331D" w:rsidP="0050331D">
            <w:pPr>
              <w:spacing w:line="360" w:lineRule="auto"/>
            </w:pPr>
            <w:r>
              <w:rPr>
                <w:sz w:val="16"/>
              </w:rPr>
              <w:t>Supports team development and motivation, aligning with Herzberg's motivators</w:t>
            </w:r>
          </w:p>
        </w:tc>
        <w:tc>
          <w:tcPr>
            <w:tcW w:w="1837" w:type="dxa"/>
          </w:tcPr>
          <w:p w14:paraId="26DB3837" w14:textId="6FC213AB" w:rsidR="0050331D" w:rsidRDefault="0050331D" w:rsidP="0050331D">
            <w:pPr>
              <w:spacing w:line="360" w:lineRule="auto"/>
            </w:pPr>
            <w:r>
              <w:rPr>
                <w:sz w:val="16"/>
              </w:rPr>
              <w:t>Begin: 1 July 202</w:t>
            </w:r>
            <w:r>
              <w:rPr>
                <w:sz w:val="16"/>
              </w:rPr>
              <w:t>6</w:t>
            </w:r>
            <w:r>
              <w:rPr>
                <w:sz w:val="16"/>
              </w:rPr>
              <w:t>; Review: 30 Sep 202</w:t>
            </w:r>
            <w:r>
              <w:rPr>
                <w:sz w:val="16"/>
              </w:rPr>
              <w:t>6</w:t>
            </w:r>
          </w:p>
        </w:tc>
      </w:tr>
    </w:tbl>
    <w:p w14:paraId="030269CE" w14:textId="77777777" w:rsidR="00582254" w:rsidRDefault="00582254" w:rsidP="006D7046">
      <w:pPr>
        <w:spacing w:line="360" w:lineRule="auto"/>
      </w:pPr>
    </w:p>
    <w:p w14:paraId="6AF16188" w14:textId="77777777" w:rsidR="00582254" w:rsidRDefault="00582254" w:rsidP="006D7046">
      <w:pPr>
        <w:spacing w:line="360" w:lineRule="auto"/>
      </w:pPr>
    </w:p>
    <w:p w14:paraId="74311DF6" w14:textId="77777777" w:rsidR="005F350F" w:rsidRPr="004048B0" w:rsidRDefault="005F350F"/>
    <w:p w14:paraId="56EFE097" w14:textId="7DECD97F" w:rsidR="00B4432F" w:rsidRDefault="00744F1D" w:rsidP="008920BB">
      <w:pPr>
        <w:rPr>
          <w:noProof/>
        </w:rPr>
      </w:pPr>
      <w:r>
        <w:rPr>
          <w:noProof/>
        </w:rPr>
        <mc:AlternateContent>
          <mc:Choice Requires="wps">
            <w:drawing>
              <wp:anchor distT="45720" distB="45720" distL="114300" distR="114300" simplePos="0" relativeHeight="251687935" behindDoc="0" locked="0" layoutInCell="1" allowOverlap="1" wp14:anchorId="0260C67D" wp14:editId="722B7F09">
                <wp:simplePos x="0" y="0"/>
                <wp:positionH relativeFrom="column">
                  <wp:posOffset>14068</wp:posOffset>
                </wp:positionH>
                <wp:positionV relativeFrom="paragraph">
                  <wp:posOffset>-99793</wp:posOffset>
                </wp:positionV>
                <wp:extent cx="4466492" cy="833853"/>
                <wp:effectExtent l="0" t="0" r="0" b="444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6492" cy="833853"/>
                        </a:xfrm>
                        <a:prstGeom prst="rect">
                          <a:avLst/>
                        </a:prstGeom>
                        <a:noFill/>
                        <a:ln w="9525">
                          <a:noFill/>
                          <a:miter lim="800000"/>
                          <a:headEnd/>
                          <a:tailEnd/>
                        </a:ln>
                      </wps:spPr>
                      <wps:txbx>
                        <w:txbxContent>
                          <w:p w14:paraId="57DA400E" w14:textId="76BF1F6D" w:rsidR="00744F1D" w:rsidRDefault="00302646" w:rsidP="00302646">
                            <w:pPr>
                              <w:pStyle w:val="Heading2"/>
                              <w:rPr>
                                <w:sz w:val="96"/>
                                <w:szCs w:val="96"/>
                              </w:rPr>
                            </w:pPr>
                            <w:r w:rsidRPr="00302646">
                              <w:rPr>
                                <w:sz w:val="96"/>
                                <w:szCs w:val="96"/>
                              </w:rPr>
                              <w:t>References</w:t>
                            </w:r>
                          </w:p>
                          <w:p w14:paraId="49F23B57" w14:textId="77777777" w:rsidR="006D7046" w:rsidRPr="006D7046" w:rsidRDefault="006D7046" w:rsidP="006D70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60C67D" id="_x0000_t202" coordsize="21600,21600" o:spt="202" path="m,l,21600r21600,l21600,xe">
                <v:stroke joinstyle="miter"/>
                <v:path gradientshapeok="t" o:connecttype="rect"/>
              </v:shapetype>
              <v:shape id="Text Box 2" o:spid="_x0000_s1026" type="#_x0000_t202" style="position:absolute;margin-left:1.1pt;margin-top:-7.85pt;width:351.7pt;height:65.65pt;z-index:25168793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" filled="f" stroked="f">
                <v:textbox>
                  <w:txbxContent>
                    <w:p w14:paraId="57DA400E" w14:textId="76BF1F6D" w:rsidR="00744F1D" w:rsidRDefault="00302646" w:rsidP="00302646">
                      <w:pPr>
                        <w:pStyle w:val="Heading2"/>
                        <w:rPr>
                          <w:sz w:val="96"/>
                          <w:szCs w:val="96"/>
                        </w:rPr>
                      </w:pPr>
                      <w:r w:rsidRPr="00302646">
                        <w:rPr>
                          <w:sz w:val="96"/>
                          <w:szCs w:val="96"/>
                        </w:rPr>
                        <w:t>References</w:t>
                      </w:r>
                    </w:p>
                    <w:p w14:paraId="49F23B57" w14:textId="77777777" w:rsidR="006D7046" w:rsidRPr="006D7046" w:rsidRDefault="006D7046" w:rsidP="006D7046"/>
                  </w:txbxContent>
                </v:textbox>
              </v:shape>
            </w:pict>
          </mc:Fallback>
        </mc:AlternateContent>
      </w:r>
      <w:r w:rsidR="009C15B0">
        <w:rPr>
          <w:noProof/>
        </w:rPr>
        <w:drawing>
          <wp:inline distT="0" distB="0" distL="0" distR="0" wp14:anchorId="4C1A623B" wp14:editId="3341C3D3">
            <wp:extent cx="3904090" cy="461010"/>
            <wp:effectExtent l="0" t="0" r="1270" b="0"/>
            <wp:docPr id="8625514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087073" cy="482617"/>
                    </a:xfrm>
                    <a:prstGeom prst="rect">
                      <a:avLst/>
                    </a:prstGeom>
                    <a:noFill/>
                  </pic:spPr>
                </pic:pic>
              </a:graphicData>
            </a:graphic>
          </wp:inline>
        </w:drawing>
      </w:r>
    </w:p>
    <w:p w14:paraId="3A095AEF" w14:textId="77777777" w:rsidR="00341368" w:rsidRPr="00341368" w:rsidRDefault="00341368" w:rsidP="00341368"/>
    <w:p w14:paraId="52CE6375" w14:textId="77777777" w:rsidR="00341368" w:rsidRDefault="00341368" w:rsidP="00341368"/>
    <w:p w14:paraId="513C808E" w14:textId="77777777" w:rsidR="0079181A" w:rsidRPr="00341368" w:rsidRDefault="0079181A" w:rsidP="00341368"/>
    <w:p w14:paraId="7FD5BFDB" w14:textId="07DDA44F" w:rsidR="00FB154B" w:rsidRDefault="00A143FC" w:rsidP="00F50A18">
      <w:pPr>
        <w:ind w:left="720" w:hanging="720"/>
        <w:rPr>
          <w:noProof/>
        </w:rPr>
      </w:pPr>
      <w:r w:rsidRPr="00A143FC">
        <w:rPr>
          <w:noProof/>
        </w:rPr>
        <w:t xml:space="preserve">ACAS. (2019). </w:t>
      </w:r>
      <w:r w:rsidR="00F50A18">
        <w:rPr>
          <w:noProof/>
        </w:rPr>
        <w:t>The cost of conflict at work and its impact</w:t>
      </w:r>
      <w:r w:rsidR="00F50A18">
        <w:rPr>
          <w:noProof/>
        </w:rPr>
        <w:t xml:space="preserve"> </w:t>
      </w:r>
      <w:r w:rsidR="00F50A18">
        <w:rPr>
          <w:noProof/>
        </w:rPr>
        <w:t>on productivity</w:t>
      </w:r>
      <w:r w:rsidRPr="00A143FC">
        <w:rPr>
          <w:noProof/>
        </w:rPr>
        <w:t xml:space="preserve">. </w:t>
      </w:r>
      <w:r w:rsidRPr="00A97873">
        <w:rPr>
          <w:i/>
          <w:iCs/>
          <w:noProof/>
        </w:rPr>
        <w:t>Advisory, Conciliation and Arbitration Service</w:t>
      </w:r>
      <w:r w:rsidRPr="00A143FC">
        <w:rPr>
          <w:noProof/>
        </w:rPr>
        <w:t xml:space="preserve">. </w:t>
      </w:r>
      <w:hyperlink r:id="rId39" w:history="1">
        <w:r w:rsidR="00774638" w:rsidRPr="000D3E5D">
          <w:rPr>
            <w:rStyle w:val="Hyperlink"/>
            <w:noProof/>
          </w:rPr>
          <w:t>https://warwick.ac.uk/fac/soc/ier/rewage/news-archive/cost_of_conflict_pb_formatted_final_2.pdf</w:t>
        </w:r>
      </w:hyperlink>
    </w:p>
    <w:p w14:paraId="06B94D1A" w14:textId="77777777" w:rsidR="00774638" w:rsidRDefault="00774638" w:rsidP="0079181A">
      <w:pPr>
        <w:ind w:left="720" w:hanging="720"/>
        <w:rPr>
          <w:noProof/>
        </w:rPr>
      </w:pPr>
    </w:p>
    <w:p w14:paraId="407BA49C" w14:textId="77777777" w:rsidR="00A143FC" w:rsidRDefault="00A143FC" w:rsidP="0079181A">
      <w:pPr>
        <w:ind w:left="720" w:hanging="720"/>
        <w:rPr>
          <w:noProof/>
        </w:rPr>
      </w:pPr>
    </w:p>
    <w:p w14:paraId="74212060" w14:textId="77777777" w:rsidR="00FB154B" w:rsidRDefault="00FB154B" w:rsidP="0079181A">
      <w:pPr>
        <w:ind w:left="720" w:hanging="720"/>
        <w:rPr>
          <w:noProof/>
        </w:rPr>
      </w:pPr>
    </w:p>
    <w:p w14:paraId="07BB8391" w14:textId="65D4BF86" w:rsidR="00FB154B" w:rsidRDefault="000337A4" w:rsidP="0079181A">
      <w:pPr>
        <w:ind w:left="720" w:hanging="720"/>
        <w:rPr>
          <w:noProof/>
        </w:rPr>
      </w:pPr>
      <w:r w:rsidRPr="000337A4">
        <w:rPr>
          <w:noProof/>
        </w:rPr>
        <w:t xml:space="preserve">ACAS. (2025). How prevalent is individual conflict at work in Great Britain? </w:t>
      </w:r>
      <w:r w:rsidRPr="00A97873">
        <w:rPr>
          <w:i/>
          <w:iCs/>
          <w:noProof/>
        </w:rPr>
        <w:t>Advisory, Conciliation and Arbitration Service</w:t>
      </w:r>
      <w:r w:rsidRPr="000337A4">
        <w:rPr>
          <w:noProof/>
        </w:rPr>
        <w:t xml:space="preserve">. </w:t>
      </w:r>
      <w:hyperlink r:id="rId40" w:history="1">
        <w:r w:rsidRPr="000D3E5D">
          <w:rPr>
            <w:rStyle w:val="Hyperlink"/>
            <w:noProof/>
          </w:rPr>
          <w:t>https://www.acas.org.uk/research-and-commentary/workplace-conflict</w:t>
        </w:r>
      </w:hyperlink>
    </w:p>
    <w:p w14:paraId="19C61AC9" w14:textId="77777777" w:rsidR="000337A4" w:rsidRDefault="000337A4" w:rsidP="0079181A">
      <w:pPr>
        <w:ind w:left="720" w:hanging="720"/>
        <w:rPr>
          <w:noProof/>
        </w:rPr>
      </w:pPr>
    </w:p>
    <w:p w14:paraId="4F80B5DE" w14:textId="77777777" w:rsidR="00FB154B" w:rsidRDefault="00FB154B" w:rsidP="0079181A">
      <w:pPr>
        <w:ind w:left="720" w:hanging="720"/>
        <w:rPr>
          <w:noProof/>
        </w:rPr>
      </w:pPr>
    </w:p>
    <w:p w14:paraId="197772CB" w14:textId="3FB2F57E" w:rsidR="0079181A" w:rsidRDefault="0079181A" w:rsidP="0079181A">
      <w:pPr>
        <w:ind w:left="720" w:hanging="720"/>
        <w:rPr>
          <w:noProof/>
        </w:rPr>
      </w:pPr>
      <w:r w:rsidRPr="0079181A">
        <w:rPr>
          <w:noProof/>
        </w:rPr>
        <w:t xml:space="preserve">Acuity Training. (2023). </w:t>
      </w:r>
      <w:r w:rsidRPr="00A97873">
        <w:rPr>
          <w:i/>
          <w:iCs/>
          <w:noProof/>
        </w:rPr>
        <w:t>Communication skills statistics</w:t>
      </w:r>
      <w:r w:rsidRPr="0079181A">
        <w:rPr>
          <w:noProof/>
        </w:rPr>
        <w:t xml:space="preserve">: New research for 2023. </w:t>
      </w:r>
      <w:hyperlink r:id="rId41" w:history="1">
        <w:r w:rsidRPr="000D3E5D">
          <w:rPr>
            <w:rStyle w:val="Hyperlink"/>
            <w:noProof/>
          </w:rPr>
          <w:t>https://www.acuitytraining.co.uk/news</w:t>
        </w:r>
        <w:r w:rsidRPr="000D3E5D">
          <w:rPr>
            <w:rStyle w:val="Hyperlink"/>
            <w:noProof/>
          </w:rPr>
          <w:t>-</w:t>
        </w:r>
        <w:r w:rsidRPr="000D3E5D">
          <w:rPr>
            <w:rStyle w:val="Hyperlink"/>
            <w:noProof/>
          </w:rPr>
          <w:t>tips/communication-skills-statistics/</w:t>
        </w:r>
      </w:hyperlink>
    </w:p>
    <w:p w14:paraId="3DFC0951" w14:textId="77777777" w:rsidR="0079181A" w:rsidRDefault="0079181A" w:rsidP="0079181A">
      <w:pPr>
        <w:ind w:left="720" w:hanging="720"/>
        <w:rPr>
          <w:noProof/>
        </w:rPr>
      </w:pPr>
    </w:p>
    <w:p w14:paraId="2042D3BB" w14:textId="77777777" w:rsidR="0079181A" w:rsidRDefault="0079181A" w:rsidP="00341368">
      <w:pPr>
        <w:rPr>
          <w:noProof/>
        </w:rPr>
      </w:pPr>
    </w:p>
    <w:p w14:paraId="1C01094B" w14:textId="77777777" w:rsidR="0079181A" w:rsidRDefault="0079181A" w:rsidP="00341368">
      <w:pPr>
        <w:rPr>
          <w:noProof/>
        </w:rPr>
      </w:pPr>
    </w:p>
    <w:p w14:paraId="15E58256" w14:textId="2043FC6D" w:rsidR="00341368" w:rsidRDefault="00085B37" w:rsidP="00341368">
      <w:pPr>
        <w:ind w:left="720" w:hanging="720"/>
      </w:pPr>
      <w:r w:rsidRPr="00085B37">
        <w:t>Adair, J. (2009). Effective communication</w:t>
      </w:r>
      <w:r w:rsidR="00B66321">
        <w:t>,</w:t>
      </w:r>
      <w:r w:rsidRPr="00085B37">
        <w:t xml:space="preserve"> </w:t>
      </w:r>
      <w:r w:rsidRPr="00085B37">
        <w:rPr>
          <w:i/>
          <w:iCs/>
        </w:rPr>
        <w:t>The most important management skill of all</w:t>
      </w:r>
      <w:r w:rsidRPr="00085B37">
        <w:t xml:space="preserve">. </w:t>
      </w:r>
      <w:r w:rsidR="00015483">
        <w:t xml:space="preserve">Pan books. </w:t>
      </w:r>
      <w:r w:rsidR="00CC2990">
        <w:t>87-88.</w:t>
      </w:r>
      <w:r w:rsidR="00B66321">
        <w:t xml:space="preserve"> </w:t>
      </w:r>
      <w:hyperlink r:id="rId42" w:history="1">
        <w:r w:rsidR="00376171" w:rsidRPr="000D3E5D">
          <w:rPr>
            <w:rStyle w:val="Hyperlink"/>
          </w:rPr>
          <w:t>https://books.google.co.uk/books?hl=en&amp;lr=&amp;id=7NAmzag_Q5cC&amp;oi=fnd&amp;pg=PR7&amp;dq=Adair,+J.+(2009).+Effective+communication:+The+most+important+management+skill+of+all.+Pan+Macmillan&amp;ots=L-vCNW4lUz&amp;sig=wf2oQoqwX_LD23SsWQNitEkMRBo#v=onepage&amp;q&amp;f=false</w:t>
        </w:r>
      </w:hyperlink>
    </w:p>
    <w:p w14:paraId="3A154D74" w14:textId="77777777" w:rsidR="00376171" w:rsidRDefault="00376171" w:rsidP="00341368">
      <w:pPr>
        <w:ind w:left="720" w:hanging="720"/>
      </w:pPr>
    </w:p>
    <w:p w14:paraId="5FF073FF" w14:textId="77777777" w:rsidR="00341368" w:rsidRDefault="00341368" w:rsidP="00341368">
      <w:pPr>
        <w:ind w:left="720" w:hanging="720"/>
      </w:pPr>
    </w:p>
    <w:p w14:paraId="268CE699" w14:textId="5AFDEBEF" w:rsidR="00BB7230" w:rsidRDefault="00D467C8" w:rsidP="00341368">
      <w:pPr>
        <w:ind w:left="720" w:hanging="720"/>
      </w:pPr>
      <w:r w:rsidRPr="00D467C8">
        <w:t xml:space="preserve">Argyle, M. (1972). </w:t>
      </w:r>
      <w:r w:rsidRPr="00D467C8">
        <w:rPr>
          <w:i/>
          <w:iCs/>
        </w:rPr>
        <w:t>The psychology of interpersonal behaviour</w:t>
      </w:r>
      <w:r w:rsidRPr="00D467C8">
        <w:t xml:space="preserve"> (3rd ed.). Pe</w:t>
      </w:r>
      <w:r w:rsidR="00640B6B">
        <w:t>lican</w:t>
      </w:r>
      <w:r w:rsidRPr="00D467C8">
        <w:t xml:space="preserve"> Books.</w:t>
      </w:r>
      <w:r w:rsidR="00E61345">
        <w:t xml:space="preserve"> </w:t>
      </w:r>
      <w:hyperlink r:id="rId43" w:history="1">
        <w:r w:rsidR="00E61345" w:rsidRPr="000D3E5D">
          <w:rPr>
            <w:rStyle w:val="Hyperlink"/>
          </w:rPr>
          <w:t>https://</w:t>
        </w:r>
        <w:r w:rsidR="00E61345" w:rsidRPr="000D3E5D">
          <w:rPr>
            <w:rStyle w:val="Hyperlink"/>
          </w:rPr>
          <w:t>www</w:t>
        </w:r>
        <w:r w:rsidR="00E61345" w:rsidRPr="000D3E5D">
          <w:rPr>
            <w:rStyle w:val="Hyperlink"/>
          </w:rPr>
          <w:t>.scribd.com/document/698493244/Michael-Argyle-the-Psychology-of-Interpersonal-B-BookFi-1-Org</w:t>
        </w:r>
      </w:hyperlink>
    </w:p>
    <w:p w14:paraId="1A9876AF" w14:textId="77777777" w:rsidR="00E61345" w:rsidRDefault="00E61345" w:rsidP="00341368">
      <w:pPr>
        <w:ind w:left="720" w:hanging="720"/>
      </w:pPr>
    </w:p>
    <w:p w14:paraId="258EA189" w14:textId="77777777" w:rsidR="00BB7230" w:rsidRDefault="00BB7230" w:rsidP="00341368">
      <w:pPr>
        <w:ind w:left="720" w:hanging="720"/>
      </w:pPr>
    </w:p>
    <w:p w14:paraId="74B760F2" w14:textId="3669CD4F" w:rsidR="0076534D" w:rsidRDefault="006C56D0" w:rsidP="00341368">
      <w:pPr>
        <w:ind w:left="720" w:hanging="720"/>
      </w:pPr>
      <w:r w:rsidRPr="006C56D0">
        <w:t xml:space="preserve">Abu Bakar, A. L., Din, W. A., Ationg, R., &amp; Swanto, S. (2022). Back to basic: </w:t>
      </w:r>
      <w:r w:rsidRPr="00A97873">
        <w:rPr>
          <w:i/>
          <w:iCs/>
        </w:rPr>
        <w:t>Theories and models of communication. International Journal of Law,</w:t>
      </w:r>
      <w:r w:rsidRPr="006C56D0">
        <w:t xml:space="preserve"> Government and Communication, 7(30), 78–86.</w:t>
      </w:r>
      <w:r>
        <w:t xml:space="preserve"> </w:t>
      </w:r>
      <w:hyperlink r:id="rId44" w:history="1">
        <w:r w:rsidR="00F565A8" w:rsidRPr="00766EDB">
          <w:rPr>
            <w:rStyle w:val="Hyperlink"/>
          </w:rPr>
          <w:t>https://www.researchgate.net/publication/367200690_BACK_TO_BASIC_THEORIES_AND_MODELS_OF_COMMUNICATION</w:t>
        </w:r>
      </w:hyperlink>
    </w:p>
    <w:p w14:paraId="7365B69A" w14:textId="77777777" w:rsidR="00566A81" w:rsidRDefault="00566A81" w:rsidP="00341368">
      <w:pPr>
        <w:ind w:left="720" w:hanging="720"/>
      </w:pPr>
    </w:p>
    <w:p w14:paraId="4D209BD5" w14:textId="3CC077ED" w:rsidR="00566A81" w:rsidRDefault="00E81951" w:rsidP="00341368">
      <w:pPr>
        <w:ind w:left="720" w:hanging="720"/>
      </w:pPr>
      <w:r w:rsidRPr="00E81951">
        <w:t xml:space="preserve">Armstrong, M. (2020). </w:t>
      </w:r>
      <w:r w:rsidRPr="00A97873">
        <w:rPr>
          <w:i/>
          <w:iCs/>
        </w:rPr>
        <w:t>Armstrong's handbook of human resource management practice</w:t>
      </w:r>
      <w:r w:rsidRPr="00E81951">
        <w:t xml:space="preserve"> (15th ed.). Kogan Page</w:t>
      </w:r>
      <w:r w:rsidR="0022168A">
        <w:t xml:space="preserve"> </w:t>
      </w:r>
      <w:hyperlink r:id="rId45" w:history="1">
        <w:r w:rsidR="0022168A" w:rsidRPr="000D3E5D">
          <w:rPr>
            <w:rStyle w:val="Hyperlink"/>
          </w:rPr>
          <w:t>https://studylib.net/doc/27929236/pdfcoffee.com-armstrong-marmstrongx27s-handbook-of-human-...?p=3</w:t>
        </w:r>
      </w:hyperlink>
    </w:p>
    <w:p w14:paraId="259074EE" w14:textId="77777777" w:rsidR="0022168A" w:rsidRDefault="0022168A" w:rsidP="00341368">
      <w:pPr>
        <w:ind w:left="720" w:hanging="720"/>
      </w:pPr>
    </w:p>
    <w:p w14:paraId="39E6E939" w14:textId="13767E94" w:rsidR="00F565A8" w:rsidRDefault="00566A81" w:rsidP="00341368">
      <w:pPr>
        <w:ind w:left="720" w:hanging="720"/>
      </w:pPr>
      <w:r w:rsidRPr="00566A81">
        <w:t xml:space="preserve">Baptista, A. C. (2023). Communication </w:t>
      </w:r>
      <w:proofErr w:type="gramStart"/>
      <w:r w:rsidRPr="00566A81">
        <w:t>as</w:t>
      </w:r>
      <w:proofErr w:type="gramEnd"/>
      <w:r w:rsidRPr="00566A81">
        <w:t xml:space="preserve"> an essential strategy in teaching and learning processes. </w:t>
      </w:r>
      <w:r w:rsidRPr="00B203FC">
        <w:rPr>
          <w:i/>
          <w:iCs/>
        </w:rPr>
        <w:t>In Perspective Chapter: Communication as an Essential Strategy</w:t>
      </w:r>
      <w:r w:rsidRPr="00566A81">
        <w:t>. IntechOpen</w:t>
      </w:r>
      <w:r w:rsidR="007F6A56">
        <w:t>.</w:t>
      </w:r>
    </w:p>
    <w:p w14:paraId="35CDC4AF" w14:textId="77777777" w:rsidR="00626B5D" w:rsidRDefault="00626B5D" w:rsidP="00341368">
      <w:pPr>
        <w:ind w:left="720" w:hanging="720"/>
      </w:pPr>
    </w:p>
    <w:p w14:paraId="6BF147C4" w14:textId="77777777" w:rsidR="007F6A56" w:rsidRDefault="007F6A56" w:rsidP="00341368">
      <w:pPr>
        <w:ind w:left="720" w:hanging="720"/>
      </w:pPr>
    </w:p>
    <w:p w14:paraId="2E830F8C" w14:textId="575CC2DC" w:rsidR="003446B6" w:rsidRDefault="00A17F70" w:rsidP="00341368">
      <w:pPr>
        <w:ind w:left="720" w:hanging="720"/>
      </w:pPr>
      <w:r w:rsidRPr="00A17F70">
        <w:t>Bekke</w:t>
      </w:r>
      <w:r>
        <w:t>, M</w:t>
      </w:r>
      <w:r w:rsidR="007F6A56" w:rsidRPr="007F6A56">
        <w:t xml:space="preserve">. (2020, July 6). </w:t>
      </w:r>
      <w:r w:rsidR="007F6A56" w:rsidRPr="00B203FC">
        <w:rPr>
          <w:i/>
          <w:iCs/>
        </w:rPr>
        <w:t>This is why “93% of communication is nonverbal” is a myth</w:t>
      </w:r>
      <w:r w:rsidR="007F6A56" w:rsidRPr="007F6A56">
        <w:t xml:space="preserve">. Donders Wonders. </w:t>
      </w:r>
      <w:hyperlink r:id="rId46" w:history="1">
        <w:r w:rsidR="007F6A56" w:rsidRPr="000D3E5D">
          <w:rPr>
            <w:rStyle w:val="Hyperlink"/>
          </w:rPr>
          <w:t>https://blog.donders.ru.nl/this-is-why-93-of-communication-is-nonverbal-is-a-myth/</w:t>
        </w:r>
      </w:hyperlink>
    </w:p>
    <w:p w14:paraId="1DCD1116" w14:textId="77777777" w:rsidR="007F6A56" w:rsidRDefault="007F6A56" w:rsidP="00341368">
      <w:pPr>
        <w:ind w:left="720" w:hanging="720"/>
      </w:pPr>
    </w:p>
    <w:p w14:paraId="172F6DB6" w14:textId="77777777" w:rsidR="00566A81" w:rsidRDefault="00566A81" w:rsidP="00566A81"/>
    <w:p w14:paraId="5370C405" w14:textId="633547E9" w:rsidR="00BB7230" w:rsidRDefault="00DA68B8" w:rsidP="00DA68B8">
      <w:pPr>
        <w:ind w:left="720" w:hanging="720"/>
      </w:pPr>
      <w:r>
        <w:t xml:space="preserve">Berlo, D. K. (1960). The process of communication: </w:t>
      </w:r>
      <w:r w:rsidRPr="00B203FC">
        <w:rPr>
          <w:i/>
          <w:iCs/>
        </w:rPr>
        <w:t>An introduction to theory and practice</w:t>
      </w:r>
      <w:r>
        <w:t>. Holt, Rinehart and</w:t>
      </w:r>
      <w:r>
        <w:t xml:space="preserve"> Winston. </w:t>
      </w:r>
      <w:hyperlink r:id="rId47" w:history="1">
        <w:r w:rsidR="00514C79" w:rsidRPr="000D3E5D">
          <w:rPr>
            <w:rStyle w:val="Hyperlink"/>
          </w:rPr>
          <w:t>https://www.scribd.com/document/493889048/235577-The-Process-Of-Communication</w:t>
        </w:r>
      </w:hyperlink>
    </w:p>
    <w:p w14:paraId="11FD0564" w14:textId="77777777" w:rsidR="00626B5D" w:rsidRDefault="00626B5D" w:rsidP="00DA68B8">
      <w:pPr>
        <w:ind w:left="720" w:hanging="720"/>
      </w:pPr>
    </w:p>
    <w:p w14:paraId="10C99C7F" w14:textId="77777777" w:rsidR="00514C79" w:rsidRDefault="00514C79" w:rsidP="00DA68B8">
      <w:pPr>
        <w:ind w:left="720" w:hanging="720"/>
      </w:pPr>
    </w:p>
    <w:p w14:paraId="347BE79D" w14:textId="6798E043" w:rsidR="00626B5D" w:rsidRDefault="00626B5D" w:rsidP="00DA68B8">
      <w:pPr>
        <w:ind w:left="720" w:hanging="720"/>
      </w:pPr>
      <w:r w:rsidRPr="00626B5D">
        <w:t xml:space="preserve">Byron, K. (2008). Carrying too heavy a load? </w:t>
      </w:r>
      <w:proofErr w:type="gramStart"/>
      <w:r w:rsidRPr="00626B5D">
        <w:t>The communication</w:t>
      </w:r>
      <w:proofErr w:type="gramEnd"/>
      <w:r w:rsidRPr="00626B5D">
        <w:t xml:space="preserve"> and miscommunication of emotion by email. </w:t>
      </w:r>
      <w:r w:rsidRPr="00B203FC">
        <w:rPr>
          <w:i/>
          <w:iCs/>
        </w:rPr>
        <w:t>Academy of Management Review</w:t>
      </w:r>
      <w:r w:rsidRPr="00626B5D">
        <w:t xml:space="preserve">, 33(2), 309–327. </w:t>
      </w:r>
      <w:hyperlink r:id="rId48" w:history="1">
        <w:r w:rsidRPr="000D3E5D">
          <w:rPr>
            <w:rStyle w:val="Hyperlink"/>
          </w:rPr>
          <w:t>https://doi.org/10.5465/amr.2008.31193163</w:t>
        </w:r>
      </w:hyperlink>
    </w:p>
    <w:p w14:paraId="5353C13E" w14:textId="77777777" w:rsidR="00626B5D" w:rsidRDefault="00626B5D" w:rsidP="00DA68B8">
      <w:pPr>
        <w:ind w:left="720" w:hanging="720"/>
      </w:pPr>
    </w:p>
    <w:p w14:paraId="52E1CAE3" w14:textId="77777777" w:rsidR="00255B7A" w:rsidRDefault="00255B7A" w:rsidP="00255B7A">
      <w:pPr>
        <w:ind w:left="720" w:hanging="720"/>
      </w:pPr>
      <w:r w:rsidRPr="00B203FC">
        <w:t xml:space="preserve">CIPD. (2023b). Managing conflict in the modern workplace. </w:t>
      </w:r>
      <w:r w:rsidRPr="00B203FC">
        <w:rPr>
          <w:i/>
          <w:iCs/>
        </w:rPr>
        <w:t>Chartered Institute of Personnel and Development</w:t>
      </w:r>
      <w:r w:rsidRPr="00B203FC">
        <w:t xml:space="preserve">. </w:t>
      </w:r>
      <w:hyperlink r:id="rId49" w:history="1">
        <w:r w:rsidRPr="000D3E5D">
          <w:rPr>
            <w:rStyle w:val="Hyperlink"/>
          </w:rPr>
          <w:t>https://www.cipd.org/en/knowledge/reports/managing-conflict/</w:t>
        </w:r>
      </w:hyperlink>
    </w:p>
    <w:p w14:paraId="2FBC55CF" w14:textId="77777777" w:rsidR="00255B7A" w:rsidRDefault="00255B7A" w:rsidP="00255B7A">
      <w:pPr>
        <w:ind w:left="720" w:hanging="720"/>
      </w:pPr>
    </w:p>
    <w:p w14:paraId="6D1438AC" w14:textId="5205435F" w:rsidR="00255B7A" w:rsidRDefault="003D6ACA" w:rsidP="00255B7A">
      <w:pPr>
        <w:ind w:left="720" w:hanging="720"/>
      </w:pPr>
      <w:r w:rsidRPr="003D6ACA">
        <w:t>CIPD. (2024). Pay, performance and transparency 2024. Chartered Institute of Personnel and Development</w:t>
      </w:r>
      <w:r>
        <w:t xml:space="preserve"> </w:t>
      </w:r>
      <w:r w:rsidR="00255B7A" w:rsidRPr="00255B7A">
        <w:t>https://www.cipd.org/globalassets/media/knowledge/knowledge-hub/reports/2024-pdfs/8551-pay-performance-and-transparency-report-web2.pdf</w:t>
      </w:r>
    </w:p>
    <w:p w14:paraId="74F62D18" w14:textId="77777777" w:rsidR="00BB7230" w:rsidRDefault="00BB7230" w:rsidP="00341368">
      <w:pPr>
        <w:ind w:left="720" w:hanging="720"/>
      </w:pPr>
    </w:p>
    <w:p w14:paraId="0F523096" w14:textId="57700180" w:rsidR="00BB7230" w:rsidRDefault="005356B4" w:rsidP="00341368">
      <w:pPr>
        <w:ind w:left="720" w:hanging="720"/>
      </w:pPr>
      <w:r w:rsidRPr="005356B4">
        <w:t xml:space="preserve">CIPD. (2025a). Employee engagement and motivation factsheet. </w:t>
      </w:r>
      <w:r w:rsidRPr="00B203FC">
        <w:rPr>
          <w:i/>
          <w:iCs/>
        </w:rPr>
        <w:t>Chartered Institute of Personnel and Development</w:t>
      </w:r>
      <w:r w:rsidRPr="005356B4">
        <w:t xml:space="preserve">. </w:t>
      </w:r>
      <w:hyperlink r:id="rId50" w:history="1">
        <w:r w:rsidRPr="00766EDB">
          <w:rPr>
            <w:rStyle w:val="Hyperlink"/>
          </w:rPr>
          <w:t>https://www.cipd.org/en/knowledge/factsheets/engagement-factsheet/</w:t>
        </w:r>
      </w:hyperlink>
    </w:p>
    <w:p w14:paraId="6F79A73E" w14:textId="77777777" w:rsidR="003446B6" w:rsidRDefault="003446B6" w:rsidP="00341368">
      <w:pPr>
        <w:ind w:left="720" w:hanging="720"/>
      </w:pPr>
    </w:p>
    <w:p w14:paraId="44FF9AC0" w14:textId="77777777" w:rsidR="00B203FC" w:rsidRDefault="00B203FC" w:rsidP="00341368">
      <w:pPr>
        <w:ind w:left="720" w:hanging="720"/>
      </w:pPr>
    </w:p>
    <w:p w14:paraId="7C4B8CD7" w14:textId="77777777" w:rsidR="00C71004" w:rsidRDefault="00C71004" w:rsidP="00341368">
      <w:pPr>
        <w:ind w:left="720" w:hanging="720"/>
      </w:pPr>
    </w:p>
    <w:p w14:paraId="7F5850EA" w14:textId="640A7ED4" w:rsidR="00C71004" w:rsidRDefault="00C71004" w:rsidP="00341368">
      <w:pPr>
        <w:ind w:left="720" w:hanging="720"/>
      </w:pPr>
      <w:r w:rsidRPr="00C71004">
        <w:t xml:space="preserve">Dimbleby, R., &amp; Burton, G. (2007). </w:t>
      </w:r>
      <w:r w:rsidRPr="00A97873">
        <w:rPr>
          <w:i/>
          <w:iCs/>
        </w:rPr>
        <w:t>More than words: An introduction to communication</w:t>
      </w:r>
      <w:r w:rsidRPr="00C71004">
        <w:t xml:space="preserve"> (4th ed.). Routledge.</w:t>
      </w:r>
      <w:r>
        <w:t xml:space="preserve"> </w:t>
      </w:r>
      <w:hyperlink r:id="rId51" w:history="1">
        <w:r w:rsidR="003446B6" w:rsidRPr="000D3E5D">
          <w:rPr>
            <w:rStyle w:val="Hyperlink"/>
          </w:rPr>
          <w:t>https://api.pageplace.de/preview/DT0400.9781000100822_A40223543/preview-9781000100822_A40223543.pdf</w:t>
        </w:r>
      </w:hyperlink>
    </w:p>
    <w:p w14:paraId="7FB42D95" w14:textId="77777777" w:rsidR="00413563" w:rsidRDefault="00413563" w:rsidP="00341368">
      <w:pPr>
        <w:ind w:left="720" w:hanging="720"/>
      </w:pPr>
    </w:p>
    <w:p w14:paraId="5A0F77A2" w14:textId="77777777" w:rsidR="00413563" w:rsidRDefault="00413563" w:rsidP="00341368">
      <w:pPr>
        <w:ind w:left="720" w:hanging="720"/>
      </w:pPr>
    </w:p>
    <w:p w14:paraId="68BBD4EC" w14:textId="77777777" w:rsidR="00413563" w:rsidRDefault="00413563" w:rsidP="00341368">
      <w:pPr>
        <w:ind w:left="720" w:hanging="720"/>
      </w:pPr>
    </w:p>
    <w:p w14:paraId="39328C87" w14:textId="77777777" w:rsidR="00413563" w:rsidRDefault="00413563" w:rsidP="00341368">
      <w:pPr>
        <w:ind w:left="720" w:hanging="720"/>
      </w:pPr>
    </w:p>
    <w:p w14:paraId="13875713" w14:textId="08E44B89" w:rsidR="00413563" w:rsidRDefault="00413563" w:rsidP="00341368">
      <w:pPr>
        <w:ind w:left="720" w:hanging="720"/>
      </w:pPr>
      <w:r w:rsidRPr="00413563">
        <w:t xml:space="preserve">Daft, R. L., &amp; Lengel, R. H. (1986). </w:t>
      </w:r>
      <w:r w:rsidRPr="00A97873">
        <w:rPr>
          <w:i/>
          <w:iCs/>
        </w:rPr>
        <w:t>Organizational information requirements, media richness and structural design</w:t>
      </w:r>
      <w:r w:rsidRPr="00413563">
        <w:t xml:space="preserve">. Management Science, 32(5), 554–571. </w:t>
      </w:r>
      <w:hyperlink r:id="rId52" w:history="1">
        <w:r w:rsidRPr="000D3E5D">
          <w:rPr>
            <w:rStyle w:val="Hyperlink"/>
          </w:rPr>
          <w:t>https://doi.org/10.1287/mnsc.32.5.554</w:t>
        </w:r>
      </w:hyperlink>
    </w:p>
    <w:p w14:paraId="13BD07CF" w14:textId="77777777" w:rsidR="00755838" w:rsidRDefault="00755838" w:rsidP="00341368">
      <w:pPr>
        <w:ind w:left="720" w:hanging="720"/>
      </w:pPr>
    </w:p>
    <w:p w14:paraId="7782A9DF" w14:textId="77777777" w:rsidR="00755838" w:rsidRDefault="00755838" w:rsidP="00341368">
      <w:pPr>
        <w:ind w:left="720" w:hanging="720"/>
      </w:pPr>
    </w:p>
    <w:p w14:paraId="00C10EC1" w14:textId="77777777" w:rsidR="00755838" w:rsidRDefault="00755838" w:rsidP="00755838">
      <w:pPr>
        <w:ind w:left="720" w:hanging="720"/>
      </w:pPr>
      <w:r w:rsidRPr="00935505">
        <w:t xml:space="preserve">Employee Feedback. (2023). Herzberg’s theory – Still relevant today. </w:t>
      </w:r>
      <w:r w:rsidRPr="00A97873">
        <w:rPr>
          <w:i/>
          <w:iCs/>
        </w:rPr>
        <w:t>Employee Feedback</w:t>
      </w:r>
      <w:r w:rsidRPr="00935505">
        <w:t xml:space="preserve">. </w:t>
      </w:r>
      <w:hyperlink r:id="rId53" w:history="1">
        <w:r w:rsidRPr="000D3E5D">
          <w:rPr>
            <w:rStyle w:val="Hyperlink"/>
          </w:rPr>
          <w:t>https://www.employee-feedback.co.uk/post/herzbergs-theory-still-relevant-today</w:t>
        </w:r>
      </w:hyperlink>
    </w:p>
    <w:p w14:paraId="4F9A4C32" w14:textId="77777777" w:rsidR="00755838" w:rsidRDefault="00755838" w:rsidP="00755838">
      <w:pPr>
        <w:ind w:left="720" w:hanging="720"/>
      </w:pPr>
    </w:p>
    <w:p w14:paraId="4099B015" w14:textId="77777777" w:rsidR="00755838" w:rsidRDefault="00755838" w:rsidP="00755838">
      <w:pPr>
        <w:ind w:left="720" w:hanging="720"/>
      </w:pPr>
    </w:p>
    <w:p w14:paraId="2335504F" w14:textId="23B4AF04" w:rsidR="00413563" w:rsidRDefault="00755838" w:rsidP="00341368">
      <w:pPr>
        <w:ind w:left="720" w:hanging="720"/>
      </w:pPr>
      <w:r w:rsidRPr="00755838">
        <w:t xml:space="preserve">Fletcher, L. (2019) 'How can personal development lead to increased engagement?', </w:t>
      </w:r>
      <w:r w:rsidRPr="00A97873">
        <w:rPr>
          <w:i/>
          <w:iCs/>
        </w:rPr>
        <w:t>Personnel Review</w:t>
      </w:r>
      <w:r w:rsidRPr="00755838">
        <w:t>, 48(1), pp. 100–117.</w:t>
      </w:r>
      <w:r w:rsidR="00081B4C">
        <w:t xml:space="preserve"> </w:t>
      </w:r>
      <w:hyperlink r:id="rId54" w:history="1">
        <w:r w:rsidR="00081B4C" w:rsidRPr="000D3E5D">
          <w:rPr>
            <w:rStyle w:val="Hyperlink"/>
          </w:rPr>
          <w:t>https://www.tandfonline.com/doi/full/10.1080/09585192.2016.1184177#abstract</w:t>
        </w:r>
      </w:hyperlink>
    </w:p>
    <w:p w14:paraId="6EED2631" w14:textId="77777777" w:rsidR="00081B4C" w:rsidRDefault="00081B4C" w:rsidP="00341368">
      <w:pPr>
        <w:ind w:left="720" w:hanging="720"/>
      </w:pPr>
    </w:p>
    <w:p w14:paraId="0DAEA66B" w14:textId="2C94377A" w:rsidR="00755838" w:rsidRDefault="007956D4" w:rsidP="00341368">
      <w:pPr>
        <w:ind w:left="720" w:hanging="720"/>
      </w:pPr>
      <w:r w:rsidRPr="007956D4">
        <w:t xml:space="preserve">Firmbee. (2023). McGregor’s Theory X and Theory Y. Firmbee. </w:t>
      </w:r>
      <w:hyperlink r:id="rId55" w:history="1">
        <w:r w:rsidRPr="000D3E5D">
          <w:rPr>
            <w:rStyle w:val="Hyperlink"/>
          </w:rPr>
          <w:t>https://firmbee.com/mcgregors-theory-x-and-theory-y</w:t>
        </w:r>
      </w:hyperlink>
    </w:p>
    <w:p w14:paraId="020B5F4D" w14:textId="77777777" w:rsidR="007956D4" w:rsidRDefault="007956D4" w:rsidP="00341368">
      <w:pPr>
        <w:ind w:left="720" w:hanging="720"/>
      </w:pPr>
    </w:p>
    <w:p w14:paraId="6A718A1A" w14:textId="77777777" w:rsidR="00413563" w:rsidRDefault="00413563" w:rsidP="00341368">
      <w:pPr>
        <w:ind w:left="720" w:hanging="720"/>
      </w:pPr>
    </w:p>
    <w:p w14:paraId="69A9B04D" w14:textId="4A24377D" w:rsidR="00F663F2" w:rsidRDefault="00FF0AE4" w:rsidP="00341368">
      <w:pPr>
        <w:ind w:left="720" w:hanging="720"/>
      </w:pPr>
      <w:r w:rsidRPr="00FF0AE4">
        <w:t xml:space="preserve">Gurteen, D. (n.d.). The Mehrabian myth: It is not true that 93% of our communication is nonverbal. </w:t>
      </w:r>
      <w:r w:rsidRPr="00A97873">
        <w:rPr>
          <w:i/>
          <w:iCs/>
        </w:rPr>
        <w:t>Conversational Leadership</w:t>
      </w:r>
      <w:r w:rsidRPr="00FF0AE4">
        <w:t xml:space="preserve">. </w:t>
      </w:r>
      <w:hyperlink r:id="rId56" w:history="1">
        <w:r w:rsidRPr="000D3E5D">
          <w:rPr>
            <w:rStyle w:val="Hyperlink"/>
          </w:rPr>
          <w:t>https://conversational-leadership.net/mehrabian-myth/</w:t>
        </w:r>
      </w:hyperlink>
    </w:p>
    <w:p w14:paraId="55CBCB8B" w14:textId="77777777" w:rsidR="00FF0AE4" w:rsidRDefault="00FF0AE4" w:rsidP="00341368">
      <w:pPr>
        <w:ind w:left="720" w:hanging="720"/>
      </w:pPr>
    </w:p>
    <w:p w14:paraId="0B0F530D" w14:textId="77777777" w:rsidR="00935505" w:rsidRDefault="00935505" w:rsidP="00341368">
      <w:pPr>
        <w:ind w:left="720" w:hanging="720"/>
      </w:pPr>
    </w:p>
    <w:p w14:paraId="71F83061" w14:textId="207708FC" w:rsidR="007345D5" w:rsidRDefault="00F663F2" w:rsidP="00341368">
      <w:pPr>
        <w:ind w:left="720" w:hanging="720"/>
      </w:pPr>
      <w:r w:rsidRPr="00F663F2">
        <w:t xml:space="preserve">Hargie, O. (2017). Skilled interpersonal communication: </w:t>
      </w:r>
      <w:r w:rsidRPr="00A97873">
        <w:rPr>
          <w:i/>
          <w:iCs/>
        </w:rPr>
        <w:t>Research, theory and practice</w:t>
      </w:r>
      <w:r w:rsidRPr="00F663F2">
        <w:t xml:space="preserve"> (6th ed.).</w:t>
      </w:r>
      <w:r>
        <w:t xml:space="preserve"> </w:t>
      </w:r>
      <w:hyperlink r:id="rId57" w:history="1">
        <w:r w:rsidRPr="000D3E5D">
          <w:rPr>
            <w:rStyle w:val="Hyperlink"/>
          </w:rPr>
          <w:t>https://www.academia.edu/143649826/Skilled_Interpersonal_Communication</w:t>
        </w:r>
      </w:hyperlink>
    </w:p>
    <w:p w14:paraId="5B8AD4BD" w14:textId="77777777" w:rsidR="00F663F2" w:rsidRDefault="00F663F2" w:rsidP="00341368">
      <w:pPr>
        <w:ind w:left="720" w:hanging="720"/>
      </w:pPr>
    </w:p>
    <w:p w14:paraId="7666DA7D" w14:textId="77777777" w:rsidR="005356B4" w:rsidRDefault="005356B4" w:rsidP="00341368">
      <w:pPr>
        <w:ind w:left="720" w:hanging="720"/>
      </w:pPr>
    </w:p>
    <w:p w14:paraId="364591C1" w14:textId="1E4B3D7B" w:rsidR="00BB7230" w:rsidRDefault="006D0253" w:rsidP="00341368">
      <w:pPr>
        <w:ind w:left="720" w:hanging="720"/>
      </w:pPr>
      <w:r>
        <w:t>Hargie</w:t>
      </w:r>
      <w:r w:rsidR="00F57FF3">
        <w:t>, O.</w:t>
      </w:r>
      <w:r>
        <w:t xml:space="preserve"> </w:t>
      </w:r>
      <w:r w:rsidR="00F57FF3">
        <w:t>&amp;</w:t>
      </w:r>
      <w:r>
        <w:t xml:space="preserve"> </w:t>
      </w:r>
      <w:r w:rsidRPr="006D0253">
        <w:t xml:space="preserve">Tourish, D. (2010). Auditing organizational communication: </w:t>
      </w:r>
      <w:r w:rsidRPr="00F57FF3">
        <w:rPr>
          <w:i/>
          <w:iCs/>
        </w:rPr>
        <w:t>A handbook of research, theory and practice</w:t>
      </w:r>
      <w:r w:rsidRPr="006D0253">
        <w:t>. Routledge.</w:t>
      </w:r>
      <w:r w:rsidR="00C25C4E">
        <w:t xml:space="preserve"> </w:t>
      </w:r>
      <w:hyperlink r:id="rId58" w:history="1">
        <w:r w:rsidR="00C25C4E" w:rsidRPr="000D3E5D">
          <w:rPr>
            <w:rStyle w:val="Hyperlink"/>
          </w:rPr>
          <w:t>https://scholar.google.co.uk/scholar?q=Tourish,+D.+(2010).+Auditing+organizational+communication:+A+handbook+of+research,+theory+and+practice.+Routledge.&amp;hl=en&amp;as_sdt=0&amp;as_vis=1&amp;oi=scholart</w:t>
        </w:r>
      </w:hyperlink>
    </w:p>
    <w:p w14:paraId="2E2294F7" w14:textId="77777777" w:rsidR="00C25C4E" w:rsidRDefault="00C25C4E" w:rsidP="00341368">
      <w:pPr>
        <w:ind w:left="720" w:hanging="720"/>
      </w:pPr>
    </w:p>
    <w:p w14:paraId="0FCF4DF1" w14:textId="07A545E2" w:rsidR="00DC2024" w:rsidRDefault="00DC2024" w:rsidP="00DC2024">
      <w:pPr>
        <w:ind w:left="720" w:hanging="720"/>
      </w:pPr>
      <w:r w:rsidRPr="00DC2024">
        <w:t xml:space="preserve">Health and Safety Executive. (2023). </w:t>
      </w:r>
      <w:proofErr w:type="gramStart"/>
      <w:r w:rsidRPr="00A97873">
        <w:rPr>
          <w:i/>
          <w:iCs/>
        </w:rPr>
        <w:t>Work-related stress, anxiety and depression statistics</w:t>
      </w:r>
      <w:proofErr w:type="gramEnd"/>
      <w:r w:rsidRPr="00A97873">
        <w:rPr>
          <w:i/>
          <w:iCs/>
        </w:rPr>
        <w:t xml:space="preserve"> in Great Britain</w:t>
      </w:r>
      <w:r w:rsidRPr="00DC2024">
        <w:t xml:space="preserve">, 2023. HSE. </w:t>
      </w:r>
      <w:hyperlink r:id="rId59" w:history="1">
        <w:r w:rsidRPr="000D3E5D">
          <w:rPr>
            <w:rStyle w:val="Hyperlink"/>
          </w:rPr>
          <w:t>https://www.hse.gov.uk/statistics/causdis/stress.pdf</w:t>
        </w:r>
      </w:hyperlink>
    </w:p>
    <w:p w14:paraId="3E0F1887" w14:textId="77777777" w:rsidR="00DC2024" w:rsidRDefault="00DC2024" w:rsidP="00DC2024">
      <w:pPr>
        <w:ind w:left="720" w:hanging="720"/>
      </w:pPr>
    </w:p>
    <w:p w14:paraId="556A1F40" w14:textId="4EDD1CAF" w:rsidR="00BB7230" w:rsidRDefault="0088161D" w:rsidP="00341368">
      <w:pPr>
        <w:ind w:left="720" w:hanging="720"/>
      </w:pPr>
      <w:r w:rsidRPr="0088161D">
        <w:t xml:space="preserve">Herzberg, F. (1959). </w:t>
      </w:r>
      <w:r w:rsidRPr="00A97873">
        <w:rPr>
          <w:i/>
          <w:iCs/>
        </w:rPr>
        <w:t>The motivation to work. John Wiley &amp; Sons</w:t>
      </w:r>
      <w:r w:rsidRPr="0088161D">
        <w:t>.</w:t>
      </w:r>
      <w:r w:rsidR="00C85292">
        <w:t xml:space="preserve"> </w:t>
      </w:r>
      <w:hyperlink r:id="rId60" w:history="1">
        <w:r w:rsidR="00C85292" w:rsidRPr="000D3E5D">
          <w:rPr>
            <w:rStyle w:val="Hyperlink"/>
          </w:rPr>
          <w:t>https://api.pageplace.de/preview/DT0400.9781351504430_A30546568/preview-9781351504430_A30546568.pdf</w:t>
        </w:r>
      </w:hyperlink>
    </w:p>
    <w:p w14:paraId="2C453EB8" w14:textId="77777777" w:rsidR="00C85292" w:rsidRDefault="00C85292" w:rsidP="00341368">
      <w:pPr>
        <w:ind w:left="720" w:hanging="720"/>
      </w:pPr>
    </w:p>
    <w:p w14:paraId="51FEBED8" w14:textId="77777777" w:rsidR="00BB7230" w:rsidRDefault="00BB7230" w:rsidP="00341368">
      <w:pPr>
        <w:ind w:left="720" w:hanging="720"/>
      </w:pPr>
    </w:p>
    <w:p w14:paraId="2EC5ACC3" w14:textId="59105F75" w:rsidR="00BB7230" w:rsidRDefault="00BB7230" w:rsidP="00BB7230">
      <w:pPr>
        <w:ind w:left="720" w:hanging="720"/>
      </w:pPr>
      <w:r w:rsidRPr="00BB7230">
        <w:t xml:space="preserve">Human Focus. (2025, October 14). </w:t>
      </w:r>
      <w:r w:rsidRPr="00A97873">
        <w:rPr>
          <w:i/>
          <w:iCs/>
        </w:rPr>
        <w:t>The Shannon and Weaver model of communication at work. Human Focus</w:t>
      </w:r>
      <w:r w:rsidRPr="00BB7230">
        <w:t xml:space="preserve">. </w:t>
      </w:r>
      <w:hyperlink r:id="rId61" w:history="1">
        <w:r w:rsidRPr="00766EDB">
          <w:rPr>
            <w:rStyle w:val="Hyperlink"/>
          </w:rPr>
          <w:t>https://humanfocus.co.uk/blog/the-shannon-and-weaver-model-of-communication-at-work/</w:t>
        </w:r>
      </w:hyperlink>
    </w:p>
    <w:p w14:paraId="107108A7" w14:textId="77777777" w:rsidR="008B391C" w:rsidRDefault="008B391C" w:rsidP="00BB7230">
      <w:pPr>
        <w:ind w:left="720" w:hanging="720"/>
      </w:pPr>
    </w:p>
    <w:p w14:paraId="6793D9E2" w14:textId="77777777" w:rsidR="008B391C" w:rsidRDefault="008B391C" w:rsidP="00BB7230">
      <w:pPr>
        <w:ind w:left="720" w:hanging="720"/>
      </w:pPr>
    </w:p>
    <w:p w14:paraId="306E5AFA" w14:textId="77777777" w:rsidR="00341368" w:rsidRDefault="00341368" w:rsidP="00341368">
      <w:pPr>
        <w:ind w:left="720" w:hanging="720"/>
      </w:pPr>
    </w:p>
    <w:p w14:paraId="292E4817" w14:textId="4890D575" w:rsidR="00341368" w:rsidRDefault="00341368" w:rsidP="00BB7230">
      <w:pPr>
        <w:ind w:left="720" w:hanging="720"/>
      </w:pPr>
      <w:r w:rsidRPr="00341368">
        <w:t xml:space="preserve">Johns, G., &amp; Saks, A. (2021). Organizational behaviour: </w:t>
      </w:r>
      <w:r w:rsidRPr="00A97873">
        <w:rPr>
          <w:i/>
          <w:iCs/>
        </w:rPr>
        <w:t>Understanding and managing life at work</w:t>
      </w:r>
      <w:r w:rsidRPr="00341368">
        <w:t xml:space="preserve"> (12) 392-393. </w:t>
      </w:r>
      <w:hyperlink r:id="rId62" w:history="1">
        <w:r w:rsidRPr="00766EDB">
          <w:rPr>
            <w:rStyle w:val="Hyperlink"/>
          </w:rPr>
          <w:t>https://studylib.net/doc/27815138/organizational-behaviour--understanding-and-managing-life</w:t>
        </w:r>
      </w:hyperlink>
      <w:r w:rsidRPr="00341368">
        <w:t>.</w:t>
      </w:r>
      <w:r>
        <w:t>..</w:t>
      </w:r>
    </w:p>
    <w:p w14:paraId="571A4D5B" w14:textId="77777777" w:rsidR="00B96171" w:rsidRDefault="00B96171" w:rsidP="00BB7230">
      <w:pPr>
        <w:ind w:left="720" w:hanging="720"/>
      </w:pPr>
    </w:p>
    <w:p w14:paraId="246AE215" w14:textId="77777777" w:rsidR="00B96171" w:rsidRDefault="00B96171" w:rsidP="00BB7230">
      <w:pPr>
        <w:ind w:left="720" w:hanging="720"/>
      </w:pPr>
    </w:p>
    <w:p w14:paraId="5E788EF2" w14:textId="77777777" w:rsidR="003A0FFB" w:rsidRDefault="003A0FFB" w:rsidP="00BB7230">
      <w:pPr>
        <w:ind w:left="720" w:hanging="720"/>
      </w:pPr>
    </w:p>
    <w:p w14:paraId="00A62A98" w14:textId="61AA2B1D" w:rsidR="008B391C" w:rsidRDefault="00B96171" w:rsidP="00BB7230">
      <w:pPr>
        <w:ind w:left="720" w:hanging="720"/>
      </w:pPr>
      <w:r w:rsidRPr="00B96171">
        <w:t xml:space="preserve">Maslow, A. H. (1943). A theory of human motivation. </w:t>
      </w:r>
      <w:r w:rsidRPr="00A97873">
        <w:rPr>
          <w:i/>
          <w:iCs/>
        </w:rPr>
        <w:t>Psychological Review</w:t>
      </w:r>
      <w:r w:rsidRPr="00B96171">
        <w:t xml:space="preserve">, 50(4), 370–396. </w:t>
      </w:r>
      <w:hyperlink r:id="rId63" w:history="1">
        <w:r w:rsidR="003D7E87" w:rsidRPr="000D3E5D">
          <w:rPr>
            <w:rStyle w:val="Hyperlink"/>
          </w:rPr>
          <w:t>https://www.researchgate.net/publication/385430484_A_Theory_Of_Human_Motivation_A_H_Maslow_1943_Maslow's_Hierarchy_Of_Needs_A_Perspective_Review_Of_Common_Misconceptions_And_Notes_On_The_Revisions</w:t>
        </w:r>
      </w:hyperlink>
    </w:p>
    <w:p w14:paraId="0FF9BE21" w14:textId="77777777" w:rsidR="003D7E87" w:rsidRDefault="003D7E87" w:rsidP="00BB7230">
      <w:pPr>
        <w:ind w:left="720" w:hanging="720"/>
      </w:pPr>
    </w:p>
    <w:p w14:paraId="6AAF2C87" w14:textId="5198EB5E" w:rsidR="003A0FFB" w:rsidRDefault="003A0FFB" w:rsidP="00BB7230">
      <w:pPr>
        <w:ind w:left="720" w:hanging="720"/>
      </w:pPr>
      <w:r w:rsidRPr="003A0FFB">
        <w:t xml:space="preserve">McGregor, D. (1960). </w:t>
      </w:r>
      <w:r w:rsidRPr="00A97873">
        <w:rPr>
          <w:i/>
          <w:iCs/>
        </w:rPr>
        <w:t>The human side of enterprise. McGraw-Hill</w:t>
      </w:r>
      <w:r w:rsidRPr="003A0FFB">
        <w:t>.</w:t>
      </w:r>
      <w:r>
        <w:t xml:space="preserve"> </w:t>
      </w:r>
      <w:hyperlink r:id="rId64" w:history="1">
        <w:r w:rsidR="006D7046" w:rsidRPr="000D3E5D">
          <w:rPr>
            <w:rStyle w:val="Hyperlink"/>
          </w:rPr>
          <w:t>https://ia600104.us.archive.org/5/items/in.ernet.dli.2015.459335/2015.459335.The-Human-Side-Of-Enterprise.pdf</w:t>
        </w:r>
      </w:hyperlink>
    </w:p>
    <w:p w14:paraId="2AEE5B31" w14:textId="77777777" w:rsidR="006D7046" w:rsidRDefault="006D7046" w:rsidP="00BB7230">
      <w:pPr>
        <w:ind w:left="720" w:hanging="720"/>
      </w:pPr>
    </w:p>
    <w:p w14:paraId="4BAECE93" w14:textId="77777777" w:rsidR="003A0FFB" w:rsidRDefault="003A0FFB" w:rsidP="00BB7230">
      <w:pPr>
        <w:ind w:left="720" w:hanging="720"/>
      </w:pPr>
    </w:p>
    <w:p w14:paraId="6CC50897" w14:textId="77777777" w:rsidR="003D7E87" w:rsidRDefault="003D7E87" w:rsidP="00BB7230">
      <w:pPr>
        <w:ind w:left="720" w:hanging="720"/>
      </w:pPr>
    </w:p>
    <w:p w14:paraId="2E8EFE17" w14:textId="77777777" w:rsidR="00B71192" w:rsidRDefault="00B71192" w:rsidP="00B71192">
      <w:pPr>
        <w:ind w:left="720" w:hanging="720"/>
      </w:pPr>
      <w:r>
        <w:t xml:space="preserve">McQuail, D., &amp; Windahl, S. (2015). </w:t>
      </w:r>
      <w:r w:rsidRPr="00A97873">
        <w:rPr>
          <w:i/>
          <w:iCs/>
        </w:rPr>
        <w:t>Communication models for the study of mass communications</w:t>
      </w:r>
      <w:r>
        <w:t xml:space="preserve"> (2nd</w:t>
      </w:r>
    </w:p>
    <w:p w14:paraId="35D837CD" w14:textId="7A0943DA" w:rsidR="008B391C" w:rsidRDefault="00B71192" w:rsidP="00450FA3">
      <w:pPr>
        <w:ind w:left="720" w:hanging="720"/>
      </w:pPr>
      <w:r>
        <w:t>ed.).</w:t>
      </w:r>
      <w:r>
        <w:t xml:space="preserve"> </w:t>
      </w:r>
      <w:hyperlink r:id="rId65" w:history="1">
        <w:r w:rsidR="00450FA3" w:rsidRPr="000D3E5D">
          <w:rPr>
            <w:rStyle w:val="Hyperlink"/>
          </w:rPr>
          <w:t>https://api.pageplace.de/preview/DT0400.9781317900689_A26309522/preview-9781317900689_A26309522.pdf</w:t>
        </w:r>
      </w:hyperlink>
    </w:p>
    <w:p w14:paraId="06768C4D" w14:textId="77777777" w:rsidR="00E93620" w:rsidRDefault="00E93620" w:rsidP="00450FA3">
      <w:pPr>
        <w:ind w:left="720" w:hanging="720"/>
      </w:pPr>
    </w:p>
    <w:p w14:paraId="14964C3D" w14:textId="77777777" w:rsidR="003D7E87" w:rsidRDefault="003D7E87" w:rsidP="00450FA3">
      <w:pPr>
        <w:ind w:left="720" w:hanging="720"/>
      </w:pPr>
    </w:p>
    <w:p w14:paraId="218E269D" w14:textId="77777777" w:rsidR="00450FA3" w:rsidRDefault="00450FA3" w:rsidP="00450FA3">
      <w:pPr>
        <w:ind w:left="720" w:hanging="720"/>
      </w:pPr>
    </w:p>
    <w:p w14:paraId="0E2FA4F1" w14:textId="77777777" w:rsidR="008A3AE7" w:rsidRDefault="008A3AE7" w:rsidP="00450FA3">
      <w:pPr>
        <w:ind w:left="720" w:hanging="720"/>
      </w:pPr>
    </w:p>
    <w:p w14:paraId="2CBA89A2" w14:textId="4462155E" w:rsidR="00450FA3" w:rsidRDefault="00AB5123" w:rsidP="00450FA3">
      <w:pPr>
        <w:ind w:left="720" w:hanging="720"/>
      </w:pPr>
      <w:r w:rsidRPr="00AB5123">
        <w:t xml:space="preserve">Mehrabian, A. (1971). </w:t>
      </w:r>
      <w:r w:rsidRPr="00A97873">
        <w:rPr>
          <w:i/>
          <w:iCs/>
        </w:rPr>
        <w:t>Silent messages: Implicit communication of emotions and attitudes</w:t>
      </w:r>
      <w:r w:rsidR="00E93620">
        <w:t xml:space="preserve">. </w:t>
      </w:r>
      <w:hyperlink r:id="rId66" w:history="1">
        <w:r w:rsidR="00E93620" w:rsidRPr="000D3E5D">
          <w:rPr>
            <w:rStyle w:val="Hyperlink"/>
          </w:rPr>
          <w:t>https://e-edu.nbu.bg/pluginfile.php/855150/mod_resource/content/1/Albert-Mehrabian%20-%20Silent%20Messages%201971%20-%20red.size.pdf</w:t>
        </w:r>
      </w:hyperlink>
    </w:p>
    <w:p w14:paraId="1736904A" w14:textId="77777777" w:rsidR="00E93620" w:rsidRDefault="00E93620" w:rsidP="00450FA3">
      <w:pPr>
        <w:ind w:left="720" w:hanging="720"/>
      </w:pPr>
    </w:p>
    <w:p w14:paraId="03429879" w14:textId="77777777" w:rsidR="00E93620" w:rsidRDefault="00E93620" w:rsidP="00450FA3">
      <w:pPr>
        <w:ind w:left="720" w:hanging="720"/>
      </w:pPr>
    </w:p>
    <w:p w14:paraId="5F7EA42F" w14:textId="7E30015A" w:rsidR="008B391C" w:rsidRDefault="000A6608" w:rsidP="00BB7230">
      <w:pPr>
        <w:ind w:left="720" w:hanging="720"/>
      </w:pPr>
      <w:r>
        <w:t>Meinam</w:t>
      </w:r>
      <w:r w:rsidR="00F74B64">
        <w:t>.</w:t>
      </w:r>
      <w:r>
        <w:t xml:space="preserve"> (2023)</w:t>
      </w:r>
      <w:r w:rsidR="00F74B64">
        <w:t xml:space="preserve">. </w:t>
      </w:r>
      <w:r w:rsidR="00021D61" w:rsidRPr="00A97873">
        <w:rPr>
          <w:i/>
          <w:iCs/>
        </w:rPr>
        <w:t>Feedback in the communication process. ResearchGate</w:t>
      </w:r>
      <w:r w:rsidR="00021D61" w:rsidRPr="00021D61">
        <w:t xml:space="preserve">. </w:t>
      </w:r>
      <w:hyperlink r:id="rId67" w:history="1">
        <w:r w:rsidR="00F74B64" w:rsidRPr="000D3E5D">
          <w:rPr>
            <w:rStyle w:val="Hyperlink"/>
          </w:rPr>
          <w:t>https://www.researchgate.net/publication/373421380_Feedback_in_the_Communication_Process</w:t>
        </w:r>
      </w:hyperlink>
    </w:p>
    <w:p w14:paraId="311DD479" w14:textId="77777777" w:rsidR="00FA3390" w:rsidRDefault="00FA3390" w:rsidP="00BB7230">
      <w:pPr>
        <w:ind w:left="720" w:hanging="720"/>
      </w:pPr>
    </w:p>
    <w:p w14:paraId="51280093" w14:textId="77777777" w:rsidR="00FA3390" w:rsidRDefault="00FA3390" w:rsidP="00BB7230">
      <w:pPr>
        <w:ind w:left="720" w:hanging="720"/>
      </w:pPr>
    </w:p>
    <w:p w14:paraId="5D5099D1" w14:textId="546AF4F3" w:rsidR="009B432E" w:rsidRDefault="00FA3390" w:rsidP="00BB7230">
      <w:pPr>
        <w:ind w:left="720" w:hanging="720"/>
      </w:pPr>
      <w:r w:rsidRPr="00FA3390">
        <w:t xml:space="preserve">Mind Tools. (2025). Theory X and Theory Y: </w:t>
      </w:r>
      <w:r w:rsidRPr="00A97873">
        <w:rPr>
          <w:i/>
          <w:iCs/>
        </w:rPr>
        <w:t>Understanding people’s motivations</w:t>
      </w:r>
      <w:r w:rsidRPr="00FA3390">
        <w:t xml:space="preserve">. Mind Tools. </w:t>
      </w:r>
      <w:hyperlink r:id="rId68" w:history="1">
        <w:r w:rsidRPr="000D3E5D">
          <w:rPr>
            <w:rStyle w:val="Hyperlink"/>
          </w:rPr>
          <w:t>https://www.mindtools.com/adi3nc1/theory-x-and-theory-y/</w:t>
        </w:r>
      </w:hyperlink>
    </w:p>
    <w:p w14:paraId="4CE417CD" w14:textId="77777777" w:rsidR="00FA3390" w:rsidRDefault="00FA3390" w:rsidP="00BB7230">
      <w:pPr>
        <w:ind w:left="720" w:hanging="720"/>
      </w:pPr>
    </w:p>
    <w:p w14:paraId="2204074D" w14:textId="77777777" w:rsidR="00F74B64" w:rsidRDefault="00F74B64" w:rsidP="00BB7230">
      <w:pPr>
        <w:ind w:left="720" w:hanging="720"/>
      </w:pPr>
    </w:p>
    <w:p w14:paraId="3E56918E" w14:textId="7425EB56" w:rsidR="008B391C" w:rsidRDefault="009B432E" w:rsidP="00BB7230">
      <w:pPr>
        <w:ind w:left="720" w:hanging="720"/>
      </w:pPr>
      <w:r w:rsidRPr="009B432E">
        <w:t xml:space="preserve">Mullins, L. J. (2019). </w:t>
      </w:r>
      <w:r w:rsidRPr="00A97873">
        <w:rPr>
          <w:i/>
          <w:iCs/>
        </w:rPr>
        <w:t>Management and organisational behaviour</w:t>
      </w:r>
      <w:r w:rsidRPr="009B432E">
        <w:t xml:space="preserve"> (12th ed.). Pearson</w:t>
      </w:r>
      <w:r>
        <w:t xml:space="preserve"> </w:t>
      </w:r>
      <w:hyperlink r:id="rId69" w:history="1">
        <w:r w:rsidRPr="000D3E5D">
          <w:rPr>
            <w:rStyle w:val="Hyperlink"/>
          </w:rPr>
          <w:t>https://api.pageplace.de/preview/DT0400.9781292245508_A39573206/preview-9781292245508_A39573206.pdf</w:t>
        </w:r>
      </w:hyperlink>
    </w:p>
    <w:p w14:paraId="4313C1E9" w14:textId="77777777" w:rsidR="009B432E" w:rsidRDefault="009B432E" w:rsidP="00BB7230">
      <w:pPr>
        <w:ind w:left="720" w:hanging="720"/>
      </w:pPr>
    </w:p>
    <w:p w14:paraId="15D1C832" w14:textId="77777777" w:rsidR="00341368" w:rsidRDefault="00341368" w:rsidP="00341368">
      <w:pPr>
        <w:ind w:left="720" w:hanging="720"/>
      </w:pPr>
    </w:p>
    <w:p w14:paraId="707BA32C" w14:textId="175D0F01" w:rsidR="00341368" w:rsidRDefault="008B391C" w:rsidP="00341368">
      <w:pPr>
        <w:ind w:left="720" w:hanging="720"/>
      </w:pPr>
      <w:r w:rsidRPr="008B391C">
        <w:t xml:space="preserve">NewZapp Communications. (2024). </w:t>
      </w:r>
      <w:r w:rsidRPr="00A97873">
        <w:rPr>
          <w:i/>
          <w:iCs/>
        </w:rPr>
        <w:t>The hidden costs of poor communication in the workplace</w:t>
      </w:r>
      <w:r w:rsidRPr="008B391C">
        <w:t xml:space="preserve">. NewZapp Communications. </w:t>
      </w:r>
      <w:hyperlink r:id="rId70" w:history="1">
        <w:r w:rsidRPr="00766EDB">
          <w:rPr>
            <w:rStyle w:val="Hyperlink"/>
          </w:rPr>
          <w:t>https://newzapp.co.uk/blog/the-hidden-costs-of-poor-communication-in-the-workplace/</w:t>
        </w:r>
      </w:hyperlink>
    </w:p>
    <w:p w14:paraId="256C9CBE" w14:textId="77777777" w:rsidR="00CC00A2" w:rsidRDefault="00CC00A2" w:rsidP="00341368">
      <w:pPr>
        <w:ind w:left="720" w:hanging="720"/>
      </w:pPr>
    </w:p>
    <w:p w14:paraId="10C3B67A" w14:textId="77777777" w:rsidR="00CC00A2" w:rsidRDefault="00CC00A2" w:rsidP="00341368">
      <w:pPr>
        <w:ind w:left="720" w:hanging="720"/>
      </w:pPr>
    </w:p>
    <w:p w14:paraId="17F5D014" w14:textId="77777777" w:rsidR="000A49D1" w:rsidRDefault="000A49D1" w:rsidP="00341368">
      <w:pPr>
        <w:ind w:left="720" w:hanging="720"/>
      </w:pPr>
    </w:p>
    <w:p w14:paraId="021D9D1C" w14:textId="75141E80" w:rsidR="00CC00A2" w:rsidRDefault="000A49D1" w:rsidP="00341368">
      <w:pPr>
        <w:ind w:left="720" w:hanging="720"/>
      </w:pPr>
      <w:r w:rsidRPr="000A49D1">
        <w:t xml:space="preserve">Pease, A., &amp; Pease, B. (2017). </w:t>
      </w:r>
      <w:r w:rsidRPr="00A97873">
        <w:rPr>
          <w:i/>
          <w:iCs/>
        </w:rPr>
        <w:t>The definitive book of body language</w:t>
      </w:r>
      <w:r w:rsidRPr="000A49D1">
        <w:t>. Orion.</w:t>
      </w:r>
      <w:r>
        <w:t xml:space="preserve"> </w:t>
      </w:r>
      <w:hyperlink r:id="rId71" w:history="1">
        <w:r w:rsidRPr="000D3E5D">
          <w:rPr>
            <w:rStyle w:val="Hyperlink"/>
          </w:rPr>
          <w:t>https://e-edu.nbu.bg/pluginfile.php/331752/mod_resource/content/0/Allan_and_Barbara_Pease_-_Body_Language_The_Definitive_Book.pdf</w:t>
        </w:r>
      </w:hyperlink>
    </w:p>
    <w:p w14:paraId="0E38C97A" w14:textId="77777777" w:rsidR="00537448" w:rsidRDefault="00537448" w:rsidP="00341368">
      <w:pPr>
        <w:ind w:left="720" w:hanging="720"/>
      </w:pPr>
    </w:p>
    <w:p w14:paraId="73B3FEB5" w14:textId="77777777" w:rsidR="000A49D1" w:rsidRDefault="000A49D1" w:rsidP="00341368">
      <w:pPr>
        <w:ind w:left="720" w:hanging="720"/>
      </w:pPr>
    </w:p>
    <w:p w14:paraId="2F8332A1" w14:textId="77777777" w:rsidR="00CC00A2" w:rsidRDefault="00CC00A2" w:rsidP="00341368">
      <w:pPr>
        <w:ind w:left="720" w:hanging="720"/>
      </w:pPr>
    </w:p>
    <w:p w14:paraId="33D2BBD1" w14:textId="15C00C94" w:rsidR="008B391C" w:rsidRDefault="00CC00A2" w:rsidP="00341368">
      <w:pPr>
        <w:ind w:left="720" w:hanging="720"/>
      </w:pPr>
      <w:r w:rsidRPr="00CC00A2">
        <w:t xml:space="preserve">Pumble. (2026). </w:t>
      </w:r>
      <w:r w:rsidRPr="00A97873">
        <w:rPr>
          <w:i/>
          <w:iCs/>
        </w:rPr>
        <w:t>Workplace communication statistics 2021</w:t>
      </w:r>
      <w:r w:rsidRPr="00CC00A2">
        <w:t xml:space="preserve">. </w:t>
      </w:r>
      <w:hyperlink r:id="rId72" w:history="1">
        <w:r w:rsidRPr="00766EDB">
          <w:rPr>
            <w:rStyle w:val="Hyperlink"/>
          </w:rPr>
          <w:t>https://pumble.com/learn/communication/communication-statistics/</w:t>
        </w:r>
      </w:hyperlink>
    </w:p>
    <w:p w14:paraId="0E80C815" w14:textId="77777777" w:rsidR="00FF3289" w:rsidRDefault="00FF3289" w:rsidP="00341368">
      <w:pPr>
        <w:ind w:left="720" w:hanging="720"/>
      </w:pPr>
    </w:p>
    <w:p w14:paraId="63354C41" w14:textId="77777777" w:rsidR="00537448" w:rsidRDefault="00537448" w:rsidP="00341368">
      <w:pPr>
        <w:ind w:left="720" w:hanging="720"/>
      </w:pPr>
    </w:p>
    <w:p w14:paraId="412A1E5C" w14:textId="77777777" w:rsidR="00537448" w:rsidRDefault="00537448" w:rsidP="00341368">
      <w:pPr>
        <w:ind w:left="720" w:hanging="720"/>
      </w:pPr>
    </w:p>
    <w:p w14:paraId="7AA52545" w14:textId="13EDFF14" w:rsidR="00FF3289" w:rsidRDefault="00F10ABB" w:rsidP="00341368">
      <w:pPr>
        <w:ind w:left="720" w:hanging="720"/>
      </w:pPr>
      <w:r w:rsidRPr="00F10ABB">
        <w:t xml:space="preserve">Robbins, S. P., &amp; Judge, T. A. (2023). </w:t>
      </w:r>
      <w:r w:rsidRPr="00A97873">
        <w:rPr>
          <w:i/>
          <w:iCs/>
        </w:rPr>
        <w:t>Organizational behavior</w:t>
      </w:r>
      <w:r w:rsidRPr="00F10ABB">
        <w:t xml:space="preserve"> (19th ed.). Pearson</w:t>
      </w:r>
      <w:r>
        <w:t xml:space="preserve"> </w:t>
      </w:r>
      <w:hyperlink r:id="rId73" w:history="1">
        <w:r w:rsidR="00F60A53" w:rsidRPr="000D3E5D">
          <w:rPr>
            <w:rStyle w:val="Hyperlink"/>
          </w:rPr>
          <w:t>https://api.pageplace.de/preview/DT0400.9781292449968_A46465006/preview-9781292449968_A46465006.pdf</w:t>
        </w:r>
      </w:hyperlink>
    </w:p>
    <w:p w14:paraId="13D6190C" w14:textId="77777777" w:rsidR="00537448" w:rsidRDefault="00537448" w:rsidP="00341368">
      <w:pPr>
        <w:ind w:left="720" w:hanging="720"/>
      </w:pPr>
    </w:p>
    <w:p w14:paraId="306FDB75" w14:textId="77777777" w:rsidR="00F60A53" w:rsidRDefault="00F60A53" w:rsidP="00341368">
      <w:pPr>
        <w:ind w:left="720" w:hanging="720"/>
      </w:pPr>
    </w:p>
    <w:p w14:paraId="61788AAE" w14:textId="77777777" w:rsidR="008A1343" w:rsidRDefault="008A1343" w:rsidP="00341368">
      <w:pPr>
        <w:ind w:left="720" w:hanging="720"/>
      </w:pPr>
    </w:p>
    <w:p w14:paraId="4414A411" w14:textId="3ABFB44A" w:rsidR="00A97156" w:rsidRDefault="00D128AC" w:rsidP="00341368">
      <w:pPr>
        <w:ind w:left="720" w:hanging="720"/>
      </w:pPr>
      <w:r w:rsidRPr="00D128AC">
        <w:t xml:space="preserve">Shannon, C. E., &amp; Weaver, W. (1949). </w:t>
      </w:r>
      <w:r w:rsidRPr="00A97873">
        <w:rPr>
          <w:i/>
          <w:iCs/>
        </w:rPr>
        <w:t>The mathematical theory of communication.</w:t>
      </w:r>
      <w:r w:rsidRPr="00D128AC">
        <w:t xml:space="preserve"> University of Illinois Press.</w:t>
      </w:r>
      <w:r>
        <w:t xml:space="preserve"> </w:t>
      </w:r>
      <w:hyperlink r:id="rId74" w:history="1">
        <w:r w:rsidRPr="000D3E5D">
          <w:rPr>
            <w:rStyle w:val="Hyperlink"/>
          </w:rPr>
          <w:t>https://pure.mpg.de/rest/items/ite</w:t>
        </w:r>
        <w:r w:rsidRPr="000D3E5D">
          <w:rPr>
            <w:rStyle w:val="Hyperlink"/>
          </w:rPr>
          <w:t>m_2383164_3/component/file_2383163/content</w:t>
        </w:r>
      </w:hyperlink>
    </w:p>
    <w:p w14:paraId="6FB41781" w14:textId="77777777" w:rsidR="00537448" w:rsidRDefault="00537448" w:rsidP="00341368">
      <w:pPr>
        <w:ind w:left="720" w:hanging="720"/>
      </w:pPr>
    </w:p>
    <w:p w14:paraId="70B5F44C" w14:textId="77777777" w:rsidR="003446B6" w:rsidRDefault="003446B6" w:rsidP="00341368">
      <w:pPr>
        <w:ind w:left="720" w:hanging="720"/>
      </w:pPr>
    </w:p>
    <w:p w14:paraId="0449A7D8" w14:textId="77777777" w:rsidR="002A386D" w:rsidRDefault="002A386D" w:rsidP="00341368">
      <w:pPr>
        <w:ind w:left="720" w:hanging="720"/>
      </w:pPr>
    </w:p>
    <w:p w14:paraId="46ABFD99" w14:textId="26665E13" w:rsidR="00D128AC" w:rsidRDefault="002A386D" w:rsidP="003D5351">
      <w:pPr>
        <w:ind w:left="720" w:hanging="720"/>
      </w:pPr>
      <w:r>
        <w:t>Shen, J., Chanda, A., D'Netto, B., &amp; Monga, M. (2009). Managing diversity through human resource management:</w:t>
      </w:r>
      <w:r w:rsidR="003D5351">
        <w:t xml:space="preserve"> </w:t>
      </w:r>
      <w:r>
        <w:t xml:space="preserve">An international perspective and conceptual framework. </w:t>
      </w:r>
      <w:r w:rsidRPr="00A97873">
        <w:rPr>
          <w:i/>
          <w:iCs/>
        </w:rPr>
        <w:t>The International Journal of Human Resource</w:t>
      </w:r>
      <w:r w:rsidR="003D5351" w:rsidRPr="00A97873">
        <w:rPr>
          <w:i/>
          <w:iCs/>
        </w:rPr>
        <w:t xml:space="preserve"> </w:t>
      </w:r>
      <w:r w:rsidRPr="00A97873">
        <w:rPr>
          <w:i/>
          <w:iCs/>
        </w:rPr>
        <w:t>Management</w:t>
      </w:r>
      <w:r>
        <w:t xml:space="preserve">, 20(2), 235–251. </w:t>
      </w:r>
      <w:hyperlink r:id="rId75" w:history="1">
        <w:r w:rsidRPr="000D3E5D">
          <w:rPr>
            <w:rStyle w:val="Hyperlink"/>
          </w:rPr>
          <w:t>https://doi.org/10.1080/09585190802670516</w:t>
        </w:r>
      </w:hyperlink>
    </w:p>
    <w:p w14:paraId="4F2C6F67" w14:textId="77777777" w:rsidR="00F61F20" w:rsidRDefault="00F61F20" w:rsidP="003D5351">
      <w:pPr>
        <w:ind w:left="720" w:hanging="720"/>
      </w:pPr>
    </w:p>
    <w:p w14:paraId="6FFDE22A" w14:textId="77777777" w:rsidR="00F61F20" w:rsidRDefault="00F61F20" w:rsidP="003D5351">
      <w:pPr>
        <w:ind w:left="720" w:hanging="720"/>
      </w:pPr>
    </w:p>
    <w:p w14:paraId="201A4176" w14:textId="77777777" w:rsidR="0004024B" w:rsidRDefault="0004024B" w:rsidP="003D5351">
      <w:pPr>
        <w:ind w:left="720" w:hanging="720"/>
      </w:pPr>
    </w:p>
    <w:p w14:paraId="0EC233B4" w14:textId="77777777" w:rsidR="0004024B" w:rsidRDefault="0004024B" w:rsidP="003D5351">
      <w:pPr>
        <w:ind w:left="720" w:hanging="720"/>
      </w:pPr>
    </w:p>
    <w:p w14:paraId="5850A1AA" w14:textId="2A4E0929" w:rsidR="001D6599" w:rsidRDefault="001D6599" w:rsidP="003D5351">
      <w:pPr>
        <w:ind w:left="720" w:hanging="720"/>
      </w:pPr>
      <w:r w:rsidRPr="001D6599">
        <w:t xml:space="preserve">Thomas, K. W., &amp; Kilmann, R. H. (1974). Thomas-Kilmann Conflict Mode Instrument. </w:t>
      </w:r>
      <w:hyperlink r:id="rId76" w:history="1">
        <w:r w:rsidR="0004024B" w:rsidRPr="000D3E5D">
          <w:rPr>
            <w:rStyle w:val="Hyperlink"/>
          </w:rPr>
          <w:t>https://www.researchgate.net/publication/265565339_Thomas-Kilmann_conflict_MODE_instrument</w:t>
        </w:r>
      </w:hyperlink>
    </w:p>
    <w:p w14:paraId="7C7F6EDF" w14:textId="77777777" w:rsidR="0004024B" w:rsidRDefault="0004024B" w:rsidP="003D5351">
      <w:pPr>
        <w:ind w:left="720" w:hanging="720"/>
      </w:pPr>
    </w:p>
    <w:p w14:paraId="275EFA4E" w14:textId="77777777" w:rsidR="001D6599" w:rsidRDefault="001D6599" w:rsidP="003D5351">
      <w:pPr>
        <w:ind w:left="720" w:hanging="720"/>
      </w:pPr>
    </w:p>
    <w:p w14:paraId="233C9770" w14:textId="77777777" w:rsidR="001D6599" w:rsidRDefault="001D6599" w:rsidP="003D5351">
      <w:pPr>
        <w:ind w:left="720" w:hanging="720"/>
      </w:pPr>
    </w:p>
    <w:p w14:paraId="7560BA48" w14:textId="01B54C4B" w:rsidR="00DF012C" w:rsidRDefault="00F61F20" w:rsidP="003D5351">
      <w:pPr>
        <w:ind w:left="720" w:hanging="720"/>
      </w:pPr>
      <w:r w:rsidRPr="00F61F20">
        <w:t xml:space="preserve">Thomas, K. W. (1992). Conflict and conflict management: </w:t>
      </w:r>
      <w:r w:rsidRPr="00A97873">
        <w:rPr>
          <w:i/>
          <w:iCs/>
        </w:rPr>
        <w:t>Reflections and update. Journal of Organizational Behavior</w:t>
      </w:r>
      <w:r w:rsidRPr="00F61F20">
        <w:t xml:space="preserve">, 13(3), 265–274. </w:t>
      </w:r>
      <w:hyperlink r:id="rId77" w:history="1">
        <w:r w:rsidRPr="000D3E5D">
          <w:rPr>
            <w:rStyle w:val="Hyperlink"/>
          </w:rPr>
          <w:t>https://doi.org/10.1002/job.4030130307</w:t>
        </w:r>
      </w:hyperlink>
    </w:p>
    <w:p w14:paraId="26A9450C" w14:textId="77777777" w:rsidR="00F61F20" w:rsidRDefault="00F61F20" w:rsidP="003D5351">
      <w:pPr>
        <w:ind w:left="720" w:hanging="720"/>
      </w:pPr>
    </w:p>
    <w:p w14:paraId="3E5B5150" w14:textId="77777777" w:rsidR="00E41F8C" w:rsidRDefault="00E41F8C" w:rsidP="002A386D">
      <w:pPr>
        <w:ind w:left="720" w:hanging="720"/>
      </w:pPr>
    </w:p>
    <w:p w14:paraId="6EF50F11" w14:textId="77777777" w:rsidR="00E41F8C" w:rsidRDefault="00E41F8C" w:rsidP="002A386D">
      <w:pPr>
        <w:ind w:left="720" w:hanging="720"/>
      </w:pPr>
    </w:p>
    <w:p w14:paraId="2C293C21" w14:textId="504B2C73" w:rsidR="002A386D" w:rsidRDefault="00844832" w:rsidP="002A386D">
      <w:pPr>
        <w:ind w:left="720" w:hanging="720"/>
      </w:pPr>
      <w:r w:rsidRPr="00844832">
        <w:t xml:space="preserve">Tjosvold, D. (2008). The conflict-positive organization: It depends upon us. Journal of Organizational Behavior, 29(1), 19–28. </w:t>
      </w:r>
      <w:hyperlink r:id="rId78" w:history="1">
        <w:r w:rsidR="00E41F8C" w:rsidRPr="000D3E5D">
          <w:rPr>
            <w:rStyle w:val="Hyperlink"/>
          </w:rPr>
          <w:t>https://www.academia.edu/24592310/Title_The_Conflict_Positive_Organization_It_Depends_Upon_Us</w:t>
        </w:r>
      </w:hyperlink>
    </w:p>
    <w:p w14:paraId="73B90DF1" w14:textId="77777777" w:rsidR="00E41F8C" w:rsidRDefault="00E41F8C" w:rsidP="002A386D">
      <w:pPr>
        <w:ind w:left="720" w:hanging="720"/>
      </w:pPr>
    </w:p>
    <w:p w14:paraId="6FB6F443" w14:textId="77777777" w:rsidR="00844832" w:rsidRDefault="00844832" w:rsidP="002A386D">
      <w:pPr>
        <w:ind w:left="720" w:hanging="720"/>
      </w:pPr>
    </w:p>
    <w:p w14:paraId="336F74B0" w14:textId="77777777" w:rsidR="00844832" w:rsidRDefault="00844832" w:rsidP="002A386D">
      <w:pPr>
        <w:ind w:left="720" w:hanging="720"/>
      </w:pPr>
    </w:p>
    <w:p w14:paraId="6B402B51" w14:textId="1F8B0973" w:rsidR="00CC00A2" w:rsidRDefault="00B649CC" w:rsidP="00341368">
      <w:pPr>
        <w:ind w:left="720" w:hanging="720"/>
      </w:pPr>
      <w:r w:rsidRPr="00B649CC">
        <w:t xml:space="preserve">Tourish, D., &amp; Hargie, O. (2004). </w:t>
      </w:r>
      <w:r w:rsidRPr="00A97873">
        <w:rPr>
          <w:i/>
          <w:iCs/>
        </w:rPr>
        <w:t>Key issues in organizational communication</w:t>
      </w:r>
      <w:r w:rsidRPr="00B649CC">
        <w:t>.</w:t>
      </w:r>
      <w:r>
        <w:t xml:space="preserve"> </w:t>
      </w:r>
      <w:hyperlink r:id="rId79" w:history="1">
        <w:r w:rsidR="00A30651" w:rsidRPr="000D3E5D">
          <w:rPr>
            <w:rStyle w:val="Hyperlink"/>
          </w:rPr>
          <w:t>https://dr-zakeri.ir/wp-content/uploads/2017/0</w:t>
        </w:r>
        <w:r w:rsidR="00A30651" w:rsidRPr="000D3E5D">
          <w:rPr>
            <w:rStyle w:val="Hyperlink"/>
          </w:rPr>
          <w:t>9/Ref-5.pdf</w:t>
        </w:r>
      </w:hyperlink>
    </w:p>
    <w:p w14:paraId="3B3B07B0" w14:textId="77777777" w:rsidR="00DF012C" w:rsidRDefault="00DF012C" w:rsidP="00341368">
      <w:pPr>
        <w:ind w:left="720" w:hanging="720"/>
      </w:pPr>
    </w:p>
    <w:p w14:paraId="5FAE009C" w14:textId="77777777" w:rsidR="00537448" w:rsidRDefault="00537448" w:rsidP="00341368">
      <w:pPr>
        <w:ind w:left="720" w:hanging="720"/>
      </w:pPr>
    </w:p>
    <w:p w14:paraId="15F2CFA5" w14:textId="5075F8F9" w:rsidR="00DF012C" w:rsidRDefault="004E53F8" w:rsidP="00341368">
      <w:pPr>
        <w:ind w:left="720" w:hanging="720"/>
      </w:pPr>
      <w:r w:rsidRPr="004E53F8">
        <w:t xml:space="preserve">Tourish, D. (2010). Auditing organizational communication: </w:t>
      </w:r>
      <w:r w:rsidRPr="00A97873">
        <w:rPr>
          <w:i/>
          <w:iCs/>
        </w:rPr>
        <w:t>A handbook of research, theory and practice</w:t>
      </w:r>
      <w:r w:rsidRPr="004E53F8">
        <w:t>. Routledge.</w:t>
      </w:r>
      <w:r w:rsidR="00537448">
        <w:t xml:space="preserve"> </w:t>
      </w:r>
      <w:hyperlink r:id="rId80" w:history="1">
        <w:r w:rsidR="00537448" w:rsidRPr="000D3E5D">
          <w:rPr>
            <w:rStyle w:val="Hyperlink"/>
          </w:rPr>
          <w:t>https://api.pageplace.de/preview/DT0400.9781134122059_A25023503/preview-9781134122059_A25023503.pdf</w:t>
        </w:r>
      </w:hyperlink>
    </w:p>
    <w:p w14:paraId="5805F3E8" w14:textId="77777777" w:rsidR="00F21DA4" w:rsidRDefault="00F21DA4" w:rsidP="00341368">
      <w:pPr>
        <w:ind w:left="720" w:hanging="720"/>
      </w:pPr>
    </w:p>
    <w:p w14:paraId="010014E7" w14:textId="77777777" w:rsidR="00537448" w:rsidRDefault="00537448" w:rsidP="00341368">
      <w:pPr>
        <w:ind w:left="720" w:hanging="720"/>
      </w:pPr>
    </w:p>
    <w:p w14:paraId="28C89ACF" w14:textId="21819208" w:rsidR="00A30651" w:rsidRDefault="00F21DA4" w:rsidP="00341368">
      <w:pPr>
        <w:ind w:left="720" w:hanging="720"/>
      </w:pPr>
      <w:r w:rsidRPr="00F21DA4">
        <w:t xml:space="preserve">TSW Training. (2024). Maslow's hierarchy of needs: </w:t>
      </w:r>
      <w:r w:rsidRPr="00A97873">
        <w:rPr>
          <w:i/>
          <w:iCs/>
        </w:rPr>
        <w:t>How leaders and managers can motivate their teams</w:t>
      </w:r>
      <w:r w:rsidRPr="00F21DA4">
        <w:t xml:space="preserve">. </w:t>
      </w:r>
      <w:hyperlink r:id="rId81" w:history="1">
        <w:r w:rsidRPr="000D3E5D">
          <w:rPr>
            <w:rStyle w:val="Hyperlink"/>
          </w:rPr>
          <w:t>https://www.tsw.co.uk/blog/leadership-and-management/maslows-hierarchy-of-needs/</w:t>
        </w:r>
      </w:hyperlink>
    </w:p>
    <w:p w14:paraId="5E0F8613" w14:textId="77777777" w:rsidR="00DC787F" w:rsidRDefault="00DC787F" w:rsidP="00341368">
      <w:pPr>
        <w:ind w:left="720" w:hanging="720"/>
      </w:pPr>
    </w:p>
    <w:p w14:paraId="214AEC5E" w14:textId="42A54365" w:rsidR="008A17D6" w:rsidRDefault="008A17D6" w:rsidP="00341368">
      <w:pPr>
        <w:ind w:left="720" w:hanging="720"/>
      </w:pPr>
      <w:r w:rsidRPr="008A17D6">
        <w:t xml:space="preserve">Channell, M. (2025). McGregor’s Theory X and Y: </w:t>
      </w:r>
      <w:r w:rsidRPr="00A97873">
        <w:rPr>
          <w:i/>
          <w:iCs/>
        </w:rPr>
        <w:t>How to increase team performance</w:t>
      </w:r>
      <w:r w:rsidRPr="008A17D6">
        <w:t xml:space="preserve">. TSW Training. </w:t>
      </w:r>
      <w:hyperlink r:id="rId82" w:history="1">
        <w:r w:rsidRPr="000D3E5D">
          <w:rPr>
            <w:rStyle w:val="Hyperlink"/>
          </w:rPr>
          <w:t>https://www.tsw.co.uk/insights/mcgregors-theory-x-vs-theory-y/</w:t>
        </w:r>
      </w:hyperlink>
    </w:p>
    <w:p w14:paraId="42D68D14" w14:textId="77777777" w:rsidR="008A17D6" w:rsidRDefault="008A17D6" w:rsidP="00341368">
      <w:pPr>
        <w:ind w:left="720" w:hanging="720"/>
      </w:pPr>
    </w:p>
    <w:p w14:paraId="7615992C" w14:textId="77777777" w:rsidR="008A17D6" w:rsidRDefault="008A17D6" w:rsidP="00341368">
      <w:pPr>
        <w:ind w:left="720" w:hanging="720"/>
      </w:pPr>
    </w:p>
    <w:p w14:paraId="12D9777C" w14:textId="05D5052B" w:rsidR="00DC787F" w:rsidRDefault="00DC787F" w:rsidP="00341368">
      <w:pPr>
        <w:ind w:left="720" w:hanging="720"/>
      </w:pPr>
      <w:r w:rsidRPr="00DC787F">
        <w:t xml:space="preserve">upGrad. (2025). </w:t>
      </w:r>
      <w:r w:rsidRPr="00A97873">
        <w:rPr>
          <w:i/>
          <w:iCs/>
        </w:rPr>
        <w:t>Theory X and Theory Y by Douglas McGregor</w:t>
      </w:r>
      <w:r w:rsidRPr="00DC787F">
        <w:t xml:space="preserve">. upGrad. </w:t>
      </w:r>
      <w:hyperlink r:id="rId83" w:history="1">
        <w:r w:rsidRPr="000D3E5D">
          <w:rPr>
            <w:rStyle w:val="Hyperlink"/>
          </w:rPr>
          <w:t>https://www.upgrad.com/blog/theory-x-and-theory-y-by-douglas-mcgregor/</w:t>
        </w:r>
      </w:hyperlink>
    </w:p>
    <w:p w14:paraId="13BDDC53" w14:textId="77777777" w:rsidR="00DC787F" w:rsidRDefault="00DC787F" w:rsidP="00341368">
      <w:pPr>
        <w:ind w:left="720" w:hanging="720"/>
      </w:pPr>
    </w:p>
    <w:p w14:paraId="0DF4EBA2" w14:textId="77777777" w:rsidR="00DE1349" w:rsidRDefault="00DE1349" w:rsidP="00341368">
      <w:pPr>
        <w:ind w:left="720" w:hanging="720"/>
      </w:pPr>
    </w:p>
    <w:p w14:paraId="73717EAE" w14:textId="77777777" w:rsidR="00DE1349" w:rsidRDefault="00DE1349" w:rsidP="00341368">
      <w:pPr>
        <w:ind w:left="720" w:hanging="720"/>
      </w:pPr>
    </w:p>
    <w:p w14:paraId="32BEA63A" w14:textId="6DCB8A9C" w:rsidR="00DE1349" w:rsidRDefault="00DE1349" w:rsidP="00341368">
      <w:pPr>
        <w:ind w:left="720" w:hanging="720"/>
      </w:pPr>
      <w:r w:rsidRPr="00DE1349">
        <w:t xml:space="preserve">Wahba, M. A., &amp; Bridwell, L. G. (1976). Maslow reconsidered: </w:t>
      </w:r>
      <w:r w:rsidRPr="00A97873">
        <w:rPr>
          <w:i/>
          <w:iCs/>
        </w:rPr>
        <w:t>A review of research on the need hierarchy theory</w:t>
      </w:r>
      <w:r w:rsidRPr="00DE1349">
        <w:t xml:space="preserve">. Organizational Behavior and Human Performance, 15(2), 212–240. </w:t>
      </w:r>
      <w:hyperlink r:id="rId84" w:history="1">
        <w:r w:rsidRPr="000D3E5D">
          <w:rPr>
            <w:rStyle w:val="Hyperlink"/>
          </w:rPr>
          <w:t>https://doi.org/10.1016/0030-5073(76)90038-6</w:t>
        </w:r>
      </w:hyperlink>
    </w:p>
    <w:p w14:paraId="759213DE" w14:textId="77777777" w:rsidR="009C50C1" w:rsidRDefault="009C50C1" w:rsidP="00341368">
      <w:pPr>
        <w:ind w:left="720" w:hanging="720"/>
      </w:pPr>
    </w:p>
    <w:p w14:paraId="58DD9248" w14:textId="77777777" w:rsidR="009C50C1" w:rsidRDefault="009C50C1" w:rsidP="00341368">
      <w:pPr>
        <w:ind w:left="720" w:hanging="720"/>
      </w:pPr>
    </w:p>
    <w:p w14:paraId="5028D4B1" w14:textId="315B95B1" w:rsidR="00DE1349" w:rsidRDefault="009C50C1" w:rsidP="00341368">
      <w:pPr>
        <w:ind w:left="720" w:hanging="720"/>
      </w:pPr>
      <w:r w:rsidRPr="009C50C1">
        <w:t xml:space="preserve">Welch, M., &amp; Jackson, P. R. (2007). Rethinking internal communication: </w:t>
      </w:r>
      <w:r w:rsidRPr="00A97873">
        <w:rPr>
          <w:i/>
          <w:iCs/>
        </w:rPr>
        <w:t>A stakeholder approach</w:t>
      </w:r>
      <w:r w:rsidRPr="009C50C1">
        <w:t xml:space="preserve">. Corporate Communications: An International Journal, 12(2), 177–198. </w:t>
      </w:r>
      <w:hyperlink r:id="rId85" w:history="1">
        <w:r w:rsidRPr="000D3E5D">
          <w:rPr>
            <w:rStyle w:val="Hyperlink"/>
          </w:rPr>
          <w:t>https://doi.org/10.1108/13563280710744847</w:t>
        </w:r>
      </w:hyperlink>
    </w:p>
    <w:p w14:paraId="41D3323C" w14:textId="77777777" w:rsidR="009C50C1" w:rsidRDefault="009C50C1" w:rsidP="00341368">
      <w:pPr>
        <w:ind w:left="720" w:hanging="720"/>
      </w:pPr>
    </w:p>
    <w:p w14:paraId="47CEC5F4" w14:textId="77777777" w:rsidR="00F21DA4" w:rsidRDefault="00F21DA4" w:rsidP="00341368">
      <w:pPr>
        <w:ind w:left="720" w:hanging="720"/>
      </w:pPr>
    </w:p>
    <w:p w14:paraId="5EC498AB" w14:textId="515FC61D" w:rsidR="00CC00A2" w:rsidRDefault="008A1343" w:rsidP="00341368">
      <w:pPr>
        <w:ind w:left="720" w:hanging="720"/>
      </w:pPr>
      <w:r w:rsidRPr="008A1343">
        <w:t xml:space="preserve">Zuzul, T., Pahnke, E. C., Larson, J., Bourke, P., Caurvina, N., Shah, N. P., Amini, F., Weston, J., Park, Y., Vogelstein, J., White, C., &amp; Priebe, C. (2021). Dynamic silos: </w:t>
      </w:r>
      <w:r w:rsidRPr="00E45F04">
        <w:rPr>
          <w:i/>
          <w:iCs/>
        </w:rPr>
        <w:t>Increased modularity in intra-organizational communication networks during the COVID-19 pandemic</w:t>
      </w:r>
      <w:r w:rsidRPr="008A1343">
        <w:t>.</w:t>
      </w:r>
    </w:p>
    <w:p w14:paraId="4984CEE2" w14:textId="77777777" w:rsidR="008A1343" w:rsidRPr="00341368" w:rsidRDefault="008A1343" w:rsidP="00341368">
      <w:pPr>
        <w:ind w:left="720" w:hanging="720"/>
      </w:pPr>
    </w:p>
    <w:sectPr w:rsidR="008A1343" w:rsidRPr="00341368" w:rsidSect="006F5A91">
      <w:pgSz w:w="12240" w:h="15840"/>
      <w:pgMar w:top="720" w:right="720" w:bottom="720" w:left="720"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A1BDE" w14:textId="77777777" w:rsidR="00251B7B" w:rsidRDefault="00251B7B" w:rsidP="006B633A">
      <w:r>
        <w:separator/>
      </w:r>
    </w:p>
  </w:endnote>
  <w:endnote w:type="continuationSeparator" w:id="0">
    <w:p w14:paraId="729F66B0" w14:textId="77777777" w:rsidR="00251B7B" w:rsidRDefault="00251B7B" w:rsidP="006B6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FFD9C" w14:textId="62A05398" w:rsidR="006B633A" w:rsidRPr="00DB5C8B" w:rsidRDefault="00DB5C8B" w:rsidP="00DB5C8B">
    <w:pPr>
      <w:pStyle w:val="Footer"/>
      <w:jc w:val="center"/>
      <w:rPr>
        <w:color w:val="595959" w:themeColor="text1" w:themeTint="A6"/>
      </w:rPr>
    </w:pPr>
    <w:r w:rsidRPr="00DB5C8B">
      <w:rPr>
        <w:rFonts w:ascii="Calibri" w:hAnsi="Calibri" w:cs="Calibri"/>
        <w:color w:val="595959" w:themeColor="text1" w:themeTint="A6"/>
      </w:rPr>
      <w:t>Communication is key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C9C3D" w14:textId="16C09749" w:rsidR="006F5A91" w:rsidRPr="00DB5C8B" w:rsidRDefault="003F399A" w:rsidP="00DF67DF">
    <w:pPr>
      <w:pStyle w:val="Footer"/>
      <w:jc w:val="center"/>
      <w:rPr>
        <w:color w:val="595959" w:themeColor="text1" w:themeTint="A6"/>
      </w:rPr>
    </w:pPr>
    <w:r w:rsidRPr="00DB5C8B">
      <w:rPr>
        <w:color w:val="595959" w:themeColor="text1" w:themeTint="A6"/>
      </w:rPr>
      <w:ptab w:relativeTo="margin" w:alignment="center" w:leader="none"/>
    </w:r>
    <w:r w:rsidRPr="00DB5C8B">
      <w:rPr>
        <w:color w:val="595959" w:themeColor="text1" w:themeTint="A6"/>
      </w:rPr>
      <w:t>Communication is key</w:t>
    </w:r>
    <w:r w:rsidRPr="00DB5C8B">
      <w:rPr>
        <w:color w:val="595959" w:themeColor="text1" w:themeTint="A6"/>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00E86" w14:textId="77777777" w:rsidR="00251B7B" w:rsidRDefault="00251B7B" w:rsidP="006B633A">
      <w:r>
        <w:separator/>
      </w:r>
    </w:p>
  </w:footnote>
  <w:footnote w:type="continuationSeparator" w:id="0">
    <w:p w14:paraId="146DE0F1" w14:textId="77777777" w:rsidR="00251B7B" w:rsidRDefault="00251B7B" w:rsidP="006B63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720045"/>
      <w:docPartObj>
        <w:docPartGallery w:val="Page Numbers (Top of Page)"/>
        <w:docPartUnique/>
      </w:docPartObj>
    </w:sdtPr>
    <w:sdtEndPr>
      <w:rPr>
        <w:color w:val="7F7F7F" w:themeColor="background1" w:themeShade="7F"/>
        <w:spacing w:val="60"/>
        <w:lang w:val="en-GB"/>
      </w:rPr>
    </w:sdtEndPr>
    <w:sdtContent>
      <w:p w14:paraId="6583469B" w14:textId="56E111C6" w:rsidR="004B1275" w:rsidRDefault="004B1275">
        <w:pPr>
          <w:pStyle w:val="Header"/>
          <w:pBdr>
            <w:bottom w:val="single" w:sz="4" w:space="1" w:color="D9D9D9" w:themeColor="background1" w:themeShade="D9"/>
          </w:pBdr>
          <w:rPr>
            <w:b/>
            <w:bCs/>
          </w:rPr>
        </w:pPr>
        <w:r>
          <w:fldChar w:fldCharType="begin"/>
        </w:r>
        <w:r>
          <w:instrText>PAGE   \* MERGEFORMAT</w:instrText>
        </w:r>
        <w:r>
          <w:fldChar w:fldCharType="separate"/>
        </w:r>
        <w:r>
          <w:rPr>
            <w:b/>
            <w:bCs/>
            <w:lang w:val="en-GB"/>
          </w:rPr>
          <w:t>2</w:t>
        </w:r>
        <w:r>
          <w:rPr>
            <w:b/>
            <w:bCs/>
          </w:rPr>
          <w:fldChar w:fldCharType="end"/>
        </w:r>
        <w:r>
          <w:rPr>
            <w:b/>
            <w:bCs/>
            <w:lang w:val="en-GB"/>
          </w:rPr>
          <w:t xml:space="preserve"> | </w:t>
        </w:r>
        <w:r>
          <w:rPr>
            <w:color w:val="7F7F7F" w:themeColor="background1" w:themeShade="7F"/>
            <w:spacing w:val="60"/>
            <w:lang w:val="en-GB"/>
          </w:rPr>
          <w:t>Page</w:t>
        </w:r>
      </w:p>
    </w:sdtContent>
  </w:sdt>
  <w:p w14:paraId="1469AFFF" w14:textId="77777777" w:rsidR="004B1275" w:rsidRDefault="004B12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2727629"/>
      <w:docPartObj>
        <w:docPartGallery w:val="Page Numbers (Top of Page)"/>
        <w:docPartUnique/>
      </w:docPartObj>
    </w:sdtPr>
    <w:sdtEndPr>
      <w:rPr>
        <w:color w:val="7F7F7F" w:themeColor="background1" w:themeShade="7F"/>
        <w:spacing w:val="60"/>
        <w:lang w:val="en-GB"/>
      </w:rPr>
    </w:sdtEndPr>
    <w:sdtContent>
      <w:p w14:paraId="12046027" w14:textId="3F16BE7C" w:rsidR="00D77C2B" w:rsidRDefault="00D77C2B">
        <w:pPr>
          <w:pStyle w:val="Header"/>
          <w:pBdr>
            <w:bottom w:val="single" w:sz="4" w:space="1" w:color="D9D9D9" w:themeColor="background1" w:themeShade="D9"/>
          </w:pBdr>
          <w:rPr>
            <w:b/>
            <w:bCs/>
          </w:rPr>
        </w:pPr>
        <w:r>
          <w:fldChar w:fldCharType="begin"/>
        </w:r>
        <w:r>
          <w:instrText>PAGE   \* MERGEFORMAT</w:instrText>
        </w:r>
        <w:r>
          <w:fldChar w:fldCharType="separate"/>
        </w:r>
        <w:r>
          <w:rPr>
            <w:b/>
            <w:bCs/>
            <w:lang w:val="en-GB"/>
          </w:rPr>
          <w:t>2</w:t>
        </w:r>
        <w:r>
          <w:rPr>
            <w:b/>
            <w:bCs/>
          </w:rPr>
          <w:fldChar w:fldCharType="end"/>
        </w:r>
        <w:r>
          <w:rPr>
            <w:b/>
            <w:bCs/>
            <w:lang w:val="en-GB"/>
          </w:rPr>
          <w:t xml:space="preserve"> | </w:t>
        </w:r>
        <w:r>
          <w:rPr>
            <w:color w:val="7F7F7F" w:themeColor="background1" w:themeShade="7F"/>
            <w:spacing w:val="60"/>
            <w:lang w:val="en-GB"/>
          </w:rPr>
          <w:t>Page</w:t>
        </w:r>
      </w:p>
    </w:sdtContent>
  </w:sdt>
  <w:p w14:paraId="22723267" w14:textId="77777777" w:rsidR="00D77C2B" w:rsidRDefault="00D77C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5C74"/>
    <w:multiLevelType w:val="hybridMultilevel"/>
    <w:tmpl w:val="3C38AA5E"/>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3343D"/>
    <w:multiLevelType w:val="hybridMultilevel"/>
    <w:tmpl w:val="A770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B7896"/>
    <w:multiLevelType w:val="hybridMultilevel"/>
    <w:tmpl w:val="DD465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B05628"/>
    <w:multiLevelType w:val="hybridMultilevel"/>
    <w:tmpl w:val="07303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9D0FFE"/>
    <w:multiLevelType w:val="hybridMultilevel"/>
    <w:tmpl w:val="755E11E0"/>
    <w:lvl w:ilvl="0" w:tplc="BA025B48">
      <w:start w:val="1"/>
      <w:numFmt w:val="bullet"/>
      <w:pStyle w:val="Bullets"/>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3B0318DC"/>
    <w:multiLevelType w:val="hybridMultilevel"/>
    <w:tmpl w:val="9D40215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5E1A36"/>
    <w:multiLevelType w:val="hybridMultilevel"/>
    <w:tmpl w:val="97B0DB0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9645E0"/>
    <w:multiLevelType w:val="hybridMultilevel"/>
    <w:tmpl w:val="C0B2E56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9B576C"/>
    <w:multiLevelType w:val="hybridMultilevel"/>
    <w:tmpl w:val="0244284A"/>
    <w:lvl w:ilvl="0" w:tplc="81D68A0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023A92"/>
    <w:multiLevelType w:val="hybridMultilevel"/>
    <w:tmpl w:val="89167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8E674F"/>
    <w:multiLevelType w:val="hybridMultilevel"/>
    <w:tmpl w:val="0100A7AC"/>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E17E8C"/>
    <w:multiLevelType w:val="hybridMultilevel"/>
    <w:tmpl w:val="299E07D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1894371">
    <w:abstractNumId w:val="3"/>
  </w:num>
  <w:num w:numId="2" w16cid:durableId="578101994">
    <w:abstractNumId w:val="7"/>
  </w:num>
  <w:num w:numId="3" w16cid:durableId="608321988">
    <w:abstractNumId w:val="0"/>
  </w:num>
  <w:num w:numId="4" w16cid:durableId="1733848992">
    <w:abstractNumId w:val="6"/>
  </w:num>
  <w:num w:numId="5" w16cid:durableId="1512375366">
    <w:abstractNumId w:val="10"/>
  </w:num>
  <w:num w:numId="6" w16cid:durableId="2106686321">
    <w:abstractNumId w:val="5"/>
  </w:num>
  <w:num w:numId="7" w16cid:durableId="220675127">
    <w:abstractNumId w:val="4"/>
  </w:num>
  <w:num w:numId="8" w16cid:durableId="849828842">
    <w:abstractNumId w:val="9"/>
  </w:num>
  <w:num w:numId="9" w16cid:durableId="1668048502">
    <w:abstractNumId w:val="11"/>
  </w:num>
  <w:num w:numId="10" w16cid:durableId="1039628801">
    <w:abstractNumId w:val="8"/>
  </w:num>
  <w:num w:numId="11" w16cid:durableId="176581418">
    <w:abstractNumId w:val="1"/>
  </w:num>
  <w:num w:numId="12" w16cid:durableId="5869606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displayBackgroundShape/>
  <w:proofState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sjQxMDW1NLIwMzNQ0lEKTi0uzszPAykwrAUAEtC2ZiwAAAA="/>
  </w:docVars>
  <w:rsids>
    <w:rsidRoot w:val="00E17472"/>
    <w:rsid w:val="00015483"/>
    <w:rsid w:val="00021D61"/>
    <w:rsid w:val="000227CA"/>
    <w:rsid w:val="000239FD"/>
    <w:rsid w:val="00026015"/>
    <w:rsid w:val="00030BC0"/>
    <w:rsid w:val="0003136B"/>
    <w:rsid w:val="0003191A"/>
    <w:rsid w:val="000337A4"/>
    <w:rsid w:val="000355ED"/>
    <w:rsid w:val="00037758"/>
    <w:rsid w:val="000378D7"/>
    <w:rsid w:val="0004024B"/>
    <w:rsid w:val="00040E17"/>
    <w:rsid w:val="000475CB"/>
    <w:rsid w:val="000504EC"/>
    <w:rsid w:val="00051294"/>
    <w:rsid w:val="0005441C"/>
    <w:rsid w:val="00054A3C"/>
    <w:rsid w:val="00054E9F"/>
    <w:rsid w:val="00054F83"/>
    <w:rsid w:val="00055A5E"/>
    <w:rsid w:val="0005698F"/>
    <w:rsid w:val="00056A5E"/>
    <w:rsid w:val="00056AF4"/>
    <w:rsid w:val="00056F25"/>
    <w:rsid w:val="00060117"/>
    <w:rsid w:val="0006246E"/>
    <w:rsid w:val="00064622"/>
    <w:rsid w:val="00065825"/>
    <w:rsid w:val="00067DFA"/>
    <w:rsid w:val="00072B9A"/>
    <w:rsid w:val="00080119"/>
    <w:rsid w:val="00081B4C"/>
    <w:rsid w:val="00082406"/>
    <w:rsid w:val="000834BB"/>
    <w:rsid w:val="00083CD2"/>
    <w:rsid w:val="00085B37"/>
    <w:rsid w:val="00086808"/>
    <w:rsid w:val="00087035"/>
    <w:rsid w:val="00092B77"/>
    <w:rsid w:val="000936E3"/>
    <w:rsid w:val="0009505B"/>
    <w:rsid w:val="00096E56"/>
    <w:rsid w:val="000A0187"/>
    <w:rsid w:val="000A47DD"/>
    <w:rsid w:val="000A49D1"/>
    <w:rsid w:val="000A49E4"/>
    <w:rsid w:val="000A4A8D"/>
    <w:rsid w:val="000A6608"/>
    <w:rsid w:val="000B05E2"/>
    <w:rsid w:val="000B245C"/>
    <w:rsid w:val="000B2C64"/>
    <w:rsid w:val="000B2E3E"/>
    <w:rsid w:val="000B5634"/>
    <w:rsid w:val="000B76EB"/>
    <w:rsid w:val="000C0AFA"/>
    <w:rsid w:val="000C26FF"/>
    <w:rsid w:val="000D06AB"/>
    <w:rsid w:val="000D1D83"/>
    <w:rsid w:val="000D1DA3"/>
    <w:rsid w:val="000E01F7"/>
    <w:rsid w:val="000E6F2F"/>
    <w:rsid w:val="000E7CE3"/>
    <w:rsid w:val="00100EA6"/>
    <w:rsid w:val="0010133A"/>
    <w:rsid w:val="00104EAD"/>
    <w:rsid w:val="0010710E"/>
    <w:rsid w:val="00107A1B"/>
    <w:rsid w:val="00107C0B"/>
    <w:rsid w:val="00110D36"/>
    <w:rsid w:val="00114118"/>
    <w:rsid w:val="00116D09"/>
    <w:rsid w:val="00117F58"/>
    <w:rsid w:val="00120EDB"/>
    <w:rsid w:val="00121282"/>
    <w:rsid w:val="00122D73"/>
    <w:rsid w:val="00125A6A"/>
    <w:rsid w:val="00131730"/>
    <w:rsid w:val="00133F58"/>
    <w:rsid w:val="00143B09"/>
    <w:rsid w:val="00146D29"/>
    <w:rsid w:val="0015288D"/>
    <w:rsid w:val="0015336E"/>
    <w:rsid w:val="0015493B"/>
    <w:rsid w:val="0015514D"/>
    <w:rsid w:val="00157B75"/>
    <w:rsid w:val="00167D29"/>
    <w:rsid w:val="00170892"/>
    <w:rsid w:val="00174E84"/>
    <w:rsid w:val="001812E2"/>
    <w:rsid w:val="00186BE2"/>
    <w:rsid w:val="001877A1"/>
    <w:rsid w:val="00190BC3"/>
    <w:rsid w:val="00191B9F"/>
    <w:rsid w:val="001A2E6D"/>
    <w:rsid w:val="001B0553"/>
    <w:rsid w:val="001B0D04"/>
    <w:rsid w:val="001B1A15"/>
    <w:rsid w:val="001B223F"/>
    <w:rsid w:val="001B3077"/>
    <w:rsid w:val="001C1B07"/>
    <w:rsid w:val="001C1E31"/>
    <w:rsid w:val="001C36BF"/>
    <w:rsid w:val="001C52F2"/>
    <w:rsid w:val="001C5ED8"/>
    <w:rsid w:val="001C6B99"/>
    <w:rsid w:val="001C7D2C"/>
    <w:rsid w:val="001D0839"/>
    <w:rsid w:val="001D5D75"/>
    <w:rsid w:val="001D5EC6"/>
    <w:rsid w:val="001D6599"/>
    <w:rsid w:val="001E0206"/>
    <w:rsid w:val="001E11F2"/>
    <w:rsid w:val="001E17E9"/>
    <w:rsid w:val="001E2FD9"/>
    <w:rsid w:val="001F5BFC"/>
    <w:rsid w:val="001F62C4"/>
    <w:rsid w:val="00200410"/>
    <w:rsid w:val="00202E7C"/>
    <w:rsid w:val="00204C8C"/>
    <w:rsid w:val="00206BF3"/>
    <w:rsid w:val="002071D2"/>
    <w:rsid w:val="00212DD3"/>
    <w:rsid w:val="00215232"/>
    <w:rsid w:val="00217102"/>
    <w:rsid w:val="00221653"/>
    <w:rsid w:val="0022168A"/>
    <w:rsid w:val="00221E36"/>
    <w:rsid w:val="002229EF"/>
    <w:rsid w:val="00231A3E"/>
    <w:rsid w:val="0023407A"/>
    <w:rsid w:val="00237098"/>
    <w:rsid w:val="0023776B"/>
    <w:rsid w:val="00241389"/>
    <w:rsid w:val="002453F7"/>
    <w:rsid w:val="00245BFB"/>
    <w:rsid w:val="0024641D"/>
    <w:rsid w:val="00246ED2"/>
    <w:rsid w:val="00251B7B"/>
    <w:rsid w:val="00252901"/>
    <w:rsid w:val="002553AE"/>
    <w:rsid w:val="00255B7A"/>
    <w:rsid w:val="00257342"/>
    <w:rsid w:val="002603A1"/>
    <w:rsid w:val="002658AD"/>
    <w:rsid w:val="00265965"/>
    <w:rsid w:val="0027432C"/>
    <w:rsid w:val="00276A77"/>
    <w:rsid w:val="0028344C"/>
    <w:rsid w:val="0029064C"/>
    <w:rsid w:val="00291294"/>
    <w:rsid w:val="00295764"/>
    <w:rsid w:val="00296BC9"/>
    <w:rsid w:val="00297B46"/>
    <w:rsid w:val="002A034A"/>
    <w:rsid w:val="002A0E38"/>
    <w:rsid w:val="002A0F89"/>
    <w:rsid w:val="002A1D7C"/>
    <w:rsid w:val="002A211B"/>
    <w:rsid w:val="002A386D"/>
    <w:rsid w:val="002A4CC0"/>
    <w:rsid w:val="002B1F43"/>
    <w:rsid w:val="002B3F7E"/>
    <w:rsid w:val="002B548F"/>
    <w:rsid w:val="002B5822"/>
    <w:rsid w:val="002B6F69"/>
    <w:rsid w:val="002B7193"/>
    <w:rsid w:val="002C21A4"/>
    <w:rsid w:val="002C3299"/>
    <w:rsid w:val="002C3B8B"/>
    <w:rsid w:val="002C5178"/>
    <w:rsid w:val="002C6C0D"/>
    <w:rsid w:val="002C7F0E"/>
    <w:rsid w:val="002D53E9"/>
    <w:rsid w:val="002E089F"/>
    <w:rsid w:val="002F04CC"/>
    <w:rsid w:val="002F4A8C"/>
    <w:rsid w:val="00302646"/>
    <w:rsid w:val="00303095"/>
    <w:rsid w:val="0031110E"/>
    <w:rsid w:val="00322D7E"/>
    <w:rsid w:val="00324B19"/>
    <w:rsid w:val="00327B82"/>
    <w:rsid w:val="00331CBA"/>
    <w:rsid w:val="00333597"/>
    <w:rsid w:val="00334FCD"/>
    <w:rsid w:val="00335CCE"/>
    <w:rsid w:val="00337861"/>
    <w:rsid w:val="00341368"/>
    <w:rsid w:val="00343FE7"/>
    <w:rsid w:val="003446B6"/>
    <w:rsid w:val="00347EBA"/>
    <w:rsid w:val="003512DE"/>
    <w:rsid w:val="003520DA"/>
    <w:rsid w:val="00353669"/>
    <w:rsid w:val="003547CA"/>
    <w:rsid w:val="00354BCE"/>
    <w:rsid w:val="00357ADE"/>
    <w:rsid w:val="003632DB"/>
    <w:rsid w:val="00363F9D"/>
    <w:rsid w:val="00364943"/>
    <w:rsid w:val="003658D9"/>
    <w:rsid w:val="00365C0C"/>
    <w:rsid w:val="003668E2"/>
    <w:rsid w:val="00366CF6"/>
    <w:rsid w:val="00366F67"/>
    <w:rsid w:val="0036734D"/>
    <w:rsid w:val="00371B32"/>
    <w:rsid w:val="00373CC1"/>
    <w:rsid w:val="0037441E"/>
    <w:rsid w:val="003747A1"/>
    <w:rsid w:val="0037492C"/>
    <w:rsid w:val="00376171"/>
    <w:rsid w:val="00377A4E"/>
    <w:rsid w:val="00381902"/>
    <w:rsid w:val="003875EC"/>
    <w:rsid w:val="0039016F"/>
    <w:rsid w:val="00393666"/>
    <w:rsid w:val="00396A0D"/>
    <w:rsid w:val="00397621"/>
    <w:rsid w:val="00397ADB"/>
    <w:rsid w:val="003A0FFB"/>
    <w:rsid w:val="003A28F6"/>
    <w:rsid w:val="003A2E06"/>
    <w:rsid w:val="003A35DC"/>
    <w:rsid w:val="003A6140"/>
    <w:rsid w:val="003B1B45"/>
    <w:rsid w:val="003C04AA"/>
    <w:rsid w:val="003C4CC0"/>
    <w:rsid w:val="003C6F9B"/>
    <w:rsid w:val="003D063B"/>
    <w:rsid w:val="003D2A97"/>
    <w:rsid w:val="003D2CA5"/>
    <w:rsid w:val="003D3F30"/>
    <w:rsid w:val="003D4A89"/>
    <w:rsid w:val="003D5351"/>
    <w:rsid w:val="003D6ACA"/>
    <w:rsid w:val="003D7022"/>
    <w:rsid w:val="003D7427"/>
    <w:rsid w:val="003D7E87"/>
    <w:rsid w:val="003E0200"/>
    <w:rsid w:val="003E2204"/>
    <w:rsid w:val="003E3C0E"/>
    <w:rsid w:val="003E4079"/>
    <w:rsid w:val="003E5649"/>
    <w:rsid w:val="003E7B7D"/>
    <w:rsid w:val="003F0088"/>
    <w:rsid w:val="003F1069"/>
    <w:rsid w:val="003F399A"/>
    <w:rsid w:val="003F74C8"/>
    <w:rsid w:val="003F7D83"/>
    <w:rsid w:val="004048B0"/>
    <w:rsid w:val="00410A39"/>
    <w:rsid w:val="00413563"/>
    <w:rsid w:val="00416563"/>
    <w:rsid w:val="004170D3"/>
    <w:rsid w:val="00417D0A"/>
    <w:rsid w:val="00420928"/>
    <w:rsid w:val="00423A7F"/>
    <w:rsid w:val="00424C2C"/>
    <w:rsid w:val="00424FF6"/>
    <w:rsid w:val="0042516C"/>
    <w:rsid w:val="004261B8"/>
    <w:rsid w:val="00430963"/>
    <w:rsid w:val="004314C6"/>
    <w:rsid w:val="00431E1B"/>
    <w:rsid w:val="004334FA"/>
    <w:rsid w:val="00435701"/>
    <w:rsid w:val="0043758D"/>
    <w:rsid w:val="00443DA5"/>
    <w:rsid w:val="00450EF6"/>
    <w:rsid w:val="00450F88"/>
    <w:rsid w:val="00450FA3"/>
    <w:rsid w:val="004534B7"/>
    <w:rsid w:val="004539E8"/>
    <w:rsid w:val="00454BEA"/>
    <w:rsid w:val="00454EB7"/>
    <w:rsid w:val="004552FC"/>
    <w:rsid w:val="00455556"/>
    <w:rsid w:val="00455E2B"/>
    <w:rsid w:val="004567B6"/>
    <w:rsid w:val="0046652A"/>
    <w:rsid w:val="0047300C"/>
    <w:rsid w:val="00473592"/>
    <w:rsid w:val="00476397"/>
    <w:rsid w:val="00476413"/>
    <w:rsid w:val="004764D0"/>
    <w:rsid w:val="004807DE"/>
    <w:rsid w:val="00480AEA"/>
    <w:rsid w:val="00480E9C"/>
    <w:rsid w:val="00491AD5"/>
    <w:rsid w:val="00493A60"/>
    <w:rsid w:val="0049453B"/>
    <w:rsid w:val="00494BE8"/>
    <w:rsid w:val="00495627"/>
    <w:rsid w:val="00495F54"/>
    <w:rsid w:val="004962A7"/>
    <w:rsid w:val="004963E0"/>
    <w:rsid w:val="00497589"/>
    <w:rsid w:val="00497DF7"/>
    <w:rsid w:val="004A24A5"/>
    <w:rsid w:val="004A4C49"/>
    <w:rsid w:val="004A547C"/>
    <w:rsid w:val="004A58C2"/>
    <w:rsid w:val="004B1275"/>
    <w:rsid w:val="004B2595"/>
    <w:rsid w:val="004B2D25"/>
    <w:rsid w:val="004C3FDB"/>
    <w:rsid w:val="004C4BE2"/>
    <w:rsid w:val="004D4384"/>
    <w:rsid w:val="004D4B7B"/>
    <w:rsid w:val="004D6B9C"/>
    <w:rsid w:val="004D6C0A"/>
    <w:rsid w:val="004E0F3A"/>
    <w:rsid w:val="004E3844"/>
    <w:rsid w:val="004E3A3A"/>
    <w:rsid w:val="004E53F8"/>
    <w:rsid w:val="004E7653"/>
    <w:rsid w:val="004E7987"/>
    <w:rsid w:val="004F1478"/>
    <w:rsid w:val="004F1988"/>
    <w:rsid w:val="004F2EA1"/>
    <w:rsid w:val="004F31D7"/>
    <w:rsid w:val="004F3257"/>
    <w:rsid w:val="004F3293"/>
    <w:rsid w:val="004F4702"/>
    <w:rsid w:val="004F7FE3"/>
    <w:rsid w:val="00500AC9"/>
    <w:rsid w:val="0050331D"/>
    <w:rsid w:val="00503860"/>
    <w:rsid w:val="00503C93"/>
    <w:rsid w:val="00512237"/>
    <w:rsid w:val="0051254E"/>
    <w:rsid w:val="00514C79"/>
    <w:rsid w:val="00516138"/>
    <w:rsid w:val="00517D36"/>
    <w:rsid w:val="0052085B"/>
    <w:rsid w:val="00527A86"/>
    <w:rsid w:val="00527D5C"/>
    <w:rsid w:val="0053179B"/>
    <w:rsid w:val="005329A2"/>
    <w:rsid w:val="00535543"/>
    <w:rsid w:val="005356B4"/>
    <w:rsid w:val="00536E69"/>
    <w:rsid w:val="00537448"/>
    <w:rsid w:val="00541243"/>
    <w:rsid w:val="005431C3"/>
    <w:rsid w:val="00547471"/>
    <w:rsid w:val="005507B0"/>
    <w:rsid w:val="005539E8"/>
    <w:rsid w:val="00553C83"/>
    <w:rsid w:val="00554A19"/>
    <w:rsid w:val="005552DA"/>
    <w:rsid w:val="0055691C"/>
    <w:rsid w:val="00565866"/>
    <w:rsid w:val="00566A81"/>
    <w:rsid w:val="005748EE"/>
    <w:rsid w:val="00575CC0"/>
    <w:rsid w:val="00580EC8"/>
    <w:rsid w:val="00581529"/>
    <w:rsid w:val="00582254"/>
    <w:rsid w:val="00584EED"/>
    <w:rsid w:val="00586D22"/>
    <w:rsid w:val="00587907"/>
    <w:rsid w:val="005938E6"/>
    <w:rsid w:val="005947BE"/>
    <w:rsid w:val="0059543A"/>
    <w:rsid w:val="00595F52"/>
    <w:rsid w:val="0059725B"/>
    <w:rsid w:val="00597A78"/>
    <w:rsid w:val="005A128B"/>
    <w:rsid w:val="005A413D"/>
    <w:rsid w:val="005A493C"/>
    <w:rsid w:val="005A5761"/>
    <w:rsid w:val="005A747E"/>
    <w:rsid w:val="005B10D2"/>
    <w:rsid w:val="005B116C"/>
    <w:rsid w:val="005B37D7"/>
    <w:rsid w:val="005B4019"/>
    <w:rsid w:val="005B7A9D"/>
    <w:rsid w:val="005B7FDE"/>
    <w:rsid w:val="005C081E"/>
    <w:rsid w:val="005C11DB"/>
    <w:rsid w:val="005C22B8"/>
    <w:rsid w:val="005C3D33"/>
    <w:rsid w:val="005D313F"/>
    <w:rsid w:val="005D731E"/>
    <w:rsid w:val="005D7F32"/>
    <w:rsid w:val="005D7F9D"/>
    <w:rsid w:val="005E0868"/>
    <w:rsid w:val="005E5E53"/>
    <w:rsid w:val="005F350F"/>
    <w:rsid w:val="005F41EF"/>
    <w:rsid w:val="00600085"/>
    <w:rsid w:val="0060065C"/>
    <w:rsid w:val="006013C2"/>
    <w:rsid w:val="0060511F"/>
    <w:rsid w:val="0060576B"/>
    <w:rsid w:val="0061444D"/>
    <w:rsid w:val="006179F5"/>
    <w:rsid w:val="00620935"/>
    <w:rsid w:val="00621631"/>
    <w:rsid w:val="006237A4"/>
    <w:rsid w:val="00623803"/>
    <w:rsid w:val="0062530D"/>
    <w:rsid w:val="00626364"/>
    <w:rsid w:val="00626B5D"/>
    <w:rsid w:val="006301CE"/>
    <w:rsid w:val="00630646"/>
    <w:rsid w:val="006306BA"/>
    <w:rsid w:val="006308F5"/>
    <w:rsid w:val="00637B7B"/>
    <w:rsid w:val="0064029B"/>
    <w:rsid w:val="00640B6B"/>
    <w:rsid w:val="0064524E"/>
    <w:rsid w:val="00647E21"/>
    <w:rsid w:val="00647FC8"/>
    <w:rsid w:val="00650AE1"/>
    <w:rsid w:val="00651C65"/>
    <w:rsid w:val="006551C3"/>
    <w:rsid w:val="00655551"/>
    <w:rsid w:val="00656943"/>
    <w:rsid w:val="00656A2C"/>
    <w:rsid w:val="006578AF"/>
    <w:rsid w:val="00661A71"/>
    <w:rsid w:val="00663A1F"/>
    <w:rsid w:val="00670025"/>
    <w:rsid w:val="00672DD2"/>
    <w:rsid w:val="00677510"/>
    <w:rsid w:val="00681385"/>
    <w:rsid w:val="00681DB4"/>
    <w:rsid w:val="00685B33"/>
    <w:rsid w:val="00685D2A"/>
    <w:rsid w:val="00687EB8"/>
    <w:rsid w:val="00690A25"/>
    <w:rsid w:val="006953B2"/>
    <w:rsid w:val="0069644D"/>
    <w:rsid w:val="006A0021"/>
    <w:rsid w:val="006A483F"/>
    <w:rsid w:val="006A535D"/>
    <w:rsid w:val="006B23AF"/>
    <w:rsid w:val="006B4126"/>
    <w:rsid w:val="006B48E0"/>
    <w:rsid w:val="006B633A"/>
    <w:rsid w:val="006B6FE2"/>
    <w:rsid w:val="006C4E53"/>
    <w:rsid w:val="006C56D0"/>
    <w:rsid w:val="006D0253"/>
    <w:rsid w:val="006D37AD"/>
    <w:rsid w:val="006D4A0A"/>
    <w:rsid w:val="006D5198"/>
    <w:rsid w:val="006D7046"/>
    <w:rsid w:val="006D7E5A"/>
    <w:rsid w:val="006E241B"/>
    <w:rsid w:val="006E3FB0"/>
    <w:rsid w:val="006E498E"/>
    <w:rsid w:val="006E5943"/>
    <w:rsid w:val="006E693A"/>
    <w:rsid w:val="006F1C0F"/>
    <w:rsid w:val="006F5A91"/>
    <w:rsid w:val="00701BE8"/>
    <w:rsid w:val="00707B58"/>
    <w:rsid w:val="00707C25"/>
    <w:rsid w:val="00710858"/>
    <w:rsid w:val="00713BA5"/>
    <w:rsid w:val="00714B5D"/>
    <w:rsid w:val="00716132"/>
    <w:rsid w:val="00717511"/>
    <w:rsid w:val="0072626F"/>
    <w:rsid w:val="007273A8"/>
    <w:rsid w:val="00727D8C"/>
    <w:rsid w:val="007304CF"/>
    <w:rsid w:val="007345D5"/>
    <w:rsid w:val="007366D6"/>
    <w:rsid w:val="007419DA"/>
    <w:rsid w:val="00744F1D"/>
    <w:rsid w:val="007456DD"/>
    <w:rsid w:val="007457AA"/>
    <w:rsid w:val="00747D69"/>
    <w:rsid w:val="00751A72"/>
    <w:rsid w:val="00751CE6"/>
    <w:rsid w:val="0075404B"/>
    <w:rsid w:val="00754E3B"/>
    <w:rsid w:val="00755838"/>
    <w:rsid w:val="00762834"/>
    <w:rsid w:val="0076425D"/>
    <w:rsid w:val="00765331"/>
    <w:rsid w:val="0076534D"/>
    <w:rsid w:val="00766DA1"/>
    <w:rsid w:val="00772865"/>
    <w:rsid w:val="00773B64"/>
    <w:rsid w:val="00774638"/>
    <w:rsid w:val="007762BF"/>
    <w:rsid w:val="00777478"/>
    <w:rsid w:val="00782C35"/>
    <w:rsid w:val="007830FD"/>
    <w:rsid w:val="007837B0"/>
    <w:rsid w:val="007874BC"/>
    <w:rsid w:val="0079181A"/>
    <w:rsid w:val="0079412D"/>
    <w:rsid w:val="007943D5"/>
    <w:rsid w:val="007956D4"/>
    <w:rsid w:val="00797B52"/>
    <w:rsid w:val="007A28E4"/>
    <w:rsid w:val="007B2E61"/>
    <w:rsid w:val="007B4581"/>
    <w:rsid w:val="007B4DFB"/>
    <w:rsid w:val="007B52F1"/>
    <w:rsid w:val="007B5595"/>
    <w:rsid w:val="007C216F"/>
    <w:rsid w:val="007C3BAB"/>
    <w:rsid w:val="007C7387"/>
    <w:rsid w:val="007D0BCF"/>
    <w:rsid w:val="007D3DFE"/>
    <w:rsid w:val="007D77E2"/>
    <w:rsid w:val="007E2AA1"/>
    <w:rsid w:val="007E3BD1"/>
    <w:rsid w:val="007E52C0"/>
    <w:rsid w:val="007E6900"/>
    <w:rsid w:val="007E7900"/>
    <w:rsid w:val="007F0520"/>
    <w:rsid w:val="007F27C9"/>
    <w:rsid w:val="007F4A43"/>
    <w:rsid w:val="007F542B"/>
    <w:rsid w:val="007F6A56"/>
    <w:rsid w:val="008049B8"/>
    <w:rsid w:val="008059C2"/>
    <w:rsid w:val="00806B8D"/>
    <w:rsid w:val="0081061D"/>
    <w:rsid w:val="00816D3F"/>
    <w:rsid w:val="00820F02"/>
    <w:rsid w:val="00822F0B"/>
    <w:rsid w:val="0082482C"/>
    <w:rsid w:val="008271BC"/>
    <w:rsid w:val="00831F9E"/>
    <w:rsid w:val="00834B96"/>
    <w:rsid w:val="0083577C"/>
    <w:rsid w:val="00844832"/>
    <w:rsid w:val="00847085"/>
    <w:rsid w:val="00853E86"/>
    <w:rsid w:val="00856658"/>
    <w:rsid w:val="00856C07"/>
    <w:rsid w:val="00856E03"/>
    <w:rsid w:val="0086150F"/>
    <w:rsid w:val="00862844"/>
    <w:rsid w:val="00862C6A"/>
    <w:rsid w:val="00866EA2"/>
    <w:rsid w:val="00867AB3"/>
    <w:rsid w:val="0087290F"/>
    <w:rsid w:val="00872C00"/>
    <w:rsid w:val="0087330C"/>
    <w:rsid w:val="008734B6"/>
    <w:rsid w:val="00875C69"/>
    <w:rsid w:val="008761A7"/>
    <w:rsid w:val="0087675B"/>
    <w:rsid w:val="008801D8"/>
    <w:rsid w:val="00880677"/>
    <w:rsid w:val="008811FB"/>
    <w:rsid w:val="0088161D"/>
    <w:rsid w:val="00881986"/>
    <w:rsid w:val="00884E39"/>
    <w:rsid w:val="008856B1"/>
    <w:rsid w:val="00886039"/>
    <w:rsid w:val="00887A41"/>
    <w:rsid w:val="008920BB"/>
    <w:rsid w:val="008937EC"/>
    <w:rsid w:val="00893B93"/>
    <w:rsid w:val="00894478"/>
    <w:rsid w:val="00897DCE"/>
    <w:rsid w:val="008A1343"/>
    <w:rsid w:val="008A151A"/>
    <w:rsid w:val="008A17D6"/>
    <w:rsid w:val="008A2E6F"/>
    <w:rsid w:val="008A3AE7"/>
    <w:rsid w:val="008A6EFF"/>
    <w:rsid w:val="008A7773"/>
    <w:rsid w:val="008B1D94"/>
    <w:rsid w:val="008B391C"/>
    <w:rsid w:val="008B60A5"/>
    <w:rsid w:val="008C1469"/>
    <w:rsid w:val="008C247E"/>
    <w:rsid w:val="008C5511"/>
    <w:rsid w:val="008D07C5"/>
    <w:rsid w:val="008D3316"/>
    <w:rsid w:val="008D4ACB"/>
    <w:rsid w:val="008E1DF7"/>
    <w:rsid w:val="008E2C45"/>
    <w:rsid w:val="008E2CBE"/>
    <w:rsid w:val="008E4019"/>
    <w:rsid w:val="008E57BA"/>
    <w:rsid w:val="008E6874"/>
    <w:rsid w:val="008F1ABD"/>
    <w:rsid w:val="008F1BD4"/>
    <w:rsid w:val="008F34F2"/>
    <w:rsid w:val="00900270"/>
    <w:rsid w:val="009036CF"/>
    <w:rsid w:val="00903793"/>
    <w:rsid w:val="00904297"/>
    <w:rsid w:val="009062EB"/>
    <w:rsid w:val="00906C28"/>
    <w:rsid w:val="00910AB9"/>
    <w:rsid w:val="00911F79"/>
    <w:rsid w:val="00912991"/>
    <w:rsid w:val="009131BD"/>
    <w:rsid w:val="00913DC3"/>
    <w:rsid w:val="00914A45"/>
    <w:rsid w:val="00915142"/>
    <w:rsid w:val="009152C4"/>
    <w:rsid w:val="00917559"/>
    <w:rsid w:val="00924A87"/>
    <w:rsid w:val="00924E88"/>
    <w:rsid w:val="009269CF"/>
    <w:rsid w:val="00931300"/>
    <w:rsid w:val="00935505"/>
    <w:rsid w:val="009359D0"/>
    <w:rsid w:val="00946AA2"/>
    <w:rsid w:val="0095089D"/>
    <w:rsid w:val="00950EF1"/>
    <w:rsid w:val="009527D4"/>
    <w:rsid w:val="00954C8A"/>
    <w:rsid w:val="00957028"/>
    <w:rsid w:val="00961AEF"/>
    <w:rsid w:val="00962210"/>
    <w:rsid w:val="0096390E"/>
    <w:rsid w:val="00964AB0"/>
    <w:rsid w:val="00966595"/>
    <w:rsid w:val="009673A0"/>
    <w:rsid w:val="00990C95"/>
    <w:rsid w:val="009931DF"/>
    <w:rsid w:val="009A15DF"/>
    <w:rsid w:val="009A1C81"/>
    <w:rsid w:val="009A22DF"/>
    <w:rsid w:val="009A622D"/>
    <w:rsid w:val="009B38E4"/>
    <w:rsid w:val="009B432E"/>
    <w:rsid w:val="009B4C5E"/>
    <w:rsid w:val="009B5D7D"/>
    <w:rsid w:val="009B684D"/>
    <w:rsid w:val="009C15B0"/>
    <w:rsid w:val="009C1C87"/>
    <w:rsid w:val="009C3C13"/>
    <w:rsid w:val="009C50C1"/>
    <w:rsid w:val="009C53C8"/>
    <w:rsid w:val="009D0407"/>
    <w:rsid w:val="009D1F8E"/>
    <w:rsid w:val="009D50E8"/>
    <w:rsid w:val="009D6E30"/>
    <w:rsid w:val="009F34DA"/>
    <w:rsid w:val="00A010B3"/>
    <w:rsid w:val="00A0307F"/>
    <w:rsid w:val="00A03453"/>
    <w:rsid w:val="00A06303"/>
    <w:rsid w:val="00A12CCB"/>
    <w:rsid w:val="00A13266"/>
    <w:rsid w:val="00A143FC"/>
    <w:rsid w:val="00A1504E"/>
    <w:rsid w:val="00A17F70"/>
    <w:rsid w:val="00A251E6"/>
    <w:rsid w:val="00A30001"/>
    <w:rsid w:val="00A30651"/>
    <w:rsid w:val="00A33B7B"/>
    <w:rsid w:val="00A33E0D"/>
    <w:rsid w:val="00A354ED"/>
    <w:rsid w:val="00A4544F"/>
    <w:rsid w:val="00A47AC0"/>
    <w:rsid w:val="00A518BE"/>
    <w:rsid w:val="00A5255D"/>
    <w:rsid w:val="00A53830"/>
    <w:rsid w:val="00A700B0"/>
    <w:rsid w:val="00A71692"/>
    <w:rsid w:val="00A740C7"/>
    <w:rsid w:val="00A7473D"/>
    <w:rsid w:val="00A75E93"/>
    <w:rsid w:val="00A77CC5"/>
    <w:rsid w:val="00A80495"/>
    <w:rsid w:val="00A847BF"/>
    <w:rsid w:val="00A877CA"/>
    <w:rsid w:val="00A87D6E"/>
    <w:rsid w:val="00A90407"/>
    <w:rsid w:val="00A97156"/>
    <w:rsid w:val="00A97873"/>
    <w:rsid w:val="00AA17B6"/>
    <w:rsid w:val="00AA22AC"/>
    <w:rsid w:val="00AA45B9"/>
    <w:rsid w:val="00AA4E22"/>
    <w:rsid w:val="00AA5394"/>
    <w:rsid w:val="00AA665B"/>
    <w:rsid w:val="00AA6C0A"/>
    <w:rsid w:val="00AB3F6B"/>
    <w:rsid w:val="00AB5123"/>
    <w:rsid w:val="00AB7B03"/>
    <w:rsid w:val="00AC5896"/>
    <w:rsid w:val="00AD164C"/>
    <w:rsid w:val="00AD430B"/>
    <w:rsid w:val="00AD4F06"/>
    <w:rsid w:val="00AD5A8A"/>
    <w:rsid w:val="00AD65A8"/>
    <w:rsid w:val="00AE6F29"/>
    <w:rsid w:val="00AE7CBE"/>
    <w:rsid w:val="00AF1286"/>
    <w:rsid w:val="00AF3107"/>
    <w:rsid w:val="00AF40E7"/>
    <w:rsid w:val="00AF5DE6"/>
    <w:rsid w:val="00B00166"/>
    <w:rsid w:val="00B00533"/>
    <w:rsid w:val="00B00C6E"/>
    <w:rsid w:val="00B052FA"/>
    <w:rsid w:val="00B05BA2"/>
    <w:rsid w:val="00B070B2"/>
    <w:rsid w:val="00B10A61"/>
    <w:rsid w:val="00B11B24"/>
    <w:rsid w:val="00B11CC3"/>
    <w:rsid w:val="00B13CF5"/>
    <w:rsid w:val="00B16FB2"/>
    <w:rsid w:val="00B203FC"/>
    <w:rsid w:val="00B24C82"/>
    <w:rsid w:val="00B252B0"/>
    <w:rsid w:val="00B25685"/>
    <w:rsid w:val="00B27DFE"/>
    <w:rsid w:val="00B314C8"/>
    <w:rsid w:val="00B31880"/>
    <w:rsid w:val="00B3373C"/>
    <w:rsid w:val="00B33B2A"/>
    <w:rsid w:val="00B33BA9"/>
    <w:rsid w:val="00B355D1"/>
    <w:rsid w:val="00B35CE8"/>
    <w:rsid w:val="00B36460"/>
    <w:rsid w:val="00B36E9E"/>
    <w:rsid w:val="00B43307"/>
    <w:rsid w:val="00B43465"/>
    <w:rsid w:val="00B4432F"/>
    <w:rsid w:val="00B44454"/>
    <w:rsid w:val="00B52088"/>
    <w:rsid w:val="00B527E2"/>
    <w:rsid w:val="00B54817"/>
    <w:rsid w:val="00B62279"/>
    <w:rsid w:val="00B6266F"/>
    <w:rsid w:val="00B649CC"/>
    <w:rsid w:val="00B66321"/>
    <w:rsid w:val="00B678B1"/>
    <w:rsid w:val="00B679FB"/>
    <w:rsid w:val="00B71192"/>
    <w:rsid w:val="00B71316"/>
    <w:rsid w:val="00B714CC"/>
    <w:rsid w:val="00B759A5"/>
    <w:rsid w:val="00B85114"/>
    <w:rsid w:val="00B86499"/>
    <w:rsid w:val="00B87557"/>
    <w:rsid w:val="00B87DE5"/>
    <w:rsid w:val="00B91085"/>
    <w:rsid w:val="00B93A19"/>
    <w:rsid w:val="00B93AF6"/>
    <w:rsid w:val="00B95D01"/>
    <w:rsid w:val="00B96171"/>
    <w:rsid w:val="00BA1CCD"/>
    <w:rsid w:val="00BA4317"/>
    <w:rsid w:val="00BA668D"/>
    <w:rsid w:val="00BA671D"/>
    <w:rsid w:val="00BB23E5"/>
    <w:rsid w:val="00BB2C30"/>
    <w:rsid w:val="00BB33BB"/>
    <w:rsid w:val="00BB4ABB"/>
    <w:rsid w:val="00BB4C84"/>
    <w:rsid w:val="00BB7230"/>
    <w:rsid w:val="00BB7D58"/>
    <w:rsid w:val="00BC5684"/>
    <w:rsid w:val="00BD3458"/>
    <w:rsid w:val="00BD5992"/>
    <w:rsid w:val="00BD6D0E"/>
    <w:rsid w:val="00BE1822"/>
    <w:rsid w:val="00BF1D3A"/>
    <w:rsid w:val="00BF3C60"/>
    <w:rsid w:val="00BF7335"/>
    <w:rsid w:val="00BF7A9B"/>
    <w:rsid w:val="00C014F1"/>
    <w:rsid w:val="00C0237A"/>
    <w:rsid w:val="00C06717"/>
    <w:rsid w:val="00C10ECC"/>
    <w:rsid w:val="00C1267A"/>
    <w:rsid w:val="00C13033"/>
    <w:rsid w:val="00C151CC"/>
    <w:rsid w:val="00C152FD"/>
    <w:rsid w:val="00C17936"/>
    <w:rsid w:val="00C24D20"/>
    <w:rsid w:val="00C25B84"/>
    <w:rsid w:val="00C25C4E"/>
    <w:rsid w:val="00C25FB6"/>
    <w:rsid w:val="00C267CF"/>
    <w:rsid w:val="00C267F5"/>
    <w:rsid w:val="00C27499"/>
    <w:rsid w:val="00C368A1"/>
    <w:rsid w:val="00C42E98"/>
    <w:rsid w:val="00C43AF7"/>
    <w:rsid w:val="00C448BF"/>
    <w:rsid w:val="00C45518"/>
    <w:rsid w:val="00C45B67"/>
    <w:rsid w:val="00C56DA2"/>
    <w:rsid w:val="00C60255"/>
    <w:rsid w:val="00C67996"/>
    <w:rsid w:val="00C67BE5"/>
    <w:rsid w:val="00C70B9D"/>
    <w:rsid w:val="00C71004"/>
    <w:rsid w:val="00C722E3"/>
    <w:rsid w:val="00C73748"/>
    <w:rsid w:val="00C84AC5"/>
    <w:rsid w:val="00C85292"/>
    <w:rsid w:val="00C91409"/>
    <w:rsid w:val="00C9521F"/>
    <w:rsid w:val="00C964EC"/>
    <w:rsid w:val="00CB03E8"/>
    <w:rsid w:val="00CB0BB1"/>
    <w:rsid w:val="00CB211E"/>
    <w:rsid w:val="00CB4EE0"/>
    <w:rsid w:val="00CC00A2"/>
    <w:rsid w:val="00CC1DFF"/>
    <w:rsid w:val="00CC2990"/>
    <w:rsid w:val="00CC6228"/>
    <w:rsid w:val="00CC71C8"/>
    <w:rsid w:val="00CD0A8F"/>
    <w:rsid w:val="00CD1C38"/>
    <w:rsid w:val="00CD3E75"/>
    <w:rsid w:val="00CD786A"/>
    <w:rsid w:val="00CD7F5C"/>
    <w:rsid w:val="00CD7F84"/>
    <w:rsid w:val="00CE0741"/>
    <w:rsid w:val="00CE2236"/>
    <w:rsid w:val="00CE547F"/>
    <w:rsid w:val="00CE573F"/>
    <w:rsid w:val="00CE68C4"/>
    <w:rsid w:val="00CE7EB9"/>
    <w:rsid w:val="00CF16D6"/>
    <w:rsid w:val="00CF2CD1"/>
    <w:rsid w:val="00D04DFA"/>
    <w:rsid w:val="00D05A9D"/>
    <w:rsid w:val="00D10656"/>
    <w:rsid w:val="00D128AC"/>
    <w:rsid w:val="00D12EE2"/>
    <w:rsid w:val="00D1516A"/>
    <w:rsid w:val="00D20044"/>
    <w:rsid w:val="00D26254"/>
    <w:rsid w:val="00D26642"/>
    <w:rsid w:val="00D31EA2"/>
    <w:rsid w:val="00D3222D"/>
    <w:rsid w:val="00D32B14"/>
    <w:rsid w:val="00D37C6B"/>
    <w:rsid w:val="00D467C8"/>
    <w:rsid w:val="00D54314"/>
    <w:rsid w:val="00D553C9"/>
    <w:rsid w:val="00D56BC2"/>
    <w:rsid w:val="00D70E35"/>
    <w:rsid w:val="00D77C2B"/>
    <w:rsid w:val="00D80941"/>
    <w:rsid w:val="00D814F4"/>
    <w:rsid w:val="00D8318E"/>
    <w:rsid w:val="00D83283"/>
    <w:rsid w:val="00D837AA"/>
    <w:rsid w:val="00D85133"/>
    <w:rsid w:val="00DA0896"/>
    <w:rsid w:val="00DA5BD3"/>
    <w:rsid w:val="00DA68B8"/>
    <w:rsid w:val="00DA6908"/>
    <w:rsid w:val="00DB19EB"/>
    <w:rsid w:val="00DB2713"/>
    <w:rsid w:val="00DB5C8B"/>
    <w:rsid w:val="00DC0208"/>
    <w:rsid w:val="00DC2024"/>
    <w:rsid w:val="00DC4F9A"/>
    <w:rsid w:val="00DC610B"/>
    <w:rsid w:val="00DC74ED"/>
    <w:rsid w:val="00DC787F"/>
    <w:rsid w:val="00DD091E"/>
    <w:rsid w:val="00DD2C3C"/>
    <w:rsid w:val="00DD548C"/>
    <w:rsid w:val="00DD7689"/>
    <w:rsid w:val="00DE0223"/>
    <w:rsid w:val="00DE1349"/>
    <w:rsid w:val="00DE178D"/>
    <w:rsid w:val="00DE2A76"/>
    <w:rsid w:val="00DE59CC"/>
    <w:rsid w:val="00DE6D8D"/>
    <w:rsid w:val="00DE71E6"/>
    <w:rsid w:val="00DE74D9"/>
    <w:rsid w:val="00DF012C"/>
    <w:rsid w:val="00DF1644"/>
    <w:rsid w:val="00DF2D94"/>
    <w:rsid w:val="00DF48D4"/>
    <w:rsid w:val="00DF4F21"/>
    <w:rsid w:val="00DF58C8"/>
    <w:rsid w:val="00DF67DF"/>
    <w:rsid w:val="00E002C7"/>
    <w:rsid w:val="00E04CB2"/>
    <w:rsid w:val="00E07386"/>
    <w:rsid w:val="00E11F73"/>
    <w:rsid w:val="00E151B1"/>
    <w:rsid w:val="00E17472"/>
    <w:rsid w:val="00E20305"/>
    <w:rsid w:val="00E20AD8"/>
    <w:rsid w:val="00E30D6F"/>
    <w:rsid w:val="00E313FF"/>
    <w:rsid w:val="00E31CEA"/>
    <w:rsid w:val="00E33475"/>
    <w:rsid w:val="00E33703"/>
    <w:rsid w:val="00E41F8C"/>
    <w:rsid w:val="00E42103"/>
    <w:rsid w:val="00E4281C"/>
    <w:rsid w:val="00E43536"/>
    <w:rsid w:val="00E446F8"/>
    <w:rsid w:val="00E45F04"/>
    <w:rsid w:val="00E467B2"/>
    <w:rsid w:val="00E51F76"/>
    <w:rsid w:val="00E55515"/>
    <w:rsid w:val="00E61345"/>
    <w:rsid w:val="00E61AB3"/>
    <w:rsid w:val="00E62164"/>
    <w:rsid w:val="00E628C0"/>
    <w:rsid w:val="00E65655"/>
    <w:rsid w:val="00E65855"/>
    <w:rsid w:val="00E66BE1"/>
    <w:rsid w:val="00E70F33"/>
    <w:rsid w:val="00E772E1"/>
    <w:rsid w:val="00E80990"/>
    <w:rsid w:val="00E81951"/>
    <w:rsid w:val="00E81BE7"/>
    <w:rsid w:val="00E85A81"/>
    <w:rsid w:val="00E86AFA"/>
    <w:rsid w:val="00E90882"/>
    <w:rsid w:val="00E92204"/>
    <w:rsid w:val="00E93620"/>
    <w:rsid w:val="00E93B23"/>
    <w:rsid w:val="00E95550"/>
    <w:rsid w:val="00EA0EF8"/>
    <w:rsid w:val="00EA1FB1"/>
    <w:rsid w:val="00EA398D"/>
    <w:rsid w:val="00EA4FD2"/>
    <w:rsid w:val="00EB0526"/>
    <w:rsid w:val="00EB4B63"/>
    <w:rsid w:val="00EB5F8A"/>
    <w:rsid w:val="00EB6152"/>
    <w:rsid w:val="00EC041A"/>
    <w:rsid w:val="00EC1264"/>
    <w:rsid w:val="00EC17F0"/>
    <w:rsid w:val="00EC4896"/>
    <w:rsid w:val="00EC544D"/>
    <w:rsid w:val="00EC70CE"/>
    <w:rsid w:val="00ED6A3D"/>
    <w:rsid w:val="00EE0F8D"/>
    <w:rsid w:val="00EE1DFE"/>
    <w:rsid w:val="00EE3740"/>
    <w:rsid w:val="00EE577A"/>
    <w:rsid w:val="00EF1E32"/>
    <w:rsid w:val="00EF54D0"/>
    <w:rsid w:val="00EF5C34"/>
    <w:rsid w:val="00F005B1"/>
    <w:rsid w:val="00F02812"/>
    <w:rsid w:val="00F06DCB"/>
    <w:rsid w:val="00F07285"/>
    <w:rsid w:val="00F07F79"/>
    <w:rsid w:val="00F10ABB"/>
    <w:rsid w:val="00F1143C"/>
    <w:rsid w:val="00F11874"/>
    <w:rsid w:val="00F16887"/>
    <w:rsid w:val="00F17BEE"/>
    <w:rsid w:val="00F21DA4"/>
    <w:rsid w:val="00F22DB8"/>
    <w:rsid w:val="00F2459A"/>
    <w:rsid w:val="00F25EA2"/>
    <w:rsid w:val="00F27DF3"/>
    <w:rsid w:val="00F317D6"/>
    <w:rsid w:val="00F32B21"/>
    <w:rsid w:val="00F32C50"/>
    <w:rsid w:val="00F32EBE"/>
    <w:rsid w:val="00F33B47"/>
    <w:rsid w:val="00F35246"/>
    <w:rsid w:val="00F35874"/>
    <w:rsid w:val="00F35A16"/>
    <w:rsid w:val="00F46DF4"/>
    <w:rsid w:val="00F50A18"/>
    <w:rsid w:val="00F51346"/>
    <w:rsid w:val="00F53A9D"/>
    <w:rsid w:val="00F53ABA"/>
    <w:rsid w:val="00F54821"/>
    <w:rsid w:val="00F565A8"/>
    <w:rsid w:val="00F57FF3"/>
    <w:rsid w:val="00F6071E"/>
    <w:rsid w:val="00F6092D"/>
    <w:rsid w:val="00F60A53"/>
    <w:rsid w:val="00F6144F"/>
    <w:rsid w:val="00F6173D"/>
    <w:rsid w:val="00F61F20"/>
    <w:rsid w:val="00F620CA"/>
    <w:rsid w:val="00F663F2"/>
    <w:rsid w:val="00F70C16"/>
    <w:rsid w:val="00F726CD"/>
    <w:rsid w:val="00F73DB5"/>
    <w:rsid w:val="00F74B64"/>
    <w:rsid w:val="00F7715F"/>
    <w:rsid w:val="00F77793"/>
    <w:rsid w:val="00F828E9"/>
    <w:rsid w:val="00F829CB"/>
    <w:rsid w:val="00F84E0D"/>
    <w:rsid w:val="00F862B9"/>
    <w:rsid w:val="00F9214D"/>
    <w:rsid w:val="00F957EB"/>
    <w:rsid w:val="00FA0B0C"/>
    <w:rsid w:val="00FA3390"/>
    <w:rsid w:val="00FA38E3"/>
    <w:rsid w:val="00FA7409"/>
    <w:rsid w:val="00FB154B"/>
    <w:rsid w:val="00FB2A70"/>
    <w:rsid w:val="00FB50C8"/>
    <w:rsid w:val="00FB6BAD"/>
    <w:rsid w:val="00FB71C0"/>
    <w:rsid w:val="00FB7533"/>
    <w:rsid w:val="00FC4BF2"/>
    <w:rsid w:val="00FC589C"/>
    <w:rsid w:val="00FC7624"/>
    <w:rsid w:val="00FD068B"/>
    <w:rsid w:val="00FD0FD6"/>
    <w:rsid w:val="00FD19F8"/>
    <w:rsid w:val="00FE2463"/>
    <w:rsid w:val="00FE2821"/>
    <w:rsid w:val="00FE3F53"/>
    <w:rsid w:val="00FE4074"/>
    <w:rsid w:val="00FE44CB"/>
    <w:rsid w:val="00FF0AE4"/>
    <w:rsid w:val="00FF10DF"/>
    <w:rsid w:val="00FF1A5D"/>
    <w:rsid w:val="00FF3289"/>
    <w:rsid w:val="00FF5E84"/>
    <w:rsid w:val="00FF6A21"/>
    <w:rsid w:val="00FF7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A9FD6"/>
  <w15:chartTrackingRefBased/>
  <w15:docId w15:val="{51C508A5-AF6D-464D-9A65-2F4E638F8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qFormat="1"/>
    <w:lsdException w:name="index heading" w:semiHidden="1" w:unhideWhenUsed="1"/>
    <w:lsdException w:name="caption" w:uiPriority="35"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uiPriority="1" w:unhideWhenUsed="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lsdException w:name="Emphasis" w:semiHidden="1" w:uiPriority="20"/>
    <w:lsdException w:name="Document Map" w:semiHidden="1"/>
    <w:lsdException w:name="Plain Text" w:semiHidden="1" w:unhideWhenUsed="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0237A"/>
    <w:pPr>
      <w:spacing w:after="0" w:line="240" w:lineRule="auto"/>
    </w:pPr>
  </w:style>
  <w:style w:type="paragraph" w:styleId="Heading1">
    <w:name w:val="heading 1"/>
    <w:basedOn w:val="Normal"/>
    <w:next w:val="Normal"/>
    <w:link w:val="Heading1Char"/>
    <w:uiPriority w:val="1"/>
    <w:qFormat/>
    <w:rsid w:val="004048B0"/>
    <w:pPr>
      <w:spacing w:before="120"/>
      <w:outlineLvl w:val="0"/>
    </w:pPr>
    <w:rPr>
      <w:rFonts w:cstheme="majorHAnsi"/>
      <w:caps/>
      <w:color w:val="FFFFFF" w:themeColor="background1"/>
      <w:spacing w:val="80"/>
      <w:sz w:val="72"/>
      <w:szCs w:val="96"/>
    </w:rPr>
  </w:style>
  <w:style w:type="paragraph" w:styleId="Heading2">
    <w:name w:val="heading 2"/>
    <w:basedOn w:val="Normal"/>
    <w:next w:val="Normal"/>
    <w:link w:val="Heading2Char"/>
    <w:uiPriority w:val="1"/>
    <w:qFormat/>
    <w:rsid w:val="004048B0"/>
    <w:pPr>
      <w:spacing w:before="120"/>
      <w:outlineLvl w:val="1"/>
    </w:pPr>
    <w:rPr>
      <w:caps/>
      <w:spacing w:val="80"/>
      <w:sz w:val="72"/>
      <w:szCs w:val="72"/>
    </w:rPr>
  </w:style>
  <w:style w:type="paragraph" w:styleId="Heading3">
    <w:name w:val="heading 3"/>
    <w:basedOn w:val="Heading2"/>
    <w:next w:val="Normal"/>
    <w:link w:val="Heading3Char"/>
    <w:uiPriority w:val="2"/>
    <w:qFormat/>
    <w:rsid w:val="004048B0"/>
    <w:pPr>
      <w:outlineLvl w:val="2"/>
    </w:pPr>
    <w:rPr>
      <w:b/>
      <w:bCs/>
      <w:noProof/>
      <w:sz w:val="36"/>
      <w:szCs w:val="32"/>
    </w:rPr>
  </w:style>
  <w:style w:type="paragraph" w:styleId="Heading4">
    <w:name w:val="heading 4"/>
    <w:basedOn w:val="Normal"/>
    <w:next w:val="Normal"/>
    <w:link w:val="Heading4Char"/>
    <w:uiPriority w:val="9"/>
    <w:semiHidden/>
    <w:rsid w:val="003D2A97"/>
    <w:pPr>
      <w:keepNext/>
      <w:keepLines/>
      <w:spacing w:before="40"/>
      <w:outlineLvl w:val="3"/>
    </w:pPr>
    <w:rPr>
      <w:rFonts w:asciiTheme="majorHAnsi" w:eastAsiaTheme="majorEastAsia" w:hAnsiTheme="majorHAnsi" w:cstheme="majorBidi"/>
      <w:i/>
      <w:iCs/>
      <w:color w:val="7B2F3D"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5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4048B0"/>
    <w:rPr>
      <w:rFonts w:cstheme="majorHAnsi"/>
      <w:caps/>
      <w:color w:val="FFFFFF" w:themeColor="background1"/>
      <w:spacing w:val="80"/>
      <w:sz w:val="72"/>
      <w:szCs w:val="96"/>
    </w:rPr>
  </w:style>
  <w:style w:type="character" w:customStyle="1" w:styleId="Heading2Char">
    <w:name w:val="Heading 2 Char"/>
    <w:basedOn w:val="DefaultParagraphFont"/>
    <w:link w:val="Heading2"/>
    <w:uiPriority w:val="1"/>
    <w:rsid w:val="004048B0"/>
    <w:rPr>
      <w:caps/>
      <w:spacing w:val="80"/>
      <w:sz w:val="72"/>
      <w:szCs w:val="72"/>
    </w:rPr>
  </w:style>
  <w:style w:type="character" w:customStyle="1" w:styleId="Heading3Char">
    <w:name w:val="Heading 3 Char"/>
    <w:basedOn w:val="DefaultParagraphFont"/>
    <w:link w:val="Heading3"/>
    <w:uiPriority w:val="2"/>
    <w:rsid w:val="004048B0"/>
    <w:rPr>
      <w:b/>
      <w:bCs/>
      <w:caps/>
      <w:noProof/>
      <w:spacing w:val="80"/>
      <w:sz w:val="36"/>
      <w:szCs w:val="32"/>
    </w:rPr>
  </w:style>
  <w:style w:type="paragraph" w:styleId="Subtitle">
    <w:name w:val="Subtitle"/>
    <w:basedOn w:val="Heading3"/>
    <w:next w:val="Normal"/>
    <w:link w:val="SubtitleChar"/>
    <w:uiPriority w:val="9"/>
    <w:rsid w:val="005B116C"/>
    <w:pPr>
      <w:framePr w:wrap="auto" w:vAnchor="text" w:hAnchor="margin" w:y="203"/>
      <w:jc w:val="center"/>
    </w:pPr>
    <w:rPr>
      <w:color w:val="FFFFFF" w:themeColor="background1"/>
    </w:rPr>
  </w:style>
  <w:style w:type="character" w:customStyle="1" w:styleId="SubtitleChar">
    <w:name w:val="Subtitle Char"/>
    <w:basedOn w:val="DefaultParagraphFont"/>
    <w:link w:val="Subtitle"/>
    <w:uiPriority w:val="9"/>
    <w:rsid w:val="005B116C"/>
    <w:rPr>
      <w:b/>
      <w:bCs/>
      <w:caps/>
      <w:noProof/>
      <w:color w:val="FFFFFF" w:themeColor="background1"/>
      <w:spacing w:val="80"/>
      <w:sz w:val="36"/>
      <w:szCs w:val="32"/>
    </w:rPr>
  </w:style>
  <w:style w:type="paragraph" w:styleId="Header">
    <w:name w:val="header"/>
    <w:basedOn w:val="Normal"/>
    <w:link w:val="HeaderChar"/>
    <w:uiPriority w:val="99"/>
    <w:rsid w:val="006B633A"/>
    <w:pPr>
      <w:tabs>
        <w:tab w:val="center" w:pos="4680"/>
        <w:tab w:val="right" w:pos="9360"/>
      </w:tabs>
    </w:pPr>
  </w:style>
  <w:style w:type="character" w:customStyle="1" w:styleId="HeaderChar">
    <w:name w:val="Header Char"/>
    <w:basedOn w:val="DefaultParagraphFont"/>
    <w:link w:val="Header"/>
    <w:uiPriority w:val="99"/>
    <w:rsid w:val="00110D36"/>
  </w:style>
  <w:style w:type="paragraph" w:styleId="Footer">
    <w:name w:val="footer"/>
    <w:basedOn w:val="Normal"/>
    <w:link w:val="FooterChar"/>
    <w:uiPriority w:val="99"/>
    <w:qFormat/>
    <w:rsid w:val="006F5A91"/>
    <w:pPr>
      <w:tabs>
        <w:tab w:val="center" w:pos="4680"/>
        <w:tab w:val="right" w:pos="9360"/>
      </w:tabs>
      <w:jc w:val="right"/>
    </w:pPr>
  </w:style>
  <w:style w:type="character" w:customStyle="1" w:styleId="FooterChar">
    <w:name w:val="Footer Char"/>
    <w:basedOn w:val="DefaultParagraphFont"/>
    <w:link w:val="Footer"/>
    <w:uiPriority w:val="99"/>
    <w:rsid w:val="00110D36"/>
  </w:style>
  <w:style w:type="table" w:styleId="PlainTable2">
    <w:name w:val="Plain Table 2"/>
    <w:basedOn w:val="TableNormal"/>
    <w:uiPriority w:val="42"/>
    <w:rsid w:val="00CC71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qFormat/>
    <w:rsid w:val="0010133A"/>
    <w:rPr>
      <w:sz w:val="20"/>
    </w:rPr>
  </w:style>
  <w:style w:type="paragraph" w:styleId="Title">
    <w:name w:val="Title"/>
    <w:basedOn w:val="Normal"/>
    <w:next w:val="Normal"/>
    <w:link w:val="TitleChar"/>
    <w:qFormat/>
    <w:rsid w:val="005431C3"/>
    <w:pPr>
      <w:contextualSpacing/>
      <w:jc w:val="center"/>
    </w:pPr>
    <w:rPr>
      <w:rFonts w:asciiTheme="majorHAnsi" w:eastAsiaTheme="majorEastAsia" w:hAnsiTheme="majorHAnsi" w:cstheme="majorBidi"/>
      <w:caps/>
      <w:color w:val="FFFFFF" w:themeColor="background1"/>
      <w:sz w:val="96"/>
      <w:szCs w:val="56"/>
    </w:rPr>
  </w:style>
  <w:style w:type="character" w:customStyle="1" w:styleId="TitleChar">
    <w:name w:val="Title Char"/>
    <w:basedOn w:val="DefaultParagraphFont"/>
    <w:link w:val="Title"/>
    <w:rsid w:val="005431C3"/>
    <w:rPr>
      <w:rFonts w:asciiTheme="majorHAnsi" w:eastAsiaTheme="majorEastAsia" w:hAnsiTheme="majorHAnsi" w:cstheme="majorBidi"/>
      <w:caps/>
      <w:color w:val="FFFFFF" w:themeColor="background1"/>
      <w:sz w:val="96"/>
      <w:szCs w:val="56"/>
    </w:rPr>
  </w:style>
  <w:style w:type="paragraph" w:styleId="Quote">
    <w:name w:val="Quote"/>
    <w:basedOn w:val="Normal"/>
    <w:next w:val="Normal"/>
    <w:link w:val="QuoteChar"/>
    <w:uiPriority w:val="10"/>
    <w:qFormat/>
    <w:rsid w:val="004D4384"/>
    <w:pPr>
      <w:spacing w:before="200"/>
      <w:ind w:left="288" w:right="288"/>
    </w:pPr>
    <w:rPr>
      <w:b/>
      <w:iCs/>
      <w:color w:val="404040" w:themeColor="text1" w:themeTint="BF"/>
      <w:sz w:val="56"/>
      <w:szCs w:val="24"/>
    </w:rPr>
  </w:style>
  <w:style w:type="character" w:customStyle="1" w:styleId="QuoteChar">
    <w:name w:val="Quote Char"/>
    <w:basedOn w:val="DefaultParagraphFont"/>
    <w:link w:val="Quote"/>
    <w:uiPriority w:val="10"/>
    <w:rsid w:val="004D4384"/>
    <w:rPr>
      <w:b/>
      <w:iCs/>
      <w:color w:val="404040" w:themeColor="text1" w:themeTint="BF"/>
      <w:sz w:val="56"/>
      <w:szCs w:val="24"/>
    </w:rPr>
  </w:style>
  <w:style w:type="character" w:styleId="PlaceholderText">
    <w:name w:val="Placeholder Text"/>
    <w:basedOn w:val="DefaultParagraphFont"/>
    <w:uiPriority w:val="99"/>
    <w:semiHidden/>
    <w:rsid w:val="000D1DA3"/>
    <w:rPr>
      <w:color w:val="808080"/>
    </w:rPr>
  </w:style>
  <w:style w:type="character" w:customStyle="1" w:styleId="Heading4Char">
    <w:name w:val="Heading 4 Char"/>
    <w:basedOn w:val="DefaultParagraphFont"/>
    <w:link w:val="Heading4"/>
    <w:uiPriority w:val="9"/>
    <w:semiHidden/>
    <w:rsid w:val="00110D36"/>
    <w:rPr>
      <w:rFonts w:asciiTheme="majorHAnsi" w:eastAsiaTheme="majorEastAsia" w:hAnsiTheme="majorHAnsi" w:cstheme="majorBidi"/>
      <w:i/>
      <w:iCs/>
      <w:color w:val="7B2F3D" w:themeColor="accent1" w:themeShade="BF"/>
    </w:rPr>
  </w:style>
  <w:style w:type="paragraph" w:customStyle="1" w:styleId="NormalBold">
    <w:name w:val="Normal Bold"/>
    <w:basedOn w:val="Normal"/>
    <w:uiPriority w:val="8"/>
    <w:qFormat/>
    <w:rsid w:val="00EA0EF8"/>
    <w:rPr>
      <w:b/>
      <w:bCs/>
      <w:color w:val="FFFFFF" w:themeColor="background1"/>
    </w:rPr>
  </w:style>
  <w:style w:type="paragraph" w:customStyle="1" w:styleId="TitleOption1">
    <w:name w:val="TitleOption1"/>
    <w:basedOn w:val="Title"/>
    <w:uiPriority w:val="4"/>
    <w:semiHidden/>
    <w:rsid w:val="006F5A91"/>
    <w:rPr>
      <w:color w:val="E99757" w:themeColor="accent2"/>
    </w:rPr>
  </w:style>
  <w:style w:type="paragraph" w:customStyle="1" w:styleId="TitleOption2">
    <w:name w:val="TitleOption2"/>
    <w:basedOn w:val="Title"/>
    <w:uiPriority w:val="5"/>
    <w:semiHidden/>
    <w:rsid w:val="00110D36"/>
    <w:rPr>
      <w:color w:val="A53F52" w:themeColor="accent1"/>
    </w:rPr>
  </w:style>
  <w:style w:type="paragraph" w:customStyle="1" w:styleId="TitleOption3">
    <w:name w:val="TitleOption3"/>
    <w:basedOn w:val="Title"/>
    <w:uiPriority w:val="6"/>
    <w:semiHidden/>
    <w:rsid w:val="00110D36"/>
    <w:rPr>
      <w:color w:val="2C2153" w:themeColor="accent4"/>
    </w:rPr>
  </w:style>
  <w:style w:type="character" w:styleId="CommentReference">
    <w:name w:val="annotation reference"/>
    <w:basedOn w:val="DefaultParagraphFont"/>
    <w:uiPriority w:val="99"/>
    <w:semiHidden/>
    <w:rsid w:val="00C014F1"/>
    <w:rPr>
      <w:sz w:val="16"/>
      <w:szCs w:val="16"/>
    </w:rPr>
  </w:style>
  <w:style w:type="paragraph" w:styleId="CommentText">
    <w:name w:val="annotation text"/>
    <w:basedOn w:val="Normal"/>
    <w:link w:val="CommentTextChar"/>
    <w:uiPriority w:val="99"/>
    <w:semiHidden/>
    <w:rsid w:val="00C014F1"/>
    <w:rPr>
      <w:sz w:val="20"/>
      <w:szCs w:val="20"/>
    </w:rPr>
  </w:style>
  <w:style w:type="character" w:customStyle="1" w:styleId="CommentTextChar">
    <w:name w:val="Comment Text Char"/>
    <w:basedOn w:val="DefaultParagraphFont"/>
    <w:link w:val="CommentText"/>
    <w:uiPriority w:val="99"/>
    <w:semiHidden/>
    <w:rsid w:val="00C014F1"/>
    <w:rPr>
      <w:sz w:val="20"/>
      <w:szCs w:val="20"/>
    </w:rPr>
  </w:style>
  <w:style w:type="paragraph" w:styleId="CommentSubject">
    <w:name w:val="annotation subject"/>
    <w:basedOn w:val="CommentText"/>
    <w:next w:val="CommentText"/>
    <w:link w:val="CommentSubjectChar"/>
    <w:uiPriority w:val="99"/>
    <w:semiHidden/>
    <w:unhideWhenUsed/>
    <w:rsid w:val="00C014F1"/>
    <w:rPr>
      <w:b/>
      <w:bCs/>
    </w:rPr>
  </w:style>
  <w:style w:type="character" w:customStyle="1" w:styleId="CommentSubjectChar">
    <w:name w:val="Comment Subject Char"/>
    <w:basedOn w:val="CommentTextChar"/>
    <w:link w:val="CommentSubject"/>
    <w:uiPriority w:val="99"/>
    <w:semiHidden/>
    <w:rsid w:val="00C014F1"/>
    <w:rPr>
      <w:b/>
      <w:bCs/>
      <w:sz w:val="20"/>
      <w:szCs w:val="20"/>
    </w:rPr>
  </w:style>
  <w:style w:type="paragraph" w:styleId="BalloonText">
    <w:name w:val="Balloon Text"/>
    <w:basedOn w:val="Normal"/>
    <w:link w:val="BalloonTextChar"/>
    <w:uiPriority w:val="99"/>
    <w:semiHidden/>
    <w:unhideWhenUsed/>
    <w:rsid w:val="00C014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14F1"/>
    <w:rPr>
      <w:rFonts w:ascii="Segoe UI" w:hAnsi="Segoe UI" w:cs="Segoe UI"/>
      <w:sz w:val="18"/>
      <w:szCs w:val="18"/>
    </w:rPr>
  </w:style>
  <w:style w:type="paragraph" w:customStyle="1" w:styleId="TableLeft1">
    <w:name w:val="Table Left 1"/>
    <w:basedOn w:val="Normal"/>
    <w:uiPriority w:val="7"/>
    <w:qFormat/>
    <w:rsid w:val="00133F58"/>
    <w:pPr>
      <w:spacing w:before="120"/>
    </w:pPr>
    <w:rPr>
      <w:color w:val="E99757" w:themeColor="accent2"/>
      <w:spacing w:val="40"/>
      <w:kern w:val="28"/>
      <w:sz w:val="28"/>
    </w:rPr>
  </w:style>
  <w:style w:type="paragraph" w:customStyle="1" w:styleId="TableLeft2">
    <w:name w:val="Table Left 2"/>
    <w:basedOn w:val="Normal"/>
    <w:uiPriority w:val="7"/>
    <w:qFormat/>
    <w:rsid w:val="00133F58"/>
    <w:pPr>
      <w:spacing w:before="120"/>
    </w:pPr>
    <w:rPr>
      <w:color w:val="A53F52" w:themeColor="accent1"/>
      <w:spacing w:val="40"/>
      <w:kern w:val="28"/>
      <w:sz w:val="28"/>
    </w:rPr>
  </w:style>
  <w:style w:type="paragraph" w:customStyle="1" w:styleId="TableLeft3">
    <w:name w:val="Table Left 3"/>
    <w:basedOn w:val="Normal"/>
    <w:uiPriority w:val="7"/>
    <w:qFormat/>
    <w:rsid w:val="00133F58"/>
    <w:pPr>
      <w:spacing w:before="120"/>
    </w:pPr>
    <w:rPr>
      <w:color w:val="44546A" w:themeColor="text2"/>
      <w:spacing w:val="40"/>
      <w:kern w:val="28"/>
      <w:sz w:val="28"/>
    </w:rPr>
  </w:style>
  <w:style w:type="paragraph" w:customStyle="1" w:styleId="TableData">
    <w:name w:val="Table Data"/>
    <w:basedOn w:val="Normal"/>
    <w:uiPriority w:val="7"/>
    <w:qFormat/>
    <w:rsid w:val="006013C2"/>
    <w:pPr>
      <w:jc w:val="center"/>
    </w:pPr>
    <w:rPr>
      <w:color w:val="000000" w:themeColor="text1"/>
    </w:rPr>
  </w:style>
  <w:style w:type="paragraph" w:customStyle="1" w:styleId="TableHeader">
    <w:name w:val="Table Header"/>
    <w:basedOn w:val="Normal"/>
    <w:uiPriority w:val="7"/>
    <w:qFormat/>
    <w:rsid w:val="007366D6"/>
    <w:pPr>
      <w:jc w:val="center"/>
    </w:pPr>
    <w:rPr>
      <w:color w:val="000000" w:themeColor="text1"/>
      <w:spacing w:val="40"/>
      <w:kern w:val="28"/>
      <w:sz w:val="28"/>
    </w:rPr>
  </w:style>
  <w:style w:type="paragraph" w:customStyle="1" w:styleId="ListHeader">
    <w:name w:val="List Header"/>
    <w:basedOn w:val="Normal"/>
    <w:uiPriority w:val="7"/>
    <w:qFormat/>
    <w:rsid w:val="0053179B"/>
    <w:pPr>
      <w:spacing w:before="80"/>
    </w:pPr>
    <w:rPr>
      <w:spacing w:val="40"/>
      <w:kern w:val="28"/>
      <w:sz w:val="28"/>
    </w:rPr>
  </w:style>
  <w:style w:type="paragraph" w:customStyle="1" w:styleId="Bullets">
    <w:name w:val="Bullets"/>
    <w:basedOn w:val="Normal"/>
    <w:uiPriority w:val="7"/>
    <w:qFormat/>
    <w:rsid w:val="00C17936"/>
    <w:pPr>
      <w:numPr>
        <w:numId w:val="7"/>
      </w:numPr>
      <w:spacing w:before="120"/>
      <w:ind w:left="360"/>
    </w:pPr>
  </w:style>
  <w:style w:type="paragraph" w:customStyle="1" w:styleId="CoverInfo">
    <w:name w:val="Cover Info"/>
    <w:basedOn w:val="Normal"/>
    <w:uiPriority w:val="2"/>
    <w:qFormat/>
    <w:rsid w:val="0010133A"/>
    <w:pPr>
      <w:spacing w:before="120"/>
      <w:jc w:val="center"/>
    </w:pPr>
    <w:rPr>
      <w:color w:val="FFFFFF" w:themeColor="background1"/>
      <w:spacing w:val="40"/>
      <w:kern w:val="28"/>
      <w:sz w:val="28"/>
    </w:rPr>
  </w:style>
  <w:style w:type="paragraph" w:styleId="ListParagraph">
    <w:name w:val="List Paragraph"/>
    <w:basedOn w:val="Normal"/>
    <w:uiPriority w:val="34"/>
    <w:semiHidden/>
    <w:rsid w:val="00E17472"/>
    <w:pPr>
      <w:ind w:left="720"/>
      <w:contextualSpacing/>
    </w:pPr>
  </w:style>
  <w:style w:type="paragraph" w:styleId="TOCHeading">
    <w:name w:val="TOC Heading"/>
    <w:basedOn w:val="Heading1"/>
    <w:next w:val="Normal"/>
    <w:uiPriority w:val="39"/>
    <w:unhideWhenUsed/>
    <w:qFormat/>
    <w:rsid w:val="009A22DF"/>
    <w:pPr>
      <w:keepNext/>
      <w:keepLines/>
      <w:spacing w:before="240" w:line="259" w:lineRule="auto"/>
      <w:outlineLvl w:val="9"/>
    </w:pPr>
    <w:rPr>
      <w:rFonts w:asciiTheme="majorHAnsi" w:eastAsiaTheme="majorEastAsia" w:hAnsiTheme="majorHAnsi" w:cstheme="majorBidi"/>
      <w:caps w:val="0"/>
      <w:color w:val="7B2F3D" w:themeColor="accent1" w:themeShade="BF"/>
      <w:spacing w:val="0"/>
      <w:sz w:val="32"/>
      <w:szCs w:val="32"/>
      <w:lang w:val="en-GB" w:eastAsia="en-GB"/>
    </w:rPr>
  </w:style>
  <w:style w:type="paragraph" w:styleId="TOC2">
    <w:name w:val="toc 2"/>
    <w:basedOn w:val="Normal"/>
    <w:next w:val="Normal"/>
    <w:autoRedefine/>
    <w:uiPriority w:val="39"/>
    <w:unhideWhenUsed/>
    <w:rsid w:val="009A22DF"/>
    <w:pPr>
      <w:spacing w:after="100" w:line="259" w:lineRule="auto"/>
      <w:ind w:left="220"/>
    </w:pPr>
    <w:rPr>
      <w:rFonts w:eastAsiaTheme="minorEastAsia" w:cs="Times New Roman"/>
      <w:lang w:val="en-GB" w:eastAsia="en-GB"/>
    </w:rPr>
  </w:style>
  <w:style w:type="paragraph" w:styleId="TOC1">
    <w:name w:val="toc 1"/>
    <w:basedOn w:val="Normal"/>
    <w:next w:val="Normal"/>
    <w:autoRedefine/>
    <w:uiPriority w:val="39"/>
    <w:unhideWhenUsed/>
    <w:rsid w:val="009A22DF"/>
    <w:pPr>
      <w:spacing w:after="100" w:line="259" w:lineRule="auto"/>
    </w:pPr>
    <w:rPr>
      <w:rFonts w:eastAsiaTheme="minorEastAsia" w:cs="Times New Roman"/>
      <w:lang w:val="en-GB" w:eastAsia="en-GB"/>
    </w:rPr>
  </w:style>
  <w:style w:type="paragraph" w:styleId="TOC3">
    <w:name w:val="toc 3"/>
    <w:basedOn w:val="Normal"/>
    <w:next w:val="Normal"/>
    <w:autoRedefine/>
    <w:uiPriority w:val="39"/>
    <w:unhideWhenUsed/>
    <w:rsid w:val="009A22DF"/>
    <w:pPr>
      <w:spacing w:after="100" w:line="259" w:lineRule="auto"/>
      <w:ind w:left="440"/>
    </w:pPr>
    <w:rPr>
      <w:rFonts w:eastAsiaTheme="minorEastAsia" w:cs="Times New Roman"/>
      <w:lang w:val="en-GB" w:eastAsia="en-GB"/>
    </w:rPr>
  </w:style>
  <w:style w:type="character" w:styleId="Hyperlink">
    <w:name w:val="Hyperlink"/>
    <w:basedOn w:val="DefaultParagraphFont"/>
    <w:uiPriority w:val="99"/>
    <w:unhideWhenUsed/>
    <w:rsid w:val="00341368"/>
    <w:rPr>
      <w:color w:val="3A3838" w:themeColor="hyperlink"/>
      <w:u w:val="single"/>
    </w:rPr>
  </w:style>
  <w:style w:type="character" w:styleId="UnresolvedMention">
    <w:name w:val="Unresolved Mention"/>
    <w:basedOn w:val="DefaultParagraphFont"/>
    <w:uiPriority w:val="99"/>
    <w:semiHidden/>
    <w:unhideWhenUsed/>
    <w:rsid w:val="00341368"/>
    <w:rPr>
      <w:color w:val="605E5C"/>
      <w:shd w:val="clear" w:color="auto" w:fill="E1DFDD"/>
    </w:rPr>
  </w:style>
  <w:style w:type="character" w:styleId="FollowedHyperlink">
    <w:name w:val="FollowedHyperlink"/>
    <w:basedOn w:val="DefaultParagraphFont"/>
    <w:uiPriority w:val="99"/>
    <w:semiHidden/>
    <w:rsid w:val="00341368"/>
    <w:rPr>
      <w:color w:val="D0CECE" w:themeColor="followedHyperlink"/>
      <w:u w:val="single"/>
    </w:rPr>
  </w:style>
  <w:style w:type="table" w:customStyle="1" w:styleId="TableGrid1">
    <w:name w:val="Table Grid1"/>
    <w:basedOn w:val="TableNormal"/>
    <w:next w:val="TableGrid"/>
    <w:uiPriority w:val="59"/>
    <w:rsid w:val="00480AE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A4E22"/>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820691">
      <w:bodyDiv w:val="1"/>
      <w:marLeft w:val="0"/>
      <w:marRight w:val="0"/>
      <w:marTop w:val="0"/>
      <w:marBottom w:val="0"/>
      <w:divBdr>
        <w:top w:val="none" w:sz="0" w:space="0" w:color="auto"/>
        <w:left w:val="none" w:sz="0" w:space="0" w:color="auto"/>
        <w:bottom w:val="none" w:sz="0" w:space="0" w:color="auto"/>
        <w:right w:val="none" w:sz="0" w:space="0" w:color="auto"/>
      </w:divBdr>
    </w:div>
    <w:div w:id="81641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hyperlink" Target="https://books.google.co.uk/books?hl=en&amp;lr=&amp;id=7NAmzag_Q5cC&amp;oi=fnd&amp;pg=PR7&amp;dq=Adair,+J.+(2009).+Effective+communication:+The+most+important+management+skill+of+all.+Pan+Macmillan&amp;ots=L-vCNW4lUz&amp;sig=wf2oQoqwX_LD23SsWQNitEkMRBo#v=onepage&amp;q&amp;f=false" TargetMode="External"/><Relationship Id="rId47" Type="http://schemas.openxmlformats.org/officeDocument/2006/relationships/hyperlink" Target="https://www.scribd.com/document/493889048/235577-The-Process-Of-Communication" TargetMode="External"/><Relationship Id="rId63" Type="http://schemas.openxmlformats.org/officeDocument/2006/relationships/hyperlink" Target="https://www.researchgate.net/publication/385430484_A_Theory_Of_Human_Motivation_A_H_Maslow_1943_Maslow's_Hierarchy_Of_Needs_A_Perspective_Review_Of_Common_Misconceptions_And_Notes_On_The_Revisions" TargetMode="External"/><Relationship Id="rId68" Type="http://schemas.openxmlformats.org/officeDocument/2006/relationships/hyperlink" Target="https://www.mindtools.com/adi3nc1/theory-x-and-theory-y/" TargetMode="External"/><Relationship Id="rId84" Type="http://schemas.openxmlformats.org/officeDocument/2006/relationships/hyperlink" Target="https://doi.org/10.1016/0030-5073(76)90038-6" TargetMode="External"/><Relationship Id="rId16" Type="http://schemas.openxmlformats.org/officeDocument/2006/relationships/footer" Target="footer1.xml"/><Relationship Id="rId11" Type="http://schemas.openxmlformats.org/officeDocument/2006/relationships/image" Target="media/image1.png"/><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hyperlink" Target="https://www.employee-feedback.co.uk/post/herzbergs-theory-still-relevant-today" TargetMode="External"/><Relationship Id="rId58" Type="http://schemas.openxmlformats.org/officeDocument/2006/relationships/hyperlink" Target="https://scholar.google.co.uk/scholar?q=Tourish,+D.+(2010).+Auditing+organizational+communication:+A+handbook+of+research,+theory+and+practice.+Routledge.&amp;hl=en&amp;as_sdt=0&amp;as_vis=1&amp;oi=scholart" TargetMode="External"/><Relationship Id="rId74" Type="http://schemas.openxmlformats.org/officeDocument/2006/relationships/hyperlink" Target="https://pure.mpg.de/rest/items/item_2383164_3/component/file_2383163/content" TargetMode="External"/><Relationship Id="rId79" Type="http://schemas.openxmlformats.org/officeDocument/2006/relationships/hyperlink" Target="https://dr-zakeri.ir/wp-content/uploads/2017/09/Ref-5.pdf" TargetMode="External"/><Relationship Id="rId5" Type="http://schemas.openxmlformats.org/officeDocument/2006/relationships/numbering" Target="numbering.xml"/><Relationship Id="rId19" Type="http://schemas.openxmlformats.org/officeDocument/2006/relationships/image" Target="media/image5.png"/><Relationship Id="rId14" Type="http://schemas.openxmlformats.org/officeDocument/2006/relationships/image" Target="media/image4.png"/><Relationship Id="rId22" Type="http://schemas.openxmlformats.org/officeDocument/2006/relationships/image" Target="media/image8.sv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s://www.scribd.com/document/698493244/Michael-Argyle-the-Psychology-of-Interpersonal-B-BookFi-1-Org" TargetMode="External"/><Relationship Id="rId48" Type="http://schemas.openxmlformats.org/officeDocument/2006/relationships/hyperlink" Target="https://doi.org/10.5465/amr.2008.31193163" TargetMode="External"/><Relationship Id="rId56" Type="http://schemas.openxmlformats.org/officeDocument/2006/relationships/hyperlink" Target="https://conversational-leadership.net/mehrabian-myth/" TargetMode="External"/><Relationship Id="rId64" Type="http://schemas.openxmlformats.org/officeDocument/2006/relationships/hyperlink" Target="https://ia600104.us.archive.org/5/items/in.ernet.dli.2015.459335/2015.459335.The-Human-Side-Of-Enterprise.pdf" TargetMode="External"/><Relationship Id="rId69" Type="http://schemas.openxmlformats.org/officeDocument/2006/relationships/hyperlink" Target="https://api.pageplace.de/preview/DT0400.9781292245508_A39573206/preview-9781292245508_A39573206.pdf" TargetMode="External"/><Relationship Id="rId77" Type="http://schemas.openxmlformats.org/officeDocument/2006/relationships/hyperlink" Target="https://doi.org/10.1002/job.4030130307" TargetMode="External"/><Relationship Id="rId8" Type="http://schemas.openxmlformats.org/officeDocument/2006/relationships/webSettings" Target="webSettings.xml"/><Relationship Id="rId51" Type="http://schemas.openxmlformats.org/officeDocument/2006/relationships/hyperlink" Target="https://api.pageplace.de/preview/DT0400.9781000100822_A40223543/preview-9781000100822_A40223543.pdf" TargetMode="External"/><Relationship Id="rId72" Type="http://schemas.openxmlformats.org/officeDocument/2006/relationships/hyperlink" Target="https://pumble.com/learn/communication/communication-statistics/" TargetMode="External"/><Relationship Id="rId80" Type="http://schemas.openxmlformats.org/officeDocument/2006/relationships/hyperlink" Target="https://api.pageplace.de/preview/DT0400.9781134122059_A25023503/preview-9781134122059_A25023503.pdf" TargetMode="External"/><Relationship Id="rId85" Type="http://schemas.openxmlformats.org/officeDocument/2006/relationships/hyperlink" Target="https://doi.org/10.1108/13563280710744847"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2.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blog.donders.ru.nl/this-is-why-93-of-communication-is-nonverbal-is-a-myth/" TargetMode="External"/><Relationship Id="rId59" Type="http://schemas.openxmlformats.org/officeDocument/2006/relationships/hyperlink" Target="https://www.hse.gov.uk/statistics/causdis/stress.pdf" TargetMode="External"/><Relationship Id="rId67" Type="http://schemas.openxmlformats.org/officeDocument/2006/relationships/hyperlink" Target="https://www.researchgate.net/publication/373421380_Feedback_in_the_Communication_Process" TargetMode="External"/><Relationship Id="rId20" Type="http://schemas.openxmlformats.org/officeDocument/2006/relationships/image" Target="media/image6.png"/><Relationship Id="rId41" Type="http://schemas.openxmlformats.org/officeDocument/2006/relationships/hyperlink" Target="https://www.acuitytraining.co.uk/news-tips/communication-skills-statistics/" TargetMode="External"/><Relationship Id="rId54" Type="http://schemas.openxmlformats.org/officeDocument/2006/relationships/hyperlink" Target="https://www.tandfonline.com/doi/full/10.1080/09585192.2016.1184177#abstract" TargetMode="External"/><Relationship Id="rId62" Type="http://schemas.openxmlformats.org/officeDocument/2006/relationships/hyperlink" Target="https://studylib.net/doc/27815138/organizational-behaviour--understanding-and-managing-life" TargetMode="External"/><Relationship Id="rId70" Type="http://schemas.openxmlformats.org/officeDocument/2006/relationships/hyperlink" Target="https://newzapp.co.uk/blog/the-hidden-costs-of-poor-communication-in-the-workplace/" TargetMode="External"/><Relationship Id="rId75" Type="http://schemas.openxmlformats.org/officeDocument/2006/relationships/hyperlink" Target="https://doi.org/10.1080/09585190802670516" TargetMode="External"/><Relationship Id="rId83" Type="http://schemas.openxmlformats.org/officeDocument/2006/relationships/hyperlink" Target="https://www.upgrad.com/blog/theory-x-and-theory-y-by-douglas-mcgrego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s://www.cipd.org/en/knowledge/reports/managing-conflict/" TargetMode="External"/><Relationship Id="rId57" Type="http://schemas.openxmlformats.org/officeDocument/2006/relationships/hyperlink" Target="https://www.academia.edu/143649826/Skilled_Interpersonal_Communication" TargetMode="External"/><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hyperlink" Target="https://www.researchgate.net/publication/367200690_BACK_TO_BASIC_THEORIES_AND_MODELS_OF_COMMUNICATION" TargetMode="External"/><Relationship Id="rId52" Type="http://schemas.openxmlformats.org/officeDocument/2006/relationships/hyperlink" Target="https://doi.org/10.1287/mnsc.32.5.554" TargetMode="External"/><Relationship Id="rId60" Type="http://schemas.openxmlformats.org/officeDocument/2006/relationships/hyperlink" Target="https://api.pageplace.de/preview/DT0400.9781351504430_A30546568/preview-9781351504430_A30546568.pdf" TargetMode="External"/><Relationship Id="rId65" Type="http://schemas.openxmlformats.org/officeDocument/2006/relationships/hyperlink" Target="https://api.pageplace.de/preview/DT0400.9781317900689_A26309522/preview-9781317900689_A26309522.pdf" TargetMode="External"/><Relationship Id="rId73" Type="http://schemas.openxmlformats.org/officeDocument/2006/relationships/hyperlink" Target="https://api.pageplace.de/preview/DT0400.9781292449968_A46465006/preview-9781292449968_A46465006.pdf" TargetMode="External"/><Relationship Id="rId78" Type="http://schemas.openxmlformats.org/officeDocument/2006/relationships/hyperlink" Target="https://www.academia.edu/24592310/Title_The_Conflict_Positive_Organization_It_Depends_Upon_Us" TargetMode="External"/><Relationship Id="rId81" Type="http://schemas.openxmlformats.org/officeDocument/2006/relationships/hyperlink" Target="https://www.tsw.co.uk/blog/leadership-and-management/maslows-hierarchy-of-needs/"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2.xml"/><Relationship Id="rId39" Type="http://schemas.openxmlformats.org/officeDocument/2006/relationships/hyperlink" Target="https://warwick.ac.uk/fac/soc/ier/rewage/news-archive/cost_of_conflict_pb_formatted_final_2.pdf" TargetMode="External"/><Relationship Id="rId34" Type="http://schemas.openxmlformats.org/officeDocument/2006/relationships/image" Target="media/image20.jpeg"/><Relationship Id="rId50" Type="http://schemas.openxmlformats.org/officeDocument/2006/relationships/hyperlink" Target="https://www.cipd.org/en/knowledge/factsheets/engagement-factsheet/" TargetMode="External"/><Relationship Id="rId55" Type="http://schemas.openxmlformats.org/officeDocument/2006/relationships/hyperlink" Target="https://firmbee.com/mcgregors-theory-x-and-theory-y" TargetMode="External"/><Relationship Id="rId76" Type="http://schemas.openxmlformats.org/officeDocument/2006/relationships/hyperlink" Target="https://www.researchgate.net/publication/265565339_Thomas-Kilmann_conflict_MODE_instrument" TargetMode="External"/><Relationship Id="rId7" Type="http://schemas.openxmlformats.org/officeDocument/2006/relationships/settings" Target="settings.xml"/><Relationship Id="rId71" Type="http://schemas.openxmlformats.org/officeDocument/2006/relationships/hyperlink" Target="https://e-edu.nbu.bg/pluginfile.php/331752/mod_resource/content/0/Allan_and_Barbara_Pease_-_Body_Language_The_Definitive_Book.pdf" TargetMode="External"/><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hyperlink" Target="https://www.acas.org.uk/research-and-commentary/workplace-conflict" TargetMode="External"/><Relationship Id="rId45" Type="http://schemas.openxmlformats.org/officeDocument/2006/relationships/hyperlink" Target="https://studylib.net/doc/27929236/pdfcoffee.com-armstrong-marmstrongx27s-handbook-of-human-...?p=3" TargetMode="External"/><Relationship Id="rId66" Type="http://schemas.openxmlformats.org/officeDocument/2006/relationships/hyperlink" Target="https://e-edu.nbu.bg/pluginfile.php/855150/mod_resource/content/1/Albert-Mehrabian%20-%20Silent%20Messages%201971%20-%20red.size.pdf" TargetMode="External"/><Relationship Id="rId87" Type="http://schemas.openxmlformats.org/officeDocument/2006/relationships/theme" Target="theme/theme1.xml"/><Relationship Id="rId61" Type="http://schemas.openxmlformats.org/officeDocument/2006/relationships/hyperlink" Target="https://humanfocus.co.uk/blog/the-shannon-and-weaver-model-of-communication-at-work/" TargetMode="External"/><Relationship Id="rId82" Type="http://schemas.openxmlformats.org/officeDocument/2006/relationships/hyperlink" Target="https://www.tsw.co.uk/insights/mcgregors-theory-x-vs-theory-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se\AppData\Roaming\Microsoft\Templates\Modern%20business%20report.dotx" TargetMode="External"/></Relationships>
</file>

<file path=word/theme/theme1.xml><?xml version="1.0" encoding="utf-8"?>
<a:theme xmlns:a="http://schemas.openxmlformats.org/drawingml/2006/main" name="Office Theme">
  <a:themeElements>
    <a:clrScheme name="Tech">
      <a:dk1>
        <a:sysClr val="windowText" lastClr="000000"/>
      </a:dk1>
      <a:lt1>
        <a:sysClr val="window" lastClr="FFFFFF"/>
      </a:lt1>
      <a:dk2>
        <a:srgbClr val="44546A"/>
      </a:dk2>
      <a:lt2>
        <a:srgbClr val="E7E6E6"/>
      </a:lt2>
      <a:accent1>
        <a:srgbClr val="A53F52"/>
      </a:accent1>
      <a:accent2>
        <a:srgbClr val="E99757"/>
      </a:accent2>
      <a:accent3>
        <a:srgbClr val="2F3342"/>
      </a:accent3>
      <a:accent4>
        <a:srgbClr val="2C2153"/>
      </a:accent4>
      <a:accent5>
        <a:srgbClr val="01023B"/>
      </a:accent5>
      <a:accent6>
        <a:srgbClr val="7F7F7F"/>
      </a:accent6>
      <a:hlink>
        <a:srgbClr val="3A3838"/>
      </a:hlink>
      <a:folHlink>
        <a:srgbClr val="D0CEC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13D0F0-3CCF-4486-969B-CD1E58AD8FD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5D56AAF0-D252-4FF8-9991-A44B35548CEA}">
  <ds:schemaRefs>
    <ds:schemaRef ds:uri="http://schemas.microsoft.com/sharepoint/v3/contenttype/forms"/>
  </ds:schemaRefs>
</ds:datastoreItem>
</file>

<file path=customXml/itemProps3.xml><?xml version="1.0" encoding="utf-8"?>
<ds:datastoreItem xmlns:ds="http://schemas.openxmlformats.org/officeDocument/2006/customXml" ds:itemID="{204DBCAC-6DFF-4A41-828A-4E1C226BFFED}">
  <ds:schemaRefs>
    <ds:schemaRef ds:uri="http://schemas.openxmlformats.org/officeDocument/2006/bibliography"/>
  </ds:schemaRefs>
</ds:datastoreItem>
</file>

<file path=customXml/itemProps4.xml><?xml version="1.0" encoding="utf-8"?>
<ds:datastoreItem xmlns:ds="http://schemas.openxmlformats.org/officeDocument/2006/customXml" ds:itemID="{BF3D3D9D-0340-4753-8F4F-1DD1E7772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business report</Template>
  <TotalTime>259</TotalTime>
  <Pages>23</Pages>
  <Words>6743</Words>
  <Characters>38440</Characters>
  <Application>Microsoft Office Word</Application>
  <DocSecurity>0</DocSecurity>
  <Lines>320</Lines>
  <Paragraphs>90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2.1 The Communication Cycle</vt:lpstr>
    </vt:vector>
  </TitlesOfParts>
  <Company/>
  <LinksUpToDate>false</LinksUpToDate>
  <CharactersWithSpaces>45093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Bussell</dc:creator>
  <cp:keywords/>
  <dc:description/>
  <cp:lastModifiedBy>Dan Bussell (2313849)</cp:lastModifiedBy>
  <cp:revision>68</cp:revision>
  <dcterms:created xsi:type="dcterms:W3CDTF">2026-06-01T10:22:00Z</dcterms:created>
  <dcterms:modified xsi:type="dcterms:W3CDTF">2026-06-01T14:53:00Z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