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8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"/>
        <w:gridCol w:w="530"/>
        <w:gridCol w:w="574"/>
        <w:gridCol w:w="5272"/>
        <w:gridCol w:w="530"/>
        <w:gridCol w:w="453"/>
        <w:gridCol w:w="121"/>
        <w:gridCol w:w="6255"/>
      </w:tblGrid>
      <w:tr w:rsidR="00287CE9" w14:paraId="226ED5C6" w14:textId="77777777" w:rsidTr="00287CE9">
        <w:trPr>
          <w:gridAfter w:val="2"/>
          <w:wAfter w:w="2310" w:type="pct"/>
          <w:cantSplit/>
          <w:trHeight w:hRule="exact" w:val="276"/>
          <w:jc w:val="center"/>
        </w:trPr>
        <w:tc>
          <w:tcPr>
            <w:tcW w:w="24" w:type="pct"/>
            <w:tcBorders>
              <w:left w:val="single" w:sz="18" w:space="0" w:color="D68E30" w:themeColor="accent4" w:themeShade="BF"/>
            </w:tcBorders>
            <w:shd w:val="clear" w:color="auto" w:fill="auto"/>
            <w:vAlign w:val="center"/>
          </w:tcPr>
          <w:p w14:paraId="098E48F2" w14:textId="71B57905" w:rsidR="00287CE9" w:rsidRDefault="00287CE9" w:rsidP="005A2C43">
            <w:pPr>
              <w:pStyle w:val="Subtitle"/>
              <w:ind w:left="0"/>
              <w:jc w:val="right"/>
            </w:pPr>
          </w:p>
        </w:tc>
        <w:tc>
          <w:tcPr>
            <w:tcW w:w="192" w:type="pct"/>
            <w:tcBorders>
              <w:right w:val="single" w:sz="18" w:space="0" w:color="D68E30" w:themeColor="accent4" w:themeShade="BF"/>
            </w:tcBorders>
          </w:tcPr>
          <w:p w14:paraId="3291301A" w14:textId="77777777" w:rsidR="00287CE9" w:rsidRDefault="00287CE9" w:rsidP="005A2C43">
            <w:pPr>
              <w:pStyle w:val="Subtitle"/>
            </w:pPr>
          </w:p>
        </w:tc>
        <w:tc>
          <w:tcPr>
            <w:tcW w:w="208" w:type="pct"/>
            <w:tcBorders>
              <w:left w:val="single" w:sz="18" w:space="0" w:color="D68E30" w:themeColor="accent4" w:themeShade="BF"/>
            </w:tcBorders>
          </w:tcPr>
          <w:p w14:paraId="06EF142A" w14:textId="77777777" w:rsidR="00287CE9" w:rsidRDefault="00287CE9" w:rsidP="00C00530">
            <w:pPr>
              <w:pStyle w:val="BalloonText"/>
            </w:pPr>
          </w:p>
        </w:tc>
        <w:tc>
          <w:tcPr>
            <w:tcW w:w="2266" w:type="pct"/>
            <w:gridSpan w:val="3"/>
            <w:shd w:val="clear" w:color="auto" w:fill="auto"/>
            <w:vAlign w:val="center"/>
          </w:tcPr>
          <w:p w14:paraId="1CE54403" w14:textId="20E4E336" w:rsidR="00287CE9" w:rsidRDefault="00287CE9" w:rsidP="005A2C43">
            <w:pPr>
              <w:pStyle w:val="MenuItem"/>
              <w:ind w:left="0"/>
            </w:pPr>
          </w:p>
        </w:tc>
      </w:tr>
      <w:tr w:rsidR="00C624B8" w14:paraId="3FB6BE01" w14:textId="77777777" w:rsidTr="00287CE9">
        <w:trPr>
          <w:cantSplit/>
          <w:trHeight w:hRule="exact" w:val="1080"/>
          <w:jc w:val="center"/>
        </w:trPr>
        <w:tc>
          <w:tcPr>
            <w:tcW w:w="2334" w:type="pct"/>
            <w:gridSpan w:val="4"/>
            <w:tcMar>
              <w:top w:w="0" w:type="dxa"/>
            </w:tcMar>
          </w:tcPr>
          <w:p w14:paraId="3DD704C7" w14:textId="6F1FA107" w:rsidR="00287CE9" w:rsidRDefault="00287CE9" w:rsidP="00287CE9">
            <w:pPr>
              <w:pStyle w:val="Title"/>
            </w:pPr>
            <w:r>
              <w:t xml:space="preserve">Hotel Trinity </w:t>
            </w:r>
          </w:p>
          <w:p w14:paraId="32CD3A34" w14:textId="35FD4383" w:rsidR="00287CE9" w:rsidRDefault="00287CE9" w:rsidP="00287CE9">
            <w:pPr>
              <w:rPr>
                <w:lang w:eastAsia="ja-JP"/>
              </w:rPr>
            </w:pPr>
          </w:p>
          <w:p w14:paraId="2DB02438" w14:textId="5F9A7E57" w:rsidR="00287CE9" w:rsidRPr="00287CE9" w:rsidRDefault="00287CE9" w:rsidP="00287CE9">
            <w:pPr>
              <w:rPr>
                <w:lang w:eastAsia="ja-JP"/>
              </w:rPr>
            </w:pPr>
            <w:r>
              <w:rPr>
                <w:lang w:eastAsia="ja-JP"/>
              </w:rPr>
              <w:t xml:space="preserve">  </w:t>
            </w:r>
          </w:p>
          <w:p w14:paraId="110BC6A1" w14:textId="7506A12A" w:rsidR="00287CE9" w:rsidRPr="00287CE9" w:rsidRDefault="00287CE9" w:rsidP="00287CE9">
            <w:pPr>
              <w:rPr>
                <w:lang w:eastAsia="ja-JP"/>
              </w:rPr>
            </w:pPr>
            <w:proofErr w:type="spellStart"/>
            <w:r>
              <w:rPr>
                <w:lang w:eastAsia="ja-JP"/>
              </w:rPr>
              <w:t>kbhb</w:t>
            </w:r>
            <w:proofErr w:type="spellEnd"/>
          </w:p>
        </w:tc>
        <w:tc>
          <w:tcPr>
            <w:tcW w:w="192" w:type="pct"/>
            <w:vMerge w:val="restart"/>
            <w:tcBorders>
              <w:right w:val="single" w:sz="18" w:space="0" w:color="D68E30" w:themeColor="accent4" w:themeShade="BF"/>
            </w:tcBorders>
          </w:tcPr>
          <w:p w14:paraId="0BCFBCB9" w14:textId="6D46203C" w:rsidR="00C624B8" w:rsidRDefault="00C624B8" w:rsidP="005A2C43">
            <w:pPr>
              <w:pStyle w:val="MenuItem"/>
            </w:pPr>
          </w:p>
        </w:tc>
        <w:tc>
          <w:tcPr>
            <w:tcW w:w="208" w:type="pct"/>
            <w:gridSpan w:val="2"/>
            <w:vMerge w:val="restart"/>
            <w:tcBorders>
              <w:left w:val="single" w:sz="18" w:space="0" w:color="D68E30" w:themeColor="accent4" w:themeShade="BF"/>
            </w:tcBorders>
          </w:tcPr>
          <w:p w14:paraId="3B87BB75" w14:textId="77777777" w:rsidR="00C624B8" w:rsidRDefault="00C624B8" w:rsidP="005A2C43">
            <w:pPr>
              <w:pStyle w:val="MenuItem"/>
            </w:pPr>
          </w:p>
        </w:tc>
        <w:tc>
          <w:tcPr>
            <w:tcW w:w="2266" w:type="pct"/>
            <w:vMerge w:val="restart"/>
          </w:tcPr>
          <w:p w14:paraId="5AB37E93" w14:textId="77777777" w:rsidR="00367BC6" w:rsidRPr="008C041A" w:rsidRDefault="00367BC6" w:rsidP="00367BC6">
            <w:pPr>
              <w:pStyle w:val="Heading2"/>
            </w:pPr>
            <w:sdt>
              <w:sdtPr>
                <w:alias w:val="Main course:"/>
                <w:tag w:val="Main course:"/>
                <w:id w:val="-71899867"/>
                <w:placeholder>
                  <w:docPart w:val="49BBD19B96E34970A6D9A2DB37210136"/>
                </w:placeholder>
                <w:temporary/>
                <w:showingPlcHdr/>
                <w15:appearance w15:val="hidden"/>
              </w:sdtPr>
              <w:sdtContent>
                <w:r>
                  <w:t>MAIN COURSE</w:t>
                </w:r>
              </w:sdtContent>
            </w:sdt>
          </w:p>
          <w:p w14:paraId="330BB987" w14:textId="3C842E99" w:rsidR="00367BC6" w:rsidRPr="008C041A" w:rsidRDefault="00247265" w:rsidP="00367B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Chicken tikka biryani </w:t>
            </w:r>
          </w:p>
          <w:p w14:paraId="63D9331A" w14:textId="7516B532" w:rsidR="00367BC6" w:rsidRPr="00247265" w:rsidRDefault="00247265" w:rsidP="00367BC6">
            <w:pPr>
              <w:jc w:val="center"/>
              <w:rPr>
                <w:color w:val="E7E6E6" w:themeColor="background2"/>
                <w:sz w:val="24"/>
                <w:szCs w:val="24"/>
              </w:rPr>
            </w:pPr>
            <w:r w:rsidRPr="00247265">
              <w:rPr>
                <w:rFonts w:ascii="Arial" w:hAnsi="Arial" w:cs="Arial"/>
                <w:b/>
                <w:bCs/>
                <w:color w:val="E7E6E6" w:themeColor="background2"/>
                <w:shd w:val="clear" w:color="auto" w:fill="202124"/>
              </w:rPr>
              <w:t>layers of chicken, rice, and aromatics that are steamed together</w:t>
            </w:r>
            <w:r w:rsidRPr="00247265">
              <w:rPr>
                <w:rFonts w:ascii="Arial" w:hAnsi="Arial" w:cs="Arial"/>
                <w:color w:val="E7E6E6" w:themeColor="background2"/>
                <w:shd w:val="clear" w:color="auto" w:fill="202124"/>
              </w:rPr>
              <w:t>. The bottom layer of rice absorbs all the chicken juices as it cooks, giving it a tender texture and rich flavor, while the top layer of rice turns out white and fluff</w:t>
            </w:r>
          </w:p>
          <w:p w14:paraId="612F3E76" w14:textId="0A2D54EC" w:rsidR="00C624B8" w:rsidRDefault="00C624B8" w:rsidP="005A2C43">
            <w:pPr>
              <w:pStyle w:val="Heading1"/>
              <w:jc w:val="center"/>
            </w:pPr>
          </w:p>
          <w:p w14:paraId="2C1D8E7A" w14:textId="7D50619F" w:rsidR="00DB349F" w:rsidRDefault="0049496B" w:rsidP="00DB34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drawing>
                <wp:inline distT="0" distB="0" distL="0" distR="0" wp14:anchorId="0FBDFB50" wp14:editId="096AEF3D">
                  <wp:extent cx="1467485" cy="9906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48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EFAF66" w14:textId="7CA4FEEF" w:rsidR="00DB349F" w:rsidRPr="008C041A" w:rsidRDefault="00DB349F" w:rsidP="00DB349F">
            <w:pPr>
              <w:pStyle w:val="Heading2"/>
            </w:pPr>
            <w:r>
              <w:t>DESSERT</w:t>
            </w:r>
          </w:p>
          <w:p w14:paraId="7A287DB2" w14:textId="31DB636F" w:rsidR="00DB349F" w:rsidRPr="008C041A" w:rsidRDefault="008931E1" w:rsidP="00DB34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Homemade special fruit cocktail made with freshly cut fruits covered in a yogurt</w:t>
            </w:r>
          </w:p>
          <w:p w14:paraId="5F4649DC" w14:textId="06360D11" w:rsidR="00DB349F" w:rsidRDefault="008931E1" w:rsidP="00DB34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Fruit cocktail</w:t>
            </w:r>
          </w:p>
          <w:p w14:paraId="629FF25B" w14:textId="5AF2F6C0" w:rsidR="008931E1" w:rsidRDefault="008931E1" w:rsidP="00DB34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drawing>
                <wp:inline distT="0" distB="0" distL="0" distR="0" wp14:anchorId="1E52F6A4" wp14:editId="0DCFDFC7">
                  <wp:extent cx="1543050" cy="107780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62" cy="1080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90AA41" w14:textId="036A0687" w:rsidR="0049496B" w:rsidRDefault="0049496B" w:rsidP="0049496B">
            <w:pPr>
              <w:pStyle w:val="Heading2"/>
            </w:pPr>
            <w:r>
              <w:t xml:space="preserve">Champagne </w:t>
            </w:r>
          </w:p>
          <w:p w14:paraId="1589133B" w14:textId="4AC60709" w:rsidR="0049496B" w:rsidRDefault="0049496B" w:rsidP="0049496B">
            <w:r>
              <w:t>Pol roger</w:t>
            </w:r>
          </w:p>
          <w:p w14:paraId="2A08D2F1" w14:textId="62F45A53" w:rsidR="0049496B" w:rsidRDefault="0049496B" w:rsidP="0049496B">
            <w:r>
              <w:t xml:space="preserve">Salon </w:t>
            </w:r>
          </w:p>
          <w:p w14:paraId="533A0056" w14:textId="2EBA445A" w:rsidR="0049496B" w:rsidRPr="0049496B" w:rsidRDefault="00BD0AE8" w:rsidP="0049496B">
            <w:proofErr w:type="spellStart"/>
            <w:r>
              <w:t>C</w:t>
            </w:r>
            <w:r w:rsidR="0049496B">
              <w:t>rug</w:t>
            </w:r>
            <w:proofErr w:type="spellEnd"/>
            <w:r>
              <w:t xml:space="preserve">        Nasima khatun </w:t>
            </w:r>
          </w:p>
          <w:p w14:paraId="4418B87A" w14:textId="77777777" w:rsidR="0049496B" w:rsidRPr="0049496B" w:rsidRDefault="0049496B" w:rsidP="0049496B"/>
          <w:p w14:paraId="31C723D7" w14:textId="2EA685D7" w:rsidR="00C624B8" w:rsidRPr="001532AB" w:rsidRDefault="00C624B8" w:rsidP="00DB349F">
            <w:pPr>
              <w:rPr>
                <w:sz w:val="24"/>
                <w:szCs w:val="24"/>
              </w:rPr>
            </w:pPr>
          </w:p>
        </w:tc>
      </w:tr>
      <w:tr w:rsidR="00C624B8" w14:paraId="514F8CC7" w14:textId="77777777" w:rsidTr="00287CE9">
        <w:trPr>
          <w:cantSplit/>
          <w:trHeight w:hRule="exact" w:val="274"/>
          <w:jc w:val="center"/>
        </w:trPr>
        <w:tc>
          <w:tcPr>
            <w:tcW w:w="2334" w:type="pct"/>
            <w:gridSpan w:val="4"/>
            <w:vAlign w:val="center"/>
          </w:tcPr>
          <w:p w14:paraId="60A41077" w14:textId="534A9EE6" w:rsidR="00C624B8" w:rsidRPr="00C624B8" w:rsidRDefault="00287CE9" w:rsidP="0089499A">
            <w:pPr>
              <w:pStyle w:val="Subtitle"/>
            </w:pPr>
            <w:r>
              <w:t xml:space="preserve"> takeaway MENU</w:t>
            </w:r>
          </w:p>
        </w:tc>
        <w:tc>
          <w:tcPr>
            <w:tcW w:w="192" w:type="pct"/>
            <w:vMerge/>
            <w:tcBorders>
              <w:right w:val="single" w:sz="18" w:space="0" w:color="D68E30" w:themeColor="accent4" w:themeShade="BF"/>
            </w:tcBorders>
          </w:tcPr>
          <w:p w14:paraId="111898D9" w14:textId="77777777" w:rsidR="00C624B8" w:rsidRDefault="00C624B8" w:rsidP="005A2C43">
            <w:pPr>
              <w:pStyle w:val="MenuItem"/>
            </w:pPr>
          </w:p>
        </w:tc>
        <w:tc>
          <w:tcPr>
            <w:tcW w:w="208" w:type="pct"/>
            <w:gridSpan w:val="2"/>
            <w:vMerge/>
            <w:tcBorders>
              <w:left w:val="single" w:sz="18" w:space="0" w:color="D68E30" w:themeColor="accent4" w:themeShade="BF"/>
            </w:tcBorders>
          </w:tcPr>
          <w:p w14:paraId="77AC7AB8" w14:textId="77777777" w:rsidR="00C624B8" w:rsidRDefault="00C624B8" w:rsidP="005A2C43">
            <w:pPr>
              <w:pStyle w:val="MenuItem"/>
            </w:pPr>
          </w:p>
        </w:tc>
        <w:tc>
          <w:tcPr>
            <w:tcW w:w="2266" w:type="pct"/>
            <w:vMerge/>
          </w:tcPr>
          <w:p w14:paraId="2EECE665" w14:textId="77777777" w:rsidR="00C624B8" w:rsidRDefault="00C624B8" w:rsidP="005A2C43">
            <w:pPr>
              <w:pStyle w:val="MenuItem"/>
              <w:ind w:left="0"/>
              <w:jc w:val="left"/>
            </w:pPr>
          </w:p>
        </w:tc>
      </w:tr>
      <w:tr w:rsidR="00C624B8" w14:paraId="4D94A7C3" w14:textId="77777777" w:rsidTr="00287CE9">
        <w:trPr>
          <w:cantSplit/>
          <w:trHeight w:hRule="exact" w:val="8395"/>
          <w:jc w:val="center"/>
        </w:trPr>
        <w:tc>
          <w:tcPr>
            <w:tcW w:w="2334" w:type="pct"/>
            <w:gridSpan w:val="4"/>
            <w:vAlign w:val="center"/>
          </w:tcPr>
          <w:p w14:paraId="73D89132" w14:textId="22280207" w:rsidR="00C624B8" w:rsidRDefault="00C624B8" w:rsidP="005A2C43">
            <w:pPr>
              <w:jc w:val="center"/>
            </w:pPr>
          </w:p>
          <w:p w14:paraId="56472260" w14:textId="0C7016EC" w:rsidR="00C624B8" w:rsidRPr="001532AB" w:rsidRDefault="005A2C43" w:rsidP="005A2C43">
            <w:pPr>
              <w:pStyle w:val="Heading2"/>
            </w:pPr>
            <w:sdt>
              <w:sdtPr>
                <w:alias w:val="Appetizer:"/>
                <w:tag w:val="Appetizer:"/>
                <w:id w:val="740673323"/>
                <w:placeholder>
                  <w:docPart w:val="6F54FF5664E94DDC83A52E6CDDEADCB6"/>
                </w:placeholder>
                <w:temporary/>
                <w:showingPlcHdr/>
                <w15:appearance w15:val="hidden"/>
              </w:sdtPr>
              <w:sdtContent>
                <w:r w:rsidR="00C624B8" w:rsidRPr="001532AB">
                  <w:t>APPETIZER</w:t>
                </w:r>
              </w:sdtContent>
            </w:sdt>
          </w:p>
          <w:p w14:paraId="01FE966B" w14:textId="58C854E3" w:rsidR="00C624B8" w:rsidRPr="008C041A" w:rsidRDefault="00C624B8" w:rsidP="005A2C43">
            <w:pPr>
              <w:jc w:val="center"/>
              <w:rPr>
                <w:sz w:val="24"/>
                <w:szCs w:val="24"/>
              </w:rPr>
            </w:pPr>
          </w:p>
          <w:p w14:paraId="1EDD3CAC" w14:textId="5A118AF7" w:rsidR="00C624B8" w:rsidRPr="008C041A" w:rsidRDefault="00367BC6" w:rsidP="005A2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Vegetable samosas </w:t>
            </w:r>
          </w:p>
          <w:p w14:paraId="286D5600" w14:textId="4A45A261" w:rsidR="00C624B8" w:rsidRDefault="00367BC6" w:rsidP="005A2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Chicken pakoras</w:t>
            </w:r>
          </w:p>
          <w:p w14:paraId="0588FB5F" w14:textId="77777777" w:rsidR="00C624B8" w:rsidRDefault="00C624B8" w:rsidP="005A2C43">
            <w:pPr>
              <w:jc w:val="center"/>
              <w:rPr>
                <w:b/>
                <w:sz w:val="24"/>
                <w:szCs w:val="24"/>
              </w:rPr>
            </w:pPr>
          </w:p>
          <w:p w14:paraId="732015EB" w14:textId="77777777" w:rsidR="00C624B8" w:rsidRPr="008C041A" w:rsidRDefault="005A2C43" w:rsidP="005A2C43">
            <w:pPr>
              <w:pStyle w:val="Heading2"/>
            </w:pPr>
            <w:sdt>
              <w:sdtPr>
                <w:alias w:val="First course:"/>
                <w:tag w:val="First course:"/>
                <w:id w:val="269981266"/>
                <w:placeholder>
                  <w:docPart w:val="F7F7EA6F794A432D9D6034A63F860D98"/>
                </w:placeholder>
                <w:temporary/>
                <w:showingPlcHdr/>
                <w15:appearance w15:val="hidden"/>
              </w:sdtPr>
              <w:sdtContent>
                <w:r w:rsidR="00C624B8">
                  <w:t>FIRST COURSE</w:t>
                </w:r>
              </w:sdtContent>
            </w:sdt>
          </w:p>
          <w:p w14:paraId="30F5D13B" w14:textId="47456FCB" w:rsidR="00C624B8" w:rsidRPr="008C041A" w:rsidRDefault="00367BC6" w:rsidP="005A2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salad of sliced cucumbers, red onions , red bell pepper , olives and crumbled feta with freshly cut lettuce served with </w:t>
            </w:r>
            <w:r w:rsidR="00247265">
              <w:rPr>
                <w:sz w:val="24"/>
                <w:szCs w:val="24"/>
              </w:rPr>
              <w:t>(optional</w:t>
            </w:r>
            <w:r w:rsidR="008931E1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lemon and honey sesame chicken  </w:t>
            </w:r>
          </w:p>
          <w:p w14:paraId="61689DD2" w14:textId="7661CE99" w:rsidR="00C624B8" w:rsidRPr="00367BC6" w:rsidRDefault="00367BC6" w:rsidP="005A2C4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67BC6">
              <w:rPr>
                <w:color w:val="000000" w:themeColor="text1"/>
                <w:sz w:val="24"/>
                <w:szCs w:val="24"/>
              </w:rPr>
              <w:t xml:space="preserve">Greek chicken salad </w:t>
            </w:r>
          </w:p>
          <w:p w14:paraId="057B75E2" w14:textId="0DC86E30" w:rsidR="00C624B8" w:rsidRDefault="00367BC6" w:rsidP="005A2C4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C694726" wp14:editId="63D8BB9C">
                  <wp:extent cx="1524000" cy="1015921"/>
                  <wp:effectExtent l="0" t="0" r="0" b="0"/>
                  <wp:docPr id="1" name="Picture 1" descr="Spicy Korean chicken with cucumber sa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icy Korean chicken with cucumber sa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570714" cy="1047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A6121E" w14:textId="77777777" w:rsidR="00C624B8" w:rsidRDefault="00C624B8" w:rsidP="005A2C43">
            <w:pPr>
              <w:jc w:val="center"/>
              <w:rPr>
                <w:b/>
                <w:sz w:val="24"/>
                <w:szCs w:val="24"/>
              </w:rPr>
            </w:pPr>
          </w:p>
          <w:p w14:paraId="2C11AFF0" w14:textId="77777777" w:rsidR="00C624B8" w:rsidRPr="008C041A" w:rsidRDefault="005A2C43" w:rsidP="005A2C43">
            <w:pPr>
              <w:pStyle w:val="Heading2"/>
            </w:pPr>
            <w:sdt>
              <w:sdtPr>
                <w:alias w:val="Dessert:"/>
                <w:tag w:val="Dessert:"/>
                <w:id w:val="-390037735"/>
                <w:placeholder>
                  <w:docPart w:val="08318DFD54ED43AF832423673E260EBF"/>
                </w:placeholder>
                <w:temporary/>
                <w15:appearance w15:val="hidden"/>
              </w:sdtPr>
              <w:sdtContent>
                <w:r w:rsidR="00C624B8">
                  <w:t>DESSERT</w:t>
                </w:r>
              </w:sdtContent>
            </w:sdt>
          </w:p>
          <w:p w14:paraId="3D975604" w14:textId="77777777" w:rsidR="00C624B8" w:rsidRPr="008C041A" w:rsidRDefault="005A2C43" w:rsidP="005A2C43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alias w:val="Enter menu item description:"/>
                <w:tag w:val="Enter menu item description:"/>
                <w:id w:val="1967083295"/>
                <w:placeholder>
                  <w:docPart w:val="2F44C1DD91C7441A839301BBB980BD29"/>
                </w:placeholder>
                <w:temporary/>
                <w:showingPlcHdr/>
                <w15:appearance w15:val="hidden"/>
              </w:sdtPr>
              <w:sdtContent>
                <w:r w:rsidR="00C624B8" w:rsidRPr="008C041A">
                  <w:rPr>
                    <w:sz w:val="24"/>
                    <w:szCs w:val="24"/>
                  </w:rPr>
                  <w:t xml:space="preserve">List or describe </w:t>
                </w:r>
                <w:r w:rsidR="00C624B8">
                  <w:rPr>
                    <w:sz w:val="24"/>
                    <w:szCs w:val="24"/>
                  </w:rPr>
                  <w:t>dessert(s)</w:t>
                </w:r>
              </w:sdtContent>
            </w:sdt>
          </w:p>
          <w:p w14:paraId="71CBAA65" w14:textId="77777777" w:rsidR="00C624B8" w:rsidRPr="001532AB" w:rsidRDefault="005A2C43" w:rsidP="005A2C43">
            <w:pPr>
              <w:jc w:val="center"/>
              <w:rPr>
                <w:lang w:eastAsia="ja-JP"/>
              </w:rPr>
            </w:pPr>
            <w:sdt>
              <w:sdtPr>
                <w:rPr>
                  <w:sz w:val="24"/>
                  <w:szCs w:val="24"/>
                </w:rPr>
                <w:alias w:val="Enter dessert item:"/>
                <w:tag w:val="Enter dessert item:"/>
                <w:id w:val="336199878"/>
                <w:placeholder>
                  <w:docPart w:val="DB08B62F907041C6BBAE646A0D66FFCA"/>
                </w:placeholder>
                <w:temporary/>
                <w:showingPlcHdr/>
                <w15:appearance w15:val="hidden"/>
              </w:sdtPr>
              <w:sdtContent>
                <w:r w:rsidR="00C624B8">
                  <w:rPr>
                    <w:sz w:val="24"/>
                    <w:szCs w:val="24"/>
                  </w:rPr>
                  <w:t xml:space="preserve">Dessert </w:t>
                </w:r>
                <w:r w:rsidR="00C624B8" w:rsidRPr="008C041A">
                  <w:rPr>
                    <w:sz w:val="24"/>
                    <w:szCs w:val="24"/>
                  </w:rPr>
                  <w:t>item</w:t>
                </w:r>
              </w:sdtContent>
            </w:sdt>
          </w:p>
        </w:tc>
        <w:tc>
          <w:tcPr>
            <w:tcW w:w="192" w:type="pct"/>
            <w:vMerge/>
            <w:tcBorders>
              <w:right w:val="single" w:sz="18" w:space="0" w:color="D68E30" w:themeColor="accent4" w:themeShade="BF"/>
            </w:tcBorders>
            <w:vAlign w:val="center"/>
          </w:tcPr>
          <w:p w14:paraId="2D54E7D1" w14:textId="77777777" w:rsidR="00C624B8" w:rsidRDefault="00C624B8" w:rsidP="005A2C43">
            <w:pPr>
              <w:pStyle w:val="MenuItem"/>
            </w:pPr>
          </w:p>
        </w:tc>
        <w:tc>
          <w:tcPr>
            <w:tcW w:w="208" w:type="pct"/>
            <w:gridSpan w:val="2"/>
            <w:vMerge/>
            <w:tcBorders>
              <w:left w:val="single" w:sz="18" w:space="0" w:color="D68E30" w:themeColor="accent4" w:themeShade="BF"/>
            </w:tcBorders>
          </w:tcPr>
          <w:p w14:paraId="2D4E11F9" w14:textId="77777777" w:rsidR="00C624B8" w:rsidRDefault="00C624B8" w:rsidP="005A2C43">
            <w:pPr>
              <w:pStyle w:val="MenuItem"/>
            </w:pPr>
          </w:p>
        </w:tc>
        <w:tc>
          <w:tcPr>
            <w:tcW w:w="2266" w:type="pct"/>
            <w:vMerge/>
          </w:tcPr>
          <w:p w14:paraId="27143727" w14:textId="77777777" w:rsidR="00C624B8" w:rsidRDefault="00C624B8" w:rsidP="005A2C43">
            <w:pPr>
              <w:pStyle w:val="MenuItem"/>
              <w:ind w:left="0"/>
              <w:jc w:val="left"/>
            </w:pPr>
          </w:p>
        </w:tc>
      </w:tr>
    </w:tbl>
    <w:p w14:paraId="5AF4C073" w14:textId="2CBD44A4" w:rsidR="005A2C43" w:rsidRPr="00C624B8" w:rsidRDefault="005A2C43">
      <w:pPr>
        <w:rPr>
          <w:sz w:val="6"/>
        </w:rPr>
      </w:pPr>
    </w:p>
    <w:sectPr w:rsidR="005A2C43" w:rsidRPr="00C624B8" w:rsidSect="00C624B8">
      <w:headerReference w:type="default" r:id="rId13"/>
      <w:pgSz w:w="15840" w:h="12240" w:orient="landscape"/>
      <w:pgMar w:top="1238" w:right="720" w:bottom="720" w:left="72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99789" w14:textId="77777777" w:rsidR="004E6C88" w:rsidRDefault="004E6C88" w:rsidP="00845A3A">
      <w:pPr>
        <w:spacing w:after="0" w:line="240" w:lineRule="auto"/>
      </w:pPr>
      <w:r>
        <w:separator/>
      </w:r>
    </w:p>
  </w:endnote>
  <w:endnote w:type="continuationSeparator" w:id="0">
    <w:p w14:paraId="60635B92" w14:textId="77777777" w:rsidR="004E6C88" w:rsidRDefault="004E6C88" w:rsidP="00845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E648F" w14:textId="77777777" w:rsidR="004E6C88" w:rsidRDefault="004E6C88" w:rsidP="00845A3A">
      <w:pPr>
        <w:spacing w:after="0" w:line="240" w:lineRule="auto"/>
      </w:pPr>
      <w:r>
        <w:separator/>
      </w:r>
    </w:p>
  </w:footnote>
  <w:footnote w:type="continuationSeparator" w:id="0">
    <w:p w14:paraId="18B39A17" w14:textId="77777777" w:rsidR="004E6C88" w:rsidRDefault="004E6C88" w:rsidP="00845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C420D" w14:textId="77777777" w:rsidR="00A3565B" w:rsidRDefault="00A3565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BD1B863" wp14:editId="679BB176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10049256" cy="7772400"/>
          <wp:effectExtent l="0" t="0" r="9525" b="0"/>
          <wp:wrapNone/>
          <wp:docPr id="15" name="Picture 15" descr="Peach and brown polka dots on blue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Untitled-3AGG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49256" cy="777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F8271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603F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2AE2E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21E44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404313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A668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E4092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D002D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3FC7C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B6215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A0441F"/>
    <w:multiLevelType w:val="hybridMultilevel"/>
    <w:tmpl w:val="48763C0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753D6B"/>
    <w:multiLevelType w:val="hybridMultilevel"/>
    <w:tmpl w:val="9BFECB9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LAwNzI0MzeyMDc0MLJU0lEKTi0uzszPAykwqgUAeJ6SbywAAAA="/>
  </w:docVars>
  <w:rsids>
    <w:rsidRoot w:val="00287CE9"/>
    <w:rsid w:val="00054815"/>
    <w:rsid w:val="00063AFD"/>
    <w:rsid w:val="00095DAE"/>
    <w:rsid w:val="000A18BC"/>
    <w:rsid w:val="000B673B"/>
    <w:rsid w:val="000B7A1D"/>
    <w:rsid w:val="000E1190"/>
    <w:rsid w:val="00134C33"/>
    <w:rsid w:val="00143A5B"/>
    <w:rsid w:val="001532AB"/>
    <w:rsid w:val="001C2DE9"/>
    <w:rsid w:val="002042B2"/>
    <w:rsid w:val="00247265"/>
    <w:rsid w:val="00287CE9"/>
    <w:rsid w:val="002E382A"/>
    <w:rsid w:val="00367BC6"/>
    <w:rsid w:val="00373F27"/>
    <w:rsid w:val="00467D6C"/>
    <w:rsid w:val="0049496B"/>
    <w:rsid w:val="004C0CBC"/>
    <w:rsid w:val="004E6C88"/>
    <w:rsid w:val="005A2C43"/>
    <w:rsid w:val="005C7B11"/>
    <w:rsid w:val="005D5918"/>
    <w:rsid w:val="006711F6"/>
    <w:rsid w:val="006E2AC4"/>
    <w:rsid w:val="00727510"/>
    <w:rsid w:val="00754476"/>
    <w:rsid w:val="00845A3A"/>
    <w:rsid w:val="008931E1"/>
    <w:rsid w:val="0089499A"/>
    <w:rsid w:val="008C041A"/>
    <w:rsid w:val="008D5A76"/>
    <w:rsid w:val="00922460"/>
    <w:rsid w:val="00922DD4"/>
    <w:rsid w:val="00937049"/>
    <w:rsid w:val="00A3565B"/>
    <w:rsid w:val="00AE38DF"/>
    <w:rsid w:val="00B54A4E"/>
    <w:rsid w:val="00B60B67"/>
    <w:rsid w:val="00B806CE"/>
    <w:rsid w:val="00BD0AE8"/>
    <w:rsid w:val="00C00530"/>
    <w:rsid w:val="00C066E4"/>
    <w:rsid w:val="00C252A1"/>
    <w:rsid w:val="00C624B8"/>
    <w:rsid w:val="00C64E83"/>
    <w:rsid w:val="00D41137"/>
    <w:rsid w:val="00DB349F"/>
    <w:rsid w:val="00DF5040"/>
    <w:rsid w:val="00E11E99"/>
    <w:rsid w:val="00E54C8B"/>
    <w:rsid w:val="00E83911"/>
    <w:rsid w:val="00EE2053"/>
    <w:rsid w:val="00F17DB9"/>
    <w:rsid w:val="00FE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1C1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530"/>
    <w:rPr>
      <w:color w:val="FFFFFF" w:themeColor="background1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4815"/>
    <w:pPr>
      <w:outlineLvl w:val="0"/>
    </w:pPr>
    <w:rPr>
      <w:b/>
      <w:sz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190"/>
    <w:pPr>
      <w:jc w:val="center"/>
      <w:outlineLvl w:val="1"/>
    </w:pPr>
    <w:rPr>
      <w:rFonts w:asciiTheme="majorHAnsi" w:hAnsiTheme="majorHAnsi"/>
      <w:b/>
      <w:color w:val="E5B77A" w:themeColor="accent4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05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8EAADB" w:themeColor="accent1" w:themeTint="99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053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8EAADB" w:themeColor="accent1" w:themeTint="99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053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8EAADB" w:themeColor="accent1" w:themeTint="99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053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8EAADB" w:themeColor="accent1" w:themeTint="9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053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8EAADB" w:themeColor="accent1" w:themeTint="9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053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auto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053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auto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00530"/>
    <w:rPr>
      <w:b/>
      <w:color w:val="FFFFFF" w:themeColor="background1"/>
      <w:sz w:val="20"/>
    </w:rPr>
  </w:style>
  <w:style w:type="paragraph" w:styleId="Subtitle">
    <w:name w:val="Subtitle"/>
    <w:basedOn w:val="Normal"/>
    <w:next w:val="Normal"/>
    <w:link w:val="SubtitleChar"/>
    <w:uiPriority w:val="1"/>
    <w:qFormat/>
    <w:rsid w:val="00EE2053"/>
    <w:pPr>
      <w:numPr>
        <w:ilvl w:val="1"/>
      </w:numPr>
      <w:spacing w:after="0" w:line="240" w:lineRule="auto"/>
      <w:ind w:left="720" w:right="720"/>
      <w:jc w:val="center"/>
    </w:pPr>
    <w:rPr>
      <w:caps/>
      <w:color w:val="404040" w:themeColor="text1" w:themeTint="BF"/>
      <w:kern w:val="2"/>
      <w:szCs w:val="20"/>
      <w:lang w:eastAsia="ja-JP"/>
      <w14:ligatures w14:val="standard"/>
    </w:rPr>
  </w:style>
  <w:style w:type="character" w:customStyle="1" w:styleId="SubtitleChar">
    <w:name w:val="Subtitle Char"/>
    <w:basedOn w:val="DefaultParagraphFont"/>
    <w:link w:val="Subtitle"/>
    <w:uiPriority w:val="1"/>
    <w:rsid w:val="00EE2053"/>
    <w:rPr>
      <w:caps/>
      <w:color w:val="404040" w:themeColor="text1" w:themeTint="BF"/>
      <w:kern w:val="2"/>
      <w:szCs w:val="20"/>
      <w:lang w:eastAsia="ja-JP"/>
      <w14:ligatures w14:val="standard"/>
    </w:rPr>
  </w:style>
  <w:style w:type="paragraph" w:styleId="Title">
    <w:name w:val="Title"/>
    <w:basedOn w:val="Normal"/>
    <w:next w:val="Normal"/>
    <w:link w:val="TitleChar"/>
    <w:uiPriority w:val="1"/>
    <w:qFormat/>
    <w:rsid w:val="000E1190"/>
    <w:pPr>
      <w:spacing w:after="340" w:line="228" w:lineRule="auto"/>
      <w:ind w:left="720" w:right="720"/>
      <w:contextualSpacing/>
      <w:jc w:val="center"/>
    </w:pPr>
    <w:rPr>
      <w:rFonts w:asciiTheme="majorHAnsi" w:eastAsiaTheme="majorEastAsia" w:hAnsiTheme="majorHAnsi" w:cstheme="majorBidi"/>
      <w:b/>
      <w:color w:val="E5B77A" w:themeColor="accent4"/>
      <w:kern w:val="28"/>
      <w:sz w:val="62"/>
      <w:szCs w:val="20"/>
      <w:lang w:eastAsia="ja-JP"/>
      <w14:ligatures w14:val="standard"/>
      <w14:stylisticSets>
        <w14:styleSet w14:id="7"/>
      </w14:stylisticSets>
    </w:rPr>
  </w:style>
  <w:style w:type="character" w:customStyle="1" w:styleId="TitleChar">
    <w:name w:val="Title Char"/>
    <w:basedOn w:val="DefaultParagraphFont"/>
    <w:link w:val="Title"/>
    <w:uiPriority w:val="1"/>
    <w:rsid w:val="000E1190"/>
    <w:rPr>
      <w:rFonts w:asciiTheme="majorHAnsi" w:eastAsiaTheme="majorEastAsia" w:hAnsiTheme="majorHAnsi" w:cstheme="majorBidi"/>
      <w:b/>
      <w:color w:val="E5B77A" w:themeColor="accent4"/>
      <w:kern w:val="28"/>
      <w:sz w:val="62"/>
      <w:szCs w:val="20"/>
      <w:lang w:eastAsia="ja-JP"/>
      <w14:ligatures w14:val="standard"/>
      <w14:stylisticSets>
        <w14:styleSet w14:id="7"/>
      </w14:stylisticSets>
    </w:rPr>
  </w:style>
  <w:style w:type="paragraph" w:styleId="Date">
    <w:name w:val="Date"/>
    <w:basedOn w:val="Normal"/>
    <w:next w:val="Normal"/>
    <w:link w:val="DateChar"/>
    <w:uiPriority w:val="2"/>
    <w:unhideWhenUsed/>
    <w:qFormat/>
    <w:rsid w:val="00EE2053"/>
    <w:pPr>
      <w:spacing w:after="840" w:line="240" w:lineRule="auto"/>
      <w:ind w:left="720" w:right="720"/>
      <w:jc w:val="center"/>
    </w:pPr>
    <w:rPr>
      <w:caps/>
      <w:color w:val="404040" w:themeColor="text1" w:themeTint="BF"/>
      <w:kern w:val="2"/>
      <w:szCs w:val="20"/>
      <w:lang w:eastAsia="ja-JP"/>
      <w14:ligatures w14:val="standard"/>
    </w:rPr>
  </w:style>
  <w:style w:type="character" w:customStyle="1" w:styleId="DateChar">
    <w:name w:val="Date Char"/>
    <w:basedOn w:val="DefaultParagraphFont"/>
    <w:link w:val="Date"/>
    <w:uiPriority w:val="2"/>
    <w:rsid w:val="00EE2053"/>
    <w:rPr>
      <w:caps/>
      <w:color w:val="404040" w:themeColor="text1" w:themeTint="BF"/>
      <w:kern w:val="2"/>
      <w:szCs w:val="20"/>
      <w:lang w:eastAsia="ja-JP"/>
      <w14:ligatures w14:val="standard"/>
    </w:rPr>
  </w:style>
  <w:style w:type="paragraph" w:customStyle="1" w:styleId="MenuItem">
    <w:name w:val="Menu Item"/>
    <w:basedOn w:val="Normal"/>
    <w:uiPriority w:val="2"/>
    <w:qFormat/>
    <w:rsid w:val="00EE2053"/>
    <w:pPr>
      <w:spacing w:after="120" w:line="252" w:lineRule="auto"/>
      <w:ind w:left="1440" w:right="1440"/>
      <w:jc w:val="center"/>
    </w:pPr>
    <w:rPr>
      <w:color w:val="404040" w:themeColor="text1" w:themeTint="BF"/>
      <w:kern w:val="2"/>
      <w:sz w:val="18"/>
      <w:szCs w:val="20"/>
      <w:lang w:eastAsia="ja-JP"/>
      <w14:ligatures w14:val="standard"/>
    </w:rPr>
  </w:style>
  <w:style w:type="character" w:customStyle="1" w:styleId="Heading2Char">
    <w:name w:val="Heading 2 Char"/>
    <w:basedOn w:val="DefaultParagraphFont"/>
    <w:link w:val="Heading2"/>
    <w:uiPriority w:val="9"/>
    <w:rsid w:val="000E1190"/>
    <w:rPr>
      <w:rFonts w:asciiTheme="majorHAnsi" w:hAnsiTheme="majorHAnsi"/>
      <w:b/>
      <w:color w:val="E5B77A" w:themeColor="accent4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845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A3A"/>
    <w:rPr>
      <w:color w:val="FFFFFF" w:themeColor="background1"/>
    </w:rPr>
  </w:style>
  <w:style w:type="paragraph" w:styleId="Footer">
    <w:name w:val="footer"/>
    <w:basedOn w:val="Normal"/>
    <w:link w:val="FooterChar"/>
    <w:uiPriority w:val="99"/>
    <w:unhideWhenUsed/>
    <w:rsid w:val="00845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A3A"/>
    <w:rPr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4C0CBC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0530"/>
    <w:rPr>
      <w:rFonts w:asciiTheme="majorHAnsi" w:eastAsiaTheme="majorEastAsia" w:hAnsiTheme="majorHAnsi" w:cstheme="majorBidi"/>
      <w:color w:val="8EAADB" w:themeColor="accent1" w:themeTint="99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0530"/>
    <w:rPr>
      <w:rFonts w:asciiTheme="majorHAnsi" w:eastAsiaTheme="majorEastAsia" w:hAnsiTheme="majorHAnsi" w:cstheme="majorBidi"/>
      <w:i/>
      <w:iCs/>
      <w:color w:val="8EAADB" w:themeColor="accent1" w:themeTint="99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0530"/>
    <w:rPr>
      <w:rFonts w:asciiTheme="majorHAnsi" w:eastAsiaTheme="majorEastAsia" w:hAnsiTheme="majorHAnsi" w:cstheme="majorBidi"/>
      <w:color w:val="8EAADB" w:themeColor="accent1" w:themeTint="99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0530"/>
    <w:rPr>
      <w:rFonts w:asciiTheme="majorHAnsi" w:eastAsiaTheme="majorEastAsia" w:hAnsiTheme="majorHAnsi" w:cstheme="majorBidi"/>
      <w:color w:val="8EAADB" w:themeColor="accent1" w:themeTint="99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0530"/>
    <w:rPr>
      <w:rFonts w:asciiTheme="majorHAnsi" w:eastAsiaTheme="majorEastAsia" w:hAnsiTheme="majorHAnsi" w:cstheme="majorBidi"/>
      <w:i/>
      <w:iCs/>
      <w:color w:val="8EAADB" w:themeColor="accent1" w:themeTint="99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0530"/>
    <w:rPr>
      <w:rFonts w:asciiTheme="majorHAnsi" w:eastAsiaTheme="majorEastAsia" w:hAnsiTheme="majorHAnsi" w:cstheme="majorBidi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0530"/>
    <w:rPr>
      <w:rFonts w:asciiTheme="majorHAnsi" w:eastAsiaTheme="majorEastAsia" w:hAnsiTheme="majorHAnsi" w:cstheme="majorBidi"/>
      <w:i/>
      <w:iCs/>
      <w:sz w:val="21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00530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00530"/>
    <w:rPr>
      <w:i/>
      <w:iCs/>
      <w:color w:val="8EAADB" w:themeColor="accent1" w:themeTint="99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00530"/>
    <w:pPr>
      <w:pBdr>
        <w:top w:val="single" w:sz="4" w:space="10" w:color="8EAADB" w:themeColor="accent1" w:themeTint="99"/>
        <w:bottom w:val="single" w:sz="4" w:space="10" w:color="8EAADB" w:themeColor="accent1" w:themeTint="99"/>
      </w:pBdr>
      <w:spacing w:before="360" w:after="360"/>
      <w:ind w:left="864" w:right="864"/>
      <w:jc w:val="center"/>
    </w:pPr>
    <w:rPr>
      <w:i/>
      <w:iCs/>
      <w:color w:val="8EAADB" w:themeColor="accent1" w:themeTint="99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00530"/>
    <w:rPr>
      <w:i/>
      <w:iCs/>
      <w:color w:val="8EAADB" w:themeColor="accent1" w:themeTint="99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00530"/>
    <w:pPr>
      <w:spacing w:before="200"/>
      <w:ind w:left="864" w:right="864"/>
      <w:jc w:val="center"/>
    </w:pPr>
    <w:rPr>
      <w:i/>
      <w:iCs/>
      <w:color w:val="auto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00530"/>
    <w:rPr>
      <w:i/>
      <w:iCs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00530"/>
    <w:rPr>
      <w:b/>
      <w:bCs/>
      <w:caps w:val="0"/>
      <w:smallCaps/>
      <w:color w:val="8EAADB" w:themeColor="accent1" w:themeTint="99"/>
      <w:spacing w:val="5"/>
    </w:rPr>
  </w:style>
  <w:style w:type="paragraph" w:styleId="ListParagraph">
    <w:name w:val="List Paragraph"/>
    <w:basedOn w:val="Normal"/>
    <w:uiPriority w:val="34"/>
    <w:semiHidden/>
    <w:unhideWhenUsed/>
    <w:qFormat/>
    <w:rsid w:val="00C00530"/>
    <w:pPr>
      <w:ind w:left="720"/>
      <w:contextualSpacing/>
    </w:pPr>
    <w:rPr>
      <w:color w:val="auto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00530"/>
    <w:pPr>
      <w:spacing w:after="200" w:line="240" w:lineRule="auto"/>
    </w:pPr>
    <w:rPr>
      <w:i/>
      <w:iCs/>
      <w:color w:val="auto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C00530"/>
    <w:rPr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00530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b w:val="0"/>
      <w:color w:val="8EAADB" w:themeColor="accent1" w:themeTint="99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unhideWhenUsed/>
    <w:rsid w:val="00C00530"/>
    <w:pPr>
      <w:spacing w:after="0" w:line="240" w:lineRule="auto"/>
    </w:pPr>
    <w:rPr>
      <w:rFonts w:ascii="Segoe UI" w:hAnsi="Segoe UI" w:cs="Segoe UI"/>
      <w:color w:val="auto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C00530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iPriority w:val="99"/>
    <w:semiHidden/>
    <w:unhideWhenUsed/>
    <w:rsid w:val="00C00530"/>
    <w:pPr>
      <w:pBdr>
        <w:top w:val="single" w:sz="2" w:space="10" w:color="8EAADB" w:themeColor="accent1" w:themeTint="99"/>
        <w:left w:val="single" w:sz="2" w:space="10" w:color="8EAADB" w:themeColor="accent1" w:themeTint="99"/>
        <w:bottom w:val="single" w:sz="2" w:space="10" w:color="8EAADB" w:themeColor="accent1" w:themeTint="99"/>
        <w:right w:val="single" w:sz="2" w:space="10" w:color="8EAADB" w:themeColor="accent1" w:themeTint="99"/>
      </w:pBdr>
      <w:ind w:left="1152" w:right="1152"/>
    </w:pPr>
    <w:rPr>
      <w:rFonts w:eastAsiaTheme="minorEastAsia"/>
      <w:i/>
      <w:iCs/>
      <w:color w:val="8EAADB" w:themeColor="accent1" w:themeTint="99"/>
    </w:rPr>
  </w:style>
  <w:style w:type="paragraph" w:styleId="BodyText">
    <w:name w:val="Body Text"/>
    <w:basedOn w:val="Normal"/>
    <w:link w:val="BodyTextChar"/>
    <w:uiPriority w:val="99"/>
    <w:semiHidden/>
    <w:unhideWhenUsed/>
    <w:rsid w:val="00C00530"/>
    <w:pPr>
      <w:spacing w:after="120"/>
    </w:pPr>
    <w:rPr>
      <w:color w:val="auto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00530"/>
  </w:style>
  <w:style w:type="paragraph" w:styleId="BodyText2">
    <w:name w:val="Body Text 2"/>
    <w:basedOn w:val="Normal"/>
    <w:link w:val="BodyText2Char"/>
    <w:uiPriority w:val="99"/>
    <w:semiHidden/>
    <w:unhideWhenUsed/>
    <w:rsid w:val="00C00530"/>
    <w:pPr>
      <w:spacing w:after="120" w:line="480" w:lineRule="auto"/>
    </w:pPr>
    <w:rPr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00530"/>
  </w:style>
  <w:style w:type="paragraph" w:styleId="BodyText3">
    <w:name w:val="Body Text 3"/>
    <w:basedOn w:val="Normal"/>
    <w:link w:val="BodyText3Char"/>
    <w:uiPriority w:val="99"/>
    <w:semiHidden/>
    <w:unhideWhenUsed/>
    <w:rsid w:val="00C00530"/>
    <w:pPr>
      <w:spacing w:after="120"/>
    </w:pPr>
    <w:rPr>
      <w:color w:val="auto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00530"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00530"/>
    <w:rPr>
      <w:color w:val="DDC19E" w:themeColor="accent3" w:themeTint="99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C00530"/>
    <w:rPr>
      <w:color w:val="A8D08D" w:themeColor="accent6" w:themeTint="9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lsh\AppData\Roaming\Microsoft\Templates\Menu%20(Elegant%20Party%20design,%20color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F54FF5664E94DDC83A52E6CDDEADC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EDCAF-8A9C-41C3-B2A8-4187860C0FCA}"/>
      </w:docPartPr>
      <w:docPartBody>
        <w:p w:rsidR="005834B7" w:rsidRDefault="00BA6B74">
          <w:pPr>
            <w:pStyle w:val="6F54FF5664E94DDC83A52E6CDDEADCB6"/>
          </w:pPr>
          <w:r w:rsidRPr="001532AB">
            <w:t>APPETIZER</w:t>
          </w:r>
        </w:p>
      </w:docPartBody>
    </w:docPart>
    <w:docPart>
      <w:docPartPr>
        <w:name w:val="F7F7EA6F794A432D9D6034A63F860D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34E7B-729A-44AA-983E-FE0B2CAB811E}"/>
      </w:docPartPr>
      <w:docPartBody>
        <w:p w:rsidR="005834B7" w:rsidRDefault="00BA6B74">
          <w:pPr>
            <w:pStyle w:val="F7F7EA6F794A432D9D6034A63F860D98"/>
          </w:pPr>
          <w:r>
            <w:t>FIRST COURSE</w:t>
          </w:r>
        </w:p>
      </w:docPartBody>
    </w:docPart>
    <w:docPart>
      <w:docPartPr>
        <w:name w:val="08318DFD54ED43AF832423673E260E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E94129-FE72-4048-BCAB-364F11CAD470}"/>
      </w:docPartPr>
      <w:docPartBody>
        <w:p w:rsidR="005834B7" w:rsidRDefault="00BA6B74">
          <w:pPr>
            <w:pStyle w:val="08318DFD54ED43AF832423673E260EBF"/>
          </w:pPr>
          <w:r>
            <w:t>DESSERT</w:t>
          </w:r>
        </w:p>
      </w:docPartBody>
    </w:docPart>
    <w:docPart>
      <w:docPartPr>
        <w:name w:val="2F44C1DD91C7441A839301BBB980B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7E214-E24F-4E25-A4D9-8E21E091DB26}"/>
      </w:docPartPr>
      <w:docPartBody>
        <w:p w:rsidR="005834B7" w:rsidRDefault="00BA6B74">
          <w:pPr>
            <w:pStyle w:val="2F44C1DD91C7441A839301BBB980BD29"/>
          </w:pPr>
          <w:r w:rsidRPr="008C041A">
            <w:rPr>
              <w:sz w:val="24"/>
              <w:szCs w:val="24"/>
            </w:rPr>
            <w:t xml:space="preserve">List or describe </w:t>
          </w:r>
          <w:r>
            <w:rPr>
              <w:sz w:val="24"/>
              <w:szCs w:val="24"/>
            </w:rPr>
            <w:t>dessert(s)</w:t>
          </w:r>
        </w:p>
      </w:docPartBody>
    </w:docPart>
    <w:docPart>
      <w:docPartPr>
        <w:name w:val="DB08B62F907041C6BBAE646A0D66FF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62235-D95E-4C66-A5E7-C4B0E1E5B979}"/>
      </w:docPartPr>
      <w:docPartBody>
        <w:p w:rsidR="005834B7" w:rsidRDefault="00BA6B74">
          <w:pPr>
            <w:pStyle w:val="DB08B62F907041C6BBAE646A0D66FFCA"/>
          </w:pPr>
          <w:r>
            <w:rPr>
              <w:sz w:val="24"/>
              <w:szCs w:val="24"/>
            </w:rPr>
            <w:t xml:space="preserve">Dessert </w:t>
          </w:r>
          <w:r w:rsidRPr="008C041A">
            <w:rPr>
              <w:sz w:val="24"/>
              <w:szCs w:val="24"/>
            </w:rPr>
            <w:t>item</w:t>
          </w:r>
        </w:p>
      </w:docPartBody>
    </w:docPart>
    <w:docPart>
      <w:docPartPr>
        <w:name w:val="49BBD19B96E34970A6D9A2DB372101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C11CBF-BA31-427D-9BF4-347FA24792A0}"/>
      </w:docPartPr>
      <w:docPartBody>
        <w:p w:rsidR="00B47795" w:rsidRDefault="005834B7" w:rsidP="005834B7">
          <w:pPr>
            <w:pStyle w:val="49BBD19B96E34970A6D9A2DB37210136"/>
          </w:pPr>
          <w:r>
            <w:t>MAIN COURSE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B74"/>
    <w:rsid w:val="005834B7"/>
    <w:rsid w:val="00B47795"/>
    <w:rsid w:val="00BA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9BBD19B96E34970A6D9A2DB37210136">
    <w:name w:val="49BBD19B96E34970A6D9A2DB37210136"/>
    <w:rsid w:val="005834B7"/>
  </w:style>
  <w:style w:type="paragraph" w:customStyle="1" w:styleId="C33745BF0BAF480E9E55E792F50B7B05">
    <w:name w:val="C33745BF0BAF480E9E55E792F50B7B05"/>
  </w:style>
  <w:style w:type="paragraph" w:customStyle="1" w:styleId="6A386199479E489AAEB9B5E979CEE395">
    <w:name w:val="6A386199479E489AAEB9B5E979CEE395"/>
  </w:style>
  <w:style w:type="paragraph" w:customStyle="1" w:styleId="6BBC54DEA2104971B75B41B4F080B003">
    <w:name w:val="6BBC54DEA2104971B75B41B4F080B003"/>
  </w:style>
  <w:style w:type="paragraph" w:customStyle="1" w:styleId="B944E233A5AB486D8E3EE8949DE0B9FE">
    <w:name w:val="B944E233A5AB486D8E3EE8949DE0B9FE"/>
  </w:style>
  <w:style w:type="paragraph" w:customStyle="1" w:styleId="77ABAD0CD2C84F9C808A6FB59221A6BE">
    <w:name w:val="77ABAD0CD2C84F9C808A6FB59221A6BE"/>
  </w:style>
  <w:style w:type="paragraph" w:customStyle="1" w:styleId="4B99BC9BA6F541C6A8FFC113ED5018C2">
    <w:name w:val="4B99BC9BA6F541C6A8FFC113ED5018C2"/>
  </w:style>
  <w:style w:type="paragraph" w:customStyle="1" w:styleId="EA587C3F056743CFA7201390D617051D">
    <w:name w:val="EA587C3F056743CFA7201390D617051D"/>
  </w:style>
  <w:style w:type="paragraph" w:customStyle="1" w:styleId="3C195446B9944D26AB88CE07288EEFA7">
    <w:name w:val="3C195446B9944D26AB88CE07288EEFA7"/>
  </w:style>
  <w:style w:type="paragraph" w:customStyle="1" w:styleId="6F54FF5664E94DDC83A52E6CDDEADCB6">
    <w:name w:val="6F54FF5664E94DDC83A52E6CDDEADCB6"/>
  </w:style>
  <w:style w:type="paragraph" w:customStyle="1" w:styleId="F7C2E75171184B4DBF533F8CF4E19858">
    <w:name w:val="F7C2E75171184B4DBF533F8CF4E19858"/>
    <w:rsid w:val="005834B7"/>
  </w:style>
  <w:style w:type="paragraph" w:customStyle="1" w:styleId="DD606455B97241AFA2D27F08EA595146">
    <w:name w:val="DD606455B97241AFA2D27F08EA595146"/>
  </w:style>
  <w:style w:type="paragraph" w:customStyle="1" w:styleId="D624DCFBC2A4438A8F2B1D0A734D4494">
    <w:name w:val="D624DCFBC2A4438A8F2B1D0A734D4494"/>
  </w:style>
  <w:style w:type="paragraph" w:customStyle="1" w:styleId="F7F7EA6F794A432D9D6034A63F860D98">
    <w:name w:val="F7F7EA6F794A432D9D6034A63F860D98"/>
  </w:style>
  <w:style w:type="paragraph" w:customStyle="1" w:styleId="C7CDAF0B8E9F4071A31D3AA1ECFCC2FF">
    <w:name w:val="C7CDAF0B8E9F4071A31D3AA1ECFCC2FF"/>
  </w:style>
  <w:style w:type="paragraph" w:customStyle="1" w:styleId="3DAA07FE38C04BF7884D14084D7E9412">
    <w:name w:val="3DAA07FE38C04BF7884D14084D7E9412"/>
  </w:style>
  <w:style w:type="paragraph" w:customStyle="1" w:styleId="62FFFF0A05C94CA49B866B15A0B258B9">
    <w:name w:val="62FFFF0A05C94CA49B866B15A0B258B9"/>
  </w:style>
  <w:style w:type="paragraph" w:customStyle="1" w:styleId="B5EB1BC50CD44491ADB6BE02B1C051AE">
    <w:name w:val="B5EB1BC50CD44491ADB6BE02B1C051AE"/>
  </w:style>
  <w:style w:type="paragraph" w:customStyle="1" w:styleId="2A67EDADF5434E51B29EE5CE3D80B1C2">
    <w:name w:val="2A67EDADF5434E51B29EE5CE3D80B1C2"/>
  </w:style>
  <w:style w:type="paragraph" w:customStyle="1" w:styleId="08318DFD54ED43AF832423673E260EBF">
    <w:name w:val="08318DFD54ED43AF832423673E260EBF"/>
  </w:style>
  <w:style w:type="paragraph" w:customStyle="1" w:styleId="2F44C1DD91C7441A839301BBB980BD29">
    <w:name w:val="2F44C1DD91C7441A839301BBB980BD29"/>
  </w:style>
  <w:style w:type="paragraph" w:customStyle="1" w:styleId="DB08B62F907041C6BBAE646A0D66FFCA">
    <w:name w:val="DB08B62F907041C6BBAE646A0D66FFCA"/>
  </w:style>
  <w:style w:type="paragraph" w:customStyle="1" w:styleId="35018DB489B045B3AA6517D7EDCC06BD">
    <w:name w:val="35018DB489B045B3AA6517D7EDCC06BD"/>
    <w:rsid w:val="005834B7"/>
  </w:style>
  <w:style w:type="paragraph" w:customStyle="1" w:styleId="26C415B6C2F7433592E46BED5720FF9C">
    <w:name w:val="26C415B6C2F7433592E46BED5720FF9C"/>
    <w:rsid w:val="005834B7"/>
  </w:style>
  <w:style w:type="paragraph" w:customStyle="1" w:styleId="81062E29B09A4A15A519F46E619C952C">
    <w:name w:val="81062E29B09A4A15A519F46E619C952C"/>
    <w:rsid w:val="005834B7"/>
  </w:style>
  <w:style w:type="paragraph" w:customStyle="1" w:styleId="8E6329E47BC14B498B1C58F338EE8BBB">
    <w:name w:val="8E6329E47BC14B498B1C58F338EE8BBB"/>
    <w:rsid w:val="005834B7"/>
  </w:style>
  <w:style w:type="paragraph" w:customStyle="1" w:styleId="83460C2ADCF2440C887449CE54248359">
    <w:name w:val="83460C2ADCF2440C887449CE54248359"/>
    <w:rsid w:val="005834B7"/>
  </w:style>
  <w:style w:type="paragraph" w:customStyle="1" w:styleId="B1792939459648B5BE8937579EFFA435">
    <w:name w:val="B1792939459648B5BE8937579EFFA435"/>
    <w:rsid w:val="005834B7"/>
  </w:style>
  <w:style w:type="paragraph" w:customStyle="1" w:styleId="84399EB53663493E98DA9DC63F08E179">
    <w:name w:val="84399EB53663493E98DA9DC63F08E179"/>
    <w:rsid w:val="005834B7"/>
  </w:style>
  <w:style w:type="paragraph" w:customStyle="1" w:styleId="05D8584988DB46E09ADD53A72983C844">
    <w:name w:val="05D8584988DB46E09ADD53A72983C844"/>
    <w:rsid w:val="005834B7"/>
  </w:style>
  <w:style w:type="paragraph" w:customStyle="1" w:styleId="A43C38FF7A06448EB071A679BF9315DC">
    <w:name w:val="A43C38FF7A06448EB071A679BF9315DC"/>
    <w:rsid w:val="005834B7"/>
  </w:style>
  <w:style w:type="paragraph" w:customStyle="1" w:styleId="676091E0809B4EBC9E34780A5E03F4D4">
    <w:name w:val="676091E0809B4EBC9E34780A5E03F4D4"/>
    <w:rsid w:val="005834B7"/>
  </w:style>
  <w:style w:type="paragraph" w:customStyle="1" w:styleId="7E79525A3B9C4FDAAAEFE60DC0230F8D">
    <w:name w:val="7E79525A3B9C4FDAAAEFE60DC0230F8D"/>
    <w:rsid w:val="005834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246">
      <a:dk1>
        <a:sysClr val="windowText" lastClr="000000"/>
      </a:dk1>
      <a:lt1>
        <a:sysClr val="window" lastClr="FFFFFF"/>
      </a:lt1>
      <a:dk2>
        <a:srgbClr val="0D1E31"/>
      </a:dk2>
      <a:lt2>
        <a:srgbClr val="E7E6E6"/>
      </a:lt2>
      <a:accent1>
        <a:srgbClr val="4472C4"/>
      </a:accent1>
      <a:accent2>
        <a:srgbClr val="A0703F"/>
      </a:accent2>
      <a:accent3>
        <a:srgbClr val="C7995E"/>
      </a:accent3>
      <a:accent4>
        <a:srgbClr val="E5B77A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6e0ed944f324437a1628d920c25a1c7c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edbd56de57fb331bd1e5e8af7e1d85f1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A05668-B441-4A26-8C66-9066227BE06B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DBD0BE55-ABE1-4D31-B0C8-D8C553CADC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555399-E272-4F6B-BAE7-6C6C806D87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Menu (Elegant Party design, color)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2022-03-01T15:28:00Z</dcterms:created>
  <dcterms:modified xsi:type="dcterms:W3CDTF">2022-03-04T14:51:00Z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