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A5BEA" w14:textId="7046F592" w:rsidR="00C11700" w:rsidRDefault="00C11700" w:rsidP="00D75399">
      <w:pPr>
        <w:spacing w:line="276" w:lineRule="auto"/>
        <w:ind w:left="360" w:hanging="360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Element 1 </w:t>
      </w:r>
      <w:r w:rsidR="002B7123">
        <w:rPr>
          <w:rFonts w:ascii="Times New Roman" w:hAnsi="Times New Roman" w:cs="Times New Roman"/>
          <w:color w:val="000000" w:themeColor="text1"/>
          <w:sz w:val="20"/>
          <w:szCs w:val="20"/>
        </w:rPr>
        <w:t>–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2B7123">
        <w:rPr>
          <w:rFonts w:ascii="Times New Roman" w:hAnsi="Times New Roman" w:cs="Times New Roman"/>
          <w:color w:val="000000" w:themeColor="text1"/>
          <w:sz w:val="20"/>
          <w:szCs w:val="20"/>
        </w:rPr>
        <w:t>Zander Letter</w:t>
      </w:r>
    </w:p>
    <w:p w14:paraId="57E88620" w14:textId="10BBE5D3" w:rsidR="00034F21" w:rsidRDefault="009C332A" w:rsidP="008F29FD">
      <w:pPr>
        <w:spacing w:line="276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Dear </w:t>
      </w:r>
      <w:r w:rsidR="006C7849">
        <w:rPr>
          <w:rFonts w:ascii="Times New Roman" w:hAnsi="Times New Roman" w:cs="Times New Roman"/>
          <w:color w:val="000000" w:themeColor="text1"/>
          <w:sz w:val="20"/>
          <w:szCs w:val="20"/>
        </w:rPr>
        <w:t>Mr.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Smith,</w:t>
      </w:r>
      <w:r w:rsidR="00034F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6DCDC110" w14:textId="6DE035C6" w:rsidR="00CB2D69" w:rsidRDefault="0047524E" w:rsidP="00133D3D">
      <w:pPr>
        <w:spacing w:line="276" w:lineRule="auto"/>
        <w:ind w:left="360" w:hanging="36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Well done, you did it! You are standing here</w:t>
      </w:r>
      <w:r w:rsidR="00266F2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today, holding your degree from the University </w:t>
      </w:r>
      <w:r w:rsidR="002F54A3">
        <w:rPr>
          <w:rFonts w:ascii="Times New Roman" w:hAnsi="Times New Roman" w:cs="Times New Roman"/>
          <w:color w:val="000000" w:themeColor="text1"/>
          <w:sz w:val="20"/>
          <w:szCs w:val="20"/>
        </w:rPr>
        <w:t>of Wales</w:t>
      </w:r>
      <w:r w:rsidR="00034F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2F54A3">
        <w:rPr>
          <w:rFonts w:ascii="Times New Roman" w:hAnsi="Times New Roman" w:cs="Times New Roman"/>
          <w:color w:val="000000" w:themeColor="text1"/>
          <w:sz w:val="20"/>
          <w:szCs w:val="20"/>
        </w:rPr>
        <w:t>Trinity S</w:t>
      </w:r>
      <w:r w:rsidR="00750C0A">
        <w:rPr>
          <w:rFonts w:ascii="Times New Roman" w:hAnsi="Times New Roman" w:cs="Times New Roman"/>
          <w:color w:val="000000" w:themeColor="text1"/>
          <w:sz w:val="20"/>
          <w:szCs w:val="20"/>
        </w:rPr>
        <w:t>ain</w:t>
      </w:r>
      <w:r w:rsidR="002F54A3">
        <w:rPr>
          <w:rFonts w:ascii="Times New Roman" w:hAnsi="Times New Roman" w:cs="Times New Roman"/>
          <w:color w:val="000000" w:themeColor="text1"/>
          <w:sz w:val="20"/>
          <w:szCs w:val="20"/>
        </w:rPr>
        <w:t>t David</w:t>
      </w:r>
      <w:r w:rsidR="00BF13C1">
        <w:rPr>
          <w:rFonts w:ascii="Times New Roman" w:hAnsi="Times New Roman" w:cs="Times New Roman"/>
          <w:color w:val="000000" w:themeColor="text1"/>
          <w:sz w:val="20"/>
          <w:szCs w:val="20"/>
        </w:rPr>
        <w:t>’s</w:t>
      </w:r>
      <w:r w:rsidR="00750C0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high and proudly</w:t>
      </w:r>
      <w:r w:rsidR="002F54A3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034F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2F54A3">
        <w:rPr>
          <w:rFonts w:ascii="Times New Roman" w:hAnsi="Times New Roman" w:cs="Times New Roman"/>
          <w:color w:val="000000" w:themeColor="text1"/>
          <w:sz w:val="20"/>
          <w:szCs w:val="20"/>
        </w:rPr>
        <w:t>which feels almost unreal.</w:t>
      </w:r>
      <w:r w:rsidR="007D621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The journey </w:t>
      </w:r>
      <w:r w:rsidR="00396741">
        <w:rPr>
          <w:rFonts w:ascii="Times New Roman" w:hAnsi="Times New Roman" w:cs="Times New Roman"/>
          <w:color w:val="000000" w:themeColor="text1"/>
          <w:sz w:val="20"/>
          <w:szCs w:val="20"/>
        </w:rPr>
        <w:t>has finally come to an end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39674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>having</w:t>
      </w:r>
      <w:r w:rsidR="0039674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come full circle. </w:t>
      </w:r>
      <w:r w:rsidR="00A95FEE">
        <w:rPr>
          <w:rFonts w:ascii="Times New Roman" w:hAnsi="Times New Roman" w:cs="Times New Roman"/>
          <w:color w:val="000000" w:themeColor="text1"/>
          <w:sz w:val="20"/>
          <w:szCs w:val="20"/>
        </w:rPr>
        <w:t>But the most important thing to remember is, you</w:t>
      </w:r>
      <w:r w:rsidR="00034F2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A95FE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made it. </w:t>
      </w:r>
      <w:r w:rsidR="006D488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You’ve walked the long road </w:t>
      </w:r>
      <w:r w:rsidR="00F66117">
        <w:rPr>
          <w:rFonts w:ascii="Times New Roman" w:hAnsi="Times New Roman" w:cs="Times New Roman"/>
          <w:color w:val="000000" w:themeColor="text1"/>
          <w:sz w:val="20"/>
          <w:szCs w:val="20"/>
        </w:rPr>
        <w:t>filled with courage, resilience and love.</w:t>
      </w:r>
    </w:p>
    <w:p w14:paraId="33C976BE" w14:textId="0164E5B5" w:rsidR="000F7ED1" w:rsidRDefault="000F7ED1" w:rsidP="008F29FD">
      <w:pPr>
        <w:spacing w:line="276" w:lineRule="auto"/>
        <w:ind w:left="360" w:hanging="36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As you look back on these years that have passed</w:t>
      </w:r>
      <w:r w:rsidR="0056146D">
        <w:rPr>
          <w:rFonts w:ascii="Times New Roman" w:hAnsi="Times New Roman" w:cs="Times New Roman"/>
          <w:color w:val="000000" w:themeColor="text1"/>
          <w:sz w:val="20"/>
          <w:szCs w:val="20"/>
        </w:rPr>
        <w:t>, you don’t see just the academic challenges</w:t>
      </w:r>
      <w:r w:rsidR="00C62696">
        <w:rPr>
          <w:rFonts w:ascii="Times New Roman" w:hAnsi="Times New Roman" w:cs="Times New Roman"/>
          <w:color w:val="000000" w:themeColor="text1"/>
          <w:sz w:val="20"/>
          <w:szCs w:val="20"/>
        </w:rPr>
        <w:t>, the lectures, essays or the hours of studying</w:t>
      </w:r>
      <w:r w:rsidR="00133D3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C62696">
        <w:rPr>
          <w:rFonts w:ascii="Times New Roman" w:hAnsi="Times New Roman" w:cs="Times New Roman"/>
          <w:color w:val="000000" w:themeColor="text1"/>
          <w:sz w:val="20"/>
          <w:szCs w:val="20"/>
        </w:rPr>
        <w:t>you completed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  <w:r w:rsidR="0026247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you see the journey and the mountain that you climbed t</w:t>
      </w:r>
      <w:r w:rsidR="00A2395F">
        <w:rPr>
          <w:rFonts w:ascii="Times New Roman" w:hAnsi="Times New Roman" w:cs="Times New Roman"/>
          <w:color w:val="000000" w:themeColor="text1"/>
          <w:sz w:val="20"/>
          <w:szCs w:val="20"/>
        </w:rPr>
        <w:t>hr</w:t>
      </w:r>
      <w:r w:rsidR="00262472">
        <w:rPr>
          <w:rFonts w:ascii="Times New Roman" w:hAnsi="Times New Roman" w:cs="Times New Roman"/>
          <w:color w:val="000000" w:themeColor="text1"/>
          <w:sz w:val="20"/>
          <w:szCs w:val="20"/>
        </w:rPr>
        <w:t>ough</w:t>
      </w:r>
      <w:r w:rsidR="00A2395F">
        <w:rPr>
          <w:rFonts w:ascii="Times New Roman" w:hAnsi="Times New Roman" w:cs="Times New Roman"/>
          <w:color w:val="000000" w:themeColor="text1"/>
          <w:sz w:val="20"/>
          <w:szCs w:val="20"/>
        </w:rPr>
        <w:t>ou</w:t>
      </w:r>
      <w:r w:rsidR="0026247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 it all. </w:t>
      </w:r>
      <w:r w:rsidR="00221EB8">
        <w:rPr>
          <w:rFonts w:ascii="Times New Roman" w:hAnsi="Times New Roman" w:cs="Times New Roman"/>
          <w:color w:val="000000" w:themeColor="text1"/>
          <w:sz w:val="20"/>
          <w:szCs w:val="20"/>
        </w:rPr>
        <w:t>Halfway through your degree</w:t>
      </w:r>
      <w:r w:rsidR="00DB179D">
        <w:rPr>
          <w:rFonts w:ascii="Times New Roman" w:hAnsi="Times New Roman" w:cs="Times New Roman"/>
          <w:color w:val="000000" w:themeColor="text1"/>
          <w:sz w:val="20"/>
          <w:szCs w:val="20"/>
        </w:rPr>
        <w:t>, you could say life</w:t>
      </w:r>
      <w:r w:rsidR="00133D3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DB179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changed in a way that you could never have prepared for. </w:t>
      </w:r>
      <w:r w:rsidR="003B3AF4">
        <w:rPr>
          <w:rFonts w:ascii="Times New Roman" w:hAnsi="Times New Roman" w:cs="Times New Roman"/>
          <w:color w:val="000000" w:themeColor="text1"/>
          <w:sz w:val="20"/>
          <w:szCs w:val="20"/>
        </w:rPr>
        <w:t>Losing your mother was the hardest thing possible</w:t>
      </w:r>
      <w:r w:rsidR="00557AEB">
        <w:rPr>
          <w:rFonts w:ascii="Times New Roman" w:hAnsi="Times New Roman" w:cs="Times New Roman"/>
          <w:color w:val="000000" w:themeColor="text1"/>
          <w:sz w:val="20"/>
          <w:szCs w:val="20"/>
        </w:rPr>
        <w:t>, the hardest moment of your</w:t>
      </w:r>
      <w:r w:rsidR="00133D3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57AE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life. There were many days that </w:t>
      </w:r>
      <w:r w:rsidR="00930DF0">
        <w:rPr>
          <w:rFonts w:ascii="Times New Roman" w:hAnsi="Times New Roman" w:cs="Times New Roman"/>
          <w:color w:val="000000" w:themeColor="text1"/>
          <w:sz w:val="20"/>
          <w:szCs w:val="20"/>
        </w:rPr>
        <w:t>felt unbearable, days that the grief felt as if it was eating you up from inside, days that you didn’t hav</w:t>
      </w:r>
      <w:r w:rsidR="00133D3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 </w:t>
      </w:r>
      <w:r w:rsidR="00930DF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anything left to give, to keep on going. </w:t>
      </w:r>
      <w:r w:rsidR="00991F6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But somehow, you did it. You </w:t>
      </w:r>
      <w:r w:rsidR="00B92695">
        <w:rPr>
          <w:rFonts w:ascii="Times New Roman" w:hAnsi="Times New Roman" w:cs="Times New Roman"/>
          <w:color w:val="000000" w:themeColor="text1"/>
          <w:sz w:val="20"/>
          <w:szCs w:val="20"/>
        </w:rPr>
        <w:t>persevered</w:t>
      </w:r>
      <w:r w:rsidR="00991F6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through, with your mother by your side</w:t>
      </w:r>
      <w:r w:rsidR="00BF2A84">
        <w:rPr>
          <w:rFonts w:ascii="Times New Roman" w:hAnsi="Times New Roman" w:cs="Times New Roman"/>
          <w:color w:val="000000" w:themeColor="text1"/>
          <w:sz w:val="20"/>
          <w:szCs w:val="20"/>
        </w:rPr>
        <w:t>, every assignment you submitted</w:t>
      </w:r>
      <w:r w:rsidR="00B92695">
        <w:rPr>
          <w:rFonts w:ascii="Times New Roman" w:hAnsi="Times New Roman" w:cs="Times New Roman"/>
          <w:color w:val="000000" w:themeColor="text1"/>
          <w:sz w:val="20"/>
          <w:szCs w:val="20"/>
        </w:rPr>
        <w:t>, every lecture you attended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B9269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bot</w:t>
      </w:r>
      <w:r w:rsidR="00595A94">
        <w:rPr>
          <w:rFonts w:ascii="Times New Roman" w:hAnsi="Times New Roman" w:cs="Times New Roman"/>
          <w:color w:val="000000" w:themeColor="text1"/>
          <w:sz w:val="20"/>
          <w:szCs w:val="20"/>
        </w:rPr>
        <w:t>h on campus or online and every moment that you believed in yourself, your mother was there helping you get through the difficult time.</w:t>
      </w:r>
      <w:r w:rsidR="00AB0D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This degree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AB0D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CA6A35">
        <w:rPr>
          <w:rFonts w:ascii="Times New Roman" w:hAnsi="Times New Roman" w:cs="Times New Roman"/>
          <w:color w:val="000000" w:themeColor="text1"/>
          <w:sz w:val="20"/>
          <w:szCs w:val="20"/>
        </w:rPr>
        <w:t>which you now hold, is more than just an achievement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  <w:r w:rsidR="00CA6A3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it’s a tribute to your mother</w:t>
      </w:r>
      <w:r w:rsidR="00E522D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The woman who believed in you before you believed in yourself, the woman who </w:t>
      </w:r>
      <w:r w:rsidR="00CA086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told you to </w:t>
      </w:r>
      <w:r w:rsidR="006101B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go for it </w:t>
      </w:r>
      <w:r w:rsidR="00CA086B">
        <w:rPr>
          <w:rFonts w:ascii="Times New Roman" w:hAnsi="Times New Roman" w:cs="Times New Roman"/>
          <w:color w:val="000000" w:themeColor="text1"/>
          <w:sz w:val="20"/>
          <w:szCs w:val="20"/>
        </w:rPr>
        <w:t>when you first had the idea</w:t>
      </w:r>
      <w:r w:rsidR="006101B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of starting University.</w:t>
      </w:r>
      <w:r w:rsidR="00663F9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You’ve done this not only for you but for her. You can almost feel her </w:t>
      </w:r>
      <w:r w:rsidR="006101BA">
        <w:rPr>
          <w:rFonts w:ascii="Times New Roman" w:hAnsi="Times New Roman" w:cs="Times New Roman"/>
          <w:color w:val="000000" w:themeColor="text1"/>
          <w:sz w:val="20"/>
          <w:szCs w:val="20"/>
        </w:rPr>
        <w:t>presence</w:t>
      </w:r>
      <w:r w:rsidR="00663F9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6A78C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in this moment, proud, smiling and </w:t>
      </w:r>
      <w:r w:rsidR="006101BA">
        <w:rPr>
          <w:rFonts w:ascii="Times New Roman" w:hAnsi="Times New Roman" w:cs="Times New Roman"/>
          <w:color w:val="000000" w:themeColor="text1"/>
          <w:sz w:val="20"/>
          <w:szCs w:val="20"/>
        </w:rPr>
        <w:t>saying,</w:t>
      </w:r>
      <w:r w:rsidR="006A78C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“I knew you could do it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6A78C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bo</w:t>
      </w:r>
      <w:r w:rsidR="006101BA">
        <w:rPr>
          <w:rFonts w:ascii="Times New Roman" w:hAnsi="Times New Roman" w:cs="Times New Roman"/>
          <w:color w:val="000000" w:themeColor="text1"/>
          <w:sz w:val="20"/>
          <w:szCs w:val="20"/>
        </w:rPr>
        <w:t>y.”</w:t>
      </w:r>
    </w:p>
    <w:p w14:paraId="2381B2BD" w14:textId="53AFC528" w:rsidR="006101BA" w:rsidRDefault="00AA05B3" w:rsidP="008F29FD">
      <w:pPr>
        <w:spacing w:line="276" w:lineRule="auto"/>
        <w:ind w:left="360" w:hanging="36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When you first began </w:t>
      </w:r>
      <w:r w:rsidR="00BF13C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the degree at Trinity St David’s, I remember you were filled with </w:t>
      </w:r>
      <w:r w:rsidR="00C208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hope and excitement about taking the first step to shape the future 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in </w:t>
      </w:r>
      <w:r w:rsidR="004932CF">
        <w:rPr>
          <w:rFonts w:ascii="Times New Roman" w:hAnsi="Times New Roman" w:cs="Times New Roman"/>
          <w:color w:val="000000" w:themeColor="text1"/>
          <w:sz w:val="20"/>
          <w:szCs w:val="20"/>
        </w:rPr>
        <w:t>as</w:t>
      </w:r>
      <w:r w:rsidR="00C208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you would feel valued. </w:t>
      </w:r>
      <w:r w:rsidR="00C77DD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But then, you didn’t know how deeply you would come to understand the true meaning of </w:t>
      </w:r>
      <w:r w:rsidR="009262C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inclusion. You’ve learnt over the years that inclusion isn’t </w:t>
      </w:r>
      <w:r w:rsidR="00743EA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just about children or education, </w:t>
      </w:r>
      <w:r w:rsidR="00DF69C3">
        <w:rPr>
          <w:rFonts w:ascii="Times New Roman" w:hAnsi="Times New Roman" w:cs="Times New Roman"/>
          <w:color w:val="000000" w:themeColor="text1"/>
          <w:sz w:val="20"/>
          <w:szCs w:val="20"/>
        </w:rPr>
        <w:t>it’s</w:t>
      </w:r>
      <w:r w:rsidR="00743EA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about seeing people’s worth</w:t>
      </w:r>
      <w:r w:rsidR="00580F8D">
        <w:rPr>
          <w:rFonts w:ascii="Times New Roman" w:hAnsi="Times New Roman" w:cs="Times New Roman"/>
          <w:color w:val="000000" w:themeColor="text1"/>
          <w:sz w:val="20"/>
          <w:szCs w:val="20"/>
        </w:rPr>
        <w:t>, understanding their individual personal story</w:t>
      </w:r>
      <w:r w:rsidR="00F62A9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 creating space for them to belong and </w:t>
      </w:r>
      <w:r w:rsidR="00980B0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the importance of the community we live in. that lesson has stuck with you, </w:t>
      </w:r>
      <w:r w:rsidR="00DF69C3">
        <w:rPr>
          <w:rFonts w:ascii="Times New Roman" w:hAnsi="Times New Roman" w:cs="Times New Roman"/>
          <w:color w:val="000000" w:themeColor="text1"/>
          <w:sz w:val="20"/>
          <w:szCs w:val="20"/>
        </w:rPr>
        <w:t>especially</w:t>
      </w:r>
      <w:r w:rsidR="00980B0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after your loss</w:t>
      </w:r>
      <w:r w:rsidR="00AE1784">
        <w:rPr>
          <w:rFonts w:ascii="Times New Roman" w:hAnsi="Times New Roman" w:cs="Times New Roman"/>
          <w:color w:val="000000" w:themeColor="text1"/>
          <w:sz w:val="20"/>
          <w:szCs w:val="20"/>
        </w:rPr>
        <w:t>, when you firsthand felt the true understanding and meaning of the power of compassion</w:t>
      </w:r>
      <w:r w:rsidR="00DF69C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 the importance of your community. </w:t>
      </w:r>
    </w:p>
    <w:p w14:paraId="008224C6" w14:textId="306C5E59" w:rsidR="00DF69C3" w:rsidRDefault="00DF69C3" w:rsidP="008F29FD">
      <w:pPr>
        <w:spacing w:line="276" w:lineRule="auto"/>
        <w:ind w:left="360" w:hanging="36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There were times when you joined the </w:t>
      </w:r>
      <w:r w:rsidR="008A2544">
        <w:rPr>
          <w:rFonts w:ascii="Times New Roman" w:hAnsi="Times New Roman" w:cs="Times New Roman"/>
          <w:color w:val="000000" w:themeColor="text1"/>
          <w:sz w:val="20"/>
          <w:szCs w:val="20"/>
        </w:rPr>
        <w:t>Teams meeting with tears still fresh in your eyes</w:t>
      </w:r>
      <w:r w:rsidR="00D10ACA">
        <w:rPr>
          <w:rFonts w:ascii="Times New Roman" w:hAnsi="Times New Roman" w:cs="Times New Roman"/>
          <w:color w:val="000000" w:themeColor="text1"/>
          <w:sz w:val="20"/>
          <w:szCs w:val="20"/>
        </w:rPr>
        <w:t>. However, you attended, you sat, you listened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D10A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 you learnt and participated.</w:t>
      </w:r>
      <w:r w:rsidR="001C53C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This was a time that you needed people around you most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1C53C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 your tutors and your </w:t>
      </w:r>
      <w:r w:rsidR="00913C5A">
        <w:rPr>
          <w:rFonts w:ascii="Times New Roman" w:hAnsi="Times New Roman" w:cs="Times New Roman"/>
          <w:color w:val="000000" w:themeColor="text1"/>
          <w:sz w:val="20"/>
          <w:szCs w:val="20"/>
        </w:rPr>
        <w:t>classmates</w:t>
      </w:r>
      <w:r w:rsidR="001C53C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offered kindness</w:t>
      </w:r>
      <w:r w:rsidR="00EB1EA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 support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EB1EA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which then led them to becom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>e</w:t>
      </w:r>
      <w:r w:rsidR="00EB1EA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part of your extended family</w:t>
      </w:r>
      <w:r w:rsidR="000609B7">
        <w:rPr>
          <w:rFonts w:ascii="Times New Roman" w:hAnsi="Times New Roman" w:cs="Times New Roman"/>
          <w:color w:val="000000" w:themeColor="text1"/>
          <w:sz w:val="20"/>
          <w:szCs w:val="20"/>
        </w:rPr>
        <w:t>, which helped you rebuild your confidence and reminded you that even in the hardest times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0609B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13C5A">
        <w:rPr>
          <w:rFonts w:ascii="Times New Roman" w:hAnsi="Times New Roman" w:cs="Times New Roman"/>
          <w:color w:val="000000" w:themeColor="text1"/>
          <w:sz w:val="20"/>
          <w:szCs w:val="20"/>
        </w:rPr>
        <w:t>there is always an ounce of positiv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>ity</w:t>
      </w:r>
      <w:r w:rsidR="00913C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  <w:r w:rsidR="00D10AC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388C3C8B" w14:textId="15F071D8" w:rsidR="00107AF6" w:rsidRDefault="00107AF6" w:rsidP="008F29FD">
      <w:pPr>
        <w:spacing w:line="276" w:lineRule="auto"/>
        <w:ind w:left="360" w:hanging="36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Your family and </w:t>
      </w:r>
      <w:r w:rsidR="004177AF">
        <w:rPr>
          <w:rFonts w:ascii="Times New Roman" w:hAnsi="Times New Roman" w:cs="Times New Roman"/>
          <w:color w:val="000000" w:themeColor="text1"/>
          <w:sz w:val="20"/>
          <w:szCs w:val="20"/>
        </w:rPr>
        <w:t>friends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are beyond proud of the man you’ve become</w:t>
      </w:r>
      <w:r w:rsidR="0055442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and the journey you have faced to get to where you are </w:t>
      </w:r>
      <w:r w:rsidR="002A0144">
        <w:rPr>
          <w:rFonts w:ascii="Times New Roman" w:hAnsi="Times New Roman" w:cs="Times New Roman"/>
          <w:color w:val="000000" w:themeColor="text1"/>
          <w:sz w:val="20"/>
          <w:szCs w:val="20"/>
        </w:rPr>
        <w:t>you are today. You’ve become an educator</w:t>
      </w:r>
      <w:r w:rsidR="001E4AE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who not only </w:t>
      </w:r>
      <w:r w:rsidR="004932CF">
        <w:rPr>
          <w:rFonts w:ascii="Times New Roman" w:hAnsi="Times New Roman" w:cs="Times New Roman"/>
          <w:color w:val="000000" w:themeColor="text1"/>
          <w:sz w:val="20"/>
          <w:szCs w:val="20"/>
        </w:rPr>
        <w:t>teaches but</w:t>
      </w:r>
      <w:r w:rsidR="001E4AE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also </w:t>
      </w:r>
      <w:r w:rsidR="001E4AE4">
        <w:rPr>
          <w:rFonts w:ascii="Times New Roman" w:hAnsi="Times New Roman" w:cs="Times New Roman"/>
          <w:color w:val="000000" w:themeColor="text1"/>
          <w:sz w:val="20"/>
          <w:szCs w:val="20"/>
        </w:rPr>
        <w:t>understand</w:t>
      </w:r>
      <w:r w:rsidR="004932CF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1E4AE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that learning is not just about </w:t>
      </w:r>
      <w:r w:rsidR="004177A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knowledge, but about connection. </w:t>
      </w:r>
      <w:r w:rsidR="009812D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This degree isn’t the end of your </w:t>
      </w:r>
      <w:r w:rsidR="008C7BA7">
        <w:rPr>
          <w:rFonts w:ascii="Times New Roman" w:hAnsi="Times New Roman" w:cs="Times New Roman"/>
          <w:color w:val="000000" w:themeColor="text1"/>
          <w:sz w:val="20"/>
          <w:szCs w:val="20"/>
        </w:rPr>
        <w:t>studies</w:t>
      </w:r>
      <w:r w:rsidR="00011266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  <w:r w:rsidR="008C7BA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it’s the beginning of something extraordinary. </w:t>
      </w:r>
    </w:p>
    <w:p w14:paraId="691F8372" w14:textId="5F180FD0" w:rsidR="00CB2D69" w:rsidRDefault="008C7BA7" w:rsidP="00AA1A46">
      <w:pPr>
        <w:spacing w:line="276" w:lineRule="auto"/>
        <w:ind w:left="360" w:hanging="360"/>
        <w:jc w:val="center"/>
        <w:rPr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Take this moment </w:t>
      </w:r>
      <w:r w:rsidR="008C621A">
        <w:rPr>
          <w:rFonts w:ascii="Times New Roman" w:hAnsi="Times New Roman" w:cs="Times New Roman"/>
          <w:color w:val="000000" w:themeColor="text1"/>
          <w:sz w:val="20"/>
          <w:szCs w:val="20"/>
        </w:rPr>
        <w:t>in, feel your mother’s pride, feel your pride because you did this!</w:t>
      </w:r>
      <w:r w:rsidR="00AA1A4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CB2D69" w:rsidRPr="00CB2D69">
        <w:rPr>
          <w:color w:val="000000"/>
          <w:sz w:val="20"/>
          <w:szCs w:val="20"/>
        </w:rPr>
        <w:t>You’ve proven that inclusion begins with the heart, and yours will forever be your greatest strength.</w:t>
      </w:r>
    </w:p>
    <w:p w14:paraId="24E52A04" w14:textId="3947CAEC" w:rsidR="00AA1A46" w:rsidRDefault="00AA1A46" w:rsidP="00AA1A46">
      <w:pPr>
        <w:spacing w:line="276" w:lineRule="auto"/>
        <w:ind w:left="360" w:hanging="36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With love and gratitude</w:t>
      </w:r>
      <w:r w:rsidR="00FA342A">
        <w:rPr>
          <w:color w:val="000000"/>
          <w:sz w:val="20"/>
          <w:szCs w:val="20"/>
        </w:rPr>
        <w:t>,</w:t>
      </w:r>
    </w:p>
    <w:p w14:paraId="50149352" w14:textId="34C8CAE3" w:rsidR="00FA342A" w:rsidRDefault="00FA342A" w:rsidP="00AA1A46">
      <w:pPr>
        <w:spacing w:line="276" w:lineRule="auto"/>
        <w:ind w:left="360" w:hanging="36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Ethan Smith</w:t>
      </w:r>
    </w:p>
    <w:p w14:paraId="3D5104A8" w14:textId="0500D482" w:rsidR="00FA342A" w:rsidRDefault="00FA342A" w:rsidP="00AA1A46">
      <w:pPr>
        <w:spacing w:line="276" w:lineRule="auto"/>
        <w:ind w:left="360" w:hanging="36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Graduate, Bachelor of </w:t>
      </w:r>
      <w:r w:rsidR="00D802B7">
        <w:rPr>
          <w:color w:val="000000"/>
          <w:sz w:val="20"/>
          <w:szCs w:val="20"/>
        </w:rPr>
        <w:t>I</w:t>
      </w:r>
      <w:r>
        <w:rPr>
          <w:color w:val="000000"/>
          <w:sz w:val="20"/>
          <w:szCs w:val="20"/>
        </w:rPr>
        <w:t xml:space="preserve">nclusive </w:t>
      </w:r>
      <w:r w:rsidR="00D802B7">
        <w:rPr>
          <w:color w:val="000000"/>
          <w:sz w:val="20"/>
          <w:szCs w:val="20"/>
        </w:rPr>
        <w:t>E</w:t>
      </w:r>
      <w:r>
        <w:rPr>
          <w:color w:val="000000"/>
          <w:sz w:val="20"/>
          <w:szCs w:val="20"/>
        </w:rPr>
        <w:t>ducation</w:t>
      </w:r>
    </w:p>
    <w:p w14:paraId="36AB3697" w14:textId="5BC77BA7" w:rsidR="00D802B7" w:rsidRDefault="00D802B7" w:rsidP="00AA1A46">
      <w:pPr>
        <w:spacing w:line="276" w:lineRule="auto"/>
        <w:ind w:left="360" w:hanging="36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University of Trinity St David’s.</w:t>
      </w:r>
    </w:p>
    <w:p w14:paraId="195C12BD" w14:textId="77777777" w:rsidR="00D802B7" w:rsidRPr="00AA1A46" w:rsidRDefault="00D802B7" w:rsidP="00AA1A46">
      <w:pPr>
        <w:spacing w:line="276" w:lineRule="auto"/>
        <w:ind w:left="360" w:hanging="36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80D5988" w14:textId="77777777" w:rsidR="00CB2D69" w:rsidRDefault="00CB2D69" w:rsidP="00C11700">
      <w:pPr>
        <w:spacing w:line="360" w:lineRule="auto"/>
        <w:ind w:left="360" w:hanging="36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CED53EE" w14:textId="77777777" w:rsidR="002022E3" w:rsidRDefault="002022E3" w:rsidP="00C11700">
      <w:pPr>
        <w:spacing w:line="360" w:lineRule="auto"/>
        <w:ind w:left="360" w:hanging="36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62065F5" w14:textId="77777777" w:rsidR="00CB2D69" w:rsidRDefault="00CB2D69" w:rsidP="00C11700">
      <w:pPr>
        <w:spacing w:line="360" w:lineRule="auto"/>
        <w:ind w:left="360" w:hanging="36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A583022" w14:textId="77777777" w:rsidR="008F29FD" w:rsidRDefault="008F29FD" w:rsidP="00C11700">
      <w:pPr>
        <w:spacing w:line="360" w:lineRule="auto"/>
        <w:ind w:left="360" w:hanging="36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535A358" w14:textId="77777777" w:rsidR="008F29FD" w:rsidRDefault="008F29FD" w:rsidP="00C11700">
      <w:pPr>
        <w:spacing w:line="360" w:lineRule="auto"/>
        <w:ind w:left="360" w:hanging="36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B867382" w14:textId="77777777" w:rsidR="00D802B7" w:rsidRDefault="00D802B7" w:rsidP="00C11700">
      <w:pPr>
        <w:spacing w:line="360" w:lineRule="auto"/>
        <w:ind w:left="360" w:hanging="36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1A0EA4B" w14:textId="77777777" w:rsidR="00D802B7" w:rsidRDefault="00D802B7" w:rsidP="00C11700">
      <w:pPr>
        <w:spacing w:line="360" w:lineRule="auto"/>
        <w:ind w:left="360" w:hanging="36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14825D8A" w14:textId="76CFECD1" w:rsidR="002022E3" w:rsidRDefault="002022E3" w:rsidP="00C11700">
      <w:pPr>
        <w:spacing w:line="360" w:lineRule="auto"/>
        <w:ind w:left="360" w:hanging="360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 xml:space="preserve">References - </w:t>
      </w:r>
      <w:sdt>
        <w:sdtPr>
          <w:rPr>
            <w:rFonts w:ascii="Times New Roman" w:hAnsi="Times New Roman" w:cs="Times New Roman"/>
            <w:color w:val="000000" w:themeColor="text1"/>
            <w:sz w:val="20"/>
            <w:szCs w:val="20"/>
          </w:rPr>
          <w:id w:val="-489864371"/>
          <w:citation/>
        </w:sdtPr>
        <w:sdtContent>
          <w:r w:rsidR="001E04A7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begin"/>
          </w:r>
          <w:r w:rsidR="001E04A7">
            <w:rPr>
              <w:rFonts w:ascii="Times New Roman" w:hAnsi="Times New Roman" w:cs="Times New Roman"/>
              <w:color w:val="000000" w:themeColor="text1"/>
              <w:sz w:val="20"/>
              <w:szCs w:val="20"/>
              <w:lang w:val="en-GB"/>
            </w:rPr>
            <w:instrText xml:space="preserve"> CITATION Sup24 \l 2057 </w:instrText>
          </w:r>
          <w:r w:rsidR="001E04A7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separate"/>
          </w:r>
          <w:r w:rsidR="001E04A7" w:rsidRPr="001E04A7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t>(Support Specialist , 2024)</w:t>
          </w:r>
          <w:r w:rsidR="001E04A7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end"/>
          </w:r>
        </w:sdtContent>
      </w:sdt>
      <w:r w:rsidR="00E7177C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z w:val="20"/>
            <w:szCs w:val="20"/>
          </w:rPr>
          <w:id w:val="-1017156003"/>
          <w:citation/>
        </w:sdtPr>
        <w:sdtContent>
          <w:r w:rsidR="00E7177C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begin"/>
          </w:r>
          <w:r w:rsidR="00E7177C">
            <w:rPr>
              <w:rFonts w:ascii="Times New Roman" w:hAnsi="Times New Roman" w:cs="Times New Roman"/>
              <w:color w:val="000000" w:themeColor="text1"/>
              <w:sz w:val="20"/>
              <w:szCs w:val="20"/>
              <w:lang w:val="en-GB"/>
            </w:rPr>
            <w:instrText xml:space="preserve"> CITATION Ben16 \l 2057 </w:instrText>
          </w:r>
          <w:r w:rsidR="00E7177C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separate"/>
          </w:r>
          <w:r w:rsidR="00E7177C" w:rsidRPr="00E7177C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t>(Zander, 2016)</w:t>
          </w:r>
          <w:r w:rsidR="00E7177C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end"/>
          </w:r>
        </w:sdtContent>
      </w:sdt>
      <w:r w:rsidR="00174FE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z w:val="20"/>
            <w:szCs w:val="20"/>
          </w:rPr>
          <w:id w:val="-1544352178"/>
          <w:citation/>
        </w:sdtPr>
        <w:sdtContent>
          <w:r w:rsidR="00174FE6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begin"/>
          </w:r>
          <w:r w:rsidR="00174FE6">
            <w:rPr>
              <w:rFonts w:ascii="Times New Roman" w:hAnsi="Times New Roman" w:cs="Times New Roman"/>
              <w:color w:val="000000" w:themeColor="text1"/>
              <w:sz w:val="20"/>
              <w:szCs w:val="20"/>
              <w:lang w:val="en-GB"/>
            </w:rPr>
            <w:instrText xml:space="preserve">CITATION Bra24 \l 2057 </w:instrText>
          </w:r>
          <w:r w:rsidR="00174FE6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separate"/>
          </w:r>
          <w:r w:rsidR="00174FE6" w:rsidRPr="00174FE6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t>(Walsh, 2024)</w:t>
          </w:r>
          <w:r w:rsidR="00174FE6"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fldChar w:fldCharType="end"/>
          </w:r>
        </w:sdtContent>
      </w:sdt>
    </w:p>
    <w:sdt>
      <w:sdtPr>
        <w:rPr>
          <w:rFonts w:asciiTheme="minorHAnsi" w:eastAsiaTheme="minorHAnsi" w:hAnsiTheme="minorHAnsi" w:cstheme="minorBidi"/>
          <w:caps w:val="0"/>
          <w:color w:val="666666" w:themeColor="background2"/>
          <w:sz w:val="18"/>
          <w:szCs w:val="18"/>
        </w:rPr>
        <w:id w:val="-510223462"/>
        <w:docPartObj>
          <w:docPartGallery w:val="Bibliographies"/>
          <w:docPartUnique/>
        </w:docPartObj>
      </w:sdtPr>
      <w:sdtContent>
        <w:p w14:paraId="7C8F4352" w14:textId="7711B314" w:rsidR="00C26615" w:rsidRPr="0031670D" w:rsidRDefault="0031670D" w:rsidP="0031670D">
          <w:pPr>
            <w:pStyle w:val="Heading1"/>
            <w:spacing w:line="276" w:lineRule="auto"/>
            <w:rPr>
              <w:rFonts w:ascii="Times New Roman" w:hAnsi="Times New Roman" w:cs="Times New Roman"/>
              <w:color w:val="000000" w:themeColor="text1"/>
              <w:sz w:val="20"/>
              <w:szCs w:val="20"/>
              <w:u w:val="single"/>
            </w:rPr>
          </w:pPr>
          <w:r w:rsidRPr="0031670D">
            <w:rPr>
              <w:rFonts w:ascii="Times New Roman" w:hAnsi="Times New Roman" w:cs="Times New Roman"/>
              <w:caps w:val="0"/>
              <w:color w:val="000000" w:themeColor="text1"/>
              <w:sz w:val="20"/>
              <w:szCs w:val="20"/>
              <w:u w:val="single"/>
            </w:rPr>
            <w:t>Bibliography</w:t>
          </w:r>
        </w:p>
        <w:sdt>
          <w:sdtPr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id w:val="-1863659800"/>
            <w:bibliography/>
          </w:sdtPr>
          <w:sdtEndPr>
            <w:rPr>
              <w:rFonts w:asciiTheme="minorHAnsi" w:hAnsiTheme="minorHAnsi" w:cstheme="minorBidi"/>
              <w:color w:val="666666" w:themeColor="background2"/>
              <w:sz w:val="18"/>
              <w:szCs w:val="18"/>
            </w:rPr>
          </w:sdtEndPr>
          <w:sdtContent>
            <w:p w14:paraId="7F845919" w14:textId="4EC1D2C3" w:rsidR="00C26615" w:rsidRPr="00C26615" w:rsidRDefault="00C26615" w:rsidP="0031670D">
              <w:pPr>
                <w:pStyle w:val="Bibliography"/>
                <w:spacing w:line="276" w:lineRule="auto"/>
                <w:ind w:left="720" w:hanging="720"/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</w:pPr>
              <w:r w:rsidRPr="00C26615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fldChar w:fldCharType="begin"/>
              </w:r>
              <w:r w:rsidRPr="00C26615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nstrText xml:space="preserve"> BIBLIOGRAPHY </w:instrText>
              </w:r>
              <w:r w:rsidRPr="00C26615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fldChar w:fldCharType="separate"/>
              </w:r>
              <w:r w:rsidRPr="00C26615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 xml:space="preserve">Support Specialist . (2024). </w:t>
              </w:r>
              <w:r w:rsidRPr="00C26615">
                <w:rPr>
                  <w:rFonts w:ascii="Times New Roman" w:hAnsi="Times New Roman" w:cs="Times New Roman"/>
                  <w:i/>
                  <w:iCs/>
                  <w:noProof/>
                  <w:color w:val="000000" w:themeColor="text1"/>
                  <w:sz w:val="20"/>
                  <w:szCs w:val="20"/>
                </w:rPr>
                <w:t>The Zander Letter</w:t>
              </w:r>
              <w:r w:rsidRPr="00C26615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>. Retrieved from High Preformance Foundation: https://www.highperformancefoundation.org/all-content/zander-letter-rwk5r-trwts-wys33#:~:text=The%20Zander%20letter%20can%20help,not%20include%20any%20future%20tense.</w:t>
              </w:r>
            </w:p>
            <w:p w14:paraId="4C26CDC3" w14:textId="77777777" w:rsidR="00C26615" w:rsidRPr="00C26615" w:rsidRDefault="00C26615" w:rsidP="0031670D">
              <w:pPr>
                <w:pStyle w:val="Bibliography"/>
                <w:spacing w:line="276" w:lineRule="auto"/>
                <w:ind w:left="720" w:hanging="720"/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</w:pPr>
              <w:r w:rsidRPr="00C26615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 xml:space="preserve">Walsh, B. (2024, January 29). </w:t>
              </w:r>
              <w:r w:rsidRPr="00C26615">
                <w:rPr>
                  <w:rFonts w:ascii="Times New Roman" w:hAnsi="Times New Roman" w:cs="Times New Roman"/>
                  <w:i/>
                  <w:iCs/>
                  <w:noProof/>
                  <w:color w:val="000000" w:themeColor="text1"/>
                  <w:sz w:val="20"/>
                  <w:szCs w:val="20"/>
                </w:rPr>
                <w:t>The Zander Letter</w:t>
              </w:r>
              <w:r w:rsidRPr="00C26615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>. Retrieved from An Insight Into Life: https://bwalsh.substack.com/p/the-zander-letter</w:t>
              </w:r>
            </w:p>
            <w:p w14:paraId="1E387DDD" w14:textId="77777777" w:rsidR="00C26615" w:rsidRPr="00C26615" w:rsidRDefault="00C26615" w:rsidP="0031670D">
              <w:pPr>
                <w:pStyle w:val="Bibliography"/>
                <w:spacing w:line="276" w:lineRule="auto"/>
                <w:ind w:left="720" w:hanging="720"/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</w:pPr>
              <w:r w:rsidRPr="00C26615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>Zander, B. (2016). Give Yourself an A. (T. TV, Interviewer)</w:t>
              </w:r>
            </w:p>
            <w:p w14:paraId="1F1691C9" w14:textId="2920B03D" w:rsidR="00C26615" w:rsidRDefault="00C26615" w:rsidP="0031670D">
              <w:pPr>
                <w:spacing w:line="276" w:lineRule="auto"/>
              </w:pPr>
              <w:r w:rsidRPr="00C26615">
                <w:rPr>
                  <w:rFonts w:ascii="Times New Roman" w:hAnsi="Times New Roman" w:cs="Times New Roman"/>
                  <w:b/>
                  <w:bCs/>
                  <w:noProof/>
                  <w:color w:val="000000" w:themeColor="text1"/>
                  <w:sz w:val="20"/>
                  <w:szCs w:val="20"/>
                </w:rPr>
                <w:fldChar w:fldCharType="end"/>
              </w:r>
            </w:p>
          </w:sdtContent>
        </w:sdt>
      </w:sdtContent>
    </w:sdt>
    <w:p w14:paraId="256FDEC9" w14:textId="77777777" w:rsidR="00C26615" w:rsidRDefault="00C26615" w:rsidP="00C11700">
      <w:pPr>
        <w:spacing w:line="360" w:lineRule="auto"/>
        <w:ind w:left="360" w:hanging="36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CE5545D" w14:textId="77777777" w:rsidR="00C11700" w:rsidRDefault="00C11700"/>
    <w:p w14:paraId="64BDCF38" w14:textId="77777777" w:rsidR="00C11700" w:rsidRDefault="00C11700"/>
    <w:p w14:paraId="466697E6" w14:textId="77777777" w:rsidR="00C11700" w:rsidRDefault="00C11700"/>
    <w:p w14:paraId="2F4B6580" w14:textId="77777777" w:rsidR="00C11700" w:rsidRDefault="00C11700"/>
    <w:p w14:paraId="5D7C529B" w14:textId="77777777" w:rsidR="00C11700" w:rsidRDefault="00C11700"/>
    <w:p w14:paraId="2ED92EA7" w14:textId="77777777" w:rsidR="00C11700" w:rsidRDefault="00C11700"/>
    <w:p w14:paraId="0481BA3C" w14:textId="77777777" w:rsidR="00C11700" w:rsidRDefault="00C11700"/>
    <w:p w14:paraId="422C11ED" w14:textId="77777777" w:rsidR="00C11700" w:rsidRDefault="00C11700"/>
    <w:p w14:paraId="570A1B99" w14:textId="77777777" w:rsidR="00C11700" w:rsidRDefault="00C11700"/>
    <w:p w14:paraId="3A506A37" w14:textId="77777777" w:rsidR="00C11700" w:rsidRDefault="00C11700"/>
    <w:p w14:paraId="4F7FAC27" w14:textId="77777777" w:rsidR="00C11700" w:rsidRDefault="00C11700"/>
    <w:p w14:paraId="382D5805" w14:textId="77777777" w:rsidR="00C11700" w:rsidRDefault="00C11700"/>
    <w:p w14:paraId="3158EBF7" w14:textId="77777777" w:rsidR="00C11700" w:rsidRDefault="00C11700"/>
    <w:p w14:paraId="17C8B37B" w14:textId="77777777" w:rsidR="00C11700" w:rsidRDefault="00C11700"/>
    <w:p w14:paraId="791BA7B8" w14:textId="77777777" w:rsidR="00C11700" w:rsidRDefault="00C11700"/>
    <w:p w14:paraId="191D9E6B" w14:textId="77777777" w:rsidR="00C11700" w:rsidRDefault="00C11700"/>
    <w:p w14:paraId="32E604A6" w14:textId="77777777" w:rsidR="00C11700" w:rsidRDefault="00C11700"/>
    <w:p w14:paraId="52A88D5E" w14:textId="77777777" w:rsidR="00C11700" w:rsidRDefault="00C11700"/>
    <w:p w14:paraId="7BB77128" w14:textId="77777777" w:rsidR="00C11700" w:rsidRDefault="00C11700"/>
    <w:p w14:paraId="24C1CB41" w14:textId="77777777" w:rsidR="00C11700" w:rsidRDefault="00C11700"/>
    <w:p w14:paraId="2C94420D" w14:textId="77777777" w:rsidR="00C11700" w:rsidRDefault="00C11700"/>
    <w:p w14:paraId="553FB03C" w14:textId="77777777" w:rsidR="00C11700" w:rsidRDefault="00C11700"/>
    <w:p w14:paraId="7334B24A" w14:textId="77777777" w:rsidR="00C11700" w:rsidRDefault="00C11700"/>
    <w:p w14:paraId="2FD91C9B" w14:textId="77777777" w:rsidR="00C11700" w:rsidRDefault="00C11700"/>
    <w:p w14:paraId="0EFB7DFE" w14:textId="77777777" w:rsidR="00C11700" w:rsidRDefault="00C11700"/>
    <w:p w14:paraId="3758F2C7" w14:textId="77777777" w:rsidR="00C11700" w:rsidRDefault="00C11700"/>
    <w:p w14:paraId="149F2C11" w14:textId="77777777" w:rsidR="00C11700" w:rsidRDefault="00C11700"/>
    <w:tbl>
      <w:tblPr>
        <w:tblStyle w:val="TableGrid"/>
        <w:tblpPr w:vertAnchor="text" w:tblpXSpec="center" w:tblpY="1"/>
        <w:tblOverlap w:val="never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none" w:sz="0" w:space="0" w:color="auto"/>
          <w:insideV w:val="none" w:sz="0" w:space="0" w:color="auto"/>
        </w:tblBorders>
        <w:tblCellMar>
          <w:top w:w="418" w:type="dxa"/>
          <w:left w:w="504" w:type="dxa"/>
          <w:bottom w:w="418" w:type="dxa"/>
          <w:right w:w="504" w:type="dxa"/>
        </w:tblCellMar>
        <w:tblLook w:val="04A0" w:firstRow="1" w:lastRow="0" w:firstColumn="1" w:lastColumn="0" w:noHBand="0" w:noVBand="1"/>
      </w:tblPr>
      <w:tblGrid>
        <w:gridCol w:w="886"/>
        <w:gridCol w:w="965"/>
        <w:gridCol w:w="2288"/>
        <w:gridCol w:w="4708"/>
        <w:gridCol w:w="1698"/>
        <w:gridCol w:w="763"/>
      </w:tblGrid>
      <w:tr w:rsidR="00F91753" w:rsidRPr="00A06730" w14:paraId="5DEA9B85" w14:textId="77777777" w:rsidTr="00FC386A">
        <w:trPr>
          <w:trHeight w:val="112"/>
        </w:trPr>
        <w:tc>
          <w:tcPr>
            <w:tcW w:w="11308" w:type="dxa"/>
            <w:gridSpan w:val="6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215EB24" w14:textId="7352CB86" w:rsidR="00363746" w:rsidRPr="00363746" w:rsidRDefault="00477D9D" w:rsidP="00363746">
            <w:pPr>
              <w:spacing w:line="360" w:lineRule="auto"/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lastRenderedPageBreak/>
              <w:t xml:space="preserve">Element 2 - </w:t>
            </w:r>
            <w:r w:rsidR="00363746"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>Professional CV</w:t>
            </w:r>
          </w:p>
        </w:tc>
      </w:tr>
      <w:tr w:rsidR="00FC386A" w:rsidRPr="00A06730" w14:paraId="648A5F40" w14:textId="77777777" w:rsidTr="00FC386A">
        <w:trPr>
          <w:trHeight w:val="273"/>
        </w:trPr>
        <w:tc>
          <w:tcPr>
            <w:tcW w:w="861" w:type="dxa"/>
            <w:vMerge w:val="restart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C5D162F" w14:textId="3C6EB099" w:rsidR="00F91753" w:rsidRPr="00A06730" w:rsidRDefault="00FC386A" w:rsidP="005A3E0B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                        </w:t>
            </w:r>
          </w:p>
        </w:tc>
        <w:tc>
          <w:tcPr>
            <w:tcW w:w="1025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A28CCE2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  <w:tc>
          <w:tcPr>
            <w:tcW w:w="6658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48E2B4" w14:textId="77777777" w:rsidR="00F91753" w:rsidRPr="00A06730" w:rsidRDefault="00F91753" w:rsidP="001E5794">
            <w:pPr>
              <w:pStyle w:val="NoSpacing"/>
              <w:rPr>
                <w:noProof/>
                <w:lang w:val="en-GB"/>
              </w:rPr>
            </w:pPr>
          </w:p>
        </w:tc>
        <w:tc>
          <w:tcPr>
            <w:tcW w:w="2074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92DDCC0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  <w:tc>
          <w:tcPr>
            <w:tcW w:w="690" w:type="dxa"/>
            <w:vMerge w:val="restart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F7A5E8F" w14:textId="77777777" w:rsidR="00F91753" w:rsidRPr="00A06730" w:rsidRDefault="00F91753" w:rsidP="005A3E0B">
            <w:pPr>
              <w:rPr>
                <w:noProof/>
                <w:lang w:val="en-GB"/>
              </w:rPr>
            </w:pPr>
          </w:p>
        </w:tc>
      </w:tr>
      <w:tr w:rsidR="00FC386A" w:rsidRPr="0098144F" w14:paraId="2E4B79E5" w14:textId="77777777" w:rsidTr="00FC386A">
        <w:trPr>
          <w:trHeight w:val="1602"/>
        </w:trPr>
        <w:tc>
          <w:tcPr>
            <w:tcW w:w="861" w:type="dxa"/>
            <w:vMerge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B750925" w14:textId="77777777" w:rsidR="00F91753" w:rsidRPr="0098144F" w:rsidRDefault="00F91753" w:rsidP="0098144F">
            <w:pPr>
              <w:spacing w:line="360" w:lineRule="auto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</w:p>
        </w:tc>
        <w:tc>
          <w:tcPr>
            <w:tcW w:w="1025" w:type="dxa"/>
            <w:vMerge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3ECA3B0" w14:textId="77777777" w:rsidR="00F91753" w:rsidRPr="0098144F" w:rsidRDefault="00F91753" w:rsidP="0098144F">
            <w:pPr>
              <w:spacing w:line="360" w:lineRule="auto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</w:p>
        </w:tc>
        <w:tc>
          <w:tcPr>
            <w:tcW w:w="6658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2FCACAB" w14:textId="77777777" w:rsidR="00B62B99" w:rsidRDefault="00261E7B" w:rsidP="00D33F92">
            <w:pPr>
              <w:pStyle w:val="Title"/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52"/>
                <w:szCs w:val="52"/>
                <w:lang w:val="en-GB"/>
              </w:rPr>
            </w:pPr>
            <w:r w:rsidRPr="0098144F">
              <w:rPr>
                <w:rFonts w:ascii="Times New Roman" w:hAnsi="Times New Roman" w:cs="Times New Roman"/>
                <w:noProof/>
                <w:sz w:val="22"/>
                <w:szCs w:val="22"/>
                <w:lang w:val="en-GB" w:bidi="en-GB"/>
              </w:rPr>
              <mc:AlternateContent>
                <mc:Choice Requires="wps">
                  <w:drawing>
                    <wp:inline distT="0" distB="0" distL="0" distR="0" wp14:anchorId="7761D6DC" wp14:editId="7F7CACC1">
                      <wp:extent cx="585216" cy="91440"/>
                      <wp:effectExtent l="0" t="0" r="24765" b="22860"/>
                      <wp:docPr id="3" name="Freeform: Shape 3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5216" cy="91440"/>
                              </a:xfrm>
                              <a:custGeom>
                                <a:avLst/>
                                <a:gdLst>
                                  <a:gd name="connsiteX0" fmla="*/ 542407 w 581601"/>
                                  <a:gd name="connsiteY0" fmla="*/ 0 h 88582"/>
                                  <a:gd name="connsiteX1" fmla="*/ 498155 w 581601"/>
                                  <a:gd name="connsiteY1" fmla="*/ 36698 h 88582"/>
                                  <a:gd name="connsiteX2" fmla="*/ 0 w 581601"/>
                                  <a:gd name="connsiteY2" fmla="*/ 36698 h 88582"/>
                                  <a:gd name="connsiteX3" fmla="*/ 0 w 581601"/>
                                  <a:gd name="connsiteY3" fmla="*/ 54415 h 88582"/>
                                  <a:gd name="connsiteX4" fmla="*/ 498155 w 581601"/>
                                  <a:gd name="connsiteY4" fmla="*/ 54415 h 88582"/>
                                  <a:gd name="connsiteX5" fmla="*/ 542407 w 581601"/>
                                  <a:gd name="connsiteY5" fmla="*/ 91113 h 88582"/>
                                  <a:gd name="connsiteX6" fmla="*/ 587924 w 581601"/>
                                  <a:gd name="connsiteY6" fmla="*/ 45557 h 88582"/>
                                  <a:gd name="connsiteX7" fmla="*/ 542407 w 581601"/>
                                  <a:gd name="connsiteY7" fmla="*/ 0 h 88582"/>
                                  <a:gd name="connsiteX8" fmla="*/ 542407 w 581601"/>
                                  <a:gd name="connsiteY8" fmla="*/ 73397 h 88582"/>
                                  <a:gd name="connsiteX9" fmla="*/ 515856 w 581601"/>
                                  <a:gd name="connsiteY9" fmla="*/ 54415 h 88582"/>
                                  <a:gd name="connsiteX10" fmla="*/ 515856 w 581601"/>
                                  <a:gd name="connsiteY10" fmla="*/ 37964 h 88582"/>
                                  <a:gd name="connsiteX11" fmla="*/ 542407 w 581601"/>
                                  <a:gd name="connsiteY11" fmla="*/ 18982 h 88582"/>
                                  <a:gd name="connsiteX12" fmla="*/ 570223 w 581601"/>
                                  <a:gd name="connsiteY12" fmla="*/ 46822 h 88582"/>
                                  <a:gd name="connsiteX13" fmla="*/ 542407 w 581601"/>
                                  <a:gd name="connsiteY13" fmla="*/ 73397 h 8858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581601" h="88582">
                                    <a:moveTo>
                                      <a:pt x="542407" y="0"/>
                                    </a:moveTo>
                                    <a:cubicBezTo>
                                      <a:pt x="520913" y="0"/>
                                      <a:pt x="501948" y="15186"/>
                                      <a:pt x="498155" y="36698"/>
                                    </a:cubicBezTo>
                                    <a:lnTo>
                                      <a:pt x="0" y="36698"/>
                                    </a:lnTo>
                                    <a:lnTo>
                                      <a:pt x="0" y="54415"/>
                                    </a:lnTo>
                                    <a:lnTo>
                                      <a:pt x="498155" y="54415"/>
                                    </a:lnTo>
                                    <a:cubicBezTo>
                                      <a:pt x="501948" y="75928"/>
                                      <a:pt x="520913" y="91113"/>
                                      <a:pt x="542407" y="91113"/>
                                    </a:cubicBezTo>
                                    <a:cubicBezTo>
                                      <a:pt x="567694" y="91113"/>
                                      <a:pt x="587924" y="70866"/>
                                      <a:pt x="587924" y="45557"/>
                                    </a:cubicBezTo>
                                    <a:cubicBezTo>
                                      <a:pt x="587924" y="21513"/>
                                      <a:pt x="567694" y="0"/>
                                      <a:pt x="542407" y="0"/>
                                    </a:cubicBezTo>
                                    <a:close/>
                                    <a:moveTo>
                                      <a:pt x="542407" y="73397"/>
                                    </a:moveTo>
                                    <a:cubicBezTo>
                                      <a:pt x="529763" y="73397"/>
                                      <a:pt x="519649" y="65804"/>
                                      <a:pt x="515856" y="54415"/>
                                    </a:cubicBezTo>
                                    <a:lnTo>
                                      <a:pt x="515856" y="37964"/>
                                    </a:lnTo>
                                    <a:cubicBezTo>
                                      <a:pt x="519649" y="26575"/>
                                      <a:pt x="529763" y="18982"/>
                                      <a:pt x="542407" y="18982"/>
                                    </a:cubicBezTo>
                                    <a:cubicBezTo>
                                      <a:pt x="557579" y="18982"/>
                                      <a:pt x="570223" y="31637"/>
                                      <a:pt x="570223" y="46822"/>
                                    </a:cubicBezTo>
                                    <a:cubicBezTo>
                                      <a:pt x="570223" y="62008"/>
                                      <a:pt x="557579" y="73397"/>
                                      <a:pt x="542407" y="7339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718EB5"/>
                              </a:solidFill>
                              <a:ln w="12632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63D5BE6" id="Freeform: Shape 3" o:spid="_x0000_s1026" alt="&quot;&quot;" style="width:46.1pt;height: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81601,8858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" path="m542407,c520913,,501948,15186,498155,36698l,36698,,54415r498155,c501948,75928,520913,91113,542407,91113v25287,,45517,-20247,45517,-45556c587924,21513,567694,,542407,xm542407,73397v-12644,,-22758,-7593,-26551,-18982l515856,37964v3793,-11389,13907,-18982,26551,-18982c557579,18982,570223,31637,570223,46822v,15186,-12644,26575,-27816,26575xe" fillcolor="#718eb5" stroked="f" strokeweight=".35089mm">
                      <v:stroke joinstyle="miter"/>
                      <v:path arrowok="t" o:connecttype="custom" o:connectlocs="545778,0;501251,37882;0,37882;0,56171;501251,56171;545778,94053;591578,47027;545778,0;545778,75765;519062,56171;519062,39189;545778,19594;573767,48333;545778,75765" o:connectangles="0,0,0,0,0,0,0,0,0,0,0,0,0,0"/>
                      <w10:anchorlock/>
                    </v:shape>
                  </w:pict>
                </mc:Fallback>
              </mc:AlternateContent>
            </w:r>
            <w:r w:rsidR="0098144F" w:rsidRPr="0098144F">
              <w:rPr>
                <w:rFonts w:ascii="Times New Roman" w:hAnsi="Times New Roman" w:cs="Times New Roman"/>
                <w:noProof/>
                <w:color w:val="000000" w:themeColor="text1"/>
                <w:sz w:val="52"/>
                <w:szCs w:val="52"/>
                <w:lang w:val="en-GB"/>
              </w:rPr>
              <w:t>Ethan smith</w:t>
            </w:r>
            <w:r w:rsidRPr="0098144F">
              <w:rPr>
                <w:rFonts w:ascii="Times New Roman" w:hAnsi="Times New Roman" w:cs="Times New Roman"/>
                <w:noProof/>
                <w:sz w:val="22"/>
                <w:szCs w:val="22"/>
                <w:lang w:val="en-GB" w:bidi="en-GB"/>
              </w:rPr>
              <mc:AlternateContent>
                <mc:Choice Requires="wps">
                  <w:drawing>
                    <wp:inline distT="0" distB="0" distL="0" distR="0" wp14:anchorId="6CFC6B76" wp14:editId="2AB377BE">
                      <wp:extent cx="594245" cy="88583"/>
                      <wp:effectExtent l="0" t="0" r="15875" b="26035"/>
                      <wp:docPr id="4" name="Freeform: Shape 4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4245" cy="88583"/>
                              </a:xfrm>
                              <a:custGeom>
                                <a:avLst/>
                                <a:gdLst>
                                  <a:gd name="connsiteX0" fmla="*/ 598039 w 594245"/>
                                  <a:gd name="connsiteY0" fmla="*/ 36698 h 88582"/>
                                  <a:gd name="connsiteX1" fmla="*/ 89769 w 594245"/>
                                  <a:gd name="connsiteY1" fmla="*/ 36698 h 88582"/>
                                  <a:gd name="connsiteX2" fmla="*/ 45517 w 594245"/>
                                  <a:gd name="connsiteY2" fmla="*/ 0 h 88582"/>
                                  <a:gd name="connsiteX3" fmla="*/ 0 w 594245"/>
                                  <a:gd name="connsiteY3" fmla="*/ 45557 h 88582"/>
                                  <a:gd name="connsiteX4" fmla="*/ 45517 w 594245"/>
                                  <a:gd name="connsiteY4" fmla="*/ 91113 h 88582"/>
                                  <a:gd name="connsiteX5" fmla="*/ 89769 w 594245"/>
                                  <a:gd name="connsiteY5" fmla="*/ 54415 h 88582"/>
                                  <a:gd name="connsiteX6" fmla="*/ 598039 w 594245"/>
                                  <a:gd name="connsiteY6" fmla="*/ 54415 h 88582"/>
                                  <a:gd name="connsiteX7" fmla="*/ 598039 w 594245"/>
                                  <a:gd name="connsiteY7" fmla="*/ 36698 h 88582"/>
                                  <a:gd name="connsiteX8" fmla="*/ 45517 w 594245"/>
                                  <a:gd name="connsiteY8" fmla="*/ 73397 h 88582"/>
                                  <a:gd name="connsiteX9" fmla="*/ 17701 w 594245"/>
                                  <a:gd name="connsiteY9" fmla="*/ 45557 h 88582"/>
                                  <a:gd name="connsiteX10" fmla="*/ 45517 w 594245"/>
                                  <a:gd name="connsiteY10" fmla="*/ 17716 h 88582"/>
                                  <a:gd name="connsiteX11" fmla="*/ 73333 w 594245"/>
                                  <a:gd name="connsiteY11" fmla="*/ 45557 h 88582"/>
                                  <a:gd name="connsiteX12" fmla="*/ 45517 w 594245"/>
                                  <a:gd name="connsiteY12" fmla="*/ 73397 h 8858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594245" h="88582">
                                    <a:moveTo>
                                      <a:pt x="598039" y="36698"/>
                                    </a:moveTo>
                                    <a:lnTo>
                                      <a:pt x="89769" y="36698"/>
                                    </a:lnTo>
                                    <a:cubicBezTo>
                                      <a:pt x="85976" y="15186"/>
                                      <a:pt x="67011" y="0"/>
                                      <a:pt x="45517" y="0"/>
                                    </a:cubicBezTo>
                                    <a:cubicBezTo>
                                      <a:pt x="20230" y="0"/>
                                      <a:pt x="0" y="20247"/>
                                      <a:pt x="0" y="45557"/>
                                    </a:cubicBezTo>
                                    <a:cubicBezTo>
                                      <a:pt x="0" y="70866"/>
                                      <a:pt x="20230" y="91113"/>
                                      <a:pt x="45517" y="91113"/>
                                    </a:cubicBezTo>
                                    <a:cubicBezTo>
                                      <a:pt x="67011" y="91113"/>
                                      <a:pt x="85976" y="75928"/>
                                      <a:pt x="89769" y="54415"/>
                                    </a:cubicBezTo>
                                    <a:lnTo>
                                      <a:pt x="598039" y="54415"/>
                                    </a:lnTo>
                                    <a:lnTo>
                                      <a:pt x="598039" y="36698"/>
                                    </a:lnTo>
                                    <a:close/>
                                    <a:moveTo>
                                      <a:pt x="45517" y="73397"/>
                                    </a:moveTo>
                                    <a:cubicBezTo>
                                      <a:pt x="30344" y="73397"/>
                                      <a:pt x="17701" y="60742"/>
                                      <a:pt x="17701" y="45557"/>
                                    </a:cubicBezTo>
                                    <a:cubicBezTo>
                                      <a:pt x="17701" y="30371"/>
                                      <a:pt x="30344" y="17716"/>
                                      <a:pt x="45517" y="17716"/>
                                    </a:cubicBezTo>
                                    <a:cubicBezTo>
                                      <a:pt x="60689" y="17716"/>
                                      <a:pt x="73333" y="30371"/>
                                      <a:pt x="73333" y="45557"/>
                                    </a:cubicBezTo>
                                    <a:cubicBezTo>
                                      <a:pt x="73333" y="62008"/>
                                      <a:pt x="60689" y="73397"/>
                                      <a:pt x="45517" y="7339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3"/>
                              </a:solidFill>
                              <a:ln w="12632" cap="flat">
                                <a:noFill/>
                                <a:prstDash val="solid"/>
                                <a:miter/>
                              </a:ln>
                            </wps:spPr>
                            <wps:bodyPr rot="0" spcFirstLastPara="0" vertOverflow="overflow" horzOverflow="overflow" vert="horz" wrap="square" lIns="91440" tIns="45720" rIns="91440" bIns="16459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9E668F0" id="Freeform: Shape 4" o:spid="_x0000_s1026" alt="&quot;&quot;" style="width:46.8pt;height: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94245,8858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" path="m598039,36698r-508270,c85976,15186,67011,,45517,,20230,,,20247,,45557,,70866,20230,91113,45517,91113v21494,,40459,-15185,44252,-36698l598039,54415r,-17717xm45517,73397c30344,73397,17701,60742,17701,45557v,-15186,12643,-27841,27816,-27841c60689,17716,73333,30371,73333,45557v,16451,-12644,27840,-27816,27840xe" fillcolor="#718eb5 [3206]" stroked="f" strokeweight=".35089mm">
                      <v:stroke joinstyle="miter"/>
                      <v:path arrowok="t" o:connecttype="custom" o:connectlocs="598039,36698;89769,36698;45517,0;0,45558;45517,91114;89769,54416;598039,54416;598039,36698;45517,73398;17701,45558;45517,17716;73333,45558;45517,73398" o:connectangles="0,0,0,0,0,0,0,0,0,0,0,0,0"/>
                      <w10:anchorlock/>
                    </v:shape>
                  </w:pict>
                </mc:Fallback>
              </mc:AlternateContent>
            </w:r>
          </w:p>
          <w:p w14:paraId="5A87D194" w14:textId="0613AD9A" w:rsidR="00491760" w:rsidRPr="00FC386A" w:rsidRDefault="00AF5C9F" w:rsidP="00D33F92">
            <w:pPr>
              <w:pStyle w:val="Contact"/>
              <w:framePr w:wrap="auto" w:vAnchor="margin" w:xAlign="left" w:yAlign="inline"/>
              <w:spacing w:line="360" w:lineRule="auto"/>
              <w:ind w:left="720"/>
              <w:suppressOverlap w:val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GB" w:bidi="en-GB"/>
              </w:rPr>
            </w:pPr>
            <w:r w:rsidRPr="002B22DA">
              <w:rPr>
                <w:noProof/>
              </w:rPr>
              <w:drawing>
                <wp:inline distT="0" distB="0" distL="0" distR="0" wp14:anchorId="10C74BF4" wp14:editId="48B98A29">
                  <wp:extent cx="201295" cy="187325"/>
                  <wp:effectExtent l="0" t="0" r="1905" b="3175"/>
                  <wp:docPr id="272429519" name="Graphic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noun_Phone_178782.svg"/>
                          <pic:cNvPicPr>
                            <a:picLocks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18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33F92">
              <w:rPr>
                <w:rFonts w:ascii="Times New Roman" w:hAnsi="Times New Roman" w:cs="Times New Roman"/>
                <w:noProof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07488322761</w:t>
            </w:r>
          </w:p>
          <w:p w14:paraId="60CF6E4C" w14:textId="68247ACC" w:rsidR="00AF5C9F" w:rsidRPr="00FC386A" w:rsidRDefault="00491760" w:rsidP="00D33F92">
            <w:pPr>
              <w:pStyle w:val="Contact"/>
              <w:framePr w:wrap="auto" w:vAnchor="margin" w:xAlign="left" w:yAlign="inline"/>
              <w:numPr>
                <w:ilvl w:val="0"/>
                <w:numId w:val="8"/>
              </w:numPr>
              <w:spacing w:line="360" w:lineRule="auto"/>
              <w:suppressOverlap w:val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en-GB" w:bidi="en-GB"/>
              </w:rPr>
            </w:pP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Ethan_smithh2002@icloud.com</w:t>
            </w:r>
          </w:p>
          <w:p w14:paraId="6FE10106" w14:textId="57DDB5AA" w:rsidR="00AF5C9F" w:rsidRPr="00AF5C9F" w:rsidRDefault="00AF5C9F" w:rsidP="00AF5C9F">
            <w:pPr>
              <w:jc w:val="center"/>
              <w:rPr>
                <w:lang w:val="en-GB"/>
              </w:rPr>
            </w:pPr>
          </w:p>
        </w:tc>
        <w:tc>
          <w:tcPr>
            <w:tcW w:w="2074" w:type="dxa"/>
            <w:vMerge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5F13D2A" w14:textId="77777777" w:rsidR="00F91753" w:rsidRPr="0098144F" w:rsidRDefault="00F91753" w:rsidP="0098144F">
            <w:pPr>
              <w:spacing w:line="360" w:lineRule="auto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2C44302" w14:textId="77777777" w:rsidR="00F91753" w:rsidRPr="0098144F" w:rsidRDefault="00F91753" w:rsidP="0098144F">
            <w:pPr>
              <w:spacing w:line="360" w:lineRule="auto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</w:p>
        </w:tc>
      </w:tr>
      <w:tr w:rsidR="00FC386A" w:rsidRPr="0098144F" w14:paraId="409453D6" w14:textId="77777777" w:rsidTr="00FC386A">
        <w:trPr>
          <w:trHeight w:val="252"/>
        </w:trPr>
        <w:tc>
          <w:tcPr>
            <w:tcW w:w="861" w:type="dxa"/>
            <w:vMerge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0901BB0" w14:textId="77777777" w:rsidR="004A4C74" w:rsidRPr="0098144F" w:rsidRDefault="004A4C74" w:rsidP="0098144F">
            <w:pPr>
              <w:spacing w:line="360" w:lineRule="auto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</w:p>
        </w:tc>
        <w:tc>
          <w:tcPr>
            <w:tcW w:w="1025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382EC14" w14:textId="77777777" w:rsidR="004A4C74" w:rsidRPr="0098144F" w:rsidRDefault="004A4C74" w:rsidP="0098144F">
            <w:pPr>
              <w:spacing w:line="360" w:lineRule="auto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</w:p>
        </w:tc>
        <w:tc>
          <w:tcPr>
            <w:tcW w:w="6658" w:type="dxa"/>
            <w:gridSpan w:val="2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0A79D7F" w14:textId="77777777" w:rsidR="004A4C74" w:rsidRPr="0098144F" w:rsidRDefault="004A4C74" w:rsidP="0098144F">
            <w:pPr>
              <w:pStyle w:val="NoSpacing"/>
              <w:spacing w:line="360" w:lineRule="auto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</w:p>
        </w:tc>
        <w:tc>
          <w:tcPr>
            <w:tcW w:w="2074" w:type="dxa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951F000" w14:textId="77777777" w:rsidR="004A4C74" w:rsidRPr="0098144F" w:rsidRDefault="004A4C74" w:rsidP="0098144F">
            <w:pPr>
              <w:spacing w:line="360" w:lineRule="auto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</w:p>
        </w:tc>
        <w:tc>
          <w:tcPr>
            <w:tcW w:w="690" w:type="dxa"/>
            <w:vMerge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770E1D3" w14:textId="77777777" w:rsidR="004A4C74" w:rsidRPr="0098144F" w:rsidRDefault="004A4C74" w:rsidP="0098144F">
            <w:pPr>
              <w:spacing w:line="360" w:lineRule="auto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</w:p>
        </w:tc>
      </w:tr>
      <w:tr w:rsidR="00F91753" w:rsidRPr="0098144F" w14:paraId="4A181886" w14:textId="77777777" w:rsidTr="00FC386A">
        <w:trPr>
          <w:trHeight w:val="115"/>
        </w:trPr>
        <w:tc>
          <w:tcPr>
            <w:tcW w:w="11308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EACEB7" w:themeFill="accent2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5612012" w14:textId="370B7456" w:rsidR="00F91753" w:rsidRPr="0098144F" w:rsidRDefault="00FC386A" w:rsidP="00FC386A">
            <w:pPr>
              <w:tabs>
                <w:tab w:val="left" w:pos="8674"/>
              </w:tabs>
              <w:spacing w:line="360" w:lineRule="auto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  <w:tab/>
            </w:r>
          </w:p>
        </w:tc>
      </w:tr>
      <w:tr w:rsidR="00686284" w:rsidRPr="0098144F" w14:paraId="3D64D8E3" w14:textId="77777777" w:rsidTr="00FC386A">
        <w:trPr>
          <w:trHeight w:val="3673"/>
        </w:trPr>
        <w:tc>
          <w:tcPr>
            <w:tcW w:w="4141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AE2EC" w:themeFill="accent5"/>
          </w:tcPr>
          <w:p w14:paraId="1971992F" w14:textId="7181C720" w:rsidR="00792D43" w:rsidRPr="00B920C0" w:rsidRDefault="00D33F92" w:rsidP="0098144F">
            <w:pPr>
              <w:pStyle w:val="Heading1"/>
              <w:spacing w:line="360" w:lineRule="auto"/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>References</w:t>
            </w:r>
          </w:p>
          <w:p w14:paraId="360E6502" w14:textId="77777777" w:rsidR="003E1692" w:rsidRPr="00B920C0" w:rsidRDefault="003E1692" w:rsidP="0098144F">
            <w:pPr>
              <w:pStyle w:val="NoSpacing"/>
              <w:spacing w:line="360" w:lineRule="auto"/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</w:pPr>
            <w:r w:rsidRPr="00B920C0">
              <w:rPr>
                <w:rFonts w:ascii="Times New Roman" w:hAnsi="Times New Roman" w:cs="Times New Roman"/>
                <w:noProof/>
                <w:sz w:val="20"/>
                <w:szCs w:val="20"/>
                <w:lang w:val="en-GB" w:bidi="en-GB"/>
              </w:rPr>
              <mc:AlternateContent>
                <mc:Choice Requires="wps">
                  <w:drawing>
                    <wp:inline distT="0" distB="0" distL="0" distR="0" wp14:anchorId="420580D3" wp14:editId="682BFF75">
                      <wp:extent cx="521970" cy="0"/>
                      <wp:effectExtent l="0" t="0" r="0" b="0"/>
                      <wp:docPr id="13" name="Straight Connector 13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74F7CF97" id="Straight Connector 13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&#13;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5944640A" w14:textId="49EE4D0B" w:rsidR="00686284" w:rsidRPr="00FC386A" w:rsidRDefault="00A87EAC" w:rsidP="00F5418E">
            <w:pPr>
              <w:pStyle w:val="Contact"/>
              <w:framePr w:wrap="auto" w:vAnchor="margin" w:xAlign="left" w:yAlign="inline"/>
              <w:spacing w:line="360" w:lineRule="auto"/>
              <w:suppressOverlap w:val="0"/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 xml:space="preserve">Mrs </w:t>
            </w:r>
            <w:r w:rsidR="00F5418E" w:rsidRPr="00FC386A"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 xml:space="preserve">Ceri Roberts – Headteacher </w:t>
            </w:r>
          </w:p>
          <w:p w14:paraId="66801C89" w14:textId="77777777" w:rsidR="00734A6B" w:rsidRPr="00FC386A" w:rsidRDefault="00734A6B" w:rsidP="00F5418E">
            <w:pPr>
              <w:pStyle w:val="Contact"/>
              <w:framePr w:wrap="auto" w:vAnchor="margin" w:xAlign="left" w:yAlign="inline"/>
              <w:spacing w:line="360" w:lineRule="auto"/>
              <w:suppressOverlap w:val="0"/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 xml:space="preserve">2018 – Present </w:t>
            </w:r>
          </w:p>
          <w:p w14:paraId="3008B419" w14:textId="5CCC796F" w:rsidR="00162CB7" w:rsidRPr="00FC386A" w:rsidRDefault="00734A6B" w:rsidP="0004181B">
            <w:pPr>
              <w:pStyle w:val="Contact"/>
              <w:framePr w:wrap="auto" w:vAnchor="margin" w:xAlign="left" w:yAlign="inline"/>
              <w:spacing w:line="360" w:lineRule="auto"/>
              <w:suppressOverlap w:val="0"/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>01792</w:t>
            </w:r>
            <w:r w:rsidR="00AC5329" w:rsidRPr="00FC386A"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C386A"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>8426</w:t>
            </w:r>
            <w:r w:rsidR="00162CB7" w:rsidRPr="00FC386A"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>2</w:t>
            </w:r>
            <w:r w:rsidR="0004181B" w:rsidRPr="00FC386A"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>7</w:t>
            </w:r>
          </w:p>
          <w:p w14:paraId="2623192F" w14:textId="3DF8EE24" w:rsidR="0004181B" w:rsidRPr="00FC386A" w:rsidRDefault="00A21DEE" w:rsidP="0004181B">
            <w:pPr>
              <w:pStyle w:val="Contact"/>
              <w:framePr w:wrap="auto" w:vAnchor="margin" w:xAlign="left" w:yAlign="inline"/>
              <w:spacing w:line="360" w:lineRule="auto"/>
              <w:suppressOverlap w:val="0"/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</w:pPr>
            <w:hyperlink r:id="rId12" w:history="1">
              <w:r w:rsidRPr="00FC386A">
                <w:rPr>
                  <w:rStyle w:val="Hyperlink"/>
                  <w:rFonts w:ascii="Times New Roman" w:hAnsi="Times New Roman" w:cs="Times New Roman"/>
                  <w:noProof/>
                  <w:sz w:val="20"/>
                  <w:szCs w:val="20"/>
                  <w:lang w:val="en-GB"/>
                </w:rPr>
                <w:t>Glais.primary.school@swansea-edunet.gov.uk</w:t>
              </w:r>
            </w:hyperlink>
          </w:p>
          <w:p w14:paraId="3456F6B9" w14:textId="77777777" w:rsidR="00D17AEA" w:rsidRPr="00FC386A" w:rsidRDefault="00D17AEA" w:rsidP="0004181B">
            <w:pPr>
              <w:pStyle w:val="Contact"/>
              <w:framePr w:wrap="auto" w:vAnchor="margin" w:xAlign="left" w:yAlign="inline"/>
              <w:spacing w:line="360" w:lineRule="auto"/>
              <w:suppressOverlap w:val="0"/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</w:pPr>
          </w:p>
          <w:p w14:paraId="55BC7CEF" w14:textId="23F2FBC1" w:rsidR="00D17AEA" w:rsidRPr="00FC386A" w:rsidRDefault="00A87EAC" w:rsidP="0004181B">
            <w:pPr>
              <w:pStyle w:val="Contact"/>
              <w:framePr w:wrap="auto" w:vAnchor="margin" w:xAlign="left" w:yAlign="inline"/>
              <w:spacing w:line="360" w:lineRule="auto"/>
              <w:suppressOverlap w:val="0"/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>Mrs Ffion Williams – ALNco</w:t>
            </w:r>
          </w:p>
          <w:p w14:paraId="0ABE33D7" w14:textId="0279B756" w:rsidR="00A87EAC" w:rsidRPr="00FC386A" w:rsidRDefault="00A87EAC" w:rsidP="0004181B">
            <w:pPr>
              <w:pStyle w:val="Contact"/>
              <w:framePr w:wrap="auto" w:vAnchor="margin" w:xAlign="left" w:yAlign="inline"/>
              <w:spacing w:line="360" w:lineRule="auto"/>
              <w:suppressOverlap w:val="0"/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>2018 – Present</w:t>
            </w:r>
          </w:p>
          <w:p w14:paraId="5FF96230" w14:textId="27A76B4F" w:rsidR="00A87EAC" w:rsidRPr="00FC386A" w:rsidRDefault="00A87EAC" w:rsidP="0004181B">
            <w:pPr>
              <w:pStyle w:val="Contact"/>
              <w:framePr w:wrap="auto" w:vAnchor="margin" w:xAlign="left" w:yAlign="inline"/>
              <w:spacing w:line="360" w:lineRule="auto"/>
              <w:suppressOverlap w:val="0"/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>01792</w:t>
            </w:r>
            <w:r w:rsidR="00F01B9F" w:rsidRPr="00FC386A"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="00AC5329" w:rsidRPr="00FC386A"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>797117</w:t>
            </w:r>
          </w:p>
          <w:p w14:paraId="7E2844C9" w14:textId="563EF964" w:rsidR="00734A6B" w:rsidRPr="0098144F" w:rsidRDefault="00AC5329" w:rsidP="00F5418E">
            <w:pPr>
              <w:pStyle w:val="Contact"/>
              <w:framePr w:wrap="auto" w:vAnchor="margin" w:xAlign="left" w:yAlign="inline"/>
              <w:spacing w:line="360" w:lineRule="auto"/>
              <w:suppressOverlap w:val="0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  <w:hyperlink r:id="rId13" w:history="1">
              <w:r w:rsidRPr="00FC386A">
                <w:rPr>
                  <w:rStyle w:val="Hyperlink"/>
                  <w:rFonts w:ascii="Times New Roman" w:hAnsi="Times New Roman" w:cs="Times New Roman"/>
                  <w:noProof/>
                  <w:sz w:val="20"/>
                  <w:szCs w:val="20"/>
                  <w:lang w:val="en-GB"/>
                </w:rPr>
                <w:t>Gwyrosydd.primary@swansea-edunet.gov.uk</w:t>
              </w:r>
            </w:hyperlink>
          </w:p>
        </w:tc>
        <w:tc>
          <w:tcPr>
            <w:tcW w:w="7167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</w:tcPr>
          <w:p w14:paraId="69E3BFBD" w14:textId="23DB4E77" w:rsidR="008C78F5" w:rsidRPr="00B920C0" w:rsidRDefault="00B920C0" w:rsidP="001E56E2">
            <w:pPr>
              <w:pStyle w:val="Heading1"/>
              <w:spacing w:line="360" w:lineRule="auto"/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  <w:t>Career focus</w:t>
            </w:r>
          </w:p>
          <w:p w14:paraId="613FA514" w14:textId="77777777" w:rsidR="003E1692" w:rsidRPr="00B920C0" w:rsidRDefault="003E1692" w:rsidP="0098144F">
            <w:pPr>
              <w:pStyle w:val="NoSpacing"/>
              <w:spacing w:line="360" w:lineRule="auto"/>
              <w:rPr>
                <w:rFonts w:ascii="Times New Roman" w:hAnsi="Times New Roman" w:cs="Times New Roman"/>
                <w:noProof/>
                <w:sz w:val="20"/>
                <w:szCs w:val="20"/>
                <w:lang w:val="en-GB"/>
              </w:rPr>
            </w:pPr>
            <w:r w:rsidRPr="00B920C0">
              <w:rPr>
                <w:rFonts w:ascii="Times New Roman" w:hAnsi="Times New Roman" w:cs="Times New Roman"/>
                <w:noProof/>
                <w:sz w:val="20"/>
                <w:szCs w:val="20"/>
                <w:lang w:val="en-GB" w:bidi="en-GB"/>
              </w:rPr>
              <mc:AlternateContent>
                <mc:Choice Requires="wps">
                  <w:drawing>
                    <wp:inline distT="0" distB="0" distL="0" distR="0" wp14:anchorId="3AC708B2" wp14:editId="00A5625E">
                      <wp:extent cx="521970" cy="0"/>
                      <wp:effectExtent l="0" t="0" r="0" b="0"/>
                      <wp:docPr id="14" name="Straight Connector 14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43006F63" id="Straight Connector 14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&#13;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421BC938" w14:textId="77777777" w:rsidR="00686284" w:rsidRPr="003E05C4" w:rsidRDefault="0098144F" w:rsidP="0050456E">
            <w:pPr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3E05C4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I am curently in my final year of studying Inclusive Education</w:t>
            </w:r>
            <w:r w:rsidR="00B920C0" w:rsidRPr="003E05C4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Foundation Degree at University of Trinity St David’s. I have 7 years of experience working in early years as a teaching support worker. I take pride in the work that I do and can ensure that I am hardworking, reliable and a professional worker. I can build key positive relationships with pupils and have a friendly and relatable aproach that encourages pupils to learn.</w:t>
            </w:r>
          </w:p>
          <w:p w14:paraId="61ACCDED" w14:textId="58CD8D86" w:rsidR="00B920C0" w:rsidRPr="0098144F" w:rsidRDefault="00B920C0" w:rsidP="0050456E">
            <w:pPr>
              <w:spacing w:line="360" w:lineRule="auto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  <w:r w:rsidRPr="003E05C4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I am currently seeking employment within a school to allow me to bring all that I have to provide a welcoming and warming place for children to learn and feel safe.</w:t>
            </w:r>
            <w:r w:rsidRPr="003E05C4">
              <w:rPr>
                <w:rFonts w:ascii="Times New Roman" w:hAnsi="Times New Roman" w:cs="Times New Roman"/>
                <w:noProof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</w:tc>
      </w:tr>
      <w:tr w:rsidR="00F716E1" w:rsidRPr="0098144F" w14:paraId="605621C0" w14:textId="77777777" w:rsidTr="00FC386A">
        <w:tc>
          <w:tcPr>
            <w:tcW w:w="4141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AE2EC" w:themeFill="accent5"/>
          </w:tcPr>
          <w:sdt>
            <w:sdtPr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  <w:id w:val="-1369213439"/>
              <w:placeholder>
                <w:docPart w:val="9ECA8C43DFB5494F80D9A453114A4802"/>
              </w:placeholder>
              <w:temporary/>
              <w:showingPlcHdr/>
              <w15:appearance w15:val="hidden"/>
            </w:sdtPr>
            <w:sdtContent>
              <w:p w14:paraId="2B3AB0FB" w14:textId="77777777" w:rsidR="00D25C36" w:rsidRPr="0098144F" w:rsidRDefault="00D25C36" w:rsidP="00D25C36">
                <w:pPr>
                  <w:pStyle w:val="Heading1"/>
                  <w:spacing w:line="360" w:lineRule="auto"/>
                  <w:rPr>
                    <w:rFonts w:ascii="Times New Roman" w:hAnsi="Times New Roman" w:cs="Times New Roman"/>
                    <w:noProof/>
                    <w:sz w:val="22"/>
                    <w:szCs w:val="22"/>
                    <w:lang w:val="en-GB"/>
                  </w:rPr>
                </w:pPr>
                <w:r w:rsidRPr="00FC386A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en-GB" w:bidi="en-GB"/>
                  </w:rPr>
                  <w:t>EDUCATION</w:t>
                </w:r>
              </w:p>
            </w:sdtContent>
          </w:sdt>
          <w:p w14:paraId="05A44AA1" w14:textId="77777777" w:rsidR="00D25C36" w:rsidRPr="0098144F" w:rsidRDefault="00D25C36" w:rsidP="00D25C36">
            <w:pPr>
              <w:pStyle w:val="NoSpacing"/>
              <w:spacing w:line="360" w:lineRule="auto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  <w:r w:rsidRPr="0098144F">
              <w:rPr>
                <w:rFonts w:ascii="Times New Roman" w:hAnsi="Times New Roman" w:cs="Times New Roman"/>
                <w:noProof/>
                <w:sz w:val="22"/>
                <w:szCs w:val="22"/>
                <w:lang w:val="en-GB" w:bidi="en-GB"/>
              </w:rPr>
              <mc:AlternateContent>
                <mc:Choice Requires="wps">
                  <w:drawing>
                    <wp:inline distT="0" distB="0" distL="0" distR="0" wp14:anchorId="204DC6A5" wp14:editId="62CA6814">
                      <wp:extent cx="521970" cy="0"/>
                      <wp:effectExtent l="0" t="0" r="0" b="0"/>
                      <wp:docPr id="1024832461" name="Straight Connector 1024832461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6B23C73D" id="Straight Connector 1024832461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&#13;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0ACFB3DF" w14:textId="77777777" w:rsidR="00D25C36" w:rsidRPr="00FC386A" w:rsidRDefault="00D25C36" w:rsidP="00BF1AFF">
            <w:pPr>
              <w:pStyle w:val="Heading2"/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Gowerton Comprehensive School</w:t>
            </w:r>
          </w:p>
          <w:p w14:paraId="5D341A06" w14:textId="77777777" w:rsidR="00D25C36" w:rsidRPr="00FC386A" w:rsidRDefault="00D25C36" w:rsidP="00BF1AF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2013 – 2018</w:t>
            </w:r>
          </w:p>
          <w:p w14:paraId="32D731DF" w14:textId="77777777" w:rsidR="00D25C36" w:rsidRPr="00FC386A" w:rsidRDefault="00D25C36" w:rsidP="00BF1AF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Maths - D</w:t>
            </w:r>
          </w:p>
          <w:p w14:paraId="04A0FBC0" w14:textId="77777777" w:rsidR="00D25C36" w:rsidRPr="00FC386A" w:rsidRDefault="00D25C36" w:rsidP="00BF1AF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English Language – C</w:t>
            </w:r>
          </w:p>
          <w:p w14:paraId="2EE6B005" w14:textId="77777777" w:rsidR="00D25C36" w:rsidRPr="00FC386A" w:rsidRDefault="00D25C36" w:rsidP="00BF1AF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Science (Triple) – D</w:t>
            </w:r>
          </w:p>
          <w:p w14:paraId="62FB7D4A" w14:textId="77777777" w:rsidR="00D25C36" w:rsidRPr="00FC386A" w:rsidRDefault="00D25C36" w:rsidP="00BF1AF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Business Studies – A*</w:t>
            </w:r>
          </w:p>
          <w:p w14:paraId="2AEA69D3" w14:textId="79132529" w:rsidR="00D25C36" w:rsidRPr="00FC386A" w:rsidRDefault="00D25C36" w:rsidP="00BF1AF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Construction – A*</w:t>
            </w:r>
          </w:p>
          <w:p w14:paraId="7DEA7A6C" w14:textId="77777777" w:rsidR="00D25C36" w:rsidRPr="00FC386A" w:rsidRDefault="00D25C36" w:rsidP="00BF1AFF">
            <w:pPr>
              <w:pStyle w:val="NoSpacing"/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 w:bidi="en-GB"/>
              </w:rPr>
              <mc:AlternateContent>
                <mc:Choice Requires="wps">
                  <w:drawing>
                    <wp:inline distT="0" distB="0" distL="0" distR="0" wp14:anchorId="0A07B3B1" wp14:editId="64853A68">
                      <wp:extent cx="2016000" cy="0"/>
                      <wp:effectExtent l="0" t="0" r="0" b="0"/>
                      <wp:docPr id="1540247914" name="Straight Connector 1540247914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6000" cy="0"/>
                              </a:xfrm>
                              <a:prstGeom prst="line">
                                <a:avLst/>
                              </a:prstGeom>
                              <a:ln w="3556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549BE6F4" id="Straight Connector 1540247914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58.75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" strokecolor="#718eb5 [3206]" strokeweight=".28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276778F9" w14:textId="77777777" w:rsidR="00D25C36" w:rsidRPr="00FC386A" w:rsidRDefault="00D25C36" w:rsidP="00BF1AFF">
            <w:pPr>
              <w:pStyle w:val="Heading2"/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Gower College Swansea</w:t>
            </w:r>
          </w:p>
          <w:p w14:paraId="4798A5F9" w14:textId="77777777" w:rsidR="00D25C36" w:rsidRPr="00FC386A" w:rsidRDefault="00D25C36" w:rsidP="00BF1AFF">
            <w:pPr>
              <w:pStyle w:val="Date"/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2018 – 2020</w:t>
            </w:r>
          </w:p>
          <w:p w14:paraId="4624202B" w14:textId="77777777" w:rsidR="00D25C36" w:rsidRPr="00FC386A" w:rsidRDefault="00D25C36" w:rsidP="00BF1AF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Children’s Learning and Development Diploma Level 3 – Pass</w:t>
            </w:r>
          </w:p>
          <w:p w14:paraId="72F2DBDF" w14:textId="77777777" w:rsidR="00D25C36" w:rsidRPr="00FC386A" w:rsidRDefault="00D25C36" w:rsidP="00BF1AF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Children’s Learning and Development Level 4 Extended = B</w:t>
            </w:r>
          </w:p>
          <w:p w14:paraId="12DC9149" w14:textId="33FB1326" w:rsidR="0050456E" w:rsidRPr="00FC386A" w:rsidRDefault="00D25C36" w:rsidP="00FC386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 w:bidi="en-GB"/>
              </w:rPr>
              <w:lastRenderedPageBreak/>
              <mc:AlternateContent>
                <mc:Choice Requires="wps">
                  <w:drawing>
                    <wp:inline distT="0" distB="0" distL="0" distR="0" wp14:anchorId="661E8EF5" wp14:editId="3D5F2B6A">
                      <wp:extent cx="2016000" cy="0"/>
                      <wp:effectExtent l="0" t="0" r="0" b="0"/>
                      <wp:docPr id="1891519361" name="Straight Connector 1891519361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6000" cy="0"/>
                              </a:xfrm>
                              <a:prstGeom prst="line">
                                <a:avLst/>
                              </a:prstGeom>
                              <a:ln w="3556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121A9D5D" id="Straight Connector 1891519361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58.75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" strokecolor="#718eb5 [3206]" strokeweight=".28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50398143" w14:textId="6E858217" w:rsidR="00D25C36" w:rsidRPr="00FC386A" w:rsidRDefault="00D25C36" w:rsidP="00BF1AF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University of Trinity St David’s</w:t>
            </w:r>
          </w:p>
          <w:p w14:paraId="4920DABB" w14:textId="77777777" w:rsidR="00D25C36" w:rsidRPr="00FC386A" w:rsidRDefault="00D25C36" w:rsidP="00BF1AFF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2023 – Current</w:t>
            </w:r>
          </w:p>
          <w:p w14:paraId="62AFC81B" w14:textId="39A092FC" w:rsidR="00F716E1" w:rsidRPr="00D25C36" w:rsidRDefault="00D25C36" w:rsidP="00BF1AFF">
            <w:pPr>
              <w:spacing w:line="360" w:lineRule="auto"/>
              <w:rPr>
                <w:color w:val="000000" w:themeColor="text1"/>
                <w:sz w:val="22"/>
                <w:szCs w:val="22"/>
                <w:lang w:val="en-GB"/>
              </w:rPr>
            </w:pPr>
            <w:r w:rsidRPr="00FC386A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Inclusive Education Foundation Degree</w:t>
            </w:r>
            <w:r w:rsidRPr="00FC386A">
              <w:rPr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7167" w:type="dxa"/>
            <w:gridSpan w:val="3"/>
            <w:vMerge w:val="restart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sdt>
            <w:sdtPr>
              <w:rPr>
                <w:rFonts w:ascii="Times New Roman" w:hAnsi="Times New Roman" w:cs="Times New Roman"/>
                <w:noProof/>
                <w:color w:val="000000" w:themeColor="text1"/>
                <w:sz w:val="22"/>
                <w:szCs w:val="22"/>
                <w:lang w:val="en-GB"/>
              </w:rPr>
              <w:id w:val="1888525358"/>
              <w:placeholder>
                <w:docPart w:val="353EDE9A76DA2548B09F6E950EB132F1"/>
              </w:placeholder>
              <w:temporary/>
              <w:showingPlcHdr/>
              <w15:appearance w15:val="hidden"/>
            </w:sdtPr>
            <w:sdtContent>
              <w:p w14:paraId="0C9C8C3A" w14:textId="77777777" w:rsidR="00F716E1" w:rsidRPr="00B70B69" w:rsidRDefault="00FF673C" w:rsidP="0098144F">
                <w:pPr>
                  <w:pStyle w:val="Heading1"/>
                  <w:spacing w:line="360" w:lineRule="auto"/>
                  <w:rPr>
                    <w:rFonts w:ascii="Times New Roman" w:hAnsi="Times New Roman" w:cs="Times New Roman"/>
                    <w:noProof/>
                    <w:color w:val="000000" w:themeColor="text1"/>
                    <w:sz w:val="22"/>
                    <w:szCs w:val="22"/>
                    <w:lang w:val="en-GB"/>
                  </w:rPr>
                </w:pPr>
                <w:r w:rsidRPr="00FC386A">
                  <w:rPr>
                    <w:rFonts w:ascii="Times New Roman" w:hAnsi="Times New Roman" w:cs="Times New Roman"/>
                    <w:noProof/>
                    <w:color w:val="000000" w:themeColor="text1"/>
                    <w:sz w:val="20"/>
                    <w:szCs w:val="20"/>
                    <w:lang w:val="en-GB" w:bidi="en-GB"/>
                  </w:rPr>
                  <w:t>EXPERIENCE</w:t>
                </w:r>
              </w:p>
            </w:sdtContent>
          </w:sdt>
          <w:p w14:paraId="6CBC4D6E" w14:textId="77777777" w:rsidR="00F53B71" w:rsidRPr="00B70B69" w:rsidRDefault="00F53B71" w:rsidP="0098144F">
            <w:pPr>
              <w:pStyle w:val="NoSpacing"/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2"/>
                <w:szCs w:val="22"/>
                <w:lang w:val="en-GB"/>
              </w:rPr>
            </w:pPr>
            <w:r w:rsidRPr="00B70B69">
              <w:rPr>
                <w:rFonts w:ascii="Times New Roman" w:hAnsi="Times New Roman" w:cs="Times New Roman"/>
                <w:noProof/>
                <w:color w:val="000000" w:themeColor="text1"/>
                <w:sz w:val="22"/>
                <w:szCs w:val="22"/>
                <w:lang w:val="en-GB" w:bidi="en-GB"/>
              </w:rPr>
              <mc:AlternateContent>
                <mc:Choice Requires="wps">
                  <w:drawing>
                    <wp:inline distT="0" distB="0" distL="0" distR="0" wp14:anchorId="21C576BD" wp14:editId="2F68EF74">
                      <wp:extent cx="521970" cy="0"/>
                      <wp:effectExtent l="0" t="0" r="0" b="0"/>
                      <wp:docPr id="18" name="Straight Connector 18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287F4829" id="Straight Connector 18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&#13;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0EF3764A" w14:textId="1FE2B43F" w:rsidR="00B54AD3" w:rsidRPr="00DC1AC3" w:rsidRDefault="007717BD" w:rsidP="0098144F">
            <w:pPr>
              <w:pStyle w:val="Heading2"/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C1AC3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Vocational </w:t>
            </w:r>
            <w:r w:rsidR="00FA105F" w:rsidRPr="00DC1AC3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Training &amp; Qualifications</w:t>
            </w:r>
          </w:p>
          <w:p w14:paraId="736BFAE6" w14:textId="71A1A8AA" w:rsidR="00FA105F" w:rsidRPr="0050456E" w:rsidRDefault="00FA105F" w:rsidP="0050456E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456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Children’s Learning and Development Diploma Level 3 </w:t>
            </w:r>
          </w:p>
          <w:p w14:paraId="2E3A2D2D" w14:textId="3C323ABA" w:rsidR="005564CB" w:rsidRPr="0050456E" w:rsidRDefault="00B00C01" w:rsidP="0050456E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456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Gwyrosydd Primary School </w:t>
            </w:r>
            <w:r w:rsidR="00B70B69" w:rsidRPr="0050456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(2018 – 2020) - </w:t>
            </w:r>
            <w:r w:rsidRPr="0050456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800 hours </w:t>
            </w:r>
          </w:p>
          <w:p w14:paraId="2D0DBBFE" w14:textId="4021A078" w:rsidR="00B54AD3" w:rsidRPr="0050456E" w:rsidRDefault="00E063DD" w:rsidP="0050456E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 w:rsidRPr="0050456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Undertook voluntary work experience </w:t>
            </w:r>
            <w:r w:rsidR="00295A53" w:rsidRPr="0050456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within a primary school environment to develop an understanding </w:t>
            </w:r>
            <w:r w:rsidR="00C415A5" w:rsidRPr="0050456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of the classroom routines and structures. Supported class teachers </w:t>
            </w:r>
            <w:r w:rsidR="006A61DA" w:rsidRPr="0050456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with the preparation of lessons and activities while observing and witnessing first hand </w:t>
            </w:r>
            <w:r w:rsidR="006E27F1" w:rsidRPr="0050456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different effective teaching methods</w:t>
            </w:r>
            <w:r w:rsidR="009058C2" w:rsidRPr="0050456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and classroom management. </w:t>
            </w:r>
          </w:p>
          <w:p w14:paraId="0F8E0877" w14:textId="77777777" w:rsidR="00F51E3E" w:rsidRPr="0098144F" w:rsidRDefault="00F51E3E" w:rsidP="0098144F">
            <w:pPr>
              <w:pStyle w:val="NoSpacing"/>
              <w:spacing w:line="360" w:lineRule="auto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  <w:r w:rsidRPr="0098144F">
              <w:rPr>
                <w:rFonts w:ascii="Times New Roman" w:hAnsi="Times New Roman" w:cs="Times New Roman"/>
                <w:noProof/>
                <w:sz w:val="22"/>
                <w:szCs w:val="22"/>
                <w:lang w:val="en-GB" w:bidi="en-GB"/>
              </w:rPr>
              <mc:AlternateContent>
                <mc:Choice Requires="wps">
                  <w:drawing>
                    <wp:inline distT="0" distB="0" distL="0" distR="0" wp14:anchorId="67B6F0DB" wp14:editId="7042F8D8">
                      <wp:extent cx="3968496" cy="0"/>
                      <wp:effectExtent l="0" t="0" r="0" b="0"/>
                      <wp:docPr id="20" name="Straight Connector 20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68496" cy="0"/>
                              </a:xfrm>
                              <a:prstGeom prst="line">
                                <a:avLst/>
                              </a:prstGeom>
                              <a:ln w="3556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7C3613BB" id="Straight Connector 20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12.5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" strokecolor="#718eb5 [3206]" strokeweight=".28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56E77A86" w14:textId="76FA95D3" w:rsidR="00F716E1" w:rsidRPr="00FC386A" w:rsidRDefault="00DD4344" w:rsidP="0098144F">
            <w:pPr>
              <w:pStyle w:val="Heading2"/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EMPLOYMENT</w:t>
            </w:r>
          </w:p>
          <w:p w14:paraId="0C1B77C9" w14:textId="14CF02EF" w:rsidR="005568A0" w:rsidRPr="005568A0" w:rsidRDefault="005568A0" w:rsidP="005568A0">
            <w:pPr>
              <w:rPr>
                <w:lang w:val="en-GB"/>
              </w:rPr>
            </w:pPr>
            <w:r w:rsidRPr="00B70B69">
              <w:rPr>
                <w:rFonts w:ascii="Times New Roman" w:hAnsi="Times New Roman" w:cs="Times New Roman"/>
                <w:noProof/>
                <w:color w:val="000000" w:themeColor="text1"/>
                <w:sz w:val="22"/>
                <w:szCs w:val="22"/>
                <w:lang w:val="en-GB" w:bidi="en-GB"/>
              </w:rPr>
              <mc:AlternateContent>
                <mc:Choice Requires="wps">
                  <w:drawing>
                    <wp:inline distT="0" distB="0" distL="0" distR="0" wp14:anchorId="64B0450B" wp14:editId="59559601">
                      <wp:extent cx="521970" cy="0"/>
                      <wp:effectExtent l="0" t="0" r="0" b="0"/>
                      <wp:docPr id="778933588" name="Straight Connector 778933588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07C668F9" id="Straight Connector 778933588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&#13;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67A00F20" w14:textId="72BD5E18" w:rsidR="005023DE" w:rsidRDefault="005023DE" w:rsidP="0050456E">
            <w:pPr>
              <w:spacing w:line="360" w:lineRule="auto"/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Sales Assistant – New Look (2018 – 2020)</w:t>
            </w:r>
          </w:p>
          <w:p w14:paraId="505E40F7" w14:textId="412EECC0" w:rsidR="005023DE" w:rsidRDefault="005023DE" w:rsidP="0050456E">
            <w:pPr>
              <w:spacing w:line="360" w:lineRule="auto"/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Duties include: </w:t>
            </w:r>
            <w:r w:rsidR="00AB1E32">
              <w:rPr>
                <w:color w:val="000000" w:themeColor="text1"/>
                <w:sz w:val="20"/>
                <w:szCs w:val="20"/>
                <w:lang w:val="en-GB"/>
              </w:rPr>
              <w:t xml:space="preserve">Being the frontline customer service to customers visiting the store. Ensuring the store is kept safe and </w:t>
            </w:r>
            <w:r w:rsidR="001B6A60">
              <w:rPr>
                <w:color w:val="000000" w:themeColor="text1"/>
                <w:sz w:val="20"/>
                <w:szCs w:val="20"/>
                <w:lang w:val="en-GB"/>
              </w:rPr>
              <w:t>clean at all times</w:t>
            </w:r>
            <w:r w:rsidR="009268AF">
              <w:rPr>
                <w:color w:val="000000" w:themeColor="text1"/>
                <w:sz w:val="20"/>
                <w:szCs w:val="20"/>
                <w:lang w:val="en-GB"/>
              </w:rPr>
              <w:t>.</w:t>
            </w:r>
            <w:r w:rsidR="00AB1E32"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AB1E32">
              <w:rPr>
                <w:color w:val="000000" w:themeColor="text1"/>
                <w:sz w:val="20"/>
                <w:szCs w:val="20"/>
                <w:lang w:val="en-GB"/>
              </w:rPr>
              <w:lastRenderedPageBreak/>
              <w:t xml:space="preserve">Communicating with customers to </w:t>
            </w:r>
            <w:r w:rsidR="00BF1AFF">
              <w:rPr>
                <w:color w:val="000000" w:themeColor="text1"/>
                <w:sz w:val="20"/>
                <w:szCs w:val="20"/>
                <w:lang w:val="en-GB"/>
              </w:rPr>
              <w:t>help with questions or problems that they may have.</w:t>
            </w:r>
          </w:p>
          <w:p w14:paraId="7B5F27D1" w14:textId="77777777" w:rsidR="00BF1AFF" w:rsidRDefault="00BF1AFF" w:rsidP="0050456E">
            <w:pPr>
              <w:spacing w:line="360" w:lineRule="auto"/>
              <w:rPr>
                <w:color w:val="000000" w:themeColor="text1"/>
                <w:sz w:val="20"/>
                <w:szCs w:val="20"/>
                <w:lang w:val="en-GB"/>
              </w:rPr>
            </w:pPr>
          </w:p>
          <w:p w14:paraId="701C8BAE" w14:textId="7C6C2002" w:rsidR="008E7EAB" w:rsidRPr="0050456E" w:rsidRDefault="005568A0" w:rsidP="0050456E">
            <w:pPr>
              <w:spacing w:line="360" w:lineRule="auto"/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Teaching Assistant </w:t>
            </w:r>
            <w:r w:rsidR="005023DE">
              <w:rPr>
                <w:color w:val="000000" w:themeColor="text1"/>
                <w:sz w:val="20"/>
                <w:szCs w:val="20"/>
                <w:lang w:val="en-GB"/>
              </w:rPr>
              <w:t xml:space="preserve">- </w:t>
            </w:r>
            <w:r w:rsidR="00DC1AC3" w:rsidRPr="0050456E">
              <w:rPr>
                <w:color w:val="000000" w:themeColor="text1"/>
                <w:sz w:val="20"/>
                <w:szCs w:val="20"/>
                <w:lang w:val="en-GB"/>
              </w:rPr>
              <w:t>Gwyrosydd Primary School</w:t>
            </w:r>
            <w:r w:rsidR="0092126E">
              <w:rPr>
                <w:color w:val="000000" w:themeColor="text1"/>
                <w:sz w:val="20"/>
                <w:szCs w:val="20"/>
                <w:lang w:val="en-GB"/>
              </w:rPr>
              <w:t xml:space="preserve"> (2020 – Present)</w:t>
            </w:r>
          </w:p>
          <w:p w14:paraId="3416FEC9" w14:textId="1DCD97D1" w:rsidR="00F716E1" w:rsidRPr="005023DE" w:rsidRDefault="00DC1AC3" w:rsidP="005023DE">
            <w:pPr>
              <w:spacing w:line="360" w:lineRule="auto"/>
              <w:rPr>
                <w:color w:val="000000" w:themeColor="text1"/>
                <w:sz w:val="20"/>
                <w:szCs w:val="20"/>
                <w:lang w:val="en-GB"/>
              </w:rPr>
            </w:pPr>
            <w:r w:rsidRPr="0050456E">
              <w:rPr>
                <w:color w:val="000000" w:themeColor="text1"/>
                <w:sz w:val="20"/>
                <w:szCs w:val="20"/>
                <w:lang w:val="en-GB"/>
              </w:rPr>
              <w:t>Duties include:</w:t>
            </w:r>
            <w:r w:rsidR="005023DE"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35632F" w:rsidRPr="0050456E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Working alongside class teacher to implement </w:t>
            </w:r>
            <w:r w:rsidR="0024011A" w:rsidRPr="0050456E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engaging lessons daily. </w:t>
            </w:r>
            <w:r w:rsidR="00EF3DCE" w:rsidRPr="0050456E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Assisting the class teacher with lesson preperation and planning</w:t>
            </w:r>
            <w:r w:rsidR="00A7528B" w:rsidRPr="0050456E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and taking 1-1 intervention groups to work with children on a </w:t>
            </w:r>
            <w:r w:rsidR="001A66F4" w:rsidRPr="0050456E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closer level. Ensure the environment is </w:t>
            </w:r>
            <w:r w:rsidR="004331F1" w:rsidRPr="0050456E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positive, safe and welcoming for pupils and ensure smooth running of daily class activities.</w:t>
            </w:r>
          </w:p>
          <w:p w14:paraId="4FB49F8F" w14:textId="686071B4" w:rsidR="0092126E" w:rsidRPr="0092126E" w:rsidRDefault="0092126E" w:rsidP="0092126E">
            <w:pPr>
              <w:rPr>
                <w:lang w:val="en-GB"/>
              </w:rPr>
            </w:pPr>
            <w:r w:rsidRPr="0098144F">
              <w:rPr>
                <w:rFonts w:ascii="Times New Roman" w:hAnsi="Times New Roman" w:cs="Times New Roman"/>
                <w:noProof/>
                <w:sz w:val="22"/>
                <w:szCs w:val="22"/>
                <w:lang w:val="en-GB" w:bidi="en-GB"/>
              </w:rPr>
              <mc:AlternateContent>
                <mc:Choice Requires="wps">
                  <w:drawing>
                    <wp:inline distT="0" distB="0" distL="0" distR="0" wp14:anchorId="537D0463" wp14:editId="7E1E19C3">
                      <wp:extent cx="3968496" cy="0"/>
                      <wp:effectExtent l="0" t="0" r="0" b="0"/>
                      <wp:docPr id="1578415519" name="Straight Connector 1578415519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68496" cy="0"/>
                              </a:xfrm>
                              <a:prstGeom prst="line">
                                <a:avLst/>
                              </a:prstGeom>
                              <a:ln w="3556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2636AB54" id="Straight Connector 1578415519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12.5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" strokecolor="#718eb5 [3206]" strokeweight=".28pt">
                      <v:stroke joinstyle="miter"/>
                      <w10:anchorlock/>
                    </v:line>
                  </w:pict>
                </mc:Fallback>
              </mc:AlternateContent>
            </w:r>
          </w:p>
          <w:sdt>
            <w:sdtPr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  <w:id w:val="211169216"/>
              <w:placeholder>
                <w:docPart w:val="3A03852C8D688B4F973EB9D679AAFCAF"/>
              </w:placeholder>
              <w:temporary/>
              <w:showingPlcHdr/>
              <w15:appearance w15:val="hidden"/>
            </w:sdtPr>
            <w:sdtContent>
              <w:p w14:paraId="71392D79" w14:textId="77777777" w:rsidR="00D25C36" w:rsidRPr="0098144F" w:rsidRDefault="00D25C36" w:rsidP="00D25C36">
                <w:pPr>
                  <w:pStyle w:val="Heading1"/>
                  <w:spacing w:line="360" w:lineRule="auto"/>
                  <w:rPr>
                    <w:rFonts w:ascii="Times New Roman" w:hAnsi="Times New Roman" w:cs="Times New Roman"/>
                    <w:noProof/>
                    <w:sz w:val="22"/>
                    <w:szCs w:val="22"/>
                    <w:lang w:val="en-GB"/>
                  </w:rPr>
                </w:pPr>
                <w:r w:rsidRPr="00FC386A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en-GB" w:bidi="en-GB"/>
                  </w:rPr>
                  <w:t>SKILLS</w:t>
                </w:r>
              </w:p>
            </w:sdtContent>
          </w:sdt>
          <w:p w14:paraId="1F1D8094" w14:textId="77777777" w:rsidR="00D25C36" w:rsidRDefault="00D25C36" w:rsidP="0098144F">
            <w:pPr>
              <w:spacing w:line="360" w:lineRule="auto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  <w:r w:rsidRPr="00B70B69">
              <w:rPr>
                <w:rFonts w:ascii="Times New Roman" w:hAnsi="Times New Roman" w:cs="Times New Roman"/>
                <w:noProof/>
                <w:color w:val="000000" w:themeColor="text1"/>
                <w:sz w:val="22"/>
                <w:szCs w:val="22"/>
                <w:lang w:val="en-GB" w:bidi="en-GB"/>
              </w:rPr>
              <mc:AlternateContent>
                <mc:Choice Requires="wps">
                  <w:drawing>
                    <wp:inline distT="0" distB="0" distL="0" distR="0" wp14:anchorId="261317E2" wp14:editId="458805FA">
                      <wp:extent cx="521970" cy="0"/>
                      <wp:effectExtent l="0" t="0" r="0" b="0"/>
                      <wp:docPr id="1416288518" name="Straight Connector 1416288518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40E8FCBE" id="Straight Connector 1416288518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&#13;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062BA628" w14:textId="485399BC" w:rsidR="001E56E2" w:rsidRPr="00FC386A" w:rsidRDefault="00ED6B1E" w:rsidP="00ED6B1E">
            <w:pPr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Classroom Support </w:t>
            </w:r>
            <w:r w:rsidR="009A3ED5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–</w:t>
            </w: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9A3ED5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assisting teachers with managing lessons and maintaining a</w:t>
            </w:r>
            <w:r w:rsidR="005B2A49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positive and structured classroom learning environment.</w:t>
            </w:r>
            <w:r w:rsidR="001A6204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I have many years experience </w:t>
            </w:r>
            <w:r w:rsidR="003531A5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with classroom support and can ensure that it is undertaken effectively. </w:t>
            </w:r>
          </w:p>
          <w:p w14:paraId="61ED390C" w14:textId="395B19DE" w:rsidR="007C0F39" w:rsidRPr="00FC386A" w:rsidRDefault="001A6204" w:rsidP="00ED6B1E">
            <w:pPr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Communication </w:t>
            </w:r>
            <w:r w:rsidR="007C0F39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–</w:t>
            </w: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7C0F39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maintain clear, respectful and professional communication with pupils, staff, parents and visitors within the school. This ensures that </w:t>
            </w:r>
            <w:r w:rsidR="00C46FB0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everyone has a clear understanding of what is expected. </w:t>
            </w:r>
          </w:p>
          <w:p w14:paraId="34200A3F" w14:textId="7D4ECC9E" w:rsidR="000569F4" w:rsidRPr="00FC386A" w:rsidRDefault="000569F4" w:rsidP="00ED6B1E">
            <w:pPr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Child Development – having a clear understanding of knowing what level each pupil is curently learning at and </w:t>
            </w:r>
            <w:r w:rsidR="004E25AA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how to ensure that they are being puhed to reach the very best they can. Then workig with the pupil 1-1 to support effectively. </w:t>
            </w:r>
          </w:p>
          <w:p w14:paraId="2D73A120" w14:textId="4FC064B9" w:rsidR="004E25AA" w:rsidRPr="00FC386A" w:rsidRDefault="00B950EB" w:rsidP="00ED6B1E">
            <w:pPr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Lesson preperation – helping prepare lessons with class teacher</w:t>
            </w:r>
            <w:r w:rsidR="00CC5603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building resourses and meterials to implement into learning and assist with teaching </w:t>
            </w:r>
            <w:r w:rsidR="00652BE7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for lesson delivery. </w:t>
            </w:r>
          </w:p>
          <w:p w14:paraId="460FC009" w14:textId="21BC58AD" w:rsidR="00652BE7" w:rsidRPr="00FC386A" w:rsidRDefault="00652BE7" w:rsidP="00ED6B1E">
            <w:pPr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Behaviour Management – promoting positive behaviour </w:t>
            </w:r>
            <w:r w:rsidR="00AA383A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by setting class rules and routines. Understanding </w:t>
            </w:r>
            <w:r w:rsidR="007449F9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the wider aspect of the child’s behaviour and allowing them to get the support needed to </w:t>
            </w:r>
            <w:r w:rsidR="005B4BB9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ensure they are allowing themselves and others around them the chance to learn effectively. </w:t>
            </w:r>
          </w:p>
          <w:p w14:paraId="507CEBD6" w14:textId="0A13F99B" w:rsidR="00E30586" w:rsidRPr="00FC386A" w:rsidRDefault="00E30586" w:rsidP="00ED6B1E">
            <w:pPr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Teamwork – working with all staff and visitors within the school setting </w:t>
            </w:r>
            <w:r w:rsidR="0081574E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to allow collabareted teaching to pupils and allow consistant pupil support</w:t>
            </w:r>
            <w:r w:rsidR="00DD4344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. </w:t>
            </w:r>
          </w:p>
          <w:p w14:paraId="615144D9" w14:textId="0E4914B0" w:rsidR="001001AB" w:rsidRPr="00FC386A" w:rsidRDefault="001001AB" w:rsidP="00ED6B1E">
            <w:pPr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Other skills – </w:t>
            </w:r>
          </w:p>
          <w:p w14:paraId="105A146E" w14:textId="6AFB1676" w:rsidR="001001AB" w:rsidRPr="00FC386A" w:rsidRDefault="001001AB" w:rsidP="00ED6B1E">
            <w:pPr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Sensory Curcits </w:t>
            </w:r>
            <w:r w:rsidR="00D00C1C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– Takin</w:t>
            </w:r>
            <w:r w:rsidR="00743292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 sensory curcit</w:t>
            </w:r>
            <w:r w:rsidR="00342A0E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s sessions</w:t>
            </w:r>
            <w:r w:rsidR="00743292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with whole classes </w:t>
            </w:r>
            <w:r w:rsidR="001F1FC5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and ALN pupils </w:t>
            </w:r>
            <w:r w:rsidR="00BA15F5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for structured srensory activities which is designed to </w:t>
            </w:r>
            <w:r w:rsidR="00CB5FA6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help pupils prepare for learning by improving their focus</w:t>
            </w:r>
            <w:r w:rsidR="00150F09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, coordination and self-regulation</w:t>
            </w:r>
            <w:r w:rsidR="0002298E" w:rsidRPr="00FC386A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4E02E69E" w14:textId="1A725CF2" w:rsidR="0076010A" w:rsidRPr="00FC386A" w:rsidRDefault="000968AB" w:rsidP="0002298E">
            <w:pPr>
              <w:spacing w:line="360" w:lineRule="auto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C1170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Attention Autism – Taking attention autism </w:t>
            </w:r>
            <w:r w:rsidR="00342A0E" w:rsidRPr="00C1170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sessions to </w:t>
            </w:r>
            <w:r w:rsidR="00BD12F5" w:rsidRPr="00C1170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deliver structured</w:t>
            </w:r>
            <w:r w:rsidR="00C34291" w:rsidRPr="00C1170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, engaging activities which are designed to develop children’s attention</w:t>
            </w:r>
            <w:r w:rsidR="00365B2A" w:rsidRPr="00C1170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communication and social </w:t>
            </w:r>
            <w:r w:rsidR="00175A9D" w:rsidRPr="00C1170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interaction skills </w:t>
            </w:r>
            <w:r w:rsidR="00CC1274" w:rsidRPr="00C1170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mainly with children with autism.</w:t>
            </w:r>
          </w:p>
        </w:tc>
      </w:tr>
      <w:tr w:rsidR="00F716E1" w:rsidRPr="0098144F" w14:paraId="2659C870" w14:textId="77777777" w:rsidTr="00FC386A">
        <w:trPr>
          <w:trHeight w:val="4415"/>
        </w:trPr>
        <w:tc>
          <w:tcPr>
            <w:tcW w:w="4141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AE2EC" w:themeFill="accent5"/>
          </w:tcPr>
          <w:p w14:paraId="496D90EB" w14:textId="516ED7EC" w:rsidR="003E05C4" w:rsidRDefault="002210DF" w:rsidP="002210DF">
            <w:pPr>
              <w:pStyle w:val="Heading1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lastRenderedPageBreak/>
              <w:t xml:space="preserve">HOBBIES </w:t>
            </w:r>
            <w:r w:rsidR="007B643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&amp; INTRESTS</w:t>
            </w:r>
          </w:p>
          <w:p w14:paraId="5464229D" w14:textId="55BA22E4" w:rsidR="007B643B" w:rsidRPr="007B643B" w:rsidRDefault="007B643B" w:rsidP="007B643B">
            <w:pPr>
              <w:rPr>
                <w:lang w:val="en-GB"/>
              </w:rPr>
            </w:pPr>
            <w:r w:rsidRPr="00B920C0">
              <w:rPr>
                <w:rFonts w:ascii="Times New Roman" w:hAnsi="Times New Roman" w:cs="Times New Roman"/>
                <w:noProof/>
                <w:sz w:val="20"/>
                <w:szCs w:val="20"/>
                <w:lang w:val="en-GB" w:bidi="en-GB"/>
              </w:rPr>
              <mc:AlternateContent>
                <mc:Choice Requires="wps">
                  <w:drawing>
                    <wp:inline distT="0" distB="0" distL="0" distR="0" wp14:anchorId="60D960D7" wp14:editId="0E64F40C">
                      <wp:extent cx="521970" cy="0"/>
                      <wp:effectExtent l="0" t="0" r="0" b="0"/>
                      <wp:docPr id="898602548" name="Straight Connector 898602548" descr="Blu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1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795A0D7B" id="Straight Connector 898602548" o:spid="_x0000_s1026" alt="Blu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1.1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" strokecolor="#718eb5 [3206]" strokeweight="1.5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6BC234A0" w14:textId="77777777" w:rsidR="004B6009" w:rsidRDefault="00B052C7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In my spare time, I enjoy taking my</w:t>
            </w:r>
          </w:p>
          <w:p w14:paraId="49D38EAA" w14:textId="77777777" w:rsidR="004B6009" w:rsidRDefault="00B052C7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dog Saffi on long walks </w:t>
            </w:r>
            <w:r w:rsidR="004B600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along the</w:t>
            </w:r>
          </w:p>
          <w:p w14:paraId="632C9BD2" w14:textId="77777777" w:rsidR="004B6009" w:rsidRDefault="004B6009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beach and countryside, exploring new</w:t>
            </w:r>
          </w:p>
          <w:p w14:paraId="37EF7C11" w14:textId="43B3C8D6" w:rsidR="004B6009" w:rsidRDefault="004B6009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areas and being outdoors</w:t>
            </w:r>
            <w:r w:rsidR="00A37C2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3AEB7957" w14:textId="77777777" w:rsidR="00B43AE7" w:rsidRDefault="00377D6F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I am also passionate about supporting</w:t>
            </w:r>
          </w:p>
          <w:p w14:paraId="56A45CCA" w14:textId="77777777" w:rsidR="00B43AE7" w:rsidRDefault="00377D6F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charities, particularly Breast Cancer</w:t>
            </w:r>
          </w:p>
          <w:p w14:paraId="4E610A20" w14:textId="77777777" w:rsidR="00B43AE7" w:rsidRDefault="00377D6F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Now</w:t>
            </w:r>
            <w:r w:rsidR="0066714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, a charity close to my heart</w:t>
            </w:r>
          </w:p>
          <w:p w14:paraId="4006718E" w14:textId="77777777" w:rsidR="00BC100F" w:rsidRDefault="00667149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following the loss of my mother. I </w:t>
            </w:r>
          </w:p>
          <w:p w14:paraId="5D26FA4B" w14:textId="77777777" w:rsidR="00BC100F" w:rsidRDefault="00667149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reg</w:t>
            </w:r>
            <w:r w:rsidR="00BC100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ularly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take part in fundraising </w:t>
            </w:r>
          </w:p>
          <w:p w14:paraId="79608064" w14:textId="77777777" w:rsidR="00BC100F" w:rsidRDefault="00667149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activities </w:t>
            </w:r>
            <w:r w:rsidR="00F0128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and have recently completed </w:t>
            </w:r>
          </w:p>
          <w:p w14:paraId="2437FEC4" w14:textId="77777777" w:rsidR="00BC100F" w:rsidRDefault="00F01280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my first half marathon in Cardiff for </w:t>
            </w:r>
          </w:p>
          <w:p w14:paraId="0435EDD7" w14:textId="062A6A2D" w:rsidR="004B6009" w:rsidRDefault="00F01280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the charity</w:t>
            </w:r>
            <w:r w:rsidR="00B43AE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64D1ABC3" w14:textId="77777777" w:rsidR="00B43AE7" w:rsidRDefault="00B43AE7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Alongside my love of adventure and</w:t>
            </w:r>
          </w:p>
          <w:p w14:paraId="67972F89" w14:textId="77777777" w:rsidR="00B43AE7" w:rsidRDefault="00B43AE7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fitness, these experiences have</w:t>
            </w:r>
          </w:p>
          <w:p w14:paraId="767DC990" w14:textId="77777777" w:rsidR="00B43AE7" w:rsidRDefault="00B43AE7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strengthened my determination,</w:t>
            </w:r>
          </w:p>
          <w:p w14:paraId="64BF5928" w14:textId="77777777" w:rsidR="00B43AE7" w:rsidRDefault="00B43AE7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>resilience and commitment to making</w:t>
            </w:r>
          </w:p>
          <w:p w14:paraId="24E2917E" w14:textId="72F60F8C" w:rsidR="00B43AE7" w:rsidRDefault="00B43AE7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a positive difference. </w:t>
            </w:r>
          </w:p>
          <w:p w14:paraId="70C449ED" w14:textId="30E763E1" w:rsidR="00495E60" w:rsidRPr="00DA3D2F" w:rsidRDefault="00A37C24" w:rsidP="00495E60">
            <w:pPr>
              <w:spacing w:line="360" w:lineRule="auto"/>
              <w:ind w:left="360" w:hanging="3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  <w:p w14:paraId="2248BD8E" w14:textId="2E4DCDD5" w:rsidR="00F716E1" w:rsidRPr="0098144F" w:rsidRDefault="00F716E1" w:rsidP="0024303E">
            <w:pPr>
              <w:spacing w:line="360" w:lineRule="auto"/>
              <w:jc w:val="center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</w:p>
        </w:tc>
        <w:tc>
          <w:tcPr>
            <w:tcW w:w="7167" w:type="dxa"/>
            <w:gridSpan w:val="3"/>
            <w:vMerge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14:paraId="5B9CB85E" w14:textId="77777777" w:rsidR="00F716E1" w:rsidRPr="0098144F" w:rsidRDefault="00F716E1" w:rsidP="0098144F">
            <w:pPr>
              <w:spacing w:line="360" w:lineRule="auto"/>
              <w:rPr>
                <w:rFonts w:ascii="Times New Roman" w:hAnsi="Times New Roman" w:cs="Times New Roman"/>
                <w:noProof/>
                <w:sz w:val="22"/>
                <w:szCs w:val="22"/>
                <w:lang w:val="en-GB"/>
              </w:rPr>
            </w:pPr>
          </w:p>
        </w:tc>
      </w:tr>
    </w:tbl>
    <w:p w14:paraId="5D6B45CE" w14:textId="77777777" w:rsidR="00535F87" w:rsidRDefault="00535F87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72D055B1" w14:textId="69B4E959" w:rsidR="00F83E21" w:rsidRPr="00C11700" w:rsidRDefault="00344D91" w:rsidP="00705565">
      <w:pPr>
        <w:spacing w:line="360" w:lineRule="auto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lastRenderedPageBreak/>
        <w:t xml:space="preserve">References - </w:t>
      </w:r>
      <w:sdt>
        <w:sdtPr>
          <w:rPr>
            <w:rFonts w:ascii="Times New Roman" w:hAnsi="Times New Roman" w:cs="Times New Roman"/>
            <w:noProof/>
            <w:color w:val="000000" w:themeColor="text1"/>
            <w:sz w:val="20"/>
            <w:szCs w:val="20"/>
            <w:lang w:val="en-GB"/>
          </w:rPr>
          <w:id w:val="-765459787"/>
          <w:citation/>
        </w:sdtPr>
        <w:sdtContent>
          <w:r w:rsidR="001875CF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begin"/>
          </w:r>
          <w:r w:rsidR="001875CF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instrText xml:space="preserve"> CITATION Natnd \l 2057 </w:instrText>
          </w:r>
          <w:r w:rsidR="001875CF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separate"/>
          </w:r>
          <w:r w:rsidR="001875CF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t>(National Careers Service, n.d)</w:t>
          </w:r>
          <w:r w:rsidR="001875CF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end"/>
          </w:r>
        </w:sdtContent>
      </w:sdt>
      <w:r w:rsidR="001875CF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</w:t>
      </w:r>
      <w:sdt>
        <w:sdtPr>
          <w:rPr>
            <w:rFonts w:ascii="Times New Roman" w:hAnsi="Times New Roman" w:cs="Times New Roman"/>
            <w:noProof/>
            <w:color w:val="000000" w:themeColor="text1"/>
            <w:sz w:val="20"/>
            <w:szCs w:val="20"/>
            <w:lang w:val="en-GB"/>
          </w:rPr>
          <w:id w:val="1035389107"/>
          <w:citation/>
        </w:sdtPr>
        <w:sdtContent>
          <w:r w:rsidR="00755C2F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begin"/>
          </w:r>
          <w:r w:rsidR="00755C2F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instrText xml:space="preserve"> CITATION Unind \l 2057 </w:instrText>
          </w:r>
          <w:r w:rsidR="00755C2F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separate"/>
          </w:r>
          <w:r w:rsidR="00755C2F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t>(University Of Oxford, n.d)</w:t>
          </w:r>
          <w:r w:rsidR="00755C2F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  <w:noProof/>
            <w:color w:val="000000" w:themeColor="text1"/>
            <w:sz w:val="20"/>
            <w:szCs w:val="20"/>
            <w:lang w:val="en-GB"/>
          </w:rPr>
          <w:id w:val="-993335938"/>
          <w:citation/>
        </w:sdtPr>
        <w:sdtContent>
          <w:r w:rsidR="00E02F08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begin"/>
          </w:r>
          <w:r w:rsidR="00E02F08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instrText xml:space="preserve"> CITATION Tra21 \l 2057 </w:instrText>
          </w:r>
          <w:r w:rsidR="00E02F08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separate"/>
          </w:r>
          <w:r w:rsidR="00E02F08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t xml:space="preserve"> (Whitmore, 2021)</w:t>
          </w:r>
          <w:r w:rsidR="00E02F08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end"/>
          </w:r>
        </w:sdtContent>
      </w:sdt>
    </w:p>
    <w:sdt>
      <w:sdtPr>
        <w:rPr>
          <w:rFonts w:ascii="Times New Roman" w:eastAsiaTheme="minorHAnsi" w:hAnsi="Times New Roman" w:cs="Times New Roman"/>
          <w:caps w:val="0"/>
          <w:color w:val="000000" w:themeColor="text1"/>
          <w:sz w:val="20"/>
          <w:szCs w:val="20"/>
        </w:rPr>
        <w:id w:val="-653068645"/>
        <w:docPartObj>
          <w:docPartGallery w:val="Bibliographies"/>
          <w:docPartUnique/>
        </w:docPartObj>
      </w:sdtPr>
      <w:sdtEndPr>
        <w:rPr>
          <w:rFonts w:asciiTheme="minorHAnsi" w:hAnsiTheme="minorHAnsi" w:cstheme="minorBidi"/>
          <w:color w:val="666666" w:themeColor="background2"/>
          <w:sz w:val="18"/>
          <w:szCs w:val="18"/>
        </w:rPr>
      </w:sdtEndPr>
      <w:sdtContent>
        <w:p w14:paraId="00DB28F8" w14:textId="7BF3F6DA" w:rsidR="00705565" w:rsidRPr="00C11700" w:rsidRDefault="00705565" w:rsidP="00705565">
          <w:pPr>
            <w:pStyle w:val="Heading1"/>
            <w:spacing w:line="360" w:lineRule="auto"/>
            <w:rPr>
              <w:rFonts w:ascii="Times New Roman" w:hAnsi="Times New Roman" w:cs="Times New Roman"/>
              <w:color w:val="000000" w:themeColor="text1"/>
              <w:sz w:val="20"/>
              <w:szCs w:val="20"/>
              <w:u w:val="single"/>
            </w:rPr>
          </w:pPr>
          <w:r w:rsidRPr="00C11700">
            <w:rPr>
              <w:rFonts w:ascii="Times New Roman" w:hAnsi="Times New Roman" w:cs="Times New Roman"/>
              <w:caps w:val="0"/>
              <w:color w:val="000000" w:themeColor="text1"/>
              <w:sz w:val="20"/>
              <w:szCs w:val="20"/>
              <w:u w:val="single"/>
            </w:rPr>
            <w:t>Bibliography</w:t>
          </w:r>
        </w:p>
        <w:sdt>
          <w:sdtPr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id w:val="111145805"/>
            <w:bibliography/>
          </w:sdtPr>
          <w:sdtEndPr>
            <w:rPr>
              <w:rFonts w:asciiTheme="minorHAnsi" w:hAnsiTheme="minorHAnsi" w:cstheme="minorBidi"/>
              <w:color w:val="666666" w:themeColor="background2"/>
              <w:sz w:val="18"/>
              <w:szCs w:val="18"/>
            </w:rPr>
          </w:sdtEndPr>
          <w:sdtContent>
            <w:p w14:paraId="2018B162" w14:textId="77777777" w:rsidR="00705565" w:rsidRPr="00C11700" w:rsidRDefault="00705565" w:rsidP="00705565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</w:pPr>
              <w:r w:rsidRPr="00C11700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fldChar w:fldCharType="begin"/>
              </w:r>
              <w:r w:rsidRPr="00C11700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nstrText xml:space="preserve"> BIBLIOGRAPHY </w:instrText>
              </w:r>
              <w:r w:rsidRPr="00C11700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fldChar w:fldCharType="separate"/>
              </w:r>
              <w:r w:rsidRPr="00C11700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 xml:space="preserve">National Careers Service. (n.d). </w:t>
              </w:r>
              <w:r w:rsidRPr="00C11700">
                <w:rPr>
                  <w:rFonts w:ascii="Times New Roman" w:hAnsi="Times New Roman" w:cs="Times New Roman"/>
                  <w:i/>
                  <w:iCs/>
                  <w:noProof/>
                  <w:color w:val="000000" w:themeColor="text1"/>
                  <w:sz w:val="20"/>
                  <w:szCs w:val="20"/>
                </w:rPr>
                <w:t>How to write a CV</w:t>
              </w:r>
              <w:r w:rsidRPr="00C11700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>. Retrieved from National Careers Service: https://nationalcareers.service.gov.uk/careers-advice/cv-sections</w:t>
              </w:r>
            </w:p>
            <w:p w14:paraId="6E59ACDA" w14:textId="77777777" w:rsidR="00705565" w:rsidRPr="00C11700" w:rsidRDefault="00705565" w:rsidP="00705565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</w:pPr>
              <w:r w:rsidRPr="00C11700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 xml:space="preserve">University Of Oxford. (n.d). </w:t>
              </w:r>
              <w:r w:rsidRPr="00C11700">
                <w:rPr>
                  <w:rFonts w:ascii="Times New Roman" w:hAnsi="Times New Roman" w:cs="Times New Roman"/>
                  <w:i/>
                  <w:iCs/>
                  <w:noProof/>
                  <w:color w:val="000000" w:themeColor="text1"/>
                  <w:sz w:val="20"/>
                  <w:szCs w:val="20"/>
                </w:rPr>
                <w:t>CVs</w:t>
              </w:r>
              <w:r w:rsidRPr="00C11700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>. Retrieved from University Of Oxford: https://www.careers.ox.ac.uk/cvs</w:t>
              </w:r>
            </w:p>
            <w:p w14:paraId="01492681" w14:textId="77777777" w:rsidR="00705565" w:rsidRPr="00C11700" w:rsidRDefault="00705565" w:rsidP="00705565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</w:pPr>
              <w:r w:rsidRPr="00C11700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 xml:space="preserve">Whitmore, T. (2021). </w:t>
              </w:r>
              <w:r w:rsidRPr="00C11700">
                <w:rPr>
                  <w:rFonts w:ascii="Times New Roman" w:hAnsi="Times New Roman" w:cs="Times New Roman"/>
                  <w:i/>
                  <w:iCs/>
                  <w:noProof/>
                  <w:color w:val="000000" w:themeColor="text1"/>
                  <w:sz w:val="20"/>
                  <w:szCs w:val="20"/>
                </w:rPr>
                <w:t>How to Write an Impressive CV and Cover Letter: A Comprehensive Guide for Jobseekers.</w:t>
              </w:r>
              <w:r w:rsidRPr="00C11700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 xml:space="preserve"> </w:t>
              </w:r>
            </w:p>
            <w:p w14:paraId="72BF6232" w14:textId="0B276398" w:rsidR="00705565" w:rsidRDefault="00705565" w:rsidP="00705565">
              <w:pPr>
                <w:spacing w:line="360" w:lineRule="auto"/>
              </w:pPr>
              <w:r w:rsidRPr="00C11700">
                <w:rPr>
                  <w:rFonts w:ascii="Times New Roman" w:hAnsi="Times New Roman" w:cs="Times New Roman"/>
                  <w:b/>
                  <w:bCs/>
                  <w:noProof/>
                  <w:color w:val="000000" w:themeColor="text1"/>
                  <w:sz w:val="20"/>
                  <w:szCs w:val="20"/>
                </w:rPr>
                <w:fldChar w:fldCharType="end"/>
              </w:r>
            </w:p>
          </w:sdtContent>
        </w:sdt>
      </w:sdtContent>
    </w:sdt>
    <w:p w14:paraId="24494DCB" w14:textId="77777777" w:rsidR="00705565" w:rsidRDefault="00705565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49EE37E5" w14:textId="77777777" w:rsidR="00EA34E7" w:rsidRDefault="00EA34E7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15625F96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7D166408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63EC5DA9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7D4471EB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559B85E8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51015FB7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7437DF39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0170BE51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4300B8E0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4A6A6495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469086EB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3369C16D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3A0378B0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6EBE9623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344A4474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0D7F43DF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5F189E2C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1171B7FC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2B67AB39" w14:textId="77777777" w:rsidR="009C019A" w:rsidRDefault="009C019A" w:rsidP="0098144F">
      <w:pPr>
        <w:spacing w:line="360" w:lineRule="auto"/>
        <w:rPr>
          <w:rFonts w:ascii="Times New Roman" w:hAnsi="Times New Roman" w:cs="Times New Roman"/>
          <w:noProof/>
          <w:sz w:val="22"/>
          <w:szCs w:val="22"/>
          <w:lang w:val="en-GB"/>
        </w:rPr>
      </w:pPr>
    </w:p>
    <w:p w14:paraId="4CBA7933" w14:textId="789A75B7" w:rsidR="009C019A" w:rsidRPr="00C11700" w:rsidRDefault="00477D9D" w:rsidP="000E463A">
      <w:pPr>
        <w:spacing w:line="360" w:lineRule="auto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lastRenderedPageBreak/>
        <w:t xml:space="preserve">Element 3 - </w:t>
      </w:r>
      <w:r w:rsidR="009C019A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Cover Letter</w:t>
      </w:r>
    </w:p>
    <w:p w14:paraId="5552841C" w14:textId="67884E90" w:rsidR="00981E53" w:rsidRPr="00C11700" w:rsidRDefault="00981E53" w:rsidP="000E463A">
      <w:pPr>
        <w:spacing w:line="360" w:lineRule="auto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Ethan Smith</w:t>
      </w:r>
    </w:p>
    <w:p w14:paraId="2E82C300" w14:textId="0D742A5B" w:rsidR="00D34F7D" w:rsidRPr="00C11700" w:rsidRDefault="00D34F7D" w:rsidP="000E463A">
      <w:pPr>
        <w:spacing w:line="360" w:lineRule="auto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68 Cheriton Crescent, Portmead, Swansea, SA5 5LA</w:t>
      </w:r>
    </w:p>
    <w:p w14:paraId="055D1511" w14:textId="4BF310F8" w:rsidR="00D34F7D" w:rsidRPr="00C11700" w:rsidRDefault="00D34F7D" w:rsidP="000E463A">
      <w:pPr>
        <w:spacing w:line="360" w:lineRule="auto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hyperlink r:id="rId14" w:history="1">
        <w:r w:rsidRPr="00C11700">
          <w:rPr>
            <w:rStyle w:val="Hyperlink"/>
            <w:rFonts w:ascii="Times New Roman" w:hAnsi="Times New Roman" w:cs="Times New Roman"/>
            <w:noProof/>
            <w:color w:val="000000" w:themeColor="text1"/>
            <w:sz w:val="20"/>
            <w:szCs w:val="20"/>
            <w:lang w:val="en-GB"/>
          </w:rPr>
          <w:t>Ethan_smithh2002@icloud.com</w:t>
        </w:r>
      </w:hyperlink>
    </w:p>
    <w:p w14:paraId="7C061D1F" w14:textId="5AF23F9A" w:rsidR="00D34F7D" w:rsidRPr="00C11700" w:rsidRDefault="00D34F7D" w:rsidP="000E463A">
      <w:pPr>
        <w:spacing w:line="360" w:lineRule="auto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07488322761</w:t>
      </w:r>
    </w:p>
    <w:p w14:paraId="056C824E" w14:textId="69D9A7DA" w:rsidR="0011396B" w:rsidRPr="00C11700" w:rsidRDefault="0011396B" w:rsidP="000E463A">
      <w:pPr>
        <w:spacing w:line="360" w:lineRule="auto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27/10.2025</w:t>
      </w:r>
    </w:p>
    <w:p w14:paraId="002E2C2A" w14:textId="0C33FB51" w:rsidR="00363746" w:rsidRPr="00C11700" w:rsidRDefault="00CF242B" w:rsidP="000E463A">
      <w:pPr>
        <w:spacing w:line="360" w:lineRule="auto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Dear Sir</w:t>
      </w:r>
      <w:r w:rsidR="000E463A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/Madam, </w:t>
      </w:r>
    </w:p>
    <w:p w14:paraId="2D934834" w14:textId="230E8B4B" w:rsidR="00267340" w:rsidRPr="00C11700" w:rsidRDefault="00267340" w:rsidP="008F29FD">
      <w:pPr>
        <w:spacing w:line="360" w:lineRule="auto"/>
        <w:jc w:val="center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I am writing to you today to express my int</w:t>
      </w:r>
      <w:r w:rsidR="009008DF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e</w:t>
      </w: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rest in the </w:t>
      </w:r>
      <w:r w:rsidR="00F46101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“Full Time Primary School Teacher” position </w:t>
      </w:r>
      <w:r w:rsidR="001F0EC3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at your school, as advertised on City &amp; County of Swansea’s </w:t>
      </w:r>
      <w:r w:rsidR="00B25E16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job website. With a strong background </w:t>
      </w:r>
      <w:r w:rsidR="001D3FFA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and experience in education and a strong passion for </w:t>
      </w:r>
      <w:r w:rsidR="003E22F1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providing effective teaching, I am </w:t>
      </w:r>
      <w:r w:rsidR="00412E46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eager to contribute my skills to your sch</w:t>
      </w:r>
      <w:r w:rsidR="00663835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ool’s excellent academic student development</w:t>
      </w:r>
      <w:r w:rsidR="007A201E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.</w:t>
      </w:r>
    </w:p>
    <w:p w14:paraId="66DA16F1" w14:textId="7945318D" w:rsidR="007A201E" w:rsidRPr="00C11700" w:rsidRDefault="007A201E" w:rsidP="008F29FD">
      <w:pPr>
        <w:spacing w:line="360" w:lineRule="auto"/>
        <w:jc w:val="center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I hold a</w:t>
      </w:r>
      <w:r w:rsidR="009008DF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n</w:t>
      </w: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Inclusive Education Foundation Degree</w:t>
      </w:r>
      <w:r w:rsidR="00B37BB4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, studied at </w:t>
      </w:r>
      <w:r w:rsidR="009008DF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the </w:t>
      </w:r>
      <w:r w:rsidR="00B37BB4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University of Trinity St David’s and have also completed my PGCE within my current employment</w:t>
      </w:r>
      <w:r w:rsidR="00832A17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, which means that I am certified to teach in Primary Schools across Wales.</w:t>
      </w:r>
      <w:r w:rsidR="001907A0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Over the past 7 years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,</w:t>
      </w:r>
      <w:r w:rsidR="001907A0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I have been working as </w:t>
      </w:r>
      <w:r w:rsidR="009008DF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a </w:t>
      </w:r>
      <w:r w:rsidR="001907A0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teaching assistant</w:t>
      </w:r>
      <w:r w:rsidR="009008DF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,</w:t>
      </w:r>
      <w:r w:rsidR="001907A0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gaining the skills and qualities it takes to become a teacher</w:t>
      </w:r>
      <w:r w:rsidR="00F75D9C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. I have worked alongside many </w:t>
      </w:r>
      <w:r w:rsidR="00DF6DEF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excellent teachers and have learnt first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-</w:t>
      </w:r>
      <w:r w:rsidR="00DF6DEF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hand the importance of teaching and providing a positive, safe and </w:t>
      </w:r>
      <w:r w:rsidR="000B0AB8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happy environment for all pupils to ensure their development is not 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a</w:t>
      </w:r>
      <w:r w:rsidR="000B0AB8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ffected in any way.</w:t>
      </w:r>
    </w:p>
    <w:p w14:paraId="6D1F9EE9" w14:textId="325F9E55" w:rsidR="000B0AB8" w:rsidRPr="00C11700" w:rsidRDefault="004D334D" w:rsidP="008F29FD">
      <w:pPr>
        <w:spacing w:line="360" w:lineRule="auto"/>
        <w:jc w:val="center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In my current</w:t>
      </w:r>
      <w:r w:rsidR="008614E0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role</w:t>
      </w: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at Gwyrosydd Primary School</w:t>
      </w:r>
      <w:r w:rsidR="004C7A95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, I introduced sensory c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ircu</w:t>
      </w:r>
      <w:r w:rsidR="004C7A95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its </w:t>
      </w:r>
      <w:r w:rsidR="00B77299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and implemented this activity into every class routine, which allows children to self-reg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u</w:t>
      </w:r>
      <w:r w:rsidR="00EF7B24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late and improve coordination and focus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,</w:t>
      </w:r>
      <w:r w:rsidR="00EF7B24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ready for the learning day to commence. This has shown an extr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aordina</w:t>
      </w:r>
      <w:r w:rsidR="00EF7B24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ry improvement in our school’s behaviour and the pupils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’</w:t>
      </w:r>
      <w:r w:rsidR="00EF7B24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ac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a</w:t>
      </w:r>
      <w:r w:rsidR="00EF7B24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demic 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performance</w:t>
      </w:r>
      <w:r w:rsidR="00EF7B24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. </w:t>
      </w:r>
      <w:r w:rsidR="00874A86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I also </w:t>
      </w:r>
      <w:r w:rsidR="00E160DD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took it upon myself and collab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or</w:t>
      </w:r>
      <w:r w:rsidR="00E160DD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ated with other staff members and parents </w:t>
      </w:r>
      <w:r w:rsidR="00534959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to ensure that learning is extended beyond the classroom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,</w:t>
      </w:r>
      <w:r w:rsidR="00534959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to ensure the children have extra </w:t>
      </w:r>
      <w:r w:rsidR="002547FB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activities to learn and develop from. We introduced Times Tables Rockstars and Numberbots </w:t>
      </w:r>
      <w:r w:rsidR="00451B6D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and provided log-ins to all pupils to have the op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po</w:t>
      </w:r>
      <w:r w:rsidR="00451B6D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rtunity to learn th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r</w:t>
      </w:r>
      <w:r w:rsidR="00451B6D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ough positive play at home</w:t>
      </w:r>
      <w:r w:rsidR="00CC17B7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. </w:t>
      </w:r>
      <w:r w:rsidR="00712A5E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There are many ways that children learn from, as I </w:t>
      </w:r>
      <w:r w:rsidR="00A75101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ensure you know, but not many schools are i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m</w:t>
      </w:r>
      <w:r w:rsidR="00A75101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plementing these stra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teg</w:t>
      </w:r>
      <w:r w:rsidR="00A75101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ies into the pupils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’</w:t>
      </w:r>
      <w:r w:rsidR="00A75101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daily routines, which </w:t>
      </w:r>
      <w:r w:rsidR="000D06D4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isn’t providing them with the best effective teaching. I can see from my research that your school provides and offers a lot of extra</w:t>
      </w:r>
      <w:r w:rsidR="00E02C63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curricular activities to allow children to develop, which shows </w:t>
      </w:r>
      <w:r w:rsidR="00964F70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me what a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n</w:t>
      </w:r>
      <w:r w:rsidR="00964F70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excellent school you already are. </w:t>
      </w:r>
      <w:r w:rsidR="00FB5B1D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This is a school that I see myself working at and being a part of, allowing the children the right to the best </w:t>
      </w:r>
      <w:r w:rsidR="006757FE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l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e</w:t>
      </w:r>
      <w:r w:rsidR="006757FE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arning there is for all.</w:t>
      </w:r>
    </w:p>
    <w:p w14:paraId="44B2283A" w14:textId="25FBF5AB" w:rsidR="006C7850" w:rsidRPr="00C11700" w:rsidRDefault="006C7850" w:rsidP="008F29FD">
      <w:pPr>
        <w:spacing w:line="360" w:lineRule="auto"/>
        <w:jc w:val="center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Beyond the classroom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,</w:t>
      </w: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</w:t>
      </w:r>
      <w:r w:rsidR="009A5CE3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I take pride in building positive relationships with students and allowing them to understand that we are there to help a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n</w:t>
      </w:r>
      <w:r w:rsidR="009A5CE3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d support them the best we can. </w:t>
      </w:r>
      <w:r w:rsidR="00DD0F76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I enjoy planning events within the school setting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,</w:t>
      </w:r>
      <w:r w:rsidR="00DD0F76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which allows this and also includ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es</w:t>
      </w:r>
      <w:r w:rsidR="00DD0F76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parents to ensure that the school have a community and inclusive feel. This allows the communication with school a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n</w:t>
      </w:r>
      <w:r w:rsidR="00DD0F76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d at home 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to </w:t>
      </w:r>
      <w:r w:rsidR="00DD0F76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be positive and effective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,</w:t>
      </w:r>
      <w:r w:rsidR="00DD0F76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allowing a smoother structure.</w:t>
      </w:r>
    </w:p>
    <w:p w14:paraId="40A48ACB" w14:textId="64598CCA" w:rsidR="00CC17B7" w:rsidRPr="00C11700" w:rsidRDefault="00CC17B7" w:rsidP="008F29FD">
      <w:pPr>
        <w:spacing w:line="360" w:lineRule="auto"/>
        <w:jc w:val="center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I am particular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l</w:t>
      </w: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y drawn to </w:t>
      </w:r>
      <w:r w:rsidR="008779E7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your school because of its reputation and the excellent </w:t>
      </w:r>
      <w:r w:rsidR="004B3AF7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Estyn report last year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,</w:t>
      </w:r>
      <w:r w:rsidR="004B3AF7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which shows that your school offers </w:t>
      </w:r>
      <w:r w:rsidR="006100D1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innovative teaching methods, outdoor learning through the local community, </w:t>
      </w:r>
      <w:r w:rsidR="000634BE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the commitment to diversity and the </w:t>
      </w:r>
      <w:r w:rsidR="006A4D7F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implementation of all celebrations worldwide and the </w:t>
      </w:r>
      <w:r w:rsidR="00B81B77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inclusion 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of</w:t>
      </w:r>
      <w:r w:rsidR="00B81B77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all pupils. I would be honoured to bring my </w:t>
      </w:r>
      <w:r w:rsidR="0039714E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determination, creativity and my prior knowl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e</w:t>
      </w:r>
      <w:r w:rsidR="0039714E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dge to your dedicated team and also learn more from what your school has to offer</w:t>
      </w:r>
      <w:r w:rsidR="006F6D5A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.</w:t>
      </w:r>
      <w:r w:rsidR="000E4470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I am always open to learning </w:t>
      </w:r>
      <w:r w:rsidR="00197175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different ways of teaching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,</w:t>
      </w:r>
      <w:r w:rsidR="00197175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as modern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-</w:t>
      </w:r>
      <w:r w:rsidR="00197175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day teaching is always changing. I have already been on many training sessions with the Local Authority to ensure that I am up to date with all information and data o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n</w:t>
      </w:r>
      <w:r w:rsidR="00197175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the term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i</w:t>
      </w:r>
      <w:r w:rsidR="00197175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nology of teaching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,</w:t>
      </w:r>
      <w:r w:rsidR="00197175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and </w:t>
      </w:r>
      <w:r w:rsidR="004B1536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I am confident to provide this within your school if needed.</w:t>
      </w:r>
    </w:p>
    <w:p w14:paraId="08B0C517" w14:textId="09C79FF4" w:rsidR="006F6D5A" w:rsidRPr="00C11700" w:rsidRDefault="006F6D5A" w:rsidP="008F29FD">
      <w:pPr>
        <w:spacing w:line="360" w:lineRule="auto"/>
        <w:jc w:val="center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I would like to take this op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po</w:t>
      </w: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rtunity to thank you for considering my application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,</w:t>
      </w: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and I welcome the opportunity to discuss my experience, ap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p</w:t>
      </w: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roach, teaching stra</w:t>
      </w:r>
      <w:r w:rsidR="007263DD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teg</w:t>
      </w: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ies or any other questions you may have</w:t>
      </w:r>
      <w:r w:rsidR="00217BBF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. I look forward to hopefully </w:t>
      </w:r>
      <w:r w:rsidR="00F24294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becoming part of your team at your school.</w:t>
      </w:r>
    </w:p>
    <w:p w14:paraId="14A414A3" w14:textId="4B02AEBA" w:rsidR="00F24294" w:rsidRPr="00C11700" w:rsidRDefault="00F24294" w:rsidP="008F29FD">
      <w:pPr>
        <w:spacing w:line="360" w:lineRule="auto"/>
        <w:jc w:val="center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>Sincerely,</w:t>
      </w:r>
    </w:p>
    <w:p w14:paraId="353AB8F0" w14:textId="2188C0EF" w:rsidR="00F24294" w:rsidRPr="00C11700" w:rsidRDefault="00F24294" w:rsidP="008F29FD">
      <w:pPr>
        <w:spacing w:line="360" w:lineRule="auto"/>
        <w:jc w:val="center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lastRenderedPageBreak/>
        <w:t>Mr Ethan Smith.</w:t>
      </w:r>
    </w:p>
    <w:p w14:paraId="621079FC" w14:textId="65615CE0" w:rsidR="00874A86" w:rsidRPr="00C11700" w:rsidRDefault="00601AAA" w:rsidP="007B0312">
      <w:pPr>
        <w:spacing w:line="360" w:lineRule="auto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</w:pPr>
      <w:r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References - </w:t>
      </w:r>
      <w:sdt>
        <w:sdtPr>
          <w:rPr>
            <w:rFonts w:ascii="Times New Roman" w:hAnsi="Times New Roman" w:cs="Times New Roman"/>
            <w:noProof/>
            <w:color w:val="000000" w:themeColor="text1"/>
            <w:sz w:val="20"/>
            <w:szCs w:val="20"/>
            <w:lang w:val="en-GB"/>
          </w:rPr>
          <w:id w:val="2046088747"/>
          <w:citation/>
        </w:sdtPr>
        <w:sdtContent>
          <w:r w:rsidR="000A1570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begin"/>
          </w:r>
          <w:r w:rsidR="000A1570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instrText xml:space="preserve"> CITATION Tra21 \l 2057 </w:instrText>
          </w:r>
          <w:r w:rsidR="000A1570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separate"/>
          </w:r>
          <w:r w:rsidR="000A1570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t>(Whitmore, 2021)</w:t>
          </w:r>
          <w:r w:rsidR="000A1570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end"/>
          </w:r>
        </w:sdtContent>
      </w:sdt>
      <w:r w:rsidR="000A1570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</w:t>
      </w:r>
      <w:sdt>
        <w:sdtPr>
          <w:rPr>
            <w:rFonts w:ascii="Times New Roman" w:hAnsi="Times New Roman" w:cs="Times New Roman"/>
            <w:noProof/>
            <w:color w:val="000000" w:themeColor="text1"/>
            <w:sz w:val="20"/>
            <w:szCs w:val="20"/>
            <w:lang w:val="en-GB"/>
          </w:rPr>
          <w:id w:val="-1515059730"/>
          <w:citation/>
        </w:sdtPr>
        <w:sdtContent>
          <w:r w:rsidR="000A1570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begin"/>
          </w:r>
          <w:r w:rsidR="000A1570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instrText xml:space="preserve"> CITATION Natnd1 \l 2057 </w:instrText>
          </w:r>
          <w:r w:rsidR="000A1570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separate"/>
          </w:r>
          <w:r w:rsidR="000A1570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t>(National Careers Service, n.d)</w:t>
          </w:r>
          <w:r w:rsidR="000A1570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end"/>
          </w:r>
        </w:sdtContent>
      </w:sdt>
      <w:r w:rsidR="002E00B7" w:rsidRPr="00C11700"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GB"/>
        </w:rPr>
        <w:t xml:space="preserve"> </w:t>
      </w:r>
      <w:sdt>
        <w:sdtPr>
          <w:rPr>
            <w:rFonts w:ascii="Times New Roman" w:hAnsi="Times New Roman" w:cs="Times New Roman"/>
            <w:noProof/>
            <w:color w:val="000000" w:themeColor="text1"/>
            <w:sz w:val="20"/>
            <w:szCs w:val="20"/>
            <w:lang w:val="en-GB"/>
          </w:rPr>
          <w:id w:val="-1046525392"/>
          <w:citation/>
        </w:sdtPr>
        <w:sdtContent>
          <w:r w:rsidR="002E00B7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begin"/>
          </w:r>
          <w:r w:rsidR="002E00B7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instrText xml:space="preserve"> CITATION Unind1 \l 2057 </w:instrText>
          </w:r>
          <w:r w:rsidR="002E00B7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separate"/>
          </w:r>
          <w:r w:rsidR="002E00B7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t>(University Of Oxford, n.d)</w:t>
          </w:r>
          <w:r w:rsidR="002E00B7" w:rsidRPr="00C11700">
            <w:rPr>
              <w:rFonts w:ascii="Times New Roman" w:hAnsi="Times New Roman" w:cs="Times New Roman"/>
              <w:noProof/>
              <w:color w:val="000000" w:themeColor="text1"/>
              <w:sz w:val="20"/>
              <w:szCs w:val="20"/>
              <w:lang w:val="en-GB"/>
            </w:rPr>
            <w:fldChar w:fldCharType="end"/>
          </w:r>
        </w:sdtContent>
      </w:sdt>
    </w:p>
    <w:sdt>
      <w:sdtPr>
        <w:rPr>
          <w:rFonts w:ascii="Times New Roman" w:eastAsiaTheme="minorHAnsi" w:hAnsi="Times New Roman" w:cs="Times New Roman"/>
          <w:caps w:val="0"/>
          <w:color w:val="000000" w:themeColor="text1"/>
          <w:sz w:val="20"/>
          <w:szCs w:val="20"/>
        </w:rPr>
        <w:id w:val="-517844103"/>
        <w:docPartObj>
          <w:docPartGallery w:val="Bibliographies"/>
          <w:docPartUnique/>
        </w:docPartObj>
      </w:sdtPr>
      <w:sdtEndPr>
        <w:rPr>
          <w:rFonts w:asciiTheme="minorHAnsi" w:hAnsiTheme="minorHAnsi" w:cstheme="minorBidi"/>
          <w:color w:val="666666" w:themeColor="background2"/>
          <w:sz w:val="18"/>
          <w:szCs w:val="18"/>
        </w:rPr>
      </w:sdtEndPr>
      <w:sdtContent>
        <w:p w14:paraId="01AB5339" w14:textId="4057D135" w:rsidR="007B0312" w:rsidRPr="00C11700" w:rsidRDefault="007B0312" w:rsidP="007B0312">
          <w:pPr>
            <w:pStyle w:val="Heading1"/>
            <w:spacing w:line="360" w:lineRule="auto"/>
            <w:rPr>
              <w:rFonts w:ascii="Times New Roman" w:hAnsi="Times New Roman" w:cs="Times New Roman"/>
              <w:color w:val="000000" w:themeColor="text1"/>
              <w:sz w:val="20"/>
              <w:szCs w:val="20"/>
              <w:u w:val="single"/>
            </w:rPr>
          </w:pPr>
          <w:r w:rsidRPr="00C11700">
            <w:rPr>
              <w:rFonts w:ascii="Times New Roman" w:hAnsi="Times New Roman" w:cs="Times New Roman"/>
              <w:caps w:val="0"/>
              <w:color w:val="000000" w:themeColor="text1"/>
              <w:sz w:val="20"/>
              <w:szCs w:val="20"/>
              <w:u w:val="single"/>
            </w:rPr>
            <w:t>Bibliography</w:t>
          </w:r>
        </w:p>
        <w:sdt>
          <w:sdtPr>
            <w:rPr>
              <w:rFonts w:ascii="Times New Roman" w:hAnsi="Times New Roman" w:cs="Times New Roman"/>
              <w:color w:val="000000" w:themeColor="text1"/>
              <w:sz w:val="20"/>
              <w:szCs w:val="20"/>
            </w:rPr>
            <w:id w:val="-583539253"/>
            <w:bibliography/>
          </w:sdtPr>
          <w:sdtEndPr>
            <w:rPr>
              <w:rFonts w:asciiTheme="minorHAnsi" w:hAnsiTheme="minorHAnsi" w:cstheme="minorBidi"/>
              <w:color w:val="666666" w:themeColor="background2"/>
              <w:sz w:val="18"/>
              <w:szCs w:val="18"/>
            </w:rPr>
          </w:sdtEndPr>
          <w:sdtContent>
            <w:p w14:paraId="298DBFCD" w14:textId="77777777" w:rsidR="007B0312" w:rsidRPr="00C11700" w:rsidRDefault="007B0312" w:rsidP="007B0312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</w:pPr>
              <w:r w:rsidRPr="00C11700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fldChar w:fldCharType="begin"/>
              </w:r>
              <w:r w:rsidRPr="00C11700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instrText xml:space="preserve"> BIBLIOGRAPHY </w:instrText>
              </w:r>
              <w:r w:rsidRPr="00C11700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fldChar w:fldCharType="separate"/>
              </w:r>
              <w:r w:rsidRPr="00C11700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 xml:space="preserve">National Careers Service. (n.d). </w:t>
              </w:r>
              <w:r w:rsidRPr="00C11700">
                <w:rPr>
                  <w:rFonts w:ascii="Times New Roman" w:hAnsi="Times New Roman" w:cs="Times New Roman"/>
                  <w:i/>
                  <w:iCs/>
                  <w:noProof/>
                  <w:color w:val="000000" w:themeColor="text1"/>
                  <w:sz w:val="20"/>
                  <w:szCs w:val="20"/>
                </w:rPr>
                <w:t>How to write a cover letter</w:t>
              </w:r>
              <w:r w:rsidRPr="00C11700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>. Retrieved from National Careers Service: https://nationalcareers.service.gov.uk/careers-advice/covering-letter</w:t>
              </w:r>
            </w:p>
            <w:p w14:paraId="37FB1A57" w14:textId="77777777" w:rsidR="007B0312" w:rsidRPr="00C11700" w:rsidRDefault="007B0312" w:rsidP="007B0312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</w:pPr>
              <w:r w:rsidRPr="00C11700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 xml:space="preserve">University Of Oxford. (n.d). </w:t>
              </w:r>
              <w:r w:rsidRPr="00C11700">
                <w:rPr>
                  <w:rFonts w:ascii="Times New Roman" w:hAnsi="Times New Roman" w:cs="Times New Roman"/>
                  <w:i/>
                  <w:iCs/>
                  <w:noProof/>
                  <w:color w:val="000000" w:themeColor="text1"/>
                  <w:sz w:val="20"/>
                  <w:szCs w:val="20"/>
                </w:rPr>
                <w:t>Cover Letters</w:t>
              </w:r>
              <w:r w:rsidRPr="00C11700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>. Retrieved from University Of Oxford: https://www.careers.ox.ac.uk/cover-letters</w:t>
              </w:r>
            </w:p>
            <w:p w14:paraId="0665D58A" w14:textId="77777777" w:rsidR="007B0312" w:rsidRPr="00C11700" w:rsidRDefault="007B0312" w:rsidP="007B0312">
              <w:pPr>
                <w:pStyle w:val="Bibliography"/>
                <w:spacing w:line="360" w:lineRule="auto"/>
                <w:ind w:left="720" w:hanging="720"/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</w:pPr>
              <w:r w:rsidRPr="00C11700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 xml:space="preserve">Whitmore, T. (2021). </w:t>
              </w:r>
              <w:r w:rsidRPr="00C11700">
                <w:rPr>
                  <w:rFonts w:ascii="Times New Roman" w:hAnsi="Times New Roman" w:cs="Times New Roman"/>
                  <w:i/>
                  <w:iCs/>
                  <w:noProof/>
                  <w:color w:val="000000" w:themeColor="text1"/>
                  <w:sz w:val="20"/>
                  <w:szCs w:val="20"/>
                </w:rPr>
                <w:t>How to Write an Impressive CV and Cover Letter: A Comprehensive Guide for Jobseekers.</w:t>
              </w:r>
              <w:r w:rsidRPr="00C11700">
                <w:rPr>
                  <w:rFonts w:ascii="Times New Roman" w:hAnsi="Times New Roman" w:cs="Times New Roman"/>
                  <w:noProof/>
                  <w:color w:val="000000" w:themeColor="text1"/>
                  <w:sz w:val="20"/>
                  <w:szCs w:val="20"/>
                </w:rPr>
                <w:t xml:space="preserve"> </w:t>
              </w:r>
            </w:p>
            <w:p w14:paraId="24A46988" w14:textId="37717065" w:rsidR="007B0312" w:rsidRDefault="007B0312" w:rsidP="007B0312">
              <w:pPr>
                <w:spacing w:line="360" w:lineRule="auto"/>
              </w:pPr>
              <w:r w:rsidRPr="00C11700">
                <w:rPr>
                  <w:rFonts w:ascii="Times New Roman" w:hAnsi="Times New Roman" w:cs="Times New Roman"/>
                  <w:b/>
                  <w:bCs/>
                  <w:noProof/>
                  <w:color w:val="000000" w:themeColor="text1"/>
                  <w:sz w:val="20"/>
                  <w:szCs w:val="20"/>
                </w:rPr>
                <w:fldChar w:fldCharType="end"/>
              </w:r>
            </w:p>
          </w:sdtContent>
        </w:sdt>
      </w:sdtContent>
    </w:sdt>
    <w:p w14:paraId="5ADC8581" w14:textId="77777777" w:rsidR="000A1570" w:rsidRPr="000E463A" w:rsidRDefault="000A1570" w:rsidP="000E463A">
      <w:pPr>
        <w:spacing w:line="360" w:lineRule="auto"/>
        <w:rPr>
          <w:rFonts w:ascii="Times New Roman" w:hAnsi="Times New Roman" w:cs="Times New Roman"/>
          <w:noProof/>
          <w:sz w:val="20"/>
          <w:szCs w:val="20"/>
          <w:lang w:val="en-GB"/>
        </w:rPr>
      </w:pPr>
    </w:p>
    <w:sectPr w:rsidR="000A1570" w:rsidRPr="000E463A" w:rsidSect="00A06730">
      <w:pgSz w:w="11906" w:h="16838" w:code="9"/>
      <w:pgMar w:top="284" w:right="284" w:bottom="0" w:left="28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D589E" w14:textId="77777777" w:rsidR="00FE0BB2" w:rsidRDefault="00FE0BB2" w:rsidP="00BA3E51">
      <w:pPr>
        <w:spacing w:line="240" w:lineRule="auto"/>
      </w:pPr>
      <w:r>
        <w:separator/>
      </w:r>
    </w:p>
  </w:endnote>
  <w:endnote w:type="continuationSeparator" w:id="0">
    <w:p w14:paraId="1C2531B9" w14:textId="77777777" w:rsidR="00FE0BB2" w:rsidRDefault="00FE0BB2" w:rsidP="00BA3E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8CF09" w14:textId="77777777" w:rsidR="00FE0BB2" w:rsidRDefault="00FE0BB2" w:rsidP="00BA3E51">
      <w:pPr>
        <w:spacing w:line="240" w:lineRule="auto"/>
      </w:pPr>
      <w:r>
        <w:separator/>
      </w:r>
    </w:p>
  </w:footnote>
  <w:footnote w:type="continuationSeparator" w:id="0">
    <w:p w14:paraId="42517FCB" w14:textId="77777777" w:rsidR="00FE0BB2" w:rsidRDefault="00FE0BB2" w:rsidP="00BA3E5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05" type="#_x0000_t75" alt="Phone icon" style="width:13.5pt;height:14.25pt;visibility:visible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" o:bullet="t">
        <v:imagedata r:id="rId1" o:title="" cropbottom="-3277f" cropleft="-5041f" cropright="-7814f"/>
      </v:shape>
    </w:pict>
  </w:numPicBullet>
  <w:numPicBullet w:numPicBulletId="1">
    <w:pict>
      <v:shape id="_x0000_i1506" type="#_x0000_t75" alt="Email icon" style="width:15.75pt;height:12.75pt;visibility:visible" o:bullet="t">
        <v:imagedata r:id="rId2" o:title="" cropbottom="-1638f"/>
      </v:shape>
    </w:pict>
  </w:numPicBullet>
  <w:numPicBullet w:numPicBulletId="2">
    <w:pict>
      <v:shape id="_x0000_i1507" type="#_x0000_t75" style="width:99.75pt;height:95.25pt;visibility:visible;mso-wrap-style:square" o:bullet="t">
        <v:imagedata r:id="rId3" o:title=""/>
        <o:lock v:ext="edit" aspectratio="f"/>
      </v:shape>
    </w:pict>
  </w:numPicBullet>
  <w:abstractNum w:abstractNumId="0" w15:restartNumberingAfterBreak="0">
    <w:nsid w:val="05BA6343"/>
    <w:multiLevelType w:val="hybridMultilevel"/>
    <w:tmpl w:val="2B5CB732"/>
    <w:lvl w:ilvl="0" w:tplc="C108CCA4">
      <w:start w:val="201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A45F2B"/>
    <w:multiLevelType w:val="hybridMultilevel"/>
    <w:tmpl w:val="1D3CE348"/>
    <w:lvl w:ilvl="0" w:tplc="8C4CEA10">
      <w:start w:val="20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34B9A"/>
    <w:multiLevelType w:val="hybridMultilevel"/>
    <w:tmpl w:val="282A3402"/>
    <w:lvl w:ilvl="0" w:tplc="253845B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F6468"/>
    <w:multiLevelType w:val="hybridMultilevel"/>
    <w:tmpl w:val="A87643C2"/>
    <w:lvl w:ilvl="0" w:tplc="12023BCE">
      <w:start w:val="8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13876"/>
    <w:multiLevelType w:val="hybridMultilevel"/>
    <w:tmpl w:val="7598B3F6"/>
    <w:lvl w:ilvl="0" w:tplc="253845B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53F08"/>
    <w:multiLevelType w:val="hybridMultilevel"/>
    <w:tmpl w:val="C74E9D5E"/>
    <w:lvl w:ilvl="0" w:tplc="95E4E46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CE77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CEEAF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D6AB7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7A43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6E7C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A2BD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2884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4200E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ADF4BDE"/>
    <w:multiLevelType w:val="hybridMultilevel"/>
    <w:tmpl w:val="A6DE1C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407CE9"/>
    <w:multiLevelType w:val="hybridMultilevel"/>
    <w:tmpl w:val="AEC44C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1149C4"/>
    <w:multiLevelType w:val="hybridMultilevel"/>
    <w:tmpl w:val="DB10AB74"/>
    <w:lvl w:ilvl="0" w:tplc="DC5C5734">
      <w:start w:val="1"/>
      <w:numFmt w:val="bullet"/>
      <w:pStyle w:val="ListParagraph"/>
      <w:lvlText w:val="◦"/>
      <w:lvlJc w:val="left"/>
      <w:pPr>
        <w:ind w:left="644" w:hanging="360"/>
      </w:pPr>
      <w:rPr>
        <w:rFonts w:ascii="Segoe UI" w:hAnsi="Segoe UI" w:hint="default"/>
        <w:color w:val="5E7697" w:themeColor="accent1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A495B28"/>
    <w:multiLevelType w:val="hybridMultilevel"/>
    <w:tmpl w:val="E020D4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792E3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BA4E7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EF6EE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28FF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02AB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10496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AAAA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CC6B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836603054">
    <w:abstractNumId w:val="8"/>
  </w:num>
  <w:num w:numId="2" w16cid:durableId="919944160">
    <w:abstractNumId w:val="1"/>
  </w:num>
  <w:num w:numId="3" w16cid:durableId="401493302">
    <w:abstractNumId w:val="0"/>
  </w:num>
  <w:num w:numId="4" w16cid:durableId="1303581014">
    <w:abstractNumId w:val="9"/>
  </w:num>
  <w:num w:numId="5" w16cid:durableId="297418741">
    <w:abstractNumId w:val="7"/>
  </w:num>
  <w:num w:numId="6" w16cid:durableId="474496357">
    <w:abstractNumId w:val="3"/>
  </w:num>
  <w:num w:numId="7" w16cid:durableId="1826042429">
    <w:abstractNumId w:val="4"/>
  </w:num>
  <w:num w:numId="8" w16cid:durableId="1719283147">
    <w:abstractNumId w:val="2"/>
  </w:num>
  <w:num w:numId="9" w16cid:durableId="533883510">
    <w:abstractNumId w:val="5"/>
  </w:num>
  <w:num w:numId="10" w16cid:durableId="13914904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removePersonalInformation/>
  <w:removeDateAndTime/>
  <w:displayBackgroundShape/>
  <w:proofState w:spelling="clean" w:grammar="clean"/>
  <w:attachedTemplate r:id="rId1"/>
  <w:stylePaneSortMethod w:val="00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44F"/>
    <w:rsid w:val="00011266"/>
    <w:rsid w:val="0001351E"/>
    <w:rsid w:val="0002298E"/>
    <w:rsid w:val="0002449D"/>
    <w:rsid w:val="00034F21"/>
    <w:rsid w:val="0003572A"/>
    <w:rsid w:val="0004181B"/>
    <w:rsid w:val="00041F8A"/>
    <w:rsid w:val="00045F2E"/>
    <w:rsid w:val="00055BBC"/>
    <w:rsid w:val="000569F4"/>
    <w:rsid w:val="000609B7"/>
    <w:rsid w:val="000634BE"/>
    <w:rsid w:val="00073BF3"/>
    <w:rsid w:val="00081B51"/>
    <w:rsid w:val="000968AB"/>
    <w:rsid w:val="000A1570"/>
    <w:rsid w:val="000A6E00"/>
    <w:rsid w:val="000B0AB8"/>
    <w:rsid w:val="000C7293"/>
    <w:rsid w:val="000D06D4"/>
    <w:rsid w:val="000D3891"/>
    <w:rsid w:val="000E4470"/>
    <w:rsid w:val="000E463A"/>
    <w:rsid w:val="000F3FE2"/>
    <w:rsid w:val="000F7ED1"/>
    <w:rsid w:val="001001AB"/>
    <w:rsid w:val="00107AF6"/>
    <w:rsid w:val="0011396B"/>
    <w:rsid w:val="00133D3D"/>
    <w:rsid w:val="001357E3"/>
    <w:rsid w:val="00140582"/>
    <w:rsid w:val="00144334"/>
    <w:rsid w:val="0014515D"/>
    <w:rsid w:val="00150F09"/>
    <w:rsid w:val="00162CB7"/>
    <w:rsid w:val="001646D5"/>
    <w:rsid w:val="00173B36"/>
    <w:rsid w:val="00174FE6"/>
    <w:rsid w:val="00175A9D"/>
    <w:rsid w:val="00177BCB"/>
    <w:rsid w:val="001875CF"/>
    <w:rsid w:val="001907A0"/>
    <w:rsid w:val="00197175"/>
    <w:rsid w:val="001A6204"/>
    <w:rsid w:val="001A66F4"/>
    <w:rsid w:val="001B6A60"/>
    <w:rsid w:val="001C53C5"/>
    <w:rsid w:val="001D3FFA"/>
    <w:rsid w:val="001E04A7"/>
    <w:rsid w:val="001E4AE4"/>
    <w:rsid w:val="001E56E2"/>
    <w:rsid w:val="001E5794"/>
    <w:rsid w:val="001F0EC3"/>
    <w:rsid w:val="001F1FC5"/>
    <w:rsid w:val="001F6D5E"/>
    <w:rsid w:val="002022E3"/>
    <w:rsid w:val="00217454"/>
    <w:rsid w:val="00217BBF"/>
    <w:rsid w:val="002210DF"/>
    <w:rsid w:val="00221EB8"/>
    <w:rsid w:val="00224AB5"/>
    <w:rsid w:val="002251C8"/>
    <w:rsid w:val="0023600D"/>
    <w:rsid w:val="0024011A"/>
    <w:rsid w:val="00241482"/>
    <w:rsid w:val="0024303E"/>
    <w:rsid w:val="002547FB"/>
    <w:rsid w:val="00261E7B"/>
    <w:rsid w:val="00262472"/>
    <w:rsid w:val="00262F1F"/>
    <w:rsid w:val="00266F2A"/>
    <w:rsid w:val="00267340"/>
    <w:rsid w:val="00293BB8"/>
    <w:rsid w:val="002954B8"/>
    <w:rsid w:val="00295A53"/>
    <w:rsid w:val="002A0144"/>
    <w:rsid w:val="002A4A92"/>
    <w:rsid w:val="002B0852"/>
    <w:rsid w:val="002B7123"/>
    <w:rsid w:val="002C0662"/>
    <w:rsid w:val="002D5478"/>
    <w:rsid w:val="002E00B7"/>
    <w:rsid w:val="002F54A3"/>
    <w:rsid w:val="0031670D"/>
    <w:rsid w:val="00320ECB"/>
    <w:rsid w:val="00342A0E"/>
    <w:rsid w:val="00344D91"/>
    <w:rsid w:val="00344FC0"/>
    <w:rsid w:val="003531A5"/>
    <w:rsid w:val="0035632F"/>
    <w:rsid w:val="00363746"/>
    <w:rsid w:val="00365B2A"/>
    <w:rsid w:val="00377A0D"/>
    <w:rsid w:val="00377D6F"/>
    <w:rsid w:val="00382737"/>
    <w:rsid w:val="00396741"/>
    <w:rsid w:val="0039714E"/>
    <w:rsid w:val="003B3AF4"/>
    <w:rsid w:val="003E02DA"/>
    <w:rsid w:val="003E05C4"/>
    <w:rsid w:val="003E1692"/>
    <w:rsid w:val="003E22F1"/>
    <w:rsid w:val="003E7783"/>
    <w:rsid w:val="00412E46"/>
    <w:rsid w:val="004177AF"/>
    <w:rsid w:val="004331F1"/>
    <w:rsid w:val="00442A0E"/>
    <w:rsid w:val="004436C4"/>
    <w:rsid w:val="00443C70"/>
    <w:rsid w:val="00451B6D"/>
    <w:rsid w:val="0047524E"/>
    <w:rsid w:val="00477D9D"/>
    <w:rsid w:val="00491760"/>
    <w:rsid w:val="004932CF"/>
    <w:rsid w:val="00495E60"/>
    <w:rsid w:val="004A4C74"/>
    <w:rsid w:val="004B03C1"/>
    <w:rsid w:val="004B1536"/>
    <w:rsid w:val="004B3AF7"/>
    <w:rsid w:val="004B6009"/>
    <w:rsid w:val="004B794B"/>
    <w:rsid w:val="004C7A95"/>
    <w:rsid w:val="004D334D"/>
    <w:rsid w:val="004E044B"/>
    <w:rsid w:val="004E25AA"/>
    <w:rsid w:val="004E5226"/>
    <w:rsid w:val="004E6AB2"/>
    <w:rsid w:val="004E70E8"/>
    <w:rsid w:val="005023DE"/>
    <w:rsid w:val="0050456E"/>
    <w:rsid w:val="0050458A"/>
    <w:rsid w:val="005340E9"/>
    <w:rsid w:val="00534959"/>
    <w:rsid w:val="00535F87"/>
    <w:rsid w:val="00554422"/>
    <w:rsid w:val="005564CB"/>
    <w:rsid w:val="005568A0"/>
    <w:rsid w:val="00557AEB"/>
    <w:rsid w:val="0056146D"/>
    <w:rsid w:val="00564622"/>
    <w:rsid w:val="00580F8D"/>
    <w:rsid w:val="00587B22"/>
    <w:rsid w:val="00595A94"/>
    <w:rsid w:val="005A3E0B"/>
    <w:rsid w:val="005B2A49"/>
    <w:rsid w:val="005B3227"/>
    <w:rsid w:val="005B4BB9"/>
    <w:rsid w:val="00601AAA"/>
    <w:rsid w:val="006100D1"/>
    <w:rsid w:val="006101BA"/>
    <w:rsid w:val="00652BE7"/>
    <w:rsid w:val="00663835"/>
    <w:rsid w:val="00663F9C"/>
    <w:rsid w:val="00667149"/>
    <w:rsid w:val="006757FE"/>
    <w:rsid w:val="0068094B"/>
    <w:rsid w:val="00686284"/>
    <w:rsid w:val="006A1EC9"/>
    <w:rsid w:val="006A4D7F"/>
    <w:rsid w:val="006A61DA"/>
    <w:rsid w:val="006A78C4"/>
    <w:rsid w:val="006C7849"/>
    <w:rsid w:val="006C7850"/>
    <w:rsid w:val="006D4882"/>
    <w:rsid w:val="006E27F1"/>
    <w:rsid w:val="006F6D5A"/>
    <w:rsid w:val="007054C6"/>
    <w:rsid w:val="00705565"/>
    <w:rsid w:val="00712A5E"/>
    <w:rsid w:val="007263DD"/>
    <w:rsid w:val="0073402D"/>
    <w:rsid w:val="00734A6B"/>
    <w:rsid w:val="00743292"/>
    <w:rsid w:val="00743EA8"/>
    <w:rsid w:val="007449F9"/>
    <w:rsid w:val="00750C0A"/>
    <w:rsid w:val="00755C2F"/>
    <w:rsid w:val="0076010A"/>
    <w:rsid w:val="007717BD"/>
    <w:rsid w:val="00792D43"/>
    <w:rsid w:val="007A201E"/>
    <w:rsid w:val="007B0312"/>
    <w:rsid w:val="007B30FE"/>
    <w:rsid w:val="007B643B"/>
    <w:rsid w:val="007B7A61"/>
    <w:rsid w:val="007C0F39"/>
    <w:rsid w:val="007D6211"/>
    <w:rsid w:val="007E1FA8"/>
    <w:rsid w:val="007E6083"/>
    <w:rsid w:val="0081574E"/>
    <w:rsid w:val="00832A17"/>
    <w:rsid w:val="00855181"/>
    <w:rsid w:val="00855D40"/>
    <w:rsid w:val="008614E0"/>
    <w:rsid w:val="008700A6"/>
    <w:rsid w:val="00874A86"/>
    <w:rsid w:val="008779E7"/>
    <w:rsid w:val="00882F23"/>
    <w:rsid w:val="0089047A"/>
    <w:rsid w:val="00895259"/>
    <w:rsid w:val="008A1020"/>
    <w:rsid w:val="008A1250"/>
    <w:rsid w:val="008A1FCF"/>
    <w:rsid w:val="008A2544"/>
    <w:rsid w:val="008B1112"/>
    <w:rsid w:val="008C621A"/>
    <w:rsid w:val="008C78F5"/>
    <w:rsid w:val="008C7BA7"/>
    <w:rsid w:val="008E7EAB"/>
    <w:rsid w:val="008F29FD"/>
    <w:rsid w:val="008F2C66"/>
    <w:rsid w:val="009008DF"/>
    <w:rsid w:val="009058C2"/>
    <w:rsid w:val="00913C5A"/>
    <w:rsid w:val="00914419"/>
    <w:rsid w:val="0092126E"/>
    <w:rsid w:val="009262C1"/>
    <w:rsid w:val="009268AF"/>
    <w:rsid w:val="00930DF0"/>
    <w:rsid w:val="00962E61"/>
    <w:rsid w:val="00964F70"/>
    <w:rsid w:val="00967C76"/>
    <w:rsid w:val="00980B0A"/>
    <w:rsid w:val="009812DC"/>
    <w:rsid w:val="0098144F"/>
    <w:rsid w:val="00981E53"/>
    <w:rsid w:val="00986331"/>
    <w:rsid w:val="00991F68"/>
    <w:rsid w:val="009A3ED5"/>
    <w:rsid w:val="009A5CE3"/>
    <w:rsid w:val="009A6667"/>
    <w:rsid w:val="009C019A"/>
    <w:rsid w:val="009C332A"/>
    <w:rsid w:val="009C7105"/>
    <w:rsid w:val="00A06730"/>
    <w:rsid w:val="00A122BB"/>
    <w:rsid w:val="00A21DEE"/>
    <w:rsid w:val="00A2395F"/>
    <w:rsid w:val="00A37C24"/>
    <w:rsid w:val="00A37F9E"/>
    <w:rsid w:val="00A542F5"/>
    <w:rsid w:val="00A75101"/>
    <w:rsid w:val="00A7528B"/>
    <w:rsid w:val="00A87EAC"/>
    <w:rsid w:val="00A95FEE"/>
    <w:rsid w:val="00AA05B3"/>
    <w:rsid w:val="00AA1A46"/>
    <w:rsid w:val="00AA383A"/>
    <w:rsid w:val="00AB0DE3"/>
    <w:rsid w:val="00AB1E32"/>
    <w:rsid w:val="00AB7FE5"/>
    <w:rsid w:val="00AC1E5A"/>
    <w:rsid w:val="00AC5329"/>
    <w:rsid w:val="00AE1784"/>
    <w:rsid w:val="00AF5C9F"/>
    <w:rsid w:val="00B00C01"/>
    <w:rsid w:val="00B052C7"/>
    <w:rsid w:val="00B139EC"/>
    <w:rsid w:val="00B25E16"/>
    <w:rsid w:val="00B37BB4"/>
    <w:rsid w:val="00B41D3F"/>
    <w:rsid w:val="00B43AE7"/>
    <w:rsid w:val="00B54AD3"/>
    <w:rsid w:val="00B62B99"/>
    <w:rsid w:val="00B643D0"/>
    <w:rsid w:val="00B70B69"/>
    <w:rsid w:val="00B71E93"/>
    <w:rsid w:val="00B77299"/>
    <w:rsid w:val="00B81B77"/>
    <w:rsid w:val="00B87E22"/>
    <w:rsid w:val="00B920C0"/>
    <w:rsid w:val="00B92695"/>
    <w:rsid w:val="00B950EB"/>
    <w:rsid w:val="00BA15F5"/>
    <w:rsid w:val="00BA3E51"/>
    <w:rsid w:val="00BB3142"/>
    <w:rsid w:val="00BC100F"/>
    <w:rsid w:val="00BD12F5"/>
    <w:rsid w:val="00BD6049"/>
    <w:rsid w:val="00BF13C1"/>
    <w:rsid w:val="00BF1AFF"/>
    <w:rsid w:val="00BF2A84"/>
    <w:rsid w:val="00C11700"/>
    <w:rsid w:val="00C155FC"/>
    <w:rsid w:val="00C20875"/>
    <w:rsid w:val="00C26615"/>
    <w:rsid w:val="00C34291"/>
    <w:rsid w:val="00C415A5"/>
    <w:rsid w:val="00C46FB0"/>
    <w:rsid w:val="00C532FC"/>
    <w:rsid w:val="00C62696"/>
    <w:rsid w:val="00C75D84"/>
    <w:rsid w:val="00C77DD2"/>
    <w:rsid w:val="00C857CB"/>
    <w:rsid w:val="00CA086B"/>
    <w:rsid w:val="00CA4878"/>
    <w:rsid w:val="00CA5CD9"/>
    <w:rsid w:val="00CA6A35"/>
    <w:rsid w:val="00CB2D69"/>
    <w:rsid w:val="00CB5FA6"/>
    <w:rsid w:val="00CC1274"/>
    <w:rsid w:val="00CC17B7"/>
    <w:rsid w:val="00CC5603"/>
    <w:rsid w:val="00CE4C35"/>
    <w:rsid w:val="00CF242B"/>
    <w:rsid w:val="00D00C1C"/>
    <w:rsid w:val="00D04093"/>
    <w:rsid w:val="00D0794D"/>
    <w:rsid w:val="00D10ACA"/>
    <w:rsid w:val="00D140DF"/>
    <w:rsid w:val="00D17AEA"/>
    <w:rsid w:val="00D25C36"/>
    <w:rsid w:val="00D33F92"/>
    <w:rsid w:val="00D34F7D"/>
    <w:rsid w:val="00D35429"/>
    <w:rsid w:val="00D666BB"/>
    <w:rsid w:val="00D720DF"/>
    <w:rsid w:val="00D75399"/>
    <w:rsid w:val="00D802B7"/>
    <w:rsid w:val="00D92ED4"/>
    <w:rsid w:val="00D94ABF"/>
    <w:rsid w:val="00DA3D2F"/>
    <w:rsid w:val="00DB179D"/>
    <w:rsid w:val="00DC1AC3"/>
    <w:rsid w:val="00DD0F76"/>
    <w:rsid w:val="00DD4344"/>
    <w:rsid w:val="00DF69C3"/>
    <w:rsid w:val="00DF6DEF"/>
    <w:rsid w:val="00E02C63"/>
    <w:rsid w:val="00E02F08"/>
    <w:rsid w:val="00E063DD"/>
    <w:rsid w:val="00E160DD"/>
    <w:rsid w:val="00E20245"/>
    <w:rsid w:val="00E30586"/>
    <w:rsid w:val="00E4379F"/>
    <w:rsid w:val="00E46DED"/>
    <w:rsid w:val="00E522D3"/>
    <w:rsid w:val="00E63676"/>
    <w:rsid w:val="00E65596"/>
    <w:rsid w:val="00E7177C"/>
    <w:rsid w:val="00E939E2"/>
    <w:rsid w:val="00EA0042"/>
    <w:rsid w:val="00EA34E7"/>
    <w:rsid w:val="00EB1D1B"/>
    <w:rsid w:val="00EB1EA3"/>
    <w:rsid w:val="00ED6B1E"/>
    <w:rsid w:val="00EF3DCE"/>
    <w:rsid w:val="00EF7B24"/>
    <w:rsid w:val="00F01280"/>
    <w:rsid w:val="00F01B9F"/>
    <w:rsid w:val="00F24294"/>
    <w:rsid w:val="00F36875"/>
    <w:rsid w:val="00F46101"/>
    <w:rsid w:val="00F51E3E"/>
    <w:rsid w:val="00F53B71"/>
    <w:rsid w:val="00F5418E"/>
    <w:rsid w:val="00F62A92"/>
    <w:rsid w:val="00F66117"/>
    <w:rsid w:val="00F716E1"/>
    <w:rsid w:val="00F75D9C"/>
    <w:rsid w:val="00F83E21"/>
    <w:rsid w:val="00F908C3"/>
    <w:rsid w:val="00F91753"/>
    <w:rsid w:val="00FA105F"/>
    <w:rsid w:val="00FA342A"/>
    <w:rsid w:val="00FB1F01"/>
    <w:rsid w:val="00FB5B1D"/>
    <w:rsid w:val="00FC386A"/>
    <w:rsid w:val="00FE0BB2"/>
    <w:rsid w:val="00FE2094"/>
    <w:rsid w:val="00FF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5E64A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666666" w:themeColor="background2"/>
        <w:sz w:val="18"/>
        <w:szCs w:val="18"/>
        <w:lang w:val="en-US" w:eastAsia="en-US" w:bidi="ar-SA"/>
      </w:rPr>
    </w:rPrDefault>
    <w:pPrDefault>
      <w:pPr>
        <w:spacing w:before="80" w:after="240" w:line="22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0ECB"/>
  </w:style>
  <w:style w:type="paragraph" w:styleId="Heading1">
    <w:name w:val="heading 1"/>
    <w:basedOn w:val="Normal"/>
    <w:next w:val="Normal"/>
    <w:link w:val="Heading1Char"/>
    <w:uiPriority w:val="9"/>
    <w:qFormat/>
    <w:rsid w:val="00320ECB"/>
    <w:pPr>
      <w:keepNext/>
      <w:keepLines/>
      <w:spacing w:before="0" w:after="0" w:line="180" w:lineRule="auto"/>
      <w:outlineLvl w:val="0"/>
    </w:pPr>
    <w:rPr>
      <w:rFonts w:asciiTheme="majorHAnsi" w:eastAsiaTheme="majorEastAsia" w:hAnsiTheme="majorHAnsi" w:cstheme="majorBidi"/>
      <w:caps/>
      <w:color w:val="auto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0ECB"/>
    <w:pPr>
      <w:keepNext/>
      <w:keepLines/>
      <w:spacing w:before="0" w:after="0" w:line="400" w:lineRule="exact"/>
      <w:outlineLvl w:val="1"/>
    </w:pPr>
    <w:rPr>
      <w:rFonts w:eastAsiaTheme="majorEastAsia" w:cstheme="majorBidi"/>
      <w:color w:val="5E7697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8C78F5"/>
    <w:pPr>
      <w:keepNext/>
      <w:keepLines/>
      <w:spacing w:after="0" w:line="400" w:lineRule="exact"/>
      <w:outlineLvl w:val="2"/>
    </w:pPr>
    <w:rPr>
      <w:rFonts w:eastAsiaTheme="majorEastAsia" w:cstheme="majorBidi"/>
      <w:color w:val="5E7697" w:themeColor="accent1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rsid w:val="004E6AB2"/>
    <w:pPr>
      <w:keepNext/>
      <w:keepLines/>
      <w:spacing w:line="440" w:lineRule="exact"/>
      <w:outlineLvl w:val="3"/>
    </w:pPr>
    <w:rPr>
      <w:rFonts w:eastAsiaTheme="majorEastAsia" w:cstheme="majorBidi"/>
      <w:b/>
      <w:iCs/>
      <w:color w:val="718EB5" w:themeColor="accent3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rsid w:val="00BB314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6587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rsid w:val="002B085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F3A4B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A3E51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57CB"/>
  </w:style>
  <w:style w:type="paragraph" w:styleId="Footer">
    <w:name w:val="footer"/>
    <w:basedOn w:val="Normal"/>
    <w:link w:val="FooterChar"/>
    <w:uiPriority w:val="99"/>
    <w:semiHidden/>
    <w:rsid w:val="00BA3E51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857CB"/>
  </w:style>
  <w:style w:type="paragraph" w:styleId="BalloonText">
    <w:name w:val="Balloon Text"/>
    <w:basedOn w:val="Normal"/>
    <w:link w:val="BalloonTextChar"/>
    <w:uiPriority w:val="99"/>
    <w:semiHidden/>
    <w:unhideWhenUsed/>
    <w:rsid w:val="00BA3E51"/>
    <w:pPr>
      <w:spacing w:line="240" w:lineRule="auto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E51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BA3E51"/>
    <w:rPr>
      <w:color w:val="808080"/>
    </w:rPr>
  </w:style>
  <w:style w:type="table" w:styleId="TableGrid">
    <w:name w:val="Table Grid"/>
    <w:basedOn w:val="TableNormal"/>
    <w:uiPriority w:val="39"/>
    <w:rsid w:val="00BA3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20ECB"/>
    <w:rPr>
      <w:rFonts w:asciiTheme="majorHAnsi" w:eastAsiaTheme="majorEastAsia" w:hAnsiTheme="majorHAnsi" w:cstheme="majorBidi"/>
      <w:caps/>
      <w:color w:val="auto"/>
      <w:sz w:val="28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320ECB"/>
    <w:rPr>
      <w:rFonts w:eastAsiaTheme="majorEastAsia" w:cstheme="majorBidi"/>
      <w:color w:val="5E7697" w:themeColor="accent1"/>
      <w:sz w:val="28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57CB"/>
    <w:rPr>
      <w:rFonts w:eastAsiaTheme="majorEastAsia" w:cstheme="majorBidi"/>
      <w:color w:val="5E7697" w:themeColor="accent1"/>
      <w:sz w:val="28"/>
      <w:szCs w:val="24"/>
    </w:rPr>
  </w:style>
  <w:style w:type="character" w:styleId="Hyperlink">
    <w:name w:val="Hyperlink"/>
    <w:basedOn w:val="DefaultParagraphFont"/>
    <w:uiPriority w:val="99"/>
    <w:semiHidden/>
    <w:rsid w:val="000F3F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3FE2"/>
    <w:rPr>
      <w:color w:val="605E5C"/>
      <w:shd w:val="clear" w:color="auto" w:fill="E1DFDD"/>
    </w:rPr>
  </w:style>
  <w:style w:type="paragraph" w:styleId="NoSpacing">
    <w:name w:val="No Spacing"/>
    <w:uiPriority w:val="12"/>
    <w:qFormat/>
    <w:rsid w:val="00320ECB"/>
    <w:pPr>
      <w:spacing w:before="0" w:after="0" w:line="180" w:lineRule="auto"/>
    </w:pPr>
    <w:rPr>
      <w:color w:val="434343" w:themeColor="accent6"/>
      <w:sz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7CB"/>
    <w:rPr>
      <w:rFonts w:eastAsiaTheme="majorEastAsia" w:cstheme="majorBidi"/>
      <w:b/>
      <w:iCs/>
      <w:color w:val="718EB5" w:themeColor="accent3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57CB"/>
    <w:rPr>
      <w:rFonts w:asciiTheme="majorHAnsi" w:eastAsiaTheme="majorEastAsia" w:hAnsiTheme="majorHAnsi" w:cstheme="majorBidi"/>
      <w:color w:val="465870" w:themeColor="accent1" w:themeShade="BF"/>
    </w:rPr>
  </w:style>
  <w:style w:type="paragraph" w:styleId="ListParagraph">
    <w:name w:val="List Paragraph"/>
    <w:basedOn w:val="Normal"/>
    <w:uiPriority w:val="34"/>
    <w:qFormat/>
    <w:rsid w:val="00320ECB"/>
    <w:pPr>
      <w:numPr>
        <w:numId w:val="1"/>
      </w:numPr>
      <w:spacing w:before="60" w:after="60" w:line="400" w:lineRule="exact"/>
      <w:ind w:left="360"/>
      <w:contextualSpacing/>
    </w:pPr>
    <w:rPr>
      <w:caps/>
      <w:color w:val="5E7697" w:themeColor="accent1"/>
      <w:sz w:val="26"/>
    </w:rPr>
  </w:style>
  <w:style w:type="paragraph" w:styleId="Title">
    <w:name w:val="Title"/>
    <w:basedOn w:val="Normal"/>
    <w:next w:val="Normal"/>
    <w:link w:val="TitleChar"/>
    <w:uiPriority w:val="10"/>
    <w:qFormat/>
    <w:rsid w:val="00320ECB"/>
    <w:pPr>
      <w:spacing w:before="120" w:after="0" w:line="180" w:lineRule="auto"/>
      <w:jc w:val="center"/>
    </w:pPr>
    <w:rPr>
      <w:rFonts w:asciiTheme="majorHAnsi" w:eastAsiaTheme="majorEastAsia" w:hAnsiTheme="majorHAnsi" w:cstheme="majorBidi"/>
      <w:caps/>
      <w:spacing w:val="-10"/>
      <w:kern w:val="28"/>
      <w:sz w:val="6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0ECB"/>
    <w:rPr>
      <w:rFonts w:asciiTheme="majorHAnsi" w:eastAsiaTheme="majorEastAsia" w:hAnsiTheme="majorHAnsi" w:cstheme="majorBidi"/>
      <w:caps/>
      <w:spacing w:val="-10"/>
      <w:kern w:val="28"/>
      <w:sz w:val="60"/>
      <w:szCs w:val="5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57CB"/>
    <w:rPr>
      <w:rFonts w:asciiTheme="majorHAnsi" w:eastAsiaTheme="majorEastAsia" w:hAnsiTheme="majorHAnsi" w:cstheme="majorBidi"/>
      <w:color w:val="2F3A4B" w:themeColor="accent1" w:themeShade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0ECB"/>
    <w:pPr>
      <w:numPr>
        <w:ilvl w:val="1"/>
      </w:numPr>
      <w:spacing w:before="0" w:after="0" w:line="180" w:lineRule="auto"/>
      <w:jc w:val="center"/>
    </w:pPr>
    <w:rPr>
      <w:rFonts w:eastAsiaTheme="minorEastAsia"/>
      <w:caps/>
      <w:color w:val="5E7697" w:themeColor="accent1"/>
      <w:spacing w:val="-10"/>
      <w:sz w:val="26"/>
    </w:rPr>
  </w:style>
  <w:style w:type="character" w:customStyle="1" w:styleId="SubtitleChar">
    <w:name w:val="Subtitle Char"/>
    <w:basedOn w:val="DefaultParagraphFont"/>
    <w:link w:val="Subtitle"/>
    <w:uiPriority w:val="11"/>
    <w:rsid w:val="00320ECB"/>
    <w:rPr>
      <w:rFonts w:eastAsiaTheme="minorEastAsia"/>
      <w:caps/>
      <w:color w:val="5E7697" w:themeColor="accent1"/>
      <w:spacing w:val="-10"/>
      <w:sz w:val="26"/>
      <w:lang w:val="en-US"/>
    </w:rPr>
  </w:style>
  <w:style w:type="paragraph" w:customStyle="1" w:styleId="Contact">
    <w:name w:val="Contact"/>
    <w:basedOn w:val="Normal"/>
    <w:link w:val="ContactChar"/>
    <w:uiPriority w:val="12"/>
    <w:qFormat/>
    <w:rsid w:val="00320ECB"/>
    <w:pPr>
      <w:framePr w:wrap="around" w:vAnchor="text" w:hAnchor="text" w:xAlign="center" w:y="1"/>
      <w:spacing w:after="0" w:line="420" w:lineRule="exact"/>
      <w:contextualSpacing/>
      <w:suppressOverlap/>
    </w:pPr>
    <w:rPr>
      <w:color w:val="434343" w:themeColor="accent6"/>
      <w:sz w:val="26"/>
    </w:rPr>
  </w:style>
  <w:style w:type="paragraph" w:styleId="Date">
    <w:name w:val="Date"/>
    <w:basedOn w:val="Normal"/>
    <w:next w:val="Normal"/>
    <w:link w:val="DateChar"/>
    <w:uiPriority w:val="99"/>
    <w:qFormat/>
    <w:rsid w:val="00320ECB"/>
    <w:pPr>
      <w:spacing w:before="40" w:after="40"/>
    </w:pPr>
    <w:rPr>
      <w:color w:val="806153" w:themeColor="accent4"/>
    </w:rPr>
  </w:style>
  <w:style w:type="character" w:customStyle="1" w:styleId="ContactChar">
    <w:name w:val="Contact Char"/>
    <w:basedOn w:val="DefaultParagraphFont"/>
    <w:link w:val="Contact"/>
    <w:uiPriority w:val="12"/>
    <w:rsid w:val="00320ECB"/>
    <w:rPr>
      <w:color w:val="434343" w:themeColor="accent6"/>
      <w:sz w:val="26"/>
      <w:lang w:val="en-US"/>
    </w:rPr>
  </w:style>
  <w:style w:type="character" w:customStyle="1" w:styleId="DateChar">
    <w:name w:val="Date Char"/>
    <w:basedOn w:val="DefaultParagraphFont"/>
    <w:link w:val="Date"/>
    <w:uiPriority w:val="99"/>
    <w:rsid w:val="00320ECB"/>
    <w:rPr>
      <w:color w:val="806153" w:themeColor="accent4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705565"/>
  </w:style>
  <w:style w:type="paragraph" w:styleId="NormalWeb">
    <w:name w:val="Normal (Web)"/>
    <w:basedOn w:val="Normal"/>
    <w:uiPriority w:val="99"/>
    <w:semiHidden/>
    <w:unhideWhenUsed/>
    <w:rsid w:val="00CB2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character" w:customStyle="1" w:styleId="apple-converted-space">
    <w:name w:val="apple-converted-space"/>
    <w:basedOn w:val="DefaultParagraphFont"/>
    <w:rsid w:val="00CB2D69"/>
  </w:style>
  <w:style w:type="character" w:styleId="Strong">
    <w:name w:val="Strong"/>
    <w:basedOn w:val="DefaultParagraphFont"/>
    <w:uiPriority w:val="22"/>
    <w:qFormat/>
    <w:rsid w:val="00CB2D69"/>
    <w:rPr>
      <w:b/>
      <w:bCs/>
    </w:rPr>
  </w:style>
  <w:style w:type="character" w:styleId="Emphasis">
    <w:name w:val="Emphasis"/>
    <w:basedOn w:val="DefaultParagraphFont"/>
    <w:uiPriority w:val="20"/>
    <w:qFormat/>
    <w:rsid w:val="00CB2D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wyrosydd.primary@swansea-edunet.gov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lais.primary.school@swansea-edunet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4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Ethan_smithh2002@icloud.com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ethan_smithh117/Library/Containers/com.microsoft.Word/Data/Library/Application%20Support/Microsoft/Office/16.0/DTS/Search/%7bF6CA3DB2-C910-E948-B906-27F28D89F2D2%7dtf67008005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53EDE9A76DA2548B09F6E950EB13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1C2A0F-48B8-8D4A-A971-7FAAAF35EEE3}"/>
      </w:docPartPr>
      <w:docPartBody>
        <w:p w:rsidR="008B7D03" w:rsidRDefault="008B7D03">
          <w:pPr>
            <w:pStyle w:val="353EDE9A76DA2548B09F6E950EB132F1"/>
          </w:pPr>
          <w:r w:rsidRPr="00A06730">
            <w:rPr>
              <w:noProof/>
              <w:lang w:bidi="en-GB"/>
            </w:rPr>
            <w:t>EXPERIENCE</w:t>
          </w:r>
        </w:p>
      </w:docPartBody>
    </w:docPart>
    <w:docPart>
      <w:docPartPr>
        <w:name w:val="3A03852C8D688B4F973EB9D679AAF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308763-34F4-AC4F-8C2F-6CCFC0118C0F}"/>
      </w:docPartPr>
      <w:docPartBody>
        <w:p w:rsidR="00585580" w:rsidRDefault="00246148" w:rsidP="00246148">
          <w:pPr>
            <w:pStyle w:val="3A03852C8D688B4F973EB9D679AAFCAF"/>
          </w:pPr>
          <w:r w:rsidRPr="00A06730">
            <w:rPr>
              <w:noProof/>
              <w:lang w:bidi="en-GB"/>
            </w:rPr>
            <w:t>SKILLS</w:t>
          </w:r>
        </w:p>
      </w:docPartBody>
    </w:docPart>
    <w:docPart>
      <w:docPartPr>
        <w:name w:val="9ECA8C43DFB5494F80D9A453114A48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16975C-423D-9146-A431-C472ACE145A8}"/>
      </w:docPartPr>
      <w:docPartBody>
        <w:p w:rsidR="00585580" w:rsidRDefault="00246148" w:rsidP="00246148">
          <w:pPr>
            <w:pStyle w:val="9ECA8C43DFB5494F80D9A453114A4802"/>
          </w:pPr>
          <w:r w:rsidRPr="00A06730">
            <w:rPr>
              <w:noProof/>
              <w:lang w:bidi="en-GB"/>
            </w:rPr>
            <w:t>EDUCATION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1149C4"/>
    <w:multiLevelType w:val="hybridMultilevel"/>
    <w:tmpl w:val="DB10AB74"/>
    <w:lvl w:ilvl="0" w:tplc="DC5C5734">
      <w:start w:val="1"/>
      <w:numFmt w:val="bullet"/>
      <w:pStyle w:val="ListParagraph"/>
      <w:lvlText w:val="◦"/>
      <w:lvlJc w:val="left"/>
      <w:pPr>
        <w:ind w:left="644" w:hanging="360"/>
      </w:pPr>
      <w:rPr>
        <w:rFonts w:ascii="Segoe UI" w:hAnsi="Segoe UI" w:hint="default"/>
        <w:color w:val="156082" w:themeColor="accent1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21059610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D03"/>
    <w:rsid w:val="00246148"/>
    <w:rsid w:val="00585580"/>
    <w:rsid w:val="005C65D1"/>
    <w:rsid w:val="005D157D"/>
    <w:rsid w:val="008B7D03"/>
    <w:rsid w:val="00967C76"/>
    <w:rsid w:val="00A542F5"/>
    <w:rsid w:val="00CE4C35"/>
    <w:rsid w:val="00DC0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A03852C8D688B4F973EB9D679AAFCAF">
    <w:name w:val="3A03852C8D688B4F973EB9D679AAFCAF"/>
    <w:rsid w:val="00246148"/>
  </w:style>
  <w:style w:type="paragraph" w:customStyle="1" w:styleId="9ECA8C43DFB5494F80D9A453114A4802">
    <w:name w:val="9ECA8C43DFB5494F80D9A453114A4802"/>
    <w:rsid w:val="00246148"/>
  </w:style>
  <w:style w:type="paragraph" w:styleId="ListParagraph">
    <w:name w:val="List Paragraph"/>
    <w:basedOn w:val="Normal"/>
    <w:uiPriority w:val="34"/>
    <w:qFormat/>
    <w:pPr>
      <w:numPr>
        <w:numId w:val="1"/>
      </w:numPr>
      <w:spacing w:before="60" w:after="60" w:line="400" w:lineRule="exact"/>
      <w:ind w:left="360"/>
      <w:contextualSpacing/>
    </w:pPr>
    <w:rPr>
      <w:rFonts w:eastAsiaTheme="minorHAnsi"/>
      <w:caps/>
      <w:color w:val="156082" w:themeColor="accent1"/>
      <w:kern w:val="0"/>
      <w:sz w:val="26"/>
      <w:szCs w:val="18"/>
      <w:lang w:val="en-US" w:eastAsia="en-US"/>
      <w14:ligatures w14:val="none"/>
    </w:rPr>
  </w:style>
  <w:style w:type="paragraph" w:customStyle="1" w:styleId="353EDE9A76DA2548B09F6E950EB132F1">
    <w:name w:val="353EDE9A76DA2548B09F6E950EB132F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52">
      <a:dk1>
        <a:sysClr val="windowText" lastClr="000000"/>
      </a:dk1>
      <a:lt1>
        <a:sysClr val="window" lastClr="FFFFFF"/>
      </a:lt1>
      <a:dk2>
        <a:srgbClr val="333333"/>
      </a:dk2>
      <a:lt2>
        <a:srgbClr val="666666"/>
      </a:lt2>
      <a:accent1>
        <a:srgbClr val="5E7697"/>
      </a:accent1>
      <a:accent2>
        <a:srgbClr val="EACEB7"/>
      </a:accent2>
      <a:accent3>
        <a:srgbClr val="718EB5"/>
      </a:accent3>
      <a:accent4>
        <a:srgbClr val="806153"/>
      </a:accent4>
      <a:accent5>
        <a:srgbClr val="DAE2EC"/>
      </a:accent5>
      <a:accent6>
        <a:srgbClr val="434343"/>
      </a:accent6>
      <a:hlink>
        <a:srgbClr val="0563C1"/>
      </a:hlink>
      <a:folHlink>
        <a:srgbClr val="954F72"/>
      </a:folHlink>
    </a:clrScheme>
    <a:fontScheme name="Custom 37">
      <a:majorFont>
        <a:latin typeface="Bookman Old Style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Natnd</b:Tag>
    <b:SourceType>InternetSite</b:SourceType>
    <b:Guid>{04C23664-B4D9-CF44-8B7F-63BDF129516B}</b:Guid>
    <b:Title>How to write a CV</b:Title>
    <b:Year>n.d</b:Year>
    <b:Author>
      <b:Author>
        <b:Corporate>National Careers Service</b:Corporate>
      </b:Author>
    </b:Author>
    <b:InternetSiteTitle>National Careers Service</b:InternetSiteTitle>
    <b:URL>https://nationalcareers.service.gov.uk/careers-advice/cv-sections</b:URL>
    <b:RefOrder>4</b:RefOrder>
  </b:Source>
  <b:Source>
    <b:Tag>Unind</b:Tag>
    <b:SourceType>InternetSite</b:SourceType>
    <b:Guid>{71C9B469-CFFE-8541-A9BD-4B43161CC84D}</b:Guid>
    <b:Author>
      <b:Author>
        <b:Corporate>University Of Oxford</b:Corporate>
      </b:Author>
    </b:Author>
    <b:Title>CVs</b:Title>
    <b:InternetSiteTitle>University Of Oxford</b:InternetSiteTitle>
    <b:URL>https://www.careers.ox.ac.uk/cvs</b:URL>
    <b:Year>n.d</b:Year>
    <b:RefOrder>5</b:RefOrder>
  </b:Source>
  <b:Source>
    <b:Tag>Tra21</b:Tag>
    <b:SourceType>Book</b:SourceType>
    <b:Guid>{CFAF317E-F17C-B24B-95CD-A2E70BD7FC63}</b:Guid>
    <b:Title>How to Write an Impressive CV and Cover Letter: A Comprehensive Guide for Jobseekers</b:Title>
    <b:Year>2021</b:Year>
    <b:Author>
      <b:Author>
        <b:NameList>
          <b:Person>
            <b:Last>Whitmore</b:Last>
            <b:First>Tracy</b:First>
          </b:Person>
        </b:NameList>
      </b:Author>
    </b:Author>
    <b:RefOrder>6</b:RefOrder>
  </b:Source>
  <b:Source>
    <b:Tag>Natnd1</b:Tag>
    <b:SourceType>InternetSite</b:SourceType>
    <b:Guid>{37C9D4BC-2C9D-054E-BDCA-159483D78196}</b:Guid>
    <b:Title>How to write a cover letter</b:Title>
    <b:Year>n.d</b:Year>
    <b:Author>
      <b:Author>
        <b:Corporate>National Careers Service</b:Corporate>
      </b:Author>
    </b:Author>
    <b:InternetSiteTitle>National Careers Service</b:InternetSiteTitle>
    <b:URL>https://nationalcareers.service.gov.uk/careers-advice/covering-letter</b:URL>
    <b:RefOrder>7</b:RefOrder>
  </b:Source>
  <b:Source>
    <b:Tag>Unind1</b:Tag>
    <b:SourceType>InternetSite</b:SourceType>
    <b:Guid>{365F626F-99EE-1942-9622-22A160F999ED}</b:Guid>
    <b:Author>
      <b:Author>
        <b:Corporate>University Of Oxford</b:Corporate>
      </b:Author>
    </b:Author>
    <b:Title>Cover Letters</b:Title>
    <b:InternetSiteTitle>University Of Oxford</b:InternetSiteTitle>
    <b:URL>https://www.careers.ox.ac.uk/cover-letters</b:URL>
    <b:Year>n.d</b:Year>
    <b:RefOrder>8</b:RefOrder>
  </b:Source>
  <b:Source>
    <b:Tag>Sup24</b:Tag>
    <b:SourceType>InternetSite</b:SourceType>
    <b:Guid>{0DB5F51A-52DE-F045-85C4-886497D70688}</b:Guid>
    <b:Author>
      <b:Author>
        <b:Corporate>Support Specialist </b:Corporate>
      </b:Author>
    </b:Author>
    <b:Title>The Zander Letter</b:Title>
    <b:InternetSiteTitle>High Preformance Foundation</b:InternetSiteTitle>
    <b:URL>https://www.highperformancefoundation.org/all-content/zander-letter-rwk5r-trwts-wys33#:~:text=The%20Zander%20letter%20can%20help,not%20include%20any%20future%20tense.</b:URL>
    <b:Year>2024</b:Year>
    <b:RefOrder>1</b:RefOrder>
  </b:Source>
  <b:Source>
    <b:Tag>Ben16</b:Tag>
    <b:SourceType>Interview</b:SourceType>
    <b:Guid>{B778756B-37C8-BA47-9859-04D7BA76185B}</b:Guid>
    <b:Title>Give Yourself an A</b:Title>
    <b:Year>2016</b:Year>
    <b:Author>
      <b:Interviewee>
        <b:NameList>
          <b:Person>
            <b:Last>Zander</b:Last>
            <b:First>Benjamin</b:First>
          </b:Person>
        </b:NameList>
      </b:Interviewee>
      <b:Interviewer>
        <b:NameList>
          <b:Person>
            <b:Last>TV</b:Last>
            <b:First>Teachers</b:First>
          </b:Person>
        </b:NameList>
      </b:Interviewer>
    </b:Author>
    <b:RefOrder>2</b:RefOrder>
  </b:Source>
  <b:Source>
    <b:Tag>Bra24</b:Tag>
    <b:SourceType>InternetSite</b:SourceType>
    <b:Guid>{084FD331-0E92-D541-A77B-59824FDD95D9}</b:Guid>
    <b:Title>The Zander Letter</b:Title>
    <b:Year>2024</b:Year>
    <b:Month>January</b:Month>
    <b:Day>29</b:Day>
    <b:Author>
      <b:Author>
        <b:NameList>
          <b:Person>
            <b:Last>Walsh</b:Last>
            <b:First>Brandon</b:First>
          </b:Person>
        </b:NameList>
      </b:Author>
    </b:Author>
    <b:InternetSiteTitle>An Insight Into Life</b:InternetSiteTitle>
    <b:URL>https://bwalsh.substack.com/p/the-zander-letter</b:URL>
    <b:RefOrder>3</b:RefOrder>
  </b:Source>
</b:Sources>
</file>

<file path=customXml/itemProps1.xml><?xml version="1.0" encoding="utf-8"?>
<ds:datastoreItem xmlns:ds="http://schemas.openxmlformats.org/officeDocument/2006/customXml" ds:itemID="{301A123E-AC83-4E4A-BE5D-B91DD96A340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F4B5F871-14B8-4D95-A6C1-9EDE59C15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A4E611-6C4A-43EF-9618-381D1DDF3E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EEE2EA-CDB7-9047-84DD-C30D1969D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{F6CA3DB2-C910-E948-B906-27F28D89F2D2}tf67008005_win32.dotx</Template>
  <TotalTime>0</TotalTime>
  <Pages>7</Pages>
  <Words>2157</Words>
  <Characters>12301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2025-10-26T23:03:00Z</dcterms:created>
  <dcterms:modified xsi:type="dcterms:W3CDTF">2025-10-29T15:21:00Z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c6490c2fd8bdcd66520c0d33a36de124a8afb354d50f735dc78a6dc0379b54b3</vt:lpwstr>
  </property>
</Properties>
</file>