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9DA14B" w14:textId="3B47DF54" w:rsidR="00C6554A" w:rsidRPr="008B5277" w:rsidRDefault="00691F17" w:rsidP="00C6554A">
      <w:pPr>
        <w:pStyle w:val="Photo"/>
      </w:pPr>
      <w:r>
        <w:rPr>
          <w:noProof/>
        </w:rPr>
        <w:drawing>
          <wp:inline distT="0" distB="0" distL="0" distR="0" wp14:anchorId="61C1A2B5" wp14:editId="2221827C">
            <wp:extent cx="3514725" cy="2514600"/>
            <wp:effectExtent l="0" t="0" r="9525" b="0"/>
            <wp:docPr id="847806400" name="Picture 1" descr="1,557 Object Oriented Programming Images, Stock Photos, 3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557 Object Oriented Programming Images, Stock Photos, 3D ..."/>
                    <pic:cNvPicPr>
                      <a:picLocks noChangeAspect="1" noChangeArrowheads="1"/>
                    </pic:cNvPicPr>
                  </pic:nvPicPr>
                  <pic:blipFill rotWithShape="1">
                    <a:blip r:embed="rId8">
                      <a:extLst>
                        <a:ext uri="{28A0092B-C50C-407E-A947-70E740481C1C}">
                          <a14:useLocalDpi xmlns:a14="http://schemas.microsoft.com/office/drawing/2010/main" val="0"/>
                        </a:ext>
                      </a:extLst>
                    </a:blip>
                    <a:srcRect b="5714"/>
                    <a:stretch/>
                  </pic:blipFill>
                  <pic:spPr bwMode="auto">
                    <a:xfrm>
                      <a:off x="0" y="0"/>
                      <a:ext cx="3514725" cy="2514600"/>
                    </a:xfrm>
                    <a:prstGeom prst="rect">
                      <a:avLst/>
                    </a:prstGeom>
                    <a:noFill/>
                    <a:ln>
                      <a:noFill/>
                    </a:ln>
                    <a:extLst>
                      <a:ext uri="{53640926-AAD7-44D8-BBD7-CCE9431645EC}">
                        <a14:shadowObscured xmlns:a14="http://schemas.microsoft.com/office/drawing/2010/main"/>
                      </a:ext>
                    </a:extLst>
                  </pic:spPr>
                </pic:pic>
              </a:graphicData>
            </a:graphic>
          </wp:inline>
        </w:drawing>
      </w:r>
    </w:p>
    <w:p w14:paraId="10419536" w14:textId="0670BEBF" w:rsidR="00C6554A" w:rsidRDefault="00691F17" w:rsidP="00C6554A">
      <w:pPr>
        <w:pStyle w:val="Title"/>
      </w:pPr>
      <w:r>
        <w:t xml:space="preserve">Object Orientated Programming </w:t>
      </w:r>
    </w:p>
    <w:p w14:paraId="26114003" w14:textId="505B7CE1" w:rsidR="00691F17" w:rsidRDefault="00691F17" w:rsidP="00C6554A">
      <w:pPr>
        <w:pStyle w:val="Title"/>
      </w:pPr>
      <w:r>
        <w:t>C++</w:t>
      </w:r>
    </w:p>
    <w:p w14:paraId="3F05FFB9" w14:textId="52223074" w:rsidR="00C6554A" w:rsidRPr="00D5413C" w:rsidRDefault="00691F17" w:rsidP="00C6554A">
      <w:pPr>
        <w:pStyle w:val="Subtitle"/>
      </w:pPr>
      <w:r>
        <w:t xml:space="preserve">flight booking system </w:t>
      </w:r>
    </w:p>
    <w:p w14:paraId="0F52ED3B" w14:textId="5BA846AE" w:rsidR="00C6554A" w:rsidRDefault="00691F17" w:rsidP="00576046">
      <w:pPr>
        <w:pStyle w:val="ContactInfo"/>
        <w:rPr>
          <w:lang w:val="en-GB" w:bidi="en-GB"/>
        </w:rPr>
      </w:pPr>
      <w:r>
        <w:t xml:space="preserve">Ethan Shellem-Prince </w:t>
      </w:r>
      <w:r w:rsidR="00C6554A">
        <w:rPr>
          <w:lang w:val="en-GB" w:bidi="en-GB"/>
        </w:rPr>
        <w:t xml:space="preserve">| </w:t>
      </w:r>
      <w:r>
        <w:t>ACCB5011</w:t>
      </w:r>
      <w:r w:rsidR="00C6554A">
        <w:rPr>
          <w:lang w:val="en-GB" w:bidi="en-GB"/>
        </w:rPr>
        <w:t xml:space="preserve"> </w:t>
      </w:r>
    </w:p>
    <w:p w14:paraId="2E86985E" w14:textId="77777777" w:rsidR="00576046" w:rsidRDefault="00576046" w:rsidP="00576046">
      <w:pPr>
        <w:pStyle w:val="ContactInfo"/>
        <w:rPr>
          <w:lang w:val="en-GB" w:bidi="en-GB"/>
        </w:rPr>
      </w:pPr>
    </w:p>
    <w:p w14:paraId="3EB1A53C" w14:textId="77777777" w:rsidR="00576046" w:rsidRDefault="00576046" w:rsidP="00576046">
      <w:pPr>
        <w:pStyle w:val="ContactInfo"/>
        <w:rPr>
          <w:lang w:val="en-GB" w:bidi="en-GB"/>
        </w:rPr>
      </w:pPr>
    </w:p>
    <w:p w14:paraId="281F4B5C" w14:textId="77777777" w:rsidR="00576046" w:rsidRDefault="00576046" w:rsidP="00576046">
      <w:pPr>
        <w:pStyle w:val="ContactInfo"/>
        <w:rPr>
          <w:lang w:val="en-GB" w:bidi="en-GB"/>
        </w:rPr>
      </w:pPr>
    </w:p>
    <w:p w14:paraId="73C5259A" w14:textId="77777777" w:rsidR="00576046" w:rsidRDefault="00576046" w:rsidP="00576046">
      <w:pPr>
        <w:pStyle w:val="ContactInfo"/>
        <w:rPr>
          <w:lang w:val="en-GB" w:bidi="en-GB"/>
        </w:rPr>
      </w:pPr>
    </w:p>
    <w:p w14:paraId="5C7DB45D" w14:textId="77777777" w:rsidR="00576046" w:rsidRDefault="00576046" w:rsidP="00576046">
      <w:pPr>
        <w:pStyle w:val="ContactInfo"/>
        <w:rPr>
          <w:lang w:val="en-GB" w:bidi="en-GB"/>
        </w:rPr>
      </w:pPr>
    </w:p>
    <w:p w14:paraId="29BBBD3A" w14:textId="77777777" w:rsidR="00576046" w:rsidRDefault="00576046" w:rsidP="00576046">
      <w:pPr>
        <w:pStyle w:val="ContactInfo"/>
        <w:rPr>
          <w:lang w:val="en-GB" w:bidi="en-GB"/>
        </w:rPr>
      </w:pPr>
    </w:p>
    <w:p w14:paraId="015BFDC7" w14:textId="77777777" w:rsidR="00576046" w:rsidRDefault="00576046" w:rsidP="00576046">
      <w:pPr>
        <w:pStyle w:val="ContactInfo"/>
        <w:rPr>
          <w:lang w:val="en-GB" w:bidi="en-GB"/>
        </w:rPr>
      </w:pPr>
    </w:p>
    <w:p w14:paraId="04BCAB81" w14:textId="77777777" w:rsidR="00576046" w:rsidRDefault="00576046" w:rsidP="00576046">
      <w:pPr>
        <w:pStyle w:val="ContactInfo"/>
        <w:rPr>
          <w:lang w:val="en-GB" w:bidi="en-GB"/>
        </w:rPr>
      </w:pPr>
    </w:p>
    <w:p w14:paraId="50BDCA37" w14:textId="77777777" w:rsidR="00576046" w:rsidRDefault="00576046" w:rsidP="00576046">
      <w:pPr>
        <w:pStyle w:val="ContactInfo"/>
        <w:rPr>
          <w:lang w:val="en-GB" w:bidi="en-GB"/>
        </w:rPr>
      </w:pPr>
    </w:p>
    <w:p w14:paraId="4A8AF44D" w14:textId="77777777" w:rsidR="00576046" w:rsidRDefault="00576046" w:rsidP="00576046">
      <w:pPr>
        <w:pStyle w:val="ContactInfo"/>
        <w:rPr>
          <w:lang w:val="en-GB" w:bidi="en-GB"/>
        </w:rPr>
      </w:pPr>
    </w:p>
    <w:p w14:paraId="3950FB3F" w14:textId="77777777" w:rsidR="00576046" w:rsidRDefault="00576046" w:rsidP="00576046">
      <w:pPr>
        <w:pStyle w:val="ContactInfo"/>
        <w:rPr>
          <w:lang w:val="en-GB" w:bidi="en-GB"/>
        </w:rPr>
      </w:pPr>
    </w:p>
    <w:p w14:paraId="4EDCD4DB" w14:textId="77777777" w:rsidR="00576046" w:rsidRDefault="00576046" w:rsidP="00576046">
      <w:pPr>
        <w:pStyle w:val="ContactInfo"/>
        <w:rPr>
          <w:lang w:val="en-GB" w:bidi="en-GB"/>
        </w:rPr>
      </w:pPr>
    </w:p>
    <w:p w14:paraId="62B96530" w14:textId="77777777" w:rsidR="00576046" w:rsidRDefault="00576046" w:rsidP="00576046">
      <w:pPr>
        <w:pStyle w:val="ContactInfo"/>
        <w:rPr>
          <w:lang w:val="en-GB" w:bidi="en-GB"/>
        </w:rPr>
      </w:pPr>
    </w:p>
    <w:p w14:paraId="2E4D05FA" w14:textId="77777777" w:rsidR="00576046" w:rsidRDefault="00576046" w:rsidP="00576046">
      <w:pPr>
        <w:pStyle w:val="ContactInfo"/>
        <w:rPr>
          <w:lang w:val="en-GB" w:bidi="en-GB"/>
        </w:rPr>
      </w:pPr>
    </w:p>
    <w:p w14:paraId="640A3E00" w14:textId="77777777" w:rsidR="00576046" w:rsidRDefault="00576046" w:rsidP="00576046">
      <w:pPr>
        <w:pStyle w:val="ContactInfo"/>
        <w:rPr>
          <w:lang w:val="en-GB" w:bidi="en-GB"/>
        </w:rPr>
      </w:pPr>
    </w:p>
    <w:p w14:paraId="35F8401B" w14:textId="77777777" w:rsidR="00576046" w:rsidRDefault="00576046" w:rsidP="00576046">
      <w:pPr>
        <w:pStyle w:val="ContactInfo"/>
        <w:rPr>
          <w:lang w:val="en-GB" w:bidi="en-GB"/>
        </w:rPr>
      </w:pPr>
    </w:p>
    <w:p w14:paraId="5657C6AB" w14:textId="77777777" w:rsidR="00576046" w:rsidRPr="00514122" w:rsidRDefault="00576046" w:rsidP="00576046">
      <w:pPr>
        <w:pStyle w:val="ContactInfo"/>
      </w:pPr>
    </w:p>
    <w:sdt>
      <w:sdtPr>
        <w:rPr>
          <w:rFonts w:asciiTheme="minorHAnsi" w:eastAsiaTheme="minorHAnsi" w:hAnsiTheme="minorHAnsi" w:cstheme="minorBidi"/>
          <w:color w:val="595959" w:themeColor="text1" w:themeTint="A6"/>
          <w:sz w:val="22"/>
          <w:szCs w:val="22"/>
        </w:rPr>
        <w:id w:val="1704282996"/>
        <w:docPartObj>
          <w:docPartGallery w:val="Table of Contents"/>
          <w:docPartUnique/>
        </w:docPartObj>
      </w:sdtPr>
      <w:sdtEndPr>
        <w:rPr>
          <w:b/>
          <w:bCs/>
          <w:noProof/>
        </w:rPr>
      </w:sdtEndPr>
      <w:sdtContent>
        <w:p w14:paraId="30B47E37" w14:textId="2FF3B099" w:rsidR="0028184E" w:rsidRDefault="0028184E">
          <w:pPr>
            <w:pStyle w:val="TOCHeading"/>
          </w:pPr>
          <w:r>
            <w:t>Contents</w:t>
          </w:r>
        </w:p>
        <w:p w14:paraId="2A916330" w14:textId="1B9B841B" w:rsidR="00FA33FF" w:rsidRDefault="0028184E">
          <w:pPr>
            <w:pStyle w:val="TOC1"/>
            <w:tabs>
              <w:tab w:val="right" w:leader="dot" w:pos="8296"/>
            </w:tabs>
            <w:rPr>
              <w:rFonts w:eastAsiaTheme="minorEastAsia"/>
              <w:noProof/>
              <w:color w:val="auto"/>
              <w:kern w:val="2"/>
              <w:lang w:val="en-GB" w:eastAsia="en-GB"/>
              <w14:ligatures w14:val="standardContextual"/>
            </w:rPr>
          </w:pPr>
          <w:r>
            <w:fldChar w:fldCharType="begin"/>
          </w:r>
          <w:r>
            <w:instrText xml:space="preserve"> TOC \o "1-3" \h \z \u </w:instrText>
          </w:r>
          <w:r>
            <w:fldChar w:fldCharType="separate"/>
          </w:r>
          <w:hyperlink w:anchor="_Toc155102418" w:history="1">
            <w:r w:rsidR="00FA33FF" w:rsidRPr="002E3A83">
              <w:rPr>
                <w:rStyle w:val="Hyperlink"/>
                <w:noProof/>
              </w:rPr>
              <w:t>Introduction</w:t>
            </w:r>
            <w:r w:rsidR="00FA33FF">
              <w:rPr>
                <w:noProof/>
                <w:webHidden/>
              </w:rPr>
              <w:tab/>
            </w:r>
            <w:r w:rsidR="00FA33FF">
              <w:rPr>
                <w:noProof/>
                <w:webHidden/>
              </w:rPr>
              <w:fldChar w:fldCharType="begin"/>
            </w:r>
            <w:r w:rsidR="00FA33FF">
              <w:rPr>
                <w:noProof/>
                <w:webHidden/>
              </w:rPr>
              <w:instrText xml:space="preserve"> PAGEREF _Toc155102418 \h </w:instrText>
            </w:r>
            <w:r w:rsidR="00FA33FF">
              <w:rPr>
                <w:noProof/>
                <w:webHidden/>
              </w:rPr>
            </w:r>
            <w:r w:rsidR="00FA33FF">
              <w:rPr>
                <w:noProof/>
                <w:webHidden/>
              </w:rPr>
              <w:fldChar w:fldCharType="separate"/>
            </w:r>
            <w:r w:rsidR="00302748">
              <w:rPr>
                <w:noProof/>
                <w:webHidden/>
              </w:rPr>
              <w:t>2</w:t>
            </w:r>
            <w:r w:rsidR="00FA33FF">
              <w:rPr>
                <w:noProof/>
                <w:webHidden/>
              </w:rPr>
              <w:fldChar w:fldCharType="end"/>
            </w:r>
          </w:hyperlink>
        </w:p>
        <w:p w14:paraId="2696F5B1" w14:textId="67889882" w:rsidR="00FA33FF" w:rsidRDefault="00FA33FF">
          <w:pPr>
            <w:pStyle w:val="TOC1"/>
            <w:tabs>
              <w:tab w:val="right" w:leader="dot" w:pos="8296"/>
            </w:tabs>
            <w:rPr>
              <w:rFonts w:eastAsiaTheme="minorEastAsia"/>
              <w:noProof/>
              <w:color w:val="auto"/>
              <w:kern w:val="2"/>
              <w:lang w:val="en-GB" w:eastAsia="en-GB"/>
              <w14:ligatures w14:val="standardContextual"/>
            </w:rPr>
          </w:pPr>
          <w:hyperlink w:anchor="_Toc155102419" w:history="1">
            <w:r w:rsidRPr="002E3A83">
              <w:rPr>
                <w:rStyle w:val="Hyperlink"/>
                <w:noProof/>
              </w:rPr>
              <w:t>Programme</w:t>
            </w:r>
            <w:r>
              <w:rPr>
                <w:noProof/>
                <w:webHidden/>
              </w:rPr>
              <w:tab/>
            </w:r>
            <w:r>
              <w:rPr>
                <w:noProof/>
                <w:webHidden/>
              </w:rPr>
              <w:fldChar w:fldCharType="begin"/>
            </w:r>
            <w:r>
              <w:rPr>
                <w:noProof/>
                <w:webHidden/>
              </w:rPr>
              <w:instrText xml:space="preserve"> PAGEREF _Toc155102419 \h </w:instrText>
            </w:r>
            <w:r>
              <w:rPr>
                <w:noProof/>
                <w:webHidden/>
              </w:rPr>
            </w:r>
            <w:r>
              <w:rPr>
                <w:noProof/>
                <w:webHidden/>
              </w:rPr>
              <w:fldChar w:fldCharType="separate"/>
            </w:r>
            <w:r w:rsidR="00302748">
              <w:rPr>
                <w:noProof/>
                <w:webHidden/>
              </w:rPr>
              <w:t>2</w:t>
            </w:r>
            <w:r>
              <w:rPr>
                <w:noProof/>
                <w:webHidden/>
              </w:rPr>
              <w:fldChar w:fldCharType="end"/>
            </w:r>
          </w:hyperlink>
        </w:p>
        <w:p w14:paraId="085C4532" w14:textId="4DA42E2F" w:rsidR="00FA33FF" w:rsidRDefault="00FA33FF">
          <w:pPr>
            <w:pStyle w:val="TOC3"/>
            <w:tabs>
              <w:tab w:val="right" w:leader="dot" w:pos="8296"/>
            </w:tabs>
            <w:rPr>
              <w:rFonts w:eastAsiaTheme="minorEastAsia"/>
              <w:noProof/>
              <w:color w:val="auto"/>
              <w:kern w:val="2"/>
              <w:lang w:val="en-GB" w:eastAsia="en-GB"/>
              <w14:ligatures w14:val="standardContextual"/>
            </w:rPr>
          </w:pPr>
          <w:hyperlink w:anchor="_Toc155102420" w:history="1">
            <w:r w:rsidRPr="002E3A83">
              <w:rPr>
                <w:rStyle w:val="Hyperlink"/>
                <w:noProof/>
                <w:lang w:val="en-GB"/>
              </w:rPr>
              <w:t>Code:</w:t>
            </w:r>
            <w:r>
              <w:rPr>
                <w:noProof/>
                <w:webHidden/>
              </w:rPr>
              <w:tab/>
            </w:r>
            <w:r>
              <w:rPr>
                <w:noProof/>
                <w:webHidden/>
              </w:rPr>
              <w:fldChar w:fldCharType="begin"/>
            </w:r>
            <w:r>
              <w:rPr>
                <w:noProof/>
                <w:webHidden/>
              </w:rPr>
              <w:instrText xml:space="preserve"> PAGEREF _Toc155102420 \h </w:instrText>
            </w:r>
            <w:r>
              <w:rPr>
                <w:noProof/>
                <w:webHidden/>
              </w:rPr>
            </w:r>
            <w:r>
              <w:rPr>
                <w:noProof/>
                <w:webHidden/>
              </w:rPr>
              <w:fldChar w:fldCharType="separate"/>
            </w:r>
            <w:r w:rsidR="00302748">
              <w:rPr>
                <w:noProof/>
                <w:webHidden/>
              </w:rPr>
              <w:t>2</w:t>
            </w:r>
            <w:r>
              <w:rPr>
                <w:noProof/>
                <w:webHidden/>
              </w:rPr>
              <w:fldChar w:fldCharType="end"/>
            </w:r>
          </w:hyperlink>
        </w:p>
        <w:p w14:paraId="56D743FD" w14:textId="61EF2263" w:rsidR="00FA33FF" w:rsidRDefault="00FA33FF">
          <w:pPr>
            <w:pStyle w:val="TOC1"/>
            <w:tabs>
              <w:tab w:val="right" w:leader="dot" w:pos="8296"/>
            </w:tabs>
            <w:rPr>
              <w:rFonts w:eastAsiaTheme="minorEastAsia"/>
              <w:noProof/>
              <w:color w:val="auto"/>
              <w:kern w:val="2"/>
              <w:lang w:val="en-GB" w:eastAsia="en-GB"/>
              <w14:ligatures w14:val="standardContextual"/>
            </w:rPr>
          </w:pPr>
          <w:hyperlink w:anchor="_Toc155102421" w:history="1">
            <w:r w:rsidRPr="002E3A83">
              <w:rPr>
                <w:rStyle w:val="Hyperlink"/>
                <w:noProof/>
              </w:rPr>
              <w:t>Classes</w:t>
            </w:r>
            <w:r>
              <w:rPr>
                <w:noProof/>
                <w:webHidden/>
              </w:rPr>
              <w:tab/>
            </w:r>
            <w:r>
              <w:rPr>
                <w:noProof/>
                <w:webHidden/>
              </w:rPr>
              <w:fldChar w:fldCharType="begin"/>
            </w:r>
            <w:r>
              <w:rPr>
                <w:noProof/>
                <w:webHidden/>
              </w:rPr>
              <w:instrText xml:space="preserve"> PAGEREF _Toc155102421 \h </w:instrText>
            </w:r>
            <w:r>
              <w:rPr>
                <w:noProof/>
                <w:webHidden/>
              </w:rPr>
            </w:r>
            <w:r>
              <w:rPr>
                <w:noProof/>
                <w:webHidden/>
              </w:rPr>
              <w:fldChar w:fldCharType="separate"/>
            </w:r>
            <w:r w:rsidR="00302748">
              <w:rPr>
                <w:noProof/>
                <w:webHidden/>
              </w:rPr>
              <w:t>8</w:t>
            </w:r>
            <w:r>
              <w:rPr>
                <w:noProof/>
                <w:webHidden/>
              </w:rPr>
              <w:fldChar w:fldCharType="end"/>
            </w:r>
          </w:hyperlink>
        </w:p>
        <w:p w14:paraId="1B581CED" w14:textId="6137DCAD" w:rsidR="00FA33FF" w:rsidRDefault="00FA33FF">
          <w:pPr>
            <w:pStyle w:val="TOC1"/>
            <w:tabs>
              <w:tab w:val="right" w:leader="dot" w:pos="8296"/>
            </w:tabs>
            <w:rPr>
              <w:rFonts w:eastAsiaTheme="minorEastAsia"/>
              <w:noProof/>
              <w:color w:val="auto"/>
              <w:kern w:val="2"/>
              <w:lang w:val="en-GB" w:eastAsia="en-GB"/>
              <w14:ligatures w14:val="standardContextual"/>
            </w:rPr>
          </w:pPr>
          <w:hyperlink w:anchor="_Toc155102422" w:history="1">
            <w:r w:rsidRPr="002E3A83">
              <w:rPr>
                <w:rStyle w:val="Hyperlink"/>
                <w:noProof/>
              </w:rPr>
              <w:t>Object Oriented design principles</w:t>
            </w:r>
            <w:r>
              <w:rPr>
                <w:noProof/>
                <w:webHidden/>
              </w:rPr>
              <w:tab/>
            </w:r>
            <w:r>
              <w:rPr>
                <w:noProof/>
                <w:webHidden/>
              </w:rPr>
              <w:fldChar w:fldCharType="begin"/>
            </w:r>
            <w:r>
              <w:rPr>
                <w:noProof/>
                <w:webHidden/>
              </w:rPr>
              <w:instrText xml:space="preserve"> PAGEREF _Toc155102422 \h </w:instrText>
            </w:r>
            <w:r>
              <w:rPr>
                <w:noProof/>
                <w:webHidden/>
              </w:rPr>
            </w:r>
            <w:r>
              <w:rPr>
                <w:noProof/>
                <w:webHidden/>
              </w:rPr>
              <w:fldChar w:fldCharType="separate"/>
            </w:r>
            <w:r w:rsidR="00302748">
              <w:rPr>
                <w:noProof/>
                <w:webHidden/>
              </w:rPr>
              <w:t>9</w:t>
            </w:r>
            <w:r>
              <w:rPr>
                <w:noProof/>
                <w:webHidden/>
              </w:rPr>
              <w:fldChar w:fldCharType="end"/>
            </w:r>
          </w:hyperlink>
        </w:p>
        <w:p w14:paraId="1E5A65AC" w14:textId="71FF838D" w:rsidR="00FA33FF" w:rsidRDefault="00FA33FF">
          <w:pPr>
            <w:pStyle w:val="TOC3"/>
            <w:tabs>
              <w:tab w:val="right" w:leader="dot" w:pos="8296"/>
            </w:tabs>
            <w:rPr>
              <w:rFonts w:eastAsiaTheme="minorEastAsia"/>
              <w:noProof/>
              <w:color w:val="auto"/>
              <w:kern w:val="2"/>
              <w:lang w:val="en-GB" w:eastAsia="en-GB"/>
              <w14:ligatures w14:val="standardContextual"/>
            </w:rPr>
          </w:pPr>
          <w:hyperlink w:anchor="_Toc155102423" w:history="1">
            <w:r w:rsidRPr="002E3A83">
              <w:rPr>
                <w:rStyle w:val="Hyperlink"/>
                <w:noProof/>
              </w:rPr>
              <w:t>Polymorphism:</w:t>
            </w:r>
            <w:r>
              <w:rPr>
                <w:noProof/>
                <w:webHidden/>
              </w:rPr>
              <w:tab/>
            </w:r>
            <w:r>
              <w:rPr>
                <w:noProof/>
                <w:webHidden/>
              </w:rPr>
              <w:fldChar w:fldCharType="begin"/>
            </w:r>
            <w:r>
              <w:rPr>
                <w:noProof/>
                <w:webHidden/>
              </w:rPr>
              <w:instrText xml:space="preserve"> PAGEREF _Toc155102423 \h </w:instrText>
            </w:r>
            <w:r>
              <w:rPr>
                <w:noProof/>
                <w:webHidden/>
              </w:rPr>
            </w:r>
            <w:r>
              <w:rPr>
                <w:noProof/>
                <w:webHidden/>
              </w:rPr>
              <w:fldChar w:fldCharType="separate"/>
            </w:r>
            <w:r w:rsidR="00302748">
              <w:rPr>
                <w:noProof/>
                <w:webHidden/>
              </w:rPr>
              <w:t>9</w:t>
            </w:r>
            <w:r>
              <w:rPr>
                <w:noProof/>
                <w:webHidden/>
              </w:rPr>
              <w:fldChar w:fldCharType="end"/>
            </w:r>
          </w:hyperlink>
        </w:p>
        <w:p w14:paraId="0CFB4C75" w14:textId="69C97ED3" w:rsidR="00FA33FF" w:rsidRDefault="00FA33FF">
          <w:pPr>
            <w:pStyle w:val="TOC3"/>
            <w:tabs>
              <w:tab w:val="right" w:leader="dot" w:pos="8296"/>
            </w:tabs>
            <w:rPr>
              <w:rFonts w:eastAsiaTheme="minorEastAsia"/>
              <w:noProof/>
              <w:color w:val="auto"/>
              <w:kern w:val="2"/>
              <w:lang w:val="en-GB" w:eastAsia="en-GB"/>
              <w14:ligatures w14:val="standardContextual"/>
            </w:rPr>
          </w:pPr>
          <w:hyperlink w:anchor="_Toc155102424" w:history="1">
            <w:r w:rsidRPr="002E3A83">
              <w:rPr>
                <w:rStyle w:val="Hyperlink"/>
                <w:noProof/>
              </w:rPr>
              <w:t>Inheritance:</w:t>
            </w:r>
            <w:r>
              <w:rPr>
                <w:noProof/>
                <w:webHidden/>
              </w:rPr>
              <w:tab/>
            </w:r>
            <w:r>
              <w:rPr>
                <w:noProof/>
                <w:webHidden/>
              </w:rPr>
              <w:fldChar w:fldCharType="begin"/>
            </w:r>
            <w:r>
              <w:rPr>
                <w:noProof/>
                <w:webHidden/>
              </w:rPr>
              <w:instrText xml:space="preserve"> PAGEREF _Toc155102424 \h </w:instrText>
            </w:r>
            <w:r>
              <w:rPr>
                <w:noProof/>
                <w:webHidden/>
              </w:rPr>
            </w:r>
            <w:r>
              <w:rPr>
                <w:noProof/>
                <w:webHidden/>
              </w:rPr>
              <w:fldChar w:fldCharType="separate"/>
            </w:r>
            <w:r w:rsidR="00302748">
              <w:rPr>
                <w:noProof/>
                <w:webHidden/>
              </w:rPr>
              <w:t>10</w:t>
            </w:r>
            <w:r>
              <w:rPr>
                <w:noProof/>
                <w:webHidden/>
              </w:rPr>
              <w:fldChar w:fldCharType="end"/>
            </w:r>
          </w:hyperlink>
        </w:p>
        <w:p w14:paraId="1FB0D73C" w14:textId="6B95884D" w:rsidR="00FA33FF" w:rsidRDefault="00FA33FF">
          <w:pPr>
            <w:pStyle w:val="TOC3"/>
            <w:tabs>
              <w:tab w:val="right" w:leader="dot" w:pos="8296"/>
            </w:tabs>
            <w:rPr>
              <w:rFonts w:eastAsiaTheme="minorEastAsia"/>
              <w:noProof/>
              <w:color w:val="auto"/>
              <w:kern w:val="2"/>
              <w:lang w:val="en-GB" w:eastAsia="en-GB"/>
              <w14:ligatures w14:val="standardContextual"/>
            </w:rPr>
          </w:pPr>
          <w:hyperlink w:anchor="_Toc155102425" w:history="1">
            <w:r w:rsidRPr="002E3A83">
              <w:rPr>
                <w:rStyle w:val="Hyperlink"/>
                <w:noProof/>
              </w:rPr>
              <w:t>Encapsulation:</w:t>
            </w:r>
            <w:r>
              <w:rPr>
                <w:noProof/>
                <w:webHidden/>
              </w:rPr>
              <w:tab/>
            </w:r>
            <w:r>
              <w:rPr>
                <w:noProof/>
                <w:webHidden/>
              </w:rPr>
              <w:fldChar w:fldCharType="begin"/>
            </w:r>
            <w:r>
              <w:rPr>
                <w:noProof/>
                <w:webHidden/>
              </w:rPr>
              <w:instrText xml:space="preserve"> PAGEREF _Toc155102425 \h </w:instrText>
            </w:r>
            <w:r>
              <w:rPr>
                <w:noProof/>
                <w:webHidden/>
              </w:rPr>
            </w:r>
            <w:r>
              <w:rPr>
                <w:noProof/>
                <w:webHidden/>
              </w:rPr>
              <w:fldChar w:fldCharType="separate"/>
            </w:r>
            <w:r w:rsidR="00302748">
              <w:rPr>
                <w:noProof/>
                <w:webHidden/>
              </w:rPr>
              <w:t>11</w:t>
            </w:r>
            <w:r>
              <w:rPr>
                <w:noProof/>
                <w:webHidden/>
              </w:rPr>
              <w:fldChar w:fldCharType="end"/>
            </w:r>
          </w:hyperlink>
        </w:p>
        <w:p w14:paraId="5E3DCB26" w14:textId="6886B0ED" w:rsidR="00FA33FF" w:rsidRDefault="00FA33FF">
          <w:pPr>
            <w:pStyle w:val="TOC1"/>
            <w:tabs>
              <w:tab w:val="right" w:leader="dot" w:pos="8296"/>
            </w:tabs>
            <w:rPr>
              <w:rFonts w:eastAsiaTheme="minorEastAsia"/>
              <w:noProof/>
              <w:color w:val="auto"/>
              <w:kern w:val="2"/>
              <w:lang w:val="en-GB" w:eastAsia="en-GB"/>
              <w14:ligatures w14:val="standardContextual"/>
            </w:rPr>
          </w:pPr>
          <w:hyperlink w:anchor="_Toc155102426" w:history="1">
            <w:r w:rsidRPr="002E3A83">
              <w:rPr>
                <w:rStyle w:val="Hyperlink"/>
                <w:noProof/>
              </w:rPr>
              <w:t>Variables and Case style</w:t>
            </w:r>
            <w:r>
              <w:rPr>
                <w:noProof/>
                <w:webHidden/>
              </w:rPr>
              <w:tab/>
            </w:r>
            <w:r>
              <w:rPr>
                <w:noProof/>
                <w:webHidden/>
              </w:rPr>
              <w:fldChar w:fldCharType="begin"/>
            </w:r>
            <w:r>
              <w:rPr>
                <w:noProof/>
                <w:webHidden/>
              </w:rPr>
              <w:instrText xml:space="preserve"> PAGEREF _Toc155102426 \h </w:instrText>
            </w:r>
            <w:r>
              <w:rPr>
                <w:noProof/>
                <w:webHidden/>
              </w:rPr>
            </w:r>
            <w:r>
              <w:rPr>
                <w:noProof/>
                <w:webHidden/>
              </w:rPr>
              <w:fldChar w:fldCharType="separate"/>
            </w:r>
            <w:r w:rsidR="00302748">
              <w:rPr>
                <w:noProof/>
                <w:webHidden/>
              </w:rPr>
              <w:t>13</w:t>
            </w:r>
            <w:r>
              <w:rPr>
                <w:noProof/>
                <w:webHidden/>
              </w:rPr>
              <w:fldChar w:fldCharType="end"/>
            </w:r>
          </w:hyperlink>
        </w:p>
        <w:p w14:paraId="03A74D0C" w14:textId="7F5FB265" w:rsidR="00FA33FF" w:rsidRDefault="00FA33FF">
          <w:pPr>
            <w:pStyle w:val="TOC3"/>
            <w:tabs>
              <w:tab w:val="right" w:leader="dot" w:pos="8296"/>
            </w:tabs>
            <w:rPr>
              <w:rFonts w:eastAsiaTheme="minorEastAsia"/>
              <w:noProof/>
              <w:color w:val="auto"/>
              <w:kern w:val="2"/>
              <w:lang w:val="en-GB" w:eastAsia="en-GB"/>
              <w14:ligatures w14:val="standardContextual"/>
            </w:rPr>
          </w:pPr>
          <w:hyperlink w:anchor="_Toc155102427" w:history="1">
            <w:r w:rsidRPr="002E3A83">
              <w:rPr>
                <w:rStyle w:val="Hyperlink"/>
                <w:noProof/>
              </w:rPr>
              <w:t>Variable Names:</w:t>
            </w:r>
            <w:r>
              <w:rPr>
                <w:noProof/>
                <w:webHidden/>
              </w:rPr>
              <w:tab/>
            </w:r>
            <w:r>
              <w:rPr>
                <w:noProof/>
                <w:webHidden/>
              </w:rPr>
              <w:fldChar w:fldCharType="begin"/>
            </w:r>
            <w:r>
              <w:rPr>
                <w:noProof/>
                <w:webHidden/>
              </w:rPr>
              <w:instrText xml:space="preserve"> PAGEREF _Toc155102427 \h </w:instrText>
            </w:r>
            <w:r>
              <w:rPr>
                <w:noProof/>
                <w:webHidden/>
              </w:rPr>
            </w:r>
            <w:r>
              <w:rPr>
                <w:noProof/>
                <w:webHidden/>
              </w:rPr>
              <w:fldChar w:fldCharType="separate"/>
            </w:r>
            <w:r w:rsidR="00302748">
              <w:rPr>
                <w:noProof/>
                <w:webHidden/>
              </w:rPr>
              <w:t>13</w:t>
            </w:r>
            <w:r>
              <w:rPr>
                <w:noProof/>
                <w:webHidden/>
              </w:rPr>
              <w:fldChar w:fldCharType="end"/>
            </w:r>
          </w:hyperlink>
        </w:p>
        <w:p w14:paraId="4443697A" w14:textId="157F3BB5" w:rsidR="00FA33FF" w:rsidRDefault="00FA33FF">
          <w:pPr>
            <w:pStyle w:val="TOC3"/>
            <w:tabs>
              <w:tab w:val="right" w:leader="dot" w:pos="8296"/>
            </w:tabs>
            <w:rPr>
              <w:rFonts w:eastAsiaTheme="minorEastAsia"/>
              <w:noProof/>
              <w:color w:val="auto"/>
              <w:kern w:val="2"/>
              <w:lang w:val="en-GB" w:eastAsia="en-GB"/>
              <w14:ligatures w14:val="standardContextual"/>
            </w:rPr>
          </w:pPr>
          <w:hyperlink w:anchor="_Toc155102428" w:history="1">
            <w:r w:rsidRPr="002E3A83">
              <w:rPr>
                <w:rStyle w:val="Hyperlink"/>
                <w:noProof/>
              </w:rPr>
              <w:t>Pascal Case:</w:t>
            </w:r>
            <w:r>
              <w:rPr>
                <w:noProof/>
                <w:webHidden/>
              </w:rPr>
              <w:tab/>
            </w:r>
            <w:r>
              <w:rPr>
                <w:noProof/>
                <w:webHidden/>
              </w:rPr>
              <w:fldChar w:fldCharType="begin"/>
            </w:r>
            <w:r>
              <w:rPr>
                <w:noProof/>
                <w:webHidden/>
              </w:rPr>
              <w:instrText xml:space="preserve"> PAGEREF _Toc155102428 \h </w:instrText>
            </w:r>
            <w:r>
              <w:rPr>
                <w:noProof/>
                <w:webHidden/>
              </w:rPr>
            </w:r>
            <w:r>
              <w:rPr>
                <w:noProof/>
                <w:webHidden/>
              </w:rPr>
              <w:fldChar w:fldCharType="separate"/>
            </w:r>
            <w:r w:rsidR="00302748">
              <w:rPr>
                <w:noProof/>
                <w:webHidden/>
              </w:rPr>
              <w:t>13</w:t>
            </w:r>
            <w:r>
              <w:rPr>
                <w:noProof/>
                <w:webHidden/>
              </w:rPr>
              <w:fldChar w:fldCharType="end"/>
            </w:r>
          </w:hyperlink>
        </w:p>
        <w:p w14:paraId="693235EC" w14:textId="360046DB" w:rsidR="00FA33FF" w:rsidRDefault="00FA33FF">
          <w:pPr>
            <w:pStyle w:val="TOC1"/>
            <w:tabs>
              <w:tab w:val="right" w:leader="dot" w:pos="8296"/>
            </w:tabs>
            <w:rPr>
              <w:rFonts w:eastAsiaTheme="minorEastAsia"/>
              <w:noProof/>
              <w:color w:val="auto"/>
              <w:kern w:val="2"/>
              <w:lang w:val="en-GB" w:eastAsia="en-GB"/>
              <w14:ligatures w14:val="standardContextual"/>
            </w:rPr>
          </w:pPr>
          <w:hyperlink w:anchor="_Toc155102429" w:history="1">
            <w:r w:rsidRPr="002E3A83">
              <w:rPr>
                <w:rStyle w:val="Hyperlink"/>
                <w:noProof/>
              </w:rPr>
              <w:t>User Compatibility</w:t>
            </w:r>
            <w:r>
              <w:rPr>
                <w:noProof/>
                <w:webHidden/>
              </w:rPr>
              <w:tab/>
            </w:r>
            <w:r>
              <w:rPr>
                <w:noProof/>
                <w:webHidden/>
              </w:rPr>
              <w:fldChar w:fldCharType="begin"/>
            </w:r>
            <w:r>
              <w:rPr>
                <w:noProof/>
                <w:webHidden/>
              </w:rPr>
              <w:instrText xml:space="preserve"> PAGEREF _Toc155102429 \h </w:instrText>
            </w:r>
            <w:r>
              <w:rPr>
                <w:noProof/>
                <w:webHidden/>
              </w:rPr>
            </w:r>
            <w:r>
              <w:rPr>
                <w:noProof/>
                <w:webHidden/>
              </w:rPr>
              <w:fldChar w:fldCharType="separate"/>
            </w:r>
            <w:r w:rsidR="00302748">
              <w:rPr>
                <w:noProof/>
                <w:webHidden/>
              </w:rPr>
              <w:t>14</w:t>
            </w:r>
            <w:r>
              <w:rPr>
                <w:noProof/>
                <w:webHidden/>
              </w:rPr>
              <w:fldChar w:fldCharType="end"/>
            </w:r>
          </w:hyperlink>
        </w:p>
        <w:p w14:paraId="464B9F50" w14:textId="169288E0" w:rsidR="00FA33FF" w:rsidRDefault="00FA33FF">
          <w:pPr>
            <w:pStyle w:val="TOC1"/>
            <w:tabs>
              <w:tab w:val="right" w:leader="dot" w:pos="8296"/>
            </w:tabs>
            <w:rPr>
              <w:rFonts w:eastAsiaTheme="minorEastAsia"/>
              <w:noProof/>
              <w:color w:val="auto"/>
              <w:kern w:val="2"/>
              <w:lang w:val="en-GB" w:eastAsia="en-GB"/>
              <w14:ligatures w14:val="standardContextual"/>
            </w:rPr>
          </w:pPr>
          <w:hyperlink w:anchor="_Toc155102430" w:history="1">
            <w:r w:rsidRPr="002E3A83">
              <w:rPr>
                <w:rStyle w:val="Hyperlink"/>
                <w:noProof/>
              </w:rPr>
              <w:t>Testing and documentation</w:t>
            </w:r>
            <w:r>
              <w:rPr>
                <w:noProof/>
                <w:webHidden/>
              </w:rPr>
              <w:tab/>
            </w:r>
            <w:r>
              <w:rPr>
                <w:noProof/>
                <w:webHidden/>
              </w:rPr>
              <w:fldChar w:fldCharType="begin"/>
            </w:r>
            <w:r>
              <w:rPr>
                <w:noProof/>
                <w:webHidden/>
              </w:rPr>
              <w:instrText xml:space="preserve"> PAGEREF _Toc155102430 \h </w:instrText>
            </w:r>
            <w:r>
              <w:rPr>
                <w:noProof/>
                <w:webHidden/>
              </w:rPr>
            </w:r>
            <w:r>
              <w:rPr>
                <w:noProof/>
                <w:webHidden/>
              </w:rPr>
              <w:fldChar w:fldCharType="separate"/>
            </w:r>
            <w:r w:rsidR="00302748">
              <w:rPr>
                <w:noProof/>
                <w:webHidden/>
              </w:rPr>
              <w:t>14</w:t>
            </w:r>
            <w:r>
              <w:rPr>
                <w:noProof/>
                <w:webHidden/>
              </w:rPr>
              <w:fldChar w:fldCharType="end"/>
            </w:r>
          </w:hyperlink>
        </w:p>
        <w:p w14:paraId="5E2B8E36" w14:textId="3A3B0557" w:rsidR="00FA33FF" w:rsidRDefault="00FA33FF">
          <w:pPr>
            <w:pStyle w:val="TOC1"/>
            <w:tabs>
              <w:tab w:val="right" w:leader="dot" w:pos="8296"/>
            </w:tabs>
            <w:rPr>
              <w:rFonts w:eastAsiaTheme="minorEastAsia"/>
              <w:noProof/>
              <w:color w:val="auto"/>
              <w:kern w:val="2"/>
              <w:lang w:val="en-GB" w:eastAsia="en-GB"/>
              <w14:ligatures w14:val="standardContextual"/>
            </w:rPr>
          </w:pPr>
          <w:hyperlink w:anchor="_Toc155102431" w:history="1">
            <w:r w:rsidRPr="002E3A83">
              <w:rPr>
                <w:rStyle w:val="Hyperlink"/>
                <w:noProof/>
              </w:rPr>
              <w:t>Unit Testing</w:t>
            </w:r>
            <w:r>
              <w:rPr>
                <w:noProof/>
                <w:webHidden/>
              </w:rPr>
              <w:tab/>
            </w:r>
            <w:r>
              <w:rPr>
                <w:noProof/>
                <w:webHidden/>
              </w:rPr>
              <w:fldChar w:fldCharType="begin"/>
            </w:r>
            <w:r>
              <w:rPr>
                <w:noProof/>
                <w:webHidden/>
              </w:rPr>
              <w:instrText xml:space="preserve"> PAGEREF _Toc155102431 \h </w:instrText>
            </w:r>
            <w:r>
              <w:rPr>
                <w:noProof/>
                <w:webHidden/>
              </w:rPr>
            </w:r>
            <w:r>
              <w:rPr>
                <w:noProof/>
                <w:webHidden/>
              </w:rPr>
              <w:fldChar w:fldCharType="separate"/>
            </w:r>
            <w:r w:rsidR="00302748">
              <w:rPr>
                <w:noProof/>
                <w:webHidden/>
              </w:rPr>
              <w:t>16</w:t>
            </w:r>
            <w:r>
              <w:rPr>
                <w:noProof/>
                <w:webHidden/>
              </w:rPr>
              <w:fldChar w:fldCharType="end"/>
            </w:r>
          </w:hyperlink>
        </w:p>
        <w:p w14:paraId="47FB98C4" w14:textId="4FE93A7A" w:rsidR="00FA33FF" w:rsidRDefault="00FA33FF">
          <w:pPr>
            <w:pStyle w:val="TOC1"/>
            <w:tabs>
              <w:tab w:val="right" w:leader="dot" w:pos="8296"/>
            </w:tabs>
            <w:rPr>
              <w:rFonts w:eastAsiaTheme="minorEastAsia"/>
              <w:noProof/>
              <w:color w:val="auto"/>
              <w:kern w:val="2"/>
              <w:lang w:val="en-GB" w:eastAsia="en-GB"/>
              <w14:ligatures w14:val="standardContextual"/>
            </w:rPr>
          </w:pPr>
          <w:hyperlink w:anchor="_Toc155102432" w:history="1">
            <w:r w:rsidRPr="002E3A83">
              <w:rPr>
                <w:rStyle w:val="Hyperlink"/>
                <w:noProof/>
              </w:rPr>
              <w:t>Code Efficiency and Memory Management</w:t>
            </w:r>
            <w:r>
              <w:rPr>
                <w:noProof/>
                <w:webHidden/>
              </w:rPr>
              <w:tab/>
            </w:r>
            <w:r>
              <w:rPr>
                <w:noProof/>
                <w:webHidden/>
              </w:rPr>
              <w:fldChar w:fldCharType="begin"/>
            </w:r>
            <w:r>
              <w:rPr>
                <w:noProof/>
                <w:webHidden/>
              </w:rPr>
              <w:instrText xml:space="preserve"> PAGEREF _Toc155102432 \h </w:instrText>
            </w:r>
            <w:r>
              <w:rPr>
                <w:noProof/>
                <w:webHidden/>
              </w:rPr>
            </w:r>
            <w:r>
              <w:rPr>
                <w:noProof/>
                <w:webHidden/>
              </w:rPr>
              <w:fldChar w:fldCharType="separate"/>
            </w:r>
            <w:r w:rsidR="00302748">
              <w:rPr>
                <w:noProof/>
                <w:webHidden/>
              </w:rPr>
              <w:t>17</w:t>
            </w:r>
            <w:r>
              <w:rPr>
                <w:noProof/>
                <w:webHidden/>
              </w:rPr>
              <w:fldChar w:fldCharType="end"/>
            </w:r>
          </w:hyperlink>
        </w:p>
        <w:p w14:paraId="1A20674E" w14:textId="470E89B3" w:rsidR="00FA33FF" w:rsidRDefault="00FA33FF">
          <w:pPr>
            <w:pStyle w:val="TOC1"/>
            <w:tabs>
              <w:tab w:val="right" w:leader="dot" w:pos="8296"/>
            </w:tabs>
            <w:rPr>
              <w:rFonts w:eastAsiaTheme="minorEastAsia"/>
              <w:noProof/>
              <w:color w:val="auto"/>
              <w:kern w:val="2"/>
              <w:lang w:val="en-GB" w:eastAsia="en-GB"/>
              <w14:ligatures w14:val="standardContextual"/>
            </w:rPr>
          </w:pPr>
          <w:hyperlink w:anchor="_Toc155102433" w:history="1">
            <w:r w:rsidRPr="002E3A83">
              <w:rPr>
                <w:rStyle w:val="Hyperlink"/>
                <w:noProof/>
              </w:rPr>
              <w:t>Video Descriptions</w:t>
            </w:r>
            <w:r>
              <w:rPr>
                <w:noProof/>
                <w:webHidden/>
              </w:rPr>
              <w:tab/>
            </w:r>
            <w:r>
              <w:rPr>
                <w:noProof/>
                <w:webHidden/>
              </w:rPr>
              <w:fldChar w:fldCharType="begin"/>
            </w:r>
            <w:r>
              <w:rPr>
                <w:noProof/>
                <w:webHidden/>
              </w:rPr>
              <w:instrText xml:space="preserve"> PAGEREF _Toc155102433 \h </w:instrText>
            </w:r>
            <w:r>
              <w:rPr>
                <w:noProof/>
                <w:webHidden/>
              </w:rPr>
            </w:r>
            <w:r>
              <w:rPr>
                <w:noProof/>
                <w:webHidden/>
              </w:rPr>
              <w:fldChar w:fldCharType="separate"/>
            </w:r>
            <w:r w:rsidR="00302748">
              <w:rPr>
                <w:noProof/>
                <w:webHidden/>
              </w:rPr>
              <w:t>17</w:t>
            </w:r>
            <w:r>
              <w:rPr>
                <w:noProof/>
                <w:webHidden/>
              </w:rPr>
              <w:fldChar w:fldCharType="end"/>
            </w:r>
          </w:hyperlink>
        </w:p>
        <w:p w14:paraId="6827D57A" w14:textId="1621A0AE" w:rsidR="00FA33FF" w:rsidRDefault="00FA33FF">
          <w:pPr>
            <w:pStyle w:val="TOC1"/>
            <w:tabs>
              <w:tab w:val="right" w:leader="dot" w:pos="8296"/>
            </w:tabs>
            <w:rPr>
              <w:rFonts w:eastAsiaTheme="minorEastAsia"/>
              <w:noProof/>
              <w:color w:val="auto"/>
              <w:kern w:val="2"/>
              <w:lang w:val="en-GB" w:eastAsia="en-GB"/>
              <w14:ligatures w14:val="standardContextual"/>
            </w:rPr>
          </w:pPr>
          <w:hyperlink w:anchor="_Toc155102434" w:history="1">
            <w:r w:rsidRPr="002E3A83">
              <w:rPr>
                <w:rStyle w:val="Hyperlink"/>
                <w:noProof/>
              </w:rPr>
              <w:t>User Guide</w:t>
            </w:r>
            <w:r>
              <w:rPr>
                <w:noProof/>
                <w:webHidden/>
              </w:rPr>
              <w:tab/>
            </w:r>
            <w:r>
              <w:rPr>
                <w:noProof/>
                <w:webHidden/>
              </w:rPr>
              <w:fldChar w:fldCharType="begin"/>
            </w:r>
            <w:r>
              <w:rPr>
                <w:noProof/>
                <w:webHidden/>
              </w:rPr>
              <w:instrText xml:space="preserve"> PAGEREF _Toc155102434 \h </w:instrText>
            </w:r>
            <w:r>
              <w:rPr>
                <w:noProof/>
                <w:webHidden/>
              </w:rPr>
            </w:r>
            <w:r>
              <w:rPr>
                <w:noProof/>
                <w:webHidden/>
              </w:rPr>
              <w:fldChar w:fldCharType="separate"/>
            </w:r>
            <w:r w:rsidR="00302748">
              <w:rPr>
                <w:noProof/>
                <w:webHidden/>
              </w:rPr>
              <w:t>17</w:t>
            </w:r>
            <w:r>
              <w:rPr>
                <w:noProof/>
                <w:webHidden/>
              </w:rPr>
              <w:fldChar w:fldCharType="end"/>
            </w:r>
          </w:hyperlink>
        </w:p>
        <w:p w14:paraId="5B35A7B9" w14:textId="4F4CC6E8" w:rsidR="00FA33FF" w:rsidRDefault="00FA33FF">
          <w:pPr>
            <w:pStyle w:val="TOC1"/>
            <w:tabs>
              <w:tab w:val="right" w:leader="dot" w:pos="8296"/>
            </w:tabs>
            <w:rPr>
              <w:rFonts w:eastAsiaTheme="minorEastAsia"/>
              <w:noProof/>
              <w:color w:val="auto"/>
              <w:kern w:val="2"/>
              <w:lang w:val="en-GB" w:eastAsia="en-GB"/>
              <w14:ligatures w14:val="standardContextual"/>
            </w:rPr>
          </w:pPr>
          <w:hyperlink w:anchor="_Toc155102435" w:history="1">
            <w:r w:rsidRPr="002E3A83">
              <w:rPr>
                <w:rStyle w:val="Hyperlink"/>
                <w:noProof/>
              </w:rPr>
              <w:t>Conclusion</w:t>
            </w:r>
            <w:r>
              <w:rPr>
                <w:noProof/>
                <w:webHidden/>
              </w:rPr>
              <w:tab/>
            </w:r>
            <w:r>
              <w:rPr>
                <w:noProof/>
                <w:webHidden/>
              </w:rPr>
              <w:fldChar w:fldCharType="begin"/>
            </w:r>
            <w:r>
              <w:rPr>
                <w:noProof/>
                <w:webHidden/>
              </w:rPr>
              <w:instrText xml:space="preserve"> PAGEREF _Toc155102435 \h </w:instrText>
            </w:r>
            <w:r>
              <w:rPr>
                <w:noProof/>
                <w:webHidden/>
              </w:rPr>
            </w:r>
            <w:r>
              <w:rPr>
                <w:noProof/>
                <w:webHidden/>
              </w:rPr>
              <w:fldChar w:fldCharType="separate"/>
            </w:r>
            <w:r w:rsidR="00302748">
              <w:rPr>
                <w:noProof/>
                <w:webHidden/>
              </w:rPr>
              <w:t>18</w:t>
            </w:r>
            <w:r>
              <w:rPr>
                <w:noProof/>
                <w:webHidden/>
              </w:rPr>
              <w:fldChar w:fldCharType="end"/>
            </w:r>
          </w:hyperlink>
        </w:p>
        <w:p w14:paraId="34704E75" w14:textId="3AFC13C4" w:rsidR="00FA33FF" w:rsidRDefault="00FA33FF">
          <w:pPr>
            <w:pStyle w:val="TOC1"/>
            <w:tabs>
              <w:tab w:val="right" w:leader="dot" w:pos="8296"/>
            </w:tabs>
            <w:rPr>
              <w:rFonts w:eastAsiaTheme="minorEastAsia"/>
              <w:noProof/>
              <w:color w:val="auto"/>
              <w:kern w:val="2"/>
              <w:lang w:val="en-GB" w:eastAsia="en-GB"/>
              <w14:ligatures w14:val="standardContextual"/>
            </w:rPr>
          </w:pPr>
          <w:hyperlink w:anchor="_Toc155102436" w:history="1">
            <w:r w:rsidRPr="002E3A83">
              <w:rPr>
                <w:rStyle w:val="Hyperlink"/>
                <w:noProof/>
              </w:rPr>
              <w:t>References</w:t>
            </w:r>
            <w:r>
              <w:rPr>
                <w:noProof/>
                <w:webHidden/>
              </w:rPr>
              <w:tab/>
            </w:r>
            <w:r>
              <w:rPr>
                <w:noProof/>
                <w:webHidden/>
              </w:rPr>
              <w:fldChar w:fldCharType="begin"/>
            </w:r>
            <w:r>
              <w:rPr>
                <w:noProof/>
                <w:webHidden/>
              </w:rPr>
              <w:instrText xml:space="preserve"> PAGEREF _Toc155102436 \h </w:instrText>
            </w:r>
            <w:r>
              <w:rPr>
                <w:noProof/>
                <w:webHidden/>
              </w:rPr>
            </w:r>
            <w:r>
              <w:rPr>
                <w:noProof/>
                <w:webHidden/>
              </w:rPr>
              <w:fldChar w:fldCharType="separate"/>
            </w:r>
            <w:r w:rsidR="00302748">
              <w:rPr>
                <w:noProof/>
                <w:webHidden/>
              </w:rPr>
              <w:t>19</w:t>
            </w:r>
            <w:r>
              <w:rPr>
                <w:noProof/>
                <w:webHidden/>
              </w:rPr>
              <w:fldChar w:fldCharType="end"/>
            </w:r>
          </w:hyperlink>
        </w:p>
        <w:p w14:paraId="537EA7B5" w14:textId="555FB112" w:rsidR="00FA33FF" w:rsidRDefault="00FA33FF">
          <w:pPr>
            <w:pStyle w:val="TOC1"/>
            <w:tabs>
              <w:tab w:val="right" w:leader="dot" w:pos="8296"/>
            </w:tabs>
            <w:rPr>
              <w:rFonts w:eastAsiaTheme="minorEastAsia"/>
              <w:noProof/>
              <w:color w:val="auto"/>
              <w:kern w:val="2"/>
              <w:lang w:val="en-GB" w:eastAsia="en-GB"/>
              <w14:ligatures w14:val="standardContextual"/>
            </w:rPr>
          </w:pPr>
          <w:hyperlink w:anchor="_Toc155102437" w:history="1">
            <w:r w:rsidRPr="002E3A83">
              <w:rPr>
                <w:rStyle w:val="Hyperlink"/>
                <w:noProof/>
              </w:rPr>
              <w:t>NetCAD Completion</w:t>
            </w:r>
            <w:r>
              <w:rPr>
                <w:noProof/>
                <w:webHidden/>
              </w:rPr>
              <w:tab/>
            </w:r>
            <w:r>
              <w:rPr>
                <w:noProof/>
                <w:webHidden/>
              </w:rPr>
              <w:fldChar w:fldCharType="begin"/>
            </w:r>
            <w:r>
              <w:rPr>
                <w:noProof/>
                <w:webHidden/>
              </w:rPr>
              <w:instrText xml:space="preserve"> PAGEREF _Toc155102437 \h </w:instrText>
            </w:r>
            <w:r>
              <w:rPr>
                <w:noProof/>
                <w:webHidden/>
              </w:rPr>
            </w:r>
            <w:r>
              <w:rPr>
                <w:noProof/>
                <w:webHidden/>
              </w:rPr>
              <w:fldChar w:fldCharType="separate"/>
            </w:r>
            <w:r w:rsidR="00302748">
              <w:rPr>
                <w:noProof/>
                <w:webHidden/>
              </w:rPr>
              <w:t>19</w:t>
            </w:r>
            <w:r>
              <w:rPr>
                <w:noProof/>
                <w:webHidden/>
              </w:rPr>
              <w:fldChar w:fldCharType="end"/>
            </w:r>
          </w:hyperlink>
        </w:p>
        <w:p w14:paraId="175AE05F" w14:textId="3CF4B65A" w:rsidR="0028184E" w:rsidRDefault="0028184E">
          <w:r>
            <w:rPr>
              <w:b/>
              <w:bCs/>
              <w:noProof/>
            </w:rPr>
            <w:fldChar w:fldCharType="end"/>
          </w:r>
        </w:p>
      </w:sdtContent>
    </w:sdt>
    <w:p w14:paraId="501D3D68" w14:textId="77777777" w:rsidR="009D513D" w:rsidRPr="009D513D" w:rsidRDefault="009D513D" w:rsidP="009D513D">
      <w:pPr>
        <w:rPr>
          <w:lang w:val="en-GB"/>
        </w:rPr>
      </w:pPr>
    </w:p>
    <w:p w14:paraId="49F9004A" w14:textId="3D74DD65" w:rsidR="007277A6" w:rsidRDefault="00735DFB">
      <w:r>
        <w:tab/>
      </w:r>
    </w:p>
    <w:p w14:paraId="489733FF" w14:textId="77777777" w:rsidR="00C860F5" w:rsidRDefault="00C860F5" w:rsidP="00576046">
      <w:pPr>
        <w:pStyle w:val="Heading1"/>
      </w:pPr>
    </w:p>
    <w:p w14:paraId="4F137526" w14:textId="77777777" w:rsidR="00C860F5" w:rsidRDefault="00C860F5" w:rsidP="00C860F5"/>
    <w:p w14:paraId="6EB9184B" w14:textId="77777777" w:rsidR="00C860F5" w:rsidRDefault="00C860F5" w:rsidP="00C860F5"/>
    <w:p w14:paraId="0922F8AB" w14:textId="77777777" w:rsidR="00C860F5" w:rsidRDefault="00C860F5" w:rsidP="00C860F5"/>
    <w:p w14:paraId="30A91ED4" w14:textId="77777777" w:rsidR="00C860F5" w:rsidRDefault="00C860F5" w:rsidP="00C860F5"/>
    <w:p w14:paraId="11A1CF37" w14:textId="77777777" w:rsidR="00C860F5" w:rsidRPr="00C860F5" w:rsidRDefault="00C860F5" w:rsidP="00C860F5"/>
    <w:p w14:paraId="1374950C" w14:textId="6BB2A9C2" w:rsidR="00576046" w:rsidRDefault="00576046" w:rsidP="00576046">
      <w:pPr>
        <w:pStyle w:val="Heading1"/>
      </w:pPr>
      <w:bookmarkStart w:id="0" w:name="_Toc155102418"/>
      <w:r>
        <w:lastRenderedPageBreak/>
        <w:t>Introduction</w:t>
      </w:r>
      <w:bookmarkEnd w:id="0"/>
    </w:p>
    <w:p w14:paraId="7A86AC5F" w14:textId="77777777" w:rsidR="00576046" w:rsidRDefault="00576046" w:rsidP="00576046">
      <w:pPr>
        <w:rPr>
          <w:noProof/>
          <w:lang w:val="en-GB"/>
        </w:rPr>
      </w:pPr>
      <w:r>
        <w:rPr>
          <w:noProof/>
          <w:lang w:val="en-GB"/>
        </w:rPr>
        <w:t>In this report you will find a Flight Booking System created in C++ that allows users to book new flights, view them and also ammend bookings. The programme uses key concepts of Object Orientated Programming that will be explained in this report.</w:t>
      </w:r>
    </w:p>
    <w:p w14:paraId="57920E01" w14:textId="264C65C9" w:rsidR="0028184E" w:rsidRDefault="00576046" w:rsidP="0054444F">
      <w:pPr>
        <w:rPr>
          <w:noProof/>
          <w:lang w:val="en-GB"/>
        </w:rPr>
      </w:pPr>
      <w:r>
        <w:rPr>
          <w:noProof/>
          <w:lang w:val="en-GB"/>
        </w:rPr>
        <w:t xml:space="preserve">I have included documentation that details the key Object Orientated concepts have been used in the programme aswell as different classes used. From this report the reader will be able to understand and use the flight booking system with ease. A video presentation has also been created to assist with any querys.  </w:t>
      </w:r>
    </w:p>
    <w:p w14:paraId="77179060" w14:textId="422A1C87" w:rsidR="003A601F" w:rsidRDefault="004C403F" w:rsidP="00F47A29">
      <w:pPr>
        <w:rPr>
          <w:noProof/>
          <w:lang w:val="en-GB"/>
        </w:rPr>
      </w:pPr>
      <w:r>
        <w:rPr>
          <w:noProof/>
          <w:lang w:val="en-GB"/>
        </w:rPr>
        <w:t xml:space="preserve">The text below from </w:t>
      </w:r>
      <w:r w:rsidR="003A601F">
        <w:rPr>
          <w:noProof/>
          <w:lang w:val="en-GB"/>
        </w:rPr>
        <w:t>the article ‘</w:t>
      </w:r>
      <w:hyperlink r:id="rId9" w:history="1">
        <w:r w:rsidR="003A601F" w:rsidRPr="00F47A29">
          <w:rPr>
            <w:noProof/>
            <w:lang w:val="en-GB"/>
          </w:rPr>
          <w:t>Object Oriented (Dynamic) Programming: Closing the “Structural” Estimation Coding Gap</w:t>
        </w:r>
      </w:hyperlink>
      <w:r w:rsidR="003A601F" w:rsidRPr="00F47A29">
        <w:rPr>
          <w:noProof/>
          <w:lang w:val="en-GB"/>
        </w:rPr>
        <w:t xml:space="preserve">’ briefly explains </w:t>
      </w:r>
      <w:r w:rsidR="00F47A29" w:rsidRPr="00F47A29">
        <w:rPr>
          <w:noProof/>
          <w:lang w:val="en-GB"/>
        </w:rPr>
        <w:t>how Object Orientated Programming is different to standard programming.</w:t>
      </w:r>
    </w:p>
    <w:p w14:paraId="5A8975E3" w14:textId="7BA89109" w:rsidR="004C403F" w:rsidRPr="00547130" w:rsidRDefault="0073233E" w:rsidP="0073233E">
      <w:pPr>
        <w:jc w:val="center"/>
        <w:rPr>
          <w:noProof/>
          <w:lang w:val="en-GB"/>
        </w:rPr>
      </w:pPr>
      <w:r>
        <w:rPr>
          <w:noProof/>
          <w:lang w:val="en-GB"/>
        </w:rPr>
        <w:t>‘</w:t>
      </w:r>
      <w:r w:rsidRPr="0073233E">
        <w:rPr>
          <w:noProof/>
          <w:lang w:val="en-GB"/>
        </w:rPr>
        <w:t>OOP directly connects (binds) data and the procedures to process them. It does this by putting them together in a class. This brings new syntax and jargon. A class is a template from which objects are created during execution of the program. A class and objects created from it have variables (members) and functions (methods) that process the data stored in the class members.</w:t>
      </w:r>
      <w:r>
        <w:rPr>
          <w:noProof/>
          <w:lang w:val="en-GB"/>
        </w:rPr>
        <w:t>’ [1]</w:t>
      </w:r>
    </w:p>
    <w:p w14:paraId="59D034B9" w14:textId="731BAA04" w:rsidR="0054444F" w:rsidRDefault="009B34BB" w:rsidP="009B34BB">
      <w:pPr>
        <w:pStyle w:val="Heading1"/>
      </w:pPr>
      <w:bookmarkStart w:id="1" w:name="_Toc155102419"/>
      <w:r>
        <w:t>Programme</w:t>
      </w:r>
      <w:bookmarkEnd w:id="1"/>
    </w:p>
    <w:p w14:paraId="2E395D49" w14:textId="33D89861" w:rsidR="005E23DE" w:rsidRDefault="005E23DE" w:rsidP="009B34BB">
      <w:pPr>
        <w:rPr>
          <w:noProof/>
          <w:lang w:val="en-GB"/>
        </w:rPr>
      </w:pPr>
      <w:r w:rsidRPr="005E23DE">
        <w:rPr>
          <w:noProof/>
          <w:lang w:val="en-GB"/>
        </w:rPr>
        <w:t xml:space="preserve">The Flight Booking System is a user-friendly program created in C++. It helps you easily check available flights, book seats, and restart the system when needed. The code uses simple classes for passengers, flights, and the booking system. This program </w:t>
      </w:r>
      <w:r w:rsidR="00F27546">
        <w:rPr>
          <w:noProof/>
          <w:lang w:val="en-GB"/>
        </w:rPr>
        <w:t xml:space="preserve">shows the </w:t>
      </w:r>
      <w:r w:rsidRPr="005E23DE">
        <w:rPr>
          <w:noProof/>
          <w:lang w:val="en-GB"/>
        </w:rPr>
        <w:t>basic programming concepts, making it easy to understand and use</w:t>
      </w:r>
      <w:r w:rsidR="00F27546">
        <w:rPr>
          <w:noProof/>
          <w:lang w:val="en-GB"/>
        </w:rPr>
        <w:t xml:space="preserve"> for the user</w:t>
      </w:r>
      <w:r w:rsidRPr="005E23DE">
        <w:rPr>
          <w:noProof/>
          <w:lang w:val="en-GB"/>
        </w:rPr>
        <w:t>.</w:t>
      </w:r>
    </w:p>
    <w:p w14:paraId="6C65EF74" w14:textId="483D67BB" w:rsidR="00003B87" w:rsidRPr="005E23DE" w:rsidRDefault="00003B87" w:rsidP="005E23DE">
      <w:pPr>
        <w:pStyle w:val="Heading3"/>
        <w:rPr>
          <w:noProof/>
          <w:lang w:val="en-GB"/>
        </w:rPr>
      </w:pPr>
      <w:bookmarkStart w:id="2" w:name="_Toc155102420"/>
      <w:r w:rsidRPr="005E23DE">
        <w:rPr>
          <w:noProof/>
          <w:lang w:val="en-GB"/>
        </w:rPr>
        <w:t>Code:</w:t>
      </w:r>
      <w:bookmarkEnd w:id="2"/>
    </w:p>
    <w:p w14:paraId="2B8E7989" w14:textId="77777777" w:rsidR="005B4CEE" w:rsidRDefault="005B4CEE" w:rsidP="005B4CEE">
      <w:r>
        <w:t>// Online C++ compiler to run C++ program online</w:t>
      </w:r>
    </w:p>
    <w:p w14:paraId="5E26EFFD" w14:textId="77777777" w:rsidR="00B12C0A" w:rsidRDefault="00B12C0A" w:rsidP="00B12C0A">
      <w:r>
        <w:t>#include &lt;iostream&gt;</w:t>
      </w:r>
    </w:p>
    <w:p w14:paraId="16D1963A" w14:textId="77777777" w:rsidR="00B12C0A" w:rsidRDefault="00B12C0A" w:rsidP="00B12C0A">
      <w:r>
        <w:t>#include &lt;limits&gt;</w:t>
      </w:r>
    </w:p>
    <w:p w14:paraId="017CF655" w14:textId="77777777" w:rsidR="00B12C0A" w:rsidRDefault="00B12C0A" w:rsidP="00B12C0A">
      <w:r>
        <w:t>#include &lt;vector&gt;</w:t>
      </w:r>
    </w:p>
    <w:p w14:paraId="3202C464" w14:textId="77777777" w:rsidR="00B12C0A" w:rsidRDefault="00B12C0A" w:rsidP="00B12C0A"/>
    <w:p w14:paraId="2F34FBEF" w14:textId="77777777" w:rsidR="00B12C0A" w:rsidRDefault="00B12C0A" w:rsidP="00B12C0A">
      <w:r>
        <w:t>class Person {</w:t>
      </w:r>
    </w:p>
    <w:p w14:paraId="1EB1C95E" w14:textId="77777777" w:rsidR="00B12C0A" w:rsidRDefault="00B12C0A" w:rsidP="00B12C0A">
      <w:r>
        <w:t>protected:</w:t>
      </w:r>
    </w:p>
    <w:p w14:paraId="2586EC8F" w14:textId="77777777" w:rsidR="00B12C0A" w:rsidRDefault="00B12C0A" w:rsidP="00B12C0A">
      <w:r>
        <w:t xml:space="preserve">    </w:t>
      </w:r>
      <w:proofErr w:type="gramStart"/>
      <w:r>
        <w:t>std::</w:t>
      </w:r>
      <w:proofErr w:type="gramEnd"/>
      <w:r>
        <w:t>string personName;</w:t>
      </w:r>
    </w:p>
    <w:p w14:paraId="442DFE22" w14:textId="77777777" w:rsidR="00B12C0A" w:rsidRDefault="00B12C0A" w:rsidP="00B12C0A"/>
    <w:p w14:paraId="337B27D2" w14:textId="77777777" w:rsidR="00B12C0A" w:rsidRDefault="00B12C0A" w:rsidP="00B12C0A">
      <w:r>
        <w:t>public:</w:t>
      </w:r>
    </w:p>
    <w:p w14:paraId="16B36DC5" w14:textId="77777777" w:rsidR="00B12C0A" w:rsidRDefault="00B12C0A" w:rsidP="00B12C0A">
      <w:r>
        <w:lastRenderedPageBreak/>
        <w:t xml:space="preserve">    </w:t>
      </w:r>
      <w:proofErr w:type="gramStart"/>
      <w:r>
        <w:t>Person(</w:t>
      </w:r>
      <w:proofErr w:type="gramEnd"/>
      <w:r>
        <w:t>const std::string&amp; name) : personName(name) {}</w:t>
      </w:r>
    </w:p>
    <w:p w14:paraId="7C86E72B" w14:textId="77777777" w:rsidR="00B12C0A" w:rsidRDefault="00B12C0A" w:rsidP="00B12C0A"/>
    <w:p w14:paraId="5E5F5D32" w14:textId="77777777" w:rsidR="00B12C0A" w:rsidRDefault="00B12C0A" w:rsidP="00B12C0A">
      <w:r>
        <w:t xml:space="preserve">    virtual void </w:t>
      </w:r>
      <w:proofErr w:type="gramStart"/>
      <w:r>
        <w:t>display(</w:t>
      </w:r>
      <w:proofErr w:type="gramEnd"/>
      <w:r>
        <w:t>) const = 0;</w:t>
      </w:r>
    </w:p>
    <w:p w14:paraId="0B873BAE" w14:textId="77777777" w:rsidR="00B12C0A" w:rsidRDefault="00B12C0A" w:rsidP="00B12C0A">
      <w:r>
        <w:t>};</w:t>
      </w:r>
    </w:p>
    <w:p w14:paraId="5E0946FE" w14:textId="77777777" w:rsidR="00B12C0A" w:rsidRDefault="00B12C0A" w:rsidP="00B12C0A"/>
    <w:p w14:paraId="24F574BD" w14:textId="77777777" w:rsidR="00B12C0A" w:rsidRDefault="00B12C0A" w:rsidP="00B12C0A">
      <w:r>
        <w:t xml:space="preserve">class </w:t>
      </w:r>
      <w:proofErr w:type="gramStart"/>
      <w:r>
        <w:t>Flight :</w:t>
      </w:r>
      <w:proofErr w:type="gramEnd"/>
      <w:r>
        <w:t xml:space="preserve"> public Person {</w:t>
      </w:r>
    </w:p>
    <w:p w14:paraId="778C30CD" w14:textId="77777777" w:rsidR="00B12C0A" w:rsidRDefault="00B12C0A" w:rsidP="00B12C0A">
      <w:r>
        <w:t>protected:</w:t>
      </w:r>
    </w:p>
    <w:p w14:paraId="583926E0" w14:textId="77777777" w:rsidR="00B12C0A" w:rsidRDefault="00B12C0A" w:rsidP="00B12C0A">
      <w:r>
        <w:t xml:space="preserve">    int </w:t>
      </w:r>
      <w:proofErr w:type="gramStart"/>
      <w:r>
        <w:t>flightID;</w:t>
      </w:r>
      <w:proofErr w:type="gramEnd"/>
    </w:p>
    <w:p w14:paraId="239549B3" w14:textId="77777777" w:rsidR="00B12C0A" w:rsidRDefault="00B12C0A" w:rsidP="00B12C0A">
      <w:r>
        <w:t xml:space="preserve">    </w:t>
      </w:r>
      <w:proofErr w:type="gramStart"/>
      <w:r>
        <w:t>std::</w:t>
      </w:r>
      <w:proofErr w:type="gramEnd"/>
      <w:r>
        <w:t>string destination;</w:t>
      </w:r>
    </w:p>
    <w:p w14:paraId="31392834" w14:textId="77777777" w:rsidR="00B12C0A" w:rsidRDefault="00B12C0A" w:rsidP="00B12C0A">
      <w:r>
        <w:t xml:space="preserve">    int </w:t>
      </w:r>
      <w:proofErr w:type="gramStart"/>
      <w:r>
        <w:t>capacity;</w:t>
      </w:r>
      <w:proofErr w:type="gramEnd"/>
    </w:p>
    <w:p w14:paraId="78C81400" w14:textId="77777777" w:rsidR="00B12C0A" w:rsidRDefault="00B12C0A" w:rsidP="00B12C0A">
      <w:r>
        <w:t xml:space="preserve">    int </w:t>
      </w:r>
      <w:proofErr w:type="gramStart"/>
      <w:r>
        <w:t>bookedSeats;</w:t>
      </w:r>
      <w:proofErr w:type="gramEnd"/>
    </w:p>
    <w:p w14:paraId="2EB43E49" w14:textId="77777777" w:rsidR="00B12C0A" w:rsidRDefault="00B12C0A" w:rsidP="00B12C0A"/>
    <w:p w14:paraId="53C63AC7" w14:textId="77777777" w:rsidR="00B12C0A" w:rsidRDefault="00B12C0A" w:rsidP="00B12C0A">
      <w:r>
        <w:t>public:</w:t>
      </w:r>
    </w:p>
    <w:p w14:paraId="76C9D056" w14:textId="77777777" w:rsidR="00B12C0A" w:rsidRDefault="00B12C0A" w:rsidP="00B12C0A">
      <w:r>
        <w:t xml:space="preserve">    // The constructor for a regular flight</w:t>
      </w:r>
    </w:p>
    <w:p w14:paraId="374A7099" w14:textId="77777777" w:rsidR="00B12C0A" w:rsidRDefault="00B12C0A" w:rsidP="00B12C0A">
      <w:r>
        <w:t xml:space="preserve">    </w:t>
      </w:r>
      <w:proofErr w:type="gramStart"/>
      <w:r>
        <w:t>Flight(</w:t>
      </w:r>
      <w:proofErr w:type="gramEnd"/>
      <w:r>
        <w:t xml:space="preserve">int id, const std::string&amp; </w:t>
      </w:r>
      <w:proofErr w:type="spellStart"/>
      <w:r>
        <w:t>dest</w:t>
      </w:r>
      <w:proofErr w:type="spellEnd"/>
      <w:r>
        <w:t>, int cap)</w:t>
      </w:r>
    </w:p>
    <w:p w14:paraId="3DCE7313" w14:textId="77777777" w:rsidR="00B12C0A" w:rsidRDefault="00B12C0A" w:rsidP="00B12C0A">
      <w:r>
        <w:t xml:space="preserve">        : </w:t>
      </w:r>
      <w:proofErr w:type="gramStart"/>
      <w:r>
        <w:t>Person(</w:t>
      </w:r>
      <w:proofErr w:type="gramEnd"/>
      <w:r>
        <w:t>"No Passenger"), flightID(id), destination(</w:t>
      </w:r>
      <w:proofErr w:type="spellStart"/>
      <w:r>
        <w:t>dest</w:t>
      </w:r>
      <w:proofErr w:type="spellEnd"/>
      <w:r>
        <w:t>), capacity(cap), bookedSeats(0) {}</w:t>
      </w:r>
    </w:p>
    <w:p w14:paraId="34218368" w14:textId="77777777" w:rsidR="00B12C0A" w:rsidRDefault="00B12C0A" w:rsidP="00B12C0A"/>
    <w:p w14:paraId="04BB0F04" w14:textId="77777777" w:rsidR="00B12C0A" w:rsidRDefault="00B12C0A" w:rsidP="00B12C0A">
      <w:r>
        <w:t xml:space="preserve">    // The constructor for a fully booked flight</w:t>
      </w:r>
    </w:p>
    <w:p w14:paraId="173BC4F4" w14:textId="77777777" w:rsidR="00B12C0A" w:rsidRDefault="00B12C0A" w:rsidP="00B12C0A">
      <w:r>
        <w:t xml:space="preserve">    </w:t>
      </w:r>
      <w:proofErr w:type="gramStart"/>
      <w:r>
        <w:t>Flight(</w:t>
      </w:r>
      <w:proofErr w:type="gramEnd"/>
      <w:r>
        <w:t xml:space="preserve">int id, const std::string&amp; </w:t>
      </w:r>
      <w:proofErr w:type="spellStart"/>
      <w:r>
        <w:t>dest</w:t>
      </w:r>
      <w:proofErr w:type="spellEnd"/>
      <w:r>
        <w:t>, int cap, int booked)</w:t>
      </w:r>
    </w:p>
    <w:p w14:paraId="6AFF7677" w14:textId="77777777" w:rsidR="00B12C0A" w:rsidRDefault="00B12C0A" w:rsidP="00B12C0A">
      <w:r>
        <w:t xml:space="preserve">        : </w:t>
      </w:r>
      <w:proofErr w:type="gramStart"/>
      <w:r>
        <w:t>Person(</w:t>
      </w:r>
      <w:proofErr w:type="gramEnd"/>
      <w:r>
        <w:t>"No Passenger"), flightID(id), destination(</w:t>
      </w:r>
      <w:proofErr w:type="spellStart"/>
      <w:r>
        <w:t>dest</w:t>
      </w:r>
      <w:proofErr w:type="spellEnd"/>
      <w:r>
        <w:t>), capacity(cap), bookedSeats(booked) {}</w:t>
      </w:r>
    </w:p>
    <w:p w14:paraId="6570AB6A" w14:textId="77777777" w:rsidR="00B12C0A" w:rsidRDefault="00B12C0A" w:rsidP="00B12C0A"/>
    <w:p w14:paraId="2E6CE8D6" w14:textId="77777777" w:rsidR="00B12C0A" w:rsidRDefault="00B12C0A" w:rsidP="00B12C0A">
      <w:r>
        <w:t xml:space="preserve">    int </w:t>
      </w:r>
      <w:proofErr w:type="spellStart"/>
      <w:proofErr w:type="gramStart"/>
      <w:r>
        <w:t>getFlightID</w:t>
      </w:r>
      <w:proofErr w:type="spellEnd"/>
      <w:r>
        <w:t>(</w:t>
      </w:r>
      <w:proofErr w:type="gramEnd"/>
      <w:r>
        <w:t>) const {</w:t>
      </w:r>
    </w:p>
    <w:p w14:paraId="232D1FBA" w14:textId="77777777" w:rsidR="00B12C0A" w:rsidRDefault="00B12C0A" w:rsidP="00B12C0A">
      <w:r>
        <w:t xml:space="preserve">        return </w:t>
      </w:r>
      <w:proofErr w:type="gramStart"/>
      <w:r>
        <w:t>flightID;</w:t>
      </w:r>
      <w:proofErr w:type="gramEnd"/>
    </w:p>
    <w:p w14:paraId="1526EF13" w14:textId="77777777" w:rsidR="00B12C0A" w:rsidRDefault="00B12C0A" w:rsidP="00B12C0A">
      <w:r>
        <w:t xml:space="preserve">    }</w:t>
      </w:r>
    </w:p>
    <w:p w14:paraId="11AE70D7" w14:textId="77777777" w:rsidR="00B12C0A" w:rsidRDefault="00B12C0A" w:rsidP="00B12C0A"/>
    <w:p w14:paraId="6C2B9FC6" w14:textId="77777777" w:rsidR="00B12C0A" w:rsidRDefault="00B12C0A" w:rsidP="00B12C0A">
      <w:r>
        <w:t xml:space="preserve">    void </w:t>
      </w:r>
      <w:proofErr w:type="gramStart"/>
      <w:r>
        <w:t>display(</w:t>
      </w:r>
      <w:proofErr w:type="gramEnd"/>
      <w:r>
        <w:t>) const override {</w:t>
      </w:r>
    </w:p>
    <w:p w14:paraId="609D6D8F" w14:textId="77777777" w:rsidR="00B12C0A" w:rsidRDefault="00B12C0A" w:rsidP="00B12C0A">
      <w:r>
        <w:lastRenderedPageBreak/>
        <w:t xml:space="preserve">        </w:t>
      </w:r>
      <w:proofErr w:type="gramStart"/>
      <w:r>
        <w:t>std::</w:t>
      </w:r>
      <w:proofErr w:type="spellStart"/>
      <w:proofErr w:type="gramEnd"/>
      <w:r>
        <w:t>cout</w:t>
      </w:r>
      <w:proofErr w:type="spellEnd"/>
      <w:r>
        <w:t xml:space="preserve"> &lt;&lt; "Flight ID: " &lt;&lt; flightID &lt;&lt; "\</w:t>
      </w:r>
      <w:proofErr w:type="spellStart"/>
      <w:r>
        <w:t>nDestination</w:t>
      </w:r>
      <w:proofErr w:type="spellEnd"/>
      <w:r>
        <w:t>: " &lt;&lt; destination</w:t>
      </w:r>
    </w:p>
    <w:p w14:paraId="1280DFE4" w14:textId="77777777" w:rsidR="00B12C0A" w:rsidRDefault="00B12C0A" w:rsidP="00B12C0A">
      <w:r>
        <w:t xml:space="preserve">                  &lt;&lt; "\</w:t>
      </w:r>
      <w:proofErr w:type="spellStart"/>
      <w:r>
        <w:t>nMaxCapacity</w:t>
      </w:r>
      <w:proofErr w:type="spellEnd"/>
      <w:r>
        <w:t>: " &lt;&lt; capacity &lt;&lt; "\</w:t>
      </w:r>
      <w:proofErr w:type="spellStart"/>
      <w:r>
        <w:t>nBooked</w:t>
      </w:r>
      <w:proofErr w:type="spellEnd"/>
      <w:r>
        <w:t xml:space="preserve"> Seats: " &lt;&lt; bookedSeats &lt;&lt; </w:t>
      </w:r>
      <w:proofErr w:type="gramStart"/>
      <w:r>
        <w:t>std::</w:t>
      </w:r>
      <w:proofErr w:type="spellStart"/>
      <w:proofErr w:type="gramEnd"/>
      <w:r>
        <w:t>endl</w:t>
      </w:r>
      <w:proofErr w:type="spellEnd"/>
      <w:r>
        <w:t>;</w:t>
      </w:r>
    </w:p>
    <w:p w14:paraId="7519F89B" w14:textId="77777777" w:rsidR="00B12C0A" w:rsidRDefault="00B12C0A" w:rsidP="00B12C0A">
      <w:r>
        <w:t xml:space="preserve">    }</w:t>
      </w:r>
    </w:p>
    <w:p w14:paraId="006336CB" w14:textId="77777777" w:rsidR="00B12C0A" w:rsidRDefault="00B12C0A" w:rsidP="00B12C0A"/>
    <w:p w14:paraId="7939AD2F" w14:textId="77777777" w:rsidR="00B12C0A" w:rsidRDefault="00B12C0A" w:rsidP="00B12C0A">
      <w:r>
        <w:t xml:space="preserve">    bool </w:t>
      </w:r>
      <w:proofErr w:type="spellStart"/>
      <w:proofErr w:type="gramStart"/>
      <w:r>
        <w:t>bookSeat</w:t>
      </w:r>
      <w:proofErr w:type="spellEnd"/>
      <w:r>
        <w:t>(</w:t>
      </w:r>
      <w:proofErr w:type="gramEnd"/>
      <w:r>
        <w:t xml:space="preserve">const std::string&amp; </w:t>
      </w:r>
      <w:proofErr w:type="spellStart"/>
      <w:r>
        <w:t>passengerName</w:t>
      </w:r>
      <w:proofErr w:type="spellEnd"/>
      <w:r>
        <w:t>) {</w:t>
      </w:r>
    </w:p>
    <w:p w14:paraId="34B5E10F" w14:textId="77777777" w:rsidR="00B12C0A" w:rsidRDefault="00B12C0A" w:rsidP="00B12C0A">
      <w:r>
        <w:t xml:space="preserve">        if (bookedSeats &lt; capacity) {</w:t>
      </w:r>
    </w:p>
    <w:p w14:paraId="4087BD6A" w14:textId="77777777" w:rsidR="00B12C0A" w:rsidRDefault="00B12C0A" w:rsidP="00B12C0A">
      <w:r>
        <w:t xml:space="preserve">            bookedSeats+</w:t>
      </w:r>
      <w:proofErr w:type="gramStart"/>
      <w:r>
        <w:t>+;</w:t>
      </w:r>
      <w:proofErr w:type="gramEnd"/>
    </w:p>
    <w:p w14:paraId="327A517E" w14:textId="77777777" w:rsidR="00B12C0A" w:rsidRDefault="00B12C0A" w:rsidP="00B12C0A">
      <w:r>
        <w:t xml:space="preserve">            this-&gt;personName = </w:t>
      </w:r>
      <w:proofErr w:type="spellStart"/>
      <w:proofErr w:type="gramStart"/>
      <w:r>
        <w:t>passengerName</w:t>
      </w:r>
      <w:proofErr w:type="spellEnd"/>
      <w:r>
        <w:t>;  /</w:t>
      </w:r>
      <w:proofErr w:type="gramEnd"/>
      <w:r>
        <w:t>/ Set passenger name for display</w:t>
      </w:r>
    </w:p>
    <w:p w14:paraId="19951B47" w14:textId="77777777" w:rsidR="00B12C0A" w:rsidRDefault="00B12C0A" w:rsidP="00B12C0A">
      <w:r>
        <w:t xml:space="preserve">            </w:t>
      </w:r>
      <w:proofErr w:type="gramStart"/>
      <w:r>
        <w:t>std::</w:t>
      </w:r>
      <w:proofErr w:type="spellStart"/>
      <w:proofErr w:type="gramEnd"/>
      <w:r>
        <w:t>cout</w:t>
      </w:r>
      <w:proofErr w:type="spellEnd"/>
      <w:r>
        <w:t xml:space="preserve"> &lt;&lt; "Thank you, your seat has been booked successfully!\n";</w:t>
      </w:r>
    </w:p>
    <w:p w14:paraId="084437BB" w14:textId="77777777" w:rsidR="00B12C0A" w:rsidRDefault="00B12C0A" w:rsidP="00B12C0A">
      <w:r>
        <w:t xml:space="preserve">            return </w:t>
      </w:r>
      <w:proofErr w:type="gramStart"/>
      <w:r>
        <w:t>true;</w:t>
      </w:r>
      <w:proofErr w:type="gramEnd"/>
    </w:p>
    <w:p w14:paraId="3C1AB89B" w14:textId="77777777" w:rsidR="00B12C0A" w:rsidRDefault="00B12C0A" w:rsidP="00B12C0A">
      <w:r>
        <w:t xml:space="preserve">        } else {</w:t>
      </w:r>
    </w:p>
    <w:p w14:paraId="6828EA92" w14:textId="77777777" w:rsidR="00B12C0A" w:rsidRDefault="00B12C0A" w:rsidP="00B12C0A">
      <w:r>
        <w:t xml:space="preserve">            </w:t>
      </w:r>
      <w:proofErr w:type="gramStart"/>
      <w:r>
        <w:t>std::</w:t>
      </w:r>
      <w:proofErr w:type="spellStart"/>
      <w:proofErr w:type="gramEnd"/>
      <w:r>
        <w:t>cout</w:t>
      </w:r>
      <w:proofErr w:type="spellEnd"/>
      <w:r>
        <w:t xml:space="preserve"> &lt;&lt; "We are very sorry, the flight you chose is fully booked.\n";</w:t>
      </w:r>
    </w:p>
    <w:p w14:paraId="04BBE232" w14:textId="77777777" w:rsidR="00B12C0A" w:rsidRDefault="00B12C0A" w:rsidP="00B12C0A">
      <w:r>
        <w:t xml:space="preserve">            return </w:t>
      </w:r>
      <w:proofErr w:type="gramStart"/>
      <w:r>
        <w:t>false;</w:t>
      </w:r>
      <w:proofErr w:type="gramEnd"/>
    </w:p>
    <w:p w14:paraId="36E15502" w14:textId="77777777" w:rsidR="00B12C0A" w:rsidRDefault="00B12C0A" w:rsidP="00B12C0A">
      <w:r>
        <w:t xml:space="preserve">        }</w:t>
      </w:r>
    </w:p>
    <w:p w14:paraId="7D86F415" w14:textId="77777777" w:rsidR="00B12C0A" w:rsidRDefault="00B12C0A" w:rsidP="00B12C0A">
      <w:r>
        <w:t xml:space="preserve">    }</w:t>
      </w:r>
    </w:p>
    <w:p w14:paraId="3D4EB8F9" w14:textId="77777777" w:rsidR="00B12C0A" w:rsidRDefault="00B12C0A" w:rsidP="00B12C0A">
      <w:r>
        <w:t>};</w:t>
      </w:r>
    </w:p>
    <w:p w14:paraId="101AFF4D" w14:textId="77777777" w:rsidR="00B12C0A" w:rsidRDefault="00B12C0A" w:rsidP="00B12C0A"/>
    <w:p w14:paraId="76C0F474" w14:textId="77777777" w:rsidR="00B12C0A" w:rsidRDefault="00B12C0A" w:rsidP="00B12C0A">
      <w:r>
        <w:t xml:space="preserve">class </w:t>
      </w:r>
      <w:proofErr w:type="gramStart"/>
      <w:r>
        <w:t>Passenger :</w:t>
      </w:r>
      <w:proofErr w:type="gramEnd"/>
      <w:r>
        <w:t xml:space="preserve"> public Person {</w:t>
      </w:r>
    </w:p>
    <w:p w14:paraId="636EEAEB" w14:textId="77777777" w:rsidR="00B12C0A" w:rsidRDefault="00B12C0A" w:rsidP="00B12C0A">
      <w:r>
        <w:t>public:</w:t>
      </w:r>
    </w:p>
    <w:p w14:paraId="31371F0D" w14:textId="77777777" w:rsidR="00B12C0A" w:rsidRDefault="00B12C0A" w:rsidP="00B12C0A">
      <w:r>
        <w:t xml:space="preserve">    </w:t>
      </w:r>
      <w:proofErr w:type="gramStart"/>
      <w:r>
        <w:t>Passenger(</w:t>
      </w:r>
      <w:proofErr w:type="gramEnd"/>
      <w:r>
        <w:t>const std::string&amp; name) : Person(name) {}</w:t>
      </w:r>
    </w:p>
    <w:p w14:paraId="2AAEFBDB" w14:textId="77777777" w:rsidR="00B12C0A" w:rsidRDefault="00B12C0A" w:rsidP="00B12C0A"/>
    <w:p w14:paraId="1600DB00" w14:textId="77777777" w:rsidR="00B12C0A" w:rsidRDefault="00B12C0A" w:rsidP="00B12C0A">
      <w:r>
        <w:t xml:space="preserve">    void </w:t>
      </w:r>
      <w:proofErr w:type="gramStart"/>
      <w:r>
        <w:t>display(</w:t>
      </w:r>
      <w:proofErr w:type="gramEnd"/>
      <w:r>
        <w:t>) const override {</w:t>
      </w:r>
    </w:p>
    <w:p w14:paraId="39DE4BB1" w14:textId="77777777" w:rsidR="00B12C0A" w:rsidRDefault="00B12C0A" w:rsidP="00B12C0A">
      <w:r>
        <w:t xml:space="preserve">        </w:t>
      </w:r>
      <w:proofErr w:type="gramStart"/>
      <w:r>
        <w:t>std::</w:t>
      </w:r>
      <w:proofErr w:type="spellStart"/>
      <w:proofErr w:type="gramEnd"/>
      <w:r>
        <w:t>cout</w:t>
      </w:r>
      <w:proofErr w:type="spellEnd"/>
      <w:r>
        <w:t xml:space="preserve"> &lt;&lt; "Passenger Name: " &lt;&lt; personName &lt;&lt; std::</w:t>
      </w:r>
      <w:proofErr w:type="spellStart"/>
      <w:r>
        <w:t>endl</w:t>
      </w:r>
      <w:proofErr w:type="spellEnd"/>
      <w:r>
        <w:t>;</w:t>
      </w:r>
    </w:p>
    <w:p w14:paraId="200AA416" w14:textId="77777777" w:rsidR="00B12C0A" w:rsidRDefault="00B12C0A" w:rsidP="00B12C0A">
      <w:r>
        <w:t xml:space="preserve">    }</w:t>
      </w:r>
    </w:p>
    <w:p w14:paraId="5345B137" w14:textId="77777777" w:rsidR="00B12C0A" w:rsidRDefault="00B12C0A" w:rsidP="00B12C0A">
      <w:r>
        <w:t>};</w:t>
      </w:r>
    </w:p>
    <w:p w14:paraId="33AC60ED" w14:textId="77777777" w:rsidR="00B12C0A" w:rsidRDefault="00B12C0A" w:rsidP="00B12C0A"/>
    <w:p w14:paraId="770F24AF" w14:textId="77777777" w:rsidR="00B12C0A" w:rsidRDefault="00B12C0A" w:rsidP="00B12C0A">
      <w:r>
        <w:t>class BookingSystem {</w:t>
      </w:r>
    </w:p>
    <w:p w14:paraId="1AFF3D72" w14:textId="77777777" w:rsidR="00B12C0A" w:rsidRDefault="00B12C0A" w:rsidP="00B12C0A">
      <w:r>
        <w:lastRenderedPageBreak/>
        <w:t>private:</w:t>
      </w:r>
    </w:p>
    <w:p w14:paraId="4CE4F93B" w14:textId="77777777" w:rsidR="00B12C0A" w:rsidRDefault="00B12C0A" w:rsidP="00B12C0A">
      <w:r>
        <w:t xml:space="preserve">    </w:t>
      </w:r>
      <w:proofErr w:type="gramStart"/>
      <w:r>
        <w:t>std::</w:t>
      </w:r>
      <w:proofErr w:type="gramEnd"/>
      <w:r>
        <w:t>vector&lt;Flight&gt; flights;</w:t>
      </w:r>
    </w:p>
    <w:p w14:paraId="073A3CD4" w14:textId="77777777" w:rsidR="00B12C0A" w:rsidRDefault="00B12C0A" w:rsidP="00B12C0A"/>
    <w:p w14:paraId="603C562C" w14:textId="77777777" w:rsidR="00B12C0A" w:rsidRDefault="00B12C0A" w:rsidP="00B12C0A">
      <w:r>
        <w:t>public:</w:t>
      </w:r>
    </w:p>
    <w:p w14:paraId="05C2C8EE" w14:textId="77777777" w:rsidR="00B12C0A" w:rsidRDefault="00B12C0A" w:rsidP="00B12C0A">
      <w:r>
        <w:t xml:space="preserve">    void </w:t>
      </w:r>
      <w:proofErr w:type="gramStart"/>
      <w:r>
        <w:t>run(</w:t>
      </w:r>
      <w:proofErr w:type="gramEnd"/>
      <w:r>
        <w:t>) {</w:t>
      </w:r>
    </w:p>
    <w:p w14:paraId="1CA2F801" w14:textId="77777777" w:rsidR="00B12C0A" w:rsidRDefault="00B12C0A" w:rsidP="00B12C0A">
      <w:r>
        <w:t xml:space="preserve">        </w:t>
      </w:r>
      <w:proofErr w:type="spellStart"/>
      <w:proofErr w:type="gramStart"/>
      <w:r>
        <w:t>addSampleFlights</w:t>
      </w:r>
      <w:proofErr w:type="spellEnd"/>
      <w:r>
        <w:t>(</w:t>
      </w:r>
      <w:proofErr w:type="gramEnd"/>
      <w:r>
        <w:t>);</w:t>
      </w:r>
    </w:p>
    <w:p w14:paraId="3310F1EA" w14:textId="77777777" w:rsidR="00B12C0A" w:rsidRDefault="00B12C0A" w:rsidP="00B12C0A">
      <w:r>
        <w:t xml:space="preserve">        int </w:t>
      </w:r>
      <w:proofErr w:type="gramStart"/>
      <w:r>
        <w:t>choice;</w:t>
      </w:r>
      <w:proofErr w:type="gramEnd"/>
    </w:p>
    <w:p w14:paraId="2C1D76A6" w14:textId="77777777" w:rsidR="00B12C0A" w:rsidRDefault="00B12C0A" w:rsidP="00B12C0A">
      <w:r>
        <w:t xml:space="preserve">        do {</w:t>
      </w:r>
    </w:p>
    <w:p w14:paraId="015D9394" w14:textId="77777777" w:rsidR="00B12C0A" w:rsidRDefault="00B12C0A" w:rsidP="00B12C0A">
      <w:r>
        <w:t xml:space="preserve">            </w:t>
      </w:r>
      <w:proofErr w:type="spellStart"/>
      <w:proofErr w:type="gramStart"/>
      <w:r>
        <w:t>displayMainMenu</w:t>
      </w:r>
      <w:proofErr w:type="spellEnd"/>
      <w:r>
        <w:t>(</w:t>
      </w:r>
      <w:proofErr w:type="gramEnd"/>
      <w:r>
        <w:t>);</w:t>
      </w:r>
    </w:p>
    <w:p w14:paraId="7DF33D00" w14:textId="77777777" w:rsidR="00B12C0A" w:rsidRDefault="00B12C0A" w:rsidP="00B12C0A">
      <w:r>
        <w:t xml:space="preserve">            </w:t>
      </w:r>
      <w:proofErr w:type="gramStart"/>
      <w:r>
        <w:t>std::</w:t>
      </w:r>
      <w:proofErr w:type="spellStart"/>
      <w:proofErr w:type="gramEnd"/>
      <w:r>
        <w:t>cout</w:t>
      </w:r>
      <w:proofErr w:type="spellEnd"/>
      <w:r>
        <w:t xml:space="preserve"> &lt;&lt; "Please select which menu you would like to enter into: ";</w:t>
      </w:r>
    </w:p>
    <w:p w14:paraId="77781798" w14:textId="77777777" w:rsidR="00B12C0A" w:rsidRDefault="00B12C0A" w:rsidP="00B12C0A">
      <w:r>
        <w:t xml:space="preserve">            </w:t>
      </w:r>
      <w:proofErr w:type="gramStart"/>
      <w:r>
        <w:t>std::</w:t>
      </w:r>
      <w:proofErr w:type="spellStart"/>
      <w:proofErr w:type="gramEnd"/>
      <w:r>
        <w:t>cin</w:t>
      </w:r>
      <w:proofErr w:type="spellEnd"/>
      <w:r>
        <w:t xml:space="preserve"> &gt;&gt; choice;</w:t>
      </w:r>
    </w:p>
    <w:p w14:paraId="552E0B7E" w14:textId="77777777" w:rsidR="00B12C0A" w:rsidRDefault="00B12C0A" w:rsidP="00B12C0A">
      <w:r>
        <w:t xml:space="preserve">            switch (choice) {</w:t>
      </w:r>
    </w:p>
    <w:p w14:paraId="627BC28E" w14:textId="77777777" w:rsidR="00B12C0A" w:rsidRDefault="00B12C0A" w:rsidP="00B12C0A">
      <w:r>
        <w:t xml:space="preserve">                case 1:</w:t>
      </w:r>
    </w:p>
    <w:p w14:paraId="40E39D00" w14:textId="77777777" w:rsidR="00B12C0A" w:rsidRDefault="00B12C0A" w:rsidP="00B12C0A">
      <w:r>
        <w:t xml:space="preserve">                    </w:t>
      </w:r>
      <w:proofErr w:type="spellStart"/>
      <w:proofErr w:type="gramStart"/>
      <w:r>
        <w:t>displayAvailableFlights</w:t>
      </w:r>
      <w:proofErr w:type="spellEnd"/>
      <w:r>
        <w:t>(</w:t>
      </w:r>
      <w:proofErr w:type="gramEnd"/>
      <w:r>
        <w:t>);</w:t>
      </w:r>
    </w:p>
    <w:p w14:paraId="770AD38D" w14:textId="77777777" w:rsidR="00B12C0A" w:rsidRDefault="00B12C0A" w:rsidP="00B12C0A">
      <w:r>
        <w:t xml:space="preserve">                    </w:t>
      </w:r>
      <w:proofErr w:type="gramStart"/>
      <w:r>
        <w:t>break;</w:t>
      </w:r>
      <w:proofErr w:type="gramEnd"/>
    </w:p>
    <w:p w14:paraId="7562BE28" w14:textId="77777777" w:rsidR="00B12C0A" w:rsidRDefault="00B12C0A" w:rsidP="00B12C0A">
      <w:r>
        <w:t xml:space="preserve">                case 2:</w:t>
      </w:r>
    </w:p>
    <w:p w14:paraId="68260123" w14:textId="77777777" w:rsidR="00B12C0A" w:rsidRDefault="00B12C0A" w:rsidP="00B12C0A">
      <w:r>
        <w:t xml:space="preserve">                    </w:t>
      </w:r>
      <w:proofErr w:type="spellStart"/>
      <w:proofErr w:type="gramStart"/>
      <w:r>
        <w:t>bookSeat</w:t>
      </w:r>
      <w:proofErr w:type="spellEnd"/>
      <w:r>
        <w:t>(</w:t>
      </w:r>
      <w:proofErr w:type="gramEnd"/>
      <w:r>
        <w:t>);</w:t>
      </w:r>
    </w:p>
    <w:p w14:paraId="15067841" w14:textId="77777777" w:rsidR="00B12C0A" w:rsidRDefault="00B12C0A" w:rsidP="00B12C0A">
      <w:r>
        <w:t xml:space="preserve">                    </w:t>
      </w:r>
      <w:proofErr w:type="gramStart"/>
      <w:r>
        <w:t>break;</w:t>
      </w:r>
      <w:proofErr w:type="gramEnd"/>
    </w:p>
    <w:p w14:paraId="3440159A" w14:textId="77777777" w:rsidR="00B12C0A" w:rsidRDefault="00B12C0A" w:rsidP="00B12C0A">
      <w:r>
        <w:t xml:space="preserve">                case 3:</w:t>
      </w:r>
    </w:p>
    <w:p w14:paraId="1989936F" w14:textId="77777777" w:rsidR="00B12C0A" w:rsidRDefault="00B12C0A" w:rsidP="00B12C0A">
      <w:r>
        <w:t xml:space="preserve">                    </w:t>
      </w:r>
      <w:proofErr w:type="spellStart"/>
      <w:proofErr w:type="gramStart"/>
      <w:r>
        <w:t>restartSystem</w:t>
      </w:r>
      <w:proofErr w:type="spellEnd"/>
      <w:r>
        <w:t>(</w:t>
      </w:r>
      <w:proofErr w:type="gramEnd"/>
      <w:r>
        <w:t>);</w:t>
      </w:r>
    </w:p>
    <w:p w14:paraId="4DE9BEAC" w14:textId="77777777" w:rsidR="00B12C0A" w:rsidRDefault="00B12C0A" w:rsidP="00B12C0A">
      <w:r>
        <w:t xml:space="preserve">                    </w:t>
      </w:r>
      <w:proofErr w:type="gramStart"/>
      <w:r>
        <w:t>break;</w:t>
      </w:r>
      <w:proofErr w:type="gramEnd"/>
    </w:p>
    <w:p w14:paraId="1B44B2EA" w14:textId="77777777" w:rsidR="00B12C0A" w:rsidRDefault="00B12C0A" w:rsidP="00B12C0A">
      <w:r>
        <w:t xml:space="preserve">                case 0:</w:t>
      </w:r>
    </w:p>
    <w:p w14:paraId="35907A19" w14:textId="77777777" w:rsidR="00B12C0A" w:rsidRDefault="00B12C0A" w:rsidP="00B12C0A">
      <w:r>
        <w:t xml:space="preserve">                    </w:t>
      </w:r>
      <w:proofErr w:type="gramStart"/>
      <w:r>
        <w:t>std::</w:t>
      </w:r>
      <w:proofErr w:type="spellStart"/>
      <w:proofErr w:type="gramEnd"/>
      <w:r>
        <w:t>cout</w:t>
      </w:r>
      <w:proofErr w:type="spellEnd"/>
      <w:r>
        <w:t xml:space="preserve"> &lt;&lt; "You are now exiting the Flight Booking System. See you soon!" &lt;&lt; </w:t>
      </w:r>
      <w:proofErr w:type="gramStart"/>
      <w:r>
        <w:t>std::</w:t>
      </w:r>
      <w:proofErr w:type="spellStart"/>
      <w:proofErr w:type="gramEnd"/>
      <w:r>
        <w:t>endl</w:t>
      </w:r>
      <w:proofErr w:type="spellEnd"/>
      <w:r>
        <w:t>;</w:t>
      </w:r>
    </w:p>
    <w:p w14:paraId="02A8E8AD" w14:textId="77777777" w:rsidR="00B12C0A" w:rsidRDefault="00B12C0A" w:rsidP="00B12C0A">
      <w:r>
        <w:t xml:space="preserve">                    </w:t>
      </w:r>
      <w:proofErr w:type="gramStart"/>
      <w:r>
        <w:t>break;</w:t>
      </w:r>
      <w:proofErr w:type="gramEnd"/>
    </w:p>
    <w:p w14:paraId="24F2F54A" w14:textId="77777777" w:rsidR="00B12C0A" w:rsidRDefault="00B12C0A" w:rsidP="00B12C0A">
      <w:r>
        <w:t xml:space="preserve">                default:</w:t>
      </w:r>
    </w:p>
    <w:p w14:paraId="17B8D375" w14:textId="77777777" w:rsidR="00B12C0A" w:rsidRDefault="00B12C0A" w:rsidP="00B12C0A">
      <w:r>
        <w:t xml:space="preserve">                    </w:t>
      </w:r>
      <w:proofErr w:type="gramStart"/>
      <w:r>
        <w:t>std::</w:t>
      </w:r>
      <w:proofErr w:type="spellStart"/>
      <w:proofErr w:type="gramEnd"/>
      <w:r>
        <w:t>cout</w:t>
      </w:r>
      <w:proofErr w:type="spellEnd"/>
      <w:r>
        <w:t xml:space="preserve"> &lt;&lt; "The input you entered is invalid, please try again." &lt;&lt; </w:t>
      </w:r>
      <w:proofErr w:type="gramStart"/>
      <w:r>
        <w:t>std::</w:t>
      </w:r>
      <w:proofErr w:type="spellStart"/>
      <w:proofErr w:type="gramEnd"/>
      <w:r>
        <w:t>endl</w:t>
      </w:r>
      <w:proofErr w:type="spellEnd"/>
      <w:r>
        <w:t>;</w:t>
      </w:r>
    </w:p>
    <w:p w14:paraId="2894E322" w14:textId="77777777" w:rsidR="00B12C0A" w:rsidRDefault="00B12C0A" w:rsidP="00B12C0A">
      <w:r>
        <w:lastRenderedPageBreak/>
        <w:t xml:space="preserve">                    </w:t>
      </w:r>
      <w:proofErr w:type="spellStart"/>
      <w:proofErr w:type="gramStart"/>
      <w:r>
        <w:t>clearInputBuffer</w:t>
      </w:r>
      <w:proofErr w:type="spellEnd"/>
      <w:r>
        <w:t>(</w:t>
      </w:r>
      <w:proofErr w:type="gramEnd"/>
      <w:r>
        <w:t>);</w:t>
      </w:r>
    </w:p>
    <w:p w14:paraId="72DA4898" w14:textId="77777777" w:rsidR="00B12C0A" w:rsidRDefault="00B12C0A" w:rsidP="00B12C0A">
      <w:r>
        <w:t xml:space="preserve">            }</w:t>
      </w:r>
    </w:p>
    <w:p w14:paraId="3B1FE6BB" w14:textId="77777777" w:rsidR="00B12C0A" w:rsidRDefault="00B12C0A" w:rsidP="00B12C0A">
      <w:r>
        <w:t xml:space="preserve">        } while (</w:t>
      </w:r>
      <w:proofErr w:type="gramStart"/>
      <w:r>
        <w:t>choice !</w:t>
      </w:r>
      <w:proofErr w:type="gramEnd"/>
      <w:r>
        <w:t>= 0);</w:t>
      </w:r>
    </w:p>
    <w:p w14:paraId="51E362FB" w14:textId="77777777" w:rsidR="00B12C0A" w:rsidRDefault="00B12C0A" w:rsidP="00B12C0A">
      <w:r>
        <w:t xml:space="preserve">    }</w:t>
      </w:r>
    </w:p>
    <w:p w14:paraId="1B59293A" w14:textId="77777777" w:rsidR="00B12C0A" w:rsidRDefault="00B12C0A" w:rsidP="00B12C0A"/>
    <w:p w14:paraId="468F5B14" w14:textId="77777777" w:rsidR="00B12C0A" w:rsidRDefault="00B12C0A" w:rsidP="00B12C0A">
      <w:r>
        <w:t>private:</w:t>
      </w:r>
    </w:p>
    <w:p w14:paraId="04A5F346" w14:textId="77777777" w:rsidR="00B12C0A" w:rsidRDefault="00B12C0A" w:rsidP="00B12C0A">
      <w:r>
        <w:t xml:space="preserve">    void </w:t>
      </w:r>
      <w:proofErr w:type="spellStart"/>
      <w:proofErr w:type="gramStart"/>
      <w:r>
        <w:t>displayMainMenu</w:t>
      </w:r>
      <w:proofErr w:type="spellEnd"/>
      <w:r>
        <w:t>(</w:t>
      </w:r>
      <w:proofErr w:type="gramEnd"/>
      <w:r>
        <w:t>) const {</w:t>
      </w:r>
    </w:p>
    <w:p w14:paraId="6D727235" w14:textId="77777777" w:rsidR="00B12C0A" w:rsidRDefault="00B12C0A" w:rsidP="00B12C0A">
      <w:r>
        <w:t xml:space="preserve">        </w:t>
      </w:r>
      <w:proofErr w:type="gramStart"/>
      <w:r>
        <w:t>std::</w:t>
      </w:r>
      <w:proofErr w:type="spellStart"/>
      <w:proofErr w:type="gramEnd"/>
      <w:r>
        <w:t>cout</w:t>
      </w:r>
      <w:proofErr w:type="spellEnd"/>
      <w:r>
        <w:t xml:space="preserve"> &lt;&lt; "\</w:t>
      </w:r>
      <w:proofErr w:type="spellStart"/>
      <w:r>
        <w:t>nFlight</w:t>
      </w:r>
      <w:proofErr w:type="spellEnd"/>
      <w:r>
        <w:t xml:space="preserve"> Booking System Menu\n";</w:t>
      </w:r>
    </w:p>
    <w:p w14:paraId="5A945AC8" w14:textId="77777777" w:rsidR="00B12C0A" w:rsidRDefault="00B12C0A" w:rsidP="00B12C0A">
      <w:r>
        <w:t xml:space="preserve">        </w:t>
      </w:r>
      <w:proofErr w:type="gramStart"/>
      <w:r>
        <w:t>std::</w:t>
      </w:r>
      <w:proofErr w:type="spellStart"/>
      <w:proofErr w:type="gramEnd"/>
      <w:r>
        <w:t>cout</w:t>
      </w:r>
      <w:proofErr w:type="spellEnd"/>
      <w:r>
        <w:t xml:space="preserve"> &lt;&lt; "1. View Available Flights\n</w:t>
      </w:r>
      <w:proofErr w:type="gramStart"/>
      <w:r>
        <w:t>";</w:t>
      </w:r>
      <w:proofErr w:type="gramEnd"/>
    </w:p>
    <w:p w14:paraId="086B8A7E" w14:textId="77777777" w:rsidR="00B12C0A" w:rsidRDefault="00B12C0A" w:rsidP="00B12C0A">
      <w:r>
        <w:t xml:space="preserve">        </w:t>
      </w:r>
      <w:proofErr w:type="gramStart"/>
      <w:r>
        <w:t>std::</w:t>
      </w:r>
      <w:proofErr w:type="spellStart"/>
      <w:proofErr w:type="gramEnd"/>
      <w:r>
        <w:t>cout</w:t>
      </w:r>
      <w:proofErr w:type="spellEnd"/>
      <w:r>
        <w:t xml:space="preserve"> &lt;&lt; "2. Book a Seat\n</w:t>
      </w:r>
      <w:proofErr w:type="gramStart"/>
      <w:r>
        <w:t>";</w:t>
      </w:r>
      <w:proofErr w:type="gramEnd"/>
    </w:p>
    <w:p w14:paraId="20ACC377" w14:textId="77777777" w:rsidR="00B12C0A" w:rsidRDefault="00B12C0A" w:rsidP="00B12C0A">
      <w:r>
        <w:t xml:space="preserve">        </w:t>
      </w:r>
      <w:proofErr w:type="gramStart"/>
      <w:r>
        <w:t>std::</w:t>
      </w:r>
      <w:proofErr w:type="spellStart"/>
      <w:proofErr w:type="gramEnd"/>
      <w:r>
        <w:t>cout</w:t>
      </w:r>
      <w:proofErr w:type="spellEnd"/>
      <w:r>
        <w:t xml:space="preserve"> &lt;&lt; "3. Restart the System\n</w:t>
      </w:r>
      <w:proofErr w:type="gramStart"/>
      <w:r>
        <w:t>";</w:t>
      </w:r>
      <w:proofErr w:type="gramEnd"/>
    </w:p>
    <w:p w14:paraId="1ED36ED8" w14:textId="77777777" w:rsidR="00B12C0A" w:rsidRDefault="00B12C0A" w:rsidP="00B12C0A">
      <w:r>
        <w:t xml:space="preserve">        </w:t>
      </w:r>
      <w:proofErr w:type="gramStart"/>
      <w:r>
        <w:t>std::</w:t>
      </w:r>
      <w:proofErr w:type="spellStart"/>
      <w:proofErr w:type="gramEnd"/>
      <w:r>
        <w:t>cout</w:t>
      </w:r>
      <w:proofErr w:type="spellEnd"/>
      <w:r>
        <w:t xml:space="preserve"> &lt;&lt; "0. Exit the System\n</w:t>
      </w:r>
      <w:proofErr w:type="gramStart"/>
      <w:r>
        <w:t>";</w:t>
      </w:r>
      <w:proofErr w:type="gramEnd"/>
    </w:p>
    <w:p w14:paraId="30501A4E" w14:textId="77777777" w:rsidR="00B12C0A" w:rsidRDefault="00B12C0A" w:rsidP="00B12C0A">
      <w:r>
        <w:t xml:space="preserve">    }</w:t>
      </w:r>
    </w:p>
    <w:p w14:paraId="0C0DE0E8" w14:textId="77777777" w:rsidR="00B12C0A" w:rsidRDefault="00B12C0A" w:rsidP="00B12C0A"/>
    <w:p w14:paraId="0B79CB19" w14:textId="77777777" w:rsidR="00B12C0A" w:rsidRDefault="00B12C0A" w:rsidP="00B12C0A">
      <w:r>
        <w:t xml:space="preserve">    void </w:t>
      </w:r>
      <w:proofErr w:type="spellStart"/>
      <w:proofErr w:type="gramStart"/>
      <w:r>
        <w:t>displayAvailableFlights</w:t>
      </w:r>
      <w:proofErr w:type="spellEnd"/>
      <w:r>
        <w:t>(</w:t>
      </w:r>
      <w:proofErr w:type="gramEnd"/>
      <w:r>
        <w:t>) const {</w:t>
      </w:r>
    </w:p>
    <w:p w14:paraId="5A713501" w14:textId="77777777" w:rsidR="00B12C0A" w:rsidRDefault="00B12C0A" w:rsidP="00B12C0A">
      <w:r>
        <w:t xml:space="preserve">        if (</w:t>
      </w:r>
      <w:proofErr w:type="spellStart"/>
      <w:proofErr w:type="gramStart"/>
      <w:r>
        <w:t>flights.empty</w:t>
      </w:r>
      <w:proofErr w:type="spellEnd"/>
      <w:proofErr w:type="gramEnd"/>
      <w:r>
        <w:t>()) {</w:t>
      </w:r>
    </w:p>
    <w:p w14:paraId="440B46AC" w14:textId="77777777" w:rsidR="00B12C0A" w:rsidRDefault="00B12C0A" w:rsidP="00B12C0A">
      <w:r>
        <w:t xml:space="preserve">            </w:t>
      </w:r>
      <w:proofErr w:type="gramStart"/>
      <w:r>
        <w:t>std::</w:t>
      </w:r>
      <w:proofErr w:type="spellStart"/>
      <w:proofErr w:type="gramEnd"/>
      <w:r>
        <w:t>cout</w:t>
      </w:r>
      <w:proofErr w:type="spellEnd"/>
      <w:r>
        <w:t xml:space="preserve"> &lt;&lt; "Sorry there are no current flights available.\n";</w:t>
      </w:r>
    </w:p>
    <w:p w14:paraId="7FA3101E" w14:textId="77777777" w:rsidR="00B12C0A" w:rsidRDefault="00B12C0A" w:rsidP="00B12C0A">
      <w:r>
        <w:t xml:space="preserve">        } else {</w:t>
      </w:r>
    </w:p>
    <w:p w14:paraId="2DAE54B9" w14:textId="77777777" w:rsidR="00B12C0A" w:rsidRDefault="00B12C0A" w:rsidP="00B12C0A">
      <w:r>
        <w:t xml:space="preserve">            </w:t>
      </w:r>
      <w:proofErr w:type="gramStart"/>
      <w:r>
        <w:t>std::</w:t>
      </w:r>
      <w:proofErr w:type="spellStart"/>
      <w:proofErr w:type="gramEnd"/>
      <w:r>
        <w:t>cout</w:t>
      </w:r>
      <w:proofErr w:type="spellEnd"/>
      <w:r>
        <w:t xml:space="preserve"> &lt;&lt; "\</w:t>
      </w:r>
      <w:proofErr w:type="spellStart"/>
      <w:r>
        <w:t>nAvailable</w:t>
      </w:r>
      <w:proofErr w:type="spellEnd"/>
      <w:r>
        <w:t xml:space="preserve"> Flights\n";</w:t>
      </w:r>
    </w:p>
    <w:p w14:paraId="13F50092" w14:textId="77777777" w:rsidR="00B12C0A" w:rsidRDefault="00B12C0A" w:rsidP="00B12C0A">
      <w:r>
        <w:t xml:space="preserve">            for (const auto&amp; </w:t>
      </w:r>
      <w:proofErr w:type="gramStart"/>
      <w:r>
        <w:t>flight :</w:t>
      </w:r>
      <w:proofErr w:type="gramEnd"/>
      <w:r>
        <w:t xml:space="preserve"> flights) {</w:t>
      </w:r>
    </w:p>
    <w:p w14:paraId="39239FD4" w14:textId="77777777" w:rsidR="00B12C0A" w:rsidRDefault="00B12C0A" w:rsidP="00B12C0A">
      <w:r>
        <w:t xml:space="preserve">                </w:t>
      </w:r>
      <w:proofErr w:type="spellStart"/>
      <w:proofErr w:type="gramStart"/>
      <w:r>
        <w:t>flight.display</w:t>
      </w:r>
      <w:proofErr w:type="spellEnd"/>
      <w:proofErr w:type="gramEnd"/>
      <w:r>
        <w:t>();</w:t>
      </w:r>
    </w:p>
    <w:p w14:paraId="26B76A19" w14:textId="77777777" w:rsidR="00B12C0A" w:rsidRDefault="00B12C0A" w:rsidP="00B12C0A">
      <w:r>
        <w:t xml:space="preserve">                </w:t>
      </w:r>
      <w:proofErr w:type="gramStart"/>
      <w:r>
        <w:t>std::</w:t>
      </w:r>
      <w:proofErr w:type="spellStart"/>
      <w:proofErr w:type="gramEnd"/>
      <w:r>
        <w:t>cout</w:t>
      </w:r>
      <w:proofErr w:type="spellEnd"/>
      <w:r>
        <w:t xml:space="preserve"> &lt;&lt; "--------------" &lt;&lt; std::</w:t>
      </w:r>
      <w:proofErr w:type="spellStart"/>
      <w:r>
        <w:t>endl</w:t>
      </w:r>
      <w:proofErr w:type="spellEnd"/>
      <w:r>
        <w:t>;</w:t>
      </w:r>
    </w:p>
    <w:p w14:paraId="656E1201" w14:textId="77777777" w:rsidR="00B12C0A" w:rsidRDefault="00B12C0A" w:rsidP="00B12C0A">
      <w:r>
        <w:t xml:space="preserve">            }</w:t>
      </w:r>
    </w:p>
    <w:p w14:paraId="4AB590CC" w14:textId="77777777" w:rsidR="00B12C0A" w:rsidRDefault="00B12C0A" w:rsidP="00B12C0A">
      <w:r>
        <w:t xml:space="preserve">        }</w:t>
      </w:r>
    </w:p>
    <w:p w14:paraId="3280B32F" w14:textId="77777777" w:rsidR="00B12C0A" w:rsidRDefault="00B12C0A" w:rsidP="00B12C0A">
      <w:r>
        <w:t xml:space="preserve">    }</w:t>
      </w:r>
    </w:p>
    <w:p w14:paraId="0E66DA15" w14:textId="77777777" w:rsidR="00B12C0A" w:rsidRDefault="00B12C0A" w:rsidP="00B12C0A"/>
    <w:p w14:paraId="1AC92076" w14:textId="77777777" w:rsidR="00B12C0A" w:rsidRDefault="00B12C0A" w:rsidP="00B12C0A">
      <w:r>
        <w:t xml:space="preserve">    void </w:t>
      </w:r>
      <w:proofErr w:type="spellStart"/>
      <w:proofErr w:type="gramStart"/>
      <w:r>
        <w:t>bookSeat</w:t>
      </w:r>
      <w:proofErr w:type="spellEnd"/>
      <w:r>
        <w:t>(</w:t>
      </w:r>
      <w:proofErr w:type="gramEnd"/>
      <w:r>
        <w:t>) {</w:t>
      </w:r>
    </w:p>
    <w:p w14:paraId="30EF17A0" w14:textId="77777777" w:rsidR="00B12C0A" w:rsidRDefault="00B12C0A" w:rsidP="00B12C0A">
      <w:r>
        <w:t xml:space="preserve">        int </w:t>
      </w:r>
      <w:proofErr w:type="gramStart"/>
      <w:r>
        <w:t>flightID;</w:t>
      </w:r>
      <w:proofErr w:type="gramEnd"/>
    </w:p>
    <w:p w14:paraId="5F6A16E9" w14:textId="77777777" w:rsidR="00B12C0A" w:rsidRDefault="00B12C0A" w:rsidP="00B12C0A">
      <w:r>
        <w:lastRenderedPageBreak/>
        <w:t xml:space="preserve">        </w:t>
      </w:r>
      <w:proofErr w:type="gramStart"/>
      <w:r>
        <w:t>std::</w:t>
      </w:r>
      <w:proofErr w:type="gramEnd"/>
      <w:r>
        <w:t xml:space="preserve">string </w:t>
      </w:r>
      <w:proofErr w:type="spellStart"/>
      <w:r>
        <w:t>passengerName</w:t>
      </w:r>
      <w:proofErr w:type="spellEnd"/>
      <w:r>
        <w:t>;</w:t>
      </w:r>
    </w:p>
    <w:p w14:paraId="03FDD4EB" w14:textId="77777777" w:rsidR="00B12C0A" w:rsidRDefault="00B12C0A" w:rsidP="00B12C0A">
      <w:r>
        <w:t xml:space="preserve">        </w:t>
      </w:r>
      <w:proofErr w:type="gramStart"/>
      <w:r>
        <w:t>std::</w:t>
      </w:r>
      <w:proofErr w:type="spellStart"/>
      <w:proofErr w:type="gramEnd"/>
      <w:r>
        <w:t>cout</w:t>
      </w:r>
      <w:proofErr w:type="spellEnd"/>
      <w:r>
        <w:t xml:space="preserve"> &lt;&lt; "Please enter the Flight ID: ";</w:t>
      </w:r>
    </w:p>
    <w:p w14:paraId="3BDE00E8" w14:textId="77777777" w:rsidR="00B12C0A" w:rsidRDefault="00B12C0A" w:rsidP="00B12C0A">
      <w:r>
        <w:t xml:space="preserve">        </w:t>
      </w:r>
      <w:proofErr w:type="gramStart"/>
      <w:r>
        <w:t>std::</w:t>
      </w:r>
      <w:proofErr w:type="spellStart"/>
      <w:proofErr w:type="gramEnd"/>
      <w:r>
        <w:t>cin</w:t>
      </w:r>
      <w:proofErr w:type="spellEnd"/>
      <w:r>
        <w:t xml:space="preserve"> &gt;&gt; flightID;</w:t>
      </w:r>
    </w:p>
    <w:p w14:paraId="4ED58D56" w14:textId="77777777" w:rsidR="00B12C0A" w:rsidRDefault="00B12C0A" w:rsidP="00B12C0A">
      <w:r>
        <w:t xml:space="preserve">        </w:t>
      </w:r>
      <w:proofErr w:type="gramStart"/>
      <w:r>
        <w:t>std::</w:t>
      </w:r>
      <w:proofErr w:type="spellStart"/>
      <w:proofErr w:type="gramEnd"/>
      <w:r>
        <w:t>cout</w:t>
      </w:r>
      <w:proofErr w:type="spellEnd"/>
      <w:r>
        <w:t xml:space="preserve"> &lt;&lt; "Please enter your name: ";</w:t>
      </w:r>
    </w:p>
    <w:p w14:paraId="719BF9E6" w14:textId="77777777" w:rsidR="00B12C0A" w:rsidRDefault="00B12C0A" w:rsidP="00B12C0A">
      <w:r>
        <w:t xml:space="preserve">        </w:t>
      </w:r>
      <w:proofErr w:type="gramStart"/>
      <w:r>
        <w:t>std::</w:t>
      </w:r>
      <w:proofErr w:type="spellStart"/>
      <w:proofErr w:type="gramEnd"/>
      <w:r>
        <w:t>cin.ignore</w:t>
      </w:r>
      <w:proofErr w:type="spellEnd"/>
      <w:r>
        <w:t>();  // Ignore the newline character from previous input</w:t>
      </w:r>
    </w:p>
    <w:p w14:paraId="07CEEEB5" w14:textId="77777777" w:rsidR="00B12C0A" w:rsidRDefault="00B12C0A" w:rsidP="00B12C0A">
      <w:r>
        <w:t xml:space="preserve">        </w:t>
      </w:r>
      <w:proofErr w:type="gramStart"/>
      <w:r>
        <w:t>std::</w:t>
      </w:r>
      <w:proofErr w:type="spellStart"/>
      <w:proofErr w:type="gramEnd"/>
      <w:r>
        <w:t>getline</w:t>
      </w:r>
      <w:proofErr w:type="spellEnd"/>
      <w:r>
        <w:t>(std::</w:t>
      </w:r>
      <w:proofErr w:type="spellStart"/>
      <w:r>
        <w:t>cin</w:t>
      </w:r>
      <w:proofErr w:type="spellEnd"/>
      <w:r>
        <w:t xml:space="preserve">, </w:t>
      </w:r>
      <w:proofErr w:type="spellStart"/>
      <w:r>
        <w:t>passengerName</w:t>
      </w:r>
      <w:proofErr w:type="spellEnd"/>
      <w:r>
        <w:t>);</w:t>
      </w:r>
    </w:p>
    <w:p w14:paraId="28A85CDD" w14:textId="77777777" w:rsidR="00B12C0A" w:rsidRDefault="00B12C0A" w:rsidP="00B12C0A">
      <w:r>
        <w:t xml:space="preserve">        for (auto&amp; </w:t>
      </w:r>
      <w:proofErr w:type="gramStart"/>
      <w:r>
        <w:t>flight :</w:t>
      </w:r>
      <w:proofErr w:type="gramEnd"/>
      <w:r>
        <w:t xml:space="preserve"> flights) {</w:t>
      </w:r>
    </w:p>
    <w:p w14:paraId="5DFF4C38" w14:textId="77777777" w:rsidR="00B12C0A" w:rsidRDefault="00B12C0A" w:rsidP="00B12C0A">
      <w:r>
        <w:t xml:space="preserve">            if (flightID == </w:t>
      </w:r>
      <w:proofErr w:type="spellStart"/>
      <w:proofErr w:type="gramStart"/>
      <w:r>
        <w:t>flight.getFlightID</w:t>
      </w:r>
      <w:proofErr w:type="spellEnd"/>
      <w:proofErr w:type="gramEnd"/>
      <w:r>
        <w:t>()) {</w:t>
      </w:r>
    </w:p>
    <w:p w14:paraId="261BFA8E" w14:textId="77777777" w:rsidR="00B12C0A" w:rsidRDefault="00B12C0A" w:rsidP="00B12C0A">
      <w:r>
        <w:t xml:space="preserve">                if </w:t>
      </w:r>
      <w:proofErr w:type="gramStart"/>
      <w:r>
        <w:t>(!</w:t>
      </w:r>
      <w:proofErr w:type="spellStart"/>
      <w:r>
        <w:t>flight</w:t>
      </w:r>
      <w:proofErr w:type="gramEnd"/>
      <w:r>
        <w:t>.bookSeat</w:t>
      </w:r>
      <w:proofErr w:type="spellEnd"/>
      <w:r>
        <w:t>(</w:t>
      </w:r>
      <w:proofErr w:type="spellStart"/>
      <w:r>
        <w:t>passengerName</w:t>
      </w:r>
      <w:proofErr w:type="spellEnd"/>
      <w:r>
        <w:t>))</w:t>
      </w:r>
    </w:p>
    <w:p w14:paraId="1A67D6E1" w14:textId="77777777" w:rsidR="00B12C0A" w:rsidRDefault="00B12C0A" w:rsidP="00B12C0A">
      <w:r>
        <w:t xml:space="preserve">                </w:t>
      </w:r>
      <w:proofErr w:type="spellStart"/>
      <w:proofErr w:type="gramStart"/>
      <w:r>
        <w:t>displayAvailableFlights</w:t>
      </w:r>
      <w:proofErr w:type="spellEnd"/>
      <w:r>
        <w:t>(</w:t>
      </w:r>
      <w:proofErr w:type="gramEnd"/>
      <w:r>
        <w:t>);</w:t>
      </w:r>
    </w:p>
    <w:p w14:paraId="1CAB3F8C" w14:textId="77777777" w:rsidR="00B12C0A" w:rsidRDefault="00B12C0A" w:rsidP="00B12C0A">
      <w:r>
        <w:t xml:space="preserve">                </w:t>
      </w:r>
      <w:proofErr w:type="gramStart"/>
      <w:r>
        <w:t>return;</w:t>
      </w:r>
      <w:proofErr w:type="gramEnd"/>
    </w:p>
    <w:p w14:paraId="70B18E1C" w14:textId="77777777" w:rsidR="00B12C0A" w:rsidRDefault="00B12C0A" w:rsidP="00B12C0A">
      <w:r>
        <w:t xml:space="preserve">            }</w:t>
      </w:r>
    </w:p>
    <w:p w14:paraId="66A5C779" w14:textId="77777777" w:rsidR="00B12C0A" w:rsidRDefault="00B12C0A" w:rsidP="00B12C0A">
      <w:r>
        <w:t xml:space="preserve">        }</w:t>
      </w:r>
    </w:p>
    <w:p w14:paraId="00E25E2E" w14:textId="77777777" w:rsidR="00B12C0A" w:rsidRDefault="00B12C0A" w:rsidP="00B12C0A">
      <w:r>
        <w:t xml:space="preserve">        </w:t>
      </w:r>
      <w:proofErr w:type="gramStart"/>
      <w:r>
        <w:t>std::</w:t>
      </w:r>
      <w:proofErr w:type="spellStart"/>
      <w:proofErr w:type="gramEnd"/>
      <w:r>
        <w:t>cout</w:t>
      </w:r>
      <w:proofErr w:type="spellEnd"/>
      <w:r>
        <w:t xml:space="preserve"> &lt;&lt; "Try again, The Flight has not been found with ID: " &lt;&lt; flightID &lt;&lt; "\n";</w:t>
      </w:r>
    </w:p>
    <w:p w14:paraId="0743A96F" w14:textId="77777777" w:rsidR="00B12C0A" w:rsidRDefault="00B12C0A" w:rsidP="00B12C0A">
      <w:r>
        <w:t xml:space="preserve">    }</w:t>
      </w:r>
    </w:p>
    <w:p w14:paraId="49C7CCEF" w14:textId="77777777" w:rsidR="00B12C0A" w:rsidRDefault="00B12C0A" w:rsidP="00B12C0A"/>
    <w:p w14:paraId="110DC85A" w14:textId="77777777" w:rsidR="00B12C0A" w:rsidRDefault="00B12C0A" w:rsidP="00B12C0A">
      <w:r>
        <w:t xml:space="preserve">    void </w:t>
      </w:r>
      <w:proofErr w:type="spellStart"/>
      <w:proofErr w:type="gramStart"/>
      <w:r>
        <w:t>restartSystem</w:t>
      </w:r>
      <w:proofErr w:type="spellEnd"/>
      <w:r>
        <w:t>(</w:t>
      </w:r>
      <w:proofErr w:type="gramEnd"/>
      <w:r>
        <w:t>) const {</w:t>
      </w:r>
    </w:p>
    <w:p w14:paraId="58CBE67B" w14:textId="77777777" w:rsidR="00B12C0A" w:rsidRDefault="00B12C0A" w:rsidP="00B12C0A">
      <w:r>
        <w:t xml:space="preserve">        </w:t>
      </w:r>
      <w:proofErr w:type="gramStart"/>
      <w:r>
        <w:t>std::</w:t>
      </w:r>
      <w:proofErr w:type="spellStart"/>
      <w:proofErr w:type="gramEnd"/>
      <w:r>
        <w:t>cout</w:t>
      </w:r>
      <w:proofErr w:type="spellEnd"/>
      <w:r>
        <w:t xml:space="preserve"> &lt;&lt; "Please hold on, the Flight Booking System is being Rebooted.....\n";</w:t>
      </w:r>
    </w:p>
    <w:p w14:paraId="2155E8F5" w14:textId="77777777" w:rsidR="00B12C0A" w:rsidRDefault="00B12C0A" w:rsidP="00B12C0A">
      <w:r>
        <w:t xml:space="preserve">        </w:t>
      </w:r>
      <w:proofErr w:type="spellStart"/>
      <w:proofErr w:type="gramStart"/>
      <w:r>
        <w:t>clearInputBuffer</w:t>
      </w:r>
      <w:proofErr w:type="spellEnd"/>
      <w:r>
        <w:t>(</w:t>
      </w:r>
      <w:proofErr w:type="gramEnd"/>
      <w:r>
        <w:t>);</w:t>
      </w:r>
    </w:p>
    <w:p w14:paraId="77D6C489" w14:textId="77777777" w:rsidR="00B12C0A" w:rsidRDefault="00B12C0A" w:rsidP="00B12C0A">
      <w:r>
        <w:t xml:space="preserve">    }</w:t>
      </w:r>
    </w:p>
    <w:p w14:paraId="053EAB31" w14:textId="77777777" w:rsidR="00B12C0A" w:rsidRDefault="00B12C0A" w:rsidP="00B12C0A"/>
    <w:p w14:paraId="503A2E2C" w14:textId="77777777" w:rsidR="00B12C0A" w:rsidRDefault="00B12C0A" w:rsidP="00B12C0A">
      <w:r>
        <w:t xml:space="preserve">    void </w:t>
      </w:r>
      <w:proofErr w:type="spellStart"/>
      <w:proofErr w:type="gramStart"/>
      <w:r>
        <w:t>addSampleFlights</w:t>
      </w:r>
      <w:proofErr w:type="spellEnd"/>
      <w:r>
        <w:t>(</w:t>
      </w:r>
      <w:proofErr w:type="gramEnd"/>
      <w:r>
        <w:t>) {</w:t>
      </w:r>
    </w:p>
    <w:p w14:paraId="630A30BD" w14:textId="77777777" w:rsidR="00B12C0A" w:rsidRDefault="00B12C0A" w:rsidP="00B12C0A">
      <w:r>
        <w:t xml:space="preserve">        </w:t>
      </w:r>
      <w:proofErr w:type="spellStart"/>
      <w:proofErr w:type="gramStart"/>
      <w:r>
        <w:t>flights.push</w:t>
      </w:r>
      <w:proofErr w:type="gramEnd"/>
      <w:r>
        <w:t>_back</w:t>
      </w:r>
      <w:proofErr w:type="spellEnd"/>
      <w:r>
        <w:t>(Flight(1, "Cardiff", 100));</w:t>
      </w:r>
    </w:p>
    <w:p w14:paraId="18FCABF0" w14:textId="77777777" w:rsidR="00B12C0A" w:rsidRDefault="00B12C0A" w:rsidP="00B12C0A">
      <w:r>
        <w:t xml:space="preserve">        </w:t>
      </w:r>
      <w:proofErr w:type="spellStart"/>
      <w:proofErr w:type="gramStart"/>
      <w:r>
        <w:t>flights.push</w:t>
      </w:r>
      <w:proofErr w:type="gramEnd"/>
      <w:r>
        <w:t>_back</w:t>
      </w:r>
      <w:proofErr w:type="spellEnd"/>
      <w:r>
        <w:t>(Flight(2, "Dublin", 120));</w:t>
      </w:r>
    </w:p>
    <w:p w14:paraId="305CD188" w14:textId="77777777" w:rsidR="00B12C0A" w:rsidRDefault="00B12C0A" w:rsidP="00B12C0A">
      <w:r>
        <w:t xml:space="preserve">        </w:t>
      </w:r>
      <w:proofErr w:type="spellStart"/>
      <w:proofErr w:type="gramStart"/>
      <w:r>
        <w:t>flights.push</w:t>
      </w:r>
      <w:proofErr w:type="gramEnd"/>
      <w:r>
        <w:t>_back</w:t>
      </w:r>
      <w:proofErr w:type="spellEnd"/>
      <w:r>
        <w:t>(Flight(3, "London", 90));</w:t>
      </w:r>
    </w:p>
    <w:p w14:paraId="73DF22D9" w14:textId="77777777" w:rsidR="00B12C0A" w:rsidRDefault="00B12C0A" w:rsidP="00B12C0A">
      <w:r>
        <w:t xml:space="preserve">        </w:t>
      </w:r>
      <w:proofErr w:type="spellStart"/>
      <w:proofErr w:type="gramStart"/>
      <w:r>
        <w:t>flights.push</w:t>
      </w:r>
      <w:proofErr w:type="gramEnd"/>
      <w:r>
        <w:t>_back</w:t>
      </w:r>
      <w:proofErr w:type="spellEnd"/>
      <w:r>
        <w:t>(Flight(4, "Glasgow", 90, 90));  // fully booked flight to test the error messages.</w:t>
      </w:r>
    </w:p>
    <w:p w14:paraId="5248D3DF" w14:textId="77777777" w:rsidR="00B12C0A" w:rsidRDefault="00B12C0A" w:rsidP="00B12C0A">
      <w:r>
        <w:lastRenderedPageBreak/>
        <w:t xml:space="preserve">        </w:t>
      </w:r>
      <w:proofErr w:type="spellStart"/>
      <w:proofErr w:type="gramStart"/>
      <w:r>
        <w:t>flights.push</w:t>
      </w:r>
      <w:proofErr w:type="gramEnd"/>
      <w:r>
        <w:t>_back</w:t>
      </w:r>
      <w:proofErr w:type="spellEnd"/>
      <w:r>
        <w:t>(Flight(5, "Bristol", 120));</w:t>
      </w:r>
    </w:p>
    <w:p w14:paraId="4EF4E15C" w14:textId="77777777" w:rsidR="00B12C0A" w:rsidRDefault="00B12C0A" w:rsidP="00B12C0A">
      <w:r>
        <w:t xml:space="preserve">    }</w:t>
      </w:r>
    </w:p>
    <w:p w14:paraId="23766DFA" w14:textId="77777777" w:rsidR="00B12C0A" w:rsidRDefault="00B12C0A" w:rsidP="00B12C0A"/>
    <w:p w14:paraId="1165C459" w14:textId="77777777" w:rsidR="00B12C0A" w:rsidRDefault="00B12C0A" w:rsidP="00B12C0A">
      <w:r>
        <w:t xml:space="preserve">    void </w:t>
      </w:r>
      <w:proofErr w:type="spellStart"/>
      <w:proofErr w:type="gramStart"/>
      <w:r>
        <w:t>clearInputBuffer</w:t>
      </w:r>
      <w:proofErr w:type="spellEnd"/>
      <w:r>
        <w:t>(</w:t>
      </w:r>
      <w:proofErr w:type="gramEnd"/>
      <w:r>
        <w:t>) const {</w:t>
      </w:r>
    </w:p>
    <w:p w14:paraId="082A4A79" w14:textId="77777777" w:rsidR="00B12C0A" w:rsidRDefault="00B12C0A" w:rsidP="00B12C0A">
      <w:r>
        <w:t xml:space="preserve">        </w:t>
      </w:r>
      <w:proofErr w:type="gramStart"/>
      <w:r>
        <w:t>std::</w:t>
      </w:r>
      <w:proofErr w:type="spellStart"/>
      <w:proofErr w:type="gramEnd"/>
      <w:r>
        <w:t>cin.clear</w:t>
      </w:r>
      <w:proofErr w:type="spellEnd"/>
      <w:r>
        <w:t>();</w:t>
      </w:r>
    </w:p>
    <w:p w14:paraId="5977CA04" w14:textId="77777777" w:rsidR="00B12C0A" w:rsidRDefault="00B12C0A" w:rsidP="00B12C0A">
      <w:r>
        <w:t xml:space="preserve">        </w:t>
      </w:r>
      <w:proofErr w:type="gramStart"/>
      <w:r>
        <w:t>std::</w:t>
      </w:r>
      <w:proofErr w:type="spellStart"/>
      <w:proofErr w:type="gramEnd"/>
      <w:r>
        <w:t>cin.ignore</w:t>
      </w:r>
      <w:proofErr w:type="spellEnd"/>
      <w:r>
        <w:t>(std::</w:t>
      </w:r>
      <w:proofErr w:type="spellStart"/>
      <w:r>
        <w:t>numeric_limits</w:t>
      </w:r>
      <w:proofErr w:type="spellEnd"/>
      <w:r>
        <w:t>&lt;std::</w:t>
      </w:r>
      <w:proofErr w:type="spellStart"/>
      <w:r>
        <w:t>streamsize</w:t>
      </w:r>
      <w:proofErr w:type="spellEnd"/>
      <w:r>
        <w:t>&gt;::max(), '\n');</w:t>
      </w:r>
    </w:p>
    <w:p w14:paraId="638DCEEC" w14:textId="77777777" w:rsidR="00B12C0A" w:rsidRDefault="00B12C0A" w:rsidP="00B12C0A">
      <w:r>
        <w:t xml:space="preserve">    }</w:t>
      </w:r>
    </w:p>
    <w:p w14:paraId="52481AE9" w14:textId="77777777" w:rsidR="00B12C0A" w:rsidRDefault="00B12C0A" w:rsidP="00B12C0A">
      <w:r>
        <w:t>};</w:t>
      </w:r>
    </w:p>
    <w:p w14:paraId="333D3B0E" w14:textId="77777777" w:rsidR="00B12C0A" w:rsidRDefault="00B12C0A" w:rsidP="00B12C0A"/>
    <w:p w14:paraId="4F0F5CD4" w14:textId="77777777" w:rsidR="00B12C0A" w:rsidRDefault="00B12C0A" w:rsidP="00B12C0A">
      <w:r>
        <w:t xml:space="preserve">int </w:t>
      </w:r>
      <w:proofErr w:type="gramStart"/>
      <w:r>
        <w:t>main(</w:t>
      </w:r>
      <w:proofErr w:type="gramEnd"/>
      <w:r>
        <w:t>) {</w:t>
      </w:r>
    </w:p>
    <w:p w14:paraId="1B691B91" w14:textId="77777777" w:rsidR="00B12C0A" w:rsidRDefault="00B12C0A" w:rsidP="00B12C0A">
      <w:r>
        <w:t xml:space="preserve">    BookingSystem </w:t>
      </w:r>
      <w:proofErr w:type="spellStart"/>
      <w:proofErr w:type="gramStart"/>
      <w:r>
        <w:t>reservationSystem</w:t>
      </w:r>
      <w:proofErr w:type="spellEnd"/>
      <w:r>
        <w:t>;</w:t>
      </w:r>
      <w:proofErr w:type="gramEnd"/>
    </w:p>
    <w:p w14:paraId="2A534864" w14:textId="77777777" w:rsidR="00B12C0A" w:rsidRDefault="00B12C0A" w:rsidP="00B12C0A">
      <w:r>
        <w:t xml:space="preserve">    </w:t>
      </w:r>
      <w:proofErr w:type="spellStart"/>
      <w:proofErr w:type="gramStart"/>
      <w:r>
        <w:t>reservationSystem.run</w:t>
      </w:r>
      <w:proofErr w:type="spellEnd"/>
      <w:r>
        <w:t>(</w:t>
      </w:r>
      <w:proofErr w:type="gramEnd"/>
      <w:r>
        <w:t>);</w:t>
      </w:r>
    </w:p>
    <w:p w14:paraId="580CFF71" w14:textId="77777777" w:rsidR="00B12C0A" w:rsidRDefault="00B12C0A" w:rsidP="00B12C0A">
      <w:r>
        <w:t xml:space="preserve">    return </w:t>
      </w:r>
      <w:proofErr w:type="gramStart"/>
      <w:r>
        <w:t>0;</w:t>
      </w:r>
      <w:proofErr w:type="gramEnd"/>
    </w:p>
    <w:p w14:paraId="639B7A60" w14:textId="77777777" w:rsidR="00CE1A6B" w:rsidRPr="003918B9" w:rsidRDefault="00B12C0A" w:rsidP="00B12C0A">
      <w:r w:rsidRPr="003918B9">
        <w:t>}</w:t>
      </w:r>
    </w:p>
    <w:p w14:paraId="3F836C62" w14:textId="2CE8F289" w:rsidR="0054444F" w:rsidRDefault="0054444F" w:rsidP="0054444F">
      <w:pPr>
        <w:pStyle w:val="Heading1"/>
      </w:pPr>
      <w:bookmarkStart w:id="3" w:name="_Toc155102421"/>
      <w:r>
        <w:t>Classes</w:t>
      </w:r>
      <w:bookmarkEnd w:id="3"/>
    </w:p>
    <w:p w14:paraId="35B0778D" w14:textId="37C848B2" w:rsidR="00CF4013" w:rsidRDefault="00CF4013" w:rsidP="00CF4013">
      <w:r>
        <w:t xml:space="preserve">When writing the programme for the flight booking system, </w:t>
      </w:r>
      <w:r w:rsidR="00474477">
        <w:t>I aimed to use 2 base classes and one derived class. I achieved this by using the following classes:</w:t>
      </w:r>
    </w:p>
    <w:p w14:paraId="660597D1" w14:textId="4FEDF2D5" w:rsidR="00BE254A" w:rsidRPr="00BE254A" w:rsidRDefault="00776F47" w:rsidP="00331A3E">
      <w:pPr>
        <w:rPr>
          <w:b/>
          <w:bCs/>
        </w:rPr>
      </w:pPr>
      <w:r>
        <w:t>Bas</w:t>
      </w:r>
      <w:r w:rsidR="00331A3E" w:rsidRPr="00331A3E">
        <w:t xml:space="preserve">e Class: </w:t>
      </w:r>
      <w:r w:rsidR="00FA77B4">
        <w:rPr>
          <w:b/>
          <w:bCs/>
        </w:rPr>
        <w:t>Person</w:t>
      </w:r>
      <w:r w:rsidR="00BE254A">
        <w:br/>
      </w:r>
      <w:r w:rsidR="00BE254A" w:rsidRPr="00BE254A">
        <w:t>A base class is like a blueprint that defines common things for other classes. These other classes, called derived classes, can use the blueprint, and add their own special features. It helps organize code and make it easier to reuse.</w:t>
      </w:r>
    </w:p>
    <w:p w14:paraId="1313A031" w14:textId="564DD45D" w:rsidR="008260CF" w:rsidRPr="00331A3E" w:rsidRDefault="00331A3E" w:rsidP="00331A3E">
      <w:r w:rsidRPr="00331A3E">
        <w:t xml:space="preserve">The Person class serves as the foundation for </w:t>
      </w:r>
      <w:r w:rsidR="00FA77B4">
        <w:t xml:space="preserve">people </w:t>
      </w:r>
      <w:r w:rsidR="00147C36">
        <w:t xml:space="preserve">stored </w:t>
      </w:r>
      <w:r w:rsidRPr="00331A3E">
        <w:t xml:space="preserve">within the Flight Booking System. It </w:t>
      </w:r>
      <w:r w:rsidR="00147C36">
        <w:t>holds</w:t>
      </w:r>
      <w:r w:rsidRPr="00331A3E">
        <w:t xml:space="preserve"> the common attribute of a person's name. This class is designed as a base class, providing a blueprint for more specific entities in the system.</w:t>
      </w:r>
    </w:p>
    <w:p w14:paraId="0F8A3448" w14:textId="1A7687A8" w:rsidR="008260CF" w:rsidRPr="008260CF" w:rsidRDefault="00331A3E" w:rsidP="00331A3E">
      <w:pPr>
        <w:rPr>
          <w:b/>
          <w:bCs/>
        </w:rPr>
      </w:pPr>
      <w:r w:rsidRPr="00331A3E">
        <w:t xml:space="preserve">Derived Class: </w:t>
      </w:r>
      <w:r w:rsidRPr="00331A3E">
        <w:rPr>
          <w:b/>
          <w:bCs/>
        </w:rPr>
        <w:t xml:space="preserve">Flight </w:t>
      </w:r>
      <w:r w:rsidR="008260CF">
        <w:br/>
      </w:r>
      <w:r w:rsidR="008260CF" w:rsidRPr="008260CF">
        <w:t>A derived class is like a specialized version of a base class. It takes the main features from the base class but can also add or change things to suit its specific needs. It's a way to create new classes based on an existing template, making code more organized and reusable.</w:t>
      </w:r>
    </w:p>
    <w:p w14:paraId="25EE9DF9" w14:textId="05DCCC46" w:rsidR="008260CF" w:rsidRPr="00331A3E" w:rsidRDefault="00331A3E" w:rsidP="00331A3E">
      <w:r w:rsidRPr="00331A3E">
        <w:t xml:space="preserve">The Flight class, derived from the Person base class, represents a flight within the booking system. It </w:t>
      </w:r>
      <w:r w:rsidR="008260CF">
        <w:t>holds</w:t>
      </w:r>
      <w:r w:rsidRPr="00331A3E">
        <w:t xml:space="preserve"> essential details such as the flight ID, destination, capacity, </w:t>
      </w:r>
      <w:r w:rsidRPr="00331A3E">
        <w:lastRenderedPageBreak/>
        <w:t xml:space="preserve">and booked seats. The class offers </w:t>
      </w:r>
      <w:r w:rsidR="008260CF">
        <w:t>the ability to</w:t>
      </w:r>
      <w:r w:rsidRPr="00331A3E">
        <w:t xml:space="preserve"> display flight information and booking seats</w:t>
      </w:r>
      <w:r w:rsidR="008260CF">
        <w:t>. This</w:t>
      </w:r>
      <w:r w:rsidRPr="00331A3E">
        <w:t xml:space="preserve"> </w:t>
      </w:r>
      <w:proofErr w:type="spellStart"/>
      <w:r w:rsidRPr="00331A3E">
        <w:t>demonst</w:t>
      </w:r>
      <w:r w:rsidR="008260CF">
        <w:t>es</w:t>
      </w:r>
      <w:proofErr w:type="spellEnd"/>
      <w:r w:rsidRPr="00331A3E">
        <w:t xml:space="preserve"> the concept of inheritance in object-oriented design. There are two constructors, one for a regular flight and another for a fully booked flight.</w:t>
      </w:r>
      <w:r w:rsidR="008260CF">
        <w:t xml:space="preserve"> I added these 2 functions in to give the user an example of what happens when a flight is already at maximum capacity.</w:t>
      </w:r>
    </w:p>
    <w:p w14:paraId="1BA3ABF5" w14:textId="77777777" w:rsidR="008260CF" w:rsidRDefault="00331A3E" w:rsidP="00331A3E">
      <w:r w:rsidRPr="00331A3E">
        <w:t xml:space="preserve">Derived Class: </w:t>
      </w:r>
      <w:r w:rsidRPr="00331A3E">
        <w:rPr>
          <w:b/>
          <w:bCs/>
        </w:rPr>
        <w:t xml:space="preserve">Passenger </w:t>
      </w:r>
    </w:p>
    <w:p w14:paraId="33E5C948" w14:textId="094A7A39" w:rsidR="00474477" w:rsidRDefault="00331A3E" w:rsidP="00474477">
      <w:r w:rsidRPr="00331A3E">
        <w:t>The Passenger class is another derived class from the Person base class, representing an individual intending to book a seat on a flight. It inherits the common attribute of a person's name from the base class. The class provides a display function specific to passengers, show</w:t>
      </w:r>
      <w:r w:rsidR="00CD5529">
        <w:t>ing</w:t>
      </w:r>
      <w:r w:rsidRPr="00331A3E">
        <w:t xml:space="preserve"> the flexibility of inheritance in the Flight Booking System.</w:t>
      </w:r>
    </w:p>
    <w:p w14:paraId="60E15EEC" w14:textId="1D837606" w:rsidR="001460A2" w:rsidRDefault="001460A2" w:rsidP="001460A2">
      <w:pPr>
        <w:pStyle w:val="Heading1"/>
      </w:pPr>
      <w:bookmarkStart w:id="4" w:name="_Toc155102422"/>
      <w:r>
        <w:t>Object Oriented design principles</w:t>
      </w:r>
      <w:bookmarkEnd w:id="4"/>
    </w:p>
    <w:p w14:paraId="44EDA4EC" w14:textId="27EB1769" w:rsidR="00C85893" w:rsidRDefault="00286268" w:rsidP="00C85893">
      <w:r>
        <w:t xml:space="preserve">Here I will describe what key principles are in my code </w:t>
      </w:r>
      <w:r w:rsidR="009C5C34">
        <w:t>with descriptions on how they are used in the code and finally how it helps my code.</w:t>
      </w:r>
    </w:p>
    <w:p w14:paraId="73C0EA16" w14:textId="77777777" w:rsidR="009F6769" w:rsidRPr="009F6769" w:rsidRDefault="009F6769" w:rsidP="009F6769">
      <w:pPr>
        <w:pStyle w:val="Heading3"/>
      </w:pPr>
      <w:bookmarkStart w:id="5" w:name="_Toc155102423"/>
      <w:r w:rsidRPr="009F6769">
        <w:t>Polymorphism:</w:t>
      </w:r>
      <w:bookmarkEnd w:id="5"/>
    </w:p>
    <w:p w14:paraId="4AE131A6" w14:textId="7D1396A4" w:rsidR="009F6769" w:rsidRPr="009F6769" w:rsidRDefault="009F6769" w:rsidP="009F6769">
      <w:r w:rsidRPr="009F6769">
        <w:rPr>
          <w:b/>
          <w:bCs/>
        </w:rPr>
        <w:t>What it is:</w:t>
      </w:r>
      <w:r w:rsidRPr="009F6769">
        <w:t xml:space="preserve"> Polymorphism allows objects to be treated as instances of their base class, even when </w:t>
      </w:r>
      <w:r w:rsidR="002436B0" w:rsidRPr="009F6769">
        <w:t>ther</w:t>
      </w:r>
      <w:r w:rsidR="002436B0">
        <w:t>e</w:t>
      </w:r>
      <w:r w:rsidRPr="009F6769">
        <w:t xml:space="preserve"> are instances of</w:t>
      </w:r>
      <w:r>
        <w:t xml:space="preserve"> a</w:t>
      </w:r>
      <w:r w:rsidRPr="009F6769">
        <w:t xml:space="preserve"> derived classes. This </w:t>
      </w:r>
      <w:r>
        <w:t>allow</w:t>
      </w:r>
      <w:r w:rsidRPr="009F6769">
        <w:t>s flexibility and reusability in code.</w:t>
      </w:r>
    </w:p>
    <w:p w14:paraId="3C3A8E30" w14:textId="0CF7F55C" w:rsidR="009F6769" w:rsidRPr="009F6769" w:rsidRDefault="009F6769" w:rsidP="009F6769">
      <w:r w:rsidRPr="009F6769">
        <w:rPr>
          <w:b/>
          <w:bCs/>
        </w:rPr>
        <w:t xml:space="preserve">How it's used in </w:t>
      </w:r>
      <w:r w:rsidR="00FC4EE9">
        <w:rPr>
          <w:b/>
          <w:bCs/>
        </w:rPr>
        <w:t>my</w:t>
      </w:r>
      <w:r w:rsidRPr="009F6769">
        <w:rPr>
          <w:b/>
          <w:bCs/>
        </w:rPr>
        <w:t xml:space="preserve"> code:</w:t>
      </w:r>
      <w:r w:rsidRPr="009F6769">
        <w:t xml:space="preserve"> Polymorphism is achieved through virtual functions. In </w:t>
      </w:r>
      <w:r w:rsidR="002436B0">
        <w:t>my</w:t>
      </w:r>
      <w:r w:rsidRPr="009F6769">
        <w:t xml:space="preserve"> Person base class, the display function is declared as a pure virtual function, </w:t>
      </w:r>
      <w:r w:rsidR="002436B0">
        <w:t xml:space="preserve">therefore </w:t>
      </w:r>
      <w:r w:rsidRPr="009F6769">
        <w:t>indicating that derived classes must implement their own version of this function.</w:t>
      </w:r>
    </w:p>
    <w:p w14:paraId="6C527A65" w14:textId="2BC86BDB" w:rsidR="00FC4EE9" w:rsidRDefault="009F6769" w:rsidP="00FC4EE9">
      <w:pPr>
        <w:rPr>
          <w:b/>
          <w:bCs/>
        </w:rPr>
      </w:pPr>
      <w:r w:rsidRPr="009F6769">
        <w:rPr>
          <w:b/>
          <w:bCs/>
        </w:rPr>
        <w:t>Co</w:t>
      </w:r>
      <w:r w:rsidR="00FC4EE9">
        <w:rPr>
          <w:b/>
          <w:bCs/>
        </w:rPr>
        <w:t>d</w:t>
      </w:r>
      <w:r w:rsidRPr="009F6769">
        <w:rPr>
          <w:b/>
          <w:bCs/>
        </w:rPr>
        <w:t>e Example</w:t>
      </w:r>
      <w:r w:rsidR="002031DA">
        <w:rPr>
          <w:b/>
          <w:bCs/>
        </w:rPr>
        <w:t>s</w:t>
      </w:r>
      <w:r w:rsidRPr="009F6769">
        <w:rPr>
          <w:b/>
          <w:bCs/>
        </w:rPr>
        <w:t>:</w:t>
      </w:r>
    </w:p>
    <w:p w14:paraId="28939A6F" w14:textId="01169056" w:rsidR="00CC0FE2" w:rsidRPr="005042A3" w:rsidRDefault="00CC0FE2" w:rsidP="00FC4EE9">
      <w:r w:rsidRPr="005042A3">
        <w:t>Virtual</w:t>
      </w:r>
      <w:r w:rsidR="005042A3" w:rsidRPr="005042A3">
        <w:t xml:space="preserve"> Function in Base Class Person:</w:t>
      </w:r>
    </w:p>
    <w:p w14:paraId="543ABD48" w14:textId="5DB5F2A5" w:rsidR="007F153D" w:rsidRDefault="005B3585" w:rsidP="009F6769">
      <w:pPr>
        <w:rPr>
          <w:b/>
          <w:bCs/>
        </w:rPr>
      </w:pPr>
      <w:r>
        <w:rPr>
          <w:noProof/>
        </w:rPr>
        <w:drawing>
          <wp:inline distT="0" distB="0" distL="0" distR="0" wp14:anchorId="282A92FD" wp14:editId="39E01987">
            <wp:extent cx="3286023" cy="1260479"/>
            <wp:effectExtent l="0" t="0" r="0" b="0"/>
            <wp:docPr id="942055612" name="Picture 1" descr="A computer screen shot of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055612" name="Picture 1" descr="A computer screen shot of white text&#10;&#10;Description automatically generated"/>
                    <pic:cNvPicPr/>
                  </pic:nvPicPr>
                  <pic:blipFill>
                    <a:blip r:embed="rId10"/>
                    <a:stretch>
                      <a:fillRect/>
                    </a:stretch>
                  </pic:blipFill>
                  <pic:spPr>
                    <a:xfrm>
                      <a:off x="0" y="0"/>
                      <a:ext cx="3328004" cy="1276582"/>
                    </a:xfrm>
                    <a:prstGeom prst="rect">
                      <a:avLst/>
                    </a:prstGeom>
                  </pic:spPr>
                </pic:pic>
              </a:graphicData>
            </a:graphic>
          </wp:inline>
        </w:drawing>
      </w:r>
    </w:p>
    <w:p w14:paraId="184A9A2A" w14:textId="77777777" w:rsidR="00EA41BA" w:rsidRDefault="00EA41BA" w:rsidP="009F6769">
      <w:pPr>
        <w:rPr>
          <w:b/>
          <w:bCs/>
        </w:rPr>
      </w:pPr>
    </w:p>
    <w:p w14:paraId="5277C665" w14:textId="77777777" w:rsidR="00EA41BA" w:rsidRDefault="00EA41BA" w:rsidP="009F6769">
      <w:pPr>
        <w:rPr>
          <w:b/>
          <w:bCs/>
        </w:rPr>
      </w:pPr>
    </w:p>
    <w:p w14:paraId="0398B8C9" w14:textId="77777777" w:rsidR="00EA41BA" w:rsidRDefault="00EA41BA" w:rsidP="009F6769">
      <w:pPr>
        <w:rPr>
          <w:b/>
          <w:bCs/>
        </w:rPr>
      </w:pPr>
    </w:p>
    <w:p w14:paraId="318625B2" w14:textId="77777777" w:rsidR="00EA41BA" w:rsidRDefault="00EA41BA" w:rsidP="009F6769">
      <w:pPr>
        <w:rPr>
          <w:b/>
          <w:bCs/>
        </w:rPr>
      </w:pPr>
    </w:p>
    <w:p w14:paraId="5AD35AC1" w14:textId="77777777" w:rsidR="00EA41BA" w:rsidRDefault="00EA41BA" w:rsidP="009F6769">
      <w:pPr>
        <w:rPr>
          <w:b/>
          <w:bCs/>
        </w:rPr>
      </w:pPr>
    </w:p>
    <w:p w14:paraId="613E35D0" w14:textId="7E0CEA6F" w:rsidR="00A019B7" w:rsidRPr="005042A3" w:rsidRDefault="005042A3" w:rsidP="009F6769">
      <w:r w:rsidRPr="005042A3">
        <w:lastRenderedPageBreak/>
        <w:t>Override in Derives classes Flight and passenger</w:t>
      </w:r>
      <w:r>
        <w:t>:</w:t>
      </w:r>
    </w:p>
    <w:p w14:paraId="63474508" w14:textId="7C7B3CAB" w:rsidR="00CC0FE2" w:rsidRDefault="005042A3" w:rsidP="009F6769">
      <w:pPr>
        <w:rPr>
          <w:b/>
          <w:bCs/>
        </w:rPr>
      </w:pPr>
      <w:r>
        <w:rPr>
          <w:noProof/>
        </w:rPr>
        <w:drawing>
          <wp:inline distT="0" distB="0" distL="0" distR="0" wp14:anchorId="1ED356E5" wp14:editId="2CB962E3">
            <wp:extent cx="2030681" cy="1125438"/>
            <wp:effectExtent l="0" t="0" r="8255" b="0"/>
            <wp:docPr id="727006567" name="Picture 1"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006567" name="Picture 1" descr="A screen shot of a computer program&#10;&#10;Description automatically generated"/>
                    <pic:cNvPicPr/>
                  </pic:nvPicPr>
                  <pic:blipFill>
                    <a:blip r:embed="rId11"/>
                    <a:stretch>
                      <a:fillRect/>
                    </a:stretch>
                  </pic:blipFill>
                  <pic:spPr>
                    <a:xfrm>
                      <a:off x="0" y="0"/>
                      <a:ext cx="2035598" cy="1128163"/>
                    </a:xfrm>
                    <a:prstGeom prst="rect">
                      <a:avLst/>
                    </a:prstGeom>
                  </pic:spPr>
                </pic:pic>
              </a:graphicData>
            </a:graphic>
          </wp:inline>
        </w:drawing>
      </w:r>
    </w:p>
    <w:p w14:paraId="036D816B" w14:textId="483DA066" w:rsidR="00FC4EE9" w:rsidRDefault="005042A3" w:rsidP="009F6769">
      <w:pPr>
        <w:rPr>
          <w:b/>
          <w:bCs/>
        </w:rPr>
      </w:pPr>
      <w:r>
        <w:rPr>
          <w:noProof/>
        </w:rPr>
        <w:drawing>
          <wp:inline distT="0" distB="0" distL="0" distR="0" wp14:anchorId="7F3F5014" wp14:editId="0999AEF4">
            <wp:extent cx="5274310" cy="754211"/>
            <wp:effectExtent l="0" t="0" r="2540" b="8255"/>
            <wp:docPr id="273536438" name="Picture 1" descr="A computer code on a dar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536438" name="Picture 1" descr="A computer code on a dark background&#10;&#10;Description automatically generated"/>
                    <pic:cNvPicPr/>
                  </pic:nvPicPr>
                  <pic:blipFill>
                    <a:blip r:embed="rId12"/>
                    <a:stretch>
                      <a:fillRect/>
                    </a:stretch>
                  </pic:blipFill>
                  <pic:spPr>
                    <a:xfrm>
                      <a:off x="0" y="0"/>
                      <a:ext cx="5274310" cy="754211"/>
                    </a:xfrm>
                    <a:prstGeom prst="rect">
                      <a:avLst/>
                    </a:prstGeom>
                  </pic:spPr>
                </pic:pic>
              </a:graphicData>
            </a:graphic>
          </wp:inline>
        </w:drawing>
      </w:r>
    </w:p>
    <w:p w14:paraId="0C660AA2" w14:textId="1037EE57" w:rsidR="000C6259" w:rsidRDefault="000C6259" w:rsidP="009F6769">
      <w:r w:rsidRPr="000C6259">
        <w:t>Polymorphism used in BookingSystem Class:</w:t>
      </w:r>
    </w:p>
    <w:p w14:paraId="2838984D" w14:textId="7DA161CF" w:rsidR="008171F2" w:rsidRPr="000C6259" w:rsidRDefault="008171F2" w:rsidP="009F6769">
      <w:r>
        <w:rPr>
          <w:noProof/>
        </w:rPr>
        <w:drawing>
          <wp:inline distT="0" distB="0" distL="0" distR="0" wp14:anchorId="33323F42" wp14:editId="134C17A2">
            <wp:extent cx="5274310" cy="2035810"/>
            <wp:effectExtent l="0" t="0" r="2540" b="2540"/>
            <wp:docPr id="1588403590" name="Picture 1" descr="A screen 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403590" name="Picture 1" descr="A screen shot of a computer code&#10;&#10;Description automatically generated"/>
                    <pic:cNvPicPr/>
                  </pic:nvPicPr>
                  <pic:blipFill>
                    <a:blip r:embed="rId13"/>
                    <a:stretch>
                      <a:fillRect/>
                    </a:stretch>
                  </pic:blipFill>
                  <pic:spPr>
                    <a:xfrm>
                      <a:off x="0" y="0"/>
                      <a:ext cx="5274310" cy="2035810"/>
                    </a:xfrm>
                    <a:prstGeom prst="rect">
                      <a:avLst/>
                    </a:prstGeom>
                  </pic:spPr>
                </pic:pic>
              </a:graphicData>
            </a:graphic>
          </wp:inline>
        </w:drawing>
      </w:r>
    </w:p>
    <w:p w14:paraId="1385ADB4" w14:textId="14415FE7" w:rsidR="009F6769" w:rsidRPr="009F6769" w:rsidRDefault="009F6769" w:rsidP="009F6769">
      <w:r w:rsidRPr="009F6769">
        <w:rPr>
          <w:b/>
          <w:bCs/>
        </w:rPr>
        <w:t xml:space="preserve">How it helps </w:t>
      </w:r>
      <w:r w:rsidR="00FC4EE9">
        <w:rPr>
          <w:b/>
          <w:bCs/>
        </w:rPr>
        <w:t>my</w:t>
      </w:r>
      <w:r w:rsidRPr="009F6769">
        <w:rPr>
          <w:b/>
          <w:bCs/>
        </w:rPr>
        <w:t xml:space="preserve"> code:</w:t>
      </w:r>
      <w:r w:rsidRPr="009F6769">
        <w:t xml:space="preserve"> Polymorphism simplifies</w:t>
      </w:r>
      <w:r w:rsidR="00CA3E2F">
        <w:t xml:space="preserve"> my</w:t>
      </w:r>
      <w:r w:rsidRPr="009F6769">
        <w:t xml:space="preserve"> code by allowing </w:t>
      </w:r>
      <w:r w:rsidR="007677E5">
        <w:t>me</w:t>
      </w:r>
      <w:r w:rsidRPr="009F6769">
        <w:t xml:space="preserve"> to work with objects of various classes through a common interface. It enhances flexibility, making it easier to extend the system with new classes without modifying </w:t>
      </w:r>
      <w:r w:rsidR="007677E5">
        <w:t xml:space="preserve">the </w:t>
      </w:r>
      <w:r w:rsidRPr="009F6769">
        <w:t>existing code.</w:t>
      </w:r>
    </w:p>
    <w:p w14:paraId="707CCF76" w14:textId="77777777" w:rsidR="009F6769" w:rsidRPr="009F6769" w:rsidRDefault="009F6769" w:rsidP="009F6769">
      <w:pPr>
        <w:pStyle w:val="Heading3"/>
        <w:rPr>
          <w:color w:val="595959" w:themeColor="text1" w:themeTint="A6"/>
        </w:rPr>
      </w:pPr>
      <w:bookmarkStart w:id="6" w:name="_Toc155102424"/>
      <w:r w:rsidRPr="009F6769">
        <w:t>Inheritance:</w:t>
      </w:r>
      <w:bookmarkEnd w:id="6"/>
    </w:p>
    <w:p w14:paraId="7F2FD960" w14:textId="77777777" w:rsidR="009F6769" w:rsidRPr="009F6769" w:rsidRDefault="009F6769" w:rsidP="009F6769">
      <w:r w:rsidRPr="009F6769">
        <w:rPr>
          <w:b/>
          <w:bCs/>
        </w:rPr>
        <w:t>What it is:</w:t>
      </w:r>
      <w:r w:rsidRPr="009F6769">
        <w:t xml:space="preserve"> Inheritance allows a class to inherit properties and behaviors from another class. It establishes a hierarchy of classes, with a base class providing a foundation for one or more derived classes.</w:t>
      </w:r>
    </w:p>
    <w:p w14:paraId="00FE0D63" w14:textId="7C3B791B" w:rsidR="007677E5" w:rsidRDefault="009F6769" w:rsidP="009F6769">
      <w:r w:rsidRPr="009F6769">
        <w:rPr>
          <w:b/>
          <w:bCs/>
        </w:rPr>
        <w:t xml:space="preserve">How it's used in </w:t>
      </w:r>
      <w:r w:rsidR="00617B72">
        <w:rPr>
          <w:b/>
          <w:bCs/>
        </w:rPr>
        <w:t xml:space="preserve">my </w:t>
      </w:r>
      <w:r w:rsidRPr="009F6769">
        <w:rPr>
          <w:b/>
          <w:bCs/>
        </w:rPr>
        <w:t>code:</w:t>
      </w:r>
      <w:r w:rsidRPr="009F6769">
        <w:t xml:space="preserve"> The Flight and Passenger classes inherit from the Person base class, acquiring its common attributes and behaviors.</w:t>
      </w:r>
    </w:p>
    <w:p w14:paraId="2BA0D896" w14:textId="77777777" w:rsidR="00EA41BA" w:rsidRDefault="00EA41BA" w:rsidP="009F6769"/>
    <w:p w14:paraId="5A1DD91B" w14:textId="77777777" w:rsidR="00EA41BA" w:rsidRDefault="00EA41BA" w:rsidP="009F6769"/>
    <w:p w14:paraId="27B6D844" w14:textId="77777777" w:rsidR="00EA41BA" w:rsidRDefault="00EA41BA" w:rsidP="009F6769"/>
    <w:p w14:paraId="302C7561" w14:textId="77777777" w:rsidR="00EA41BA" w:rsidRPr="009F6769" w:rsidRDefault="00EA41BA" w:rsidP="009F6769"/>
    <w:p w14:paraId="19DD3BA3" w14:textId="77777777" w:rsidR="009F6769" w:rsidRDefault="009F6769" w:rsidP="009F6769">
      <w:pPr>
        <w:rPr>
          <w:b/>
          <w:bCs/>
        </w:rPr>
      </w:pPr>
      <w:r w:rsidRPr="009F6769">
        <w:rPr>
          <w:b/>
          <w:bCs/>
        </w:rPr>
        <w:lastRenderedPageBreak/>
        <w:t>Code Example:</w:t>
      </w:r>
    </w:p>
    <w:p w14:paraId="79751943" w14:textId="12342595" w:rsidR="00B9272B" w:rsidRDefault="00984021" w:rsidP="009F6769">
      <w:r>
        <w:rPr>
          <w:noProof/>
        </w:rPr>
        <w:drawing>
          <wp:inline distT="0" distB="0" distL="0" distR="0" wp14:anchorId="75928437" wp14:editId="10E72FF0">
            <wp:extent cx="3075709" cy="1152525"/>
            <wp:effectExtent l="0" t="0" r="0" b="0"/>
            <wp:docPr id="1229774151" name="Picture 1229774151" descr="A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117919" name="Picture 1" descr="A screen shot of a computer screen&#10;&#10;Description automatically generated"/>
                    <pic:cNvPicPr/>
                  </pic:nvPicPr>
                  <pic:blipFill rotWithShape="1">
                    <a:blip r:embed="rId14"/>
                    <a:srcRect r="15690"/>
                    <a:stretch/>
                  </pic:blipFill>
                  <pic:spPr bwMode="auto">
                    <a:xfrm>
                      <a:off x="0" y="0"/>
                      <a:ext cx="3075709" cy="1152525"/>
                    </a:xfrm>
                    <a:prstGeom prst="rect">
                      <a:avLst/>
                    </a:prstGeom>
                    <a:ln>
                      <a:noFill/>
                    </a:ln>
                    <a:extLst>
                      <a:ext uri="{53640926-AAD7-44D8-BBD7-CCE9431645EC}">
                        <a14:shadowObscured xmlns:a14="http://schemas.microsoft.com/office/drawing/2010/main"/>
                      </a:ext>
                    </a:extLst>
                  </pic:spPr>
                </pic:pic>
              </a:graphicData>
            </a:graphic>
          </wp:inline>
        </w:drawing>
      </w:r>
    </w:p>
    <w:p w14:paraId="4E4E82A5" w14:textId="34F6D2E0" w:rsidR="00984021" w:rsidRDefault="00984021" w:rsidP="009F6769">
      <w:r>
        <w:rPr>
          <w:noProof/>
        </w:rPr>
        <w:drawing>
          <wp:inline distT="0" distB="0" distL="0" distR="0" wp14:anchorId="7C04BA88" wp14:editId="5C74E778">
            <wp:extent cx="3057525" cy="1733550"/>
            <wp:effectExtent l="0" t="0" r="9525" b="0"/>
            <wp:docPr id="67570969" name="Picture 67570969"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893155" name="Picture 1" descr="A screen shot of a computer program&#10;&#10;Description automatically generated"/>
                    <pic:cNvPicPr/>
                  </pic:nvPicPr>
                  <pic:blipFill>
                    <a:blip r:embed="rId15"/>
                    <a:stretch>
                      <a:fillRect/>
                    </a:stretch>
                  </pic:blipFill>
                  <pic:spPr>
                    <a:xfrm>
                      <a:off x="0" y="0"/>
                      <a:ext cx="3057525" cy="1733550"/>
                    </a:xfrm>
                    <a:prstGeom prst="rect">
                      <a:avLst/>
                    </a:prstGeom>
                  </pic:spPr>
                </pic:pic>
              </a:graphicData>
            </a:graphic>
          </wp:inline>
        </w:drawing>
      </w:r>
    </w:p>
    <w:p w14:paraId="740D2CD9" w14:textId="387E6EFA" w:rsidR="00984021" w:rsidRPr="009F6769" w:rsidRDefault="00984021" w:rsidP="009F6769">
      <w:r>
        <w:rPr>
          <w:noProof/>
        </w:rPr>
        <w:drawing>
          <wp:inline distT="0" distB="0" distL="0" distR="0" wp14:anchorId="65744742" wp14:editId="38DE9208">
            <wp:extent cx="3343275" cy="495300"/>
            <wp:effectExtent l="0" t="0" r="9525" b="0"/>
            <wp:docPr id="1709209062" name="Picture 1709209062"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948566" name="Picture 1" descr="A screen shot of a computer&#10;&#10;Description automatically generated"/>
                    <pic:cNvPicPr/>
                  </pic:nvPicPr>
                  <pic:blipFill>
                    <a:blip r:embed="rId16"/>
                    <a:stretch>
                      <a:fillRect/>
                    </a:stretch>
                  </pic:blipFill>
                  <pic:spPr>
                    <a:xfrm>
                      <a:off x="0" y="0"/>
                      <a:ext cx="3343275" cy="495300"/>
                    </a:xfrm>
                    <a:prstGeom prst="rect">
                      <a:avLst/>
                    </a:prstGeom>
                  </pic:spPr>
                </pic:pic>
              </a:graphicData>
            </a:graphic>
          </wp:inline>
        </w:drawing>
      </w:r>
    </w:p>
    <w:p w14:paraId="3C884E18" w14:textId="32DEAFB2" w:rsidR="009F6769" w:rsidRPr="009F6769" w:rsidRDefault="009F6769" w:rsidP="009F6769">
      <w:r w:rsidRPr="009F6769">
        <w:rPr>
          <w:b/>
          <w:bCs/>
        </w:rPr>
        <w:t xml:space="preserve">How it helps </w:t>
      </w:r>
      <w:r w:rsidR="00617B72">
        <w:rPr>
          <w:b/>
          <w:bCs/>
        </w:rPr>
        <w:t>my</w:t>
      </w:r>
      <w:r w:rsidRPr="009F6769">
        <w:rPr>
          <w:b/>
          <w:bCs/>
        </w:rPr>
        <w:t xml:space="preserve"> code:</w:t>
      </w:r>
      <w:r w:rsidRPr="009F6769">
        <w:t xml:space="preserve"> Inheritance promotes code reuse, allowing </w:t>
      </w:r>
      <w:r w:rsidR="007677E5">
        <w:t xml:space="preserve">me </w:t>
      </w:r>
      <w:r w:rsidRPr="009F6769">
        <w:t xml:space="preserve">to model relationships between classes. It establishes a structured hierarchy, making it easier to understand and manage the relationships between different entities in </w:t>
      </w:r>
      <w:r w:rsidR="007677E5">
        <w:t xml:space="preserve">the booking </w:t>
      </w:r>
      <w:r w:rsidRPr="009F6769">
        <w:t>system.</w:t>
      </w:r>
    </w:p>
    <w:p w14:paraId="5428C45C" w14:textId="30752AB5" w:rsidR="009F6769" w:rsidRDefault="009F6769" w:rsidP="009F6769">
      <w:r w:rsidRPr="009F6769">
        <w:t>By showcasing both polymorphism and inheritance in</w:t>
      </w:r>
      <w:r w:rsidR="007677E5">
        <w:t xml:space="preserve"> the</w:t>
      </w:r>
      <w:r w:rsidRPr="009F6769">
        <w:t xml:space="preserve"> code, </w:t>
      </w:r>
      <w:r w:rsidR="007677E5">
        <w:t xml:space="preserve">I </w:t>
      </w:r>
      <w:proofErr w:type="gramStart"/>
      <w:r w:rsidR="007677E5">
        <w:t>am able to</w:t>
      </w:r>
      <w:proofErr w:type="gramEnd"/>
      <w:r w:rsidR="007677E5">
        <w:t xml:space="preserve"> </w:t>
      </w:r>
      <w:r w:rsidRPr="009F6769">
        <w:t xml:space="preserve">highlight fundamental Object-Oriented Design principles that contribute to the </w:t>
      </w:r>
      <w:r w:rsidR="001E5602">
        <w:t>maintainability and performance of the booking system.</w:t>
      </w:r>
    </w:p>
    <w:p w14:paraId="5276C34E" w14:textId="77777777" w:rsidR="00617B72" w:rsidRDefault="00617B72" w:rsidP="009F6769"/>
    <w:p w14:paraId="471A832C" w14:textId="2B02D1A0" w:rsidR="00775F64" w:rsidRDefault="00775F64" w:rsidP="00775F64">
      <w:pPr>
        <w:pStyle w:val="Heading3"/>
      </w:pPr>
      <w:bookmarkStart w:id="7" w:name="_Toc155102425"/>
      <w:r>
        <w:t>Encapsulation:</w:t>
      </w:r>
      <w:bookmarkEnd w:id="7"/>
    </w:p>
    <w:p w14:paraId="6B00B4F9" w14:textId="77777777" w:rsidR="00617B72" w:rsidRPr="00617B72" w:rsidRDefault="00617B72" w:rsidP="00617B72">
      <w:r w:rsidRPr="00617B72">
        <w:rPr>
          <w:b/>
          <w:bCs/>
        </w:rPr>
        <w:t>What it is:</w:t>
      </w:r>
      <w:r w:rsidRPr="00617B72">
        <w:t xml:space="preserve"> Encapsulation is the bundling of data and the methods that operate on the data into a single unit or class. It involves hiding the internal details of how an object works and exposing only what is necessary for the rest of the system.</w:t>
      </w:r>
    </w:p>
    <w:p w14:paraId="152B95F1" w14:textId="0575A527" w:rsidR="00617B72" w:rsidRDefault="00617B72" w:rsidP="00617B72">
      <w:r w:rsidRPr="00617B72">
        <w:rPr>
          <w:b/>
          <w:bCs/>
        </w:rPr>
        <w:t>How it's used in my code:</w:t>
      </w:r>
      <w:r w:rsidRPr="00617B72">
        <w:t xml:space="preserve"> The member variables (</w:t>
      </w:r>
      <w:r w:rsidR="00005210">
        <w:t>p</w:t>
      </w:r>
      <w:r w:rsidRPr="00617B72">
        <w:t xml:space="preserve">ersonName, flightID, destination, capacity, bookedSeats) are </w:t>
      </w:r>
      <w:r w:rsidR="00005210" w:rsidRPr="00617B72">
        <w:t>decla</w:t>
      </w:r>
      <w:r w:rsidR="00005210">
        <w:t>red</w:t>
      </w:r>
      <w:r w:rsidRPr="00617B72">
        <w:t xml:space="preserve"> as protected in the classes</w:t>
      </w:r>
      <w:r w:rsidR="0053367E">
        <w:t>. This means they are</w:t>
      </w:r>
      <w:r w:rsidRPr="00617B72">
        <w:t xml:space="preserve"> restricting direct access from outside the class. Access to these variables is controlled through public member functions, providing a level of abstraction.</w:t>
      </w:r>
    </w:p>
    <w:p w14:paraId="48D8B0D0" w14:textId="01378795" w:rsidR="001E5602" w:rsidRDefault="001E5602" w:rsidP="00617B72"/>
    <w:p w14:paraId="55FAB82E" w14:textId="77777777" w:rsidR="001E5602" w:rsidRDefault="001E5602" w:rsidP="00617B72"/>
    <w:p w14:paraId="43DB2965" w14:textId="77777777" w:rsidR="001E5602" w:rsidRPr="00617B72" w:rsidRDefault="001E5602" w:rsidP="00617B72"/>
    <w:p w14:paraId="0E02D95A" w14:textId="5C3E5AC2" w:rsidR="00617B72" w:rsidRDefault="00617B72" w:rsidP="00617B72">
      <w:pPr>
        <w:rPr>
          <w:b/>
          <w:bCs/>
        </w:rPr>
      </w:pPr>
      <w:r w:rsidRPr="00617B72">
        <w:rPr>
          <w:b/>
          <w:bCs/>
        </w:rPr>
        <w:lastRenderedPageBreak/>
        <w:t>Code Example:</w:t>
      </w:r>
    </w:p>
    <w:p w14:paraId="5680A7BA" w14:textId="0D2FA054" w:rsidR="00F517E3" w:rsidRDefault="007F153D" w:rsidP="00617B72">
      <w:pPr>
        <w:rPr>
          <w:b/>
          <w:bCs/>
        </w:rPr>
      </w:pPr>
      <w:r>
        <w:rPr>
          <w:noProof/>
        </w:rPr>
        <w:drawing>
          <wp:inline distT="0" distB="0" distL="0" distR="0" wp14:anchorId="772667AA" wp14:editId="1763EAF5">
            <wp:extent cx="3075709" cy="1152525"/>
            <wp:effectExtent l="0" t="0" r="0" b="0"/>
            <wp:docPr id="1776521824" name="Picture 1776521824" descr="A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117919" name="Picture 1" descr="A screen shot of a computer screen&#10;&#10;Description automatically generated"/>
                    <pic:cNvPicPr/>
                  </pic:nvPicPr>
                  <pic:blipFill rotWithShape="1">
                    <a:blip r:embed="rId14"/>
                    <a:srcRect r="15690"/>
                    <a:stretch/>
                  </pic:blipFill>
                  <pic:spPr bwMode="auto">
                    <a:xfrm>
                      <a:off x="0" y="0"/>
                      <a:ext cx="3075709" cy="1152525"/>
                    </a:xfrm>
                    <a:prstGeom prst="rect">
                      <a:avLst/>
                    </a:prstGeom>
                    <a:ln>
                      <a:noFill/>
                    </a:ln>
                    <a:extLst>
                      <a:ext uri="{53640926-AAD7-44D8-BBD7-CCE9431645EC}">
                        <a14:shadowObscured xmlns:a14="http://schemas.microsoft.com/office/drawing/2010/main"/>
                      </a:ext>
                    </a:extLst>
                  </pic:spPr>
                </pic:pic>
              </a:graphicData>
            </a:graphic>
          </wp:inline>
        </w:drawing>
      </w:r>
    </w:p>
    <w:p w14:paraId="04457EA0" w14:textId="7917782B" w:rsidR="007F153D" w:rsidRDefault="007F153D" w:rsidP="00617B72">
      <w:pPr>
        <w:rPr>
          <w:b/>
          <w:bCs/>
        </w:rPr>
      </w:pPr>
      <w:r>
        <w:rPr>
          <w:noProof/>
        </w:rPr>
        <w:drawing>
          <wp:inline distT="0" distB="0" distL="0" distR="0" wp14:anchorId="146A04BB" wp14:editId="42443E32">
            <wp:extent cx="3057525" cy="1733550"/>
            <wp:effectExtent l="0" t="0" r="9525" b="0"/>
            <wp:docPr id="1104714302" name="Picture 1104714302"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893155" name="Picture 1" descr="A screen shot of a computer program&#10;&#10;Description automatically generated"/>
                    <pic:cNvPicPr/>
                  </pic:nvPicPr>
                  <pic:blipFill>
                    <a:blip r:embed="rId15"/>
                    <a:stretch>
                      <a:fillRect/>
                    </a:stretch>
                  </pic:blipFill>
                  <pic:spPr>
                    <a:xfrm>
                      <a:off x="0" y="0"/>
                      <a:ext cx="3057525" cy="1733550"/>
                    </a:xfrm>
                    <a:prstGeom prst="rect">
                      <a:avLst/>
                    </a:prstGeom>
                  </pic:spPr>
                </pic:pic>
              </a:graphicData>
            </a:graphic>
          </wp:inline>
        </w:drawing>
      </w:r>
    </w:p>
    <w:p w14:paraId="3B924615" w14:textId="759768AB" w:rsidR="007F153D" w:rsidRDefault="007F153D" w:rsidP="00617B72">
      <w:pPr>
        <w:rPr>
          <w:b/>
          <w:bCs/>
        </w:rPr>
      </w:pPr>
      <w:r>
        <w:rPr>
          <w:noProof/>
        </w:rPr>
        <w:drawing>
          <wp:inline distT="0" distB="0" distL="0" distR="0" wp14:anchorId="4C976E8B" wp14:editId="68789F3D">
            <wp:extent cx="3343275" cy="495300"/>
            <wp:effectExtent l="0" t="0" r="9525" b="0"/>
            <wp:docPr id="103731344" name="Picture 103731344"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948566" name="Picture 1" descr="A screen shot of a computer&#10;&#10;Description automatically generated"/>
                    <pic:cNvPicPr/>
                  </pic:nvPicPr>
                  <pic:blipFill>
                    <a:blip r:embed="rId16"/>
                    <a:stretch>
                      <a:fillRect/>
                    </a:stretch>
                  </pic:blipFill>
                  <pic:spPr>
                    <a:xfrm>
                      <a:off x="0" y="0"/>
                      <a:ext cx="3343275" cy="495300"/>
                    </a:xfrm>
                    <a:prstGeom prst="rect">
                      <a:avLst/>
                    </a:prstGeom>
                  </pic:spPr>
                </pic:pic>
              </a:graphicData>
            </a:graphic>
          </wp:inline>
        </w:drawing>
      </w:r>
    </w:p>
    <w:p w14:paraId="2DE4ABD1" w14:textId="66DDAA0C" w:rsidR="00F517E3" w:rsidRDefault="00F517E3" w:rsidP="00617B72">
      <w:pPr>
        <w:rPr>
          <w:b/>
          <w:bCs/>
        </w:rPr>
      </w:pPr>
      <w:r>
        <w:rPr>
          <w:b/>
          <w:bCs/>
        </w:rPr>
        <w:t>How it helps my code:</w:t>
      </w:r>
    </w:p>
    <w:p w14:paraId="349B6104" w14:textId="5C5DE5C5" w:rsidR="009F6769" w:rsidRDefault="00F517E3" w:rsidP="00CD5529">
      <w:r w:rsidRPr="00F517E3">
        <w:t>Encapsulation helps in organizing the code by grouping related data and methods. It also provides a level of abstraction, allowing the internal details of each class to be hidden. This protects the integrity of the data and promotes modular and maintainable code.</w:t>
      </w:r>
    </w:p>
    <w:p w14:paraId="730DACB5" w14:textId="1B10CCAB" w:rsidR="007D1942" w:rsidRDefault="007D1942" w:rsidP="00CD5529">
      <w:r>
        <w:t>The plan below</w:t>
      </w:r>
      <w:r>
        <w:br/>
      </w:r>
      <w:r w:rsidRPr="007D1942">
        <w:t>The research recognizes inheritance benefits for program structure and readability but warns against inheriting from library classes due to potential complexities. It advises prioritizing black box reuse for productivity and recommends white box reuse only with prior familiarity, possibly through a library manager.</w:t>
      </w:r>
    </w:p>
    <w:p w14:paraId="50448EF4" w14:textId="77777777" w:rsidR="009F6769" w:rsidRDefault="009F6769" w:rsidP="00CD5529"/>
    <w:p w14:paraId="738EBA84" w14:textId="4A27537A" w:rsidR="00CD5529" w:rsidRPr="008C491B" w:rsidRDefault="008C491B" w:rsidP="00CD5529">
      <w:pPr>
        <w:jc w:val="center"/>
        <w:rPr>
          <w:i/>
          <w:iCs/>
        </w:rPr>
      </w:pPr>
      <w:r w:rsidRPr="008C491B">
        <w:rPr>
          <w:i/>
          <w:iCs/>
        </w:rPr>
        <w:t>‘</w:t>
      </w:r>
      <w:r w:rsidR="00CD5529" w:rsidRPr="008C491B">
        <w:rPr>
          <w:i/>
          <w:iCs/>
        </w:rPr>
        <w:t>This research is not attempting to say that inheritance is a bad idea. On the contrary, inheritance within an object-oriented system is a great way to enhance the readability and internal organization of a large program. However, inheriting from classes designed and written by other programmers (library classes) can prove too costly in terms of time and effort required to understand the implementation of the library classes.</w:t>
      </w:r>
    </w:p>
    <w:p w14:paraId="45964267" w14:textId="77777777" w:rsidR="00CD5529" w:rsidRPr="008C491B" w:rsidRDefault="00CD5529" w:rsidP="00CD5529">
      <w:pPr>
        <w:jc w:val="center"/>
        <w:rPr>
          <w:i/>
          <w:iCs/>
        </w:rPr>
      </w:pPr>
      <w:r w:rsidRPr="008C491B">
        <w:rPr>
          <w:i/>
          <w:iCs/>
        </w:rPr>
        <w:t>Summarizing, promoting reuse in general in the object-oriented paradigm may not be a good idea, rather:</w:t>
      </w:r>
    </w:p>
    <w:p w14:paraId="307E4B5A" w14:textId="77777777" w:rsidR="00CD5529" w:rsidRPr="008C491B" w:rsidRDefault="00CD5529" w:rsidP="00CD5529">
      <w:pPr>
        <w:jc w:val="center"/>
        <w:rPr>
          <w:i/>
          <w:iCs/>
        </w:rPr>
      </w:pPr>
      <w:r w:rsidRPr="008C491B">
        <w:rPr>
          <w:i/>
          <w:iCs/>
        </w:rPr>
        <w:t>Black box reuse should be emphasized and performed as often as possible.</w:t>
      </w:r>
    </w:p>
    <w:p w14:paraId="781D7EAE" w14:textId="77777777" w:rsidR="00CD5529" w:rsidRPr="008C491B" w:rsidRDefault="00CD5529" w:rsidP="00CD5529">
      <w:pPr>
        <w:jc w:val="center"/>
        <w:rPr>
          <w:i/>
          <w:iCs/>
        </w:rPr>
      </w:pPr>
      <w:r w:rsidRPr="008C491B">
        <w:rPr>
          <w:i/>
          <w:iCs/>
        </w:rPr>
        <w:lastRenderedPageBreak/>
        <w:t>Reuse from libraries by deriving new classes (inheritance) does not typically increase productivity.</w:t>
      </w:r>
    </w:p>
    <w:p w14:paraId="6999A4BD" w14:textId="72B8FF0F" w:rsidR="00107224" w:rsidRPr="008C491B" w:rsidRDefault="00CD5529" w:rsidP="00107224">
      <w:pPr>
        <w:jc w:val="center"/>
        <w:rPr>
          <w:i/>
          <w:iCs/>
        </w:rPr>
      </w:pPr>
      <w:r w:rsidRPr="008C491B">
        <w:rPr>
          <w:i/>
          <w:iCs/>
        </w:rPr>
        <w:t>White box reuse should be avoided unless familiarity with the library is already known (a library manager).</w:t>
      </w:r>
      <w:r w:rsidR="008C491B" w:rsidRPr="008C491B">
        <w:rPr>
          <w:i/>
          <w:iCs/>
        </w:rPr>
        <w:t>’</w:t>
      </w:r>
      <w:r w:rsidR="00107224">
        <w:rPr>
          <w:i/>
          <w:iCs/>
        </w:rPr>
        <w:t xml:space="preserve"> [</w:t>
      </w:r>
      <w:r w:rsidR="00EA41BA">
        <w:rPr>
          <w:i/>
          <w:iCs/>
        </w:rPr>
        <w:t>2</w:t>
      </w:r>
      <w:r w:rsidR="00107224">
        <w:rPr>
          <w:i/>
          <w:iCs/>
        </w:rPr>
        <w:t>]</w:t>
      </w:r>
    </w:p>
    <w:p w14:paraId="11C56B88" w14:textId="206CB340" w:rsidR="00AA1866" w:rsidRDefault="00BE3D96" w:rsidP="00792123">
      <w:pPr>
        <w:pStyle w:val="Heading1"/>
      </w:pPr>
      <w:bookmarkStart w:id="8" w:name="_Toc155102426"/>
      <w:r>
        <w:t xml:space="preserve">Variables and </w:t>
      </w:r>
      <w:r w:rsidR="008C07E1">
        <w:t>Case style</w:t>
      </w:r>
      <w:bookmarkEnd w:id="8"/>
    </w:p>
    <w:p w14:paraId="0C7CCB7C" w14:textId="45C08CBD" w:rsidR="008C07E1" w:rsidRPr="008C07E1" w:rsidRDefault="008C07E1" w:rsidP="008C07E1">
      <w:pPr>
        <w:pStyle w:val="Heading3"/>
      </w:pPr>
      <w:bookmarkStart w:id="9" w:name="_Toc155102427"/>
      <w:r>
        <w:t>Variable Names:</w:t>
      </w:r>
      <w:bookmarkEnd w:id="9"/>
    </w:p>
    <w:p w14:paraId="67085AF2" w14:textId="77777777" w:rsidR="0089001C" w:rsidRPr="0089001C" w:rsidRDefault="0089001C" w:rsidP="0089001C">
      <w:r w:rsidRPr="0089001C">
        <w:rPr>
          <w:b/>
          <w:bCs/>
        </w:rPr>
        <w:t>personName:</w:t>
      </w:r>
    </w:p>
    <w:p w14:paraId="4695F0F2" w14:textId="7C4DF852" w:rsidR="0089001C" w:rsidRPr="0089001C" w:rsidRDefault="006F3BA5" w:rsidP="0089001C">
      <w:r w:rsidRPr="006F3BA5">
        <w:t>This</w:t>
      </w:r>
      <w:r w:rsidR="0089001C" w:rsidRPr="006F3BA5">
        <w:t xml:space="preserve"> </w:t>
      </w:r>
      <w:r>
        <w:t>d</w:t>
      </w:r>
      <w:r w:rsidR="0089001C" w:rsidRPr="006F3BA5">
        <w:t>escribes</w:t>
      </w:r>
      <w:r w:rsidR="0089001C" w:rsidRPr="0089001C">
        <w:t xml:space="preserve"> the name of a person associated with a booking.</w:t>
      </w:r>
    </w:p>
    <w:p w14:paraId="0149577F" w14:textId="77777777" w:rsidR="0089001C" w:rsidRPr="0089001C" w:rsidRDefault="0089001C" w:rsidP="0089001C">
      <w:r w:rsidRPr="0089001C">
        <w:rPr>
          <w:b/>
          <w:bCs/>
        </w:rPr>
        <w:t>flightID:</w:t>
      </w:r>
    </w:p>
    <w:p w14:paraId="75AE65F8" w14:textId="0C2B77F1" w:rsidR="0089001C" w:rsidRPr="0089001C" w:rsidRDefault="006F3BA5" w:rsidP="0089001C">
      <w:r>
        <w:t>This</w:t>
      </w:r>
      <w:r w:rsidR="0089001C" w:rsidRPr="0089001C">
        <w:t xml:space="preserve"> </w:t>
      </w:r>
      <w:r w:rsidR="001231F9">
        <w:t>r</w:t>
      </w:r>
      <w:r w:rsidR="001231F9" w:rsidRPr="0089001C">
        <w:t>epresents</w:t>
      </w:r>
      <w:r w:rsidR="0089001C" w:rsidRPr="0089001C">
        <w:t xml:space="preserve"> the unique identifier for each flight.</w:t>
      </w:r>
    </w:p>
    <w:p w14:paraId="3E8ADC32" w14:textId="77777777" w:rsidR="0089001C" w:rsidRPr="0089001C" w:rsidRDefault="0089001C" w:rsidP="0089001C">
      <w:r w:rsidRPr="0089001C">
        <w:rPr>
          <w:b/>
          <w:bCs/>
        </w:rPr>
        <w:t>destination:</w:t>
      </w:r>
    </w:p>
    <w:p w14:paraId="702E4E57" w14:textId="3627E94A" w:rsidR="0089001C" w:rsidRPr="0089001C" w:rsidRDefault="006F3BA5" w:rsidP="0089001C">
      <w:r>
        <w:t>This</w:t>
      </w:r>
      <w:r w:rsidR="0089001C" w:rsidRPr="0089001C">
        <w:t xml:space="preserve"> </w:t>
      </w:r>
      <w:r w:rsidR="001231F9">
        <w:t>i</w:t>
      </w:r>
      <w:r w:rsidR="0089001C" w:rsidRPr="0089001C">
        <w:t>ndicates the destination of a flight.</w:t>
      </w:r>
    </w:p>
    <w:p w14:paraId="3B805A30" w14:textId="77777777" w:rsidR="0089001C" w:rsidRPr="0089001C" w:rsidRDefault="0089001C" w:rsidP="0089001C">
      <w:r w:rsidRPr="0089001C">
        <w:rPr>
          <w:b/>
          <w:bCs/>
        </w:rPr>
        <w:t>capacity:</w:t>
      </w:r>
    </w:p>
    <w:p w14:paraId="4610C392" w14:textId="544B8693" w:rsidR="0089001C" w:rsidRPr="0089001C" w:rsidRDefault="001231F9" w:rsidP="0089001C">
      <w:r>
        <w:t>This r</w:t>
      </w:r>
      <w:r w:rsidR="0089001C" w:rsidRPr="0089001C">
        <w:t>epresents the maximum number of seats available on a flight.</w:t>
      </w:r>
    </w:p>
    <w:p w14:paraId="0C2B939B" w14:textId="77777777" w:rsidR="0089001C" w:rsidRPr="0089001C" w:rsidRDefault="0089001C" w:rsidP="0089001C">
      <w:r w:rsidRPr="0089001C">
        <w:rPr>
          <w:b/>
          <w:bCs/>
        </w:rPr>
        <w:t>bookedSeats:</w:t>
      </w:r>
    </w:p>
    <w:p w14:paraId="7ECA536F" w14:textId="0C22AE7E" w:rsidR="0089001C" w:rsidRPr="0089001C" w:rsidRDefault="00C51FC8" w:rsidP="0089001C">
      <w:r>
        <w:t>This k</w:t>
      </w:r>
      <w:r w:rsidR="0089001C" w:rsidRPr="0089001C">
        <w:t>eeps track of the number of seats booked on a flight.</w:t>
      </w:r>
    </w:p>
    <w:p w14:paraId="32EFB705" w14:textId="77777777" w:rsidR="0089001C" w:rsidRPr="0089001C" w:rsidRDefault="0089001C" w:rsidP="0089001C">
      <w:r w:rsidRPr="0089001C">
        <w:rPr>
          <w:b/>
          <w:bCs/>
        </w:rPr>
        <w:t>flights:</w:t>
      </w:r>
    </w:p>
    <w:p w14:paraId="05BCC73A" w14:textId="77C39D3A" w:rsidR="008C07E1" w:rsidRPr="0089001C" w:rsidRDefault="00C51FC8" w:rsidP="0089001C">
      <w:r w:rsidRPr="00C51FC8">
        <w:t>This</w:t>
      </w:r>
      <w:r w:rsidR="0089001C" w:rsidRPr="00C51FC8">
        <w:t xml:space="preserve"> </w:t>
      </w:r>
      <w:r w:rsidR="0089001C" w:rsidRPr="0089001C">
        <w:t>Denotes a collection of Flight objects in the BookingSystem.</w:t>
      </w:r>
    </w:p>
    <w:p w14:paraId="2831CA1B" w14:textId="0CB273F4" w:rsidR="000108A7" w:rsidRPr="00107224" w:rsidRDefault="00107224" w:rsidP="00107224">
      <w:pPr>
        <w:jc w:val="center"/>
        <w:rPr>
          <w:i/>
          <w:iCs/>
        </w:rPr>
      </w:pPr>
      <w:r>
        <w:rPr>
          <w:i/>
          <w:iCs/>
        </w:rPr>
        <w:t>‘</w:t>
      </w:r>
      <w:r w:rsidR="00C82C19" w:rsidRPr="00107224">
        <w:rPr>
          <w:i/>
          <w:iCs/>
        </w:rPr>
        <w:t xml:space="preserve">Variables are a central component of </w:t>
      </w:r>
      <w:proofErr w:type="gramStart"/>
      <w:r w:rsidR="00C82C19" w:rsidRPr="00107224">
        <w:rPr>
          <w:i/>
          <w:iCs/>
        </w:rPr>
        <w:t>programming</w:t>
      </w:r>
      <w:proofErr w:type="gramEnd"/>
      <w:r w:rsidR="00C82C19" w:rsidRPr="00107224">
        <w:rPr>
          <w:i/>
          <w:iCs/>
        </w:rPr>
        <w:t xml:space="preserve"> and they need to be taken seriously. By coming up with clear, concise, and consistent variable names, you can make communication between yourself and developers more efficient, and your code labels easier to interpret and understand.</w:t>
      </w:r>
      <w:proofErr w:type="gramStart"/>
      <w:r>
        <w:rPr>
          <w:i/>
          <w:iCs/>
        </w:rPr>
        <w:t>’[</w:t>
      </w:r>
      <w:proofErr w:type="gramEnd"/>
      <w:r w:rsidR="00EA41BA">
        <w:rPr>
          <w:i/>
          <w:iCs/>
        </w:rPr>
        <w:t>3</w:t>
      </w:r>
      <w:r>
        <w:rPr>
          <w:i/>
          <w:iCs/>
        </w:rPr>
        <w:t>]</w:t>
      </w:r>
    </w:p>
    <w:p w14:paraId="064012C3" w14:textId="77777777" w:rsidR="008C3826" w:rsidRDefault="008C3826" w:rsidP="00906350"/>
    <w:p w14:paraId="0C8B3C7C" w14:textId="0A53F01C" w:rsidR="008C3826" w:rsidRPr="008C3826" w:rsidRDefault="008C07E1" w:rsidP="008C3826">
      <w:pPr>
        <w:pStyle w:val="Heading3"/>
      </w:pPr>
      <w:bookmarkStart w:id="10" w:name="_Toc155102428"/>
      <w:r>
        <w:t>Pascal Case:</w:t>
      </w:r>
      <w:bookmarkEnd w:id="10"/>
    </w:p>
    <w:p w14:paraId="549C1BCA" w14:textId="6B33AAB4" w:rsidR="008C3826" w:rsidRPr="008C3826" w:rsidRDefault="008C3826" w:rsidP="008C3826">
      <w:r w:rsidRPr="008C3826">
        <w:t xml:space="preserve">I used Pascal Case for naming variables and classes in my code. This convention capitalizes the first letter of each word without any underscores. It enhances readability and makes the code more consistent. In object-oriented programming (OOP), I commonly use Pascal Case to </w:t>
      </w:r>
      <w:r w:rsidR="006C7860">
        <w:t>tell the difference between</w:t>
      </w:r>
      <w:r w:rsidRPr="008C3826">
        <w:t xml:space="preserve"> class names and make them easily identifiable.</w:t>
      </w:r>
    </w:p>
    <w:p w14:paraId="07B8BE0D" w14:textId="4C2244B9" w:rsidR="008C3826" w:rsidRPr="008C3826" w:rsidRDefault="008C3826" w:rsidP="008C3826">
      <w:r w:rsidRPr="008C3826">
        <w:t xml:space="preserve">The use of Pascal Case for class names (BookingSystem, Flight, Person, Passenger) and variables (personName, flightID, flights) ensures a consistent and clear naming style </w:t>
      </w:r>
      <w:r w:rsidRPr="008C3826">
        <w:lastRenderedPageBreak/>
        <w:t>throughout my code. This consistency aids in better understanding and maintaining the codebase.</w:t>
      </w:r>
    </w:p>
    <w:p w14:paraId="10F477C7" w14:textId="407D726C" w:rsidR="00B812C4" w:rsidRPr="00DB619A" w:rsidRDefault="00B812C4" w:rsidP="00B812C4">
      <w:pPr>
        <w:pStyle w:val="Heading1"/>
      </w:pPr>
      <w:bookmarkStart w:id="11" w:name="_Toc155102429"/>
      <w:r w:rsidRPr="00DB619A">
        <w:t>User Compatibility</w:t>
      </w:r>
      <w:bookmarkEnd w:id="11"/>
    </w:p>
    <w:p w14:paraId="6A557165" w14:textId="319DF3E5" w:rsidR="009E7674" w:rsidRDefault="00FE6CFA" w:rsidP="00B812C4">
      <w:r>
        <w:t xml:space="preserve">The </w:t>
      </w:r>
      <w:r w:rsidR="00EE57B3">
        <w:t>Flight</w:t>
      </w:r>
      <w:r>
        <w:t xml:space="preserve"> booking System ensures that users are always prompted with the next steps. </w:t>
      </w:r>
      <w:r w:rsidR="00AD504A">
        <w:t xml:space="preserve">This is shown in all menus, the ‘Book a Seat’ menu ensures </w:t>
      </w:r>
      <w:r w:rsidR="00152444">
        <w:t xml:space="preserve">that the users know what to </w:t>
      </w:r>
      <w:r w:rsidR="00941446">
        <w:t xml:space="preserve">do next. </w:t>
      </w:r>
    </w:p>
    <w:p w14:paraId="7EF6B864" w14:textId="13A26140" w:rsidR="009E7674" w:rsidRDefault="00111793" w:rsidP="00B812C4">
      <w:r>
        <w:rPr>
          <w:noProof/>
        </w:rPr>
        <w:drawing>
          <wp:inline distT="0" distB="0" distL="0" distR="0" wp14:anchorId="0F58C7FA" wp14:editId="58A9554F">
            <wp:extent cx="3540125" cy="1690370"/>
            <wp:effectExtent l="0" t="0" r="3175" b="5080"/>
            <wp:docPr id="2016217754" name="Picture 2016217754"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864979" name="Picture 1" descr="A screen shot of a comput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3540125" cy="1690370"/>
                    </a:xfrm>
                    <a:prstGeom prst="rect">
                      <a:avLst/>
                    </a:prstGeom>
                  </pic:spPr>
                </pic:pic>
              </a:graphicData>
            </a:graphic>
          </wp:inline>
        </w:drawing>
      </w:r>
    </w:p>
    <w:p w14:paraId="3BECD01E" w14:textId="292EA4BC" w:rsidR="009E7674" w:rsidRDefault="007526C2" w:rsidP="00B812C4">
      <w:r>
        <w:t xml:space="preserve">As shown in the example above the user is </w:t>
      </w:r>
      <w:r w:rsidR="00656A1B">
        <w:t>prompted</w:t>
      </w:r>
      <w:r>
        <w:t xml:space="preserve"> with the </w:t>
      </w:r>
      <w:r w:rsidR="00656A1B">
        <w:t xml:space="preserve">Flight ID and Booking name. </w:t>
      </w:r>
      <w:r w:rsidR="00DC3399">
        <w:t>This is displayed with readable input prompts to assist the user and avoid confusion.</w:t>
      </w:r>
    </w:p>
    <w:p w14:paraId="2BE43830" w14:textId="44AA7974" w:rsidR="00DC3399" w:rsidRDefault="00DC3399" w:rsidP="00B812C4">
      <w:r>
        <w:t xml:space="preserve">The user compatibility of this will be described mode in the video demonstration. </w:t>
      </w:r>
    </w:p>
    <w:p w14:paraId="143919B1" w14:textId="7EBD6733" w:rsidR="00BF48E0" w:rsidRPr="0060579F" w:rsidRDefault="00BF48E0" w:rsidP="00BF48E0">
      <w:pPr>
        <w:pStyle w:val="Heading1"/>
      </w:pPr>
      <w:bookmarkStart w:id="12" w:name="_Toc155102430"/>
      <w:r w:rsidRPr="0060579F">
        <w:t>Testing and documentation</w:t>
      </w:r>
      <w:bookmarkEnd w:id="12"/>
    </w:p>
    <w:p w14:paraId="49E0430A" w14:textId="4129ECE3" w:rsidR="008C0667" w:rsidRPr="00EC112E" w:rsidRDefault="00ED2202" w:rsidP="00BF48E0">
      <w:pPr>
        <w:rPr>
          <w:b/>
          <w:bCs/>
        </w:rPr>
      </w:pPr>
      <w:r w:rsidRPr="00EC112E">
        <w:rPr>
          <w:b/>
          <w:bCs/>
        </w:rPr>
        <w:t xml:space="preserve">Main Page </w:t>
      </w:r>
    </w:p>
    <w:p w14:paraId="2175D14B" w14:textId="707B40A8" w:rsidR="00ED2202" w:rsidRDefault="00ED2202" w:rsidP="00BF48E0">
      <w:r>
        <w:t xml:space="preserve">The main page of the programme is the initial menu </w:t>
      </w:r>
      <w:r w:rsidR="00EF4F73">
        <w:t>the users see when launching the flight booking system. It provides 4 different options to choose from.</w:t>
      </w:r>
    </w:p>
    <w:p w14:paraId="196633C3" w14:textId="0968E27D" w:rsidR="008C0667" w:rsidRDefault="009E7674" w:rsidP="00372BFA">
      <w:r>
        <w:rPr>
          <w:noProof/>
        </w:rPr>
        <w:drawing>
          <wp:inline distT="0" distB="0" distL="0" distR="0" wp14:anchorId="5DDA6917" wp14:editId="31DF5738">
            <wp:extent cx="3668233" cy="1488753"/>
            <wp:effectExtent l="0" t="0" r="8890" b="0"/>
            <wp:docPr id="11076297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629753" name="Picture 1" descr="A screenshot of a computer&#10;&#10;Description automatically generated"/>
                    <pic:cNvPicPr/>
                  </pic:nvPicPr>
                  <pic:blipFill>
                    <a:blip r:embed="rId18"/>
                    <a:stretch>
                      <a:fillRect/>
                    </a:stretch>
                  </pic:blipFill>
                  <pic:spPr>
                    <a:xfrm>
                      <a:off x="0" y="0"/>
                      <a:ext cx="3675912" cy="1491870"/>
                    </a:xfrm>
                    <a:prstGeom prst="rect">
                      <a:avLst/>
                    </a:prstGeom>
                  </pic:spPr>
                </pic:pic>
              </a:graphicData>
            </a:graphic>
          </wp:inline>
        </w:drawing>
      </w:r>
    </w:p>
    <w:p w14:paraId="6F72C176" w14:textId="2BB89953" w:rsidR="00372BFA" w:rsidRDefault="000D796A" w:rsidP="00372BFA">
      <w:r>
        <w:t xml:space="preserve">‘View available Flights’ allows the user to see the </w:t>
      </w:r>
      <w:r w:rsidR="00713779">
        <w:t>selection</w:t>
      </w:r>
      <w:r>
        <w:t xml:space="preserve"> of flights that are currently available to book. </w:t>
      </w:r>
    </w:p>
    <w:p w14:paraId="54CE1A8E" w14:textId="0E225C86" w:rsidR="000D796A" w:rsidRDefault="00CE560A" w:rsidP="00372BFA">
      <w:r>
        <w:t>‘Book a seat’ allows the user to see what seats are available and how many are left on the flight.</w:t>
      </w:r>
    </w:p>
    <w:p w14:paraId="71FE6CC2" w14:textId="2C642BB0" w:rsidR="00CE560A" w:rsidRDefault="00CE560A" w:rsidP="00372BFA">
      <w:r>
        <w:lastRenderedPageBreak/>
        <w:t xml:space="preserve">‘Restart the System’ </w:t>
      </w:r>
      <w:r w:rsidR="00713779">
        <w:t>a</w:t>
      </w:r>
      <w:r>
        <w:t>llows the user to re-boot the system</w:t>
      </w:r>
      <w:r w:rsidR="00713779">
        <w:t xml:space="preserve"> if they would like to enter back into the main page.</w:t>
      </w:r>
    </w:p>
    <w:p w14:paraId="42B3463F" w14:textId="51C0D9B0" w:rsidR="00242695" w:rsidRDefault="00713779" w:rsidP="00372BFA">
      <w:r>
        <w:t>‘Exit the System’ allows the user to exit out of the Flight booking System.</w:t>
      </w:r>
    </w:p>
    <w:p w14:paraId="40DC0CD9" w14:textId="58F66D04" w:rsidR="00EC112E" w:rsidRDefault="00EC112E" w:rsidP="00372BFA">
      <w:pPr>
        <w:rPr>
          <w:b/>
          <w:bCs/>
        </w:rPr>
      </w:pPr>
      <w:r w:rsidRPr="00EC112E">
        <w:rPr>
          <w:b/>
          <w:bCs/>
        </w:rPr>
        <w:t xml:space="preserve">Available Flights </w:t>
      </w:r>
    </w:p>
    <w:p w14:paraId="08D36CFE" w14:textId="614A9516" w:rsidR="00EC112E" w:rsidRDefault="00EC112E" w:rsidP="00372BFA">
      <w:pPr>
        <w:rPr>
          <w:b/>
          <w:bCs/>
        </w:rPr>
      </w:pPr>
      <w:r>
        <w:rPr>
          <w:noProof/>
        </w:rPr>
        <mc:AlternateContent>
          <mc:Choice Requires="wps">
            <w:drawing>
              <wp:anchor distT="0" distB="0" distL="114300" distR="114300" simplePos="0" relativeHeight="251659264" behindDoc="0" locked="0" layoutInCell="1" allowOverlap="1" wp14:anchorId="05466182" wp14:editId="20850FDF">
                <wp:simplePos x="0" y="0"/>
                <wp:positionH relativeFrom="column">
                  <wp:posOffset>2482702</wp:posOffset>
                </wp:positionH>
                <wp:positionV relativeFrom="paragraph">
                  <wp:posOffset>8063</wp:posOffset>
                </wp:positionV>
                <wp:extent cx="2530549" cy="1754372"/>
                <wp:effectExtent l="0" t="0" r="0" b="0"/>
                <wp:wrapNone/>
                <wp:docPr id="1082405588" name="Text Box 1"/>
                <wp:cNvGraphicFramePr/>
                <a:graphic xmlns:a="http://schemas.openxmlformats.org/drawingml/2006/main">
                  <a:graphicData uri="http://schemas.microsoft.com/office/word/2010/wordprocessingShape">
                    <wps:wsp>
                      <wps:cNvSpPr txBox="1"/>
                      <wps:spPr>
                        <a:xfrm>
                          <a:off x="0" y="0"/>
                          <a:ext cx="2530549" cy="1754372"/>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035FB66" w14:textId="47EF6B40" w:rsidR="001D68C0" w:rsidRDefault="006A1D23">
                            <w:r>
                              <w:t xml:space="preserve">If the user chooses to view the available </w:t>
                            </w:r>
                            <w:r w:rsidR="001D68C0">
                              <w:t>flights,</w:t>
                            </w:r>
                            <w:r>
                              <w:t xml:space="preserve"> </w:t>
                            </w:r>
                            <w:r w:rsidR="00C522BC">
                              <w:t xml:space="preserve">they will be shown all available flights with the amount of booked seats </w:t>
                            </w:r>
                            <w:r w:rsidR="001D68C0">
                              <w:t xml:space="preserve">and maximum capacity. </w:t>
                            </w:r>
                          </w:p>
                          <w:p w14:paraId="4EA0B40F" w14:textId="77777777" w:rsidR="001D68C0" w:rsidRDefault="001D68C0"/>
                          <w:p w14:paraId="59869B20" w14:textId="5393CBC7" w:rsidR="001D68C0" w:rsidRDefault="001D68C0">
                            <w:r>
                              <w:t>They will then have the option to choose another main menu option.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5466182" id="_x0000_t202" coordsize="21600,21600" o:spt="202" path="m,l,21600r21600,l21600,xe">
                <v:stroke joinstyle="miter"/>
                <v:path gradientshapeok="t" o:connecttype="rect"/>
              </v:shapetype>
              <v:shape id="Text Box 1" o:spid="_x0000_s1026" type="#_x0000_t202" style="position:absolute;margin-left:195.5pt;margin-top:.65pt;width:199.25pt;height:138.1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" filled="f" stroked="f">
                <v:textbox>
                  <w:txbxContent>
                    <w:p w14:paraId="5035FB66" w14:textId="47EF6B40" w:rsidR="001D68C0" w:rsidRDefault="006A1D23">
                      <w:r>
                        <w:t xml:space="preserve">If the user chooses to view the available </w:t>
                      </w:r>
                      <w:r w:rsidR="001D68C0">
                        <w:t>flights,</w:t>
                      </w:r>
                      <w:r>
                        <w:t xml:space="preserve"> </w:t>
                      </w:r>
                      <w:r w:rsidR="00C522BC">
                        <w:t xml:space="preserve">they will be shown all available flights with the amount of booked seats </w:t>
                      </w:r>
                      <w:r w:rsidR="001D68C0">
                        <w:t xml:space="preserve">and maximum capacity. </w:t>
                      </w:r>
                    </w:p>
                    <w:p w14:paraId="4EA0B40F" w14:textId="77777777" w:rsidR="001D68C0" w:rsidRDefault="001D68C0"/>
                    <w:p w14:paraId="59869B20" w14:textId="5393CBC7" w:rsidR="001D68C0" w:rsidRDefault="001D68C0">
                      <w:r>
                        <w:t>They will then have the option to choose another main menu option.</w:t>
                      </w:r>
                    </w:p>
                  </w:txbxContent>
                </v:textbox>
              </v:shape>
            </w:pict>
          </mc:Fallback>
        </mc:AlternateContent>
      </w:r>
      <w:r>
        <w:rPr>
          <w:noProof/>
        </w:rPr>
        <w:drawing>
          <wp:inline distT="0" distB="0" distL="0" distR="0" wp14:anchorId="186064B7" wp14:editId="69A74573">
            <wp:extent cx="2348474" cy="3593805"/>
            <wp:effectExtent l="0" t="0" r="0" b="6985"/>
            <wp:docPr id="1231523974"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523974" name="Picture 1" descr="A screen shot of a computer&#10;&#10;Description automatically generated"/>
                    <pic:cNvPicPr/>
                  </pic:nvPicPr>
                  <pic:blipFill>
                    <a:blip r:embed="rId19"/>
                    <a:stretch>
                      <a:fillRect/>
                    </a:stretch>
                  </pic:blipFill>
                  <pic:spPr>
                    <a:xfrm>
                      <a:off x="0" y="0"/>
                      <a:ext cx="2361262" cy="3613375"/>
                    </a:xfrm>
                    <a:prstGeom prst="rect">
                      <a:avLst/>
                    </a:prstGeom>
                  </pic:spPr>
                </pic:pic>
              </a:graphicData>
            </a:graphic>
          </wp:inline>
        </w:drawing>
      </w:r>
    </w:p>
    <w:p w14:paraId="4C559240" w14:textId="4EF4DB72" w:rsidR="001D68C0" w:rsidRDefault="005E0278" w:rsidP="00372BFA">
      <w:pPr>
        <w:rPr>
          <w:b/>
          <w:bCs/>
        </w:rPr>
      </w:pPr>
      <w:r>
        <w:rPr>
          <w:b/>
          <w:bCs/>
        </w:rPr>
        <w:t>Book a Seat</w:t>
      </w:r>
    </w:p>
    <w:p w14:paraId="42F1021B" w14:textId="4F0E77A7" w:rsidR="009E1B28" w:rsidRDefault="003708BB" w:rsidP="00372BFA">
      <w:r>
        <w:rPr>
          <w:noProof/>
        </w:rPr>
        <w:drawing>
          <wp:anchor distT="0" distB="0" distL="114300" distR="114300" simplePos="0" relativeHeight="251660288" behindDoc="0" locked="0" layoutInCell="1" allowOverlap="1" wp14:anchorId="36731C02" wp14:editId="6E9D16A2">
            <wp:simplePos x="0" y="0"/>
            <wp:positionH relativeFrom="margin">
              <wp:align>left</wp:align>
            </wp:positionH>
            <wp:positionV relativeFrom="paragraph">
              <wp:posOffset>407670</wp:posOffset>
            </wp:positionV>
            <wp:extent cx="3540125" cy="1690370"/>
            <wp:effectExtent l="0" t="0" r="3175" b="5080"/>
            <wp:wrapSquare wrapText="bothSides"/>
            <wp:docPr id="2040864979"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864979" name="Picture 1" descr="A screen shot of a comput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3540125" cy="1690370"/>
                    </a:xfrm>
                    <a:prstGeom prst="rect">
                      <a:avLst/>
                    </a:prstGeom>
                  </pic:spPr>
                </pic:pic>
              </a:graphicData>
            </a:graphic>
            <wp14:sizeRelH relativeFrom="page">
              <wp14:pctWidth>0</wp14:pctWidth>
            </wp14:sizeRelH>
            <wp14:sizeRelV relativeFrom="page">
              <wp14:pctHeight>0</wp14:pctHeight>
            </wp14:sizeRelV>
          </wp:anchor>
        </w:drawing>
      </w:r>
      <w:r w:rsidR="0050107A">
        <w:t xml:space="preserve">This is where the user will book seats for </w:t>
      </w:r>
      <w:proofErr w:type="spellStart"/>
      <w:r w:rsidR="0050107A">
        <w:t>there</w:t>
      </w:r>
      <w:proofErr w:type="spellEnd"/>
      <w:r w:rsidR="0050107A">
        <w:t xml:space="preserve"> desired flights, The user will have to input which Flight they want to book onto from the specific ID displayed on the view flights menu. They will then be prompted to enter in </w:t>
      </w:r>
      <w:proofErr w:type="gramStart"/>
      <w:r w:rsidR="0050107A">
        <w:t>there</w:t>
      </w:r>
      <w:proofErr w:type="gramEnd"/>
      <w:r w:rsidR="0050107A">
        <w:t xml:space="preserve"> full name. This follows with a confirmation of the booking. </w:t>
      </w:r>
      <w:r w:rsidR="009E1B28">
        <w:t>Following this the user will be given the options from the main menu.</w:t>
      </w:r>
    </w:p>
    <w:p w14:paraId="3130589C" w14:textId="77777777" w:rsidR="00AB03E7" w:rsidRDefault="00AB03E7" w:rsidP="00372BFA"/>
    <w:p w14:paraId="4CADC179" w14:textId="0CBF95DF" w:rsidR="00AB03E7" w:rsidRDefault="00AB03E7" w:rsidP="00372BFA"/>
    <w:p w14:paraId="6FB087E0" w14:textId="77777777" w:rsidR="00FA33FF" w:rsidRDefault="00FA33FF" w:rsidP="00372BFA"/>
    <w:p w14:paraId="216E7BCF" w14:textId="77777777" w:rsidR="00FA33FF" w:rsidRDefault="00FA33FF" w:rsidP="00372BFA"/>
    <w:p w14:paraId="3E47BE7B" w14:textId="6015F910" w:rsidR="00AB03E7" w:rsidRPr="003D1E04" w:rsidRDefault="00AB03E7" w:rsidP="00372BFA">
      <w:pPr>
        <w:rPr>
          <w:b/>
          <w:bCs/>
        </w:rPr>
      </w:pPr>
      <w:r w:rsidRPr="003D1E04">
        <w:rPr>
          <w:b/>
          <w:bCs/>
        </w:rPr>
        <w:lastRenderedPageBreak/>
        <w:t>Restart the System</w:t>
      </w:r>
    </w:p>
    <w:p w14:paraId="28D3A627" w14:textId="503C1205" w:rsidR="00AB03E7" w:rsidRDefault="00AB03E7" w:rsidP="00372BFA">
      <w:r>
        <w:t>This gives the user an option to reset the system if they would like to make a new booking.</w:t>
      </w:r>
    </w:p>
    <w:p w14:paraId="3A495551" w14:textId="091CF394" w:rsidR="00AB03E7" w:rsidRDefault="00AB03E7" w:rsidP="00372BFA">
      <w:r>
        <w:rPr>
          <w:noProof/>
        </w:rPr>
        <w:drawing>
          <wp:inline distT="0" distB="0" distL="0" distR="0" wp14:anchorId="36B926E5" wp14:editId="25727A4D">
            <wp:extent cx="5274310" cy="1561465"/>
            <wp:effectExtent l="0" t="0" r="2540" b="635"/>
            <wp:docPr id="2065182281"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182281" name="Picture 1" descr="A screen shot of a computer&#10;&#10;Description automatically generated"/>
                    <pic:cNvPicPr/>
                  </pic:nvPicPr>
                  <pic:blipFill>
                    <a:blip r:embed="rId20"/>
                    <a:stretch>
                      <a:fillRect/>
                    </a:stretch>
                  </pic:blipFill>
                  <pic:spPr>
                    <a:xfrm>
                      <a:off x="0" y="0"/>
                      <a:ext cx="5274310" cy="1561465"/>
                    </a:xfrm>
                    <a:prstGeom prst="rect">
                      <a:avLst/>
                    </a:prstGeom>
                  </pic:spPr>
                </pic:pic>
              </a:graphicData>
            </a:graphic>
          </wp:inline>
        </w:drawing>
      </w:r>
    </w:p>
    <w:p w14:paraId="2157F22B" w14:textId="05A79858" w:rsidR="00AB03E7" w:rsidRPr="003D1E04" w:rsidRDefault="00AB03E7" w:rsidP="00372BFA">
      <w:pPr>
        <w:rPr>
          <w:b/>
          <w:bCs/>
        </w:rPr>
      </w:pPr>
      <w:r w:rsidRPr="003D1E04">
        <w:rPr>
          <w:b/>
          <w:bCs/>
        </w:rPr>
        <w:t xml:space="preserve">Exit the </w:t>
      </w:r>
      <w:r w:rsidR="003D1E04" w:rsidRPr="003D1E04">
        <w:rPr>
          <w:b/>
          <w:bCs/>
        </w:rPr>
        <w:t>System</w:t>
      </w:r>
    </w:p>
    <w:p w14:paraId="06597511" w14:textId="3B2B2925" w:rsidR="003D1E04" w:rsidRDefault="003D1E04" w:rsidP="00372BFA">
      <w:r>
        <w:t>This allows users to fully exit out of the programme.</w:t>
      </w:r>
    </w:p>
    <w:p w14:paraId="13686F4A" w14:textId="69294946" w:rsidR="003D1E04" w:rsidRPr="0050107A" w:rsidRDefault="003D1E04" w:rsidP="00372BFA">
      <w:r>
        <w:rPr>
          <w:noProof/>
        </w:rPr>
        <w:drawing>
          <wp:inline distT="0" distB="0" distL="0" distR="0" wp14:anchorId="6FECF511" wp14:editId="1F503D26">
            <wp:extent cx="5029200" cy="1600200"/>
            <wp:effectExtent l="0" t="0" r="0" b="0"/>
            <wp:docPr id="535997183"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997183" name="Picture 1" descr="A screen shot of a computer&#10;&#10;Description automatically generated"/>
                    <pic:cNvPicPr/>
                  </pic:nvPicPr>
                  <pic:blipFill>
                    <a:blip r:embed="rId21"/>
                    <a:stretch>
                      <a:fillRect/>
                    </a:stretch>
                  </pic:blipFill>
                  <pic:spPr>
                    <a:xfrm>
                      <a:off x="0" y="0"/>
                      <a:ext cx="5029200" cy="1600200"/>
                    </a:xfrm>
                    <a:prstGeom prst="rect">
                      <a:avLst/>
                    </a:prstGeom>
                  </pic:spPr>
                </pic:pic>
              </a:graphicData>
            </a:graphic>
          </wp:inline>
        </w:drawing>
      </w:r>
    </w:p>
    <w:p w14:paraId="3102398F" w14:textId="77777777" w:rsidR="003708BB" w:rsidRDefault="003708BB" w:rsidP="008C0667">
      <w:pPr>
        <w:pStyle w:val="Heading1"/>
      </w:pPr>
    </w:p>
    <w:p w14:paraId="26FE1C8B" w14:textId="2CD636D4" w:rsidR="008C0667" w:rsidRDefault="008C0667" w:rsidP="008C0667">
      <w:pPr>
        <w:pStyle w:val="Heading1"/>
      </w:pPr>
      <w:bookmarkStart w:id="13" w:name="_Toc155102431"/>
      <w:r>
        <w:t>Unit Testing</w:t>
      </w:r>
      <w:bookmarkEnd w:id="13"/>
    </w:p>
    <w:p w14:paraId="14449140" w14:textId="2B033A0B" w:rsidR="003E5CC7" w:rsidRDefault="003E5CC7" w:rsidP="008C0667">
      <w:r>
        <w:t xml:space="preserve">There are </w:t>
      </w:r>
      <w:r w:rsidR="00232EF4">
        <w:t>3</w:t>
      </w:r>
      <w:r>
        <w:t xml:space="preserve"> main error messages that I have included in the code. See below</w:t>
      </w:r>
      <w:r w:rsidR="00AF7B9B">
        <w:t>,</w:t>
      </w:r>
    </w:p>
    <w:p w14:paraId="01020ECF" w14:textId="6F73043C" w:rsidR="00232EF4" w:rsidRDefault="00232EF4" w:rsidP="008C0667">
      <w:pPr>
        <w:rPr>
          <w:b/>
          <w:bCs/>
        </w:rPr>
      </w:pPr>
      <w:r>
        <w:rPr>
          <w:b/>
          <w:bCs/>
        </w:rPr>
        <w:t>‘The input you entered is invalid, please try again.’</w:t>
      </w:r>
    </w:p>
    <w:p w14:paraId="25AF7154" w14:textId="01B630D7" w:rsidR="00B448BC" w:rsidRPr="00B22D88" w:rsidRDefault="00B22D88" w:rsidP="008C0667">
      <w:r w:rsidRPr="00B22D88">
        <w:t xml:space="preserve">This error message appears when the user provides input that doesn't match the expected format </w:t>
      </w:r>
      <w:r>
        <w:t>of the menu page. The user must input a value from the menu list that already exists.</w:t>
      </w:r>
    </w:p>
    <w:p w14:paraId="7530B6ED" w14:textId="5A67E5A9" w:rsidR="00AF7B9B" w:rsidRDefault="00D90249" w:rsidP="008C0667">
      <w:pPr>
        <w:rPr>
          <w:b/>
          <w:bCs/>
        </w:rPr>
      </w:pPr>
      <w:r>
        <w:rPr>
          <w:b/>
          <w:bCs/>
        </w:rPr>
        <w:t xml:space="preserve">‘Try again, The Flight has not been found with the ID: </w:t>
      </w:r>
      <w:proofErr w:type="gramStart"/>
      <w:r>
        <w:rPr>
          <w:b/>
          <w:bCs/>
        </w:rPr>
        <w:t>x</w:t>
      </w:r>
      <w:proofErr w:type="gramEnd"/>
      <w:r>
        <w:rPr>
          <w:b/>
          <w:bCs/>
        </w:rPr>
        <w:t>’</w:t>
      </w:r>
    </w:p>
    <w:p w14:paraId="22028732" w14:textId="39E661A9" w:rsidR="002929EC" w:rsidRDefault="00466993" w:rsidP="008C0667">
      <w:r w:rsidRPr="00466993">
        <w:t>This error message occurs when a user tries to perform an action (like booking a seat) on a flight with an ID that doesn't exist in the system. It informs the user that the specified flight ID was not found.</w:t>
      </w:r>
    </w:p>
    <w:p w14:paraId="4CF5F1D3" w14:textId="77777777" w:rsidR="00EA41BA" w:rsidRDefault="00EA41BA" w:rsidP="008C0667"/>
    <w:p w14:paraId="64CDB10B" w14:textId="77777777" w:rsidR="00EA41BA" w:rsidRPr="00466993" w:rsidRDefault="00EA41BA" w:rsidP="008C0667"/>
    <w:p w14:paraId="525F2703" w14:textId="2E373F5E" w:rsidR="00340E6F" w:rsidRDefault="0081289E" w:rsidP="008C0667">
      <w:pPr>
        <w:rPr>
          <w:b/>
          <w:bCs/>
        </w:rPr>
      </w:pPr>
      <w:r>
        <w:rPr>
          <w:b/>
          <w:bCs/>
        </w:rPr>
        <w:lastRenderedPageBreak/>
        <w:t>‘</w:t>
      </w:r>
      <w:proofErr w:type="gramStart"/>
      <w:r w:rsidR="00340E6F">
        <w:rPr>
          <w:b/>
          <w:bCs/>
        </w:rPr>
        <w:t>Sorry</w:t>
      </w:r>
      <w:proofErr w:type="gramEnd"/>
      <w:r w:rsidR="00340E6F">
        <w:rPr>
          <w:b/>
          <w:bCs/>
        </w:rPr>
        <w:t xml:space="preserve"> there are no current flights available.</w:t>
      </w:r>
      <w:r>
        <w:rPr>
          <w:b/>
          <w:bCs/>
        </w:rPr>
        <w:t>’</w:t>
      </w:r>
    </w:p>
    <w:p w14:paraId="043709AB" w14:textId="1A505DAB" w:rsidR="0081289E" w:rsidRPr="0081289E" w:rsidRDefault="0081289E" w:rsidP="008C0667">
      <w:r w:rsidRPr="0081289E">
        <w:t>This message is displayed when a user attempts to view available flights, but there are no flights in the system. It indicates that the system doesn't have any flights to display now.</w:t>
      </w:r>
    </w:p>
    <w:p w14:paraId="1128BCD5" w14:textId="77777777" w:rsidR="002547F9" w:rsidRDefault="002547F9" w:rsidP="008C0667"/>
    <w:p w14:paraId="4B444296" w14:textId="7D9B9579" w:rsidR="002547F9" w:rsidRPr="00422DDC" w:rsidRDefault="002547F9" w:rsidP="005E6D91">
      <w:pPr>
        <w:pStyle w:val="Heading1"/>
      </w:pPr>
      <w:bookmarkStart w:id="14" w:name="_Toc155102432"/>
      <w:r w:rsidRPr="00422DDC">
        <w:t>Code Efficiency</w:t>
      </w:r>
      <w:r w:rsidR="005E6D91" w:rsidRPr="00422DDC">
        <w:t xml:space="preserve"> and Memory Management</w:t>
      </w:r>
      <w:bookmarkEnd w:id="14"/>
      <w:r w:rsidR="005E6D91" w:rsidRPr="00422DDC">
        <w:t xml:space="preserve"> </w:t>
      </w:r>
    </w:p>
    <w:p w14:paraId="274397A8" w14:textId="0F293EE0" w:rsidR="00EE1873" w:rsidRDefault="00446C92" w:rsidP="005E6D91">
      <w:r>
        <w:t>The programme has been designed to follow a modular design this is shown</w:t>
      </w:r>
      <w:r w:rsidR="0064678C">
        <w:t xml:space="preserve"> as it employs classes for clear organization and easy </w:t>
      </w:r>
      <w:r w:rsidR="00A67CA4">
        <w:t>maintenance.</w:t>
      </w:r>
      <w:r w:rsidR="0064678C">
        <w:t xml:space="preserve"> </w:t>
      </w:r>
    </w:p>
    <w:p w14:paraId="2CDC1E4A" w14:textId="75727C68" w:rsidR="0064678C" w:rsidRDefault="00453045" w:rsidP="005E6D91">
      <w:r>
        <w:t xml:space="preserve">The programme </w:t>
      </w:r>
      <w:r w:rsidR="00C60212">
        <w:t>avoids</w:t>
      </w:r>
      <w:r>
        <w:t xml:space="preserve"> any complex memory management </w:t>
      </w:r>
      <w:r w:rsidR="00C60212">
        <w:t xml:space="preserve">due to the likelihood of errors although the use of memory usage is </w:t>
      </w:r>
      <w:r w:rsidR="00A67CA4">
        <w:t xml:space="preserve">achieved using the vectors allowing for a flexible memory usage. </w:t>
      </w:r>
    </w:p>
    <w:p w14:paraId="70487835" w14:textId="58484C6A" w:rsidR="00EE1873" w:rsidRDefault="00363AD9" w:rsidP="005E6D91">
      <w:r>
        <w:t xml:space="preserve">The programme provides error messages as stated in the </w:t>
      </w:r>
      <w:r w:rsidR="002D7283">
        <w:t>section above</w:t>
      </w:r>
      <w:r w:rsidR="00B859EB">
        <w:t xml:space="preserve"> making the user ex</w:t>
      </w:r>
      <w:r w:rsidR="00422DDC">
        <w:t>perience easier by explaining the issues clearly</w:t>
      </w:r>
      <w:r w:rsidR="00107224">
        <w:t>.</w:t>
      </w:r>
    </w:p>
    <w:p w14:paraId="3BF32239" w14:textId="7E7475AD" w:rsidR="00EE1873" w:rsidRPr="00107224" w:rsidRDefault="00EE1873" w:rsidP="00EE1873">
      <w:pPr>
        <w:pStyle w:val="Heading1"/>
      </w:pPr>
      <w:bookmarkStart w:id="15" w:name="_Toc155102433"/>
      <w:r w:rsidRPr="00107224">
        <w:t>Video</w:t>
      </w:r>
      <w:r w:rsidR="00107224">
        <w:t xml:space="preserve"> Descriptions</w:t>
      </w:r>
      <w:bookmarkEnd w:id="15"/>
    </w:p>
    <w:p w14:paraId="5BB32EC6" w14:textId="6273F0C0" w:rsidR="00C02333" w:rsidRDefault="00107224" w:rsidP="00EE1873">
      <w:r>
        <w:t xml:space="preserve">Please use the below link to view the video - </w:t>
      </w:r>
      <w:hyperlink r:id="rId22" w:history="1">
        <w:r w:rsidRPr="00AB24AF">
          <w:rPr>
            <w:rStyle w:val="Hyperlink"/>
          </w:rPr>
          <w:t>https://youtu.be/</w:t>
        </w:r>
        <w:r w:rsidRPr="00AB24AF">
          <w:rPr>
            <w:rStyle w:val="Hyperlink"/>
          </w:rPr>
          <w:t>5</w:t>
        </w:r>
        <w:r w:rsidRPr="00AB24AF">
          <w:rPr>
            <w:rStyle w:val="Hyperlink"/>
          </w:rPr>
          <w:t>Z3uM58NVGo</w:t>
        </w:r>
      </w:hyperlink>
    </w:p>
    <w:p w14:paraId="5C8AE723" w14:textId="542ABF10" w:rsidR="00EE1873" w:rsidRDefault="0002693B" w:rsidP="0002693B">
      <w:pPr>
        <w:pStyle w:val="Heading1"/>
      </w:pPr>
      <w:bookmarkStart w:id="16" w:name="_Toc155102434"/>
      <w:r>
        <w:t>User Guide</w:t>
      </w:r>
      <w:bookmarkEnd w:id="16"/>
      <w:r>
        <w:t xml:space="preserve"> </w:t>
      </w:r>
    </w:p>
    <w:p w14:paraId="754EDAF3" w14:textId="016D528D" w:rsidR="009D5150" w:rsidRPr="00914E19" w:rsidRDefault="009D5150" w:rsidP="009D5150">
      <w:pPr>
        <w:rPr>
          <w:b/>
          <w:bCs/>
        </w:rPr>
      </w:pPr>
      <w:r w:rsidRPr="00914E19">
        <w:rPr>
          <w:b/>
          <w:bCs/>
        </w:rPr>
        <w:t>Introduction:</w:t>
      </w:r>
    </w:p>
    <w:p w14:paraId="6D328D7E" w14:textId="1A4B82E1" w:rsidR="009D5150" w:rsidRPr="009D5150" w:rsidRDefault="009D5150" w:rsidP="009D5150">
      <w:r>
        <w:t>Here you will find a</w:t>
      </w:r>
      <w:r w:rsidRPr="009D5150">
        <w:t xml:space="preserve"> quick guide will help you use our simple flight booking system.</w:t>
      </w:r>
    </w:p>
    <w:p w14:paraId="476B064C" w14:textId="4A72CB90" w:rsidR="009D5150" w:rsidRPr="00914E19" w:rsidRDefault="009D5150" w:rsidP="009D5150">
      <w:pPr>
        <w:rPr>
          <w:b/>
          <w:bCs/>
        </w:rPr>
      </w:pPr>
      <w:r w:rsidRPr="00914E19">
        <w:rPr>
          <w:b/>
          <w:bCs/>
        </w:rPr>
        <w:t>System Overview</w:t>
      </w:r>
    </w:p>
    <w:p w14:paraId="6FDD5E42" w14:textId="114A1825" w:rsidR="009D5150" w:rsidRPr="009D5150" w:rsidRDefault="009D5150" w:rsidP="009D5150">
      <w:r w:rsidRPr="009D5150">
        <w:t>Features</w:t>
      </w:r>
      <w:r w:rsidR="00914E19">
        <w:t xml:space="preserve"> that are within the system,</w:t>
      </w:r>
    </w:p>
    <w:p w14:paraId="1A760337" w14:textId="77777777" w:rsidR="009D5150" w:rsidRPr="00914E19" w:rsidRDefault="009D5150" w:rsidP="009D5150">
      <w:r w:rsidRPr="00914E19">
        <w:t>View Flights: See available flights.</w:t>
      </w:r>
    </w:p>
    <w:p w14:paraId="3C66048F" w14:textId="77777777" w:rsidR="009D5150" w:rsidRPr="00914E19" w:rsidRDefault="009D5150" w:rsidP="009D5150">
      <w:r w:rsidRPr="00914E19">
        <w:t>Book a Seat: Reserve a seat on a flight.</w:t>
      </w:r>
    </w:p>
    <w:p w14:paraId="30C9C8E7" w14:textId="77777777" w:rsidR="009D5150" w:rsidRPr="00914E19" w:rsidRDefault="009D5150" w:rsidP="009D5150">
      <w:r w:rsidRPr="00914E19">
        <w:t>Restart System: Refresh the system.</w:t>
      </w:r>
    </w:p>
    <w:p w14:paraId="482D0F6C" w14:textId="77777777" w:rsidR="009D5150" w:rsidRPr="00914E19" w:rsidRDefault="009D5150" w:rsidP="009D5150">
      <w:r w:rsidRPr="00914E19">
        <w:t>Exit System: Close the program.</w:t>
      </w:r>
    </w:p>
    <w:p w14:paraId="03B58358" w14:textId="628CFEC8" w:rsidR="009D5150" w:rsidRPr="00914E19" w:rsidRDefault="009D5150" w:rsidP="009D5150">
      <w:pPr>
        <w:rPr>
          <w:b/>
          <w:bCs/>
        </w:rPr>
      </w:pPr>
      <w:r w:rsidRPr="00914E19">
        <w:rPr>
          <w:b/>
          <w:bCs/>
        </w:rPr>
        <w:t>Users</w:t>
      </w:r>
    </w:p>
    <w:p w14:paraId="657C8A07" w14:textId="77777777" w:rsidR="009D5150" w:rsidRPr="009D5150" w:rsidRDefault="009D5150" w:rsidP="009D5150">
      <w:r w:rsidRPr="009D5150">
        <w:t>Designed for both passengers and administrators.</w:t>
      </w:r>
    </w:p>
    <w:p w14:paraId="193AE3A4" w14:textId="42315ADA" w:rsidR="009D5150" w:rsidRPr="003A4614" w:rsidRDefault="009D5150" w:rsidP="009D5150">
      <w:pPr>
        <w:rPr>
          <w:b/>
          <w:bCs/>
        </w:rPr>
      </w:pPr>
      <w:r w:rsidRPr="003A4614">
        <w:rPr>
          <w:b/>
          <w:bCs/>
        </w:rPr>
        <w:t>System Requirements</w:t>
      </w:r>
    </w:p>
    <w:p w14:paraId="033BDA15" w14:textId="1545A3D8" w:rsidR="009D5150" w:rsidRPr="009D5150" w:rsidRDefault="003A4614" w:rsidP="009D5150">
      <w:r>
        <w:lastRenderedPageBreak/>
        <w:t xml:space="preserve">Free </w:t>
      </w:r>
      <w:r w:rsidR="009D5150" w:rsidRPr="009D5150">
        <w:t>C++ compiler</w:t>
      </w:r>
      <w:r>
        <w:t xml:space="preserve"> such as programriz.com</w:t>
      </w:r>
    </w:p>
    <w:p w14:paraId="31DA24B6" w14:textId="39814138" w:rsidR="009D5150" w:rsidRPr="00C02333" w:rsidRDefault="009D5150" w:rsidP="009D5150">
      <w:pPr>
        <w:rPr>
          <w:b/>
          <w:bCs/>
        </w:rPr>
      </w:pPr>
      <w:r w:rsidRPr="00C02333">
        <w:rPr>
          <w:b/>
          <w:bCs/>
        </w:rPr>
        <w:t>Download</w:t>
      </w:r>
      <w:r w:rsidR="00C02333">
        <w:rPr>
          <w:b/>
          <w:bCs/>
        </w:rPr>
        <w:t xml:space="preserve">/copy the </w:t>
      </w:r>
      <w:proofErr w:type="gramStart"/>
      <w:r w:rsidRPr="00C02333">
        <w:rPr>
          <w:b/>
          <w:bCs/>
        </w:rPr>
        <w:t>code</w:t>
      </w:r>
      <w:proofErr w:type="gramEnd"/>
    </w:p>
    <w:p w14:paraId="7A97EB68" w14:textId="77777777" w:rsidR="009D5150" w:rsidRPr="009D5150" w:rsidRDefault="009D5150" w:rsidP="009D5150">
      <w:r w:rsidRPr="009D5150">
        <w:t>Run the executable file.</w:t>
      </w:r>
    </w:p>
    <w:p w14:paraId="6E45FE39" w14:textId="395ADF14" w:rsidR="009D5150" w:rsidRPr="00C02333" w:rsidRDefault="00C02333" w:rsidP="009D5150">
      <w:pPr>
        <w:rPr>
          <w:b/>
          <w:bCs/>
        </w:rPr>
      </w:pPr>
      <w:r w:rsidRPr="00C02333">
        <w:rPr>
          <w:b/>
          <w:bCs/>
        </w:rPr>
        <w:t>How to use the menu</w:t>
      </w:r>
    </w:p>
    <w:p w14:paraId="0E36CFA4" w14:textId="77777777" w:rsidR="009D5150" w:rsidRPr="000527B0" w:rsidRDefault="009D5150" w:rsidP="009D5150">
      <w:r w:rsidRPr="000527B0">
        <w:t>Option 1: View available flights.</w:t>
      </w:r>
    </w:p>
    <w:p w14:paraId="67C86EAA" w14:textId="77777777" w:rsidR="009D5150" w:rsidRPr="000527B0" w:rsidRDefault="009D5150" w:rsidP="009D5150">
      <w:r w:rsidRPr="000527B0">
        <w:t>Option 2: Book a seat.</w:t>
      </w:r>
    </w:p>
    <w:p w14:paraId="0F4A506B" w14:textId="77777777" w:rsidR="009D5150" w:rsidRPr="000527B0" w:rsidRDefault="009D5150" w:rsidP="009D5150">
      <w:r w:rsidRPr="000527B0">
        <w:t>Option 3: Restart the system.</w:t>
      </w:r>
    </w:p>
    <w:p w14:paraId="30FBD87D" w14:textId="77777777" w:rsidR="009D5150" w:rsidRPr="000527B0" w:rsidRDefault="009D5150" w:rsidP="009D5150">
      <w:r w:rsidRPr="000527B0">
        <w:t>Option 0: Exit the system.</w:t>
      </w:r>
    </w:p>
    <w:p w14:paraId="48ACEF0E" w14:textId="6B8D55D2" w:rsidR="009D5150" w:rsidRPr="00C02333" w:rsidRDefault="00C02333" w:rsidP="009D5150">
      <w:pPr>
        <w:rPr>
          <w:b/>
          <w:bCs/>
        </w:rPr>
      </w:pPr>
      <w:r w:rsidRPr="00C02333">
        <w:rPr>
          <w:b/>
          <w:bCs/>
        </w:rPr>
        <w:t>Error messages:</w:t>
      </w:r>
    </w:p>
    <w:p w14:paraId="2E863C23" w14:textId="77777777" w:rsidR="009D5150" w:rsidRPr="009D5150" w:rsidRDefault="009D5150" w:rsidP="009D5150">
      <w:r w:rsidRPr="009D5150">
        <w:t>"Flight not found": Invalid flight ID.</w:t>
      </w:r>
    </w:p>
    <w:p w14:paraId="6EBDD63D" w14:textId="77777777" w:rsidR="009D5150" w:rsidRPr="009D5150" w:rsidRDefault="009D5150" w:rsidP="009D5150">
      <w:r w:rsidRPr="009D5150">
        <w:t>"Fully booked flight": Selected flight is full.</w:t>
      </w:r>
    </w:p>
    <w:p w14:paraId="1F5E6338" w14:textId="77777777" w:rsidR="003714B2" w:rsidRPr="003714B2" w:rsidRDefault="003714B2" w:rsidP="003714B2"/>
    <w:p w14:paraId="2170991A" w14:textId="300EE1FD" w:rsidR="0002693B" w:rsidRPr="00EE4FE8" w:rsidRDefault="0002693B" w:rsidP="0002693B">
      <w:pPr>
        <w:pStyle w:val="Heading1"/>
      </w:pPr>
      <w:bookmarkStart w:id="17" w:name="_Toc155102435"/>
      <w:r w:rsidRPr="00EE4FE8">
        <w:t>Conclusion</w:t>
      </w:r>
      <w:bookmarkEnd w:id="17"/>
      <w:r w:rsidRPr="00EE4FE8">
        <w:t xml:space="preserve"> </w:t>
      </w:r>
    </w:p>
    <w:p w14:paraId="1BF65BD2" w14:textId="3C9BE733" w:rsidR="0002693B" w:rsidRDefault="00A14EF0" w:rsidP="0002693B">
      <w:r>
        <w:t xml:space="preserve">Overall, </w:t>
      </w:r>
      <w:r w:rsidRPr="00A14EF0">
        <w:t xml:space="preserve">the Flight Booking System I made in C++ </w:t>
      </w:r>
      <w:r w:rsidR="00EB455B">
        <w:t>shows</w:t>
      </w:r>
      <w:r w:rsidRPr="00A14EF0">
        <w:t xml:space="preserve"> the essential Object-Oriented Programming </w:t>
      </w:r>
      <w:r w:rsidR="00EB455B">
        <w:t>principles</w:t>
      </w:r>
      <w:r w:rsidRPr="00A14EF0">
        <w:t xml:space="preserve">, like inheritance and polymorphism. The code is nicely organized and easy to follow, thanks to using Pascal case for </w:t>
      </w:r>
      <w:r w:rsidR="00EB455B">
        <w:t xml:space="preserve">variable </w:t>
      </w:r>
      <w:r w:rsidRPr="00A14EF0">
        <w:t>names. It's</w:t>
      </w:r>
      <w:r w:rsidR="00EB455B">
        <w:t xml:space="preserve"> </w:t>
      </w:r>
      <w:r w:rsidRPr="00A14EF0">
        <w:t>user-friendly</w:t>
      </w:r>
      <w:r w:rsidR="00EB455B">
        <w:t xml:space="preserve"> and can </w:t>
      </w:r>
      <w:r w:rsidRPr="00A14EF0">
        <w:t>handl</w:t>
      </w:r>
      <w:r w:rsidR="00EB455B">
        <w:t xml:space="preserve">e </w:t>
      </w:r>
      <w:r w:rsidRPr="00A14EF0">
        <w:t xml:space="preserve">errors </w:t>
      </w:r>
      <w:r w:rsidR="007C00FD">
        <w:t>with specific user guided prompts</w:t>
      </w:r>
      <w:r w:rsidRPr="00A14EF0">
        <w:t xml:space="preserve">. The test plan checks everything thoroughly, making sure each part works smoothly. Plus, the code is smart with memory and resources. Overall, this report </w:t>
      </w:r>
      <w:r w:rsidR="007C00FD">
        <w:t>gives all details of</w:t>
      </w:r>
      <w:r w:rsidRPr="00A14EF0">
        <w:t xml:space="preserve"> Flight Booking System that not only works well but is set up to grow and stay in good shape.</w:t>
      </w:r>
    </w:p>
    <w:p w14:paraId="6E5B1B1A" w14:textId="77777777" w:rsidR="001E50D5" w:rsidRDefault="001E50D5" w:rsidP="0002693B">
      <w:pPr>
        <w:pStyle w:val="Heading1"/>
      </w:pPr>
    </w:p>
    <w:p w14:paraId="485B7FDC" w14:textId="77777777" w:rsidR="001E50D5" w:rsidRDefault="001E50D5" w:rsidP="001E50D5"/>
    <w:p w14:paraId="6862AC7F" w14:textId="77777777" w:rsidR="001E50D5" w:rsidRDefault="001E50D5" w:rsidP="001E50D5"/>
    <w:p w14:paraId="57E0A09B" w14:textId="77777777" w:rsidR="001E50D5" w:rsidRDefault="001E50D5" w:rsidP="001E50D5"/>
    <w:p w14:paraId="42D84C13" w14:textId="77777777" w:rsidR="006D5BC3" w:rsidRDefault="006D5BC3" w:rsidP="001E50D5"/>
    <w:p w14:paraId="192E876A" w14:textId="77777777" w:rsidR="006D5BC3" w:rsidRDefault="006D5BC3" w:rsidP="001E50D5"/>
    <w:p w14:paraId="09D6CE22" w14:textId="70685A2C" w:rsidR="001E50D5" w:rsidRDefault="008C491B" w:rsidP="008C491B">
      <w:pPr>
        <w:pStyle w:val="Heading1"/>
      </w:pPr>
      <w:bookmarkStart w:id="18" w:name="_Toc155102436"/>
      <w:r>
        <w:lastRenderedPageBreak/>
        <w:t>References</w:t>
      </w:r>
      <w:bookmarkEnd w:id="18"/>
      <w:r>
        <w:t xml:space="preserve"> </w:t>
      </w:r>
    </w:p>
    <w:p w14:paraId="20A3E0F6" w14:textId="5D4D417A" w:rsidR="00EA41BA" w:rsidRDefault="00EA41BA" w:rsidP="000C52A2">
      <w:pPr>
        <w:spacing w:before="0" w:after="0" w:line="240" w:lineRule="auto"/>
        <w:rPr>
          <w:rFonts w:ascii="Times New Roman" w:eastAsia="Times New Roman" w:hAnsi="Times New Roman" w:cs="Times New Roman"/>
          <w:color w:val="000000" w:themeColor="text1"/>
          <w:sz w:val="24"/>
          <w:szCs w:val="24"/>
          <w:lang w:val="en-GB" w:eastAsia="en-GB"/>
        </w:rPr>
      </w:pPr>
      <w:r w:rsidRPr="000C52A2">
        <w:rPr>
          <w:rFonts w:ascii="Times New Roman" w:eastAsia="Times New Roman" w:hAnsi="Times New Roman" w:cs="Times New Roman"/>
          <w:color w:val="000000" w:themeColor="text1"/>
          <w:sz w:val="24"/>
          <w:szCs w:val="24"/>
          <w:lang w:val="en-GB" w:eastAsia="en-GB"/>
        </w:rPr>
        <w:t>[1]</w:t>
      </w:r>
      <w:r w:rsidR="00225E4F" w:rsidRPr="000C52A2">
        <w:rPr>
          <w:rFonts w:ascii="Times New Roman" w:eastAsia="Times New Roman" w:hAnsi="Times New Roman" w:cs="Times New Roman"/>
          <w:color w:val="000000" w:themeColor="text1"/>
          <w:sz w:val="24"/>
          <w:szCs w:val="24"/>
          <w:lang w:val="en-GB" w:eastAsia="en-GB"/>
        </w:rPr>
        <w:t xml:space="preserve"> Ferral, C. (2023 vol 62). </w:t>
      </w:r>
      <w:r w:rsidR="000C52A2" w:rsidRPr="000C52A2">
        <w:rPr>
          <w:rFonts w:ascii="Times New Roman" w:eastAsia="Times New Roman" w:hAnsi="Times New Roman" w:cs="Times New Roman"/>
          <w:color w:val="000000" w:themeColor="text1"/>
          <w:sz w:val="24"/>
          <w:szCs w:val="24"/>
          <w:lang w:val="en-GB" w:eastAsia="en-GB"/>
        </w:rPr>
        <w:t>Object Oriented (Dynamic) Programming: Closing the “Structural” Estimation Coding Gap</w:t>
      </w:r>
      <w:r w:rsidR="000C52A2" w:rsidRPr="000C52A2">
        <w:rPr>
          <w:rFonts w:ascii="Times New Roman" w:eastAsia="Times New Roman" w:hAnsi="Times New Roman" w:cs="Times New Roman"/>
          <w:color w:val="000000" w:themeColor="text1"/>
          <w:sz w:val="24"/>
          <w:szCs w:val="24"/>
          <w:lang w:val="en-GB" w:eastAsia="en-GB"/>
        </w:rPr>
        <w:t xml:space="preserve">. </w:t>
      </w:r>
      <w:r w:rsidR="000C52A2" w:rsidRPr="000C52A2">
        <w:rPr>
          <w:rFonts w:ascii="Times New Roman" w:eastAsia="Times New Roman" w:hAnsi="Times New Roman" w:cs="Times New Roman"/>
          <w:color w:val="000000" w:themeColor="text1"/>
          <w:sz w:val="24"/>
          <w:szCs w:val="24"/>
          <w:lang w:val="en-GB" w:eastAsia="en-GB"/>
        </w:rPr>
        <w:t>Computational economics, 2023, Vol.62 (3), p.761-816</w:t>
      </w:r>
    </w:p>
    <w:p w14:paraId="60DC397E" w14:textId="77777777" w:rsidR="000C52A2" w:rsidRPr="000C52A2" w:rsidRDefault="000C52A2" w:rsidP="000C52A2">
      <w:pPr>
        <w:spacing w:before="0" w:after="0" w:line="240" w:lineRule="auto"/>
        <w:rPr>
          <w:rFonts w:ascii="Times New Roman" w:eastAsia="Times New Roman" w:hAnsi="Times New Roman" w:cs="Times New Roman"/>
          <w:color w:val="000000" w:themeColor="text1"/>
          <w:sz w:val="24"/>
          <w:szCs w:val="24"/>
          <w:lang w:val="en-GB" w:eastAsia="en-GB"/>
        </w:rPr>
      </w:pPr>
    </w:p>
    <w:p w14:paraId="744471F9" w14:textId="74D23E26" w:rsidR="008C491B" w:rsidRDefault="00B454F5" w:rsidP="008C491B">
      <w:pPr>
        <w:spacing w:before="0" w:after="0" w:line="240" w:lineRule="auto"/>
        <w:rPr>
          <w:rFonts w:ascii="Times New Roman" w:eastAsia="Times New Roman" w:hAnsi="Times New Roman" w:cs="Times New Roman"/>
          <w:color w:val="000000" w:themeColor="text1"/>
          <w:sz w:val="24"/>
          <w:szCs w:val="24"/>
          <w:lang w:val="en-GB" w:eastAsia="en-GB"/>
        </w:rPr>
      </w:pPr>
      <w:r>
        <w:rPr>
          <w:rFonts w:ascii="Times New Roman" w:eastAsia="Times New Roman" w:hAnsi="Times New Roman" w:cs="Times New Roman"/>
          <w:color w:val="000000" w:themeColor="text1"/>
          <w:sz w:val="24"/>
          <w:szCs w:val="24"/>
          <w:lang w:val="en-GB" w:eastAsia="en-GB"/>
        </w:rPr>
        <w:t>[</w:t>
      </w:r>
      <w:r w:rsidR="00EA41BA">
        <w:rPr>
          <w:rFonts w:ascii="Times New Roman" w:eastAsia="Times New Roman" w:hAnsi="Times New Roman" w:cs="Times New Roman"/>
          <w:color w:val="000000" w:themeColor="text1"/>
          <w:sz w:val="24"/>
          <w:szCs w:val="24"/>
          <w:lang w:val="en-GB" w:eastAsia="en-GB"/>
        </w:rPr>
        <w:t>2]</w:t>
      </w:r>
      <w:r>
        <w:rPr>
          <w:rFonts w:ascii="Times New Roman" w:eastAsia="Times New Roman" w:hAnsi="Times New Roman" w:cs="Times New Roman"/>
          <w:color w:val="000000" w:themeColor="text1"/>
          <w:sz w:val="24"/>
          <w:szCs w:val="24"/>
          <w:lang w:val="en-GB" w:eastAsia="en-GB"/>
        </w:rPr>
        <w:t xml:space="preserve"> </w:t>
      </w:r>
      <w:r w:rsidR="008C491B" w:rsidRPr="008C491B">
        <w:rPr>
          <w:rFonts w:ascii="Times New Roman" w:eastAsia="Times New Roman" w:hAnsi="Times New Roman" w:cs="Times New Roman"/>
          <w:color w:val="000000" w:themeColor="text1"/>
          <w:sz w:val="24"/>
          <w:szCs w:val="24"/>
          <w:lang w:val="en-GB" w:eastAsia="en-GB"/>
        </w:rPr>
        <w:t xml:space="preserve">Lattanzi, M., &amp; Henry, S. (1998). Software reuse using C++ classes: The question of inheritance. </w:t>
      </w:r>
      <w:r w:rsidR="008C491B" w:rsidRPr="008C491B">
        <w:rPr>
          <w:rFonts w:ascii="Times New Roman" w:eastAsia="Times New Roman" w:hAnsi="Times New Roman" w:cs="Times New Roman"/>
          <w:i/>
          <w:iCs/>
          <w:color w:val="000000" w:themeColor="text1"/>
          <w:sz w:val="24"/>
          <w:szCs w:val="24"/>
          <w:lang w:val="en-GB" w:eastAsia="en-GB"/>
        </w:rPr>
        <w:t>The Journal of Systems and Software</w:t>
      </w:r>
      <w:r w:rsidR="008C491B" w:rsidRPr="008C491B">
        <w:rPr>
          <w:rFonts w:ascii="Times New Roman" w:eastAsia="Times New Roman" w:hAnsi="Times New Roman" w:cs="Times New Roman"/>
          <w:color w:val="000000" w:themeColor="text1"/>
          <w:sz w:val="24"/>
          <w:szCs w:val="24"/>
          <w:lang w:val="en-GB" w:eastAsia="en-GB"/>
        </w:rPr>
        <w:t xml:space="preserve">, </w:t>
      </w:r>
      <w:r w:rsidR="008C491B" w:rsidRPr="008C491B">
        <w:rPr>
          <w:rFonts w:ascii="Times New Roman" w:eastAsia="Times New Roman" w:hAnsi="Times New Roman" w:cs="Times New Roman"/>
          <w:i/>
          <w:iCs/>
          <w:color w:val="000000" w:themeColor="text1"/>
          <w:sz w:val="24"/>
          <w:szCs w:val="24"/>
          <w:lang w:val="en-GB" w:eastAsia="en-GB"/>
        </w:rPr>
        <w:t>41</w:t>
      </w:r>
      <w:r w:rsidR="008C491B" w:rsidRPr="008C491B">
        <w:rPr>
          <w:rFonts w:ascii="Times New Roman" w:eastAsia="Times New Roman" w:hAnsi="Times New Roman" w:cs="Times New Roman"/>
          <w:color w:val="000000" w:themeColor="text1"/>
          <w:sz w:val="24"/>
          <w:szCs w:val="24"/>
          <w:lang w:val="en-GB" w:eastAsia="en-GB"/>
        </w:rPr>
        <w:t xml:space="preserve">(2), 127–132. </w:t>
      </w:r>
      <w:hyperlink r:id="rId23" w:history="1">
        <w:r w:rsidR="00FA33FF" w:rsidRPr="00AB24AF">
          <w:rPr>
            <w:rStyle w:val="Hyperlink"/>
            <w:rFonts w:ascii="Times New Roman" w:eastAsia="Times New Roman" w:hAnsi="Times New Roman" w:cs="Times New Roman"/>
            <w:sz w:val="24"/>
            <w:szCs w:val="24"/>
            <w:lang w:val="en-GB" w:eastAsia="en-GB"/>
          </w:rPr>
          <w:t>https://doi.o</w:t>
        </w:r>
        <w:r w:rsidR="00FA33FF" w:rsidRPr="00AB24AF">
          <w:rPr>
            <w:rStyle w:val="Hyperlink"/>
            <w:rFonts w:ascii="Times New Roman" w:eastAsia="Times New Roman" w:hAnsi="Times New Roman" w:cs="Times New Roman"/>
            <w:sz w:val="24"/>
            <w:szCs w:val="24"/>
            <w:lang w:val="en-GB" w:eastAsia="en-GB"/>
          </w:rPr>
          <w:t>r</w:t>
        </w:r>
        <w:r w:rsidR="00FA33FF" w:rsidRPr="00AB24AF">
          <w:rPr>
            <w:rStyle w:val="Hyperlink"/>
            <w:rFonts w:ascii="Times New Roman" w:eastAsia="Times New Roman" w:hAnsi="Times New Roman" w:cs="Times New Roman"/>
            <w:sz w:val="24"/>
            <w:szCs w:val="24"/>
            <w:lang w:val="en-GB" w:eastAsia="en-GB"/>
          </w:rPr>
          <w:t>g/10.1016/S0164-1212(97)10013-9</w:t>
        </w:r>
      </w:hyperlink>
    </w:p>
    <w:p w14:paraId="410B757A" w14:textId="77777777" w:rsidR="00FA33FF" w:rsidRPr="008C491B" w:rsidRDefault="00FA33FF" w:rsidP="008C491B">
      <w:pPr>
        <w:spacing w:before="0" w:after="0" w:line="240" w:lineRule="auto"/>
        <w:rPr>
          <w:rFonts w:ascii="Times New Roman" w:eastAsia="Times New Roman" w:hAnsi="Times New Roman" w:cs="Times New Roman"/>
          <w:color w:val="000000" w:themeColor="text1"/>
          <w:sz w:val="24"/>
          <w:szCs w:val="24"/>
          <w:lang w:val="en-GB" w:eastAsia="en-GB"/>
        </w:rPr>
      </w:pPr>
    </w:p>
    <w:p w14:paraId="2315F03F" w14:textId="696A3E7D" w:rsidR="00FA33FF" w:rsidRPr="00FA33FF" w:rsidRDefault="00B454F5" w:rsidP="00FA33FF">
      <w:pPr>
        <w:spacing w:before="0" w:after="0" w:line="240" w:lineRule="auto"/>
        <w:rPr>
          <w:rFonts w:ascii="Times New Roman" w:eastAsia="Times New Roman" w:hAnsi="Times New Roman" w:cs="Times New Roman"/>
          <w:color w:val="000000" w:themeColor="text1"/>
          <w:sz w:val="24"/>
          <w:szCs w:val="24"/>
          <w:lang w:val="en-GB" w:eastAsia="en-GB"/>
        </w:rPr>
      </w:pPr>
      <w:r w:rsidRPr="00FA33FF">
        <w:rPr>
          <w:rFonts w:ascii="Times New Roman" w:eastAsia="Times New Roman" w:hAnsi="Times New Roman" w:cs="Times New Roman"/>
          <w:color w:val="000000" w:themeColor="text1"/>
          <w:sz w:val="24"/>
          <w:szCs w:val="24"/>
          <w:lang w:val="en-GB" w:eastAsia="en-GB"/>
        </w:rPr>
        <w:t>[</w:t>
      </w:r>
      <w:r w:rsidR="00EA41BA">
        <w:rPr>
          <w:rFonts w:ascii="Times New Roman" w:eastAsia="Times New Roman" w:hAnsi="Times New Roman" w:cs="Times New Roman"/>
          <w:color w:val="000000" w:themeColor="text1"/>
          <w:sz w:val="24"/>
          <w:szCs w:val="24"/>
          <w:lang w:val="en-GB" w:eastAsia="en-GB"/>
        </w:rPr>
        <w:t>3</w:t>
      </w:r>
      <w:r w:rsidRPr="00FA33FF">
        <w:rPr>
          <w:rFonts w:ascii="Times New Roman" w:eastAsia="Times New Roman" w:hAnsi="Times New Roman" w:cs="Times New Roman"/>
          <w:color w:val="000000" w:themeColor="text1"/>
          <w:sz w:val="24"/>
          <w:szCs w:val="24"/>
          <w:lang w:val="en-GB" w:eastAsia="en-GB"/>
        </w:rPr>
        <w:t>] Rogers</w:t>
      </w:r>
      <w:r w:rsidR="006F5870" w:rsidRPr="00FA33FF">
        <w:rPr>
          <w:rFonts w:ascii="Times New Roman" w:eastAsia="Times New Roman" w:hAnsi="Times New Roman" w:cs="Times New Roman"/>
          <w:color w:val="000000" w:themeColor="text1"/>
          <w:sz w:val="24"/>
          <w:szCs w:val="24"/>
          <w:lang w:val="en-GB" w:eastAsia="en-GB"/>
        </w:rPr>
        <w:t xml:space="preserve">, S. (2016). Dev Principle </w:t>
      </w:r>
      <w:r w:rsidR="001A1ADC" w:rsidRPr="00FA33FF">
        <w:rPr>
          <w:rFonts w:ascii="Times New Roman" w:eastAsia="Times New Roman" w:hAnsi="Times New Roman" w:cs="Times New Roman"/>
          <w:color w:val="000000" w:themeColor="text1"/>
          <w:sz w:val="24"/>
          <w:szCs w:val="24"/>
          <w:lang w:val="en-GB" w:eastAsia="en-GB"/>
        </w:rPr>
        <w:t>1: Choose Appropriate Variable Names.</w:t>
      </w:r>
      <w:r w:rsidR="00FA33FF" w:rsidRPr="00FA33FF">
        <w:rPr>
          <w:rFonts w:ascii="Times New Roman" w:eastAsia="Times New Roman" w:hAnsi="Times New Roman" w:cs="Times New Roman"/>
          <w:color w:val="000000" w:themeColor="text1"/>
          <w:sz w:val="24"/>
          <w:szCs w:val="24"/>
          <w:lang w:val="en-GB" w:eastAsia="en-GB"/>
        </w:rPr>
        <w:t xml:space="preserve"> Article. </w:t>
      </w:r>
      <w:hyperlink r:id="rId24" w:history="1">
        <w:r w:rsidR="00FA33FF" w:rsidRPr="00AB24AF">
          <w:rPr>
            <w:rStyle w:val="Hyperlink"/>
            <w:rFonts w:ascii="Times New Roman" w:eastAsia="Times New Roman" w:hAnsi="Times New Roman" w:cs="Times New Roman"/>
            <w:sz w:val="24"/>
            <w:szCs w:val="24"/>
            <w:lang w:val="en-GB" w:eastAsia="en-GB"/>
          </w:rPr>
          <w:t>https://www.freshconsulting.com/insights/blog/development-principle-1-choose-appropriate-variable-names/</w:t>
        </w:r>
      </w:hyperlink>
      <w:r w:rsidR="00FA33FF">
        <w:rPr>
          <w:rFonts w:ascii="Times New Roman" w:eastAsia="Times New Roman" w:hAnsi="Times New Roman" w:cs="Times New Roman"/>
          <w:color w:val="000000" w:themeColor="text1"/>
          <w:sz w:val="24"/>
          <w:szCs w:val="24"/>
          <w:lang w:val="en-GB" w:eastAsia="en-GB"/>
        </w:rPr>
        <w:t xml:space="preserve"> </w:t>
      </w:r>
    </w:p>
    <w:p w14:paraId="2F693E74" w14:textId="77777777" w:rsidR="00B454F5" w:rsidRPr="001E50D5" w:rsidRDefault="00B454F5" w:rsidP="001E50D5"/>
    <w:p w14:paraId="1D5E3EC3" w14:textId="77777777" w:rsidR="005567D4" w:rsidRDefault="005567D4" w:rsidP="0002693B">
      <w:pPr>
        <w:pStyle w:val="Heading1"/>
      </w:pPr>
    </w:p>
    <w:p w14:paraId="5E6CFDF0" w14:textId="0951ACC9" w:rsidR="0002693B" w:rsidRDefault="0002693B" w:rsidP="0002693B">
      <w:pPr>
        <w:pStyle w:val="Heading1"/>
      </w:pPr>
      <w:bookmarkStart w:id="19" w:name="_Toc155102437"/>
      <w:r>
        <w:t>NetCAD Completion</w:t>
      </w:r>
      <w:bookmarkEnd w:id="19"/>
    </w:p>
    <w:p w14:paraId="1BC3825F" w14:textId="77777777" w:rsidR="007422A9" w:rsidRDefault="003C235B" w:rsidP="0002693B">
      <w:r>
        <w:t>Please see the below screenshots of the proof of completion for the NetCAD Course.</w:t>
      </w:r>
    </w:p>
    <w:p w14:paraId="7892A777" w14:textId="48E3ACF8" w:rsidR="00D5153F" w:rsidRDefault="00D5153F" w:rsidP="0002693B">
      <w:r>
        <w:t>Completion Certificate:</w:t>
      </w:r>
    </w:p>
    <w:p w14:paraId="42436B16" w14:textId="7F77A4E8" w:rsidR="003C235B" w:rsidRDefault="007422A9" w:rsidP="0002693B">
      <w:r>
        <w:rPr>
          <w:noProof/>
        </w:rPr>
        <w:drawing>
          <wp:inline distT="0" distB="0" distL="0" distR="0" wp14:anchorId="2BFE5B42" wp14:editId="0F130B6C">
            <wp:extent cx="4238543" cy="3063834"/>
            <wp:effectExtent l="0" t="0" r="0" b="3810"/>
            <wp:docPr id="1765955305"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955305" name="Picture 1" descr="A computer screen shot of a computer program&#10;&#10;Description automatically generated"/>
                    <pic:cNvPicPr/>
                  </pic:nvPicPr>
                  <pic:blipFill>
                    <a:blip r:embed="rId25"/>
                    <a:stretch>
                      <a:fillRect/>
                    </a:stretch>
                  </pic:blipFill>
                  <pic:spPr>
                    <a:xfrm>
                      <a:off x="0" y="0"/>
                      <a:ext cx="4260939" cy="3080023"/>
                    </a:xfrm>
                    <a:prstGeom prst="rect">
                      <a:avLst/>
                    </a:prstGeom>
                  </pic:spPr>
                </pic:pic>
              </a:graphicData>
            </a:graphic>
          </wp:inline>
        </w:drawing>
      </w:r>
      <w:r w:rsidR="003C235B">
        <w:t xml:space="preserve"> </w:t>
      </w:r>
    </w:p>
    <w:p w14:paraId="2F9CF60E" w14:textId="77777777" w:rsidR="006D5BC3" w:rsidRDefault="006D5BC3" w:rsidP="0002693B"/>
    <w:p w14:paraId="71F00D99" w14:textId="77777777" w:rsidR="006D5BC3" w:rsidRDefault="006D5BC3" w:rsidP="0002693B"/>
    <w:p w14:paraId="2EE679DA" w14:textId="77777777" w:rsidR="006D5BC3" w:rsidRDefault="006D5BC3" w:rsidP="0002693B"/>
    <w:p w14:paraId="7E20D71E" w14:textId="77777777" w:rsidR="006D5BC3" w:rsidRDefault="006D5BC3" w:rsidP="0002693B"/>
    <w:p w14:paraId="39ACBF0D" w14:textId="77777777" w:rsidR="006D5BC3" w:rsidRDefault="006D5BC3" w:rsidP="0002693B"/>
    <w:p w14:paraId="73A921E8" w14:textId="77777777" w:rsidR="006D5BC3" w:rsidRDefault="006D5BC3" w:rsidP="0002693B"/>
    <w:p w14:paraId="5B470B6C" w14:textId="77777777" w:rsidR="006D5BC3" w:rsidRDefault="006D5BC3" w:rsidP="0002693B"/>
    <w:p w14:paraId="67C56AB0" w14:textId="77777777" w:rsidR="00D5153F" w:rsidRDefault="00D5153F" w:rsidP="0002693B"/>
    <w:p w14:paraId="16A7B4C7" w14:textId="77777777" w:rsidR="006D5BC3" w:rsidRDefault="006D5BC3" w:rsidP="0002693B"/>
    <w:p w14:paraId="1F107A31" w14:textId="72C9F5B2" w:rsidR="00D5153F" w:rsidRDefault="00D5153F" w:rsidP="0002693B">
      <w:r>
        <w:t>Proof of Completion:</w:t>
      </w:r>
    </w:p>
    <w:p w14:paraId="1A797EAD" w14:textId="2CBEC69A" w:rsidR="000D7923" w:rsidRDefault="000D7923" w:rsidP="0002693B">
      <w:r>
        <w:rPr>
          <w:noProof/>
        </w:rPr>
        <w:drawing>
          <wp:inline distT="0" distB="0" distL="0" distR="0" wp14:anchorId="2DD5CFA6" wp14:editId="705851F0">
            <wp:extent cx="5274310" cy="2268855"/>
            <wp:effectExtent l="0" t="0" r="2540" b="0"/>
            <wp:docPr id="197296611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966113" name="Picture 1" descr="A screenshot of a computer&#10;&#10;Description automatically generated"/>
                    <pic:cNvPicPr/>
                  </pic:nvPicPr>
                  <pic:blipFill>
                    <a:blip r:embed="rId26"/>
                    <a:stretch>
                      <a:fillRect/>
                    </a:stretch>
                  </pic:blipFill>
                  <pic:spPr>
                    <a:xfrm>
                      <a:off x="0" y="0"/>
                      <a:ext cx="5274310" cy="2268855"/>
                    </a:xfrm>
                    <a:prstGeom prst="rect">
                      <a:avLst/>
                    </a:prstGeom>
                  </pic:spPr>
                </pic:pic>
              </a:graphicData>
            </a:graphic>
          </wp:inline>
        </w:drawing>
      </w:r>
    </w:p>
    <w:p w14:paraId="46D9F524" w14:textId="18E4F913" w:rsidR="003C235B" w:rsidRDefault="003C235B" w:rsidP="0002693B">
      <w:r>
        <w:rPr>
          <w:noProof/>
        </w:rPr>
        <w:drawing>
          <wp:inline distT="0" distB="0" distL="0" distR="0" wp14:anchorId="23341204" wp14:editId="528F393D">
            <wp:extent cx="5274310" cy="1870710"/>
            <wp:effectExtent l="0" t="0" r="2540" b="0"/>
            <wp:docPr id="1114587487"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587487" name="Picture 1" descr="A screenshot of a survey&#10;&#10;Description automatically generated"/>
                    <pic:cNvPicPr/>
                  </pic:nvPicPr>
                  <pic:blipFill>
                    <a:blip r:embed="rId27"/>
                    <a:stretch>
                      <a:fillRect/>
                    </a:stretch>
                  </pic:blipFill>
                  <pic:spPr>
                    <a:xfrm>
                      <a:off x="0" y="0"/>
                      <a:ext cx="5274310" cy="1870710"/>
                    </a:xfrm>
                    <a:prstGeom prst="rect">
                      <a:avLst/>
                    </a:prstGeom>
                  </pic:spPr>
                </pic:pic>
              </a:graphicData>
            </a:graphic>
          </wp:inline>
        </w:drawing>
      </w:r>
    </w:p>
    <w:p w14:paraId="7F8FF514" w14:textId="6BFA9CB5" w:rsidR="003C235B" w:rsidRDefault="003C235B" w:rsidP="0002693B">
      <w:r>
        <w:rPr>
          <w:noProof/>
        </w:rPr>
        <w:drawing>
          <wp:inline distT="0" distB="0" distL="0" distR="0" wp14:anchorId="085AB3AF" wp14:editId="7E5C994B">
            <wp:extent cx="5274310" cy="2020570"/>
            <wp:effectExtent l="0" t="0" r="2540" b="0"/>
            <wp:docPr id="13933357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33570" name="Picture 1" descr="A screenshot of a computer&#10;&#10;Description automatically generated"/>
                    <pic:cNvPicPr/>
                  </pic:nvPicPr>
                  <pic:blipFill>
                    <a:blip r:embed="rId28"/>
                    <a:stretch>
                      <a:fillRect/>
                    </a:stretch>
                  </pic:blipFill>
                  <pic:spPr>
                    <a:xfrm>
                      <a:off x="0" y="0"/>
                      <a:ext cx="5274310" cy="2020570"/>
                    </a:xfrm>
                    <a:prstGeom prst="rect">
                      <a:avLst/>
                    </a:prstGeom>
                  </pic:spPr>
                </pic:pic>
              </a:graphicData>
            </a:graphic>
          </wp:inline>
        </w:drawing>
      </w:r>
    </w:p>
    <w:p w14:paraId="2EFB9FEE" w14:textId="46B249B9" w:rsidR="00311260" w:rsidRDefault="00311260" w:rsidP="0002693B">
      <w:r>
        <w:rPr>
          <w:noProof/>
        </w:rPr>
        <w:lastRenderedPageBreak/>
        <w:drawing>
          <wp:inline distT="0" distB="0" distL="0" distR="0" wp14:anchorId="40C31F77" wp14:editId="1FADF2F5">
            <wp:extent cx="5274310" cy="773430"/>
            <wp:effectExtent l="0" t="0" r="2540" b="7620"/>
            <wp:docPr id="146362549"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62549" name="Picture 1" descr="A close-up of a logo&#10;&#10;Description automatically generated"/>
                    <pic:cNvPicPr/>
                  </pic:nvPicPr>
                  <pic:blipFill>
                    <a:blip r:embed="rId29"/>
                    <a:stretch>
                      <a:fillRect/>
                    </a:stretch>
                  </pic:blipFill>
                  <pic:spPr>
                    <a:xfrm>
                      <a:off x="0" y="0"/>
                      <a:ext cx="5274310" cy="773430"/>
                    </a:xfrm>
                    <a:prstGeom prst="rect">
                      <a:avLst/>
                    </a:prstGeom>
                  </pic:spPr>
                </pic:pic>
              </a:graphicData>
            </a:graphic>
          </wp:inline>
        </w:drawing>
      </w:r>
    </w:p>
    <w:p w14:paraId="1DB45007" w14:textId="2A1B5DCE" w:rsidR="00311260" w:rsidRDefault="00311260" w:rsidP="0002693B">
      <w:r>
        <w:rPr>
          <w:noProof/>
        </w:rPr>
        <w:drawing>
          <wp:inline distT="0" distB="0" distL="0" distR="0" wp14:anchorId="76EA8245" wp14:editId="2FCAD0F1">
            <wp:extent cx="5274310" cy="1817370"/>
            <wp:effectExtent l="0" t="0" r="2540" b="0"/>
            <wp:docPr id="1410787584" name="Picture 1" descr="A white background with text and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787584" name="Picture 1" descr="A white background with text and words&#10;&#10;Description automatically generated"/>
                    <pic:cNvPicPr/>
                  </pic:nvPicPr>
                  <pic:blipFill>
                    <a:blip r:embed="rId30"/>
                    <a:stretch>
                      <a:fillRect/>
                    </a:stretch>
                  </pic:blipFill>
                  <pic:spPr>
                    <a:xfrm>
                      <a:off x="0" y="0"/>
                      <a:ext cx="5274310" cy="1817370"/>
                    </a:xfrm>
                    <a:prstGeom prst="rect">
                      <a:avLst/>
                    </a:prstGeom>
                  </pic:spPr>
                </pic:pic>
              </a:graphicData>
            </a:graphic>
          </wp:inline>
        </w:drawing>
      </w:r>
    </w:p>
    <w:p w14:paraId="5F3897CE" w14:textId="5F7D64A8" w:rsidR="00311260" w:rsidRDefault="00311260" w:rsidP="0002693B">
      <w:r>
        <w:rPr>
          <w:noProof/>
        </w:rPr>
        <w:drawing>
          <wp:inline distT="0" distB="0" distL="0" distR="0" wp14:anchorId="688B65F5" wp14:editId="2D76449E">
            <wp:extent cx="5274310" cy="614680"/>
            <wp:effectExtent l="0" t="0" r="2540" b="0"/>
            <wp:docPr id="2056381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381661" name=""/>
                    <pic:cNvPicPr/>
                  </pic:nvPicPr>
                  <pic:blipFill>
                    <a:blip r:embed="rId31"/>
                    <a:stretch>
                      <a:fillRect/>
                    </a:stretch>
                  </pic:blipFill>
                  <pic:spPr>
                    <a:xfrm>
                      <a:off x="0" y="0"/>
                      <a:ext cx="5274310" cy="614680"/>
                    </a:xfrm>
                    <a:prstGeom prst="rect">
                      <a:avLst/>
                    </a:prstGeom>
                  </pic:spPr>
                </pic:pic>
              </a:graphicData>
            </a:graphic>
          </wp:inline>
        </w:drawing>
      </w:r>
    </w:p>
    <w:p w14:paraId="58041779" w14:textId="5D4248B2" w:rsidR="00F82F2A" w:rsidRPr="0002693B" w:rsidRDefault="00F82F2A" w:rsidP="0002693B">
      <w:r>
        <w:rPr>
          <w:noProof/>
        </w:rPr>
        <w:drawing>
          <wp:inline distT="0" distB="0" distL="0" distR="0" wp14:anchorId="52EBAB5B" wp14:editId="5E44A89D">
            <wp:extent cx="4294647" cy="1581150"/>
            <wp:effectExtent l="0" t="0" r="0" b="0"/>
            <wp:docPr id="145959090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590908" name="Picture 1" descr="A screenshot of a computer&#10;&#10;Description automatically generated"/>
                    <pic:cNvPicPr/>
                  </pic:nvPicPr>
                  <pic:blipFill>
                    <a:blip r:embed="rId32"/>
                    <a:stretch>
                      <a:fillRect/>
                    </a:stretch>
                  </pic:blipFill>
                  <pic:spPr>
                    <a:xfrm>
                      <a:off x="0" y="0"/>
                      <a:ext cx="4304345" cy="1584721"/>
                    </a:xfrm>
                    <a:prstGeom prst="rect">
                      <a:avLst/>
                    </a:prstGeom>
                  </pic:spPr>
                </pic:pic>
              </a:graphicData>
            </a:graphic>
          </wp:inline>
        </w:drawing>
      </w:r>
    </w:p>
    <w:p w14:paraId="4A1FB3F4" w14:textId="6AE9D51C" w:rsidR="00EE1873" w:rsidRPr="005E6D91" w:rsidRDefault="004B7BF0" w:rsidP="005E6D91">
      <w:r>
        <w:rPr>
          <w:noProof/>
        </w:rPr>
        <w:drawing>
          <wp:inline distT="0" distB="0" distL="0" distR="0" wp14:anchorId="27A18224" wp14:editId="7A8727FC">
            <wp:extent cx="5274310" cy="1217295"/>
            <wp:effectExtent l="0" t="0" r="2540" b="1905"/>
            <wp:docPr id="140737845" name="Picture 1" descr="A close-up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37845" name="Picture 1" descr="A close-up of a website&#10;&#10;Description automatically generated"/>
                    <pic:cNvPicPr/>
                  </pic:nvPicPr>
                  <pic:blipFill>
                    <a:blip r:embed="rId33"/>
                    <a:stretch>
                      <a:fillRect/>
                    </a:stretch>
                  </pic:blipFill>
                  <pic:spPr>
                    <a:xfrm>
                      <a:off x="0" y="0"/>
                      <a:ext cx="5274310" cy="1217295"/>
                    </a:xfrm>
                    <a:prstGeom prst="rect">
                      <a:avLst/>
                    </a:prstGeom>
                  </pic:spPr>
                </pic:pic>
              </a:graphicData>
            </a:graphic>
          </wp:inline>
        </w:drawing>
      </w:r>
    </w:p>
    <w:p w14:paraId="74BE66C9" w14:textId="77777777" w:rsidR="00235B03" w:rsidRPr="00B812C4" w:rsidRDefault="00235B03" w:rsidP="00B812C4"/>
    <w:sectPr w:rsidR="00235B03" w:rsidRPr="00B812C4" w:rsidSect="00C8610B">
      <w:footerReference w:type="default" r:id="rId34"/>
      <w:pgSz w:w="11906" w:h="16838" w:code="9"/>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6C216F" w14:textId="77777777" w:rsidR="009C03B7" w:rsidRDefault="009C03B7" w:rsidP="00C6554A">
      <w:pPr>
        <w:spacing w:before="0" w:after="0" w:line="240" w:lineRule="auto"/>
      </w:pPr>
      <w:r>
        <w:separator/>
      </w:r>
    </w:p>
  </w:endnote>
  <w:endnote w:type="continuationSeparator" w:id="0">
    <w:p w14:paraId="5D07025A" w14:textId="77777777" w:rsidR="009C03B7" w:rsidRDefault="009C03B7"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95AA6" w14:textId="77777777" w:rsidR="007277A6" w:rsidRDefault="00ED7C44">
    <w:pPr>
      <w:pStyle w:val="Footer"/>
    </w:pPr>
    <w:r>
      <w:rPr>
        <w:lang w:val="en-GB" w:bidi="en-GB"/>
      </w:rPr>
      <w:t xml:space="preserve">Page </w:t>
    </w:r>
    <w:r>
      <w:rPr>
        <w:lang w:val="en-GB" w:bidi="en-GB"/>
      </w:rPr>
      <w:fldChar w:fldCharType="begin"/>
    </w:r>
    <w:r>
      <w:rPr>
        <w:lang w:val="en-GB" w:bidi="en-GB"/>
      </w:rPr>
      <w:instrText xml:space="preserve"> PAGE  \* Arabic  \* MERGEFORMAT </w:instrText>
    </w:r>
    <w:r>
      <w:rPr>
        <w:lang w:val="en-GB" w:bidi="en-GB"/>
      </w:rPr>
      <w:fldChar w:fldCharType="separate"/>
    </w:r>
    <w:r w:rsidR="00624D0B">
      <w:rPr>
        <w:noProof/>
        <w:lang w:val="en-GB" w:bidi="en-GB"/>
      </w:rPr>
      <w:t>1</w:t>
    </w:r>
    <w:r>
      <w:rPr>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8E322F" w14:textId="77777777" w:rsidR="009C03B7" w:rsidRDefault="009C03B7" w:rsidP="00C6554A">
      <w:pPr>
        <w:spacing w:before="0" w:after="0" w:line="240" w:lineRule="auto"/>
      </w:pPr>
      <w:r>
        <w:separator/>
      </w:r>
    </w:p>
  </w:footnote>
  <w:footnote w:type="continuationSeparator" w:id="0">
    <w:p w14:paraId="3A028486" w14:textId="77777777" w:rsidR="009C03B7" w:rsidRDefault="009C03B7"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C940B03"/>
    <w:multiLevelType w:val="multilevel"/>
    <w:tmpl w:val="58AC2C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D386D2D"/>
    <w:multiLevelType w:val="multilevel"/>
    <w:tmpl w:val="399C6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8B4576C"/>
    <w:multiLevelType w:val="multilevel"/>
    <w:tmpl w:val="1280F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8EA71CC"/>
    <w:multiLevelType w:val="hybridMultilevel"/>
    <w:tmpl w:val="3176DBB6"/>
    <w:lvl w:ilvl="0" w:tplc="615A2998">
      <w:numFmt w:val="bullet"/>
      <w:lvlText w:val="-"/>
      <w:lvlJc w:val="left"/>
      <w:pPr>
        <w:ind w:left="720" w:hanging="360"/>
      </w:pPr>
      <w:rPr>
        <w:rFonts w:ascii="Constantia" w:eastAsiaTheme="minorHAnsi" w:hAnsi="Constant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AE6E08"/>
    <w:multiLevelType w:val="multilevel"/>
    <w:tmpl w:val="D3146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8D86BD1"/>
    <w:multiLevelType w:val="multilevel"/>
    <w:tmpl w:val="ED080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047651"/>
    <w:multiLevelType w:val="multilevel"/>
    <w:tmpl w:val="CB146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3862A91"/>
    <w:multiLevelType w:val="multilevel"/>
    <w:tmpl w:val="644AE18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88A1234"/>
    <w:multiLevelType w:val="multilevel"/>
    <w:tmpl w:val="26C6D6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D9F19EE"/>
    <w:multiLevelType w:val="hybridMultilevel"/>
    <w:tmpl w:val="6B4A5F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58651997">
    <w:abstractNumId w:val="9"/>
  </w:num>
  <w:num w:numId="2" w16cid:durableId="1832596510">
    <w:abstractNumId w:val="8"/>
  </w:num>
  <w:num w:numId="3" w16cid:durableId="1009210366">
    <w:abstractNumId w:val="8"/>
  </w:num>
  <w:num w:numId="4" w16cid:durableId="1566066323">
    <w:abstractNumId w:val="9"/>
  </w:num>
  <w:num w:numId="5" w16cid:durableId="1218392355">
    <w:abstractNumId w:val="14"/>
  </w:num>
  <w:num w:numId="6" w16cid:durableId="1177503236">
    <w:abstractNumId w:val="10"/>
  </w:num>
  <w:num w:numId="7" w16cid:durableId="1454405502">
    <w:abstractNumId w:val="11"/>
  </w:num>
  <w:num w:numId="8" w16cid:durableId="640695701">
    <w:abstractNumId w:val="7"/>
  </w:num>
  <w:num w:numId="9" w16cid:durableId="68433084">
    <w:abstractNumId w:val="6"/>
  </w:num>
  <w:num w:numId="10" w16cid:durableId="1574394910">
    <w:abstractNumId w:val="5"/>
  </w:num>
  <w:num w:numId="11" w16cid:durableId="1099987631">
    <w:abstractNumId w:val="4"/>
  </w:num>
  <w:num w:numId="12" w16cid:durableId="726534516">
    <w:abstractNumId w:val="3"/>
  </w:num>
  <w:num w:numId="13" w16cid:durableId="2091002869">
    <w:abstractNumId w:val="2"/>
  </w:num>
  <w:num w:numId="14" w16cid:durableId="1601835929">
    <w:abstractNumId w:val="1"/>
  </w:num>
  <w:num w:numId="15" w16cid:durableId="1255746524">
    <w:abstractNumId w:val="0"/>
  </w:num>
  <w:num w:numId="16" w16cid:durableId="741560060">
    <w:abstractNumId w:val="18"/>
  </w:num>
  <w:num w:numId="17" w16cid:durableId="175972701">
    <w:abstractNumId w:val="16"/>
  </w:num>
  <w:num w:numId="18" w16cid:durableId="1194421831">
    <w:abstractNumId w:val="20"/>
  </w:num>
  <w:num w:numId="19" w16cid:durableId="1651052365">
    <w:abstractNumId w:val="12"/>
  </w:num>
  <w:num w:numId="20" w16cid:durableId="1116604535">
    <w:abstractNumId w:val="15"/>
  </w:num>
  <w:num w:numId="21" w16cid:durableId="1477339177">
    <w:abstractNumId w:val="17"/>
  </w:num>
  <w:num w:numId="22" w16cid:durableId="1099789976">
    <w:abstractNumId w:val="13"/>
  </w:num>
  <w:num w:numId="23" w16cid:durableId="248661673">
    <w:abstractNumId w:val="19"/>
  </w:num>
  <w:num w:numId="24" w16cid:durableId="856845440">
    <w:abstractNumId w:val="21"/>
  </w:num>
  <w:num w:numId="25" w16cid:durableId="90711066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F17"/>
    <w:rsid w:val="00003B87"/>
    <w:rsid w:val="00005210"/>
    <w:rsid w:val="000062B4"/>
    <w:rsid w:val="000108A7"/>
    <w:rsid w:val="0002693B"/>
    <w:rsid w:val="000527B0"/>
    <w:rsid w:val="0005735E"/>
    <w:rsid w:val="00062EDB"/>
    <w:rsid w:val="000B61E5"/>
    <w:rsid w:val="000C52A2"/>
    <w:rsid w:val="000C6259"/>
    <w:rsid w:val="000D7923"/>
    <w:rsid w:val="000D796A"/>
    <w:rsid w:val="00107224"/>
    <w:rsid w:val="00111793"/>
    <w:rsid w:val="001231F9"/>
    <w:rsid w:val="001310C7"/>
    <w:rsid w:val="00141966"/>
    <w:rsid w:val="001460A2"/>
    <w:rsid w:val="00147C36"/>
    <w:rsid w:val="00152444"/>
    <w:rsid w:val="001642CC"/>
    <w:rsid w:val="001A1ADC"/>
    <w:rsid w:val="001D68C0"/>
    <w:rsid w:val="001E50D5"/>
    <w:rsid w:val="001E5602"/>
    <w:rsid w:val="002031DA"/>
    <w:rsid w:val="00225E4F"/>
    <w:rsid w:val="00232EF4"/>
    <w:rsid w:val="00235B03"/>
    <w:rsid w:val="00242695"/>
    <w:rsid w:val="002436B0"/>
    <w:rsid w:val="002547F9"/>
    <w:rsid w:val="002554CD"/>
    <w:rsid w:val="0028184E"/>
    <w:rsid w:val="00286268"/>
    <w:rsid w:val="002929EC"/>
    <w:rsid w:val="00293B83"/>
    <w:rsid w:val="002B4294"/>
    <w:rsid w:val="002D7283"/>
    <w:rsid w:val="00302748"/>
    <w:rsid w:val="00311260"/>
    <w:rsid w:val="00325415"/>
    <w:rsid w:val="00331A3E"/>
    <w:rsid w:val="00333D0D"/>
    <w:rsid w:val="00340E6F"/>
    <w:rsid w:val="00363640"/>
    <w:rsid w:val="00363AD9"/>
    <w:rsid w:val="003708BB"/>
    <w:rsid w:val="003714B2"/>
    <w:rsid w:val="00372BFA"/>
    <w:rsid w:val="00376060"/>
    <w:rsid w:val="003918B9"/>
    <w:rsid w:val="003A4614"/>
    <w:rsid w:val="003A5408"/>
    <w:rsid w:val="003A601F"/>
    <w:rsid w:val="003C235B"/>
    <w:rsid w:val="003D1E04"/>
    <w:rsid w:val="003E5CC7"/>
    <w:rsid w:val="004074DA"/>
    <w:rsid w:val="00422DDC"/>
    <w:rsid w:val="0042453F"/>
    <w:rsid w:val="0044434F"/>
    <w:rsid w:val="00446C92"/>
    <w:rsid w:val="00453045"/>
    <w:rsid w:val="00466993"/>
    <w:rsid w:val="00474477"/>
    <w:rsid w:val="00496A38"/>
    <w:rsid w:val="004B7BF0"/>
    <w:rsid w:val="004C049F"/>
    <w:rsid w:val="004C2A37"/>
    <w:rsid w:val="004C403F"/>
    <w:rsid w:val="004F1CA2"/>
    <w:rsid w:val="005000E2"/>
    <w:rsid w:val="0050107A"/>
    <w:rsid w:val="005042A3"/>
    <w:rsid w:val="0053367E"/>
    <w:rsid w:val="0054444F"/>
    <w:rsid w:val="00547130"/>
    <w:rsid w:val="005567D4"/>
    <w:rsid w:val="00576046"/>
    <w:rsid w:val="0059188A"/>
    <w:rsid w:val="005A332B"/>
    <w:rsid w:val="005B3585"/>
    <w:rsid w:val="005B4CEE"/>
    <w:rsid w:val="005E0278"/>
    <w:rsid w:val="005E0403"/>
    <w:rsid w:val="005E23DE"/>
    <w:rsid w:val="005E6D91"/>
    <w:rsid w:val="0060579F"/>
    <w:rsid w:val="00617B72"/>
    <w:rsid w:val="00624D0B"/>
    <w:rsid w:val="0064678C"/>
    <w:rsid w:val="00652254"/>
    <w:rsid w:val="00656A1B"/>
    <w:rsid w:val="00677DDF"/>
    <w:rsid w:val="00691F17"/>
    <w:rsid w:val="006A1D23"/>
    <w:rsid w:val="006A3CE7"/>
    <w:rsid w:val="006C7860"/>
    <w:rsid w:val="006D5BC3"/>
    <w:rsid w:val="006E140C"/>
    <w:rsid w:val="006F3BA5"/>
    <w:rsid w:val="006F5870"/>
    <w:rsid w:val="00710271"/>
    <w:rsid w:val="00713779"/>
    <w:rsid w:val="007277A6"/>
    <w:rsid w:val="0073233E"/>
    <w:rsid w:val="00735DFB"/>
    <w:rsid w:val="007422A9"/>
    <w:rsid w:val="007526C2"/>
    <w:rsid w:val="007677E5"/>
    <w:rsid w:val="00775F64"/>
    <w:rsid w:val="00776F47"/>
    <w:rsid w:val="00792123"/>
    <w:rsid w:val="007C00FD"/>
    <w:rsid w:val="007D1942"/>
    <w:rsid w:val="007D23C2"/>
    <w:rsid w:val="007F153D"/>
    <w:rsid w:val="0081289E"/>
    <w:rsid w:val="008171F2"/>
    <w:rsid w:val="00823D8B"/>
    <w:rsid w:val="008248FB"/>
    <w:rsid w:val="008260CF"/>
    <w:rsid w:val="00841E83"/>
    <w:rsid w:val="0089001C"/>
    <w:rsid w:val="008C0667"/>
    <w:rsid w:val="008C07E1"/>
    <w:rsid w:val="008C3826"/>
    <w:rsid w:val="008C491B"/>
    <w:rsid w:val="00906350"/>
    <w:rsid w:val="00914E19"/>
    <w:rsid w:val="009159F6"/>
    <w:rsid w:val="00941446"/>
    <w:rsid w:val="009529FB"/>
    <w:rsid w:val="00984021"/>
    <w:rsid w:val="009A4105"/>
    <w:rsid w:val="009B34BB"/>
    <w:rsid w:val="009C03B7"/>
    <w:rsid w:val="009C5C34"/>
    <w:rsid w:val="009D513D"/>
    <w:rsid w:val="009D5150"/>
    <w:rsid w:val="009E1B28"/>
    <w:rsid w:val="009E7674"/>
    <w:rsid w:val="009F6769"/>
    <w:rsid w:val="00A019B7"/>
    <w:rsid w:val="00A14EF0"/>
    <w:rsid w:val="00A43C76"/>
    <w:rsid w:val="00A67CA4"/>
    <w:rsid w:val="00A84491"/>
    <w:rsid w:val="00AA1866"/>
    <w:rsid w:val="00AB03E7"/>
    <w:rsid w:val="00AB7A3F"/>
    <w:rsid w:val="00AC13D9"/>
    <w:rsid w:val="00AD504A"/>
    <w:rsid w:val="00AE0802"/>
    <w:rsid w:val="00AF7B9B"/>
    <w:rsid w:val="00B12C0A"/>
    <w:rsid w:val="00B22D88"/>
    <w:rsid w:val="00B448BC"/>
    <w:rsid w:val="00B454F5"/>
    <w:rsid w:val="00B812C4"/>
    <w:rsid w:val="00B847E3"/>
    <w:rsid w:val="00B859EB"/>
    <w:rsid w:val="00B86DEA"/>
    <w:rsid w:val="00B9272B"/>
    <w:rsid w:val="00BE254A"/>
    <w:rsid w:val="00BE3D96"/>
    <w:rsid w:val="00BE4803"/>
    <w:rsid w:val="00BF48E0"/>
    <w:rsid w:val="00C02333"/>
    <w:rsid w:val="00C1670E"/>
    <w:rsid w:val="00C44D24"/>
    <w:rsid w:val="00C51FC8"/>
    <w:rsid w:val="00C52263"/>
    <w:rsid w:val="00C522BC"/>
    <w:rsid w:val="00C60212"/>
    <w:rsid w:val="00C6554A"/>
    <w:rsid w:val="00C737E5"/>
    <w:rsid w:val="00C82C19"/>
    <w:rsid w:val="00C85893"/>
    <w:rsid w:val="00C860F5"/>
    <w:rsid w:val="00C8610B"/>
    <w:rsid w:val="00C97D1F"/>
    <w:rsid w:val="00C97F58"/>
    <w:rsid w:val="00CA3E2F"/>
    <w:rsid w:val="00CB0A1E"/>
    <w:rsid w:val="00CC0FE2"/>
    <w:rsid w:val="00CD4A66"/>
    <w:rsid w:val="00CD5529"/>
    <w:rsid w:val="00CE1A6B"/>
    <w:rsid w:val="00CE4B4C"/>
    <w:rsid w:val="00CE560A"/>
    <w:rsid w:val="00CF4013"/>
    <w:rsid w:val="00D3481B"/>
    <w:rsid w:val="00D5153F"/>
    <w:rsid w:val="00D67B91"/>
    <w:rsid w:val="00D90249"/>
    <w:rsid w:val="00DA56BF"/>
    <w:rsid w:val="00DB619A"/>
    <w:rsid w:val="00DC3399"/>
    <w:rsid w:val="00EA41BA"/>
    <w:rsid w:val="00EB455B"/>
    <w:rsid w:val="00EC112E"/>
    <w:rsid w:val="00ED2202"/>
    <w:rsid w:val="00ED7C44"/>
    <w:rsid w:val="00EE1873"/>
    <w:rsid w:val="00EE4FE8"/>
    <w:rsid w:val="00EE57B3"/>
    <w:rsid w:val="00EF4F73"/>
    <w:rsid w:val="00F11FF8"/>
    <w:rsid w:val="00F27546"/>
    <w:rsid w:val="00F47A29"/>
    <w:rsid w:val="00F517E3"/>
    <w:rsid w:val="00F76273"/>
    <w:rsid w:val="00F82F2A"/>
    <w:rsid w:val="00F94D1A"/>
    <w:rsid w:val="00FA33FF"/>
    <w:rsid w:val="00FA77B4"/>
    <w:rsid w:val="00FC1733"/>
    <w:rsid w:val="00FC4EE9"/>
    <w:rsid w:val="00FE6C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555560"/>
  <w15:chartTrackingRefBased/>
  <w15:docId w15:val="{AB9E97C9-A087-4E86-835C-4B75037D8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4">
    <w:name w:val="heading 4"/>
    <w:basedOn w:val="Normal"/>
    <w:next w:val="Normal"/>
    <w:link w:val="Heading4Char"/>
    <w:uiPriority w:val="9"/>
    <w:unhideWhenUsed/>
    <w:qFormat/>
    <w:rsid w:val="009F6769"/>
    <w:pPr>
      <w:keepNext/>
      <w:keepLines/>
      <w:spacing w:before="40" w:after="0"/>
      <w:outlineLvl w:val="3"/>
    </w:pPr>
    <w:rPr>
      <w:rFonts w:asciiTheme="majorHAnsi" w:eastAsiaTheme="majorEastAsia" w:hAnsiTheme="majorHAnsi" w:cstheme="majorBidi"/>
      <w:i/>
      <w:iCs/>
      <w:color w:val="007789" w:themeColor="accent1" w:themeShade="BF"/>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28184E"/>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28184E"/>
    <w:pPr>
      <w:spacing w:after="100"/>
    </w:pPr>
  </w:style>
  <w:style w:type="paragraph" w:styleId="NormalWeb">
    <w:name w:val="Normal (Web)"/>
    <w:basedOn w:val="Normal"/>
    <w:uiPriority w:val="99"/>
    <w:semiHidden/>
    <w:unhideWhenUsed/>
    <w:rsid w:val="009A4105"/>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paragraph" w:customStyle="1" w:styleId="react-xocs-list-item">
    <w:name w:val="react-xocs-list-item"/>
    <w:basedOn w:val="Normal"/>
    <w:rsid w:val="009A4105"/>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customStyle="1" w:styleId="list-label">
    <w:name w:val="list-label"/>
    <w:basedOn w:val="DefaultParagraphFont"/>
    <w:rsid w:val="009A4105"/>
  </w:style>
  <w:style w:type="character" w:styleId="UnresolvedMention">
    <w:name w:val="Unresolved Mention"/>
    <w:basedOn w:val="DefaultParagraphFont"/>
    <w:uiPriority w:val="99"/>
    <w:semiHidden/>
    <w:unhideWhenUsed/>
    <w:rsid w:val="00C82C19"/>
    <w:rPr>
      <w:color w:val="605E5C"/>
      <w:shd w:val="clear" w:color="auto" w:fill="E1DFDD"/>
    </w:rPr>
  </w:style>
  <w:style w:type="paragraph" w:styleId="TOC3">
    <w:name w:val="toc 3"/>
    <w:basedOn w:val="Normal"/>
    <w:next w:val="Normal"/>
    <w:autoRedefine/>
    <w:uiPriority w:val="39"/>
    <w:unhideWhenUsed/>
    <w:rsid w:val="005E23DE"/>
    <w:pPr>
      <w:spacing w:after="100"/>
      <w:ind w:left="440"/>
    </w:pPr>
  </w:style>
  <w:style w:type="paragraph" w:styleId="ListParagraph">
    <w:name w:val="List Paragraph"/>
    <w:basedOn w:val="Normal"/>
    <w:uiPriority w:val="34"/>
    <w:unhideWhenUsed/>
    <w:qFormat/>
    <w:rsid w:val="00474477"/>
    <w:pPr>
      <w:ind w:left="720"/>
      <w:contextualSpacing/>
    </w:pPr>
  </w:style>
  <w:style w:type="character" w:styleId="Strong">
    <w:name w:val="Strong"/>
    <w:basedOn w:val="DefaultParagraphFont"/>
    <w:uiPriority w:val="22"/>
    <w:qFormat/>
    <w:rsid w:val="00331A3E"/>
    <w:rPr>
      <w:b/>
      <w:bCs/>
    </w:rPr>
  </w:style>
  <w:style w:type="character" w:customStyle="1" w:styleId="hljs-keyword">
    <w:name w:val="hljs-keyword"/>
    <w:basedOn w:val="DefaultParagraphFont"/>
    <w:rsid w:val="009F6769"/>
  </w:style>
  <w:style w:type="character" w:customStyle="1" w:styleId="hljs-title">
    <w:name w:val="hljs-title"/>
    <w:basedOn w:val="DefaultParagraphFont"/>
    <w:rsid w:val="009F6769"/>
  </w:style>
  <w:style w:type="character" w:customStyle="1" w:styleId="hljs-function">
    <w:name w:val="hljs-function"/>
    <w:basedOn w:val="DefaultParagraphFont"/>
    <w:rsid w:val="009F6769"/>
  </w:style>
  <w:style w:type="character" w:customStyle="1" w:styleId="hljs-type">
    <w:name w:val="hljs-type"/>
    <w:basedOn w:val="DefaultParagraphFont"/>
    <w:rsid w:val="009F6769"/>
  </w:style>
  <w:style w:type="character" w:customStyle="1" w:styleId="hljs-params">
    <w:name w:val="hljs-params"/>
    <w:basedOn w:val="DefaultParagraphFont"/>
    <w:rsid w:val="009F6769"/>
  </w:style>
  <w:style w:type="character" w:customStyle="1" w:styleId="hljs-number">
    <w:name w:val="hljs-number"/>
    <w:basedOn w:val="DefaultParagraphFont"/>
    <w:rsid w:val="009F6769"/>
  </w:style>
  <w:style w:type="character" w:customStyle="1" w:styleId="hljs-comment">
    <w:name w:val="hljs-comment"/>
    <w:basedOn w:val="DefaultParagraphFont"/>
    <w:rsid w:val="009F6769"/>
  </w:style>
  <w:style w:type="character" w:customStyle="1" w:styleId="Heading4Char">
    <w:name w:val="Heading 4 Char"/>
    <w:basedOn w:val="DefaultParagraphFont"/>
    <w:link w:val="Heading4"/>
    <w:uiPriority w:val="9"/>
    <w:rsid w:val="009F6769"/>
    <w:rPr>
      <w:rFonts w:asciiTheme="majorHAnsi" w:eastAsiaTheme="majorEastAsia" w:hAnsiTheme="majorHAnsi" w:cstheme="majorBidi"/>
      <w:i/>
      <w:iCs/>
      <w:color w:val="007789" w:themeColor="accent1" w:themeShade="BF"/>
    </w:rPr>
  </w:style>
  <w:style w:type="character" w:styleId="Emphasis">
    <w:name w:val="Emphasis"/>
    <w:basedOn w:val="DefaultParagraphFont"/>
    <w:uiPriority w:val="20"/>
    <w:qFormat/>
    <w:rsid w:val="0089001C"/>
    <w:rPr>
      <w:i/>
      <w:iCs/>
    </w:rPr>
  </w:style>
  <w:style w:type="character" w:customStyle="1" w:styleId="u-monospace">
    <w:name w:val="u-monospace"/>
    <w:basedOn w:val="DefaultParagraphFont"/>
    <w:rsid w:val="004C403F"/>
  </w:style>
  <w:style w:type="character" w:customStyle="1" w:styleId="bold-text">
    <w:name w:val="bold-text"/>
    <w:basedOn w:val="DefaultParagraphFont"/>
    <w:rsid w:val="000C52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744614">
      <w:bodyDiv w:val="1"/>
      <w:marLeft w:val="0"/>
      <w:marRight w:val="0"/>
      <w:marTop w:val="0"/>
      <w:marBottom w:val="0"/>
      <w:divBdr>
        <w:top w:val="none" w:sz="0" w:space="0" w:color="auto"/>
        <w:left w:val="none" w:sz="0" w:space="0" w:color="auto"/>
        <w:bottom w:val="none" w:sz="0" w:space="0" w:color="auto"/>
        <w:right w:val="none" w:sz="0" w:space="0" w:color="auto"/>
      </w:divBdr>
      <w:divsChild>
        <w:div w:id="2095275810">
          <w:marLeft w:val="0"/>
          <w:marRight w:val="0"/>
          <w:marTop w:val="0"/>
          <w:marBottom w:val="48"/>
          <w:divBdr>
            <w:top w:val="none" w:sz="0" w:space="0" w:color="auto"/>
            <w:left w:val="none" w:sz="0" w:space="0" w:color="auto"/>
            <w:bottom w:val="none" w:sz="0" w:space="0" w:color="auto"/>
            <w:right w:val="none" w:sz="0" w:space="0" w:color="auto"/>
          </w:divBdr>
          <w:divsChild>
            <w:div w:id="1617954259">
              <w:marLeft w:val="0"/>
              <w:marRight w:val="0"/>
              <w:marTop w:val="0"/>
              <w:marBottom w:val="0"/>
              <w:divBdr>
                <w:top w:val="none" w:sz="0" w:space="0" w:color="auto"/>
                <w:left w:val="none" w:sz="0" w:space="0" w:color="auto"/>
                <w:bottom w:val="none" w:sz="0" w:space="0" w:color="auto"/>
                <w:right w:val="none" w:sz="0" w:space="0" w:color="auto"/>
              </w:divBdr>
              <w:divsChild>
                <w:div w:id="1281718476">
                  <w:marLeft w:val="0"/>
                  <w:marRight w:val="0"/>
                  <w:marTop w:val="0"/>
                  <w:marBottom w:val="0"/>
                  <w:divBdr>
                    <w:top w:val="none" w:sz="0" w:space="0" w:color="auto"/>
                    <w:left w:val="none" w:sz="0" w:space="0" w:color="auto"/>
                    <w:bottom w:val="none" w:sz="0" w:space="0" w:color="auto"/>
                    <w:right w:val="none" w:sz="0" w:space="0" w:color="auto"/>
                  </w:divBdr>
                  <w:divsChild>
                    <w:div w:id="1114401825">
                      <w:marLeft w:val="0"/>
                      <w:marRight w:val="0"/>
                      <w:marTop w:val="0"/>
                      <w:marBottom w:val="0"/>
                      <w:divBdr>
                        <w:top w:val="none" w:sz="0" w:space="0" w:color="auto"/>
                        <w:left w:val="none" w:sz="0" w:space="0" w:color="auto"/>
                        <w:bottom w:val="none" w:sz="0" w:space="0" w:color="auto"/>
                        <w:right w:val="none" w:sz="0" w:space="0" w:color="auto"/>
                      </w:divBdr>
                      <w:divsChild>
                        <w:div w:id="134232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5423281">
          <w:marLeft w:val="0"/>
          <w:marRight w:val="0"/>
          <w:marTop w:val="0"/>
          <w:marBottom w:val="48"/>
          <w:divBdr>
            <w:top w:val="none" w:sz="0" w:space="0" w:color="auto"/>
            <w:left w:val="none" w:sz="0" w:space="0" w:color="auto"/>
            <w:bottom w:val="none" w:sz="0" w:space="0" w:color="auto"/>
            <w:right w:val="none" w:sz="0" w:space="0" w:color="auto"/>
          </w:divBdr>
          <w:divsChild>
            <w:div w:id="1080639949">
              <w:marLeft w:val="0"/>
              <w:marRight w:val="0"/>
              <w:marTop w:val="0"/>
              <w:marBottom w:val="0"/>
              <w:divBdr>
                <w:top w:val="none" w:sz="0" w:space="0" w:color="auto"/>
                <w:left w:val="none" w:sz="0" w:space="0" w:color="auto"/>
                <w:bottom w:val="none" w:sz="0" w:space="0" w:color="auto"/>
                <w:right w:val="none" w:sz="0" w:space="0" w:color="auto"/>
              </w:divBdr>
            </w:div>
            <w:div w:id="1487933120">
              <w:marLeft w:val="0"/>
              <w:marRight w:val="0"/>
              <w:marTop w:val="0"/>
              <w:marBottom w:val="0"/>
              <w:divBdr>
                <w:top w:val="none" w:sz="0" w:space="0" w:color="auto"/>
                <w:left w:val="none" w:sz="0" w:space="0" w:color="auto"/>
                <w:bottom w:val="none" w:sz="0" w:space="0" w:color="auto"/>
                <w:right w:val="none" w:sz="0" w:space="0" w:color="auto"/>
              </w:divBdr>
              <w:divsChild>
                <w:div w:id="1899241643">
                  <w:marLeft w:val="0"/>
                  <w:marRight w:val="0"/>
                  <w:marTop w:val="0"/>
                  <w:marBottom w:val="0"/>
                  <w:divBdr>
                    <w:top w:val="none" w:sz="0" w:space="0" w:color="auto"/>
                    <w:left w:val="none" w:sz="0" w:space="0" w:color="auto"/>
                    <w:bottom w:val="none" w:sz="0" w:space="0" w:color="auto"/>
                    <w:right w:val="none" w:sz="0" w:space="0" w:color="auto"/>
                  </w:divBdr>
                  <w:divsChild>
                    <w:div w:id="595869760">
                      <w:marLeft w:val="0"/>
                      <w:marRight w:val="0"/>
                      <w:marTop w:val="0"/>
                      <w:marBottom w:val="0"/>
                      <w:divBdr>
                        <w:top w:val="none" w:sz="0" w:space="0" w:color="auto"/>
                        <w:left w:val="none" w:sz="0" w:space="0" w:color="auto"/>
                        <w:bottom w:val="none" w:sz="0" w:space="0" w:color="auto"/>
                        <w:right w:val="none" w:sz="0" w:space="0" w:color="auto"/>
                      </w:divBdr>
                      <w:divsChild>
                        <w:div w:id="27342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6790961">
      <w:bodyDiv w:val="1"/>
      <w:marLeft w:val="0"/>
      <w:marRight w:val="0"/>
      <w:marTop w:val="0"/>
      <w:marBottom w:val="0"/>
      <w:divBdr>
        <w:top w:val="none" w:sz="0" w:space="0" w:color="auto"/>
        <w:left w:val="none" w:sz="0" w:space="0" w:color="auto"/>
        <w:bottom w:val="none" w:sz="0" w:space="0" w:color="auto"/>
        <w:right w:val="none" w:sz="0" w:space="0" w:color="auto"/>
      </w:divBdr>
    </w:div>
    <w:div w:id="525680514">
      <w:bodyDiv w:val="1"/>
      <w:marLeft w:val="0"/>
      <w:marRight w:val="0"/>
      <w:marTop w:val="0"/>
      <w:marBottom w:val="0"/>
      <w:divBdr>
        <w:top w:val="none" w:sz="0" w:space="0" w:color="auto"/>
        <w:left w:val="none" w:sz="0" w:space="0" w:color="auto"/>
        <w:bottom w:val="none" w:sz="0" w:space="0" w:color="auto"/>
        <w:right w:val="none" w:sz="0" w:space="0" w:color="auto"/>
      </w:divBdr>
    </w:div>
    <w:div w:id="847402751">
      <w:bodyDiv w:val="1"/>
      <w:marLeft w:val="0"/>
      <w:marRight w:val="0"/>
      <w:marTop w:val="0"/>
      <w:marBottom w:val="0"/>
      <w:divBdr>
        <w:top w:val="none" w:sz="0" w:space="0" w:color="auto"/>
        <w:left w:val="none" w:sz="0" w:space="0" w:color="auto"/>
        <w:bottom w:val="none" w:sz="0" w:space="0" w:color="auto"/>
        <w:right w:val="none" w:sz="0" w:space="0" w:color="auto"/>
      </w:divBdr>
    </w:div>
    <w:div w:id="915164918">
      <w:bodyDiv w:val="1"/>
      <w:marLeft w:val="0"/>
      <w:marRight w:val="0"/>
      <w:marTop w:val="0"/>
      <w:marBottom w:val="0"/>
      <w:divBdr>
        <w:top w:val="none" w:sz="0" w:space="0" w:color="auto"/>
        <w:left w:val="none" w:sz="0" w:space="0" w:color="auto"/>
        <w:bottom w:val="none" w:sz="0" w:space="0" w:color="auto"/>
        <w:right w:val="none" w:sz="0" w:space="0" w:color="auto"/>
      </w:divBdr>
      <w:divsChild>
        <w:div w:id="1071922635">
          <w:marLeft w:val="0"/>
          <w:marRight w:val="0"/>
          <w:marTop w:val="0"/>
          <w:marBottom w:val="0"/>
          <w:divBdr>
            <w:top w:val="single" w:sz="2" w:space="0" w:color="D9D9E3"/>
            <w:left w:val="single" w:sz="2" w:space="0" w:color="D9D9E3"/>
            <w:bottom w:val="single" w:sz="2" w:space="0" w:color="D9D9E3"/>
            <w:right w:val="single" w:sz="2" w:space="0" w:color="D9D9E3"/>
          </w:divBdr>
          <w:divsChild>
            <w:div w:id="847334349">
              <w:marLeft w:val="0"/>
              <w:marRight w:val="0"/>
              <w:marTop w:val="0"/>
              <w:marBottom w:val="0"/>
              <w:divBdr>
                <w:top w:val="single" w:sz="2" w:space="0" w:color="D9D9E3"/>
                <w:left w:val="single" w:sz="2" w:space="0" w:color="D9D9E3"/>
                <w:bottom w:val="single" w:sz="2" w:space="0" w:color="D9D9E3"/>
                <w:right w:val="single" w:sz="2" w:space="0" w:color="D9D9E3"/>
              </w:divBdr>
            </w:div>
            <w:div w:id="3726563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47390370">
      <w:bodyDiv w:val="1"/>
      <w:marLeft w:val="0"/>
      <w:marRight w:val="0"/>
      <w:marTop w:val="0"/>
      <w:marBottom w:val="0"/>
      <w:divBdr>
        <w:top w:val="none" w:sz="0" w:space="0" w:color="auto"/>
        <w:left w:val="none" w:sz="0" w:space="0" w:color="auto"/>
        <w:bottom w:val="none" w:sz="0" w:space="0" w:color="auto"/>
        <w:right w:val="none" w:sz="0" w:space="0" w:color="auto"/>
      </w:divBdr>
    </w:div>
    <w:div w:id="1048917261">
      <w:bodyDiv w:val="1"/>
      <w:marLeft w:val="0"/>
      <w:marRight w:val="0"/>
      <w:marTop w:val="0"/>
      <w:marBottom w:val="0"/>
      <w:divBdr>
        <w:top w:val="none" w:sz="0" w:space="0" w:color="auto"/>
        <w:left w:val="none" w:sz="0" w:space="0" w:color="auto"/>
        <w:bottom w:val="none" w:sz="0" w:space="0" w:color="auto"/>
        <w:right w:val="none" w:sz="0" w:space="0" w:color="auto"/>
      </w:divBdr>
    </w:div>
    <w:div w:id="1781100365">
      <w:bodyDiv w:val="1"/>
      <w:marLeft w:val="0"/>
      <w:marRight w:val="0"/>
      <w:marTop w:val="0"/>
      <w:marBottom w:val="0"/>
      <w:divBdr>
        <w:top w:val="none" w:sz="0" w:space="0" w:color="auto"/>
        <w:left w:val="none" w:sz="0" w:space="0" w:color="auto"/>
        <w:bottom w:val="none" w:sz="0" w:space="0" w:color="auto"/>
        <w:right w:val="none" w:sz="0" w:space="0" w:color="auto"/>
      </w:divBdr>
      <w:divsChild>
        <w:div w:id="246381970">
          <w:marLeft w:val="0"/>
          <w:marRight w:val="0"/>
          <w:marTop w:val="0"/>
          <w:marBottom w:val="0"/>
          <w:divBdr>
            <w:top w:val="none" w:sz="0" w:space="0" w:color="auto"/>
            <w:left w:val="none" w:sz="0" w:space="0" w:color="auto"/>
            <w:bottom w:val="none" w:sz="0" w:space="0" w:color="auto"/>
            <w:right w:val="none" w:sz="0" w:space="0" w:color="auto"/>
          </w:divBdr>
          <w:divsChild>
            <w:div w:id="203333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930321">
      <w:bodyDiv w:val="1"/>
      <w:marLeft w:val="0"/>
      <w:marRight w:val="0"/>
      <w:marTop w:val="0"/>
      <w:marBottom w:val="0"/>
      <w:divBdr>
        <w:top w:val="none" w:sz="0" w:space="0" w:color="auto"/>
        <w:left w:val="none" w:sz="0" w:space="0" w:color="auto"/>
        <w:bottom w:val="none" w:sz="0" w:space="0" w:color="auto"/>
        <w:right w:val="none" w:sz="0" w:space="0" w:color="auto"/>
      </w:divBdr>
    </w:div>
    <w:div w:id="1920207878">
      <w:bodyDiv w:val="1"/>
      <w:marLeft w:val="0"/>
      <w:marRight w:val="0"/>
      <w:marTop w:val="0"/>
      <w:marBottom w:val="0"/>
      <w:divBdr>
        <w:top w:val="none" w:sz="0" w:space="0" w:color="auto"/>
        <w:left w:val="none" w:sz="0" w:space="0" w:color="auto"/>
        <w:bottom w:val="none" w:sz="0" w:space="0" w:color="auto"/>
        <w:right w:val="none" w:sz="0" w:space="0" w:color="auto"/>
      </w:divBdr>
    </w:div>
    <w:div w:id="2009945005">
      <w:bodyDiv w:val="1"/>
      <w:marLeft w:val="0"/>
      <w:marRight w:val="0"/>
      <w:marTop w:val="0"/>
      <w:marBottom w:val="0"/>
      <w:divBdr>
        <w:top w:val="none" w:sz="0" w:space="0" w:color="auto"/>
        <w:left w:val="none" w:sz="0" w:space="0" w:color="auto"/>
        <w:bottom w:val="none" w:sz="0" w:space="0" w:color="auto"/>
        <w:right w:val="none" w:sz="0" w:space="0" w:color="auto"/>
      </w:divBdr>
    </w:div>
    <w:div w:id="2143304043">
      <w:bodyDiv w:val="1"/>
      <w:marLeft w:val="0"/>
      <w:marRight w:val="0"/>
      <w:marTop w:val="0"/>
      <w:marBottom w:val="0"/>
      <w:divBdr>
        <w:top w:val="none" w:sz="0" w:space="0" w:color="auto"/>
        <w:left w:val="none" w:sz="0" w:space="0" w:color="auto"/>
        <w:bottom w:val="none" w:sz="0" w:space="0" w:color="auto"/>
        <w:right w:val="none" w:sz="0" w:space="0" w:color="auto"/>
      </w:divBdr>
      <w:divsChild>
        <w:div w:id="72436212">
          <w:marLeft w:val="0"/>
          <w:marRight w:val="0"/>
          <w:marTop w:val="0"/>
          <w:marBottom w:val="0"/>
          <w:divBdr>
            <w:top w:val="single" w:sz="2" w:space="0" w:color="D9D9E3"/>
            <w:left w:val="single" w:sz="2" w:space="0" w:color="D9D9E3"/>
            <w:bottom w:val="single" w:sz="2" w:space="0" w:color="D9D9E3"/>
            <w:right w:val="single" w:sz="2" w:space="0" w:color="D9D9E3"/>
          </w:divBdr>
          <w:divsChild>
            <w:div w:id="1035888361">
              <w:marLeft w:val="0"/>
              <w:marRight w:val="0"/>
              <w:marTop w:val="0"/>
              <w:marBottom w:val="0"/>
              <w:divBdr>
                <w:top w:val="single" w:sz="2" w:space="0" w:color="D9D9E3"/>
                <w:left w:val="single" w:sz="2" w:space="0" w:color="D9D9E3"/>
                <w:bottom w:val="single" w:sz="2" w:space="0" w:color="D9D9E3"/>
                <w:right w:val="single" w:sz="2" w:space="0" w:color="D9D9E3"/>
              </w:divBdr>
            </w:div>
            <w:div w:id="2249477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80579988">
          <w:marLeft w:val="0"/>
          <w:marRight w:val="0"/>
          <w:marTop w:val="0"/>
          <w:marBottom w:val="0"/>
          <w:divBdr>
            <w:top w:val="single" w:sz="2" w:space="0" w:color="D9D9E3"/>
            <w:left w:val="single" w:sz="2" w:space="0" w:color="D9D9E3"/>
            <w:bottom w:val="single" w:sz="2" w:space="0" w:color="D9D9E3"/>
            <w:right w:val="single" w:sz="2" w:space="0" w:color="D9D9E3"/>
          </w:divBdr>
          <w:divsChild>
            <w:div w:id="752582104">
              <w:marLeft w:val="0"/>
              <w:marRight w:val="0"/>
              <w:marTop w:val="0"/>
              <w:marBottom w:val="0"/>
              <w:divBdr>
                <w:top w:val="single" w:sz="2" w:space="0" w:color="D9D9E3"/>
                <w:left w:val="single" w:sz="2" w:space="0" w:color="D9D9E3"/>
                <w:bottom w:val="single" w:sz="2" w:space="0" w:color="D9D9E3"/>
                <w:right w:val="single" w:sz="2" w:space="0" w:color="D9D9E3"/>
              </w:divBdr>
            </w:div>
            <w:div w:id="17878919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4.png"/><Relationship Id="rId33" Type="http://schemas.openxmlformats.org/officeDocument/2006/relationships/image" Target="media/image22.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freshconsulting.com/insights/blog/development-principle-1-choose-appropriate-variable-names/" TargetMode="External"/><Relationship Id="rId32" Type="http://schemas.openxmlformats.org/officeDocument/2006/relationships/image" Target="media/image21.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doi.org/10.1016/S0164-1212(97)10013-9" TargetMode="External"/><Relationship Id="rId28" Type="http://schemas.openxmlformats.org/officeDocument/2006/relationships/image" Target="media/image17.png"/><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hyperlink" Target="https://librarysearch.uwtsd.ac.uk/discovery/fulldisplay?docid=cdi_openaire_primary_doi_712252adcaf0846ae529259af9143ebb&amp;context=PC&amp;vid=44WHELF_UWTSD:44WHELF_UWTSD_VU1&amp;lang=en&amp;search_scope=MyInst_and_CI&amp;adaptor=Primo%20Central&amp;tab=Everything&amp;query=any%2Ccontains%2CWhat%20is%20Object%20Orientated%20Programming" TargetMode="External"/><Relationship Id="rId14" Type="http://schemas.openxmlformats.org/officeDocument/2006/relationships/image" Target="media/image6.png"/><Relationship Id="rId22" Type="http://schemas.openxmlformats.org/officeDocument/2006/relationships/hyperlink" Target="https://youtu.be/5Z3uM58NVGo" TargetMode="External"/><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fontTable" Target="fontTable.xml"/><Relationship Id="rId8"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than.Shellem-Prince\AppData\Roaming\Oasys\OvaWord\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EB32880-533E-463D-A776-19A1F7B0E631}">
  <ds:schemaRefs>
    <ds:schemaRef ds:uri="http://schemas.openxmlformats.org/officeDocument/2006/bibliography"/>
  </ds:schemaRefs>
</ds:datastoreItem>
</file>

<file path=docMetadata/LabelInfo.xml><?xml version="1.0" encoding="utf-8"?>
<clbl:labelList xmlns:clbl="http://schemas.microsoft.com/office/2020/mipLabelMetadata">
  <clbl:label id="{82fa3fd3-029b-403d-91b4-1dc930cb0e60}" enabled="1" method="Standard" siteId="{4ae48b41-0137-4599-8661-fc641fe77bea}" removed="0"/>
</clbl:labelList>
</file>

<file path=docProps/app.xml><?xml version="1.0" encoding="utf-8"?>
<Properties xmlns="http://schemas.openxmlformats.org/officeDocument/2006/extended-properties" xmlns:vt="http://schemas.openxmlformats.org/officeDocument/2006/docPropsVTypes">
  <Template>Student report with photo</Template>
  <TotalTime>396</TotalTime>
  <Pages>22</Pages>
  <Words>3153</Words>
  <Characters>17974</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Shellem-Prince</dc:creator>
  <cp:keywords/>
  <dc:description/>
  <cp:lastModifiedBy>Ethan Shellem-Prince</cp:lastModifiedBy>
  <cp:revision>73</cp:revision>
  <dcterms:created xsi:type="dcterms:W3CDTF">2023-12-21T15:39:00Z</dcterms:created>
  <dcterms:modified xsi:type="dcterms:W3CDTF">2024-01-02T15:51:00Z</dcterms:modified>
</cp:coreProperties>
</file>