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A03" w:rsidRPr="00EB5D64" w:rsidRDefault="00F73A03" w:rsidP="00BC22BC">
      <w:pPr>
        <w:pStyle w:val="SMUARIAL14BOLD"/>
        <w:spacing w:before="0"/>
        <w:jc w:val="center"/>
        <w:rPr>
          <w:b w:val="0"/>
          <w:sz w:val="20"/>
          <w:szCs w:val="20"/>
        </w:rPr>
      </w:pPr>
      <w:r w:rsidRPr="00EB5D64">
        <w:rPr>
          <w:b w:val="0"/>
          <w:sz w:val="40"/>
          <w:szCs w:val="40"/>
        </w:rPr>
        <w:t>Ethics Approval Form</w:t>
      </w:r>
    </w:p>
    <w:p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:rsidR="00F73A03" w:rsidRPr="00C80491" w:rsidRDefault="00F73A03" w:rsidP="00BC22BC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 w:rsidR="003060CA"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="00F73A03" w:rsidRPr="003060CA" w:rsidRDefault="00F73A03" w:rsidP="00BC22BC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BC22BC">
      <w:pPr>
        <w:pStyle w:val="SMUNORMALARIAL"/>
      </w:pPr>
      <w:r w:rsidRPr="003060CA">
        <w:t xml:space="preserve">Have you considered </w:t>
      </w:r>
      <w:r w:rsidR="003060CA" w:rsidRPr="003060CA">
        <w:t xml:space="preserve">yet </w:t>
      </w:r>
      <w:r w:rsidRPr="003060CA">
        <w:t xml:space="preserve">whether there are any problematic ethical issues </w:t>
      </w:r>
      <w:r w:rsidR="003060CA" w:rsidRPr="003060CA">
        <w:t xml:space="preserve">in </w:t>
      </w:r>
      <w:r w:rsidRPr="003060CA">
        <w:t>your proposed research project?  If you have not you should talk to your Course Tutor or Supervisor.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="003E4ECD" w:rsidRPr="003E4ECD">
        <w:rPr>
          <w:rFonts w:ascii="Arial" w:hAnsi="Arial" w:cs="Arial"/>
          <w:i/>
          <w:sz w:val="22"/>
          <w:szCs w:val="22"/>
        </w:rPr>
        <w:t>then</w:t>
      </w:r>
      <w:r w:rsidR="003E4ECD"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>you do not need to complete this form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</w:p>
    <w:p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3389"/>
      </w:tblGrid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  <w:gridSpan w:val="3"/>
          </w:tcPr>
          <w:p w:rsidR="00F73A03" w:rsidRPr="008A1B65" w:rsidRDefault="008A1B65" w:rsidP="00D40D39">
            <w:pPr>
              <w:rPr>
                <w:color w:val="000000" w:themeColor="text1"/>
                <w:sz w:val="28"/>
                <w:szCs w:val="28"/>
              </w:rPr>
            </w:pPr>
            <w:r w:rsidRPr="008A1B65">
              <w:rPr>
                <w:color w:val="000000" w:themeColor="text1"/>
                <w:sz w:val="28"/>
                <w:szCs w:val="28"/>
              </w:rPr>
              <w:t>Darren H Jones</w:t>
            </w:r>
          </w:p>
        </w:tc>
      </w:tr>
      <w:tr w:rsidR="00F73A03" w:rsidTr="00BC07E8">
        <w:trPr>
          <w:trHeight w:val="618"/>
        </w:trPr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7860" w:type="dxa"/>
            <w:gridSpan w:val="3"/>
          </w:tcPr>
          <w:p w:rsidR="00F73A03" w:rsidRPr="008A1B65" w:rsidRDefault="008A1B65" w:rsidP="00BC07E8">
            <w:pPr>
              <w:rPr>
                <w:color w:val="000000" w:themeColor="text1"/>
                <w:sz w:val="28"/>
                <w:szCs w:val="28"/>
              </w:rPr>
            </w:pPr>
            <w:r w:rsidRPr="008A1B65">
              <w:rPr>
                <w:color w:val="000000" w:themeColor="text1"/>
                <w:sz w:val="28"/>
                <w:szCs w:val="28"/>
              </w:rPr>
              <w:t>An investigation into Biometric concepts to facilitate the attendance system in educational Institution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7860" w:type="dxa"/>
            <w:gridSpan w:val="3"/>
          </w:tcPr>
          <w:p w:rsidR="00F73A03" w:rsidRPr="008A1B65" w:rsidRDefault="008A1B65" w:rsidP="00D40D39">
            <w:pPr>
              <w:rPr>
                <w:color w:val="000000" w:themeColor="text1"/>
                <w:sz w:val="28"/>
                <w:szCs w:val="28"/>
              </w:rPr>
            </w:pPr>
            <w:r w:rsidRPr="008A1B65">
              <w:rPr>
                <w:color w:val="000000" w:themeColor="text1"/>
                <w:sz w:val="28"/>
                <w:szCs w:val="28"/>
              </w:rPr>
              <w:t xml:space="preserve">Jeannette Adams 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7860" w:type="dxa"/>
            <w:gridSpan w:val="3"/>
          </w:tcPr>
          <w:p w:rsidR="00F73A03" w:rsidRPr="008A1B65" w:rsidRDefault="008A1B65" w:rsidP="00D40D39">
            <w:pPr>
              <w:rPr>
                <w:color w:val="000000" w:themeColor="text1"/>
                <w:sz w:val="28"/>
                <w:szCs w:val="28"/>
              </w:rPr>
            </w:pPr>
            <w:r w:rsidRPr="008A1B65">
              <w:rPr>
                <w:color w:val="000000" w:themeColor="text1"/>
                <w:sz w:val="28"/>
                <w:szCs w:val="28"/>
              </w:rPr>
              <w:t>NPTC GROUP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7860" w:type="dxa"/>
            <w:gridSpan w:val="3"/>
          </w:tcPr>
          <w:p w:rsidR="00F73A03" w:rsidRPr="00F56829" w:rsidRDefault="00F73A03" w:rsidP="00D40D39">
            <w:pPr>
              <w:rPr>
                <w:color w:val="00B0F0"/>
                <w:sz w:val="28"/>
                <w:szCs w:val="28"/>
              </w:rPr>
            </w:pPr>
          </w:p>
        </w:tc>
      </w:tr>
      <w:tr w:rsidR="00F73A03" w:rsidRPr="00753CE4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="00F73A03" w:rsidRPr="00EC32D6" w:rsidRDefault="00EC32D6" w:rsidP="00753CE4">
            <w:pPr>
              <w:tabs>
                <w:tab w:val="left" w:pos="2760"/>
                <w:tab w:val="left" w:leader="underscore" w:pos="8040"/>
              </w:tabs>
              <w:rPr>
                <w:color w:val="000000" w:themeColor="text1"/>
                <w:sz w:val="28"/>
                <w:szCs w:val="28"/>
              </w:rPr>
            </w:pPr>
            <w:r w:rsidRPr="00EC32D6">
              <w:rPr>
                <w:color w:val="000000" w:themeColor="text1"/>
                <w:sz w:val="28"/>
                <w:szCs w:val="28"/>
              </w:rPr>
              <w:t>24/10/2017</w:t>
            </w:r>
          </w:p>
        </w:tc>
        <w:tc>
          <w:tcPr>
            <w:tcW w:w="1291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End Date:</w:t>
            </w:r>
          </w:p>
        </w:tc>
        <w:tc>
          <w:tcPr>
            <w:tcW w:w="3389" w:type="dxa"/>
          </w:tcPr>
          <w:p w:rsidR="00F73A03" w:rsidRPr="00EC32D6" w:rsidRDefault="00EC32D6" w:rsidP="00753CE4">
            <w:pPr>
              <w:tabs>
                <w:tab w:val="left" w:pos="2760"/>
                <w:tab w:val="left" w:leader="underscore" w:pos="8040"/>
              </w:tabs>
              <w:rPr>
                <w:sz w:val="28"/>
                <w:szCs w:val="28"/>
              </w:rPr>
            </w:pPr>
            <w:r w:rsidRPr="00EC32D6">
              <w:rPr>
                <w:sz w:val="28"/>
                <w:szCs w:val="28"/>
              </w:rPr>
              <w:t>03/05/2018</w:t>
            </w:r>
          </w:p>
        </w:tc>
      </w:tr>
    </w:tbl>
    <w:p w:rsidR="00F73A03" w:rsidRPr="003060CA" w:rsidRDefault="00F73A03" w:rsidP="00F73A03">
      <w:pPr>
        <w:rPr>
          <w:sz w:val="12"/>
          <w:szCs w:val="12"/>
        </w:rPr>
      </w:pPr>
    </w:p>
    <w:p w:rsidR="00F73A03" w:rsidRPr="00C675F1" w:rsidRDefault="00F73A03" w:rsidP="00F73A03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 xml:space="preserve">(please indicate </w:t>
      </w:r>
      <w:r w:rsidR="00C675F1" w:rsidRPr="00C675F1">
        <w:rPr>
          <w:rFonts w:ascii="Arial" w:hAnsi="Arial" w:cs="Arial"/>
          <w:i/>
          <w:sz w:val="20"/>
          <w:szCs w:val="20"/>
        </w:rPr>
        <w:t>below</w:t>
      </w:r>
      <w:r w:rsidRPr="00C675F1">
        <w:rPr>
          <w:rFonts w:ascii="Arial" w:hAnsi="Arial" w:cs="Arial"/>
          <w:i/>
          <w:sz w:val="20"/>
          <w:szCs w:val="20"/>
        </w:rPr>
        <w:t xml:space="preserve"> the purpose of your planned project/research, 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together with </w:t>
      </w:r>
      <w:r w:rsidRPr="00C675F1">
        <w:rPr>
          <w:rFonts w:ascii="Arial" w:hAnsi="Arial" w:cs="Arial"/>
          <w:i/>
          <w:sz w:val="20"/>
          <w:szCs w:val="20"/>
        </w:rPr>
        <w:t>your aims, main research questions and research design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 –</w:t>
      </w:r>
      <w:r w:rsidR="00C675F1">
        <w:rPr>
          <w:rFonts w:ascii="Arial" w:hAnsi="Arial" w:cs="Arial"/>
          <w:i/>
          <w:sz w:val="20"/>
          <w:szCs w:val="20"/>
        </w:rPr>
        <w:t xml:space="preserve"> </w:t>
      </w:r>
      <w:r w:rsidR="00C675F1" w:rsidRPr="00C675F1">
        <w:rPr>
          <w:rFonts w:ascii="Arial" w:hAnsi="Arial" w:cs="Arial"/>
          <w:i/>
          <w:sz w:val="20"/>
          <w:szCs w:val="20"/>
        </w:rPr>
        <w:t>you should continue onto a separate sheet if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</w:tcPr>
          <w:p w:rsidR="00F73A03" w:rsidRDefault="00F73A03" w:rsidP="008D2546"/>
          <w:p w:rsidR="008A1B65" w:rsidRDefault="008A1B65" w:rsidP="008A1B65">
            <w:r>
              <w:t>Aim</w:t>
            </w:r>
          </w:p>
          <w:p w:rsidR="008A1B65" w:rsidRDefault="008A1B65" w:rsidP="008A1B65">
            <w:pPr>
              <w:ind w:left="720"/>
            </w:pPr>
            <w:r>
              <w:t>The aim of the project is to design and develop a reliable, scalable and cost effective Fingerprint based Student Attendance Monitoring system. This is to be achieved by the following objectives:</w:t>
            </w:r>
          </w:p>
          <w:p w:rsidR="008A1B65" w:rsidRDefault="008A1B65" w:rsidP="008A1B65">
            <w:pPr>
              <w:ind w:left="720"/>
            </w:pPr>
          </w:p>
          <w:p w:rsidR="008A1B65" w:rsidRDefault="008A1B65" w:rsidP="008A1B65">
            <w:pPr>
              <w:ind w:left="720"/>
            </w:pPr>
            <w:bookmarkStart w:id="0" w:name="_GoBack"/>
            <w:bookmarkEnd w:id="0"/>
            <w:r>
              <w:t xml:space="preserve">To analyses the attendant’s methods and techniques used by the Institution and identify functions the biometric system could perform. </w:t>
            </w:r>
          </w:p>
          <w:p w:rsidR="008A1B65" w:rsidRDefault="008A1B65" w:rsidP="008A1B65">
            <w:pPr>
              <w:ind w:left="720"/>
            </w:pPr>
            <w:r>
              <w:t>Develop a Biometric fingerprint</w:t>
            </w:r>
            <w:r w:rsidR="00F00DC8">
              <w:t xml:space="preserve"> attendants system, using biometric</w:t>
            </w:r>
            <w:r>
              <w:t xml:space="preserve"> system technology, based on appropriate knowledge gained from the report and to suit the business/user requirements. </w:t>
            </w:r>
          </w:p>
          <w:p w:rsidR="008A1B65" w:rsidRDefault="008A1B65" w:rsidP="008A1B65">
            <w:pPr>
              <w:ind w:left="720"/>
            </w:pPr>
            <w:r>
              <w:t xml:space="preserve">To provide an interface from the new biometric fingerprint attendants system software, to the college institution </w:t>
            </w:r>
          </w:p>
          <w:p w:rsidR="008A1B65" w:rsidRDefault="008A1B65" w:rsidP="008A1B65">
            <w:pPr>
              <w:ind w:left="720"/>
            </w:pPr>
            <w:r>
              <w:t>Evaluate the success of using technology in the context/domain.</w:t>
            </w:r>
          </w:p>
          <w:p w:rsidR="008D2546" w:rsidRDefault="008D2546" w:rsidP="008D2546"/>
        </w:tc>
      </w:tr>
    </w:tbl>
    <w:p w:rsidR="00F73A03" w:rsidRDefault="00F73A03" w:rsidP="00F73A03">
      <w:pPr>
        <w:rPr>
          <w:sz w:val="12"/>
          <w:szCs w:val="12"/>
        </w:rPr>
      </w:pPr>
    </w:p>
    <w:p w:rsidR="00F56829" w:rsidRPr="009D6B16" w:rsidRDefault="00F56829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  <w:szCs w:val="20"/>
        </w:rPr>
      </w:pPr>
      <w:r w:rsidRPr="00C80491">
        <w:rPr>
          <w:rFonts w:ascii="Arial" w:hAnsi="Arial" w:cs="Arial"/>
          <w:b/>
        </w:rPr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 w:rsidR="00BC22BC">
        <w:rPr>
          <w:rFonts w:ascii="Arial" w:hAnsi="Arial" w:cs="Arial"/>
          <w:i/>
          <w:sz w:val="20"/>
          <w:szCs w:val="20"/>
        </w:rPr>
        <w:t xml:space="preserve">You need to </w:t>
      </w:r>
      <w:r w:rsidR="00445302">
        <w:rPr>
          <w:rFonts w:ascii="Arial" w:hAnsi="Arial" w:cs="Arial"/>
          <w:i/>
          <w:sz w:val="20"/>
          <w:szCs w:val="20"/>
        </w:rPr>
        <w:t xml:space="preserve">be </w:t>
      </w:r>
      <w:r w:rsidR="00BC22BC">
        <w:rPr>
          <w:rFonts w:ascii="Arial" w:hAnsi="Arial" w:cs="Arial"/>
          <w:i/>
          <w:sz w:val="20"/>
          <w:szCs w:val="20"/>
        </w:rPr>
        <w:t>clear about the methodology you intend to use in your study; t</w:t>
      </w:r>
      <w:r w:rsidR="00673604">
        <w:rPr>
          <w:rFonts w:ascii="Arial" w:hAnsi="Arial" w:cs="Arial"/>
          <w:i/>
          <w:sz w:val="20"/>
          <w:szCs w:val="20"/>
        </w:rPr>
        <w:t>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 w:rsidR="00445302"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 w:rsidR="00673604">
        <w:rPr>
          <w:rFonts w:ascii="Arial" w:hAnsi="Arial" w:cs="Arial"/>
          <w:i/>
          <w:sz w:val="20"/>
          <w:szCs w:val="20"/>
        </w:rPr>
        <w:t xml:space="preserve">shown below </w:t>
      </w:r>
      <w:r w:rsidR="00BC22BC">
        <w:rPr>
          <w:rFonts w:ascii="Arial" w:hAnsi="Arial" w:cs="Arial"/>
          <w:i/>
          <w:sz w:val="20"/>
          <w:szCs w:val="20"/>
        </w:rPr>
        <w:t>(where appropriate)</w:t>
      </w:r>
      <w:r w:rsidR="00673604">
        <w:rPr>
          <w:rFonts w:ascii="Arial" w:hAnsi="Arial" w:cs="Arial"/>
          <w:i/>
          <w:sz w:val="20"/>
          <w:szCs w:val="20"/>
        </w:rPr>
        <w:t xml:space="preserve"> or put the detail</w:t>
      </w:r>
      <w:r w:rsidR="00BC22BC">
        <w:rPr>
          <w:rFonts w:ascii="Arial" w:hAnsi="Arial" w:cs="Arial"/>
          <w:i/>
          <w:sz w:val="20"/>
          <w:szCs w:val="20"/>
        </w:rPr>
        <w:t>s</w:t>
      </w:r>
      <w:r w:rsidR="00673604">
        <w:rPr>
          <w:rFonts w:ascii="Arial" w:hAnsi="Arial" w:cs="Arial"/>
          <w:i/>
          <w:sz w:val="20"/>
          <w:szCs w:val="20"/>
        </w:rPr>
        <w:t xml:space="preserve">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p w:rsidR="00F56829" w:rsidRPr="00C675F1" w:rsidRDefault="00F56829" w:rsidP="00F73A03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3"/>
        <w:gridCol w:w="2817"/>
        <w:gridCol w:w="584"/>
        <w:gridCol w:w="2643"/>
        <w:gridCol w:w="537"/>
        <w:gridCol w:w="3219"/>
      </w:tblGrid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8D2546">
            <w:pPr>
              <w:rPr>
                <w:color w:val="00B0F0"/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8A1B65" w:rsidRDefault="008A1B65" w:rsidP="00D40D39">
            <w:pPr>
              <w:rPr>
                <w:rFonts w:ascii="Arial" w:hAnsi="Arial" w:cs="Arial"/>
                <w:color w:val="000000" w:themeColor="text1"/>
                <w:sz w:val="20"/>
              </w:rPr>
            </w:pPr>
            <w:r w:rsidRPr="008A1B65">
              <w:rPr>
                <w:rFonts w:ascii="Arial" w:hAnsi="Arial" w:cs="Arial"/>
                <w:color w:val="000000" w:themeColor="text1"/>
                <w:sz w:val="20"/>
              </w:rPr>
              <w:t>Y</w:t>
            </w: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  <w:r w:rsidRPr="00F56829">
              <w:rPr>
                <w:rFonts w:ascii="Arial" w:hAnsi="Arial" w:cs="Arial"/>
                <w:color w:val="00B0F0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5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8A1B65" w:rsidP="00D40D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2654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Presentation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lef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>(state 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</w:p>
        </w:tc>
      </w:tr>
    </w:tbl>
    <w:p w:rsidR="0097069B" w:rsidRPr="0097069B" w:rsidRDefault="0097069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C17C24"/>
        </w:tc>
      </w:tr>
    </w:tbl>
    <w:p w:rsidR="00F73A03" w:rsidRPr="00C80491" w:rsidRDefault="00F73A03" w:rsidP="00F73A03">
      <w:pPr>
        <w:rPr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 w:rsidR="003060CA"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="003060CA" w:rsidRPr="00C675F1">
        <w:rPr>
          <w:rFonts w:ascii="Arial" w:hAnsi="Arial" w:cs="Arial"/>
          <w:sz w:val="20"/>
          <w:szCs w:val="20"/>
        </w:rPr>
        <w:t>-</w:t>
      </w:r>
      <w:r w:rsidR="003060CA" w:rsidRPr="00C675F1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 xml:space="preserve">Does </w:t>
      </w:r>
      <w:r w:rsidR="003060CA" w:rsidRPr="00C675F1">
        <w:rPr>
          <w:rFonts w:ascii="Arial" w:hAnsi="Arial" w:cs="Arial"/>
          <w:sz w:val="20"/>
          <w:szCs w:val="20"/>
        </w:rPr>
        <w:t>your proposed</w:t>
      </w:r>
      <w:r w:rsidRPr="00C675F1">
        <w:rPr>
          <w:rFonts w:ascii="Arial" w:hAnsi="Arial" w:cs="Arial"/>
          <w:sz w:val="20"/>
          <w:szCs w:val="20"/>
        </w:rPr>
        <w:t xml:space="preserve"> project/research involve human participants?</w:t>
      </w:r>
    </w:p>
    <w:p w:rsidR="00161012" w:rsidRPr="00161012" w:rsidRDefault="00161012" w:rsidP="00F73A03">
      <w:pPr>
        <w:rPr>
          <w:rFonts w:ascii="Arial" w:hAnsi="Arial" w:cs="Arial"/>
          <w:i/>
          <w:sz w:val="8"/>
          <w:szCs w:val="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588"/>
        <w:gridCol w:w="2760"/>
        <w:gridCol w:w="600"/>
        <w:gridCol w:w="3180"/>
        <w:gridCol w:w="599"/>
        <w:gridCol w:w="2641"/>
      </w:tblGrid>
      <w:tr w:rsidR="00F73A03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8A1B65" w:rsidRDefault="008A1B65" w:rsidP="00D40D39">
            <w:pPr>
              <w:rPr>
                <w:color w:val="000000" w:themeColor="text1"/>
                <w:sz w:val="28"/>
                <w:szCs w:val="28"/>
              </w:rPr>
            </w:pPr>
            <w:r w:rsidRPr="008A1B65">
              <w:rPr>
                <w:color w:val="000000" w:themeColor="text1"/>
                <w:sz w:val="28"/>
                <w:szCs w:val="28"/>
              </w:rPr>
              <w:t>Y</w:t>
            </w: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2641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</w:t>
            </w:r>
            <w:r w:rsidR="00D01C1B" w:rsidRPr="00753CE4">
              <w:rPr>
                <w:rFonts w:ascii="Arial" w:hAnsi="Arial" w:cs="Arial"/>
                <w:sz w:val="20"/>
              </w:rPr>
              <w:t>- go to section 4</w:t>
            </w:r>
          </w:p>
        </w:tc>
      </w:tr>
    </w:tbl>
    <w:p w:rsidR="003060CA" w:rsidRPr="00161012" w:rsidRDefault="003060CA" w:rsidP="00F73A03">
      <w:pPr>
        <w:jc w:val="center"/>
        <w:rPr>
          <w:rFonts w:ascii="Arial" w:hAnsi="Arial" w:cs="Arial"/>
          <w:sz w:val="8"/>
          <w:szCs w:val="8"/>
        </w:rPr>
      </w:pPr>
    </w:p>
    <w:p w:rsidR="003060CA" w:rsidRPr="003060CA" w:rsidRDefault="003060CA" w:rsidP="003060CA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r w:rsidR="005B6657">
        <w:rPr>
          <w:rFonts w:ascii="Arial" w:hAnsi="Arial" w:cs="Arial"/>
          <w:b/>
          <w:i/>
          <w:sz w:val="20"/>
          <w:szCs w:val="20"/>
        </w:rPr>
        <w:t xml:space="preserve">If </w:t>
      </w:r>
      <w:r w:rsidR="00161012">
        <w:rPr>
          <w:rFonts w:ascii="Arial" w:hAnsi="Arial" w:cs="Arial"/>
          <w:b/>
          <w:i/>
          <w:sz w:val="20"/>
          <w:szCs w:val="20"/>
        </w:rPr>
        <w:t>you have ticked yes,</w:t>
      </w:r>
      <w:r w:rsidR="005B6657">
        <w:rPr>
          <w:rFonts w:ascii="Arial" w:hAnsi="Arial" w:cs="Arial"/>
          <w:b/>
          <w:i/>
          <w:sz w:val="20"/>
          <w:szCs w:val="20"/>
        </w:rPr>
        <w:t xml:space="preserve"> it</w:t>
      </w:r>
      <w:r w:rsidR="00F73A03" w:rsidRPr="003060CA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>will need an Advanced CRB check before undertaking your study</w:t>
      </w:r>
    </w:p>
    <w:p w:rsidR="003060CA" w:rsidRPr="00161012" w:rsidRDefault="003060CA" w:rsidP="00F73A03">
      <w:pPr>
        <w:rPr>
          <w:rFonts w:ascii="Arial" w:hAnsi="Arial" w:cs="Arial"/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 w:rsidR="00161012"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="00161012" w:rsidRPr="00161012" w:rsidRDefault="00161012" w:rsidP="00F73A03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5"/>
        <w:gridCol w:w="4356"/>
        <w:gridCol w:w="599"/>
        <w:gridCol w:w="4773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8A1B65" w:rsidRDefault="008A1B65" w:rsidP="00D40D39">
            <w:pPr>
              <w:rPr>
                <w:b/>
                <w:color w:val="000000" w:themeColor="text1"/>
                <w:sz w:val="28"/>
                <w:szCs w:val="28"/>
              </w:rPr>
            </w:pPr>
            <w:r w:rsidRPr="008A1B65">
              <w:rPr>
                <w:b/>
                <w:color w:val="000000" w:themeColor="text1"/>
                <w:sz w:val="28"/>
                <w:szCs w:val="28"/>
              </w:rPr>
              <w:t>Y</w:t>
            </w: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57" w:rsidRPr="00753CE4" w:rsidRDefault="005B6657" w:rsidP="00D40D39">
            <w:pPr>
              <w:rPr>
                <w:b/>
              </w:rPr>
            </w:pPr>
          </w:p>
          <w:p w:rsidR="005B6657" w:rsidRPr="00753CE4" w:rsidRDefault="005B6657" w:rsidP="00D40D39">
            <w:pPr>
              <w:rPr>
                <w:b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  <w:tcBorders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Default="00F73A03" w:rsidP="00F73A03">
      <w:pPr>
        <w:rPr>
          <w:rFonts w:ascii="Arial" w:hAnsi="Arial" w:cs="Arial"/>
          <w:b/>
        </w:rPr>
      </w:pPr>
    </w:p>
    <w:p w:rsidR="00F73A03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="00F73A03" w:rsidRPr="00FF6285" w:rsidRDefault="00F73A03" w:rsidP="00F73A03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7"/>
        <w:gridCol w:w="4357"/>
        <w:gridCol w:w="597"/>
        <w:gridCol w:w="4772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rPr>
          <w:trHeight w:val="28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8A1B65" w:rsidP="00D40D3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="00F73A03" w:rsidRPr="00161012" w:rsidRDefault="00F73A03" w:rsidP="00F73A03">
      <w:pPr>
        <w:rPr>
          <w:sz w:val="8"/>
          <w:szCs w:val="8"/>
        </w:rPr>
      </w:pPr>
    </w:p>
    <w:p w:rsidR="00F73A03" w:rsidRPr="00493021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r w:rsidR="008D2546">
        <w:rPr>
          <w:rFonts w:ascii="Arial" w:hAnsi="Arial" w:cs="Arial"/>
          <w:i/>
          <w:sz w:val="20"/>
        </w:rPr>
        <w:t>Continue</w:t>
      </w:r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</w:t>
      </w:r>
      <w:r w:rsidR="003060CA">
        <w:rPr>
          <w:rFonts w:ascii="Arial" w:hAnsi="Arial" w:cs="Arial"/>
          <w:i/>
          <w:sz w:val="20"/>
        </w:rPr>
        <w:t>)</w:t>
      </w:r>
    </w:p>
    <w:p w:rsidR="00F73A03" w:rsidRPr="009C12BE" w:rsidRDefault="00F73A03" w:rsidP="00F73A03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</w:tcPr>
          <w:p w:rsidR="00F73A03" w:rsidRDefault="00F73A03" w:rsidP="00D40D39"/>
          <w:p w:rsidR="00F73A03" w:rsidRPr="00F56829" w:rsidRDefault="00F73A03" w:rsidP="00D40D39">
            <w:pPr>
              <w:rPr>
                <w:color w:val="00B0F0"/>
              </w:rPr>
            </w:pPr>
          </w:p>
          <w:p w:rsidR="00F73A03" w:rsidRDefault="00F73A03" w:rsidP="00D40D39"/>
        </w:tc>
      </w:tr>
    </w:tbl>
    <w:p w:rsidR="00F73A03" w:rsidRPr="009C12BE" w:rsidRDefault="00F73A03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>6. If there are any ethical concerns, please state how you intend to minimise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F73A03" w:rsidRPr="009C12BE" w:rsidRDefault="00F73A03" w:rsidP="00F73A03">
      <w:pPr>
        <w:rPr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RPr="00753CE4" w:rsidTr="00753CE4">
        <w:tc>
          <w:tcPr>
            <w:tcW w:w="10368" w:type="dxa"/>
          </w:tcPr>
          <w:p w:rsidR="00F73A03" w:rsidRPr="00753CE4" w:rsidRDefault="00F73A03" w:rsidP="00D40D39">
            <w:pPr>
              <w:rPr>
                <w:b/>
              </w:rPr>
            </w:pPr>
          </w:p>
          <w:p w:rsidR="00F73A03" w:rsidRPr="00F56829" w:rsidRDefault="00F73A03" w:rsidP="00D40D39">
            <w:pPr>
              <w:rPr>
                <w:color w:val="00B0F0"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161012" w:rsidRDefault="00F73A03" w:rsidP="00F73A03">
      <w:pPr>
        <w:rPr>
          <w:b/>
          <w:sz w:val="12"/>
          <w:szCs w:val="12"/>
        </w:rPr>
      </w:pPr>
    </w:p>
    <w:p w:rsidR="00F73A03" w:rsidRPr="003060CA" w:rsidRDefault="00F73A03" w:rsidP="00F73A03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t>You should enclose any materials (e.g. questionnaire, interview schedule), plus the Consent Form, and the Debriefing Sheet when submitting the Ethics Approval Form to your supervisor.</w:t>
      </w:r>
    </w:p>
    <w:p w:rsidR="00F73A03" w:rsidRPr="00161012" w:rsidRDefault="00F73A03" w:rsidP="00F73A03">
      <w:pPr>
        <w:rPr>
          <w:sz w:val="12"/>
          <w:szCs w:val="12"/>
        </w:rPr>
      </w:pPr>
    </w:p>
    <w:p w:rsidR="00F73A03" w:rsidRPr="001224CE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  <w:rPr>
          <w:u w:val="single"/>
        </w:rPr>
      </w:pPr>
      <w:r w:rsidRPr="009C12BE">
        <w:rPr>
          <w:rFonts w:ascii="Arial" w:hAnsi="Arial" w:cs="Arial"/>
        </w:rPr>
        <w:t>Student Signature</w:t>
      </w:r>
      <w:r w:rsidR="008A1B65">
        <w:t xml:space="preserve">  Darren H Jones</w:t>
      </w:r>
      <w:r>
        <w:t>________________________________________</w:t>
      </w:r>
      <w:r w:rsidRPr="009C12BE">
        <w:rPr>
          <w:rFonts w:ascii="Arial" w:hAnsi="Arial" w:cs="Arial"/>
        </w:rPr>
        <w:t>Date</w:t>
      </w:r>
      <w:r w:rsidR="00C17C24">
        <w:t xml:space="preserve">: </w:t>
      </w:r>
      <w:r w:rsidR="008A1B65">
        <w:t>18/12/2017</w:t>
      </w:r>
      <w:r>
        <w:t>_</w:t>
      </w:r>
      <w:r w:rsidR="008D2546">
        <w:t>___________</w:t>
      </w:r>
      <w:r>
        <w:t>__</w:t>
      </w:r>
    </w:p>
    <w:p w:rsidR="00F73A03" w:rsidRPr="005B6657" w:rsidRDefault="00F73A03" w:rsidP="00F73A03">
      <w:pPr>
        <w:rPr>
          <w:sz w:val="8"/>
          <w:szCs w:val="8"/>
        </w:rPr>
      </w:pPr>
    </w:p>
    <w:p w:rsidR="00F73A03" w:rsidRPr="009D6B16" w:rsidRDefault="00F73A03" w:rsidP="00F73A03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402"/>
        <w:gridCol w:w="583"/>
        <w:gridCol w:w="5683"/>
      </w:tblGrid>
      <w:tr w:rsidR="00F73A03" w:rsidTr="00753CE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D40D39"/>
        </w:tc>
        <w:tc>
          <w:tcPr>
            <w:tcW w:w="57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</w:t>
            </w:r>
            <w:r w:rsidR="00380155" w:rsidRPr="00753CE4">
              <w:rPr>
                <w:rFonts w:ascii="Arial" w:hAnsi="Arial" w:cs="Arial"/>
                <w:b/>
                <w:sz w:val="20"/>
              </w:rPr>
              <w:t>confirmation received -  Date:</w:t>
            </w:r>
            <w:r w:rsidR="00380155" w:rsidRPr="00753CE4">
              <w:rPr>
                <w:rFonts w:ascii="Arial" w:hAnsi="Arial" w:cs="Arial"/>
                <w:b/>
                <w:sz w:val="20"/>
              </w:rPr>
              <w:softHyphen/>
            </w:r>
            <w:r w:rsidR="00380155" w:rsidRPr="00753CE4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not given at Faculty level –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forwarded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for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discussion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at the next meeting of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t</w:t>
            </w:r>
            <w:r w:rsidR="00500534" w:rsidRPr="00753CE4">
              <w:rPr>
                <w:rFonts w:ascii="Arial" w:hAnsi="Arial" w:cs="Arial"/>
                <w:b/>
                <w:sz w:val="20"/>
              </w:rPr>
              <w:t xml:space="preserve">he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University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Ethics Committee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:rsidR="00F73A03" w:rsidRDefault="00F73A03" w:rsidP="006D10AC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</w:t>
      </w:r>
      <w:r w:rsidR="00380155">
        <w:rPr>
          <w:rFonts w:cs="Arial"/>
          <w:sz w:val="20"/>
        </w:rPr>
        <w:t>Assistant Dean/</w:t>
      </w:r>
      <w:r>
        <w:rPr>
          <w:rFonts w:cs="Arial"/>
          <w:sz w:val="20"/>
        </w:rPr>
        <w:t xml:space="preserve">Head of School) </w:t>
      </w:r>
      <w:r w:rsidR="00380155">
        <w:rPr>
          <w:rFonts w:cs="Arial"/>
          <w:sz w:val="20"/>
        </w:rPr>
        <w:t>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5B6657" w:rsidRDefault="005B6657" w:rsidP="006D10AC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294"/>
        <w:gridCol w:w="1778"/>
        <w:gridCol w:w="708"/>
        <w:gridCol w:w="719"/>
        <w:gridCol w:w="708"/>
      </w:tblGrid>
      <w:tr w:rsidR="005B6657" w:rsidTr="00753CE4">
        <w:tc>
          <w:tcPr>
            <w:tcW w:w="6408" w:type="dxa"/>
          </w:tcPr>
          <w:p w:rsidR="005B6657" w:rsidRPr="00753CE4" w:rsidRDefault="005B6657" w:rsidP="006D10AC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Default="005B6657" w:rsidP="006D10AC">
            <w:pPr>
              <w:pStyle w:val="SMUNORMALARIAL"/>
            </w:pPr>
          </w:p>
        </w:tc>
      </w:tr>
    </w:tbl>
    <w:p w:rsidR="005B6657" w:rsidRPr="005B6657" w:rsidRDefault="005B6657" w:rsidP="006D10AC">
      <w:pPr>
        <w:pStyle w:val="SMUNORMALARIAL"/>
        <w:rPr>
          <w:sz w:val="4"/>
          <w:szCs w:val="4"/>
        </w:rPr>
      </w:pPr>
    </w:p>
    <w:sectPr w:rsidR="005B6657" w:rsidRPr="005B6657" w:rsidSect="003E44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D4D" w:rsidRDefault="00861D4D">
      <w:r>
        <w:separator/>
      </w:r>
    </w:p>
  </w:endnote>
  <w:endnote w:type="continuationSeparator" w:id="0">
    <w:p w:rsidR="00861D4D" w:rsidRDefault="0086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CD" w:rsidRDefault="008059D4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546" w:rsidRDefault="008D25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D4D" w:rsidRDefault="00861D4D">
      <w:r>
        <w:separator/>
      </w:r>
    </w:p>
  </w:footnote>
  <w:footnote w:type="continuationSeparator" w:id="0">
    <w:p w:rsidR="00861D4D" w:rsidRDefault="00861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546" w:rsidRDefault="008D254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546" w:rsidRDefault="008D254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CD" w:rsidRDefault="008D2546" w:rsidP="008D2546">
    <w:pPr>
      <w:pStyle w:val="Header"/>
      <w:jc w:val="center"/>
    </w:pPr>
    <w:r>
      <w:rPr>
        <w:noProof/>
      </w:rPr>
      <w:drawing>
        <wp:inline distT="0" distB="0" distL="0" distR="0" wp14:anchorId="49A035C2" wp14:editId="223B2081">
          <wp:extent cx="3221665" cy="1126628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404" cy="1130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52B2B"/>
    <w:multiLevelType w:val="hybridMultilevel"/>
    <w:tmpl w:val="B202A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E1A1E"/>
    <w:multiLevelType w:val="hybridMultilevel"/>
    <w:tmpl w:val="2806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07304"/>
    <w:multiLevelType w:val="hybridMultilevel"/>
    <w:tmpl w:val="6F1C0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93063"/>
    <w:multiLevelType w:val="hybridMultilevel"/>
    <w:tmpl w:val="EFA670E4"/>
    <w:lvl w:ilvl="0" w:tplc="82BAAD80">
      <w:start w:val="1"/>
      <w:numFmt w:val="bullet"/>
      <w:lvlText w:val="•"/>
      <w:lvlJc w:val="left"/>
      <w:pPr>
        <w:ind w:left="1152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A03"/>
    <w:rsid w:val="0004703C"/>
    <w:rsid w:val="00136CD4"/>
    <w:rsid w:val="00161012"/>
    <w:rsid w:val="00185FED"/>
    <w:rsid w:val="001B449D"/>
    <w:rsid w:val="001B71B7"/>
    <w:rsid w:val="001C6D7D"/>
    <w:rsid w:val="00207F50"/>
    <w:rsid w:val="002505E0"/>
    <w:rsid w:val="00267B3E"/>
    <w:rsid w:val="003060CA"/>
    <w:rsid w:val="00311A2C"/>
    <w:rsid w:val="00347768"/>
    <w:rsid w:val="00380155"/>
    <w:rsid w:val="003E444F"/>
    <w:rsid w:val="003E4ECD"/>
    <w:rsid w:val="00445302"/>
    <w:rsid w:val="004601EE"/>
    <w:rsid w:val="00481945"/>
    <w:rsid w:val="004A3146"/>
    <w:rsid w:val="004E6584"/>
    <w:rsid w:val="00500534"/>
    <w:rsid w:val="00575BFA"/>
    <w:rsid w:val="005B6657"/>
    <w:rsid w:val="00614C25"/>
    <w:rsid w:val="006252E3"/>
    <w:rsid w:val="0063618F"/>
    <w:rsid w:val="00640A44"/>
    <w:rsid w:val="00673604"/>
    <w:rsid w:val="006A7470"/>
    <w:rsid w:val="006C2BAF"/>
    <w:rsid w:val="006D10AC"/>
    <w:rsid w:val="00704616"/>
    <w:rsid w:val="00707654"/>
    <w:rsid w:val="007209B9"/>
    <w:rsid w:val="00727EE0"/>
    <w:rsid w:val="00753CE4"/>
    <w:rsid w:val="00756104"/>
    <w:rsid w:val="007579F4"/>
    <w:rsid w:val="007D1054"/>
    <w:rsid w:val="008059D4"/>
    <w:rsid w:val="00861D4D"/>
    <w:rsid w:val="0086342C"/>
    <w:rsid w:val="00865984"/>
    <w:rsid w:val="0087576C"/>
    <w:rsid w:val="008A1B65"/>
    <w:rsid w:val="008D2546"/>
    <w:rsid w:val="00913CDB"/>
    <w:rsid w:val="00914961"/>
    <w:rsid w:val="00942AA0"/>
    <w:rsid w:val="009665F3"/>
    <w:rsid w:val="0097069B"/>
    <w:rsid w:val="009A1D4A"/>
    <w:rsid w:val="00A56BB3"/>
    <w:rsid w:val="00A64E67"/>
    <w:rsid w:val="00A949FC"/>
    <w:rsid w:val="00A9677C"/>
    <w:rsid w:val="00AA7F18"/>
    <w:rsid w:val="00B01059"/>
    <w:rsid w:val="00B03110"/>
    <w:rsid w:val="00B15FD5"/>
    <w:rsid w:val="00B37733"/>
    <w:rsid w:val="00BC07E8"/>
    <w:rsid w:val="00BC22BC"/>
    <w:rsid w:val="00C17C24"/>
    <w:rsid w:val="00C51858"/>
    <w:rsid w:val="00C666B9"/>
    <w:rsid w:val="00C675F1"/>
    <w:rsid w:val="00C752EF"/>
    <w:rsid w:val="00D01C1B"/>
    <w:rsid w:val="00D128EA"/>
    <w:rsid w:val="00D20A64"/>
    <w:rsid w:val="00D40D39"/>
    <w:rsid w:val="00D9285C"/>
    <w:rsid w:val="00DA54B3"/>
    <w:rsid w:val="00DB1B13"/>
    <w:rsid w:val="00E63A9A"/>
    <w:rsid w:val="00E667C8"/>
    <w:rsid w:val="00EC32D6"/>
    <w:rsid w:val="00EF25ED"/>
    <w:rsid w:val="00EF4440"/>
    <w:rsid w:val="00F00DC8"/>
    <w:rsid w:val="00F064F5"/>
    <w:rsid w:val="00F4311E"/>
    <w:rsid w:val="00F472B8"/>
    <w:rsid w:val="00F56829"/>
    <w:rsid w:val="00F73A03"/>
    <w:rsid w:val="00F84809"/>
    <w:rsid w:val="00FA21DE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4C2EA5E-405E-4DB0-BD20-371E085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7C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C07E8"/>
    <w:rPr>
      <w:b/>
      <w:bCs/>
    </w:rPr>
  </w:style>
  <w:style w:type="character" w:customStyle="1" w:styleId="Heading2Char">
    <w:name w:val="Heading 2 Char"/>
    <w:basedOn w:val="DefaultParagraphFont"/>
    <w:link w:val="Heading2"/>
    <w:semiHidden/>
    <w:rsid w:val="00C17C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17C24"/>
    <w:pPr>
      <w:ind w:left="720"/>
      <w:contextualSpacing/>
      <w:jc w:val="both"/>
    </w:pPr>
    <w:rPr>
      <w:rFonts w:asciiTheme="minorHAnsi" w:eastAsiaTheme="minorHAnsi" w:hAnsiTheme="minorHAnsi" w:cstheme="minorBidi"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2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dc:description/>
  <cp:lastModifiedBy>darren jones</cp:lastModifiedBy>
  <cp:revision>2</cp:revision>
  <cp:lastPrinted>2008-04-14T13:39:00Z</cp:lastPrinted>
  <dcterms:created xsi:type="dcterms:W3CDTF">2017-12-18T18:40:00Z</dcterms:created>
  <dcterms:modified xsi:type="dcterms:W3CDTF">2017-12-18T18:40:00Z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