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Default="00EF0BE1" w:rsidP="00EF0BE1">
      <w:pPr>
        <w:sectPr w:rsidR="00EF0BE1" w:rsidSect="00EC0A98">
          <w:headerReference w:type="default" r:id="rId8"/>
          <w:footerReference w:type="default" r:id="rId9"/>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526D1E55" w:rsidR="00D46A8E" w:rsidRPr="00797EC9" w:rsidRDefault="005D47D0" w:rsidP="00E4674D">
            <w:pPr>
              <w:rPr>
                <w:lang w:val="cy-GB"/>
              </w:rPr>
            </w:pPr>
            <w:r w:rsidRPr="00797EC9">
              <w:rPr>
                <w:lang w:val="cy-GB"/>
              </w:rPr>
              <w:t>Emily Nicholson</w:t>
            </w:r>
          </w:p>
        </w:tc>
        <w:tc>
          <w:tcPr>
            <w:tcW w:w="950" w:type="dxa"/>
            <w:shd w:val="clear" w:color="auto" w:fill="auto"/>
          </w:tcPr>
          <w:p w14:paraId="6881753A" w14:textId="77777777" w:rsidR="00D46A8E" w:rsidRPr="00797EC9" w:rsidRDefault="00D46A8E" w:rsidP="00E4674D">
            <w:pPr>
              <w:rPr>
                <w:lang w:val="cy-GB"/>
              </w:rPr>
            </w:pPr>
            <w:r w:rsidRPr="00797EC9">
              <w:rPr>
                <w:lang w:val="cy-GB"/>
              </w:rPr>
              <w:t>Class:</w:t>
            </w:r>
          </w:p>
        </w:tc>
        <w:tc>
          <w:tcPr>
            <w:tcW w:w="2253" w:type="dxa"/>
          </w:tcPr>
          <w:p w14:paraId="497B23F6" w14:textId="0B964009" w:rsidR="00D46A8E" w:rsidRPr="00797EC9" w:rsidRDefault="005D47D0" w:rsidP="00E4674D">
            <w:pPr>
              <w:rPr>
                <w:lang w:val="cy-GB"/>
              </w:rPr>
            </w:pPr>
            <w:r w:rsidRPr="00797EC9">
              <w:rPr>
                <w:lang w:val="cy-GB"/>
              </w:rPr>
              <w:t>Year 1/2</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67554844" w:rsidR="00D46A8E" w:rsidRPr="00797EC9" w:rsidRDefault="001A660A" w:rsidP="00E4674D">
            <w:pPr>
              <w:rPr>
                <w:lang w:val="cy-GB"/>
              </w:rPr>
            </w:pPr>
            <w:r>
              <w:rPr>
                <w:lang w:val="cy-GB"/>
              </w:rPr>
              <w:t>Welsh Language Development</w:t>
            </w:r>
          </w:p>
        </w:tc>
        <w:tc>
          <w:tcPr>
            <w:tcW w:w="950" w:type="dxa"/>
            <w:shd w:val="clear" w:color="auto" w:fill="auto"/>
          </w:tcPr>
          <w:p w14:paraId="38E1D45E" w14:textId="77777777" w:rsidR="00D46A8E" w:rsidRPr="00797EC9" w:rsidRDefault="00D46A8E" w:rsidP="00E4674D">
            <w:pPr>
              <w:rPr>
                <w:lang w:val="cy-GB"/>
              </w:rPr>
            </w:pPr>
            <w:r w:rsidRPr="00797EC9">
              <w:rPr>
                <w:lang w:val="cy-GB"/>
              </w:rPr>
              <w:t>Date:</w:t>
            </w:r>
          </w:p>
        </w:tc>
        <w:tc>
          <w:tcPr>
            <w:tcW w:w="2253" w:type="dxa"/>
          </w:tcPr>
          <w:p w14:paraId="4A9CFCAE" w14:textId="49C5DEEE" w:rsidR="00D46A8E" w:rsidRPr="00797EC9" w:rsidRDefault="001A660A" w:rsidP="00E4674D">
            <w:pPr>
              <w:rPr>
                <w:lang w:val="cy-GB"/>
              </w:rPr>
            </w:pPr>
            <w:r>
              <w:rPr>
                <w:lang w:val="cy-GB"/>
              </w:rPr>
              <w:t>26/11/2019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05531CB8" w:rsidR="00D46A8E" w:rsidRPr="00797EC9" w:rsidRDefault="004E47DE" w:rsidP="00E4674D">
            <w:pPr>
              <w:rPr>
                <w:lang w:val="cy-GB"/>
              </w:rPr>
            </w:pPr>
            <w:r>
              <w:rPr>
                <w:lang w:val="cy-GB"/>
              </w:rPr>
              <w:t>‘</w:t>
            </w:r>
            <w:r w:rsidR="00B02B99">
              <w:rPr>
                <w:lang w:val="cy-GB"/>
              </w:rPr>
              <w:t>Beth sy yn y goedwig law?</w:t>
            </w:r>
            <w:r>
              <w:rPr>
                <w:lang w:val="cy-GB"/>
              </w:rPr>
              <w:t>’</w:t>
            </w:r>
            <w:r w:rsidR="00B02B99">
              <w:rPr>
                <w:lang w:val="cy-GB"/>
              </w:rPr>
              <w:t xml:space="preserve"> </w:t>
            </w:r>
            <w:r>
              <w:rPr>
                <w:lang w:val="cy-GB"/>
              </w:rPr>
              <w:t>Rainforest o</w:t>
            </w:r>
            <w:r w:rsidR="00B02B99">
              <w:rPr>
                <w:lang w:val="cy-GB"/>
              </w:rPr>
              <w:t xml:space="preserve">racy with green screen. </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63E2AA33" w14:textId="77777777" w:rsidR="00AD49E6" w:rsidRPr="00AD49E6" w:rsidRDefault="00AD49E6" w:rsidP="00AD49E6">
            <w:pPr>
              <w:rPr>
                <w:u w:val="single"/>
                <w:lang w:val="cy-GB"/>
              </w:rPr>
            </w:pPr>
            <w:r w:rsidRPr="00AD49E6">
              <w:rPr>
                <w:u w:val="single"/>
                <w:lang w:val="cy-GB"/>
              </w:rPr>
              <w:t>Oracy:</w:t>
            </w:r>
          </w:p>
          <w:p w14:paraId="66CDCAFD" w14:textId="346A0F88" w:rsidR="00EC091A" w:rsidRPr="001A660A" w:rsidRDefault="001A660A" w:rsidP="001A660A">
            <w:pPr>
              <w:pStyle w:val="ListParagraph"/>
              <w:numPr>
                <w:ilvl w:val="0"/>
                <w:numId w:val="4"/>
              </w:numPr>
              <w:rPr>
                <w:lang w:val="cy-GB"/>
              </w:rPr>
            </w:pPr>
            <w:r w:rsidRPr="001A660A">
              <w:rPr>
                <w:lang w:val="cy-GB"/>
              </w:rPr>
              <w:t>Building on previous experience</w:t>
            </w:r>
            <w:r w:rsidR="006B7048">
              <w:rPr>
                <w:lang w:val="cy-GB"/>
              </w:rPr>
              <w:t xml:space="preserve"> and</w:t>
            </w:r>
            <w:r w:rsidRPr="001A660A">
              <w:rPr>
                <w:lang w:val="cy-GB"/>
              </w:rPr>
              <w:t xml:space="preserve"> speak with confidence.</w:t>
            </w:r>
          </w:p>
          <w:p w14:paraId="7102E20E" w14:textId="5CB35EFD" w:rsidR="001A660A" w:rsidRPr="001A660A" w:rsidRDefault="001A660A" w:rsidP="001A660A">
            <w:pPr>
              <w:pStyle w:val="ListParagraph"/>
              <w:numPr>
                <w:ilvl w:val="0"/>
                <w:numId w:val="4"/>
              </w:numPr>
              <w:rPr>
                <w:lang w:val="cy-GB"/>
              </w:rPr>
            </w:pPr>
            <w:r w:rsidRPr="001A660A">
              <w:rPr>
                <w:lang w:val="cy-GB"/>
              </w:rPr>
              <w:t>Listen to increasingly complex phrases and questions and respond as appropriate.</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1F3FD36B" w14:textId="74CB6106" w:rsidR="000714AC" w:rsidRPr="00165BBD" w:rsidRDefault="005074F5" w:rsidP="00E4674D">
            <w:pPr>
              <w:rPr>
                <w:b/>
                <w:bCs/>
                <w:color w:val="92D050"/>
                <w:lang w:val="cy-GB"/>
              </w:rPr>
            </w:pPr>
            <w:r w:rsidRPr="00165BBD">
              <w:rPr>
                <w:b/>
                <w:bCs/>
                <w:color w:val="92D050"/>
                <w:lang w:val="cy-GB"/>
              </w:rPr>
              <w:t xml:space="preserve">DCF - Producing: Evaluating and improving </w:t>
            </w:r>
            <w:r w:rsidR="00902487" w:rsidRPr="00165BBD">
              <w:rPr>
                <w:b/>
                <w:bCs/>
                <w:color w:val="92D050"/>
                <w:lang w:val="cy-GB"/>
              </w:rPr>
              <w:t>:-</w:t>
            </w:r>
          </w:p>
          <w:p w14:paraId="284115B4" w14:textId="053EB6D5" w:rsidR="000714AC" w:rsidRPr="005074F5" w:rsidRDefault="000714AC" w:rsidP="00E4674D">
            <w:pPr>
              <w:rPr>
                <w:color w:val="92D050"/>
                <w:lang w:val="cy-GB"/>
              </w:rPr>
            </w:pPr>
            <w:r w:rsidRPr="005074F5">
              <w:rPr>
                <w:color w:val="92D050"/>
                <w:lang w:val="cy-GB"/>
              </w:rPr>
              <w:t>Year 1:</w:t>
            </w:r>
            <w:r w:rsidR="005074F5" w:rsidRPr="005074F5">
              <w:rPr>
                <w:color w:val="92D050"/>
                <w:lang w:val="cy-GB"/>
              </w:rPr>
              <w:t xml:space="preserve"> Comment on work in relation to the success criteria (add comments using recording feature in software)</w:t>
            </w:r>
          </w:p>
          <w:p w14:paraId="4B837964" w14:textId="6D7476EC" w:rsidR="000714AC" w:rsidRPr="00797EC9" w:rsidRDefault="000714AC" w:rsidP="00E4674D">
            <w:pPr>
              <w:rPr>
                <w:lang w:val="cy-GB"/>
              </w:rPr>
            </w:pPr>
            <w:r w:rsidRPr="005074F5">
              <w:rPr>
                <w:color w:val="92D050"/>
                <w:lang w:val="cy-GB"/>
              </w:rPr>
              <w:t>Year 2:</w:t>
            </w:r>
            <w:r w:rsidR="005074F5" w:rsidRPr="005074F5">
              <w:rPr>
                <w:color w:val="92D050"/>
                <w:lang w:val="cy-GB"/>
              </w:rPr>
              <w:t xml:space="preserve"> Identify what worked and what didn’t, giving some reasons for their thoughts.</w:t>
            </w:r>
          </w:p>
        </w:tc>
      </w:tr>
      <w:tr w:rsidR="00D46A8E" w:rsidRPr="00D46A8E" w14:paraId="28CD5959" w14:textId="77777777" w:rsidTr="004E1B77">
        <w:tc>
          <w:tcPr>
            <w:tcW w:w="9010" w:type="dxa"/>
            <w:gridSpan w:val="4"/>
            <w:shd w:val="clear" w:color="auto" w:fill="auto"/>
          </w:tcPr>
          <w:p w14:paraId="1523F361" w14:textId="477D1A60" w:rsidR="00D46A8E"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2569A1AE" w14:textId="77777777" w:rsidR="00B924E6" w:rsidRPr="000432F2" w:rsidRDefault="00B924E6" w:rsidP="00E4674D">
            <w:pPr>
              <w:rPr>
                <w:sz w:val="22"/>
                <w:szCs w:val="28"/>
                <w:lang w:val="cy-GB"/>
              </w:rPr>
            </w:pPr>
          </w:p>
          <w:p w14:paraId="159C509D" w14:textId="77777777" w:rsidR="00D46A8E" w:rsidRPr="00D46A8E" w:rsidRDefault="00D46A8E" w:rsidP="00F9404C">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383443" w14:paraId="35602596" w14:textId="77777777" w:rsidTr="00E4674D">
        <w:tc>
          <w:tcPr>
            <w:tcW w:w="9010" w:type="dxa"/>
          </w:tcPr>
          <w:p w14:paraId="6DDC5D13" w14:textId="1F7DEB52" w:rsidR="00D46A8E" w:rsidRPr="00AD49E6" w:rsidRDefault="00D46A8E" w:rsidP="00AD49E6">
            <w:pPr>
              <w:rPr>
                <w:lang w:val="cy-GB"/>
              </w:rPr>
            </w:pPr>
            <w:r w:rsidRPr="00383443">
              <w:rPr>
                <w:lang w:val="cy-GB"/>
              </w:rPr>
              <w:t>The pupils will learn to:</w:t>
            </w:r>
          </w:p>
          <w:p w14:paraId="4ED3A010" w14:textId="32FD18BF" w:rsidR="00AD49E6" w:rsidRDefault="00B5522E" w:rsidP="00980CF6">
            <w:pPr>
              <w:pStyle w:val="ListParagraph"/>
              <w:numPr>
                <w:ilvl w:val="0"/>
                <w:numId w:val="5"/>
              </w:numPr>
              <w:rPr>
                <w:lang w:val="cy-GB"/>
              </w:rPr>
            </w:pPr>
            <w:r>
              <w:rPr>
                <w:lang w:val="cy-GB"/>
              </w:rPr>
              <w:t>Peform</w:t>
            </w:r>
            <w:r w:rsidR="009131DF">
              <w:rPr>
                <w:lang w:val="cy-GB"/>
              </w:rPr>
              <w:t xml:space="preserve"> and digitally record</w:t>
            </w:r>
            <w:r>
              <w:rPr>
                <w:lang w:val="cy-GB"/>
              </w:rPr>
              <w:t xml:space="preserve"> a sequence of sentences</w:t>
            </w:r>
            <w:r w:rsidR="00AD49E6">
              <w:rPr>
                <w:lang w:val="cy-GB"/>
              </w:rPr>
              <w:t xml:space="preserve"> in response to the question ‘Beth sy yn y goedwig law’. </w:t>
            </w:r>
          </w:p>
          <w:p w14:paraId="145FAC42" w14:textId="3C2FB04C" w:rsidR="00D46A8E" w:rsidRPr="00FA6E7F" w:rsidRDefault="00B5522E" w:rsidP="00E4674D">
            <w:pPr>
              <w:pStyle w:val="ListParagraph"/>
              <w:numPr>
                <w:ilvl w:val="0"/>
                <w:numId w:val="5"/>
              </w:numPr>
              <w:rPr>
                <w:lang w:val="cy-GB"/>
              </w:rPr>
            </w:pPr>
            <w:r>
              <w:rPr>
                <w:lang w:val="cy-GB"/>
              </w:rPr>
              <w:t>Speak clearly and confidently using topic</w:t>
            </w:r>
            <w:r w:rsidR="004437E0">
              <w:rPr>
                <w:lang w:val="cy-GB"/>
              </w:rPr>
              <w:t>-relevant</w:t>
            </w:r>
            <w:r>
              <w:rPr>
                <w:lang w:val="cy-GB"/>
              </w:rPr>
              <w:t xml:space="preserve"> vocabulary. </w:t>
            </w:r>
          </w:p>
        </w:tc>
      </w:tr>
    </w:tbl>
    <w:p w14:paraId="448EBB84" w14:textId="77777777" w:rsidR="00D46A8E" w:rsidRPr="00383443" w:rsidRDefault="00D46A8E" w:rsidP="00D46A8E">
      <w:pPr>
        <w:rPr>
          <w:lang w:val="cy-GB"/>
        </w:rPr>
      </w:pPr>
    </w:p>
    <w:p w14:paraId="32BC907E" w14:textId="77777777" w:rsidR="00D46A8E" w:rsidRPr="00383443" w:rsidRDefault="00D46A8E" w:rsidP="00D46A8E">
      <w:pPr>
        <w:rPr>
          <w:lang w:val="cy-GB"/>
        </w:rPr>
      </w:pPr>
    </w:p>
    <w:tbl>
      <w:tblPr>
        <w:tblStyle w:val="TableGrid"/>
        <w:tblW w:w="9918" w:type="dxa"/>
        <w:tblLook w:val="04A0" w:firstRow="1" w:lastRow="0" w:firstColumn="1" w:lastColumn="0" w:noHBand="0" w:noVBand="1"/>
      </w:tblPr>
      <w:tblGrid>
        <w:gridCol w:w="4815"/>
        <w:gridCol w:w="5103"/>
      </w:tblGrid>
      <w:tr w:rsidR="00D46A8E" w:rsidRPr="00383443" w14:paraId="23A40964" w14:textId="77777777" w:rsidTr="004948A9">
        <w:tc>
          <w:tcPr>
            <w:tcW w:w="4815" w:type="dxa"/>
            <w:shd w:val="clear" w:color="auto" w:fill="D9E2F3" w:themeFill="accent1" w:themeFillTint="33"/>
          </w:tcPr>
          <w:p w14:paraId="07000DF0" w14:textId="3C91C573" w:rsidR="00D46A8E" w:rsidRPr="00383443" w:rsidRDefault="00D46A8E" w:rsidP="00E4674D">
            <w:pPr>
              <w:rPr>
                <w:lang w:val="cy-GB"/>
              </w:rPr>
            </w:pPr>
            <w:r w:rsidRPr="00383443">
              <w:rPr>
                <w:lang w:val="cy-GB"/>
              </w:rPr>
              <w:t>Success Crit</w:t>
            </w:r>
            <w:r w:rsidR="006E32EF" w:rsidRPr="00383443">
              <w:rPr>
                <w:lang w:val="cy-GB"/>
              </w:rPr>
              <w:t>eria (</w:t>
            </w:r>
            <w:r w:rsidR="008B2B15" w:rsidRPr="00383443">
              <w:rPr>
                <w:lang w:val="cy-GB"/>
              </w:rPr>
              <w:t>c</w:t>
            </w:r>
            <w:r w:rsidR="00D91956" w:rsidRPr="00383443">
              <w:rPr>
                <w:lang w:val="cy-GB"/>
              </w:rPr>
              <w:t>learly linked to each Learning Objective</w:t>
            </w:r>
            <w:r w:rsidRPr="00383443">
              <w:rPr>
                <w:lang w:val="cy-GB"/>
              </w:rPr>
              <w:t xml:space="preserve"> and related to the process</w:t>
            </w:r>
            <w:r w:rsidR="00F636FF" w:rsidRPr="00383443">
              <w:rPr>
                <w:lang w:val="cy-GB"/>
              </w:rPr>
              <w:t xml:space="preserve"> and</w:t>
            </w:r>
            <w:r w:rsidR="0031228F" w:rsidRPr="00383443">
              <w:rPr>
                <w:lang w:val="cy-GB"/>
              </w:rPr>
              <w:t>/</w:t>
            </w:r>
            <w:r w:rsidR="00F636FF" w:rsidRPr="00383443">
              <w:rPr>
                <w:lang w:val="cy-GB"/>
              </w:rPr>
              <w:t>or pro</w:t>
            </w:r>
            <w:r w:rsidR="006E32EF" w:rsidRPr="00383443">
              <w:rPr>
                <w:lang w:val="cy-GB"/>
              </w:rPr>
              <w:t>duct</w:t>
            </w:r>
            <w:r w:rsidR="008B2B15" w:rsidRPr="00383443">
              <w:rPr>
                <w:lang w:val="cy-GB"/>
              </w:rPr>
              <w:t xml:space="preserve"> of learning</w:t>
            </w:r>
            <w:r w:rsidRPr="00383443">
              <w:rPr>
                <w:lang w:val="cy-GB"/>
              </w:rPr>
              <w:t>)</w:t>
            </w:r>
          </w:p>
        </w:tc>
        <w:tc>
          <w:tcPr>
            <w:tcW w:w="5103" w:type="dxa"/>
            <w:shd w:val="clear" w:color="auto" w:fill="D9E2F3" w:themeFill="accent1" w:themeFillTint="33"/>
          </w:tcPr>
          <w:p w14:paraId="282373B3" w14:textId="1624A2C8" w:rsidR="00D46A8E" w:rsidRPr="00383443" w:rsidRDefault="00D91956" w:rsidP="00E4674D">
            <w:pPr>
              <w:rPr>
                <w:lang w:val="cy-GB"/>
              </w:rPr>
            </w:pPr>
            <w:r w:rsidRPr="00383443">
              <w:rPr>
                <w:lang w:val="cy-GB"/>
              </w:rPr>
              <w:t>Assessment of Pupil</w:t>
            </w:r>
            <w:r w:rsidR="00F636FF" w:rsidRPr="00383443">
              <w:rPr>
                <w:lang w:val="cy-GB"/>
              </w:rPr>
              <w:t>s’</w:t>
            </w:r>
            <w:r w:rsidR="00D46A8E" w:rsidRPr="00383443">
              <w:rPr>
                <w:lang w:val="cy-GB"/>
              </w:rPr>
              <w:t xml:space="preserve"> Learning</w:t>
            </w:r>
          </w:p>
          <w:p w14:paraId="731A66C0" w14:textId="77777777" w:rsidR="00D46A8E" w:rsidRPr="00383443" w:rsidRDefault="00D46A8E" w:rsidP="00E4674D">
            <w:pPr>
              <w:rPr>
                <w:lang w:val="cy-GB"/>
              </w:rPr>
            </w:pPr>
            <w:r w:rsidRPr="00383443">
              <w:rPr>
                <w:lang w:val="cy-GB"/>
              </w:rPr>
              <w:t>Evidence</w:t>
            </w:r>
          </w:p>
          <w:p w14:paraId="56E4D3F4" w14:textId="6EA5947C" w:rsidR="00D46A8E" w:rsidRPr="00383443" w:rsidRDefault="00F636FF" w:rsidP="00E4674D">
            <w:pPr>
              <w:rPr>
                <w:lang w:val="cy-GB"/>
              </w:rPr>
            </w:pPr>
            <w:r w:rsidRPr="00383443">
              <w:rPr>
                <w:lang w:val="cy-GB"/>
              </w:rPr>
              <w:t>(</w:t>
            </w:r>
            <w:r w:rsidR="00D46A8E" w:rsidRPr="00383443">
              <w:rPr>
                <w:lang w:val="cy-GB"/>
              </w:rPr>
              <w:t>What have the learners</w:t>
            </w:r>
            <w:r w:rsidR="00BC35BE" w:rsidRPr="00383443">
              <w:rPr>
                <w:lang w:val="cy-GB"/>
              </w:rPr>
              <w:t xml:space="preserve"> </w:t>
            </w:r>
            <w:r w:rsidR="00D46A8E" w:rsidRPr="00383443">
              <w:rPr>
                <w:lang w:val="cy-GB"/>
              </w:rPr>
              <w:t>to say/write/do/produce – to demonstrate</w:t>
            </w:r>
            <w:r w:rsidR="00BC35BE" w:rsidRPr="00383443">
              <w:rPr>
                <w:lang w:val="cy-GB"/>
              </w:rPr>
              <w:t xml:space="preserve"> learning</w:t>
            </w:r>
            <w:r w:rsidR="00D46A8E" w:rsidRPr="00383443">
              <w:rPr>
                <w:lang w:val="cy-GB"/>
              </w:rPr>
              <w:t>)</w:t>
            </w:r>
          </w:p>
        </w:tc>
      </w:tr>
      <w:tr w:rsidR="00D46A8E" w:rsidRPr="00383443" w14:paraId="444AED9B" w14:textId="77777777" w:rsidTr="004948A9">
        <w:tc>
          <w:tcPr>
            <w:tcW w:w="4815" w:type="dxa"/>
          </w:tcPr>
          <w:p w14:paraId="07A5A79A" w14:textId="354CCD1E" w:rsidR="00EB1BB5" w:rsidRDefault="00EB1BB5" w:rsidP="00E4674D">
            <w:pPr>
              <w:pStyle w:val="ListParagraph"/>
              <w:numPr>
                <w:ilvl w:val="0"/>
                <w:numId w:val="3"/>
              </w:numPr>
              <w:rPr>
                <w:lang w:val="cy-GB"/>
              </w:rPr>
            </w:pPr>
            <w:r>
              <w:rPr>
                <w:lang w:val="cy-GB"/>
              </w:rPr>
              <w:t>I can introduce myself in welsh</w:t>
            </w:r>
            <w:r w:rsidR="00C53009">
              <w:rPr>
                <w:lang w:val="cy-GB"/>
              </w:rPr>
              <w:t>, accurately use familiar sentence patterns</w:t>
            </w:r>
            <w:r>
              <w:rPr>
                <w:lang w:val="cy-GB"/>
              </w:rPr>
              <w:t xml:space="preserve"> and speak clearly using </w:t>
            </w:r>
            <w:r w:rsidR="00C53009">
              <w:rPr>
                <w:lang w:val="cy-GB"/>
              </w:rPr>
              <w:t>rainforest vocabulary</w:t>
            </w:r>
            <w:r>
              <w:rPr>
                <w:lang w:val="cy-GB"/>
              </w:rPr>
              <w:t>.</w:t>
            </w:r>
          </w:p>
          <w:p w14:paraId="1BF407B2" w14:textId="4B321F25" w:rsidR="00D46A8E" w:rsidRDefault="00526EE5" w:rsidP="00E4674D">
            <w:pPr>
              <w:pStyle w:val="ListParagraph"/>
              <w:numPr>
                <w:ilvl w:val="0"/>
                <w:numId w:val="3"/>
              </w:numPr>
              <w:rPr>
                <w:lang w:val="cy-GB"/>
              </w:rPr>
            </w:pPr>
            <w:r>
              <w:rPr>
                <w:lang w:val="cy-GB"/>
              </w:rPr>
              <w:t>I can</w:t>
            </w:r>
            <w:r w:rsidR="00EB1BB5">
              <w:rPr>
                <w:lang w:val="cy-GB"/>
              </w:rPr>
              <w:t xml:space="preserve"> perform numerous welsh sentences in a sequence related to the topic of the rainforest.</w:t>
            </w:r>
            <w:r w:rsidR="00146765">
              <w:rPr>
                <w:lang w:val="cy-GB"/>
              </w:rPr>
              <w:t xml:space="preserve"> </w:t>
            </w:r>
          </w:p>
          <w:p w14:paraId="213425DA" w14:textId="32ACAFB4" w:rsidR="00EB1BB5" w:rsidRPr="00AE0C36" w:rsidRDefault="00EB1BB5" w:rsidP="00E4674D">
            <w:pPr>
              <w:pStyle w:val="ListParagraph"/>
              <w:numPr>
                <w:ilvl w:val="0"/>
                <w:numId w:val="3"/>
              </w:numPr>
              <w:rPr>
                <w:lang w:val="cy-GB"/>
              </w:rPr>
            </w:pPr>
            <w:r>
              <w:rPr>
                <w:lang w:val="cy-GB"/>
              </w:rPr>
              <w:t>I can comment on my own and other’s work by recording my response digitally.</w:t>
            </w:r>
          </w:p>
          <w:p w14:paraId="7BD7E8D0" w14:textId="77777777" w:rsidR="00D46A8E" w:rsidRPr="00383443" w:rsidRDefault="00D46A8E" w:rsidP="00E4674D">
            <w:pPr>
              <w:rPr>
                <w:lang w:val="cy-GB"/>
              </w:rPr>
            </w:pPr>
          </w:p>
        </w:tc>
        <w:tc>
          <w:tcPr>
            <w:tcW w:w="5103" w:type="dxa"/>
          </w:tcPr>
          <w:p w14:paraId="2367647F" w14:textId="52A3817A" w:rsidR="00D46A8E" w:rsidRDefault="00F9404C" w:rsidP="00EF478B">
            <w:pPr>
              <w:pStyle w:val="ListParagraph"/>
              <w:numPr>
                <w:ilvl w:val="0"/>
                <w:numId w:val="1"/>
              </w:numPr>
              <w:rPr>
                <w:lang w:val="cy-GB"/>
              </w:rPr>
            </w:pPr>
            <w:r>
              <w:rPr>
                <w:lang w:val="cy-GB"/>
              </w:rPr>
              <w:t>Be able to</w:t>
            </w:r>
            <w:r w:rsidR="00146765">
              <w:rPr>
                <w:lang w:val="cy-GB"/>
              </w:rPr>
              <w:t xml:space="preserve"> </w:t>
            </w:r>
            <w:r w:rsidR="00EC05A9">
              <w:rPr>
                <w:lang w:val="cy-GB"/>
              </w:rPr>
              <w:t xml:space="preserve">show my understanding of welsh rainforest vocabulary by </w:t>
            </w:r>
            <w:r w:rsidR="007F67CE">
              <w:rPr>
                <w:lang w:val="cy-GB"/>
              </w:rPr>
              <w:t>speaking</w:t>
            </w:r>
            <w:r w:rsidR="00EC05A9">
              <w:rPr>
                <w:lang w:val="cy-GB"/>
              </w:rPr>
              <w:t xml:space="preserve"> </w:t>
            </w:r>
            <w:r w:rsidR="00146765">
              <w:rPr>
                <w:lang w:val="cy-GB"/>
              </w:rPr>
              <w:t>familiar welsh sentence patterns</w:t>
            </w:r>
            <w:r w:rsidR="00EC05A9">
              <w:rPr>
                <w:lang w:val="cy-GB"/>
              </w:rPr>
              <w:t>.</w:t>
            </w:r>
          </w:p>
          <w:p w14:paraId="53FDC73D" w14:textId="7D786809" w:rsidR="00146765" w:rsidRDefault="00146765" w:rsidP="00EF478B">
            <w:pPr>
              <w:pStyle w:val="ListParagraph"/>
              <w:numPr>
                <w:ilvl w:val="0"/>
                <w:numId w:val="1"/>
              </w:numPr>
              <w:rPr>
                <w:lang w:val="cy-GB"/>
              </w:rPr>
            </w:pPr>
            <w:r>
              <w:rPr>
                <w:lang w:val="cy-GB"/>
              </w:rPr>
              <w:t>Be able to perform a sequence of sentence patterns individually and in a group to answer the question ‘Beth sy yn y goedwig law?’</w:t>
            </w:r>
          </w:p>
          <w:p w14:paraId="0F3C1723" w14:textId="7410EE65" w:rsidR="00146765" w:rsidRDefault="00146765" w:rsidP="00EF478B">
            <w:pPr>
              <w:pStyle w:val="ListParagraph"/>
              <w:numPr>
                <w:ilvl w:val="0"/>
                <w:numId w:val="1"/>
              </w:numPr>
              <w:rPr>
                <w:lang w:val="cy-GB"/>
              </w:rPr>
            </w:pPr>
            <w:r>
              <w:rPr>
                <w:lang w:val="cy-GB"/>
              </w:rPr>
              <w:t>Be able to comment on work by digitally recording responses.</w:t>
            </w:r>
          </w:p>
          <w:p w14:paraId="250B79C3" w14:textId="12DCD393" w:rsidR="004B659D" w:rsidRPr="00383443" w:rsidRDefault="004B659D" w:rsidP="00526EE5">
            <w:pPr>
              <w:pStyle w:val="ListParagraph"/>
              <w:rPr>
                <w:lang w:val="cy-GB"/>
              </w:rPr>
            </w:pPr>
          </w:p>
        </w:tc>
      </w:tr>
    </w:tbl>
    <w:p w14:paraId="30135971" w14:textId="77777777" w:rsidR="00045D70" w:rsidRDefault="00045D70" w:rsidP="00D46A8E">
      <w:pPr>
        <w:rPr>
          <w:sz w:val="28"/>
          <w:szCs w:val="28"/>
          <w:lang w:val="cy-GB"/>
        </w:rPr>
        <w:sectPr w:rsidR="00045D70" w:rsidSect="00D46A8E">
          <w:headerReference w:type="default" r:id="rId10"/>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21131D" w14:textId="77777777" w:rsidR="00B17E0D" w:rsidRDefault="00B17E0D" w:rsidP="00035B4E">
            <w:pPr>
              <w:rPr>
                <w:lang w:val="cy-GB"/>
              </w:rPr>
            </w:pPr>
          </w:p>
          <w:p w14:paraId="12B3CF3C" w14:textId="77777777" w:rsidR="00EF3443" w:rsidRDefault="00EF3443" w:rsidP="00035B4E">
            <w:pPr>
              <w:rPr>
                <w:lang w:val="cy-GB"/>
              </w:rPr>
            </w:pPr>
            <w:r>
              <w:rPr>
                <w:lang w:val="cy-GB"/>
              </w:rPr>
              <w:t>Begin with ‘Bore da’ song – recapping key vocabulary for this session.</w:t>
            </w:r>
          </w:p>
          <w:p w14:paraId="0BC051C6" w14:textId="77777777" w:rsidR="00EF3443" w:rsidRDefault="00EF3443" w:rsidP="00035B4E">
            <w:pPr>
              <w:rPr>
                <w:lang w:val="cy-GB"/>
              </w:rPr>
            </w:pPr>
          </w:p>
          <w:p w14:paraId="02B99F42" w14:textId="1721EE51" w:rsidR="007C309B" w:rsidRDefault="007C309B" w:rsidP="00035B4E">
            <w:pPr>
              <w:rPr>
                <w:lang w:val="cy-GB"/>
              </w:rPr>
            </w:pPr>
            <w:r>
              <w:rPr>
                <w:lang w:val="cy-GB"/>
              </w:rPr>
              <w:t>Welsh rainforest introduction – explain to the children that they are to imagine they are going into the rainforest. The children are to use their knowledge of rainforests in welsh and give information about where they live.</w:t>
            </w:r>
          </w:p>
          <w:p w14:paraId="6FBDADFA" w14:textId="5AC837E5" w:rsidR="00044028" w:rsidRDefault="00044028" w:rsidP="00035B4E">
            <w:pPr>
              <w:rPr>
                <w:lang w:val="cy-GB"/>
              </w:rPr>
            </w:pPr>
          </w:p>
          <w:p w14:paraId="4E153192" w14:textId="5118FB98" w:rsidR="00044028" w:rsidRDefault="00044028" w:rsidP="00035B4E">
            <w:pPr>
              <w:rPr>
                <w:lang w:val="cy-GB"/>
              </w:rPr>
            </w:pPr>
            <w:r>
              <w:rPr>
                <w:lang w:val="cy-GB"/>
              </w:rPr>
              <w:t xml:space="preserve">Say to children ‘dw i’n hapus?’ </w:t>
            </w:r>
          </w:p>
          <w:p w14:paraId="69C411EE" w14:textId="21F0D81D" w:rsidR="007C309B" w:rsidRDefault="007C309B" w:rsidP="00035B4E">
            <w:pPr>
              <w:rPr>
                <w:lang w:val="cy-GB"/>
              </w:rPr>
            </w:pPr>
          </w:p>
          <w:p w14:paraId="2F9FA5A8" w14:textId="1DE6FB96" w:rsidR="007C309B" w:rsidRDefault="007C309B" w:rsidP="00035B4E">
            <w:pPr>
              <w:rPr>
                <w:lang w:val="cy-GB"/>
              </w:rPr>
            </w:pPr>
            <w:r>
              <w:rPr>
                <w:lang w:val="cy-GB"/>
              </w:rPr>
              <w:t>Begin welsh drills in same structure that the oracy task is to be completed:</w:t>
            </w:r>
          </w:p>
          <w:p w14:paraId="2BDA35FA" w14:textId="5A41DAA7" w:rsidR="007C309B" w:rsidRDefault="007C309B" w:rsidP="00035B4E">
            <w:pPr>
              <w:rPr>
                <w:lang w:val="cy-GB"/>
              </w:rPr>
            </w:pPr>
            <w:r>
              <w:rPr>
                <w:lang w:val="cy-GB"/>
              </w:rPr>
              <w:t xml:space="preserve">Questioning – </w:t>
            </w:r>
          </w:p>
          <w:p w14:paraId="3D67EA6F" w14:textId="67A77439" w:rsidR="007C309B" w:rsidRDefault="007C309B" w:rsidP="00035B4E">
            <w:pPr>
              <w:rPr>
                <w:lang w:val="cy-GB"/>
              </w:rPr>
            </w:pPr>
            <w:r>
              <w:rPr>
                <w:lang w:val="cy-GB"/>
              </w:rPr>
              <w:t>Pwy wyt ti? Ask question to numerous children.</w:t>
            </w:r>
          </w:p>
          <w:p w14:paraId="1E229AC2" w14:textId="3097B51B" w:rsidR="007C309B" w:rsidRDefault="007C309B" w:rsidP="00035B4E">
            <w:pPr>
              <w:rPr>
                <w:lang w:val="cy-GB"/>
              </w:rPr>
            </w:pPr>
          </w:p>
          <w:p w14:paraId="470BA23A" w14:textId="4D322D48" w:rsidR="007C309B" w:rsidRDefault="007C309B" w:rsidP="00035B4E">
            <w:pPr>
              <w:rPr>
                <w:lang w:val="cy-GB"/>
              </w:rPr>
            </w:pPr>
            <w:r>
              <w:rPr>
                <w:lang w:val="cy-GB"/>
              </w:rPr>
              <w:t>Put words ‘goedwig law’ on the board and get children to repeat in many different ways (loud, quiet, slow, fast) so this reinforces the word ‘rainforest’ in welsh.</w:t>
            </w:r>
          </w:p>
          <w:p w14:paraId="1900028B" w14:textId="306E4ABD" w:rsidR="007C309B" w:rsidRDefault="007C309B" w:rsidP="00035B4E">
            <w:pPr>
              <w:rPr>
                <w:lang w:val="cy-GB"/>
              </w:rPr>
            </w:pPr>
          </w:p>
          <w:p w14:paraId="12361000" w14:textId="56D34704" w:rsidR="007C309B" w:rsidRDefault="007C309B" w:rsidP="00035B4E">
            <w:pPr>
              <w:rPr>
                <w:lang w:val="cy-GB"/>
              </w:rPr>
            </w:pPr>
            <w:r>
              <w:rPr>
                <w:lang w:val="cy-GB"/>
              </w:rPr>
              <w:t xml:space="preserve">Ask ‘Ble wyt ti’n byw’. </w:t>
            </w:r>
          </w:p>
          <w:p w14:paraId="02583E72" w14:textId="77777777" w:rsidR="007C309B" w:rsidRDefault="007C309B" w:rsidP="00035B4E">
            <w:pPr>
              <w:rPr>
                <w:lang w:val="cy-GB"/>
              </w:rPr>
            </w:pPr>
          </w:p>
          <w:p w14:paraId="6E9EBABB" w14:textId="61CAC274" w:rsidR="007C309B" w:rsidRDefault="007C309B" w:rsidP="00035B4E">
            <w:pPr>
              <w:rPr>
                <w:lang w:val="cy-GB"/>
              </w:rPr>
            </w:pPr>
            <w:r>
              <w:rPr>
                <w:lang w:val="cy-GB"/>
              </w:rPr>
              <w:t>Tell children to imagine they live in the rainforest with their friends. Ask for welsh word of friends.</w:t>
            </w:r>
          </w:p>
          <w:p w14:paraId="5DC1400D" w14:textId="45ADEE25" w:rsidR="007C309B" w:rsidRDefault="007C309B" w:rsidP="00035B4E">
            <w:pPr>
              <w:rPr>
                <w:lang w:val="cy-GB"/>
              </w:rPr>
            </w:pPr>
          </w:p>
          <w:p w14:paraId="3C95EE3D" w14:textId="5EE16A1B" w:rsidR="007C309B" w:rsidRDefault="007C309B" w:rsidP="00035B4E">
            <w:pPr>
              <w:rPr>
                <w:lang w:val="cy-GB"/>
              </w:rPr>
            </w:pPr>
          </w:p>
          <w:p w14:paraId="08B086BF" w14:textId="772E074E" w:rsidR="007C309B" w:rsidRDefault="007C309B" w:rsidP="00035B4E">
            <w:pPr>
              <w:rPr>
                <w:lang w:val="cy-GB"/>
              </w:rPr>
            </w:pPr>
          </w:p>
          <w:p w14:paraId="3BDB24D6" w14:textId="6120F5FD" w:rsidR="007C309B" w:rsidRDefault="007C309B" w:rsidP="00035B4E">
            <w:pPr>
              <w:rPr>
                <w:lang w:val="cy-GB"/>
              </w:rPr>
            </w:pPr>
          </w:p>
          <w:p w14:paraId="4889D95B" w14:textId="562939CA" w:rsidR="007C309B" w:rsidRDefault="007C309B" w:rsidP="00035B4E">
            <w:pPr>
              <w:rPr>
                <w:lang w:val="cy-GB"/>
              </w:rPr>
            </w:pPr>
            <w:r>
              <w:rPr>
                <w:lang w:val="cy-GB"/>
              </w:rPr>
              <w:t xml:space="preserve">Put pictures of numerous rainforest animals on the whiteboard. </w:t>
            </w:r>
          </w:p>
          <w:p w14:paraId="069ACBD5" w14:textId="7B8A6EDC" w:rsidR="00227EBC" w:rsidRDefault="00227EBC" w:rsidP="00035B4E">
            <w:pPr>
              <w:rPr>
                <w:lang w:val="cy-GB"/>
              </w:rPr>
            </w:pPr>
          </w:p>
          <w:p w14:paraId="08CBEEE1" w14:textId="6C0DE32E" w:rsidR="00227EBC" w:rsidRDefault="00227EBC" w:rsidP="00035B4E">
            <w:pPr>
              <w:rPr>
                <w:lang w:val="cy-GB"/>
              </w:rPr>
            </w:pPr>
            <w:r>
              <w:rPr>
                <w:lang w:val="cy-GB"/>
              </w:rPr>
              <w:t>Mix up pictures and randomise to test vocabulary knowledge.</w:t>
            </w:r>
          </w:p>
          <w:p w14:paraId="6BD15C23" w14:textId="59C89171" w:rsidR="00EF3443" w:rsidRDefault="00EF3443" w:rsidP="00035B4E">
            <w:pPr>
              <w:rPr>
                <w:lang w:val="cy-GB"/>
              </w:rPr>
            </w:pPr>
          </w:p>
          <w:p w14:paraId="7E807716" w14:textId="253D0D81" w:rsidR="00EF3443" w:rsidRDefault="00EF3443" w:rsidP="00035B4E">
            <w:pPr>
              <w:rPr>
                <w:lang w:val="cy-GB"/>
              </w:rPr>
            </w:pPr>
            <w:r>
              <w:rPr>
                <w:lang w:val="cy-GB"/>
              </w:rPr>
              <w:t xml:space="preserve">Whilst drilling animal pictures, ask children to engage with question ‘Pa liw ydy....?’ </w:t>
            </w:r>
          </w:p>
          <w:p w14:paraId="323BE18F" w14:textId="3E4900AB" w:rsidR="00EF3443" w:rsidRDefault="00EF3443" w:rsidP="00035B4E">
            <w:pPr>
              <w:rPr>
                <w:lang w:val="cy-GB"/>
              </w:rPr>
            </w:pPr>
          </w:p>
          <w:p w14:paraId="11AB722C" w14:textId="48A2382C" w:rsidR="00EF3443" w:rsidRDefault="00EF3443" w:rsidP="00035B4E">
            <w:pPr>
              <w:rPr>
                <w:lang w:val="cy-GB"/>
              </w:rPr>
            </w:pPr>
            <w:r>
              <w:rPr>
                <w:lang w:val="cy-GB"/>
              </w:rPr>
              <w:t>Ask if children know the words for small and big in welsh.</w:t>
            </w:r>
          </w:p>
          <w:p w14:paraId="0B74BA2C" w14:textId="6144D402" w:rsidR="007C309B" w:rsidRDefault="007C309B" w:rsidP="00035B4E">
            <w:pPr>
              <w:rPr>
                <w:lang w:val="cy-GB"/>
              </w:rPr>
            </w:pPr>
          </w:p>
          <w:p w14:paraId="4A420247" w14:textId="77777777" w:rsidR="00B46BB3" w:rsidRDefault="00B46BB3" w:rsidP="00035B4E">
            <w:pPr>
              <w:rPr>
                <w:lang w:val="cy-GB"/>
              </w:rPr>
            </w:pPr>
          </w:p>
          <w:p w14:paraId="3E3560D1" w14:textId="79F51560" w:rsidR="007C309B" w:rsidRDefault="007C309B" w:rsidP="00035B4E">
            <w:pPr>
              <w:rPr>
                <w:lang w:val="cy-GB"/>
              </w:rPr>
            </w:pPr>
            <w:r>
              <w:rPr>
                <w:lang w:val="cy-GB"/>
              </w:rPr>
              <w:t>Ask ‘sut mae’r tywydd</w:t>
            </w:r>
            <w:r w:rsidR="00044028">
              <w:rPr>
                <w:lang w:val="cy-GB"/>
              </w:rPr>
              <w:t xml:space="preserve"> heddiw?’</w:t>
            </w:r>
          </w:p>
          <w:p w14:paraId="3BC8E289" w14:textId="0EA70A53" w:rsidR="007C309B" w:rsidRPr="00202A0E" w:rsidRDefault="007C309B" w:rsidP="00035B4E">
            <w:pPr>
              <w:rPr>
                <w:lang w:val="cy-GB"/>
              </w:rPr>
            </w:pPr>
            <w:r>
              <w:rPr>
                <w:lang w:val="cy-GB"/>
              </w:rPr>
              <w:t xml:space="preserve"> </w:t>
            </w:r>
          </w:p>
        </w:tc>
        <w:tc>
          <w:tcPr>
            <w:tcW w:w="4971" w:type="dxa"/>
          </w:tcPr>
          <w:p w14:paraId="4829C240" w14:textId="77777777" w:rsidR="002B2D5B" w:rsidRPr="00202A0E" w:rsidRDefault="002B2D5B" w:rsidP="002B2D5B">
            <w:pPr>
              <w:jc w:val="center"/>
              <w:rPr>
                <w:lang w:val="cy-GB"/>
              </w:rPr>
            </w:pPr>
          </w:p>
          <w:p w14:paraId="050DE121" w14:textId="3E570634" w:rsidR="002B2D5B" w:rsidRDefault="00DD1238" w:rsidP="002B2D5B">
            <w:pPr>
              <w:jc w:val="center"/>
            </w:pPr>
            <w:r>
              <w:t>Children to stand up to sing the song.</w:t>
            </w:r>
          </w:p>
          <w:p w14:paraId="2B95C013" w14:textId="2AF661CF" w:rsidR="00DD1238" w:rsidRDefault="00DD1238" w:rsidP="002B2D5B">
            <w:pPr>
              <w:jc w:val="center"/>
            </w:pPr>
          </w:p>
          <w:p w14:paraId="491311EC" w14:textId="7BA36EC3" w:rsidR="00DD1238" w:rsidRDefault="00DD1238" w:rsidP="002B2D5B">
            <w:pPr>
              <w:jc w:val="center"/>
            </w:pPr>
          </w:p>
          <w:p w14:paraId="47DD1B7C" w14:textId="08744C93" w:rsidR="00DD1238" w:rsidRDefault="00DD1238" w:rsidP="002B2D5B">
            <w:pPr>
              <w:jc w:val="center"/>
            </w:pPr>
          </w:p>
          <w:p w14:paraId="70AA65C9" w14:textId="4823A985" w:rsidR="00DD1238" w:rsidRPr="00A462DB" w:rsidRDefault="00DD1238" w:rsidP="002B2D5B">
            <w:pPr>
              <w:jc w:val="center"/>
            </w:pPr>
            <w:r>
              <w:t>Children sit on carpet and engage with introduction.</w:t>
            </w:r>
          </w:p>
          <w:p w14:paraId="0082543B" w14:textId="77777777" w:rsidR="002B2D5B" w:rsidRPr="00202A0E" w:rsidRDefault="002B2D5B" w:rsidP="002B2D5B">
            <w:pPr>
              <w:jc w:val="center"/>
              <w:rPr>
                <w:lang w:val="cy-GB"/>
              </w:rPr>
            </w:pPr>
          </w:p>
          <w:p w14:paraId="22E6197A" w14:textId="77777777" w:rsidR="002B2D5B" w:rsidRPr="00202A0E" w:rsidRDefault="002B2D5B" w:rsidP="000A101C">
            <w:pPr>
              <w:rPr>
                <w:lang w:val="cy-GB"/>
              </w:rPr>
            </w:pPr>
          </w:p>
          <w:p w14:paraId="0C983149" w14:textId="77777777" w:rsidR="00DD1238" w:rsidRDefault="00DD1238" w:rsidP="00DD1238">
            <w:pPr>
              <w:rPr>
                <w:lang w:val="cy-GB"/>
              </w:rPr>
            </w:pPr>
          </w:p>
          <w:p w14:paraId="25CC8A5D" w14:textId="0B1A576A" w:rsidR="00044028" w:rsidRDefault="00044028" w:rsidP="002B2D5B">
            <w:pPr>
              <w:jc w:val="center"/>
              <w:rPr>
                <w:lang w:val="cy-GB"/>
              </w:rPr>
            </w:pPr>
            <w:r>
              <w:rPr>
                <w:lang w:val="cy-GB"/>
              </w:rPr>
              <w:t>Children reply ‘dw i’n hapus’ neu ydw.</w:t>
            </w:r>
          </w:p>
          <w:p w14:paraId="3DB55D41" w14:textId="71C7646C" w:rsidR="00044028" w:rsidRDefault="00044028" w:rsidP="002B2D5B">
            <w:pPr>
              <w:jc w:val="center"/>
              <w:rPr>
                <w:lang w:val="cy-GB"/>
              </w:rPr>
            </w:pPr>
          </w:p>
          <w:p w14:paraId="09646CF6" w14:textId="6CB4D83B" w:rsidR="00044028" w:rsidRDefault="00044028" w:rsidP="002B2D5B">
            <w:pPr>
              <w:jc w:val="center"/>
              <w:rPr>
                <w:lang w:val="cy-GB"/>
              </w:rPr>
            </w:pPr>
          </w:p>
          <w:p w14:paraId="70D8387B" w14:textId="31FBBA00" w:rsidR="00044028" w:rsidRDefault="00044028" w:rsidP="002B2D5B">
            <w:pPr>
              <w:jc w:val="center"/>
              <w:rPr>
                <w:lang w:val="cy-GB"/>
              </w:rPr>
            </w:pPr>
          </w:p>
          <w:p w14:paraId="211B5A75" w14:textId="6DE6622B" w:rsidR="00044028" w:rsidRDefault="00044028" w:rsidP="002B2D5B">
            <w:pPr>
              <w:jc w:val="center"/>
              <w:rPr>
                <w:lang w:val="cy-GB"/>
              </w:rPr>
            </w:pPr>
            <w:r>
              <w:rPr>
                <w:lang w:val="cy-GB"/>
              </w:rPr>
              <w:t>Children answer with ‘_____ dw i’.</w:t>
            </w:r>
          </w:p>
          <w:p w14:paraId="35D841AC" w14:textId="77777777" w:rsidR="007C309B" w:rsidRDefault="007C309B" w:rsidP="002B2D5B">
            <w:pPr>
              <w:jc w:val="center"/>
              <w:rPr>
                <w:lang w:val="cy-GB"/>
              </w:rPr>
            </w:pPr>
          </w:p>
          <w:p w14:paraId="207E7847" w14:textId="77777777" w:rsidR="007C309B" w:rsidRDefault="007C309B" w:rsidP="002B2D5B">
            <w:pPr>
              <w:jc w:val="center"/>
              <w:rPr>
                <w:lang w:val="cy-GB"/>
              </w:rPr>
            </w:pPr>
          </w:p>
          <w:p w14:paraId="544BB122" w14:textId="77777777" w:rsidR="007C309B" w:rsidRDefault="007C309B" w:rsidP="002B2D5B">
            <w:pPr>
              <w:jc w:val="center"/>
              <w:rPr>
                <w:lang w:val="cy-GB"/>
              </w:rPr>
            </w:pPr>
          </w:p>
          <w:p w14:paraId="3BA88093" w14:textId="77777777" w:rsidR="007C309B" w:rsidRDefault="007C309B" w:rsidP="002B2D5B">
            <w:pPr>
              <w:jc w:val="center"/>
              <w:rPr>
                <w:lang w:val="cy-GB"/>
              </w:rPr>
            </w:pPr>
          </w:p>
          <w:p w14:paraId="629551F4" w14:textId="77777777" w:rsidR="007C309B" w:rsidRDefault="007C309B" w:rsidP="002B2D5B">
            <w:pPr>
              <w:jc w:val="center"/>
              <w:rPr>
                <w:lang w:val="cy-GB"/>
              </w:rPr>
            </w:pPr>
          </w:p>
          <w:p w14:paraId="64B01D2A" w14:textId="77777777" w:rsidR="007C309B" w:rsidRDefault="007C309B" w:rsidP="002B2D5B">
            <w:pPr>
              <w:jc w:val="center"/>
              <w:rPr>
                <w:lang w:val="cy-GB"/>
              </w:rPr>
            </w:pPr>
          </w:p>
          <w:p w14:paraId="0207262B" w14:textId="77777777" w:rsidR="007C309B" w:rsidRDefault="007C309B" w:rsidP="002B2D5B">
            <w:pPr>
              <w:jc w:val="center"/>
              <w:rPr>
                <w:lang w:val="cy-GB"/>
              </w:rPr>
            </w:pPr>
          </w:p>
          <w:p w14:paraId="00B51D31" w14:textId="77777777" w:rsidR="007C309B" w:rsidRDefault="007C309B" w:rsidP="002B2D5B">
            <w:pPr>
              <w:jc w:val="center"/>
              <w:rPr>
                <w:lang w:val="cy-GB"/>
              </w:rPr>
            </w:pPr>
          </w:p>
          <w:p w14:paraId="5330D2DF" w14:textId="77777777" w:rsidR="007C309B" w:rsidRDefault="007C309B" w:rsidP="002B2D5B">
            <w:pPr>
              <w:jc w:val="center"/>
              <w:rPr>
                <w:lang w:val="cy-GB"/>
              </w:rPr>
            </w:pPr>
          </w:p>
          <w:p w14:paraId="552CAFFE" w14:textId="77777777" w:rsidR="007C309B" w:rsidRDefault="007C309B" w:rsidP="007C309B">
            <w:pPr>
              <w:rPr>
                <w:lang w:val="cy-GB"/>
              </w:rPr>
            </w:pPr>
          </w:p>
          <w:p w14:paraId="2E559691" w14:textId="77777777" w:rsidR="007C309B" w:rsidRDefault="007C309B" w:rsidP="007C309B">
            <w:pPr>
              <w:rPr>
                <w:lang w:val="cy-GB"/>
              </w:rPr>
            </w:pPr>
            <w:r>
              <w:rPr>
                <w:lang w:val="cy-GB"/>
              </w:rPr>
              <w:t xml:space="preserve">Children reply with usual sentence of ‘Dw i’n byw yn____’ but add goedwig law. </w:t>
            </w:r>
          </w:p>
          <w:p w14:paraId="1026AB55" w14:textId="77777777" w:rsidR="007C309B" w:rsidRDefault="007C309B" w:rsidP="007C309B">
            <w:pPr>
              <w:rPr>
                <w:lang w:val="cy-GB"/>
              </w:rPr>
            </w:pPr>
          </w:p>
          <w:p w14:paraId="4FC56C8A" w14:textId="77777777" w:rsidR="007C309B" w:rsidRDefault="007C309B" w:rsidP="007C309B">
            <w:pPr>
              <w:rPr>
                <w:lang w:val="cy-GB"/>
              </w:rPr>
            </w:pPr>
            <w:r>
              <w:rPr>
                <w:lang w:val="cy-GB"/>
              </w:rPr>
              <w:t>One child to say ‘ffrindiau’.</w:t>
            </w:r>
          </w:p>
          <w:p w14:paraId="66283BA4" w14:textId="77777777" w:rsidR="007C309B" w:rsidRDefault="007C309B" w:rsidP="007C309B">
            <w:pPr>
              <w:rPr>
                <w:lang w:val="cy-GB"/>
              </w:rPr>
            </w:pPr>
          </w:p>
          <w:p w14:paraId="552189E8" w14:textId="77777777" w:rsidR="007C309B" w:rsidRDefault="007C309B" w:rsidP="007C309B">
            <w:pPr>
              <w:rPr>
                <w:lang w:val="cy-GB"/>
              </w:rPr>
            </w:pPr>
            <w:r>
              <w:rPr>
                <w:lang w:val="cy-GB"/>
              </w:rPr>
              <w:t>Class to repeat ‘Dw i’n byw yn y goedwig law gyda fy ffrindiau’.</w:t>
            </w:r>
          </w:p>
          <w:p w14:paraId="358EFD7E" w14:textId="77777777" w:rsidR="007C309B" w:rsidRDefault="007C309B" w:rsidP="007C309B">
            <w:pPr>
              <w:rPr>
                <w:lang w:val="cy-GB"/>
              </w:rPr>
            </w:pPr>
          </w:p>
          <w:p w14:paraId="15895CD4" w14:textId="77777777" w:rsidR="00F66047" w:rsidRDefault="007C309B" w:rsidP="007C309B">
            <w:pPr>
              <w:rPr>
                <w:lang w:val="cy-GB"/>
              </w:rPr>
            </w:pPr>
            <w:r>
              <w:rPr>
                <w:lang w:val="cy-GB"/>
              </w:rPr>
              <w:t xml:space="preserve">Children to shout out words billingually. </w:t>
            </w:r>
          </w:p>
          <w:p w14:paraId="0E23B62D" w14:textId="77777777" w:rsidR="00F66047" w:rsidRDefault="00F66047" w:rsidP="007C309B">
            <w:pPr>
              <w:rPr>
                <w:lang w:val="cy-GB"/>
              </w:rPr>
            </w:pPr>
          </w:p>
          <w:p w14:paraId="69EFC48F" w14:textId="51BB010A" w:rsidR="007C309B" w:rsidRDefault="007C309B" w:rsidP="007C309B">
            <w:pPr>
              <w:rPr>
                <w:lang w:val="cy-GB"/>
              </w:rPr>
            </w:pPr>
            <w:r>
              <w:rPr>
                <w:lang w:val="cy-GB"/>
              </w:rPr>
              <w:t>Children to shout out word as they return to the picture of the animal.</w:t>
            </w:r>
          </w:p>
          <w:p w14:paraId="7E6D9464" w14:textId="21657B6F" w:rsidR="00044028" w:rsidRDefault="00044028" w:rsidP="007C309B">
            <w:pPr>
              <w:rPr>
                <w:lang w:val="cy-GB"/>
              </w:rPr>
            </w:pPr>
          </w:p>
          <w:p w14:paraId="4D3D0F4A" w14:textId="3A806C0A" w:rsidR="00EF3443" w:rsidRDefault="00EF3443" w:rsidP="007C309B">
            <w:pPr>
              <w:rPr>
                <w:lang w:val="cy-GB"/>
              </w:rPr>
            </w:pPr>
          </w:p>
          <w:p w14:paraId="6BBD9385" w14:textId="18919CE7" w:rsidR="00EF3443" w:rsidRDefault="00EF3443" w:rsidP="007C309B">
            <w:pPr>
              <w:rPr>
                <w:lang w:val="cy-GB"/>
              </w:rPr>
            </w:pPr>
            <w:r>
              <w:rPr>
                <w:lang w:val="cy-GB"/>
              </w:rPr>
              <w:t>Children to recall colours and specifically the colours of the animals on the whiteboard.</w:t>
            </w:r>
          </w:p>
          <w:p w14:paraId="14297CB9" w14:textId="16A289B2" w:rsidR="00EF3443" w:rsidRDefault="00EF3443" w:rsidP="007C309B">
            <w:pPr>
              <w:rPr>
                <w:lang w:val="cy-GB"/>
              </w:rPr>
            </w:pPr>
          </w:p>
          <w:p w14:paraId="748925E3" w14:textId="123BFA9E" w:rsidR="00EF3443" w:rsidRDefault="00EF3443" w:rsidP="007C309B">
            <w:pPr>
              <w:rPr>
                <w:lang w:val="cy-GB"/>
              </w:rPr>
            </w:pPr>
            <w:r>
              <w:rPr>
                <w:lang w:val="cy-GB"/>
              </w:rPr>
              <w:t xml:space="preserve">Children raise suggestion hands to </w:t>
            </w:r>
            <w:r w:rsidR="00BD0F70">
              <w:rPr>
                <w:lang w:val="cy-GB"/>
              </w:rPr>
              <w:t>give answers.</w:t>
            </w:r>
          </w:p>
          <w:p w14:paraId="28C67A0C" w14:textId="77777777" w:rsidR="00EF3443" w:rsidRDefault="00EF3443" w:rsidP="007C309B">
            <w:pPr>
              <w:rPr>
                <w:lang w:val="cy-GB"/>
              </w:rPr>
            </w:pPr>
          </w:p>
          <w:p w14:paraId="7F17A4E6" w14:textId="1A8241A2" w:rsidR="00044028" w:rsidRPr="00202A0E" w:rsidRDefault="00044028" w:rsidP="007C309B">
            <w:pPr>
              <w:rPr>
                <w:lang w:val="cy-GB"/>
              </w:rPr>
            </w:pPr>
            <w:r>
              <w:rPr>
                <w:lang w:val="cy-GB"/>
              </w:rPr>
              <w:t>Children to offer suggestions (Mae hi’n bwrw glaw)</w:t>
            </w:r>
          </w:p>
        </w:tc>
        <w:tc>
          <w:tcPr>
            <w:tcW w:w="2903" w:type="dxa"/>
          </w:tcPr>
          <w:p w14:paraId="30EA930C" w14:textId="1CB885E6" w:rsidR="00142B7E" w:rsidRDefault="00DD1238" w:rsidP="00142B7E">
            <w:pPr>
              <w:jc w:val="center"/>
              <w:rPr>
                <w:lang w:val="cy-GB"/>
              </w:rPr>
            </w:pPr>
            <w:r>
              <w:rPr>
                <w:lang w:val="cy-GB"/>
              </w:rPr>
              <w:lastRenderedPageBreak/>
              <w:t>Interactive whiteboard</w:t>
            </w:r>
          </w:p>
          <w:p w14:paraId="5EEA78C5" w14:textId="248C2578" w:rsidR="00DD1238" w:rsidRDefault="00DD1238" w:rsidP="00142B7E">
            <w:pPr>
              <w:jc w:val="center"/>
              <w:rPr>
                <w:lang w:val="cy-GB"/>
              </w:rPr>
            </w:pPr>
            <w:r>
              <w:rPr>
                <w:lang w:val="cy-GB"/>
              </w:rPr>
              <w:t>Powerpoint – pictures of animals</w:t>
            </w:r>
          </w:p>
          <w:p w14:paraId="10B6B7AE" w14:textId="4CB14728" w:rsidR="00DD1238" w:rsidRDefault="00DD1238" w:rsidP="00142B7E">
            <w:pPr>
              <w:jc w:val="center"/>
              <w:rPr>
                <w:lang w:val="cy-GB"/>
              </w:rPr>
            </w:pPr>
          </w:p>
          <w:p w14:paraId="4803A52B" w14:textId="4EE44214" w:rsidR="00DD1238" w:rsidRDefault="00DD1238" w:rsidP="00142B7E">
            <w:pPr>
              <w:jc w:val="center"/>
              <w:rPr>
                <w:lang w:val="cy-GB"/>
              </w:rPr>
            </w:pPr>
          </w:p>
          <w:p w14:paraId="25C7E2D7" w14:textId="40A7646A" w:rsidR="00DD1238" w:rsidRDefault="00DD1238" w:rsidP="00142B7E">
            <w:pPr>
              <w:jc w:val="center"/>
              <w:rPr>
                <w:lang w:val="cy-GB"/>
              </w:rPr>
            </w:pPr>
            <w:r>
              <w:rPr>
                <w:lang w:val="cy-GB"/>
              </w:rPr>
              <w:t>Whiteboard</w:t>
            </w:r>
          </w:p>
          <w:p w14:paraId="70C418D0" w14:textId="49E295E7" w:rsidR="00DD1238" w:rsidRDefault="00DD1238" w:rsidP="00142B7E">
            <w:pPr>
              <w:jc w:val="center"/>
              <w:rPr>
                <w:lang w:val="cy-GB"/>
              </w:rPr>
            </w:pPr>
            <w:r>
              <w:rPr>
                <w:lang w:val="cy-GB"/>
              </w:rPr>
              <w:t>Whiteboard pen</w:t>
            </w:r>
          </w:p>
          <w:p w14:paraId="491DF6ED" w14:textId="321807A8" w:rsidR="00DD1238" w:rsidRPr="00202A0E" w:rsidRDefault="00DD1238" w:rsidP="00142B7E">
            <w:pPr>
              <w:jc w:val="center"/>
              <w:rPr>
                <w:lang w:val="cy-GB"/>
              </w:rPr>
            </w:pP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7F1BD198" w14:textId="1670047C" w:rsidR="00236E87" w:rsidRDefault="00CC7E0F" w:rsidP="00CC7E0F">
            <w:pPr>
              <w:rPr>
                <w:lang w:val="cy-GB"/>
              </w:rPr>
            </w:pPr>
            <w:r>
              <w:rPr>
                <w:lang w:val="cy-GB"/>
              </w:rPr>
              <w:t xml:space="preserve"> </w:t>
            </w:r>
            <w:r w:rsidR="00236E87">
              <w:rPr>
                <w:lang w:val="cy-GB"/>
              </w:rPr>
              <w:t>Explain that today we are going to show all we know about the rainforest in welsh by performing in the actual rainforest. Children will be using the green sceen to create the video.</w:t>
            </w:r>
          </w:p>
          <w:p w14:paraId="6268D27A" w14:textId="6A5F6C75" w:rsidR="00B30FB7" w:rsidRDefault="00B30FB7" w:rsidP="00CC7E0F">
            <w:pPr>
              <w:rPr>
                <w:lang w:val="cy-GB"/>
              </w:rPr>
            </w:pPr>
          </w:p>
          <w:p w14:paraId="69D0B20C" w14:textId="11146E01" w:rsidR="00B30FB7" w:rsidRDefault="00B30FB7" w:rsidP="00CC7E0F">
            <w:pPr>
              <w:rPr>
                <w:lang w:val="cy-GB"/>
              </w:rPr>
            </w:pPr>
            <w:r>
              <w:rPr>
                <w:lang w:val="cy-GB"/>
              </w:rPr>
              <w:t>Say WAGOLL to children (break down each sentence).</w:t>
            </w:r>
          </w:p>
          <w:p w14:paraId="0B040DFC" w14:textId="77777777" w:rsidR="00236E87" w:rsidRDefault="00236E87" w:rsidP="00CC7E0F">
            <w:pPr>
              <w:rPr>
                <w:lang w:val="cy-GB"/>
              </w:rPr>
            </w:pPr>
          </w:p>
          <w:p w14:paraId="2A9EF7BF" w14:textId="101E9153" w:rsidR="002B2D5B" w:rsidRDefault="00236E87" w:rsidP="00CC7E0F">
            <w:pPr>
              <w:rPr>
                <w:lang w:val="cy-GB"/>
              </w:rPr>
            </w:pPr>
            <w:r>
              <w:rPr>
                <w:lang w:val="cy-GB"/>
              </w:rPr>
              <w:t xml:space="preserve">Put children into carousel groups. </w:t>
            </w:r>
          </w:p>
          <w:p w14:paraId="391CF6B9" w14:textId="77777777" w:rsidR="00236E87" w:rsidRDefault="00236E87" w:rsidP="00CC7E0F">
            <w:pPr>
              <w:rPr>
                <w:lang w:val="cy-GB"/>
              </w:rPr>
            </w:pPr>
          </w:p>
          <w:p w14:paraId="6D30CF91" w14:textId="38420B95" w:rsidR="00236E87" w:rsidRDefault="00236E87" w:rsidP="00CC7E0F">
            <w:pPr>
              <w:rPr>
                <w:lang w:val="cy-GB"/>
              </w:rPr>
            </w:pPr>
            <w:r>
              <w:rPr>
                <w:lang w:val="cy-GB"/>
              </w:rPr>
              <w:t xml:space="preserve">Give each group a written template, with sentence starters and pictures as visual clues. Template gives layout for oracy task. </w:t>
            </w:r>
          </w:p>
          <w:p w14:paraId="58C33309" w14:textId="5389CD4A" w:rsidR="00406E3B" w:rsidRDefault="00406E3B" w:rsidP="00CC7E0F">
            <w:pPr>
              <w:rPr>
                <w:lang w:val="cy-GB"/>
              </w:rPr>
            </w:pPr>
          </w:p>
          <w:p w14:paraId="689574BC" w14:textId="48AC3CDE" w:rsidR="00406E3B" w:rsidRDefault="00406E3B" w:rsidP="00CC7E0F">
            <w:pPr>
              <w:rPr>
                <w:lang w:val="cy-GB"/>
              </w:rPr>
            </w:pPr>
          </w:p>
          <w:p w14:paraId="12A7F20F" w14:textId="4FFDE205" w:rsidR="00406E3B" w:rsidRDefault="00406E3B" w:rsidP="00CC7E0F">
            <w:pPr>
              <w:rPr>
                <w:lang w:val="cy-GB"/>
              </w:rPr>
            </w:pPr>
          </w:p>
          <w:p w14:paraId="59D4B8F9" w14:textId="50C91C85" w:rsidR="00406E3B" w:rsidRDefault="00406E3B" w:rsidP="00CC7E0F">
            <w:pPr>
              <w:rPr>
                <w:lang w:val="cy-GB"/>
              </w:rPr>
            </w:pPr>
          </w:p>
          <w:p w14:paraId="4E580204" w14:textId="21523C48" w:rsidR="00406E3B" w:rsidRDefault="00406E3B" w:rsidP="00CC7E0F">
            <w:pPr>
              <w:rPr>
                <w:lang w:val="cy-GB"/>
              </w:rPr>
            </w:pPr>
          </w:p>
          <w:p w14:paraId="6ADF4E0D" w14:textId="13C235E5" w:rsidR="00406E3B" w:rsidRDefault="00406E3B" w:rsidP="00CC7E0F">
            <w:pPr>
              <w:rPr>
                <w:lang w:val="cy-GB"/>
              </w:rPr>
            </w:pPr>
          </w:p>
          <w:p w14:paraId="1C9A5EB2" w14:textId="692F9799" w:rsidR="00406E3B" w:rsidRDefault="00406E3B" w:rsidP="00CC7E0F">
            <w:pPr>
              <w:rPr>
                <w:lang w:val="cy-GB"/>
              </w:rPr>
            </w:pPr>
          </w:p>
          <w:p w14:paraId="61D7A69E" w14:textId="291FD3AA" w:rsidR="00406E3B" w:rsidRDefault="00406E3B" w:rsidP="00CC7E0F">
            <w:pPr>
              <w:rPr>
                <w:lang w:val="cy-GB"/>
              </w:rPr>
            </w:pPr>
          </w:p>
          <w:p w14:paraId="4507F98C" w14:textId="5DFD5310" w:rsidR="00406E3B" w:rsidRDefault="00406E3B" w:rsidP="00CC7E0F">
            <w:pPr>
              <w:rPr>
                <w:lang w:val="cy-GB"/>
              </w:rPr>
            </w:pPr>
          </w:p>
          <w:p w14:paraId="5A687988" w14:textId="750B45BF" w:rsidR="00406E3B" w:rsidRDefault="00406E3B" w:rsidP="00CC7E0F">
            <w:pPr>
              <w:rPr>
                <w:lang w:val="cy-GB"/>
              </w:rPr>
            </w:pPr>
          </w:p>
          <w:p w14:paraId="4C7FAD71" w14:textId="592DA808" w:rsidR="00406E3B" w:rsidRDefault="00406E3B" w:rsidP="00CC7E0F">
            <w:pPr>
              <w:rPr>
                <w:lang w:val="cy-GB"/>
              </w:rPr>
            </w:pPr>
          </w:p>
          <w:p w14:paraId="47942EE5" w14:textId="1AD7E7ED" w:rsidR="00406E3B" w:rsidRDefault="00406E3B" w:rsidP="00CC7E0F">
            <w:pPr>
              <w:rPr>
                <w:lang w:val="cy-GB"/>
              </w:rPr>
            </w:pPr>
          </w:p>
          <w:p w14:paraId="67E935AE" w14:textId="78BD3218" w:rsidR="00406E3B" w:rsidRDefault="00406E3B" w:rsidP="00CC7E0F">
            <w:pPr>
              <w:rPr>
                <w:lang w:val="cy-GB"/>
              </w:rPr>
            </w:pPr>
          </w:p>
          <w:p w14:paraId="0D37B36A" w14:textId="2CEAA42E" w:rsidR="00406E3B" w:rsidRDefault="00406E3B" w:rsidP="00CC7E0F">
            <w:pPr>
              <w:rPr>
                <w:lang w:val="cy-GB"/>
              </w:rPr>
            </w:pPr>
          </w:p>
          <w:p w14:paraId="40A934CE" w14:textId="365B903D" w:rsidR="00406E3B" w:rsidRDefault="00406E3B" w:rsidP="00CC7E0F">
            <w:pPr>
              <w:rPr>
                <w:lang w:val="cy-GB"/>
              </w:rPr>
            </w:pPr>
          </w:p>
          <w:p w14:paraId="71B93FFC" w14:textId="6AD89FDA" w:rsidR="00406E3B" w:rsidRDefault="00406E3B" w:rsidP="00CC7E0F">
            <w:pPr>
              <w:rPr>
                <w:lang w:val="cy-GB"/>
              </w:rPr>
            </w:pPr>
          </w:p>
          <w:p w14:paraId="13797166" w14:textId="35000BA1" w:rsidR="00406E3B" w:rsidRDefault="00406E3B" w:rsidP="00CC7E0F">
            <w:pPr>
              <w:rPr>
                <w:lang w:val="cy-GB"/>
              </w:rPr>
            </w:pPr>
          </w:p>
          <w:p w14:paraId="5DCAF475" w14:textId="4E110598" w:rsidR="00406E3B" w:rsidRDefault="00406E3B" w:rsidP="00CC7E0F">
            <w:pPr>
              <w:rPr>
                <w:lang w:val="cy-GB"/>
              </w:rPr>
            </w:pPr>
          </w:p>
          <w:p w14:paraId="7E1070EE" w14:textId="57C95D0F" w:rsidR="00406E3B" w:rsidRDefault="00406E3B" w:rsidP="00CC7E0F">
            <w:pPr>
              <w:rPr>
                <w:lang w:val="cy-GB"/>
              </w:rPr>
            </w:pPr>
          </w:p>
          <w:p w14:paraId="6303F95D" w14:textId="2A825AB9" w:rsidR="00406E3B" w:rsidRDefault="00406E3B" w:rsidP="00CC7E0F">
            <w:pPr>
              <w:rPr>
                <w:lang w:val="cy-GB"/>
              </w:rPr>
            </w:pPr>
          </w:p>
          <w:p w14:paraId="65DF414C" w14:textId="40D8F57F" w:rsidR="00406E3B" w:rsidRDefault="00406E3B" w:rsidP="00CC7E0F">
            <w:pPr>
              <w:rPr>
                <w:lang w:val="cy-GB"/>
              </w:rPr>
            </w:pPr>
          </w:p>
          <w:p w14:paraId="5E4EF0C3" w14:textId="15774AB3" w:rsidR="00406E3B" w:rsidRDefault="00406E3B" w:rsidP="00CC7E0F">
            <w:pPr>
              <w:rPr>
                <w:lang w:val="cy-GB"/>
              </w:rPr>
            </w:pPr>
          </w:p>
          <w:p w14:paraId="1C79710C" w14:textId="79F29FCA" w:rsidR="00406E3B" w:rsidRDefault="00406E3B" w:rsidP="00CC7E0F">
            <w:pPr>
              <w:rPr>
                <w:lang w:val="cy-GB"/>
              </w:rPr>
            </w:pPr>
          </w:p>
          <w:p w14:paraId="6BE8FEB1" w14:textId="647FC54F" w:rsidR="00406E3B" w:rsidRDefault="00406E3B" w:rsidP="00CC7E0F">
            <w:pPr>
              <w:rPr>
                <w:lang w:val="cy-GB"/>
              </w:rPr>
            </w:pPr>
          </w:p>
          <w:p w14:paraId="14C14F07" w14:textId="57018586" w:rsidR="00406E3B" w:rsidRDefault="00406E3B" w:rsidP="00CC7E0F">
            <w:pPr>
              <w:rPr>
                <w:lang w:val="cy-GB"/>
              </w:rPr>
            </w:pPr>
          </w:p>
          <w:p w14:paraId="706C588B" w14:textId="078DB7CC" w:rsidR="00406E3B" w:rsidRDefault="00406E3B" w:rsidP="00CC7E0F">
            <w:pPr>
              <w:rPr>
                <w:lang w:val="cy-GB"/>
              </w:rPr>
            </w:pPr>
          </w:p>
          <w:p w14:paraId="62D0C4C8" w14:textId="7E1A04EB" w:rsidR="00406E3B" w:rsidRDefault="00406E3B" w:rsidP="00CC7E0F">
            <w:pPr>
              <w:rPr>
                <w:lang w:val="cy-GB"/>
              </w:rPr>
            </w:pPr>
          </w:p>
          <w:p w14:paraId="473BAA86" w14:textId="5709B9F5" w:rsidR="00406E3B" w:rsidRDefault="00406E3B" w:rsidP="00CC7E0F">
            <w:pPr>
              <w:rPr>
                <w:lang w:val="cy-GB"/>
              </w:rPr>
            </w:pPr>
          </w:p>
          <w:p w14:paraId="2B2FDFB2" w14:textId="66A57485" w:rsidR="00406E3B" w:rsidRDefault="00406E3B" w:rsidP="00CC7E0F">
            <w:pPr>
              <w:rPr>
                <w:lang w:val="cy-GB"/>
              </w:rPr>
            </w:pPr>
          </w:p>
          <w:p w14:paraId="74740FBE" w14:textId="238CEEC6" w:rsidR="00406E3B" w:rsidRDefault="00406E3B" w:rsidP="00CC7E0F">
            <w:pPr>
              <w:rPr>
                <w:lang w:val="cy-GB"/>
              </w:rPr>
            </w:pPr>
          </w:p>
          <w:p w14:paraId="70B0FA6B" w14:textId="5083C891" w:rsidR="00406E3B" w:rsidRDefault="00406E3B" w:rsidP="00CC7E0F">
            <w:pPr>
              <w:rPr>
                <w:lang w:val="cy-GB"/>
              </w:rPr>
            </w:pPr>
          </w:p>
          <w:p w14:paraId="6AB23984" w14:textId="52556ACC" w:rsidR="00406E3B" w:rsidRDefault="00406E3B" w:rsidP="00CC7E0F">
            <w:pPr>
              <w:rPr>
                <w:lang w:val="cy-GB"/>
              </w:rPr>
            </w:pPr>
          </w:p>
          <w:p w14:paraId="31EEF8E4" w14:textId="37CF0212" w:rsidR="00406E3B" w:rsidRDefault="00406E3B" w:rsidP="00CC7E0F">
            <w:pPr>
              <w:rPr>
                <w:lang w:val="cy-GB"/>
              </w:rPr>
            </w:pPr>
          </w:p>
          <w:p w14:paraId="1B8F2BB5" w14:textId="5E8C76F3" w:rsidR="00406E3B" w:rsidRDefault="00406E3B" w:rsidP="00CC7E0F">
            <w:pPr>
              <w:rPr>
                <w:lang w:val="cy-GB"/>
              </w:rPr>
            </w:pPr>
          </w:p>
          <w:p w14:paraId="4DBC2AF5" w14:textId="46C8DB4F" w:rsidR="00406E3B" w:rsidRDefault="00406E3B" w:rsidP="00CC7E0F">
            <w:pPr>
              <w:rPr>
                <w:lang w:val="cy-GB"/>
              </w:rPr>
            </w:pPr>
          </w:p>
          <w:p w14:paraId="22924B87" w14:textId="61684E1C" w:rsidR="00406E3B" w:rsidRDefault="00406E3B" w:rsidP="00CC7E0F">
            <w:pPr>
              <w:rPr>
                <w:lang w:val="cy-GB"/>
              </w:rPr>
            </w:pPr>
          </w:p>
          <w:p w14:paraId="798980BA" w14:textId="2B1C69BD" w:rsidR="00406E3B" w:rsidRDefault="00406E3B" w:rsidP="00CC7E0F">
            <w:pPr>
              <w:rPr>
                <w:lang w:val="cy-GB"/>
              </w:rPr>
            </w:pPr>
          </w:p>
          <w:p w14:paraId="7C114F66" w14:textId="3F1FF0CB" w:rsidR="00406E3B" w:rsidRDefault="00406E3B" w:rsidP="00CC7E0F">
            <w:pPr>
              <w:rPr>
                <w:lang w:val="cy-GB"/>
              </w:rPr>
            </w:pPr>
          </w:p>
          <w:p w14:paraId="47657596" w14:textId="1A5CCD2B" w:rsidR="00406E3B" w:rsidRDefault="00406E3B" w:rsidP="00CC7E0F">
            <w:pPr>
              <w:rPr>
                <w:lang w:val="cy-GB"/>
              </w:rPr>
            </w:pPr>
          </w:p>
          <w:p w14:paraId="75379DA5" w14:textId="71A7B787" w:rsidR="00406E3B" w:rsidRDefault="00406E3B" w:rsidP="00CC7E0F">
            <w:pPr>
              <w:rPr>
                <w:lang w:val="cy-GB"/>
              </w:rPr>
            </w:pPr>
          </w:p>
          <w:p w14:paraId="6B4A4865" w14:textId="77777777" w:rsidR="00406E3B" w:rsidRDefault="00406E3B" w:rsidP="00CC7E0F">
            <w:pPr>
              <w:rPr>
                <w:lang w:val="cy-GB"/>
              </w:rPr>
            </w:pPr>
          </w:p>
          <w:p w14:paraId="54009D50" w14:textId="77777777" w:rsidR="00B30FB7" w:rsidRDefault="00B30FB7" w:rsidP="00CC7E0F">
            <w:pPr>
              <w:rPr>
                <w:lang w:val="cy-GB"/>
              </w:rPr>
            </w:pPr>
          </w:p>
          <w:p w14:paraId="6EAB9EE9" w14:textId="3E4C484F" w:rsidR="00B30FB7" w:rsidRDefault="00B30FB7" w:rsidP="00CC7E0F">
            <w:pPr>
              <w:rPr>
                <w:lang w:val="cy-GB"/>
              </w:rPr>
            </w:pPr>
            <w:r>
              <w:rPr>
                <w:lang w:val="cy-GB"/>
              </w:rPr>
              <w:t>Get children to practise individually what they will say in their performance. Tell children in each group that they will then take it in turns to say each of their parts.</w:t>
            </w:r>
          </w:p>
          <w:p w14:paraId="0F7ECBE1" w14:textId="0E602DAA" w:rsidR="00584D80" w:rsidRDefault="00584D80" w:rsidP="00CC7E0F">
            <w:pPr>
              <w:rPr>
                <w:lang w:val="cy-GB"/>
              </w:rPr>
            </w:pPr>
          </w:p>
          <w:p w14:paraId="1AC48BB5" w14:textId="3DE2F43F" w:rsidR="00584D80" w:rsidRDefault="00584D80" w:rsidP="00CC7E0F">
            <w:pPr>
              <w:rPr>
                <w:lang w:val="cy-GB"/>
              </w:rPr>
            </w:pPr>
            <w:r>
              <w:rPr>
                <w:lang w:val="cy-GB"/>
              </w:rPr>
              <w:t>Teacher to circulate around each group to see what they are producing and how the children are working together and helping one another.</w:t>
            </w:r>
          </w:p>
          <w:p w14:paraId="0EB9F46B" w14:textId="77777777" w:rsidR="00B30FB7" w:rsidRDefault="00B30FB7" w:rsidP="00CC7E0F">
            <w:pPr>
              <w:rPr>
                <w:lang w:val="cy-GB"/>
              </w:rPr>
            </w:pPr>
          </w:p>
          <w:p w14:paraId="3BC9B1AD" w14:textId="7E7D5D84" w:rsidR="00B30FB7" w:rsidRDefault="00B30FB7" w:rsidP="00CC7E0F">
            <w:pPr>
              <w:rPr>
                <w:lang w:val="cy-GB"/>
              </w:rPr>
            </w:pPr>
            <w:r>
              <w:rPr>
                <w:lang w:val="cy-GB"/>
              </w:rPr>
              <w:t xml:space="preserve">Make sure children are practising and drilling the welsh sentences, both individually and then as a group. </w:t>
            </w:r>
          </w:p>
          <w:p w14:paraId="5A473DE1" w14:textId="14975F25" w:rsidR="00B30FB7" w:rsidRDefault="00C21B7E" w:rsidP="00CC7E0F">
            <w:pPr>
              <w:rPr>
                <w:lang w:val="cy-GB"/>
              </w:rPr>
            </w:pPr>
            <w:r>
              <w:rPr>
                <w:lang w:val="cy-GB"/>
              </w:rPr>
              <w:lastRenderedPageBreak/>
              <w:t>(</w:t>
            </w:r>
            <w:r w:rsidR="00B30FB7">
              <w:rPr>
                <w:lang w:val="cy-GB"/>
              </w:rPr>
              <w:t>This should take about 15 minutes</w:t>
            </w:r>
            <w:r>
              <w:rPr>
                <w:lang w:val="cy-GB"/>
              </w:rPr>
              <w:t>)</w:t>
            </w:r>
            <w:r w:rsidR="00B30FB7">
              <w:rPr>
                <w:lang w:val="cy-GB"/>
              </w:rPr>
              <w:t xml:space="preserve">. </w:t>
            </w:r>
          </w:p>
          <w:p w14:paraId="610FF6FF" w14:textId="77777777" w:rsidR="00B30FB7" w:rsidRDefault="00B30FB7" w:rsidP="00CC7E0F">
            <w:pPr>
              <w:rPr>
                <w:lang w:val="cy-GB"/>
              </w:rPr>
            </w:pPr>
          </w:p>
          <w:p w14:paraId="1CB2E7A5" w14:textId="77777777" w:rsidR="00B30FB7" w:rsidRDefault="00B30FB7" w:rsidP="00CC7E0F">
            <w:pPr>
              <w:rPr>
                <w:lang w:val="cy-GB"/>
              </w:rPr>
            </w:pPr>
          </w:p>
          <w:p w14:paraId="5DBA08AE" w14:textId="7CE5F014" w:rsidR="00B30FB7" w:rsidRDefault="00B30FB7" w:rsidP="00CC7E0F">
            <w:pPr>
              <w:rPr>
                <w:lang w:val="cy-GB"/>
              </w:rPr>
            </w:pPr>
            <w:r>
              <w:rPr>
                <w:lang w:val="cy-GB"/>
              </w:rPr>
              <w:t xml:space="preserve">Each group will go to the green screen area to perform. </w:t>
            </w:r>
          </w:p>
          <w:p w14:paraId="1C381C10" w14:textId="249CDEF4" w:rsidR="009C18E0" w:rsidRDefault="009C18E0" w:rsidP="00CC7E0F">
            <w:pPr>
              <w:rPr>
                <w:lang w:val="cy-GB"/>
              </w:rPr>
            </w:pPr>
            <w:r>
              <w:rPr>
                <w:lang w:val="cy-GB"/>
              </w:rPr>
              <w:t xml:space="preserve">Within each group, the children will individually say their sentences. </w:t>
            </w:r>
          </w:p>
          <w:p w14:paraId="0DF21BA8" w14:textId="2B5E5C4D" w:rsidR="009C18E0" w:rsidRDefault="009C18E0" w:rsidP="00CC7E0F">
            <w:pPr>
              <w:rPr>
                <w:lang w:val="cy-GB"/>
              </w:rPr>
            </w:pPr>
          </w:p>
          <w:p w14:paraId="2B3E6D03" w14:textId="77777777" w:rsidR="00B30FB7" w:rsidRDefault="00B30FB7" w:rsidP="00CC7E0F">
            <w:pPr>
              <w:rPr>
                <w:lang w:val="cy-GB"/>
              </w:rPr>
            </w:pPr>
          </w:p>
          <w:p w14:paraId="746CC854" w14:textId="661D2695" w:rsidR="00B30FB7" w:rsidRDefault="00776D0A" w:rsidP="00CC7E0F">
            <w:pPr>
              <w:rPr>
                <w:lang w:val="cy-GB"/>
              </w:rPr>
            </w:pPr>
            <w:r>
              <w:rPr>
                <w:lang w:val="cy-GB"/>
              </w:rPr>
              <w:t>Pupils</w:t>
            </w:r>
            <w:r w:rsidR="00B30FB7">
              <w:rPr>
                <w:lang w:val="cy-GB"/>
              </w:rPr>
              <w:t xml:space="preserve"> will record performance</w:t>
            </w:r>
            <w:r>
              <w:rPr>
                <w:lang w:val="cy-GB"/>
              </w:rPr>
              <w:t>s in groups</w:t>
            </w:r>
            <w:r w:rsidR="00B30FB7">
              <w:rPr>
                <w:lang w:val="cy-GB"/>
              </w:rPr>
              <w:t xml:space="preserve"> using ipod and green screen app. </w:t>
            </w:r>
          </w:p>
          <w:p w14:paraId="30DA29D1" w14:textId="05ABC11C" w:rsidR="00B30FB7" w:rsidRDefault="00B30FB7" w:rsidP="00CC7E0F">
            <w:pPr>
              <w:rPr>
                <w:lang w:val="cy-GB"/>
              </w:rPr>
            </w:pPr>
          </w:p>
          <w:p w14:paraId="291C0B6A" w14:textId="33EEBCD9" w:rsidR="00776D0A" w:rsidRDefault="00776D0A" w:rsidP="00CC7E0F">
            <w:pPr>
              <w:rPr>
                <w:lang w:val="cy-GB"/>
              </w:rPr>
            </w:pPr>
          </w:p>
          <w:p w14:paraId="68CF946A" w14:textId="77777777" w:rsidR="00776D0A" w:rsidRDefault="00776D0A" w:rsidP="00CC7E0F">
            <w:pPr>
              <w:rPr>
                <w:lang w:val="cy-GB"/>
              </w:rPr>
            </w:pPr>
          </w:p>
          <w:p w14:paraId="7A024DC6" w14:textId="1183BB0E" w:rsidR="00B30FB7" w:rsidRPr="00776D0A" w:rsidRDefault="00776D0A" w:rsidP="00776D0A">
            <w:pPr>
              <w:rPr>
                <w:lang w:val="cy-GB"/>
              </w:rPr>
            </w:pPr>
            <w:r>
              <w:rPr>
                <w:lang w:val="cy-GB"/>
              </w:rPr>
              <w:t xml:space="preserve">Where support is needed - </w:t>
            </w:r>
            <w:r w:rsidR="00B30FB7" w:rsidRPr="00776D0A">
              <w:rPr>
                <w:lang w:val="cy-GB"/>
              </w:rPr>
              <w:t>Teacher ask</w:t>
            </w:r>
            <w:r w:rsidR="00957D4D" w:rsidRPr="00776D0A">
              <w:rPr>
                <w:lang w:val="cy-GB"/>
              </w:rPr>
              <w:t>s</w:t>
            </w:r>
            <w:r w:rsidR="00B30FB7" w:rsidRPr="00776D0A">
              <w:rPr>
                <w:lang w:val="cy-GB"/>
              </w:rPr>
              <w:t xml:space="preserve"> questions to prompt the children’s responses</w:t>
            </w:r>
            <w:r w:rsidR="00957D4D" w:rsidRPr="00776D0A">
              <w:rPr>
                <w:lang w:val="cy-GB"/>
              </w:rPr>
              <w:t xml:space="preserve"> for certain </w:t>
            </w:r>
            <w:r w:rsidR="009C18E0" w:rsidRPr="00776D0A">
              <w:rPr>
                <w:lang w:val="cy-GB"/>
              </w:rPr>
              <w:t xml:space="preserve">sentence </w:t>
            </w:r>
            <w:r w:rsidR="00957D4D" w:rsidRPr="00776D0A">
              <w:rPr>
                <w:lang w:val="cy-GB"/>
              </w:rPr>
              <w:t>patterns</w:t>
            </w:r>
            <w:r w:rsidR="009C18E0" w:rsidRPr="00776D0A">
              <w:rPr>
                <w:lang w:val="cy-GB"/>
              </w:rPr>
              <w:t>, or to extend the children</w:t>
            </w:r>
            <w:r w:rsidR="00B30FB7" w:rsidRPr="00776D0A">
              <w:rPr>
                <w:lang w:val="cy-GB"/>
              </w:rPr>
              <w:t xml:space="preserve">. </w:t>
            </w:r>
          </w:p>
          <w:p w14:paraId="3D46C331" w14:textId="0D977489" w:rsidR="00744939" w:rsidRDefault="00744939" w:rsidP="00CC7E0F">
            <w:pPr>
              <w:rPr>
                <w:lang w:val="cy-GB"/>
              </w:rPr>
            </w:pPr>
          </w:p>
          <w:p w14:paraId="065E6CF6" w14:textId="6F86CDE4" w:rsidR="00DF3B98" w:rsidRDefault="00DF3B98" w:rsidP="00CC7E0F">
            <w:pPr>
              <w:rPr>
                <w:lang w:val="cy-GB"/>
              </w:rPr>
            </w:pPr>
          </w:p>
          <w:p w14:paraId="65481C09" w14:textId="54B526D5" w:rsidR="00744939" w:rsidRPr="00202A0E" w:rsidRDefault="00776D0A" w:rsidP="00CC7E0F">
            <w:pPr>
              <w:rPr>
                <w:lang w:val="cy-GB"/>
              </w:rPr>
            </w:pPr>
            <w:r>
              <w:rPr>
                <w:lang w:val="cy-GB"/>
              </w:rPr>
              <w:t>Children are to</w:t>
            </w:r>
            <w:r w:rsidR="00744939">
              <w:rPr>
                <w:lang w:val="cy-GB"/>
              </w:rPr>
              <w:t xml:space="preserve"> engage in self assessment</w:t>
            </w:r>
            <w:r>
              <w:rPr>
                <w:lang w:val="cy-GB"/>
              </w:rPr>
              <w:t xml:space="preserve"> by evaluating their performance and recording this on the software</w:t>
            </w:r>
            <w:bookmarkStart w:id="0" w:name="_GoBack"/>
            <w:bookmarkEnd w:id="0"/>
            <w:r w:rsidR="00744939">
              <w:rPr>
                <w:lang w:val="cy-GB"/>
              </w:rPr>
              <w:t xml:space="preserve">. </w:t>
            </w:r>
          </w:p>
        </w:tc>
        <w:tc>
          <w:tcPr>
            <w:tcW w:w="4971" w:type="dxa"/>
          </w:tcPr>
          <w:p w14:paraId="5D29F397" w14:textId="77777777" w:rsidR="00681E94" w:rsidRDefault="00681E94" w:rsidP="00E92699">
            <w:pPr>
              <w:rPr>
                <w:lang w:val="cy-GB"/>
              </w:rPr>
            </w:pPr>
          </w:p>
          <w:p w14:paraId="5DF86195" w14:textId="5A2BCB7A" w:rsidR="00B30FB7" w:rsidRDefault="009C18E0" w:rsidP="00681E94">
            <w:pPr>
              <w:jc w:val="center"/>
              <w:rPr>
                <w:lang w:val="cy-GB"/>
              </w:rPr>
            </w:pPr>
            <w:r>
              <w:rPr>
                <w:lang w:val="cy-GB"/>
              </w:rPr>
              <w:t>Children to engage with instructions and objective.</w:t>
            </w:r>
          </w:p>
          <w:p w14:paraId="053BA480" w14:textId="5C227FCA" w:rsidR="009C18E0" w:rsidRDefault="009C18E0" w:rsidP="002B2D5B">
            <w:pPr>
              <w:jc w:val="center"/>
              <w:rPr>
                <w:lang w:val="cy-GB"/>
              </w:rPr>
            </w:pPr>
          </w:p>
          <w:p w14:paraId="328D588D" w14:textId="738AEFD6" w:rsidR="009C18E0" w:rsidRDefault="009C18E0" w:rsidP="002B2D5B">
            <w:pPr>
              <w:jc w:val="center"/>
              <w:rPr>
                <w:lang w:val="cy-GB"/>
              </w:rPr>
            </w:pPr>
          </w:p>
          <w:p w14:paraId="341FE40C" w14:textId="467C6B36" w:rsidR="009C18E0" w:rsidRDefault="009C18E0" w:rsidP="002B2D5B">
            <w:pPr>
              <w:jc w:val="center"/>
              <w:rPr>
                <w:lang w:val="cy-GB"/>
              </w:rPr>
            </w:pPr>
          </w:p>
          <w:p w14:paraId="2E29E211" w14:textId="17D26BC9" w:rsidR="009C18E0" w:rsidRDefault="009C18E0" w:rsidP="002B2D5B">
            <w:pPr>
              <w:jc w:val="center"/>
              <w:rPr>
                <w:lang w:val="cy-GB"/>
              </w:rPr>
            </w:pPr>
          </w:p>
          <w:p w14:paraId="7E7DCE0A" w14:textId="3B565589" w:rsidR="009C18E0" w:rsidRDefault="009C18E0" w:rsidP="002B2D5B">
            <w:pPr>
              <w:jc w:val="center"/>
              <w:rPr>
                <w:lang w:val="cy-GB"/>
              </w:rPr>
            </w:pPr>
          </w:p>
          <w:p w14:paraId="7A1C4501" w14:textId="1F3F1B98" w:rsidR="009C18E0" w:rsidRDefault="009C18E0" w:rsidP="002B2D5B">
            <w:pPr>
              <w:jc w:val="center"/>
              <w:rPr>
                <w:lang w:val="cy-GB"/>
              </w:rPr>
            </w:pPr>
            <w:r>
              <w:rPr>
                <w:lang w:val="cy-GB"/>
              </w:rPr>
              <w:t>Children get into carousel groups and sit at a table.</w:t>
            </w:r>
          </w:p>
          <w:p w14:paraId="53124DE4" w14:textId="0042FC19" w:rsidR="009C18E0" w:rsidRDefault="009C18E0" w:rsidP="002B2D5B">
            <w:pPr>
              <w:jc w:val="center"/>
              <w:rPr>
                <w:lang w:val="cy-GB"/>
              </w:rPr>
            </w:pPr>
          </w:p>
          <w:p w14:paraId="24CDFD83" w14:textId="50FCE7E1" w:rsidR="009C18E0" w:rsidRDefault="009C18E0" w:rsidP="002B2D5B">
            <w:pPr>
              <w:jc w:val="center"/>
              <w:rPr>
                <w:lang w:val="cy-GB"/>
              </w:rPr>
            </w:pPr>
            <w:r>
              <w:rPr>
                <w:lang w:val="cy-GB"/>
              </w:rPr>
              <w:t xml:space="preserve">Children read the template with sentences and pictures to help them. Children begin to say the sentences aloud individually. </w:t>
            </w:r>
          </w:p>
          <w:p w14:paraId="11588A38" w14:textId="0CBB33E7" w:rsidR="009C18E0" w:rsidRDefault="009C18E0" w:rsidP="002B2D5B">
            <w:pPr>
              <w:jc w:val="center"/>
              <w:rPr>
                <w:lang w:val="cy-GB"/>
              </w:rPr>
            </w:pPr>
          </w:p>
          <w:p w14:paraId="32B2B5D8" w14:textId="77777777" w:rsidR="00406E3B" w:rsidRDefault="00406E3B" w:rsidP="00406E3B">
            <w:pPr>
              <w:jc w:val="center"/>
              <w:rPr>
                <w:lang w:val="cy-GB"/>
              </w:rPr>
            </w:pPr>
            <w:r>
              <w:rPr>
                <w:lang w:val="cy-GB"/>
              </w:rPr>
              <w:t>Sentences to be performed:</w:t>
            </w:r>
          </w:p>
          <w:p w14:paraId="0CF6F5A4" w14:textId="77777777" w:rsidR="00406E3B" w:rsidRPr="00345EB3" w:rsidRDefault="00406E3B" w:rsidP="00406E3B">
            <w:pPr>
              <w:jc w:val="center"/>
              <w:rPr>
                <w:b/>
                <w:bCs/>
                <w:u w:val="single"/>
                <w:lang w:val="cy-GB"/>
              </w:rPr>
            </w:pPr>
            <w:r w:rsidRPr="00345EB3">
              <w:rPr>
                <w:b/>
                <w:bCs/>
                <w:u w:val="single"/>
                <w:lang w:val="cy-GB"/>
              </w:rPr>
              <w:t>Year 1 (MA)</w:t>
            </w:r>
            <w:r>
              <w:rPr>
                <w:b/>
                <w:bCs/>
                <w:u w:val="single"/>
                <w:lang w:val="cy-GB"/>
              </w:rPr>
              <w:t>:</w:t>
            </w:r>
          </w:p>
          <w:p w14:paraId="793A43B4" w14:textId="77777777" w:rsidR="00406E3B" w:rsidRPr="00A30B1D" w:rsidRDefault="00406E3B" w:rsidP="00406E3B">
            <w:pPr>
              <w:jc w:val="center"/>
              <w:rPr>
                <w:color w:val="FF0000"/>
                <w:lang w:val="cy-GB"/>
              </w:rPr>
            </w:pPr>
            <w:r w:rsidRPr="00A30B1D">
              <w:rPr>
                <w:color w:val="FF0000"/>
                <w:lang w:val="cy-GB"/>
              </w:rPr>
              <w:t>_______ dw i. (Name)</w:t>
            </w:r>
          </w:p>
          <w:p w14:paraId="4B445A42" w14:textId="77777777" w:rsidR="00406E3B" w:rsidRPr="00A30B1D" w:rsidRDefault="00406E3B" w:rsidP="00406E3B">
            <w:pPr>
              <w:jc w:val="center"/>
              <w:rPr>
                <w:color w:val="FF0000"/>
                <w:lang w:val="cy-GB"/>
              </w:rPr>
            </w:pPr>
            <w:r w:rsidRPr="00A30B1D">
              <w:rPr>
                <w:color w:val="FF0000"/>
                <w:lang w:val="cy-GB"/>
              </w:rPr>
              <w:t xml:space="preserve">Dw i’n byw yn y goedwig law. </w:t>
            </w:r>
            <w:r w:rsidRPr="00A30B1D">
              <w:rPr>
                <w:b/>
                <w:bCs/>
                <w:color w:val="FF0000"/>
                <w:lang w:val="cy-GB"/>
              </w:rPr>
              <w:t>(Live)</w:t>
            </w:r>
          </w:p>
          <w:p w14:paraId="18477836" w14:textId="77777777" w:rsidR="00406E3B" w:rsidRPr="00A30B1D" w:rsidRDefault="00406E3B" w:rsidP="00406E3B">
            <w:pPr>
              <w:jc w:val="center"/>
              <w:rPr>
                <w:color w:val="FF0000"/>
                <w:lang w:val="cy-GB"/>
              </w:rPr>
            </w:pPr>
            <w:r w:rsidRPr="00A30B1D">
              <w:rPr>
                <w:color w:val="FF0000"/>
                <w:lang w:val="cy-GB"/>
              </w:rPr>
              <w:t xml:space="preserve">Dw i’n byw gyda fy ffrindiau. </w:t>
            </w:r>
            <w:r w:rsidRPr="00A30B1D">
              <w:rPr>
                <w:b/>
                <w:bCs/>
                <w:color w:val="FF0000"/>
                <w:lang w:val="cy-GB"/>
              </w:rPr>
              <w:t>(Live with who)</w:t>
            </w:r>
          </w:p>
          <w:p w14:paraId="08DB681E" w14:textId="77777777" w:rsidR="00406E3B" w:rsidRPr="00A30B1D" w:rsidRDefault="00406E3B" w:rsidP="00406E3B">
            <w:pPr>
              <w:jc w:val="center"/>
              <w:rPr>
                <w:b/>
                <w:bCs/>
                <w:lang w:val="cy-GB"/>
              </w:rPr>
            </w:pPr>
            <w:r w:rsidRPr="00A30B1D">
              <w:rPr>
                <w:color w:val="FF0000"/>
                <w:lang w:val="cy-GB"/>
              </w:rPr>
              <w:t xml:space="preserve">Mae neidr, pry cop, mwnci, jagwar, pili pala, parot etc yn byw yn y goedwig law. </w:t>
            </w:r>
            <w:r w:rsidRPr="00A30B1D">
              <w:rPr>
                <w:b/>
                <w:bCs/>
                <w:color w:val="FF0000"/>
                <w:lang w:val="cy-GB"/>
              </w:rPr>
              <w:t xml:space="preserve">(What is in the rainforest) </w:t>
            </w:r>
            <w:r w:rsidRPr="00A30B1D">
              <w:rPr>
                <w:b/>
                <w:bCs/>
                <w:lang w:val="cy-GB"/>
              </w:rPr>
              <w:t>– name 2-3 animals.</w:t>
            </w:r>
          </w:p>
          <w:p w14:paraId="6435F8B9" w14:textId="77777777" w:rsidR="00406E3B" w:rsidRDefault="00406E3B" w:rsidP="00406E3B">
            <w:pPr>
              <w:jc w:val="center"/>
              <w:rPr>
                <w:lang w:val="cy-GB"/>
              </w:rPr>
            </w:pPr>
          </w:p>
          <w:p w14:paraId="0593C965" w14:textId="77777777" w:rsidR="00406E3B" w:rsidRDefault="00406E3B" w:rsidP="00406E3B">
            <w:pPr>
              <w:jc w:val="center"/>
              <w:rPr>
                <w:b/>
                <w:bCs/>
                <w:u w:val="single"/>
                <w:lang w:val="cy-GB"/>
              </w:rPr>
            </w:pPr>
            <w:r w:rsidRPr="00345EB3">
              <w:rPr>
                <w:b/>
                <w:bCs/>
                <w:u w:val="single"/>
                <w:lang w:val="cy-GB"/>
              </w:rPr>
              <w:t xml:space="preserve">Year 1 (HA) </w:t>
            </w:r>
          </w:p>
          <w:p w14:paraId="11A1E8A8" w14:textId="77777777" w:rsidR="00406E3B" w:rsidRPr="00A30B1D" w:rsidRDefault="00406E3B" w:rsidP="00406E3B">
            <w:pPr>
              <w:jc w:val="center"/>
              <w:rPr>
                <w:color w:val="FF0000"/>
                <w:lang w:val="cy-GB"/>
              </w:rPr>
            </w:pPr>
            <w:r w:rsidRPr="00A30B1D">
              <w:rPr>
                <w:color w:val="FF0000"/>
                <w:lang w:val="cy-GB"/>
              </w:rPr>
              <w:t>_______ dw i. (Name)</w:t>
            </w:r>
          </w:p>
          <w:p w14:paraId="0B673B05" w14:textId="77777777" w:rsidR="00406E3B" w:rsidRPr="00A30B1D" w:rsidRDefault="00406E3B" w:rsidP="00406E3B">
            <w:pPr>
              <w:jc w:val="center"/>
              <w:rPr>
                <w:b/>
                <w:bCs/>
                <w:color w:val="FF0000"/>
                <w:lang w:val="cy-GB"/>
              </w:rPr>
            </w:pPr>
            <w:r w:rsidRPr="00A30B1D">
              <w:rPr>
                <w:color w:val="FF0000"/>
                <w:lang w:val="cy-GB"/>
              </w:rPr>
              <w:t xml:space="preserve">Dw i’n byw yn y goedwig law. </w:t>
            </w:r>
            <w:r w:rsidRPr="00A30B1D">
              <w:rPr>
                <w:b/>
                <w:bCs/>
                <w:color w:val="FF0000"/>
                <w:lang w:val="cy-GB"/>
              </w:rPr>
              <w:t>(Live)</w:t>
            </w:r>
          </w:p>
          <w:p w14:paraId="124FD4F5" w14:textId="77777777" w:rsidR="00406E3B" w:rsidRPr="003469A9" w:rsidRDefault="00406E3B" w:rsidP="00406E3B">
            <w:pPr>
              <w:jc w:val="center"/>
              <w:rPr>
                <w:color w:val="FFC000"/>
                <w:lang w:val="cy-GB"/>
              </w:rPr>
            </w:pPr>
            <w:r w:rsidRPr="003469A9">
              <w:rPr>
                <w:color w:val="FFC000"/>
                <w:lang w:val="cy-GB"/>
              </w:rPr>
              <w:t xml:space="preserve">Mae hi’n bwrw glaw yn y goedwig law. </w:t>
            </w:r>
            <w:r w:rsidRPr="003469A9">
              <w:rPr>
                <w:b/>
                <w:bCs/>
                <w:color w:val="FFC000"/>
                <w:lang w:val="cy-GB"/>
              </w:rPr>
              <w:t>(Weather)</w:t>
            </w:r>
          </w:p>
          <w:p w14:paraId="1BA97FF1" w14:textId="77777777" w:rsidR="00406E3B" w:rsidRPr="00A30B1D" w:rsidRDefault="00406E3B" w:rsidP="00406E3B">
            <w:pPr>
              <w:jc w:val="center"/>
              <w:rPr>
                <w:color w:val="FF0000"/>
                <w:lang w:val="cy-GB"/>
              </w:rPr>
            </w:pPr>
            <w:r w:rsidRPr="00A30B1D">
              <w:rPr>
                <w:color w:val="FF0000"/>
                <w:lang w:val="cy-GB"/>
              </w:rPr>
              <w:t xml:space="preserve">Dw i’n byw gyda fy ffrindiau. </w:t>
            </w:r>
            <w:r w:rsidRPr="00A30B1D">
              <w:rPr>
                <w:b/>
                <w:bCs/>
                <w:color w:val="FF0000"/>
                <w:lang w:val="cy-GB"/>
              </w:rPr>
              <w:t>(Live with who)</w:t>
            </w:r>
          </w:p>
          <w:p w14:paraId="509DF839" w14:textId="77777777" w:rsidR="00406E3B" w:rsidRPr="0083412A" w:rsidRDefault="00406E3B" w:rsidP="00406E3B">
            <w:pPr>
              <w:jc w:val="center"/>
              <w:rPr>
                <w:b/>
                <w:bCs/>
                <w:color w:val="0D0D0D" w:themeColor="text1" w:themeTint="F2"/>
                <w:u w:val="single"/>
                <w:lang w:val="cy-GB"/>
              </w:rPr>
            </w:pPr>
            <w:r w:rsidRPr="00A30B1D">
              <w:rPr>
                <w:color w:val="FF0000"/>
                <w:lang w:val="cy-GB"/>
              </w:rPr>
              <w:t xml:space="preserve">Mae neidr, pry cop, mwnci, jagwar, pili pala, parot etc yn byw yn y goedwig law. </w:t>
            </w:r>
            <w:r w:rsidRPr="00A30B1D">
              <w:rPr>
                <w:b/>
                <w:bCs/>
                <w:color w:val="FF0000"/>
                <w:lang w:val="cy-GB"/>
              </w:rPr>
              <w:t xml:space="preserve">(What is in the rainforest) </w:t>
            </w:r>
            <w:r w:rsidRPr="00A30B1D">
              <w:rPr>
                <w:b/>
                <w:bCs/>
                <w:lang w:val="cy-GB"/>
              </w:rPr>
              <w:t>- name 5 animals.</w:t>
            </w:r>
          </w:p>
          <w:p w14:paraId="57487AF9" w14:textId="77777777" w:rsidR="00406E3B" w:rsidRPr="003469A9" w:rsidRDefault="00406E3B" w:rsidP="00406E3B">
            <w:pPr>
              <w:jc w:val="center"/>
              <w:rPr>
                <w:color w:val="FFC000"/>
                <w:lang w:val="cy-GB"/>
              </w:rPr>
            </w:pPr>
            <w:r w:rsidRPr="003469A9">
              <w:rPr>
                <w:color w:val="FFC000"/>
                <w:lang w:val="cy-GB"/>
              </w:rPr>
              <w:t xml:space="preserve">Dw i’n hapus iawn. </w:t>
            </w:r>
            <w:r w:rsidRPr="003469A9">
              <w:rPr>
                <w:b/>
                <w:bCs/>
                <w:color w:val="FFC000"/>
                <w:lang w:val="cy-GB"/>
              </w:rPr>
              <w:t>(Feelings)</w:t>
            </w:r>
          </w:p>
          <w:p w14:paraId="12A27B40" w14:textId="77777777" w:rsidR="00406E3B" w:rsidRDefault="00406E3B" w:rsidP="00406E3B">
            <w:pPr>
              <w:jc w:val="center"/>
              <w:rPr>
                <w:lang w:val="cy-GB"/>
              </w:rPr>
            </w:pPr>
          </w:p>
          <w:p w14:paraId="7E5F0317" w14:textId="77777777" w:rsidR="00406E3B" w:rsidRPr="008D2BD8" w:rsidRDefault="00406E3B" w:rsidP="00406E3B">
            <w:pPr>
              <w:jc w:val="center"/>
              <w:rPr>
                <w:b/>
                <w:bCs/>
                <w:u w:val="single"/>
                <w:lang w:val="cy-GB"/>
              </w:rPr>
            </w:pPr>
            <w:r w:rsidRPr="008D2BD8">
              <w:rPr>
                <w:b/>
                <w:bCs/>
                <w:u w:val="single"/>
                <w:lang w:val="cy-GB"/>
              </w:rPr>
              <w:t>Year 2</w:t>
            </w:r>
            <w:r>
              <w:rPr>
                <w:b/>
                <w:bCs/>
                <w:u w:val="single"/>
                <w:lang w:val="cy-GB"/>
              </w:rPr>
              <w:t>:</w:t>
            </w:r>
          </w:p>
          <w:p w14:paraId="1E067614" w14:textId="77777777" w:rsidR="00406E3B" w:rsidRPr="00A30B1D" w:rsidRDefault="00406E3B" w:rsidP="00406E3B">
            <w:pPr>
              <w:jc w:val="center"/>
              <w:rPr>
                <w:color w:val="FF0000"/>
                <w:lang w:val="cy-GB"/>
              </w:rPr>
            </w:pPr>
            <w:r w:rsidRPr="00A30B1D">
              <w:rPr>
                <w:color w:val="FF0000"/>
                <w:lang w:val="cy-GB"/>
              </w:rPr>
              <w:t>_______ dw i. (Name)</w:t>
            </w:r>
          </w:p>
          <w:p w14:paraId="78ECA651" w14:textId="77777777" w:rsidR="00406E3B" w:rsidRPr="00A30B1D" w:rsidRDefault="00406E3B" w:rsidP="00406E3B">
            <w:pPr>
              <w:jc w:val="center"/>
              <w:rPr>
                <w:b/>
                <w:bCs/>
                <w:color w:val="FF0000"/>
                <w:lang w:val="cy-GB"/>
              </w:rPr>
            </w:pPr>
            <w:r w:rsidRPr="00A30B1D">
              <w:rPr>
                <w:color w:val="FF0000"/>
                <w:lang w:val="cy-GB"/>
              </w:rPr>
              <w:lastRenderedPageBreak/>
              <w:t xml:space="preserve">Dw i’n byw yn y goedwig law. </w:t>
            </w:r>
            <w:r w:rsidRPr="00A30B1D">
              <w:rPr>
                <w:b/>
                <w:bCs/>
                <w:color w:val="FF0000"/>
                <w:lang w:val="cy-GB"/>
              </w:rPr>
              <w:t>(Live)</w:t>
            </w:r>
          </w:p>
          <w:p w14:paraId="29B57573" w14:textId="77777777" w:rsidR="00406E3B" w:rsidRPr="003469A9" w:rsidRDefault="00406E3B" w:rsidP="00406E3B">
            <w:pPr>
              <w:jc w:val="center"/>
              <w:rPr>
                <w:color w:val="FFC000"/>
                <w:lang w:val="cy-GB"/>
              </w:rPr>
            </w:pPr>
            <w:r w:rsidRPr="003469A9">
              <w:rPr>
                <w:color w:val="FFC000"/>
                <w:lang w:val="cy-GB"/>
              </w:rPr>
              <w:t xml:space="preserve">Mae hi’n bwrw glaw yn y goedwig law. </w:t>
            </w:r>
            <w:r w:rsidRPr="003469A9">
              <w:rPr>
                <w:b/>
                <w:bCs/>
                <w:color w:val="FFC000"/>
                <w:lang w:val="cy-GB"/>
              </w:rPr>
              <w:t>(Weather)</w:t>
            </w:r>
          </w:p>
          <w:p w14:paraId="316798B7" w14:textId="77777777" w:rsidR="00406E3B" w:rsidRPr="00A30B1D" w:rsidRDefault="00406E3B" w:rsidP="00406E3B">
            <w:pPr>
              <w:jc w:val="center"/>
              <w:rPr>
                <w:b/>
                <w:bCs/>
                <w:color w:val="FF0000"/>
                <w:lang w:val="cy-GB"/>
              </w:rPr>
            </w:pPr>
            <w:r w:rsidRPr="00A30B1D">
              <w:rPr>
                <w:color w:val="FF0000"/>
                <w:lang w:val="cy-GB"/>
              </w:rPr>
              <w:t xml:space="preserve">Dw i’n byw gyda fy ffrindiau. </w:t>
            </w:r>
            <w:r w:rsidRPr="00A30B1D">
              <w:rPr>
                <w:b/>
                <w:bCs/>
                <w:color w:val="FF0000"/>
                <w:lang w:val="cy-GB"/>
              </w:rPr>
              <w:t>(Live with who)</w:t>
            </w:r>
          </w:p>
          <w:p w14:paraId="6E5A7972" w14:textId="77777777" w:rsidR="00406E3B" w:rsidRPr="003469A9" w:rsidRDefault="00406E3B" w:rsidP="00406E3B">
            <w:pPr>
              <w:jc w:val="center"/>
              <w:rPr>
                <w:color w:val="FFC000"/>
                <w:lang w:val="cy-GB"/>
              </w:rPr>
            </w:pPr>
            <w:r w:rsidRPr="003469A9">
              <w:rPr>
                <w:color w:val="FFC000"/>
                <w:lang w:val="cy-GB"/>
              </w:rPr>
              <w:t xml:space="preserve">Dw i’n hapus iawn. </w:t>
            </w:r>
            <w:r w:rsidRPr="003469A9">
              <w:rPr>
                <w:b/>
                <w:bCs/>
                <w:color w:val="FFC000"/>
                <w:lang w:val="cy-GB"/>
              </w:rPr>
              <w:t>(Feelings)</w:t>
            </w:r>
          </w:p>
          <w:p w14:paraId="1FF209DF" w14:textId="77777777" w:rsidR="00406E3B" w:rsidRPr="00A30B1D" w:rsidRDefault="00406E3B" w:rsidP="00406E3B">
            <w:pPr>
              <w:jc w:val="center"/>
              <w:rPr>
                <w:color w:val="FF0000"/>
                <w:lang w:val="cy-GB"/>
              </w:rPr>
            </w:pPr>
            <w:r w:rsidRPr="00A30B1D">
              <w:rPr>
                <w:color w:val="FF0000"/>
                <w:lang w:val="cy-GB"/>
              </w:rPr>
              <w:t xml:space="preserve">Mae neidr, pry cop, mwnci, jagwar, pili pala, parot etc yn byw yn y goedwig law. </w:t>
            </w:r>
            <w:r w:rsidRPr="00A30B1D">
              <w:rPr>
                <w:b/>
                <w:bCs/>
                <w:color w:val="FF0000"/>
                <w:lang w:val="cy-GB"/>
              </w:rPr>
              <w:t>(What is in the rainforest)</w:t>
            </w:r>
          </w:p>
          <w:p w14:paraId="23716271" w14:textId="77777777" w:rsidR="00406E3B" w:rsidRPr="003469A9" w:rsidRDefault="00406E3B" w:rsidP="00406E3B">
            <w:pPr>
              <w:jc w:val="center"/>
              <w:rPr>
                <w:color w:val="002060"/>
                <w:lang w:val="cy-GB"/>
              </w:rPr>
            </w:pPr>
            <w:r w:rsidRPr="003469A9">
              <w:rPr>
                <w:color w:val="002060"/>
                <w:lang w:val="cy-GB"/>
              </w:rPr>
              <w:t xml:space="preserve">Mae mwnci (brown), pili-pala (enfys), pry cop (du). </w:t>
            </w:r>
            <w:r w:rsidRPr="003469A9">
              <w:rPr>
                <w:b/>
                <w:bCs/>
                <w:color w:val="002060"/>
                <w:lang w:val="cy-GB"/>
              </w:rPr>
              <w:t xml:space="preserve">(Colours) </w:t>
            </w:r>
          </w:p>
          <w:p w14:paraId="4FDA45E4" w14:textId="77777777" w:rsidR="00406E3B" w:rsidRPr="008D2BD8" w:rsidRDefault="00406E3B" w:rsidP="00406E3B">
            <w:pPr>
              <w:jc w:val="center"/>
              <w:rPr>
                <w:b/>
                <w:bCs/>
                <w:lang w:val="cy-GB"/>
              </w:rPr>
            </w:pPr>
            <w:r w:rsidRPr="009C382C">
              <w:rPr>
                <w:b/>
                <w:bCs/>
                <w:lang w:val="cy-GB"/>
              </w:rPr>
              <w:t>EXTENSION</w:t>
            </w:r>
            <w:r>
              <w:rPr>
                <w:lang w:val="cy-GB"/>
              </w:rPr>
              <w:t xml:space="preserve"> - Mae mwnci (mawr). Mae pry cop (bach). </w:t>
            </w:r>
            <w:r w:rsidRPr="00C277A1">
              <w:rPr>
                <w:b/>
                <w:bCs/>
                <w:lang w:val="cy-GB"/>
              </w:rPr>
              <w:t>(Size)</w:t>
            </w:r>
            <w:r>
              <w:rPr>
                <w:b/>
                <w:bCs/>
                <w:lang w:val="cy-GB"/>
              </w:rPr>
              <w:t xml:space="preserve"> </w:t>
            </w:r>
          </w:p>
          <w:p w14:paraId="03B8288E" w14:textId="77777777" w:rsidR="00406E3B" w:rsidRDefault="00406E3B" w:rsidP="00406E3B">
            <w:pPr>
              <w:jc w:val="center"/>
              <w:rPr>
                <w:lang w:val="cy-GB"/>
              </w:rPr>
            </w:pPr>
            <w:r w:rsidRPr="00A30B1D">
              <w:rPr>
                <w:color w:val="002060"/>
                <w:lang w:val="cy-GB"/>
              </w:rPr>
              <w:t xml:space="preserve">Dw i’n hoffi _____    </w:t>
            </w:r>
            <w:r w:rsidRPr="00A30B1D">
              <w:rPr>
                <w:b/>
                <w:bCs/>
                <w:color w:val="002060"/>
                <w:lang w:val="cy-GB"/>
              </w:rPr>
              <w:t>(Like)</w:t>
            </w:r>
            <w:r w:rsidRPr="00A30B1D">
              <w:rPr>
                <w:color w:val="002060"/>
                <w:lang w:val="cy-GB"/>
              </w:rPr>
              <w:t xml:space="preserve">                                            </w:t>
            </w:r>
            <w:r w:rsidRPr="008D2BD8">
              <w:rPr>
                <w:b/>
                <w:bCs/>
                <w:lang w:val="cy-GB"/>
              </w:rPr>
              <w:t>EXTENSION</w:t>
            </w:r>
            <w:r>
              <w:rPr>
                <w:lang w:val="cy-GB"/>
              </w:rPr>
              <w:t xml:space="preserve"> - achos mae’n ___).</w:t>
            </w:r>
          </w:p>
          <w:p w14:paraId="4AF87234" w14:textId="77777777" w:rsidR="00406E3B" w:rsidRDefault="00406E3B" w:rsidP="00406E3B">
            <w:pPr>
              <w:jc w:val="center"/>
              <w:rPr>
                <w:lang w:val="cy-GB"/>
              </w:rPr>
            </w:pPr>
            <w:r w:rsidRPr="00A30B1D">
              <w:rPr>
                <w:color w:val="002060"/>
                <w:lang w:val="cy-GB"/>
              </w:rPr>
              <w:t xml:space="preserve">Dw i ddim yn hoffi ____  </w:t>
            </w:r>
            <w:r w:rsidRPr="00A30B1D">
              <w:rPr>
                <w:b/>
                <w:bCs/>
                <w:color w:val="002060"/>
                <w:lang w:val="cy-GB"/>
              </w:rPr>
              <w:t xml:space="preserve">(Dislike)                                 </w:t>
            </w:r>
            <w:r w:rsidRPr="008D2BD8">
              <w:rPr>
                <w:b/>
                <w:bCs/>
                <w:lang w:val="cy-GB"/>
              </w:rPr>
              <w:t>EXTENSION</w:t>
            </w:r>
            <w:r>
              <w:rPr>
                <w:lang w:val="cy-GB"/>
              </w:rPr>
              <w:t xml:space="preserve"> - achos mae’n ____.</w:t>
            </w:r>
          </w:p>
          <w:p w14:paraId="04C2E92E" w14:textId="44784F65" w:rsidR="009C18E0" w:rsidRDefault="009C18E0" w:rsidP="002B2D5B">
            <w:pPr>
              <w:jc w:val="center"/>
              <w:rPr>
                <w:lang w:val="cy-GB"/>
              </w:rPr>
            </w:pPr>
          </w:p>
          <w:p w14:paraId="771FDA4E" w14:textId="77777777" w:rsidR="009C18E0" w:rsidRDefault="009C18E0" w:rsidP="00406E3B">
            <w:pPr>
              <w:rPr>
                <w:lang w:val="cy-GB"/>
              </w:rPr>
            </w:pPr>
          </w:p>
          <w:p w14:paraId="38A4DB90" w14:textId="2EF1B98A" w:rsidR="009C18E0" w:rsidRDefault="009C18E0" w:rsidP="002B2D5B">
            <w:pPr>
              <w:jc w:val="center"/>
              <w:rPr>
                <w:lang w:val="cy-GB"/>
              </w:rPr>
            </w:pPr>
            <w:r>
              <w:rPr>
                <w:lang w:val="cy-GB"/>
              </w:rPr>
              <w:t xml:space="preserve">Children combine their practise by performing in their groups, after feeling confident individually. </w:t>
            </w:r>
          </w:p>
          <w:p w14:paraId="3756B19C" w14:textId="77777777" w:rsidR="00B30FB7" w:rsidRDefault="00B30FB7" w:rsidP="002B2D5B">
            <w:pPr>
              <w:jc w:val="center"/>
              <w:rPr>
                <w:lang w:val="cy-GB"/>
              </w:rPr>
            </w:pPr>
          </w:p>
          <w:p w14:paraId="5A028581" w14:textId="2DC87FDB" w:rsidR="00B30FB7" w:rsidRDefault="00B30FB7" w:rsidP="002B2D5B">
            <w:pPr>
              <w:jc w:val="center"/>
              <w:rPr>
                <w:lang w:val="cy-GB"/>
              </w:rPr>
            </w:pPr>
          </w:p>
          <w:p w14:paraId="7FDDADCD" w14:textId="766188FB" w:rsidR="00B30FB7" w:rsidRDefault="00B30FB7" w:rsidP="002B2D5B">
            <w:pPr>
              <w:jc w:val="center"/>
              <w:rPr>
                <w:lang w:val="cy-GB"/>
              </w:rPr>
            </w:pPr>
          </w:p>
          <w:p w14:paraId="726AE90D" w14:textId="77777777" w:rsidR="00584D80" w:rsidRDefault="00584D80" w:rsidP="00406E3B">
            <w:pPr>
              <w:rPr>
                <w:lang w:val="cy-GB"/>
              </w:rPr>
            </w:pPr>
          </w:p>
          <w:p w14:paraId="3F94D278" w14:textId="77777777" w:rsidR="00584D80" w:rsidRDefault="00584D80" w:rsidP="00406E3B">
            <w:pPr>
              <w:rPr>
                <w:lang w:val="cy-GB"/>
              </w:rPr>
            </w:pPr>
          </w:p>
          <w:p w14:paraId="02645068" w14:textId="77777777" w:rsidR="00584D80" w:rsidRDefault="00584D80" w:rsidP="00406E3B">
            <w:pPr>
              <w:rPr>
                <w:lang w:val="cy-GB"/>
              </w:rPr>
            </w:pPr>
          </w:p>
          <w:p w14:paraId="44348B1D" w14:textId="77777777" w:rsidR="00584D80" w:rsidRDefault="00584D80" w:rsidP="00406E3B">
            <w:pPr>
              <w:rPr>
                <w:lang w:val="cy-GB"/>
              </w:rPr>
            </w:pPr>
          </w:p>
          <w:p w14:paraId="08115F4C" w14:textId="77777777" w:rsidR="00584D80" w:rsidRDefault="00584D80" w:rsidP="00406E3B">
            <w:pPr>
              <w:rPr>
                <w:lang w:val="cy-GB"/>
              </w:rPr>
            </w:pPr>
          </w:p>
          <w:p w14:paraId="0E40A3D8" w14:textId="77777777" w:rsidR="00584D80" w:rsidRDefault="00584D80" w:rsidP="00406E3B">
            <w:pPr>
              <w:rPr>
                <w:lang w:val="cy-GB"/>
              </w:rPr>
            </w:pPr>
          </w:p>
          <w:p w14:paraId="2FB78E66" w14:textId="77777777" w:rsidR="00584D80" w:rsidRDefault="00584D80" w:rsidP="00406E3B">
            <w:pPr>
              <w:rPr>
                <w:lang w:val="cy-GB"/>
              </w:rPr>
            </w:pPr>
          </w:p>
          <w:p w14:paraId="0E22FDF8" w14:textId="77777777" w:rsidR="00584D80" w:rsidRDefault="00584D80" w:rsidP="00406E3B">
            <w:pPr>
              <w:rPr>
                <w:lang w:val="cy-GB"/>
              </w:rPr>
            </w:pPr>
          </w:p>
          <w:p w14:paraId="17913B36" w14:textId="77777777" w:rsidR="00584D80" w:rsidRDefault="00584D80" w:rsidP="00406E3B">
            <w:pPr>
              <w:rPr>
                <w:lang w:val="cy-GB"/>
              </w:rPr>
            </w:pPr>
          </w:p>
          <w:p w14:paraId="09A26916" w14:textId="77777777" w:rsidR="00584D80" w:rsidRDefault="00584D80" w:rsidP="00406E3B">
            <w:pPr>
              <w:rPr>
                <w:lang w:val="cy-GB"/>
              </w:rPr>
            </w:pPr>
          </w:p>
          <w:p w14:paraId="438D0C02" w14:textId="2F05B94C" w:rsidR="00B30FB7" w:rsidRDefault="009C18E0" w:rsidP="00406E3B">
            <w:pPr>
              <w:rPr>
                <w:lang w:val="cy-GB"/>
              </w:rPr>
            </w:pPr>
            <w:r>
              <w:rPr>
                <w:lang w:val="cy-GB"/>
              </w:rPr>
              <w:t>Children will go to the green screen area  in preparation for recording and performing.</w:t>
            </w:r>
          </w:p>
          <w:p w14:paraId="035B5884" w14:textId="625F6005" w:rsidR="00B30FB7" w:rsidRDefault="00B30FB7" w:rsidP="002B2D5B">
            <w:pPr>
              <w:jc w:val="center"/>
              <w:rPr>
                <w:lang w:val="cy-GB"/>
              </w:rPr>
            </w:pPr>
          </w:p>
          <w:p w14:paraId="7FF39620" w14:textId="3ED3428F" w:rsidR="00B30FB7" w:rsidRDefault="00B30FB7" w:rsidP="002B2D5B">
            <w:pPr>
              <w:jc w:val="center"/>
              <w:rPr>
                <w:lang w:val="cy-GB"/>
              </w:rPr>
            </w:pPr>
          </w:p>
          <w:p w14:paraId="364122FC" w14:textId="77777777" w:rsidR="00E92699" w:rsidRDefault="00E92699" w:rsidP="002B2D5B">
            <w:pPr>
              <w:jc w:val="center"/>
              <w:rPr>
                <w:lang w:val="cy-GB"/>
              </w:rPr>
            </w:pPr>
          </w:p>
          <w:p w14:paraId="0E7A6917" w14:textId="77777777" w:rsidR="00E92699" w:rsidRDefault="00E92699" w:rsidP="002B2D5B">
            <w:pPr>
              <w:jc w:val="center"/>
              <w:rPr>
                <w:lang w:val="cy-GB"/>
              </w:rPr>
            </w:pPr>
          </w:p>
          <w:p w14:paraId="49AD4862" w14:textId="726B1080" w:rsidR="00B30FB7" w:rsidRDefault="009C18E0" w:rsidP="002B2D5B">
            <w:pPr>
              <w:jc w:val="center"/>
              <w:rPr>
                <w:lang w:val="cy-GB"/>
              </w:rPr>
            </w:pPr>
            <w:r>
              <w:rPr>
                <w:lang w:val="cy-GB"/>
              </w:rPr>
              <w:t xml:space="preserve">The children will perform </w:t>
            </w:r>
            <w:r w:rsidR="00776D0A">
              <w:rPr>
                <w:lang w:val="cy-GB"/>
              </w:rPr>
              <w:t>their Welsh oral</w:t>
            </w:r>
            <w:r>
              <w:rPr>
                <w:lang w:val="cy-GB"/>
              </w:rPr>
              <w:t xml:space="preserve"> by standing in front of the green screen. Each child in the group will </w:t>
            </w:r>
            <w:r w:rsidR="00776D0A">
              <w:rPr>
                <w:lang w:val="cy-GB"/>
              </w:rPr>
              <w:t>perform</w:t>
            </w:r>
            <w:r>
              <w:rPr>
                <w:lang w:val="cy-GB"/>
              </w:rPr>
              <w:t xml:space="preserve"> their sentences individually.</w:t>
            </w:r>
          </w:p>
          <w:p w14:paraId="23972CA7" w14:textId="7998D490" w:rsidR="00B30FB7" w:rsidRDefault="00B30FB7" w:rsidP="00E92699">
            <w:pPr>
              <w:rPr>
                <w:lang w:val="cy-GB"/>
              </w:rPr>
            </w:pPr>
          </w:p>
          <w:p w14:paraId="059DD52B" w14:textId="53A65CF7" w:rsidR="009C18E0" w:rsidRDefault="009C18E0" w:rsidP="009C18E0">
            <w:pPr>
              <w:jc w:val="center"/>
              <w:rPr>
                <w:lang w:val="cy-GB"/>
              </w:rPr>
            </w:pPr>
            <w:r>
              <w:rPr>
                <w:lang w:val="cy-GB"/>
              </w:rPr>
              <w:t>Children respond to teacher’s question with appropriate sentence pattern or answer.</w:t>
            </w:r>
          </w:p>
          <w:p w14:paraId="30494CDE" w14:textId="0716B206" w:rsidR="009C18E0" w:rsidRDefault="009C18E0" w:rsidP="002B2D5B">
            <w:pPr>
              <w:jc w:val="center"/>
              <w:rPr>
                <w:lang w:val="cy-GB"/>
              </w:rPr>
            </w:pPr>
          </w:p>
          <w:p w14:paraId="2006FD68" w14:textId="77777777" w:rsidR="009C18E0" w:rsidRDefault="009C18E0" w:rsidP="00CC68B5">
            <w:pPr>
              <w:rPr>
                <w:lang w:val="cy-GB"/>
              </w:rPr>
            </w:pPr>
          </w:p>
          <w:p w14:paraId="6A2F5ECA" w14:textId="77777777" w:rsidR="00E92699" w:rsidRDefault="00E92699" w:rsidP="002B2D5B">
            <w:pPr>
              <w:jc w:val="center"/>
              <w:rPr>
                <w:color w:val="92D050"/>
                <w:lang w:val="cy-GB"/>
              </w:rPr>
            </w:pPr>
          </w:p>
          <w:p w14:paraId="0A033ABE" w14:textId="091E4AFC" w:rsidR="00744939" w:rsidRDefault="00B30FB7" w:rsidP="002B2D5B">
            <w:pPr>
              <w:jc w:val="center"/>
              <w:rPr>
                <w:color w:val="92D050"/>
                <w:lang w:val="cy-GB"/>
              </w:rPr>
            </w:pPr>
            <w:r w:rsidRPr="00744939">
              <w:rPr>
                <w:color w:val="92D050"/>
                <w:lang w:val="cy-GB"/>
              </w:rPr>
              <w:t>Children can playback their videos to assess their performances</w:t>
            </w:r>
            <w:r w:rsidR="00744939" w:rsidRPr="00744939">
              <w:rPr>
                <w:color w:val="92D050"/>
                <w:lang w:val="cy-GB"/>
              </w:rPr>
              <w:t xml:space="preserve">. </w:t>
            </w:r>
          </w:p>
          <w:p w14:paraId="771F869B" w14:textId="3A98A8FB" w:rsidR="00B30FB7" w:rsidRPr="00744939" w:rsidRDefault="00744939" w:rsidP="002B2D5B">
            <w:pPr>
              <w:jc w:val="center"/>
              <w:rPr>
                <w:color w:val="92D050"/>
                <w:lang w:val="cy-GB"/>
              </w:rPr>
            </w:pPr>
            <w:r w:rsidRPr="00744939">
              <w:rPr>
                <w:color w:val="92D050"/>
                <w:lang w:val="cy-GB"/>
              </w:rPr>
              <w:t xml:space="preserve">Children can add comments </w:t>
            </w:r>
            <w:r>
              <w:rPr>
                <w:color w:val="92D050"/>
                <w:lang w:val="cy-GB"/>
              </w:rPr>
              <w:t xml:space="preserve">individually </w:t>
            </w:r>
            <w:r w:rsidRPr="00744939">
              <w:rPr>
                <w:color w:val="92D050"/>
                <w:lang w:val="cy-GB"/>
              </w:rPr>
              <w:t xml:space="preserve">using </w:t>
            </w:r>
            <w:r>
              <w:rPr>
                <w:color w:val="92D050"/>
                <w:lang w:val="cy-GB"/>
              </w:rPr>
              <w:t xml:space="preserve">the </w:t>
            </w:r>
            <w:r w:rsidRPr="00744939">
              <w:rPr>
                <w:color w:val="92D050"/>
                <w:lang w:val="cy-GB"/>
              </w:rPr>
              <w:t>recording feature</w:t>
            </w:r>
            <w:r>
              <w:rPr>
                <w:color w:val="92D050"/>
                <w:lang w:val="cy-GB"/>
              </w:rPr>
              <w:t>. Children should i</w:t>
            </w:r>
            <w:r w:rsidRPr="00744939">
              <w:rPr>
                <w:color w:val="92D050"/>
                <w:lang w:val="cy-GB"/>
              </w:rPr>
              <w:t xml:space="preserve">dentify what </w:t>
            </w:r>
            <w:r>
              <w:rPr>
                <w:color w:val="92D050"/>
                <w:lang w:val="cy-GB"/>
              </w:rPr>
              <w:t>went</w:t>
            </w:r>
            <w:r w:rsidRPr="00744939">
              <w:rPr>
                <w:color w:val="92D050"/>
                <w:lang w:val="cy-GB"/>
              </w:rPr>
              <w:t xml:space="preserve"> well</w:t>
            </w:r>
            <w:r w:rsidR="00DF3B98">
              <w:rPr>
                <w:color w:val="92D050"/>
                <w:lang w:val="cy-GB"/>
              </w:rPr>
              <w:t xml:space="preserve"> (Year 1). Also w</w:t>
            </w:r>
            <w:r w:rsidRPr="00744939">
              <w:rPr>
                <w:color w:val="92D050"/>
                <w:lang w:val="cy-GB"/>
              </w:rPr>
              <w:t>hat they think could be improved</w:t>
            </w:r>
            <w:r w:rsidR="00DF3B98">
              <w:rPr>
                <w:color w:val="92D050"/>
                <w:lang w:val="cy-GB"/>
              </w:rPr>
              <w:t xml:space="preserve"> and</w:t>
            </w:r>
            <w:r w:rsidRPr="00744939">
              <w:rPr>
                <w:color w:val="92D050"/>
                <w:lang w:val="cy-GB"/>
              </w:rPr>
              <w:t xml:space="preserve"> give reasons f</w:t>
            </w:r>
            <w:r w:rsidR="00DF3B98">
              <w:rPr>
                <w:color w:val="92D050"/>
                <w:lang w:val="cy-GB"/>
              </w:rPr>
              <w:t>or this (Year 2).</w:t>
            </w:r>
          </w:p>
          <w:p w14:paraId="68A65A27" w14:textId="77777777" w:rsidR="007065ED" w:rsidRPr="00202A0E" w:rsidRDefault="007065ED" w:rsidP="00744939">
            <w:pPr>
              <w:rPr>
                <w:lang w:val="cy-GB"/>
              </w:rPr>
            </w:pPr>
          </w:p>
          <w:p w14:paraId="412AF2A1" w14:textId="77777777" w:rsidR="002B2D5B" w:rsidRPr="00202A0E" w:rsidRDefault="002B2D5B" w:rsidP="002B2D5B">
            <w:pPr>
              <w:jc w:val="center"/>
              <w:rPr>
                <w:lang w:val="cy-GB"/>
              </w:rPr>
            </w:pPr>
          </w:p>
          <w:p w14:paraId="27AADFAF" w14:textId="77777777" w:rsidR="002B2D5B" w:rsidRPr="00202A0E" w:rsidRDefault="002B2D5B" w:rsidP="002B2D5B">
            <w:pPr>
              <w:jc w:val="center"/>
              <w:rPr>
                <w:lang w:val="cy-GB"/>
              </w:rPr>
            </w:pPr>
          </w:p>
          <w:p w14:paraId="61540434" w14:textId="77777777" w:rsidR="002B2D5B" w:rsidRPr="00202A0E" w:rsidRDefault="002B2D5B" w:rsidP="002B2D5B">
            <w:pPr>
              <w:jc w:val="center"/>
              <w:rPr>
                <w:lang w:val="cy-GB"/>
              </w:rPr>
            </w:pPr>
          </w:p>
          <w:p w14:paraId="6F32319A" w14:textId="77777777" w:rsidR="002B2D5B" w:rsidRPr="00202A0E" w:rsidRDefault="002B2D5B" w:rsidP="002B2D5B">
            <w:pPr>
              <w:jc w:val="center"/>
              <w:rPr>
                <w:lang w:val="cy-GB"/>
              </w:rPr>
            </w:pPr>
          </w:p>
        </w:tc>
        <w:tc>
          <w:tcPr>
            <w:tcW w:w="2903" w:type="dxa"/>
          </w:tcPr>
          <w:p w14:paraId="479D434E" w14:textId="2FC5FD19" w:rsidR="00DD1238" w:rsidRDefault="00DD1238" w:rsidP="002B2D5B">
            <w:pPr>
              <w:jc w:val="center"/>
              <w:rPr>
                <w:lang w:val="cy-GB"/>
              </w:rPr>
            </w:pPr>
            <w:r>
              <w:rPr>
                <w:lang w:val="cy-GB"/>
              </w:rPr>
              <w:lastRenderedPageBreak/>
              <w:t xml:space="preserve">Templates </w:t>
            </w:r>
          </w:p>
          <w:p w14:paraId="6AC61D5E" w14:textId="77777777" w:rsidR="00DD1238" w:rsidRDefault="00DD1238" w:rsidP="002B2D5B">
            <w:pPr>
              <w:jc w:val="center"/>
              <w:rPr>
                <w:lang w:val="cy-GB"/>
              </w:rPr>
            </w:pPr>
          </w:p>
          <w:p w14:paraId="351F91F6" w14:textId="6B4EC0CF" w:rsidR="00DD1238" w:rsidRDefault="00DD1238" w:rsidP="002B2D5B">
            <w:pPr>
              <w:jc w:val="center"/>
              <w:rPr>
                <w:lang w:val="cy-GB"/>
              </w:rPr>
            </w:pPr>
          </w:p>
          <w:p w14:paraId="4747C0FB" w14:textId="26C339B9" w:rsidR="00584D80" w:rsidRDefault="00584D80" w:rsidP="002B2D5B">
            <w:pPr>
              <w:jc w:val="center"/>
              <w:rPr>
                <w:lang w:val="cy-GB"/>
              </w:rPr>
            </w:pPr>
          </w:p>
          <w:p w14:paraId="2A8A2E33" w14:textId="121B12A7" w:rsidR="00584D80" w:rsidRDefault="00584D80" w:rsidP="002B2D5B">
            <w:pPr>
              <w:jc w:val="center"/>
              <w:rPr>
                <w:lang w:val="cy-GB"/>
              </w:rPr>
            </w:pPr>
          </w:p>
          <w:p w14:paraId="33A74605" w14:textId="3335EDE2" w:rsidR="00584D80" w:rsidRDefault="00584D80" w:rsidP="002B2D5B">
            <w:pPr>
              <w:jc w:val="center"/>
              <w:rPr>
                <w:lang w:val="cy-GB"/>
              </w:rPr>
            </w:pPr>
          </w:p>
          <w:p w14:paraId="36F3B631" w14:textId="3EA14D64" w:rsidR="00584D80" w:rsidRDefault="00584D80" w:rsidP="002B2D5B">
            <w:pPr>
              <w:jc w:val="center"/>
              <w:rPr>
                <w:lang w:val="cy-GB"/>
              </w:rPr>
            </w:pPr>
          </w:p>
          <w:p w14:paraId="4D22DC21" w14:textId="4D63BFEB" w:rsidR="00584D80" w:rsidRDefault="00584D80" w:rsidP="002B2D5B">
            <w:pPr>
              <w:jc w:val="center"/>
              <w:rPr>
                <w:lang w:val="cy-GB"/>
              </w:rPr>
            </w:pPr>
          </w:p>
          <w:p w14:paraId="06C683B9" w14:textId="08B81286" w:rsidR="00584D80" w:rsidRDefault="00584D80" w:rsidP="002B2D5B">
            <w:pPr>
              <w:jc w:val="center"/>
              <w:rPr>
                <w:lang w:val="cy-GB"/>
              </w:rPr>
            </w:pPr>
          </w:p>
          <w:p w14:paraId="18AB48A4" w14:textId="7E0E8AA0" w:rsidR="00584D80" w:rsidRDefault="00584D80" w:rsidP="002B2D5B">
            <w:pPr>
              <w:jc w:val="center"/>
              <w:rPr>
                <w:lang w:val="cy-GB"/>
              </w:rPr>
            </w:pPr>
          </w:p>
          <w:p w14:paraId="0EE90E2B" w14:textId="1DD14CC8" w:rsidR="00584D80" w:rsidRDefault="00584D80" w:rsidP="002B2D5B">
            <w:pPr>
              <w:jc w:val="center"/>
              <w:rPr>
                <w:lang w:val="cy-GB"/>
              </w:rPr>
            </w:pPr>
          </w:p>
          <w:p w14:paraId="017B613D" w14:textId="754E06B2" w:rsidR="00584D80" w:rsidRDefault="00584D80" w:rsidP="002B2D5B">
            <w:pPr>
              <w:jc w:val="center"/>
              <w:rPr>
                <w:lang w:val="cy-GB"/>
              </w:rPr>
            </w:pPr>
          </w:p>
          <w:p w14:paraId="4D63DAF1" w14:textId="0AD333BC" w:rsidR="00584D80" w:rsidRDefault="00584D80" w:rsidP="002B2D5B">
            <w:pPr>
              <w:jc w:val="center"/>
              <w:rPr>
                <w:lang w:val="cy-GB"/>
              </w:rPr>
            </w:pPr>
          </w:p>
          <w:p w14:paraId="63746127" w14:textId="02BFF54E" w:rsidR="00584D80" w:rsidRDefault="00584D80" w:rsidP="002B2D5B">
            <w:pPr>
              <w:jc w:val="center"/>
              <w:rPr>
                <w:lang w:val="cy-GB"/>
              </w:rPr>
            </w:pPr>
          </w:p>
          <w:p w14:paraId="1932668A" w14:textId="3D946E43" w:rsidR="00584D80" w:rsidRDefault="00584D80" w:rsidP="002B2D5B">
            <w:pPr>
              <w:jc w:val="center"/>
              <w:rPr>
                <w:lang w:val="cy-GB"/>
              </w:rPr>
            </w:pPr>
          </w:p>
          <w:p w14:paraId="0256DEAE" w14:textId="59A9609F" w:rsidR="00584D80" w:rsidRDefault="00584D80" w:rsidP="002B2D5B">
            <w:pPr>
              <w:jc w:val="center"/>
              <w:rPr>
                <w:lang w:val="cy-GB"/>
              </w:rPr>
            </w:pPr>
          </w:p>
          <w:p w14:paraId="51ECA26F" w14:textId="7E2051AA" w:rsidR="00584D80" w:rsidRDefault="00584D80" w:rsidP="002B2D5B">
            <w:pPr>
              <w:jc w:val="center"/>
              <w:rPr>
                <w:lang w:val="cy-GB"/>
              </w:rPr>
            </w:pPr>
          </w:p>
          <w:p w14:paraId="38E9E2B1" w14:textId="7FAA648F" w:rsidR="00584D80" w:rsidRDefault="00584D80" w:rsidP="002B2D5B">
            <w:pPr>
              <w:jc w:val="center"/>
              <w:rPr>
                <w:lang w:val="cy-GB"/>
              </w:rPr>
            </w:pPr>
          </w:p>
          <w:p w14:paraId="46E0ADFF" w14:textId="347FE6C8" w:rsidR="00584D80" w:rsidRDefault="00584D80" w:rsidP="002B2D5B">
            <w:pPr>
              <w:jc w:val="center"/>
              <w:rPr>
                <w:lang w:val="cy-GB"/>
              </w:rPr>
            </w:pPr>
          </w:p>
          <w:p w14:paraId="29C543A6" w14:textId="0FC10B9A" w:rsidR="00584D80" w:rsidRDefault="00584D80" w:rsidP="002B2D5B">
            <w:pPr>
              <w:jc w:val="center"/>
              <w:rPr>
                <w:lang w:val="cy-GB"/>
              </w:rPr>
            </w:pPr>
          </w:p>
          <w:p w14:paraId="7BE6D3AE" w14:textId="6153B804" w:rsidR="00584D80" w:rsidRDefault="00584D80" w:rsidP="002B2D5B">
            <w:pPr>
              <w:jc w:val="center"/>
              <w:rPr>
                <w:lang w:val="cy-GB"/>
              </w:rPr>
            </w:pPr>
          </w:p>
          <w:p w14:paraId="63C74A64" w14:textId="6F7DCF78" w:rsidR="00584D80" w:rsidRDefault="00584D80" w:rsidP="002B2D5B">
            <w:pPr>
              <w:jc w:val="center"/>
              <w:rPr>
                <w:lang w:val="cy-GB"/>
              </w:rPr>
            </w:pPr>
          </w:p>
          <w:p w14:paraId="488D1313" w14:textId="672189B4" w:rsidR="00584D80" w:rsidRDefault="00584D80" w:rsidP="002B2D5B">
            <w:pPr>
              <w:jc w:val="center"/>
              <w:rPr>
                <w:lang w:val="cy-GB"/>
              </w:rPr>
            </w:pPr>
          </w:p>
          <w:p w14:paraId="0CACBB60" w14:textId="599D0473" w:rsidR="00584D80" w:rsidRDefault="00584D80" w:rsidP="002B2D5B">
            <w:pPr>
              <w:jc w:val="center"/>
              <w:rPr>
                <w:lang w:val="cy-GB"/>
              </w:rPr>
            </w:pPr>
          </w:p>
          <w:p w14:paraId="77C0A0EA" w14:textId="33EA3BDA" w:rsidR="00584D80" w:rsidRDefault="00584D80" w:rsidP="002B2D5B">
            <w:pPr>
              <w:jc w:val="center"/>
              <w:rPr>
                <w:lang w:val="cy-GB"/>
              </w:rPr>
            </w:pPr>
          </w:p>
          <w:p w14:paraId="3C06E400" w14:textId="6F65AA9D" w:rsidR="00584D80" w:rsidRDefault="00584D80" w:rsidP="002B2D5B">
            <w:pPr>
              <w:jc w:val="center"/>
              <w:rPr>
                <w:lang w:val="cy-GB"/>
              </w:rPr>
            </w:pPr>
          </w:p>
          <w:p w14:paraId="2A4F4857" w14:textId="3E96FC76" w:rsidR="00584D80" w:rsidRDefault="00584D80" w:rsidP="002B2D5B">
            <w:pPr>
              <w:jc w:val="center"/>
              <w:rPr>
                <w:lang w:val="cy-GB"/>
              </w:rPr>
            </w:pPr>
          </w:p>
          <w:p w14:paraId="415FFFF4" w14:textId="1AEAF940" w:rsidR="00584D80" w:rsidRDefault="00584D80" w:rsidP="002B2D5B">
            <w:pPr>
              <w:jc w:val="center"/>
              <w:rPr>
                <w:lang w:val="cy-GB"/>
              </w:rPr>
            </w:pPr>
          </w:p>
          <w:p w14:paraId="4368DC46" w14:textId="28D742F9" w:rsidR="00584D80" w:rsidRDefault="00584D80" w:rsidP="002B2D5B">
            <w:pPr>
              <w:jc w:val="center"/>
              <w:rPr>
                <w:lang w:val="cy-GB"/>
              </w:rPr>
            </w:pPr>
          </w:p>
          <w:p w14:paraId="65310041" w14:textId="23E3A77D" w:rsidR="00584D80" w:rsidRDefault="00584D80" w:rsidP="002B2D5B">
            <w:pPr>
              <w:jc w:val="center"/>
              <w:rPr>
                <w:lang w:val="cy-GB"/>
              </w:rPr>
            </w:pPr>
          </w:p>
          <w:p w14:paraId="6F9D3322" w14:textId="7CBF9F8D" w:rsidR="00584D80" w:rsidRDefault="00584D80" w:rsidP="002B2D5B">
            <w:pPr>
              <w:jc w:val="center"/>
              <w:rPr>
                <w:lang w:val="cy-GB"/>
              </w:rPr>
            </w:pPr>
          </w:p>
          <w:p w14:paraId="5E58DC55" w14:textId="12098951" w:rsidR="00584D80" w:rsidRDefault="00584D80" w:rsidP="002B2D5B">
            <w:pPr>
              <w:jc w:val="center"/>
              <w:rPr>
                <w:lang w:val="cy-GB"/>
              </w:rPr>
            </w:pPr>
          </w:p>
          <w:p w14:paraId="12E59323" w14:textId="0C4A6DB9" w:rsidR="00584D80" w:rsidRDefault="00584D80" w:rsidP="002B2D5B">
            <w:pPr>
              <w:jc w:val="center"/>
              <w:rPr>
                <w:lang w:val="cy-GB"/>
              </w:rPr>
            </w:pPr>
          </w:p>
          <w:p w14:paraId="1E601B0A" w14:textId="67FA1763" w:rsidR="00584D80" w:rsidRDefault="00584D80" w:rsidP="002B2D5B">
            <w:pPr>
              <w:jc w:val="center"/>
              <w:rPr>
                <w:lang w:val="cy-GB"/>
              </w:rPr>
            </w:pPr>
          </w:p>
          <w:p w14:paraId="0060191F" w14:textId="01B059D0" w:rsidR="00584D80" w:rsidRDefault="00584D80" w:rsidP="002B2D5B">
            <w:pPr>
              <w:jc w:val="center"/>
              <w:rPr>
                <w:lang w:val="cy-GB"/>
              </w:rPr>
            </w:pPr>
          </w:p>
          <w:p w14:paraId="65721FBB" w14:textId="663846B9" w:rsidR="00584D80" w:rsidRDefault="00584D80" w:rsidP="002B2D5B">
            <w:pPr>
              <w:jc w:val="center"/>
              <w:rPr>
                <w:lang w:val="cy-GB"/>
              </w:rPr>
            </w:pPr>
          </w:p>
          <w:p w14:paraId="17FE2683" w14:textId="0C183A5F" w:rsidR="00584D80" w:rsidRDefault="00584D80" w:rsidP="002B2D5B">
            <w:pPr>
              <w:jc w:val="center"/>
              <w:rPr>
                <w:lang w:val="cy-GB"/>
              </w:rPr>
            </w:pPr>
          </w:p>
          <w:p w14:paraId="18840CA1" w14:textId="1CE54638" w:rsidR="00584D80" w:rsidRDefault="00584D80" w:rsidP="002B2D5B">
            <w:pPr>
              <w:jc w:val="center"/>
              <w:rPr>
                <w:lang w:val="cy-GB"/>
              </w:rPr>
            </w:pPr>
          </w:p>
          <w:p w14:paraId="22C3A1FF" w14:textId="462A6A56" w:rsidR="00584D80" w:rsidRDefault="00584D80" w:rsidP="002B2D5B">
            <w:pPr>
              <w:jc w:val="center"/>
              <w:rPr>
                <w:lang w:val="cy-GB"/>
              </w:rPr>
            </w:pPr>
          </w:p>
          <w:p w14:paraId="643E2FA5" w14:textId="40B6B4F1" w:rsidR="00584D80" w:rsidRDefault="00584D80" w:rsidP="002B2D5B">
            <w:pPr>
              <w:jc w:val="center"/>
              <w:rPr>
                <w:lang w:val="cy-GB"/>
              </w:rPr>
            </w:pPr>
          </w:p>
          <w:p w14:paraId="3C485FE3" w14:textId="3F93553E" w:rsidR="00584D80" w:rsidRDefault="00584D80" w:rsidP="002B2D5B">
            <w:pPr>
              <w:jc w:val="center"/>
              <w:rPr>
                <w:lang w:val="cy-GB"/>
              </w:rPr>
            </w:pPr>
          </w:p>
          <w:p w14:paraId="1239F3D5" w14:textId="544BF0B8" w:rsidR="00584D80" w:rsidRDefault="00584D80" w:rsidP="002B2D5B">
            <w:pPr>
              <w:jc w:val="center"/>
              <w:rPr>
                <w:lang w:val="cy-GB"/>
              </w:rPr>
            </w:pPr>
          </w:p>
          <w:p w14:paraId="005EA17B" w14:textId="4965AEF8" w:rsidR="00584D80" w:rsidRDefault="00584D80" w:rsidP="002B2D5B">
            <w:pPr>
              <w:jc w:val="center"/>
              <w:rPr>
                <w:lang w:val="cy-GB"/>
              </w:rPr>
            </w:pPr>
          </w:p>
          <w:p w14:paraId="5CF63E47" w14:textId="6DC01E61" w:rsidR="00584D80" w:rsidRDefault="00584D80" w:rsidP="002B2D5B">
            <w:pPr>
              <w:jc w:val="center"/>
              <w:rPr>
                <w:lang w:val="cy-GB"/>
              </w:rPr>
            </w:pPr>
          </w:p>
          <w:p w14:paraId="7E5A615A" w14:textId="6C55AC1C" w:rsidR="00584D80" w:rsidRDefault="00584D80" w:rsidP="002B2D5B">
            <w:pPr>
              <w:jc w:val="center"/>
              <w:rPr>
                <w:lang w:val="cy-GB"/>
              </w:rPr>
            </w:pPr>
          </w:p>
          <w:p w14:paraId="2DB89619" w14:textId="1D631487" w:rsidR="00584D80" w:rsidRDefault="00584D80" w:rsidP="002B2D5B">
            <w:pPr>
              <w:jc w:val="center"/>
              <w:rPr>
                <w:lang w:val="cy-GB"/>
              </w:rPr>
            </w:pPr>
          </w:p>
          <w:p w14:paraId="7D17318B" w14:textId="7DD48BAB" w:rsidR="00584D80" w:rsidRDefault="00584D80" w:rsidP="002B2D5B">
            <w:pPr>
              <w:jc w:val="center"/>
              <w:rPr>
                <w:lang w:val="cy-GB"/>
              </w:rPr>
            </w:pPr>
          </w:p>
          <w:p w14:paraId="5DFF07CB" w14:textId="1BDAED83" w:rsidR="00584D80" w:rsidRDefault="00584D80" w:rsidP="002B2D5B">
            <w:pPr>
              <w:jc w:val="center"/>
              <w:rPr>
                <w:lang w:val="cy-GB"/>
              </w:rPr>
            </w:pPr>
          </w:p>
          <w:p w14:paraId="38D66A3F" w14:textId="14B6BA72" w:rsidR="00584D80" w:rsidRDefault="00584D80" w:rsidP="002B2D5B">
            <w:pPr>
              <w:jc w:val="center"/>
              <w:rPr>
                <w:lang w:val="cy-GB"/>
              </w:rPr>
            </w:pPr>
          </w:p>
          <w:p w14:paraId="411B6CCC" w14:textId="5429AF97" w:rsidR="00584D80" w:rsidRDefault="00584D80" w:rsidP="002B2D5B">
            <w:pPr>
              <w:jc w:val="center"/>
              <w:rPr>
                <w:lang w:val="cy-GB"/>
              </w:rPr>
            </w:pPr>
          </w:p>
          <w:p w14:paraId="5E4219C2" w14:textId="28E30284" w:rsidR="00584D80" w:rsidRDefault="00584D80" w:rsidP="002B2D5B">
            <w:pPr>
              <w:jc w:val="center"/>
              <w:rPr>
                <w:lang w:val="cy-GB"/>
              </w:rPr>
            </w:pPr>
          </w:p>
          <w:p w14:paraId="27E45008" w14:textId="7CDF00B8" w:rsidR="00584D80" w:rsidRDefault="00584D80" w:rsidP="002B2D5B">
            <w:pPr>
              <w:jc w:val="center"/>
              <w:rPr>
                <w:lang w:val="cy-GB"/>
              </w:rPr>
            </w:pPr>
          </w:p>
          <w:p w14:paraId="122B8D6E" w14:textId="2BDD6EBB" w:rsidR="00584D80" w:rsidRDefault="00584D80" w:rsidP="002B2D5B">
            <w:pPr>
              <w:jc w:val="center"/>
              <w:rPr>
                <w:lang w:val="cy-GB"/>
              </w:rPr>
            </w:pPr>
          </w:p>
          <w:p w14:paraId="68EDD77E" w14:textId="0770FBA1" w:rsidR="00584D80" w:rsidRDefault="00584D80" w:rsidP="002B2D5B">
            <w:pPr>
              <w:jc w:val="center"/>
              <w:rPr>
                <w:lang w:val="cy-GB"/>
              </w:rPr>
            </w:pPr>
          </w:p>
          <w:p w14:paraId="3FB5D8D5" w14:textId="77777777" w:rsidR="00584D80" w:rsidRDefault="00584D80" w:rsidP="00584D80">
            <w:pPr>
              <w:rPr>
                <w:lang w:val="cy-GB"/>
              </w:rPr>
            </w:pPr>
          </w:p>
          <w:p w14:paraId="51D7FEEF" w14:textId="4D619F0D" w:rsidR="00BB77AF" w:rsidRDefault="000E6FB5" w:rsidP="002B2D5B">
            <w:pPr>
              <w:jc w:val="center"/>
              <w:rPr>
                <w:lang w:val="cy-GB"/>
              </w:rPr>
            </w:pPr>
            <w:r>
              <w:rPr>
                <w:lang w:val="cy-GB"/>
              </w:rPr>
              <w:t>Green screen</w:t>
            </w:r>
          </w:p>
          <w:p w14:paraId="7023DBD1" w14:textId="77777777" w:rsidR="000E6FB5" w:rsidRDefault="000E6FB5" w:rsidP="002B2D5B">
            <w:pPr>
              <w:jc w:val="center"/>
              <w:rPr>
                <w:lang w:val="cy-GB"/>
              </w:rPr>
            </w:pPr>
          </w:p>
          <w:p w14:paraId="7436CE76" w14:textId="7ABDEDF9" w:rsidR="000E6FB5" w:rsidRDefault="000E6FB5" w:rsidP="002B2D5B">
            <w:pPr>
              <w:jc w:val="center"/>
              <w:rPr>
                <w:lang w:val="cy-GB"/>
              </w:rPr>
            </w:pPr>
            <w:r>
              <w:rPr>
                <w:lang w:val="cy-GB"/>
              </w:rPr>
              <w:t>Ipod</w:t>
            </w:r>
          </w:p>
          <w:p w14:paraId="73A5E4AB" w14:textId="34373332" w:rsidR="000E6FB5" w:rsidRPr="00202A0E" w:rsidRDefault="000E6FB5" w:rsidP="002B2D5B">
            <w:pPr>
              <w:jc w:val="center"/>
              <w:rPr>
                <w:lang w:val="cy-GB"/>
              </w:rPr>
            </w:pPr>
            <w:r>
              <w:rPr>
                <w:lang w:val="cy-GB"/>
              </w:rPr>
              <w:t>‘Green screen by do ink’ App</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59BDB09E" w:rsidR="002B2D5B" w:rsidRDefault="00ED5EAF" w:rsidP="002B2D5B">
            <w:pPr>
              <w:jc w:val="center"/>
              <w:rPr>
                <w:lang w:val="cy-GB"/>
              </w:rPr>
            </w:pPr>
            <w:r>
              <w:rPr>
                <w:lang w:val="cy-GB"/>
              </w:rPr>
              <w:t>Children can play back their videos to the class or present what they have practised.</w:t>
            </w:r>
          </w:p>
          <w:p w14:paraId="5D2D78F6" w14:textId="34864DDC" w:rsidR="00ED5EAF" w:rsidRDefault="00ED5EAF" w:rsidP="002B2D5B">
            <w:pPr>
              <w:jc w:val="center"/>
              <w:rPr>
                <w:lang w:val="cy-GB"/>
              </w:rPr>
            </w:pPr>
          </w:p>
          <w:p w14:paraId="1F65B842" w14:textId="67021990" w:rsidR="00ED5EAF" w:rsidRPr="00C44397" w:rsidRDefault="00ED5EAF" w:rsidP="002B2D5B">
            <w:pPr>
              <w:jc w:val="center"/>
              <w:rPr>
                <w:color w:val="0070C0"/>
                <w:lang w:val="cy-GB"/>
              </w:rPr>
            </w:pPr>
            <w:r w:rsidRPr="00C44397">
              <w:rPr>
                <w:color w:val="0070C0"/>
                <w:lang w:val="cy-GB"/>
              </w:rPr>
              <w:t>Other children who are listening can peer assess.</w:t>
            </w:r>
          </w:p>
          <w:p w14:paraId="569BA372" w14:textId="32F042CC" w:rsidR="00FB12C9" w:rsidRDefault="00FB12C9" w:rsidP="002B2D5B">
            <w:pPr>
              <w:jc w:val="center"/>
              <w:rPr>
                <w:lang w:val="cy-GB"/>
              </w:rPr>
            </w:pPr>
          </w:p>
          <w:p w14:paraId="463F64C0" w14:textId="0908EF06" w:rsidR="00707FA5" w:rsidRDefault="00707FA5" w:rsidP="002B2D5B">
            <w:pPr>
              <w:jc w:val="center"/>
              <w:rPr>
                <w:lang w:val="cy-GB"/>
              </w:rPr>
            </w:pPr>
          </w:p>
          <w:p w14:paraId="36C6616B" w14:textId="73940E19" w:rsidR="00707FA5" w:rsidRDefault="00707FA5" w:rsidP="002B2D5B">
            <w:pPr>
              <w:jc w:val="center"/>
              <w:rPr>
                <w:lang w:val="cy-GB"/>
              </w:rPr>
            </w:pPr>
          </w:p>
          <w:p w14:paraId="11EDD92F" w14:textId="6CB19C8A" w:rsidR="00707FA5" w:rsidRDefault="00707FA5" w:rsidP="002B2D5B">
            <w:pPr>
              <w:jc w:val="center"/>
              <w:rPr>
                <w:lang w:val="cy-GB"/>
              </w:rPr>
            </w:pPr>
          </w:p>
          <w:p w14:paraId="74CF4A5F" w14:textId="137A4C74" w:rsidR="00707FA5" w:rsidRPr="00707FA5" w:rsidRDefault="00707FA5" w:rsidP="002B2D5B">
            <w:pPr>
              <w:jc w:val="center"/>
              <w:rPr>
                <w:color w:val="92D050"/>
                <w:lang w:val="cy-GB"/>
              </w:rPr>
            </w:pPr>
            <w:r w:rsidRPr="00707FA5">
              <w:rPr>
                <w:color w:val="92D050"/>
                <w:lang w:val="cy-GB"/>
              </w:rPr>
              <w:t>Give children the ipod to digitally record class responses.</w:t>
            </w:r>
          </w:p>
          <w:p w14:paraId="75ED9D80" w14:textId="77777777" w:rsidR="00707FA5" w:rsidRDefault="00707FA5" w:rsidP="002B2D5B">
            <w:pPr>
              <w:jc w:val="center"/>
              <w:rPr>
                <w:lang w:val="cy-GB"/>
              </w:rPr>
            </w:pPr>
          </w:p>
          <w:p w14:paraId="39E95A6C" w14:textId="77777777" w:rsidR="002B2D5B" w:rsidRPr="00202A0E" w:rsidRDefault="002B2D5B" w:rsidP="002B2D5B">
            <w:pPr>
              <w:jc w:val="center"/>
              <w:rPr>
                <w:lang w:val="cy-GB"/>
              </w:rPr>
            </w:pPr>
          </w:p>
          <w:p w14:paraId="483EB441" w14:textId="77777777" w:rsidR="002B2D5B" w:rsidRPr="00202A0E" w:rsidRDefault="002B2D5B" w:rsidP="002B2D5B">
            <w:pPr>
              <w:jc w:val="center"/>
              <w:rPr>
                <w:lang w:val="cy-GB"/>
              </w:rPr>
            </w:pPr>
          </w:p>
        </w:tc>
        <w:tc>
          <w:tcPr>
            <w:tcW w:w="4971" w:type="dxa"/>
          </w:tcPr>
          <w:p w14:paraId="28960558" w14:textId="1D8A0A62" w:rsidR="002B2D5B" w:rsidRDefault="00ED5EAF" w:rsidP="002B2D5B">
            <w:pPr>
              <w:jc w:val="center"/>
              <w:rPr>
                <w:lang w:val="cy-GB"/>
              </w:rPr>
            </w:pPr>
            <w:r>
              <w:rPr>
                <w:lang w:val="cy-GB"/>
              </w:rPr>
              <w:t xml:space="preserve">Children who are listening can </w:t>
            </w:r>
            <w:r w:rsidR="008F55C1">
              <w:rPr>
                <w:lang w:val="cy-GB"/>
              </w:rPr>
              <w:t>think of what the individual/group did well</w:t>
            </w:r>
            <w:r>
              <w:rPr>
                <w:lang w:val="cy-GB"/>
              </w:rPr>
              <w:t>.</w:t>
            </w:r>
          </w:p>
          <w:p w14:paraId="42E79ED0" w14:textId="4AC47A89" w:rsidR="00ED5EAF" w:rsidRDefault="00ED5EAF" w:rsidP="002B2D5B">
            <w:pPr>
              <w:jc w:val="center"/>
              <w:rPr>
                <w:lang w:val="cy-GB"/>
              </w:rPr>
            </w:pPr>
          </w:p>
          <w:p w14:paraId="6E9DC5F7" w14:textId="3B742CAC" w:rsidR="00ED5EAF" w:rsidRDefault="00ED5EAF" w:rsidP="002B2D5B">
            <w:pPr>
              <w:jc w:val="center"/>
              <w:rPr>
                <w:color w:val="0070C0"/>
                <w:lang w:val="cy-GB"/>
              </w:rPr>
            </w:pPr>
            <w:r w:rsidRPr="00C44397">
              <w:rPr>
                <w:color w:val="0070C0"/>
                <w:lang w:val="cy-GB"/>
              </w:rPr>
              <w:t>Peer assessment - Children to suggest how the group could extend their work further to develop their performance. (</w:t>
            </w:r>
            <w:r w:rsidR="009A1EAD">
              <w:rPr>
                <w:color w:val="0070C0"/>
                <w:lang w:val="cy-GB"/>
              </w:rPr>
              <w:t xml:space="preserve">E.g. </w:t>
            </w:r>
            <w:r w:rsidRPr="00C44397">
              <w:rPr>
                <w:color w:val="0070C0"/>
                <w:lang w:val="cy-GB"/>
              </w:rPr>
              <w:t>An extra sentence or two...give a reason for what they like/dislike)</w:t>
            </w:r>
            <w:r w:rsidR="00C44397">
              <w:rPr>
                <w:color w:val="0070C0"/>
                <w:lang w:val="cy-GB"/>
              </w:rPr>
              <w:t>.</w:t>
            </w:r>
          </w:p>
          <w:p w14:paraId="7481D353" w14:textId="77777777" w:rsidR="00162507" w:rsidRDefault="00162507" w:rsidP="00162507">
            <w:pPr>
              <w:rPr>
                <w:color w:val="92D050"/>
                <w:lang w:val="cy-GB"/>
              </w:rPr>
            </w:pPr>
          </w:p>
          <w:p w14:paraId="0E61511D" w14:textId="37C027BE" w:rsidR="002B2D5B" w:rsidRPr="00707FA5" w:rsidRDefault="00162507" w:rsidP="00707FA5">
            <w:pPr>
              <w:rPr>
                <w:color w:val="0070C0"/>
                <w:lang w:val="cy-GB"/>
              </w:rPr>
            </w:pPr>
            <w:r>
              <w:rPr>
                <w:color w:val="92D050"/>
                <w:lang w:val="cy-GB"/>
              </w:rPr>
              <w:t>Children can choose to record these comments digitally (peer assessment)</w:t>
            </w:r>
          </w:p>
          <w:p w14:paraId="46716F0C" w14:textId="77777777" w:rsidR="002B2D5B" w:rsidRPr="00202A0E" w:rsidRDefault="002B2D5B" w:rsidP="002B2D5B">
            <w:pPr>
              <w:jc w:val="center"/>
              <w:rPr>
                <w:lang w:val="cy-GB"/>
              </w:rPr>
            </w:pPr>
          </w:p>
        </w:tc>
        <w:tc>
          <w:tcPr>
            <w:tcW w:w="2903" w:type="dxa"/>
          </w:tcPr>
          <w:p w14:paraId="08BDEAF7" w14:textId="77777777" w:rsidR="002B2D5B" w:rsidRPr="00202A0E" w:rsidRDefault="002B2D5B" w:rsidP="002B2D5B">
            <w:pPr>
              <w:jc w:val="center"/>
              <w:rPr>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7777777" w:rsidR="00825827" w:rsidRPr="00825827" w:rsidRDefault="00825827" w:rsidP="00825827">
            <w:pPr>
              <w:rPr>
                <w:sz w:val="20"/>
                <w:szCs w:val="20"/>
                <w:lang w:val="cy-GB"/>
              </w:rPr>
            </w:pP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77777777"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0C3FD" w14:textId="77777777" w:rsidR="00783086" w:rsidRDefault="00783086" w:rsidP="00B24C18">
      <w:r>
        <w:separator/>
      </w:r>
    </w:p>
  </w:endnote>
  <w:endnote w:type="continuationSeparator" w:id="0">
    <w:p w14:paraId="5D778C86" w14:textId="77777777" w:rsidR="00783086" w:rsidRDefault="00783086"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9D76A" w14:textId="77777777" w:rsidR="00783086" w:rsidRDefault="00783086" w:rsidP="00B24C18">
      <w:r>
        <w:separator/>
      </w:r>
    </w:p>
  </w:footnote>
  <w:footnote w:type="continuationSeparator" w:id="0">
    <w:p w14:paraId="0871114A" w14:textId="77777777" w:rsidR="00783086" w:rsidRDefault="00783086"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EF2EF3"/>
    <w:multiLevelType w:val="hybridMultilevel"/>
    <w:tmpl w:val="A462E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07A07"/>
    <w:multiLevelType w:val="hybridMultilevel"/>
    <w:tmpl w:val="4E9C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961EAB"/>
    <w:multiLevelType w:val="hybridMultilevel"/>
    <w:tmpl w:val="A012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B96FC9"/>
    <w:multiLevelType w:val="hybridMultilevel"/>
    <w:tmpl w:val="9772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4F6069"/>
    <w:multiLevelType w:val="hybridMultilevel"/>
    <w:tmpl w:val="E704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35B4E"/>
    <w:rsid w:val="000432F2"/>
    <w:rsid w:val="00044028"/>
    <w:rsid w:val="00045D70"/>
    <w:rsid w:val="00053EB5"/>
    <w:rsid w:val="00063D4A"/>
    <w:rsid w:val="00066167"/>
    <w:rsid w:val="000714AC"/>
    <w:rsid w:val="000973E5"/>
    <w:rsid w:val="000A101C"/>
    <w:rsid w:val="000B6B62"/>
    <w:rsid w:val="000E5C05"/>
    <w:rsid w:val="000E6FB5"/>
    <w:rsid w:val="000F7BCD"/>
    <w:rsid w:val="00121A2A"/>
    <w:rsid w:val="001258C4"/>
    <w:rsid w:val="00134EB6"/>
    <w:rsid w:val="00142B7E"/>
    <w:rsid w:val="00146765"/>
    <w:rsid w:val="00162507"/>
    <w:rsid w:val="00165BBD"/>
    <w:rsid w:val="00167F75"/>
    <w:rsid w:val="001827A0"/>
    <w:rsid w:val="00183650"/>
    <w:rsid w:val="00191037"/>
    <w:rsid w:val="001A660A"/>
    <w:rsid w:val="001A7BDF"/>
    <w:rsid w:val="001B61CC"/>
    <w:rsid w:val="001D33FA"/>
    <w:rsid w:val="00202A0E"/>
    <w:rsid w:val="002178A9"/>
    <w:rsid w:val="00227EBC"/>
    <w:rsid w:val="00232176"/>
    <w:rsid w:val="00236E87"/>
    <w:rsid w:val="00263266"/>
    <w:rsid w:val="002872AF"/>
    <w:rsid w:val="002B2D5B"/>
    <w:rsid w:val="002D3319"/>
    <w:rsid w:val="002E3406"/>
    <w:rsid w:val="002F72F8"/>
    <w:rsid w:val="0031228F"/>
    <w:rsid w:val="00316AD4"/>
    <w:rsid w:val="003223BF"/>
    <w:rsid w:val="00345EB3"/>
    <w:rsid w:val="003469A9"/>
    <w:rsid w:val="003502C7"/>
    <w:rsid w:val="003770F9"/>
    <w:rsid w:val="00383443"/>
    <w:rsid w:val="003B005D"/>
    <w:rsid w:val="003D443E"/>
    <w:rsid w:val="0040291F"/>
    <w:rsid w:val="00405745"/>
    <w:rsid w:val="00406E3B"/>
    <w:rsid w:val="004111E0"/>
    <w:rsid w:val="00417676"/>
    <w:rsid w:val="00422E50"/>
    <w:rsid w:val="004437E0"/>
    <w:rsid w:val="004455B7"/>
    <w:rsid w:val="00462DAC"/>
    <w:rsid w:val="00467647"/>
    <w:rsid w:val="004847B6"/>
    <w:rsid w:val="00492C05"/>
    <w:rsid w:val="004948A9"/>
    <w:rsid w:val="004B659D"/>
    <w:rsid w:val="004B73CD"/>
    <w:rsid w:val="004C073B"/>
    <w:rsid w:val="004E1B77"/>
    <w:rsid w:val="004E47DE"/>
    <w:rsid w:val="004F3C80"/>
    <w:rsid w:val="005074F5"/>
    <w:rsid w:val="00524F0E"/>
    <w:rsid w:val="00526EE5"/>
    <w:rsid w:val="005404E0"/>
    <w:rsid w:val="00546D8E"/>
    <w:rsid w:val="00584D80"/>
    <w:rsid w:val="005B155D"/>
    <w:rsid w:val="005B7769"/>
    <w:rsid w:val="005D47D0"/>
    <w:rsid w:val="00610C4A"/>
    <w:rsid w:val="00612214"/>
    <w:rsid w:val="00645E24"/>
    <w:rsid w:val="00681E94"/>
    <w:rsid w:val="00685D5E"/>
    <w:rsid w:val="00695074"/>
    <w:rsid w:val="006953EE"/>
    <w:rsid w:val="006B7048"/>
    <w:rsid w:val="006D14A5"/>
    <w:rsid w:val="006D7C12"/>
    <w:rsid w:val="006E32EF"/>
    <w:rsid w:val="007065ED"/>
    <w:rsid w:val="00707FA5"/>
    <w:rsid w:val="00713823"/>
    <w:rsid w:val="00714B5D"/>
    <w:rsid w:val="007161EB"/>
    <w:rsid w:val="00744939"/>
    <w:rsid w:val="00751B8A"/>
    <w:rsid w:val="00776D0A"/>
    <w:rsid w:val="00783086"/>
    <w:rsid w:val="00797EC9"/>
    <w:rsid w:val="007B65F8"/>
    <w:rsid w:val="007C309B"/>
    <w:rsid w:val="007D2942"/>
    <w:rsid w:val="007F67CE"/>
    <w:rsid w:val="00816DB9"/>
    <w:rsid w:val="00825827"/>
    <w:rsid w:val="00825DEF"/>
    <w:rsid w:val="008262BD"/>
    <w:rsid w:val="0083412A"/>
    <w:rsid w:val="00843FFE"/>
    <w:rsid w:val="00854303"/>
    <w:rsid w:val="008723DA"/>
    <w:rsid w:val="00896514"/>
    <w:rsid w:val="008B2B15"/>
    <w:rsid w:val="008D2BD8"/>
    <w:rsid w:val="008F55C1"/>
    <w:rsid w:val="00902487"/>
    <w:rsid w:val="009131DF"/>
    <w:rsid w:val="00931E1D"/>
    <w:rsid w:val="00957D4D"/>
    <w:rsid w:val="00980CF6"/>
    <w:rsid w:val="009A03EA"/>
    <w:rsid w:val="009A138C"/>
    <w:rsid w:val="009A1EAD"/>
    <w:rsid w:val="009C18E0"/>
    <w:rsid w:val="009C26DA"/>
    <w:rsid w:val="009C382C"/>
    <w:rsid w:val="009C38B3"/>
    <w:rsid w:val="009D68DF"/>
    <w:rsid w:val="009F0012"/>
    <w:rsid w:val="009F2561"/>
    <w:rsid w:val="00A139B9"/>
    <w:rsid w:val="00A30B1D"/>
    <w:rsid w:val="00A462DB"/>
    <w:rsid w:val="00A46632"/>
    <w:rsid w:val="00A53AE4"/>
    <w:rsid w:val="00A65766"/>
    <w:rsid w:val="00A83E01"/>
    <w:rsid w:val="00A942E9"/>
    <w:rsid w:val="00AA5380"/>
    <w:rsid w:val="00AC3FAF"/>
    <w:rsid w:val="00AD49E6"/>
    <w:rsid w:val="00AE0C36"/>
    <w:rsid w:val="00AF532A"/>
    <w:rsid w:val="00B02B99"/>
    <w:rsid w:val="00B02BEF"/>
    <w:rsid w:val="00B0430A"/>
    <w:rsid w:val="00B17E0D"/>
    <w:rsid w:val="00B24C18"/>
    <w:rsid w:val="00B30FB7"/>
    <w:rsid w:val="00B321A0"/>
    <w:rsid w:val="00B417FC"/>
    <w:rsid w:val="00B46BB3"/>
    <w:rsid w:val="00B5522E"/>
    <w:rsid w:val="00B55BD6"/>
    <w:rsid w:val="00B80216"/>
    <w:rsid w:val="00B85948"/>
    <w:rsid w:val="00B924E6"/>
    <w:rsid w:val="00BA5DCE"/>
    <w:rsid w:val="00BB582B"/>
    <w:rsid w:val="00BB77AF"/>
    <w:rsid w:val="00BC35BE"/>
    <w:rsid w:val="00BD0F70"/>
    <w:rsid w:val="00BE5E13"/>
    <w:rsid w:val="00BE7EB2"/>
    <w:rsid w:val="00BF09E6"/>
    <w:rsid w:val="00BF5170"/>
    <w:rsid w:val="00C21B7E"/>
    <w:rsid w:val="00C277A1"/>
    <w:rsid w:val="00C44397"/>
    <w:rsid w:val="00C53009"/>
    <w:rsid w:val="00C7174A"/>
    <w:rsid w:val="00C81E73"/>
    <w:rsid w:val="00CB25C6"/>
    <w:rsid w:val="00CC68B5"/>
    <w:rsid w:val="00CC7E0F"/>
    <w:rsid w:val="00CD7ECF"/>
    <w:rsid w:val="00CF0EAE"/>
    <w:rsid w:val="00D060A6"/>
    <w:rsid w:val="00D22BEA"/>
    <w:rsid w:val="00D46A8E"/>
    <w:rsid w:val="00D87356"/>
    <w:rsid w:val="00D91956"/>
    <w:rsid w:val="00DA33C5"/>
    <w:rsid w:val="00DB1D3B"/>
    <w:rsid w:val="00DC673C"/>
    <w:rsid w:val="00DC7C47"/>
    <w:rsid w:val="00DD008E"/>
    <w:rsid w:val="00DD1238"/>
    <w:rsid w:val="00DD3FD0"/>
    <w:rsid w:val="00DF3B98"/>
    <w:rsid w:val="00E75960"/>
    <w:rsid w:val="00E92699"/>
    <w:rsid w:val="00EB1BB5"/>
    <w:rsid w:val="00EB6268"/>
    <w:rsid w:val="00EC05A9"/>
    <w:rsid w:val="00EC091A"/>
    <w:rsid w:val="00EC0A98"/>
    <w:rsid w:val="00EC46EA"/>
    <w:rsid w:val="00ED5EAF"/>
    <w:rsid w:val="00EE0418"/>
    <w:rsid w:val="00EE0AC1"/>
    <w:rsid w:val="00EF0BE1"/>
    <w:rsid w:val="00EF3443"/>
    <w:rsid w:val="00EF478B"/>
    <w:rsid w:val="00F24E01"/>
    <w:rsid w:val="00F46FD6"/>
    <w:rsid w:val="00F636FF"/>
    <w:rsid w:val="00F66047"/>
    <w:rsid w:val="00F707F4"/>
    <w:rsid w:val="00F8496A"/>
    <w:rsid w:val="00F876A1"/>
    <w:rsid w:val="00F9404C"/>
    <w:rsid w:val="00FA6E7F"/>
    <w:rsid w:val="00FB12C9"/>
    <w:rsid w:val="00FB79B2"/>
    <w:rsid w:val="00FC7770"/>
    <w:rsid w:val="00FE4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6B81B31D-3149-4BBF-8297-E66B62E7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EF47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DCC13-929B-42A3-929A-CD00DDE6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1481</TotalTime>
  <Pages>8</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Emily Nicholas</cp:lastModifiedBy>
  <cp:revision>565</cp:revision>
  <dcterms:created xsi:type="dcterms:W3CDTF">2019-11-08T17:12:00Z</dcterms:created>
  <dcterms:modified xsi:type="dcterms:W3CDTF">2020-03-27T14:31:00Z</dcterms:modified>
</cp:coreProperties>
</file>