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381209846"/>
        <w:placeholder>
          <w:docPart w:val="C6D2B99AA65B4465B11C57495BA7D3F6"/>
        </w:placeholder>
        <w15:appearance w15:val="hidden"/>
      </w:sdtPr>
      <w:sdtEndPr/>
      <w:sdtContent>
        <w:p w14:paraId="5EC70D52" w14:textId="77777777" w:rsidR="00D85460" w:rsidRDefault="00EA0D6D">
          <w:pPr>
            <w:pStyle w:val="Heading1"/>
          </w:pPr>
          <w:r w:rsidRPr="00EA0D6D">
            <w:rPr>
              <w:i/>
            </w:rPr>
            <w:t>Where’s My Local</w:t>
          </w:r>
          <w:r>
            <w:rPr>
              <w:i/>
            </w:rPr>
            <w:t xml:space="preserve">? </w:t>
          </w:r>
          <w:r>
            <w:t xml:space="preserve"> </w:t>
          </w:r>
          <w:r w:rsidRPr="00EA0D6D">
            <w:rPr>
              <w:color w:val="auto"/>
            </w:rPr>
            <w:t>Team Meeting</w:t>
          </w:r>
        </w:p>
      </w:sdtContent>
    </w:sdt>
    <w:p w14:paraId="1556DFEE" w14:textId="2D12406D" w:rsidR="00D85460" w:rsidRDefault="006463BE">
      <w:pPr>
        <w:pBdr>
          <w:top w:val="single" w:sz="4" w:space="1" w:color="444D26" w:themeColor="text2"/>
        </w:pBdr>
        <w:spacing w:after="240"/>
        <w:jc w:val="right"/>
      </w:pPr>
      <w:r>
        <w:rPr>
          <w:rStyle w:val="IntenseEmphasis"/>
        </w:rPr>
        <w:t xml:space="preserve">Date | </w:t>
      </w:r>
      <w:r w:rsidRPr="00961675">
        <w:rPr>
          <w:rStyle w:val="IntenseEmphasis"/>
        </w:rPr>
        <w:t>time</w:t>
      </w:r>
      <w:r>
        <w:t xml:space="preserve"> </w:t>
      </w:r>
      <w:sdt>
        <w:sdtPr>
          <w:id w:val="705675763"/>
          <w:placeholder>
            <w:docPart w:val="064A4166EA904765B54E17F33D0E95C6"/>
          </w:placeholder>
          <w:date w:fullDate="2022-05-10T00:00:00Z">
            <w:dateFormat w:val="M/d/yyyy h:mm am/pm"/>
            <w:lid w:val="en-US"/>
            <w:storeMappedDataAs w:val="dateTime"/>
            <w:calendar w:val="gregorian"/>
          </w:date>
        </w:sdtPr>
        <w:sdtEndPr/>
        <w:sdtContent>
          <w:r w:rsidR="00601491">
            <w:t>5/10/2022 12:00 AM</w:t>
          </w:r>
        </w:sdtContent>
      </w:sdt>
      <w:r>
        <w:t xml:space="preserve">| </w:t>
      </w:r>
      <w:r>
        <w:rPr>
          <w:rStyle w:val="IntenseEmphasis"/>
        </w:rPr>
        <w:t>Location</w:t>
      </w:r>
      <w:r>
        <w:t xml:space="preserve"> </w:t>
      </w:r>
      <w:sdt>
        <w:sdtPr>
          <w:id w:val="465398058"/>
          <w:placeholder>
            <w:docPart w:val="9D0A8AF5BB594AC48E9663D51633597A"/>
          </w:placeholder>
          <w15:appearance w15:val="hidden"/>
        </w:sdtPr>
        <w:sdtEndPr/>
        <w:sdtContent>
          <w:r w:rsidR="00843026">
            <w:t>Sketty Hall</w:t>
          </w:r>
        </w:sdtContent>
      </w:sdt>
    </w:p>
    <w:tbl>
      <w:tblPr>
        <w:tblStyle w:val="PlainTable4"/>
        <w:tblW w:w="5000" w:type="pct"/>
        <w:tblBorders>
          <w:left w:val="single" w:sz="8" w:space="0" w:color="C00000" w:themeColor="accent1"/>
          <w:insideV w:val="single" w:sz="8" w:space="0" w:color="C00000" w:themeColor="accent1"/>
        </w:tblBorders>
        <w:tblLayout w:type="fixed"/>
        <w:tblLook w:val="0620" w:firstRow="1" w:lastRow="0" w:firstColumn="0" w:lastColumn="0" w:noHBand="1" w:noVBand="1"/>
        <w:tblDescription w:val="Meeting participants"/>
      </w:tblPr>
      <w:tblGrid>
        <w:gridCol w:w="5395"/>
        <w:gridCol w:w="5395"/>
      </w:tblGrid>
      <w:tr w:rsidR="00D85460" w14:paraId="1DA59395" w14:textId="77777777" w:rsidTr="00514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400" w:type="dxa"/>
          </w:tcPr>
          <w:tbl>
            <w:tblPr>
              <w:tblStyle w:val="PlainTable4"/>
              <w:tblW w:w="5335" w:type="dxa"/>
              <w:tblLayout w:type="fixed"/>
              <w:tblLook w:val="0620" w:firstRow="1" w:lastRow="0" w:firstColumn="0" w:lastColumn="0" w:noHBand="1" w:noVBand="1"/>
              <w:tblDescription w:val="Meeting participants 1"/>
            </w:tblPr>
            <w:tblGrid>
              <w:gridCol w:w="2400"/>
              <w:gridCol w:w="2935"/>
            </w:tblGrid>
            <w:tr w:rsidR="00D85460" w14:paraId="130E1BAB" w14:textId="77777777" w:rsidTr="0051478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2400" w:type="dxa"/>
                </w:tcPr>
                <w:p w14:paraId="40D95878" w14:textId="77777777" w:rsidR="00D85460" w:rsidRDefault="006463BE">
                  <w:pPr>
                    <w:pStyle w:val="Heading3"/>
                    <w:spacing w:after="0"/>
                    <w:outlineLvl w:val="2"/>
                  </w:pPr>
                  <w:r>
                    <w:t>Meeting called by</w:t>
                  </w:r>
                </w:p>
              </w:tc>
              <w:sdt>
                <w:sdtPr>
                  <w:id w:val="882985375"/>
                  <w:placeholder>
                    <w:docPart w:val="89E56408478E405E88B0CD1B0472C65A"/>
                  </w:placeholder>
                  <w15:appearance w15:val="hidden"/>
                </w:sdtPr>
                <w:sdtEndPr/>
                <w:sdtContent>
                  <w:tc>
                    <w:tcPr>
                      <w:tcW w:w="2935" w:type="dxa"/>
                    </w:tcPr>
                    <w:p w14:paraId="2A73F12F" w14:textId="77777777" w:rsidR="00843026" w:rsidRDefault="00843026" w:rsidP="00843026">
                      <w:pPr>
                        <w:spacing w:after="0"/>
                      </w:pPr>
                      <w:r>
                        <w:t>Collective</w:t>
                      </w:r>
                    </w:p>
                    <w:p w14:paraId="6D23D779" w14:textId="59F86CD4" w:rsidR="00D85460" w:rsidRDefault="00D85460" w:rsidP="00843026">
                      <w:pPr>
                        <w:spacing w:after="0"/>
                      </w:pPr>
                    </w:p>
                  </w:tc>
                </w:sdtContent>
              </w:sdt>
            </w:tr>
            <w:tr w:rsidR="00D85460" w14:paraId="67C76AC3" w14:textId="77777777" w:rsidTr="00514786">
              <w:tc>
                <w:tcPr>
                  <w:tcW w:w="2400" w:type="dxa"/>
                </w:tcPr>
                <w:p w14:paraId="1F483961" w14:textId="77777777" w:rsidR="00D85460" w:rsidRDefault="006463BE">
                  <w:pPr>
                    <w:pStyle w:val="Heading3"/>
                    <w:spacing w:after="0"/>
                    <w:outlineLvl w:val="2"/>
                  </w:pPr>
                  <w:r>
                    <w:t>Type of meeting</w:t>
                  </w:r>
                </w:p>
              </w:tc>
              <w:sdt>
                <w:sdtPr>
                  <w:id w:val="-1539655202"/>
                  <w:placeholder>
                    <w:docPart w:val="9212153810D747C5BC8F15D52C10110D"/>
                  </w:placeholder>
                  <w15:appearance w15:val="hidden"/>
                </w:sdtPr>
                <w:sdtEndPr/>
                <w:sdtContent>
                  <w:tc>
                    <w:tcPr>
                      <w:tcW w:w="2935" w:type="dxa"/>
                    </w:tcPr>
                    <w:p w14:paraId="30CDF1F1" w14:textId="34632112" w:rsidR="00D85460" w:rsidRDefault="00843026" w:rsidP="00843026">
                      <w:pPr>
                        <w:spacing w:after="0"/>
                      </w:pPr>
                      <w:r>
                        <w:t>Department Catch Up and Assigning Roles</w:t>
                      </w:r>
                    </w:p>
                  </w:tc>
                </w:sdtContent>
              </w:sdt>
            </w:tr>
          </w:tbl>
          <w:p w14:paraId="6857AE3A" w14:textId="77777777" w:rsidR="00D85460" w:rsidRDefault="00D85460">
            <w:pPr>
              <w:spacing w:after="0"/>
            </w:pPr>
          </w:p>
        </w:tc>
        <w:tc>
          <w:tcPr>
            <w:tcW w:w="5400" w:type="dxa"/>
          </w:tcPr>
          <w:p w14:paraId="06C3DCC9" w14:textId="77777777" w:rsidR="00EA0D6D" w:rsidRPr="00843026" w:rsidRDefault="006463BE">
            <w:pPr>
              <w:spacing w:after="0"/>
              <w:rPr>
                <w:color w:val="C00000"/>
                <w:u w:val="single"/>
              </w:rPr>
            </w:pPr>
            <w:r w:rsidRPr="00843026">
              <w:rPr>
                <w:color w:val="C00000"/>
                <w:u w:val="single"/>
              </w:rPr>
              <w:t xml:space="preserve">Attendees </w:t>
            </w:r>
            <w:bookmarkStart w:id="0" w:name="_GoBack"/>
            <w:bookmarkEnd w:id="0"/>
          </w:p>
          <w:sdt>
            <w:sdtPr>
              <w:id w:val="503169330"/>
              <w:placeholder>
                <w:docPart w:val="F96E6ABC70B44BC19189B4646FB43813"/>
              </w:placeholder>
              <w15:appearance w15:val="hidden"/>
            </w:sdtPr>
            <w:sdtEndPr/>
            <w:sdtContent>
              <w:p w14:paraId="32FEFF70" w14:textId="77777777" w:rsidR="00843026" w:rsidRDefault="00843026" w:rsidP="00843026">
                <w:pPr>
                  <w:spacing w:after="0"/>
                </w:pPr>
                <w:r>
                  <w:t>Leon</w:t>
                </w:r>
              </w:p>
              <w:p w14:paraId="22F9CC36" w14:textId="606F0F65" w:rsidR="00D85460" w:rsidRDefault="00843026" w:rsidP="00843026">
                <w:pPr>
                  <w:spacing w:after="0"/>
                </w:pPr>
                <w:r>
                  <w:t>Richard</w:t>
                </w:r>
              </w:p>
            </w:sdtContent>
          </w:sdt>
          <w:p w14:paraId="3E276172" w14:textId="77777777" w:rsidR="00D85460" w:rsidRDefault="006463BE" w:rsidP="00EA0D6D">
            <w:pPr>
              <w:spacing w:after="0"/>
            </w:pPr>
            <w:r>
              <w:t xml:space="preserve"> </w:t>
            </w:r>
            <w:r w:rsidR="00F16406">
              <w:t>Lewis</w:t>
            </w:r>
          </w:p>
          <w:p w14:paraId="641BE824" w14:textId="6BFE47BC" w:rsidR="00F16406" w:rsidRDefault="00F16406" w:rsidP="00EA0D6D">
            <w:pPr>
              <w:spacing w:after="0"/>
            </w:pPr>
            <w:r>
              <w:t>Sam</w:t>
            </w:r>
          </w:p>
        </w:tc>
      </w:tr>
    </w:tbl>
    <w:p w14:paraId="741B812F" w14:textId="77777777" w:rsidR="00D85460" w:rsidRDefault="006463BE">
      <w:pPr>
        <w:pStyle w:val="Heading2"/>
      </w:pPr>
      <w:r>
        <w:t>Agenda Items</w:t>
      </w:r>
    </w:p>
    <w:tbl>
      <w:tblPr>
        <w:tblStyle w:val="PlainTable4"/>
        <w:tblW w:w="5000" w:type="pct"/>
        <w:tblLook w:val="0620" w:firstRow="1" w:lastRow="0" w:firstColumn="0" w:lastColumn="0" w:noHBand="1" w:noVBand="1"/>
        <w:tblDescription w:val="Agenda title"/>
      </w:tblPr>
      <w:tblGrid>
        <w:gridCol w:w="6660"/>
        <w:gridCol w:w="2340"/>
        <w:gridCol w:w="1800"/>
      </w:tblGrid>
      <w:tr w:rsidR="00514786" w14:paraId="65776F88" w14:textId="77777777" w:rsidTr="00514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660" w:type="dxa"/>
          </w:tcPr>
          <w:p w14:paraId="5E37E1E8" w14:textId="77777777" w:rsidR="00514786" w:rsidRDefault="00514786" w:rsidP="00537F75">
            <w:pPr>
              <w:pStyle w:val="Heading3"/>
              <w:spacing w:after="0"/>
              <w:outlineLvl w:val="2"/>
            </w:pPr>
            <w:r>
              <w:t>Topic</w:t>
            </w:r>
          </w:p>
        </w:tc>
        <w:tc>
          <w:tcPr>
            <w:tcW w:w="2340" w:type="dxa"/>
          </w:tcPr>
          <w:p w14:paraId="20E2689C" w14:textId="77777777" w:rsidR="00514786" w:rsidRDefault="00514786" w:rsidP="00537F75">
            <w:pPr>
              <w:pStyle w:val="Heading3"/>
              <w:spacing w:after="0"/>
              <w:outlineLvl w:val="2"/>
            </w:pPr>
            <w:r>
              <w:t>Presenter</w:t>
            </w:r>
          </w:p>
        </w:tc>
        <w:tc>
          <w:tcPr>
            <w:tcW w:w="1800" w:type="dxa"/>
          </w:tcPr>
          <w:p w14:paraId="28D3EEA8" w14:textId="77777777" w:rsidR="00514786" w:rsidRDefault="00514786" w:rsidP="00537F75">
            <w:pPr>
              <w:pStyle w:val="Heading3"/>
              <w:spacing w:after="0"/>
              <w:outlineLvl w:val="2"/>
            </w:pPr>
            <w:r>
              <w:t>Time allotted</w:t>
            </w:r>
          </w:p>
        </w:tc>
      </w:tr>
    </w:tbl>
    <w:tbl>
      <w:tblPr>
        <w:tblStyle w:val="PlainTable3"/>
        <w:tblW w:w="5000" w:type="pct"/>
        <w:tblLook w:val="0620" w:firstRow="1" w:lastRow="0" w:firstColumn="0" w:lastColumn="0" w:noHBand="1" w:noVBand="1"/>
        <w:tblDescription w:val="Agenda title"/>
      </w:tblPr>
      <w:tblGrid>
        <w:gridCol w:w="541"/>
        <w:gridCol w:w="6112"/>
        <w:gridCol w:w="2347"/>
        <w:gridCol w:w="1800"/>
      </w:tblGrid>
      <w:tr w:rsidR="00EC6A64" w14:paraId="3425CE1C" w14:textId="77777777" w:rsidTr="00514786">
        <w:trPr>
          <w:gridAfter w:val="3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0259" w:type="dxa"/>
        </w:trPr>
        <w:sdt>
          <w:sdtPr>
            <w:id w:val="-541747410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31FE9FB4" w14:textId="1F4C0017" w:rsidR="00EC6A64" w:rsidRDefault="00EC6A64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</w:tr>
      <w:tr w:rsidR="00514786" w14:paraId="31E16334" w14:textId="77777777" w:rsidTr="00514786">
        <w:tc>
          <w:tcPr>
            <w:tcW w:w="541" w:type="dxa"/>
          </w:tcPr>
          <w:p w14:paraId="2960CE88" w14:textId="251CFA02" w:rsidR="00514786" w:rsidRDefault="00F16406" w:rsidP="00F16406">
            <w:pPr>
              <w:spacing w:after="0"/>
              <w:ind w:left="0"/>
            </w:pPr>
            <w:r>
              <w:t xml:space="preserve"> </w:t>
            </w:r>
            <w:sdt>
              <w:sdtPr>
                <w:id w:val="478805058"/>
                <w15:appearance w15:val="hidden"/>
                <w14:checkbox>
                  <w14:checked w14:val="1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43026">
                  <w:sym w:font="Wingdings" w:char="F0FC"/>
                </w:r>
              </w:sdtContent>
            </w:sdt>
          </w:p>
        </w:tc>
        <w:sdt>
          <w:sdtPr>
            <w:id w:val="-227545167"/>
            <w:placeholder>
              <w:docPart w:val="6686F4BE56754CDD8823293FF0D8367B"/>
            </w:placeholder>
            <w15:appearance w15:val="hidden"/>
          </w:sdtPr>
          <w:sdtEndPr/>
          <w:sdtContent>
            <w:tc>
              <w:tcPr>
                <w:tcW w:w="6112" w:type="dxa"/>
              </w:tcPr>
              <w:p w14:paraId="5FAF1775" w14:textId="3357D37A" w:rsidR="00843026" w:rsidRPr="00843026" w:rsidRDefault="00601491" w:rsidP="00843026">
                <w:pPr>
                  <w:spacing w:after="0"/>
                  <w:rPr>
                    <w:color w:val="C00000"/>
                  </w:rPr>
                </w:pPr>
                <w:r>
                  <w:rPr>
                    <w:color w:val="C00000"/>
                  </w:rPr>
                  <w:t xml:space="preserve">Final Fixes on PowerPoint and making sure everything would go accordingly </w:t>
                </w:r>
              </w:p>
              <w:p w14:paraId="01E00064" w14:textId="32C88CD0" w:rsidR="00514786" w:rsidRDefault="00601491" w:rsidP="00F16406">
                <w:pPr>
                  <w:spacing w:after="0"/>
                </w:pPr>
                <w:r>
                  <w:t xml:space="preserve">We all presented our PowerPoints and we all criticized any points that weren’t exactly on point </w:t>
                </w:r>
              </w:p>
            </w:tc>
          </w:sdtContent>
        </w:sdt>
        <w:sdt>
          <w:sdtPr>
            <w:id w:val="-1036039328"/>
            <w:placeholder>
              <w:docPart w:val="7FF82D5BB945474A9E2B34104697B258"/>
            </w:placeholder>
            <w15:appearance w15:val="hidden"/>
          </w:sdtPr>
          <w:sdtEndPr/>
          <w:sdtContent>
            <w:tc>
              <w:tcPr>
                <w:tcW w:w="2347" w:type="dxa"/>
              </w:tcPr>
              <w:p w14:paraId="097BACA9" w14:textId="271DC5D4" w:rsidR="00514786" w:rsidRDefault="00601491" w:rsidP="00601491">
                <w:pPr>
                  <w:spacing w:after="0"/>
                </w:pPr>
                <w:r>
                  <w:t>Collective</w:t>
                </w:r>
              </w:p>
            </w:tc>
          </w:sdtContent>
        </w:sdt>
        <w:sdt>
          <w:sdtPr>
            <w:id w:val="-179668635"/>
            <w:placeholder>
              <w:docPart w:val="B3FD1A6D6966476A9FE109BFE2260EB5"/>
            </w:placeholder>
            <w15:appearance w15:val="hidden"/>
          </w:sdtPr>
          <w:sdtEndPr/>
          <w:sdtContent>
            <w:tc>
              <w:tcPr>
                <w:tcW w:w="1800" w:type="dxa"/>
              </w:tcPr>
              <w:p w14:paraId="689B88F1" w14:textId="5AF4AB39" w:rsidR="00514786" w:rsidRDefault="00601491" w:rsidP="00843026">
                <w:pPr>
                  <w:spacing w:after="0"/>
                </w:pPr>
                <w:r>
                  <w:t>30</w:t>
                </w:r>
                <w:r w:rsidR="00843026">
                  <w:t xml:space="preserve"> Minutes</w:t>
                </w:r>
              </w:p>
            </w:tc>
          </w:sdtContent>
        </w:sdt>
      </w:tr>
      <w:tr w:rsidR="00514786" w14:paraId="67DFCF8E" w14:textId="77777777" w:rsidTr="00EC6A64">
        <w:trPr>
          <w:trHeight w:val="889"/>
        </w:trPr>
        <w:sdt>
          <w:sdtPr>
            <w:id w:val="-474600816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2EA78E65" w14:textId="18823E7A" w:rsidR="00514786" w:rsidRDefault="00843026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  <w:sdt>
          <w:sdtPr>
            <w:id w:val="-1352954585"/>
            <w:placeholder>
              <w:docPart w:val="6686F4BE56754CDD8823293FF0D8367B"/>
            </w:placeholder>
            <w15:appearance w15:val="hidden"/>
          </w:sdtPr>
          <w:sdtEndPr/>
          <w:sdtContent>
            <w:tc>
              <w:tcPr>
                <w:tcW w:w="6112" w:type="dxa"/>
              </w:tcPr>
              <w:p w14:paraId="3825DF57" w14:textId="332C4EC4" w:rsidR="00F16406" w:rsidRDefault="00F16406" w:rsidP="00601491">
                <w:pPr>
                  <w:spacing w:after="0"/>
                </w:pPr>
              </w:p>
              <w:p w14:paraId="1BF55A26" w14:textId="77777777" w:rsidR="00F16406" w:rsidRDefault="00F16406" w:rsidP="00F16406">
                <w:pPr>
                  <w:spacing w:after="0"/>
                </w:pPr>
              </w:p>
              <w:p w14:paraId="569CF6B1" w14:textId="77777777" w:rsidR="00F16406" w:rsidRDefault="00F16406" w:rsidP="00F16406">
                <w:pPr>
                  <w:spacing w:after="0"/>
                </w:pPr>
              </w:p>
              <w:p w14:paraId="6D0E7D9F" w14:textId="5D282343" w:rsidR="00514786" w:rsidRDefault="00514786" w:rsidP="00F16406">
                <w:pPr>
                  <w:spacing w:after="0"/>
                </w:pPr>
              </w:p>
            </w:tc>
          </w:sdtContent>
        </w:sdt>
        <w:sdt>
          <w:sdtPr>
            <w:id w:val="1686715925"/>
            <w:placeholder>
              <w:docPart w:val="7FF82D5BB945474A9E2B34104697B258"/>
            </w:placeholder>
            <w15:appearance w15:val="hidden"/>
          </w:sdtPr>
          <w:sdtEndPr/>
          <w:sdtContent>
            <w:tc>
              <w:tcPr>
                <w:tcW w:w="2347" w:type="dxa"/>
              </w:tcPr>
              <w:p w14:paraId="12113165" w14:textId="4DBC77EA" w:rsidR="00F16406" w:rsidRDefault="00F16406" w:rsidP="00843026">
                <w:pPr>
                  <w:spacing w:after="0"/>
                </w:pPr>
              </w:p>
              <w:p w14:paraId="19BC7899" w14:textId="77777777" w:rsidR="00F16406" w:rsidRDefault="00F16406" w:rsidP="00843026">
                <w:pPr>
                  <w:spacing w:after="0"/>
                </w:pPr>
              </w:p>
              <w:p w14:paraId="2341FD12" w14:textId="77777777" w:rsidR="00F16406" w:rsidRDefault="00F16406" w:rsidP="00843026">
                <w:pPr>
                  <w:spacing w:after="0"/>
                </w:pPr>
              </w:p>
              <w:p w14:paraId="6513FF16" w14:textId="77777777" w:rsidR="00F16406" w:rsidRDefault="00F16406" w:rsidP="00843026">
                <w:pPr>
                  <w:spacing w:after="0"/>
                </w:pPr>
              </w:p>
              <w:p w14:paraId="210A9E31" w14:textId="77777777" w:rsidR="00F16406" w:rsidRDefault="00F16406" w:rsidP="00F16406">
                <w:pPr>
                  <w:spacing w:after="0"/>
                  <w:ind w:left="0"/>
                </w:pPr>
              </w:p>
              <w:p w14:paraId="16819102" w14:textId="77777777" w:rsidR="00F16406" w:rsidRDefault="00F16406" w:rsidP="00F16406">
                <w:pPr>
                  <w:spacing w:after="0"/>
                  <w:ind w:left="0"/>
                </w:pPr>
              </w:p>
              <w:p w14:paraId="5FF64129" w14:textId="6D12BB6F" w:rsidR="00514786" w:rsidRDefault="00514786" w:rsidP="00F16406">
                <w:pPr>
                  <w:spacing w:after="0"/>
                  <w:ind w:left="0"/>
                </w:pPr>
              </w:p>
            </w:tc>
          </w:sdtContent>
        </w:sdt>
        <w:sdt>
          <w:sdtPr>
            <w:id w:val="-727831273"/>
            <w:placeholder>
              <w:docPart w:val="B3FD1A6D6966476A9FE109BFE2260EB5"/>
            </w:placeholder>
            <w15:appearance w15:val="hidden"/>
          </w:sdtPr>
          <w:sdtEndPr/>
          <w:sdtContent>
            <w:tc>
              <w:tcPr>
                <w:tcW w:w="1800" w:type="dxa"/>
              </w:tcPr>
              <w:p w14:paraId="03894044" w14:textId="4088734F" w:rsidR="00F16406" w:rsidRDefault="00F16406" w:rsidP="00843026">
                <w:pPr>
                  <w:spacing w:after="0"/>
                </w:pPr>
              </w:p>
              <w:p w14:paraId="3FB6A3E2" w14:textId="77777777" w:rsidR="00F16406" w:rsidRDefault="00F16406" w:rsidP="00843026">
                <w:pPr>
                  <w:spacing w:after="0"/>
                </w:pPr>
              </w:p>
              <w:p w14:paraId="6110E7C0" w14:textId="77777777" w:rsidR="00F16406" w:rsidRDefault="00F16406" w:rsidP="00843026">
                <w:pPr>
                  <w:spacing w:after="0"/>
                </w:pPr>
              </w:p>
              <w:p w14:paraId="3486882B" w14:textId="77777777" w:rsidR="00F16406" w:rsidRDefault="00F16406" w:rsidP="00843026">
                <w:pPr>
                  <w:spacing w:after="0"/>
                </w:pPr>
              </w:p>
              <w:p w14:paraId="0CB5B964" w14:textId="510BB4EE" w:rsidR="00F16406" w:rsidRDefault="00F16406" w:rsidP="00F16406">
                <w:pPr>
                  <w:spacing w:after="0"/>
                  <w:ind w:left="0"/>
                </w:pPr>
              </w:p>
              <w:p w14:paraId="5CB395A6" w14:textId="77777777" w:rsidR="00F16406" w:rsidRDefault="00F16406" w:rsidP="00F16406">
                <w:pPr>
                  <w:spacing w:after="0"/>
                  <w:ind w:left="0"/>
                </w:pPr>
              </w:p>
              <w:p w14:paraId="1CBCB116" w14:textId="77777777" w:rsidR="00F16406" w:rsidRDefault="00F16406" w:rsidP="00F16406">
                <w:pPr>
                  <w:spacing w:after="0"/>
                  <w:ind w:left="0"/>
                </w:pPr>
              </w:p>
              <w:p w14:paraId="052E9A3D" w14:textId="617FAE11" w:rsidR="00514786" w:rsidRDefault="00514786" w:rsidP="00F16406">
                <w:pPr>
                  <w:spacing w:after="0"/>
                  <w:ind w:left="0"/>
                </w:pPr>
              </w:p>
            </w:tc>
          </w:sdtContent>
        </w:sdt>
      </w:tr>
      <w:tr w:rsidR="00EC6A64" w14:paraId="26F5FA85" w14:textId="77777777" w:rsidTr="00514786">
        <w:trPr>
          <w:gridAfter w:val="3"/>
          <w:wAfter w:w="10259" w:type="dxa"/>
        </w:trPr>
        <w:sdt>
          <w:sdtPr>
            <w:id w:val="518597841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102A59AC" w14:textId="21753BC1" w:rsidR="00EC6A64" w:rsidRDefault="00F16406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</w:tr>
      <w:tr w:rsidR="00F16406" w14:paraId="62533957" w14:textId="77777777" w:rsidTr="00514786">
        <w:trPr>
          <w:gridAfter w:val="3"/>
          <w:wAfter w:w="10259" w:type="dxa"/>
        </w:trPr>
        <w:tc>
          <w:tcPr>
            <w:tcW w:w="541" w:type="dxa"/>
          </w:tcPr>
          <w:p w14:paraId="52675C78" w14:textId="7C0DDA07" w:rsidR="00F16406" w:rsidRDefault="00F16406" w:rsidP="00F16406">
            <w:pPr>
              <w:spacing w:after="0"/>
              <w:ind w:left="0"/>
            </w:pPr>
            <w:r>
              <w:t xml:space="preserve"> </w:t>
            </w:r>
          </w:p>
        </w:tc>
      </w:tr>
      <w:tr w:rsidR="00F16406" w14:paraId="164E4279" w14:textId="77777777" w:rsidTr="00514786">
        <w:trPr>
          <w:gridAfter w:val="3"/>
          <w:wAfter w:w="10259" w:type="dxa"/>
        </w:trPr>
        <w:tc>
          <w:tcPr>
            <w:tcW w:w="541" w:type="dxa"/>
          </w:tcPr>
          <w:p w14:paraId="78F2D124" w14:textId="078CA445" w:rsidR="00F16406" w:rsidRDefault="00F16406" w:rsidP="00F16406">
            <w:pPr>
              <w:spacing w:after="0"/>
              <w:ind w:left="0"/>
            </w:pPr>
          </w:p>
        </w:tc>
      </w:tr>
      <w:tr w:rsidR="00F16406" w14:paraId="06598F23" w14:textId="77777777" w:rsidTr="00514786">
        <w:trPr>
          <w:gridAfter w:val="3"/>
          <w:wAfter w:w="10259" w:type="dxa"/>
        </w:trPr>
        <w:tc>
          <w:tcPr>
            <w:tcW w:w="541" w:type="dxa"/>
          </w:tcPr>
          <w:p w14:paraId="11EB2E3D" w14:textId="77777777" w:rsidR="00F16406" w:rsidRDefault="00F16406" w:rsidP="00537F75">
            <w:pPr>
              <w:spacing w:after="0"/>
            </w:pPr>
          </w:p>
        </w:tc>
      </w:tr>
      <w:tr w:rsidR="00514786" w14:paraId="3A732F41" w14:textId="77777777" w:rsidTr="00514786">
        <w:sdt>
          <w:sdtPr>
            <w:id w:val="-1806315133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4598755E" w14:textId="77777777" w:rsidR="00514786" w:rsidRDefault="00514786" w:rsidP="00537F75">
                <w:pPr>
                  <w:spacing w:after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112" w:type="dxa"/>
          </w:tcPr>
          <w:p w14:paraId="04DB61B5" w14:textId="1B2ACF73" w:rsidR="00514786" w:rsidRDefault="00514786" w:rsidP="00F16406">
            <w:pPr>
              <w:spacing w:after="0"/>
            </w:pPr>
          </w:p>
        </w:tc>
        <w:tc>
          <w:tcPr>
            <w:tcW w:w="2347" w:type="dxa"/>
          </w:tcPr>
          <w:p w14:paraId="6F4005F6" w14:textId="383F3AE7" w:rsidR="00514786" w:rsidRDefault="00514786" w:rsidP="00537F75">
            <w:pPr>
              <w:spacing w:after="0"/>
            </w:pPr>
          </w:p>
        </w:tc>
        <w:tc>
          <w:tcPr>
            <w:tcW w:w="1800" w:type="dxa"/>
          </w:tcPr>
          <w:p w14:paraId="0631AAD4" w14:textId="1B3934C7" w:rsidR="00514786" w:rsidRDefault="00514786" w:rsidP="00537F75">
            <w:pPr>
              <w:spacing w:after="0"/>
            </w:pPr>
          </w:p>
        </w:tc>
      </w:tr>
      <w:tr w:rsidR="00514786" w14:paraId="5AFCD994" w14:textId="77777777" w:rsidTr="00514786">
        <w:sdt>
          <w:sdtPr>
            <w:id w:val="1167318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6FE898D7" w14:textId="77777777" w:rsidR="00514786" w:rsidRDefault="00514786" w:rsidP="00537F75">
                <w:pPr>
                  <w:spacing w:after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112" w:type="dxa"/>
          </w:tcPr>
          <w:p w14:paraId="493C7434" w14:textId="319375E2" w:rsidR="00514786" w:rsidRDefault="00514786" w:rsidP="00537F75">
            <w:pPr>
              <w:spacing w:after="0"/>
            </w:pPr>
          </w:p>
        </w:tc>
        <w:tc>
          <w:tcPr>
            <w:tcW w:w="2347" w:type="dxa"/>
          </w:tcPr>
          <w:p w14:paraId="2F42D1B9" w14:textId="3AED02DC" w:rsidR="00514786" w:rsidRDefault="00514786" w:rsidP="00537F75">
            <w:pPr>
              <w:spacing w:after="0"/>
            </w:pPr>
          </w:p>
        </w:tc>
        <w:tc>
          <w:tcPr>
            <w:tcW w:w="1800" w:type="dxa"/>
          </w:tcPr>
          <w:p w14:paraId="31747016" w14:textId="6B306704" w:rsidR="00514786" w:rsidRDefault="00514786" w:rsidP="00537F75">
            <w:pPr>
              <w:spacing w:after="0"/>
            </w:pPr>
          </w:p>
        </w:tc>
      </w:tr>
      <w:tr w:rsidR="00514786" w14:paraId="56356884" w14:textId="77777777" w:rsidTr="00514786">
        <w:sdt>
          <w:sdtPr>
            <w:id w:val="1725941399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3133D796" w14:textId="77777777" w:rsidR="00514786" w:rsidRDefault="00514786" w:rsidP="00537F75">
                <w:pPr>
                  <w:spacing w:after="0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112" w:type="dxa"/>
          </w:tcPr>
          <w:p w14:paraId="2CE260A6" w14:textId="702DFF59" w:rsidR="00514786" w:rsidRDefault="00514786" w:rsidP="00843026">
            <w:pPr>
              <w:spacing w:after="0"/>
              <w:ind w:left="0"/>
            </w:pPr>
          </w:p>
        </w:tc>
        <w:tc>
          <w:tcPr>
            <w:tcW w:w="2347" w:type="dxa"/>
          </w:tcPr>
          <w:p w14:paraId="03A27AE7" w14:textId="3239D85C" w:rsidR="00514786" w:rsidRDefault="00514786" w:rsidP="00537F75">
            <w:pPr>
              <w:spacing w:after="0"/>
            </w:pPr>
          </w:p>
        </w:tc>
        <w:tc>
          <w:tcPr>
            <w:tcW w:w="1800" w:type="dxa"/>
          </w:tcPr>
          <w:p w14:paraId="0B51A50C" w14:textId="2601E84F" w:rsidR="00514786" w:rsidRDefault="00514786" w:rsidP="00537F75">
            <w:pPr>
              <w:spacing w:after="0"/>
            </w:pPr>
          </w:p>
        </w:tc>
      </w:tr>
    </w:tbl>
    <w:p w14:paraId="59F781C5" w14:textId="77777777" w:rsidR="00D85460" w:rsidRDefault="00D85460"/>
    <w:sectPr w:rsidR="00D85460">
      <w:footerReference w:type="default" r:id="rId9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84B3CC" w14:textId="77777777" w:rsidR="008C2ECC" w:rsidRDefault="008C2ECC">
      <w:r>
        <w:separator/>
      </w:r>
    </w:p>
  </w:endnote>
  <w:endnote w:type="continuationSeparator" w:id="0">
    <w:p w14:paraId="6EE566C7" w14:textId="77777777" w:rsidR="008C2ECC" w:rsidRDefault="008C2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C489D" w14:textId="77777777" w:rsidR="00D85460" w:rsidRDefault="006463BE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391467" w14:textId="77777777" w:rsidR="008C2ECC" w:rsidRDefault="008C2ECC">
      <w:r>
        <w:separator/>
      </w:r>
    </w:p>
  </w:footnote>
  <w:footnote w:type="continuationSeparator" w:id="0">
    <w:p w14:paraId="561AC871" w14:textId="77777777" w:rsidR="008C2ECC" w:rsidRDefault="008C2E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D6D"/>
    <w:rsid w:val="000C34D0"/>
    <w:rsid w:val="002524F5"/>
    <w:rsid w:val="00514786"/>
    <w:rsid w:val="00577DA2"/>
    <w:rsid w:val="00601491"/>
    <w:rsid w:val="006463BE"/>
    <w:rsid w:val="00843026"/>
    <w:rsid w:val="00866BF4"/>
    <w:rsid w:val="008C2ECC"/>
    <w:rsid w:val="00961675"/>
    <w:rsid w:val="00AD5702"/>
    <w:rsid w:val="00B7499F"/>
    <w:rsid w:val="00D85460"/>
    <w:rsid w:val="00E826DB"/>
    <w:rsid w:val="00EA0D6D"/>
    <w:rsid w:val="00EC6A64"/>
    <w:rsid w:val="00F1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512E8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D6D"/>
    <w:pPr>
      <w:spacing w:before="120" w:after="40" w:line="240" w:lineRule="auto"/>
      <w:ind w:left="72"/>
    </w:pPr>
    <w:rPr>
      <w:rFonts w:ascii="Bahnschrift SemiBold" w:hAnsi="Bahnschrift SemiBold"/>
      <w:sz w:val="21"/>
      <w:szCs w:val="21"/>
    </w:rPr>
  </w:style>
  <w:style w:type="paragraph" w:styleId="Heading1">
    <w:name w:val="heading 1"/>
    <w:basedOn w:val="Normal"/>
    <w:next w:val="Normal"/>
    <w:unhideWhenUsed/>
    <w:qFormat/>
    <w:rsid w:val="00EA0D6D"/>
    <w:pPr>
      <w:spacing w:before="0" w:after="360"/>
      <w:outlineLvl w:val="0"/>
    </w:pPr>
    <w:rPr>
      <w:rFonts w:eastAsiaTheme="majorEastAsia" w:cstheme="majorBidi"/>
      <w:color w:val="C00000"/>
      <w:sz w:val="72"/>
      <w:szCs w:val="72"/>
    </w:rPr>
  </w:style>
  <w:style w:type="paragraph" w:styleId="Heading2">
    <w:name w:val="heading 2"/>
    <w:basedOn w:val="Normal"/>
    <w:next w:val="Normal"/>
    <w:unhideWhenUsed/>
    <w:qFormat/>
    <w:rsid w:val="00EA0D6D"/>
    <w:pPr>
      <w:pBdr>
        <w:top w:val="single" w:sz="4" w:space="1" w:color="600000" w:themeColor="accent3" w:themeShade="80"/>
        <w:bottom w:val="single" w:sz="12" w:space="1" w:color="600000" w:themeColor="accent3" w:themeShade="80"/>
      </w:pBdr>
      <w:spacing w:before="480" w:after="240"/>
      <w:ind w:left="0"/>
      <w:outlineLvl w:val="1"/>
    </w:pPr>
    <w:rPr>
      <w:rFonts w:eastAsiaTheme="majorEastAsia" w:cstheme="majorBidi"/>
      <w:color w:val="C00000"/>
      <w:sz w:val="24"/>
      <w:szCs w:val="24"/>
    </w:rPr>
  </w:style>
  <w:style w:type="paragraph" w:styleId="Heading3">
    <w:name w:val="heading 3"/>
    <w:basedOn w:val="Normal"/>
    <w:next w:val="Normal"/>
    <w:unhideWhenUsed/>
    <w:qFormat/>
    <w:rsid w:val="00EA0D6D"/>
    <w:pPr>
      <w:outlineLvl w:val="2"/>
    </w:pPr>
    <w:rPr>
      <w:rFonts w:eastAsiaTheme="majorEastAsia" w:cstheme="majorBidi"/>
      <w:color w:val="C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IntenseEmphasis">
    <w:name w:val="Intense Emphasis"/>
    <w:basedOn w:val="DefaultParagraphFont"/>
    <w:unhideWhenUsed/>
    <w:qFormat/>
    <w:rsid w:val="00EA0D6D"/>
    <w:rPr>
      <w:rFonts w:ascii="Bahnschrift SemiBold" w:hAnsi="Bahnschrift SemiBold"/>
      <w:i/>
      <w:iCs/>
      <w:color w:val="C00000"/>
    </w:rPr>
  </w:style>
  <w:style w:type="paragraph" w:styleId="Footer">
    <w:name w:val="footer"/>
    <w:basedOn w:val="Normal"/>
    <w:link w:val="FooterChar"/>
    <w:uiPriority w:val="1"/>
    <w:unhideWhenUsed/>
    <w:rsid w:val="00961675"/>
    <w:pPr>
      <w:jc w:val="right"/>
    </w:pPr>
    <w:rPr>
      <w:color w:val="600000" w:themeColor="accent2" w:themeShade="80"/>
    </w:rPr>
  </w:style>
  <w:style w:type="character" w:customStyle="1" w:styleId="FooterChar">
    <w:name w:val="Footer Char"/>
    <w:basedOn w:val="DefaultParagraphFont"/>
    <w:link w:val="Footer"/>
    <w:uiPriority w:val="1"/>
    <w:rsid w:val="00961675"/>
    <w:rPr>
      <w:color w:val="600000" w:themeColor="accent2" w:themeShade="80"/>
      <w:sz w:val="21"/>
      <w:szCs w:val="21"/>
    </w:rPr>
  </w:style>
  <w:style w:type="table" w:styleId="PlainTable4">
    <w:name w:val="Plain Table 4"/>
    <w:basedOn w:val="TableNormal"/>
    <w:uiPriority w:val="44"/>
    <w:rsid w:val="00514786"/>
    <w:pPr>
      <w:spacing w:after="0" w:line="240" w:lineRule="auto"/>
    </w:pPr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 w:val="0"/>
        <w:bCs/>
        <w:i w:val="0"/>
      </w:rPr>
    </w:tblStylePr>
    <w:tblStylePr w:type="lastRow">
      <w:rPr>
        <w:b/>
        <w:bCs/>
      </w:rPr>
    </w:tblStylePr>
    <w:tblStylePr w:type="firstCol">
      <w:rPr>
        <w:b w:val="0"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514786"/>
    <w:pPr>
      <w:spacing w:after="0" w:line="240" w:lineRule="auto"/>
    </w:pPr>
    <w:tblPr>
      <w:tblStyleRowBandSize w:val="1"/>
      <w:tblStyleColBandSize w:val="1"/>
    </w:tblPr>
    <w:tblStylePr w:type="firstRow">
      <w:rPr>
        <w:b w:val="0"/>
        <w:bCs/>
        <w:i w:val="0"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w18838709\Downloads\tf03463072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6D2B99AA65B4465B11C57495BA7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72729-911A-45B9-BCD5-18F1F1BB0F98}"/>
      </w:docPartPr>
      <w:docPartBody>
        <w:p w:rsidR="00D7096F" w:rsidRDefault="00F51FF4">
          <w:pPr>
            <w:pStyle w:val="C6D2B99AA65B4465B11C57495BA7D3F6"/>
          </w:pPr>
          <w:r>
            <w:t>Team Meeting</w:t>
          </w:r>
        </w:p>
      </w:docPartBody>
    </w:docPart>
    <w:docPart>
      <w:docPartPr>
        <w:name w:val="064A4166EA904765B54E17F33D0E9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0859E-58EA-4F12-85D6-C8420D036719}"/>
      </w:docPartPr>
      <w:docPartBody>
        <w:p w:rsidR="00D7096F" w:rsidRDefault="00F51FF4">
          <w:pPr>
            <w:pStyle w:val="064A4166EA904765B54E17F33D0E95C6"/>
          </w:pPr>
          <w:r>
            <w:t>[Date | time]</w:t>
          </w:r>
        </w:p>
      </w:docPartBody>
    </w:docPart>
    <w:docPart>
      <w:docPartPr>
        <w:name w:val="9D0A8AF5BB594AC48E9663D516335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E8F903-89FB-4A32-BD74-E19FA07E1A23}"/>
      </w:docPartPr>
      <w:docPartBody>
        <w:p w:rsidR="00D7096F" w:rsidRDefault="00F51FF4">
          <w:pPr>
            <w:pStyle w:val="9D0A8AF5BB594AC48E9663D51633597A"/>
          </w:pPr>
          <w:r>
            <w:t>[Location]</w:t>
          </w:r>
        </w:p>
      </w:docPartBody>
    </w:docPart>
    <w:docPart>
      <w:docPartPr>
        <w:name w:val="89E56408478E405E88B0CD1B0472C6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CD77C-AAA4-42CB-A4C2-7BE081CEB636}"/>
      </w:docPartPr>
      <w:docPartBody>
        <w:p w:rsidR="00D7096F" w:rsidRDefault="00F51FF4">
          <w:pPr>
            <w:pStyle w:val="89E56408478E405E88B0CD1B0472C65A"/>
          </w:pPr>
          <w:r>
            <w:t>[Meeting called by]</w:t>
          </w:r>
        </w:p>
      </w:docPartBody>
    </w:docPart>
    <w:docPart>
      <w:docPartPr>
        <w:name w:val="9212153810D747C5BC8F15D52C1011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26A6DD-6A01-4D4E-8C6D-73C145F7E316}"/>
      </w:docPartPr>
      <w:docPartBody>
        <w:p w:rsidR="00D7096F" w:rsidRDefault="00F51FF4">
          <w:pPr>
            <w:pStyle w:val="9212153810D747C5BC8F15D52C10110D"/>
          </w:pPr>
          <w:r>
            <w:t>[Type of meeting]</w:t>
          </w:r>
        </w:p>
      </w:docPartBody>
    </w:docPart>
    <w:docPart>
      <w:docPartPr>
        <w:name w:val="F96E6ABC70B44BC19189B4646FB438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FEA1B-71A4-447F-9B18-69A18BA2C7CD}"/>
      </w:docPartPr>
      <w:docPartBody>
        <w:p w:rsidR="00D7096F" w:rsidRDefault="00F51FF4">
          <w:pPr>
            <w:pStyle w:val="F96E6ABC70B44BC19189B4646FB43813"/>
          </w:pPr>
          <w:r>
            <w:t>[Attendees]</w:t>
          </w:r>
        </w:p>
      </w:docPartBody>
    </w:docPart>
    <w:docPart>
      <w:docPartPr>
        <w:name w:val="6686F4BE56754CDD8823293FF0D83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5E9D8-9856-43E5-9020-CD287D777B27}"/>
      </w:docPartPr>
      <w:docPartBody>
        <w:p w:rsidR="00D7096F" w:rsidRDefault="00F51FF4">
          <w:pPr>
            <w:pStyle w:val="6686F4BE56754CDD8823293FF0D8367B"/>
          </w:pPr>
          <w:r>
            <w:t>[Topic]</w:t>
          </w:r>
        </w:p>
      </w:docPartBody>
    </w:docPart>
    <w:docPart>
      <w:docPartPr>
        <w:name w:val="7FF82D5BB945474A9E2B34104697B2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AD8DF-AF23-49DF-9A5A-9A49F0B433F3}"/>
      </w:docPartPr>
      <w:docPartBody>
        <w:p w:rsidR="00D7096F" w:rsidRDefault="00F51FF4">
          <w:pPr>
            <w:pStyle w:val="7FF82D5BB945474A9E2B34104697B258"/>
          </w:pPr>
          <w:r>
            <w:t>[Presenter]</w:t>
          </w:r>
        </w:p>
      </w:docPartBody>
    </w:docPart>
    <w:docPart>
      <w:docPartPr>
        <w:name w:val="B3FD1A6D6966476A9FE109BFE2260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7104C-E7FA-4185-BF07-1C56C8045E7D}"/>
      </w:docPartPr>
      <w:docPartBody>
        <w:p w:rsidR="00D7096F" w:rsidRDefault="00F51FF4">
          <w:pPr>
            <w:pStyle w:val="B3FD1A6D6966476A9FE109BFE2260EB5"/>
          </w:pPr>
          <w:r>
            <w:t>[Time]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F4"/>
    <w:rsid w:val="003A32CB"/>
    <w:rsid w:val="00697428"/>
    <w:rsid w:val="00904580"/>
    <w:rsid w:val="00945766"/>
    <w:rsid w:val="00A45DD7"/>
    <w:rsid w:val="00D7096F"/>
    <w:rsid w:val="00F5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D2B99AA65B4465B11C57495BA7D3F6">
    <w:name w:val="C6D2B99AA65B4465B11C57495BA7D3F6"/>
  </w:style>
  <w:style w:type="paragraph" w:customStyle="1" w:styleId="064A4166EA904765B54E17F33D0E95C6">
    <w:name w:val="064A4166EA904765B54E17F33D0E95C6"/>
  </w:style>
  <w:style w:type="paragraph" w:customStyle="1" w:styleId="9D0A8AF5BB594AC48E9663D51633597A">
    <w:name w:val="9D0A8AF5BB594AC48E9663D51633597A"/>
  </w:style>
  <w:style w:type="paragraph" w:customStyle="1" w:styleId="89E56408478E405E88B0CD1B0472C65A">
    <w:name w:val="89E56408478E405E88B0CD1B0472C65A"/>
  </w:style>
  <w:style w:type="paragraph" w:customStyle="1" w:styleId="9212153810D747C5BC8F15D52C10110D">
    <w:name w:val="9212153810D747C5BC8F15D52C10110D"/>
  </w:style>
  <w:style w:type="paragraph" w:customStyle="1" w:styleId="497015012D90404C9CBF316E449414F6">
    <w:name w:val="497015012D90404C9CBF316E449414F6"/>
  </w:style>
  <w:style w:type="paragraph" w:customStyle="1" w:styleId="5239516206C54D55B73EF8145A33B10D">
    <w:name w:val="5239516206C54D55B73EF8145A33B10D"/>
  </w:style>
  <w:style w:type="paragraph" w:customStyle="1" w:styleId="9FB95B1EC4BC44CF8CC11B2AF8DCCA94">
    <w:name w:val="9FB95B1EC4BC44CF8CC11B2AF8DCCA94"/>
  </w:style>
  <w:style w:type="paragraph" w:customStyle="1" w:styleId="F96E6ABC70B44BC19189B4646FB43813">
    <w:name w:val="F96E6ABC70B44BC19189B4646FB43813"/>
  </w:style>
  <w:style w:type="paragraph" w:customStyle="1" w:styleId="2132E3B4ECC6420698221E390E7FE08F">
    <w:name w:val="2132E3B4ECC6420698221E390E7FE08F"/>
  </w:style>
  <w:style w:type="paragraph" w:customStyle="1" w:styleId="9BF8096AAC9B49D4B58EE4C76622579B">
    <w:name w:val="9BF8096AAC9B49D4B58EE4C76622579B"/>
  </w:style>
  <w:style w:type="paragraph" w:customStyle="1" w:styleId="6686F4BE56754CDD8823293FF0D8367B">
    <w:name w:val="6686F4BE56754CDD8823293FF0D8367B"/>
  </w:style>
  <w:style w:type="paragraph" w:customStyle="1" w:styleId="7FF82D5BB945474A9E2B34104697B258">
    <w:name w:val="7FF82D5BB945474A9E2B34104697B258"/>
  </w:style>
  <w:style w:type="paragraph" w:customStyle="1" w:styleId="B3FD1A6D6966476A9FE109BFE2260EB5">
    <w:name w:val="B3FD1A6D6966476A9FE109BFE2260EB5"/>
  </w:style>
  <w:style w:type="paragraph" w:customStyle="1" w:styleId="50E45FC971434F0AB77D9E003EF4F861">
    <w:name w:val="50E45FC971434F0AB77D9E003EF4F861"/>
  </w:style>
  <w:style w:type="paragraph" w:customStyle="1" w:styleId="D354B5BE1E344234B4AC73B053CED538">
    <w:name w:val="D354B5BE1E344234B4AC73B053CED538"/>
  </w:style>
  <w:style w:type="paragraph" w:customStyle="1" w:styleId="54E9435CB4FE47C9B90530F0109D9B96">
    <w:name w:val="54E9435CB4FE47C9B90530F0109D9B96"/>
  </w:style>
  <w:style w:type="paragraph" w:customStyle="1" w:styleId="4F22415A19D44269B492B62E48CF2CE5">
    <w:name w:val="4F22415A19D44269B492B62E48CF2CE5"/>
    <w:rsid w:val="00F51F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Integral">
  <a:themeElements>
    <a:clrScheme name="Custom 1">
      <a:dk1>
        <a:sysClr val="windowText" lastClr="000000"/>
      </a:dk1>
      <a:lt1>
        <a:sysClr val="window" lastClr="FFFFFF"/>
      </a:lt1>
      <a:dk2>
        <a:srgbClr val="444D26"/>
      </a:dk2>
      <a:lt2>
        <a:srgbClr val="C00000"/>
      </a:lt2>
      <a:accent1>
        <a:srgbClr val="C00000"/>
      </a:accent1>
      <a:accent2>
        <a:srgbClr val="C00000"/>
      </a:accent2>
      <a:accent3>
        <a:srgbClr val="C00000"/>
      </a:accent3>
      <a:accent4>
        <a:srgbClr val="C00000"/>
      </a:accent4>
      <a:accent5>
        <a:srgbClr val="C00000"/>
      </a:accent5>
      <a:accent6>
        <a:srgbClr val="C00000"/>
      </a:accent6>
      <a:hlink>
        <a:srgbClr val="8E58B6"/>
      </a:hlink>
      <a:folHlink>
        <a:srgbClr val="7F6F6F"/>
      </a:folHlink>
    </a:clrScheme>
    <a:fontScheme name="Century Gothic-Palatino Linotype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 panose="0204050205050503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IntegralV7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42448713-48CF-40FF-A256-E269CDCF584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D53DDEDE02F499689B51264701CC8" ma:contentTypeVersion="12" ma:contentTypeDescription="Create a new document." ma:contentTypeScope="" ma:versionID="d5f427effd4c4e16e2b16663845378a9">
  <xsd:schema xmlns:xsd="http://www.w3.org/2001/XMLSchema" xmlns:xs="http://www.w3.org/2001/XMLSchema" xmlns:p="http://schemas.microsoft.com/office/2006/metadata/properties" xmlns:ns3="4e7f0084-fedd-49d3-b93e-20212554b536" xmlns:ns4="f3070afc-53ec-4ab6-88a2-1c3604361261" targetNamespace="http://schemas.microsoft.com/office/2006/metadata/properties" ma:root="true" ma:fieldsID="8c3a23ef9051f346a654ba22ed3f9cd8" ns3:_="" ns4:_="">
    <xsd:import namespace="4e7f0084-fedd-49d3-b93e-20212554b536"/>
    <xsd:import namespace="f3070afc-53ec-4ab6-88a2-1c36043612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f0084-fedd-49d3-b93e-20212554b5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70afc-53ec-4ab6-88a2-1c36043612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DB4D70-EC62-419D-AFED-E094A9FCA7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f0084-fedd-49d3-b93e-20212554b536"/>
    <ds:schemaRef ds:uri="f3070afc-53ec-4ab6-88a2-1c36043612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40B70C-D081-4701-B5EA-25DDD5AF18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9511F8-1078-4EF1-9F64-353E619BC0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tf03463072_win32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2022-05-10T09:04:00Z</dcterms:created>
  <dcterms:modified xsi:type="dcterms:W3CDTF">2022-05-10T09:04:00Z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0x0101007C0D53DDEDE02F499689B51264701CC8</vt:lpwstr>
  </property>
</Properties>
</file>