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2E3412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MP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Jeanette Adams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 Williams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613E9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Martin</w:t>
            </w:r>
            <w:r w:rsidR="00122943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2E3412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2E3412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2E3412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2E3412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2E3412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68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0B4C9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13E9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Callum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E3412" w:rsidRPr="00BF30FF" w:rsidTr="00122943">
        <w:trPr>
          <w:trHeight w:val="75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6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22943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122943" w:rsidRPr="00BF30FF" w:rsidRDefault="00122943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122943" w:rsidRDefault="00122943" w:rsidP="00122943">
            <w:pPr>
              <w:rPr>
                <w:rFonts w:ascii="Calibri" w:hAnsi="Calibri" w:cs="Calibri"/>
                <w:b/>
              </w:rPr>
            </w:pPr>
          </w:p>
          <w:p w:rsidR="00122943" w:rsidRDefault="00122943" w:rsidP="00122943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122943" w:rsidRPr="00BF30FF" w:rsidRDefault="00122943" w:rsidP="00122943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22943" w:rsidRPr="00034851" w:rsidRDefault="00122943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22943" w:rsidRPr="00034851" w:rsidRDefault="000B4C99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22943" w:rsidRPr="00034851" w:rsidRDefault="000B4C99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22943" w:rsidRPr="00034851" w:rsidRDefault="00122943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22943" w:rsidRPr="00034851" w:rsidRDefault="00122943" w:rsidP="0012294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22943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122943" w:rsidRPr="00BF30FF" w:rsidRDefault="00122943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22943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122943" w:rsidRPr="00BF30FF" w:rsidRDefault="00122943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122943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122943" w:rsidRPr="006C569E" w:rsidRDefault="00122943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7013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Jonathan Thomas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E3412" w:rsidRPr="00BF30FF" w:rsidTr="00122943">
        <w:trPr>
          <w:trHeight w:val="75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6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</w:p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E3412" w:rsidRPr="00BF30FF" w:rsidRDefault="002E3412" w:rsidP="002E341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E3412" w:rsidRPr="00034851" w:rsidRDefault="000B4C99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2E341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E341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E3412" w:rsidRPr="006C569E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7013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Lapham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E3412" w:rsidRPr="00BF30FF" w:rsidTr="00122943">
        <w:trPr>
          <w:trHeight w:val="75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32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33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6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</w:p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E3412" w:rsidRPr="00BF30FF" w:rsidRDefault="002E3412" w:rsidP="002E341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76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76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2E341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E341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E3412" w:rsidRPr="006C569E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7013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Oliver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E3412" w:rsidRPr="00BF30FF" w:rsidTr="00122943">
        <w:trPr>
          <w:trHeight w:val="75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6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</w:p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E3412" w:rsidRPr="00BF30FF" w:rsidRDefault="002E3412" w:rsidP="002E341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E3412" w:rsidRPr="00034851" w:rsidRDefault="003E141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63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2E341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E341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E3412" w:rsidRPr="006C569E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12294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270134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Owen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2E3412" w:rsidRPr="00BF30FF" w:rsidTr="00122943">
        <w:trPr>
          <w:trHeight w:val="75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14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8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rPr>
          <w:trHeight w:val="696"/>
        </w:trPr>
        <w:tc>
          <w:tcPr>
            <w:tcW w:w="320" w:type="pct"/>
          </w:tcPr>
          <w:p w:rsidR="002E3412" w:rsidRPr="006C0D33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29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7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2E3412" w:rsidRPr="00BF30FF" w:rsidRDefault="002E3412" w:rsidP="002E3412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2E3412" w:rsidRPr="00BF30FF" w:rsidRDefault="002E3412" w:rsidP="002E3412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29" w:type="pct"/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4</w:t>
            </w:r>
          </w:p>
        </w:tc>
        <w:tc>
          <w:tcPr>
            <w:tcW w:w="414" w:type="pct"/>
            <w:gridSpan w:val="2"/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</w:p>
          <w:p w:rsidR="002E3412" w:rsidRDefault="002E3412" w:rsidP="002E3412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2E3412" w:rsidRPr="00BF30FF" w:rsidRDefault="002E3412" w:rsidP="002E3412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34851">
              <w:rPr>
                <w:rFonts w:ascii="Calibri" w:hAnsi="Calibri" w:cs="Calibri"/>
                <w:b/>
                <w:sz w:val="22"/>
                <w:szCs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51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2E3412" w:rsidRPr="00034851" w:rsidRDefault="001B2FC6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51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E3412" w:rsidRPr="00034851" w:rsidRDefault="002E3412" w:rsidP="002E341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2E3412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2E3412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2E3412" w:rsidRPr="00BF30FF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2E3412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2E3412" w:rsidRPr="006C569E" w:rsidRDefault="002E3412" w:rsidP="002E341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  <w:bookmarkStart w:id="5" w:name="_GoBack"/>
      <w:bookmarkEnd w:id="5"/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B4C99"/>
    <w:rsid w:val="000D7757"/>
    <w:rsid w:val="000E5D5C"/>
    <w:rsid w:val="00122943"/>
    <w:rsid w:val="0014151E"/>
    <w:rsid w:val="00192841"/>
    <w:rsid w:val="001B2FC6"/>
    <w:rsid w:val="001C0FF5"/>
    <w:rsid w:val="00261400"/>
    <w:rsid w:val="00270134"/>
    <w:rsid w:val="002B30CC"/>
    <w:rsid w:val="002B5A0D"/>
    <w:rsid w:val="002E3412"/>
    <w:rsid w:val="002E7D55"/>
    <w:rsid w:val="003524DD"/>
    <w:rsid w:val="00393EB4"/>
    <w:rsid w:val="003E1416"/>
    <w:rsid w:val="004F1274"/>
    <w:rsid w:val="00514C78"/>
    <w:rsid w:val="0053392C"/>
    <w:rsid w:val="00541150"/>
    <w:rsid w:val="005705B2"/>
    <w:rsid w:val="00585DD5"/>
    <w:rsid w:val="005B43EB"/>
    <w:rsid w:val="00613E94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B2BC5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229B4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5DC6-9062-4723-ACB8-F13BB85A7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B4F1881D</Template>
  <TotalTime>251</TotalTime>
  <Pages>7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Adams, Jeanette</cp:lastModifiedBy>
  <cp:revision>7</cp:revision>
  <cp:lastPrinted>2012-06-18T13:10:00Z</cp:lastPrinted>
  <dcterms:created xsi:type="dcterms:W3CDTF">2018-05-24T14:11:00Z</dcterms:created>
  <dcterms:modified xsi:type="dcterms:W3CDTF">2018-05-31T09:30:00Z</dcterms:modified>
</cp:coreProperties>
</file>