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013F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BF1A794" wp14:editId="30B6C018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E59FE88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002F7090" w14:textId="77777777" w:rsidTr="00342C53">
        <w:tc>
          <w:tcPr>
            <w:tcW w:w="9922" w:type="dxa"/>
            <w:shd w:val="clear" w:color="auto" w:fill="C0C0C0"/>
          </w:tcPr>
          <w:p w14:paraId="0D869C86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6FDFA69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093"/>
        <w:gridCol w:w="34"/>
        <w:gridCol w:w="141"/>
      </w:tblGrid>
      <w:tr w:rsidR="003B3F9D" w:rsidRPr="00A406E5" w14:paraId="5CF5FFD1" w14:textId="77777777" w:rsidTr="005D2460">
        <w:tc>
          <w:tcPr>
            <w:tcW w:w="2093" w:type="dxa"/>
            <w:shd w:val="clear" w:color="auto" w:fill="auto"/>
          </w:tcPr>
          <w:p w14:paraId="487C6D88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882C508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BCDC0CF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  <w:gridSpan w:val="3"/>
          </w:tcPr>
          <w:p w14:paraId="1F6ABD89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2EC3374" w14:textId="77777777" w:rsidTr="005D2460">
        <w:tc>
          <w:tcPr>
            <w:tcW w:w="2093" w:type="dxa"/>
            <w:shd w:val="clear" w:color="auto" w:fill="auto"/>
          </w:tcPr>
          <w:p w14:paraId="6463E6F7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5"/>
          </w:tcPr>
          <w:p w14:paraId="67A07D1A" w14:textId="0F01A708" w:rsidR="00DB116D" w:rsidRPr="00A406E5" w:rsidRDefault="00FA14CE" w:rsidP="27593FA6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 </w:t>
            </w:r>
            <w:r w:rsidR="00A015AC" w:rsidRPr="27593FA6">
              <w:rPr>
                <w:rFonts w:ascii="Arial" w:hAnsi="Arial" w:cs="Arial"/>
                <w:b/>
                <w:bCs/>
                <w:sz w:val="22"/>
                <w:szCs w:val="22"/>
              </w:rPr>
              <w:t>Astudiaethau Addy</w:t>
            </w:r>
            <w:r w:rsidR="14666653" w:rsidRPr="27593FA6">
              <w:rPr>
                <w:rFonts w:ascii="Arial" w:hAnsi="Arial" w:cs="Arial"/>
                <w:b/>
                <w:bCs/>
                <w:sz w:val="22"/>
                <w:szCs w:val="22"/>
              </w:rPr>
              <w:t>sg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 Cynradd</w:t>
            </w:r>
          </w:p>
        </w:tc>
      </w:tr>
      <w:tr w:rsidR="008F1308" w:rsidRPr="00A406E5" w14:paraId="3FD8BB3D" w14:textId="77777777" w:rsidTr="005D2460">
        <w:tc>
          <w:tcPr>
            <w:tcW w:w="2093" w:type="dxa"/>
            <w:shd w:val="clear" w:color="auto" w:fill="auto"/>
          </w:tcPr>
          <w:p w14:paraId="0A7E96ED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5"/>
            <w:shd w:val="clear" w:color="auto" w:fill="auto"/>
          </w:tcPr>
          <w:p w14:paraId="3570B4E6" w14:textId="5D5BD5FE" w:rsidR="008F1308" w:rsidRPr="00A406E5" w:rsidRDefault="00FA30B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Damcaniaeth Dysgu ac Ymarfer</w:t>
            </w:r>
          </w:p>
        </w:tc>
      </w:tr>
      <w:tr w:rsidR="00B84B5B" w:rsidRPr="00A406E5" w14:paraId="0B46DC1B" w14:textId="77777777" w:rsidTr="005D2460">
        <w:tc>
          <w:tcPr>
            <w:tcW w:w="2093" w:type="dxa"/>
            <w:shd w:val="clear" w:color="auto" w:fill="auto"/>
          </w:tcPr>
          <w:p w14:paraId="7893EB46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DB5CDA5" w14:textId="00EF86EE" w:rsidR="00B84B5B" w:rsidRPr="00A406E5" w:rsidRDefault="003B3BED" w:rsidP="00AC798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ECES40</w:t>
            </w:r>
            <w:r w:rsidR="00FA30BD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AC798D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29F1E77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  <w:gridSpan w:val="3"/>
          </w:tcPr>
          <w:p w14:paraId="4D6087CF" w14:textId="77777777" w:rsidR="00B84B5B" w:rsidRPr="00A406E5" w:rsidRDefault="00AC798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(100%)</w:t>
            </w:r>
          </w:p>
        </w:tc>
      </w:tr>
      <w:tr w:rsidR="00DB116D" w:rsidRPr="00A406E5" w14:paraId="64615BBD" w14:textId="77777777" w:rsidTr="005D2460">
        <w:tc>
          <w:tcPr>
            <w:tcW w:w="2093" w:type="dxa"/>
            <w:shd w:val="clear" w:color="auto" w:fill="auto"/>
          </w:tcPr>
          <w:p w14:paraId="3876AB5C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B98C110" w14:textId="2F1AF3BF" w:rsidR="00DB116D" w:rsidRPr="00A406E5" w:rsidRDefault="00F36CB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Saskia Stocks</w:t>
            </w:r>
            <w:r w:rsidR="00E35829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E33581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  <w:gridSpan w:val="3"/>
          </w:tcPr>
          <w:p w14:paraId="42C6EC3B" w14:textId="0CEDFD10" w:rsidR="00DB116D" w:rsidRPr="00A406E5" w:rsidRDefault="00EC5D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Glenda Tinney</w:t>
            </w:r>
          </w:p>
        </w:tc>
      </w:tr>
      <w:tr w:rsidR="00DB116D" w:rsidRPr="00A406E5" w14:paraId="2E85EFF1" w14:textId="77777777" w:rsidTr="005D2460">
        <w:tc>
          <w:tcPr>
            <w:tcW w:w="2093" w:type="dxa"/>
            <w:shd w:val="clear" w:color="auto" w:fill="auto"/>
          </w:tcPr>
          <w:p w14:paraId="0609465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shd w:val="clear" w:color="auto" w:fill="auto"/>
          </w:tcPr>
          <w:p w14:paraId="2CDD3C6C" w14:textId="31D68F06" w:rsidR="00AC798D" w:rsidRPr="00AC798D" w:rsidRDefault="00AC798D" w:rsidP="00AC798D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57E7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Dangoswch sut y gall </w:t>
            </w:r>
            <w:r w:rsidR="00F57E73" w:rsidRPr="00F57E73">
              <w:rPr>
                <w:rFonts w:ascii="Arial" w:hAnsi="Arial" w:cs="Arial"/>
                <w:b/>
                <w:sz w:val="22"/>
                <w:szCs w:val="22"/>
                <w:lang w:val="cy-GB"/>
              </w:rPr>
              <w:t>damcaniaethau dysgu gefnogi addysgu a dysgu effeithiol.</w:t>
            </w:r>
          </w:p>
          <w:p w14:paraId="3E63BE85" w14:textId="77777777" w:rsidR="00DB116D" w:rsidRPr="00A406E5" w:rsidRDefault="00DB116D" w:rsidP="00AC79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390D281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  <w:gridSpan w:val="3"/>
          </w:tcPr>
          <w:p w14:paraId="35E85EB4" w14:textId="77777777" w:rsidR="00DB116D" w:rsidRPr="00A406E5" w:rsidRDefault="00AC798D" w:rsidP="00AC798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Cyflwyniad grwp 10 munud yr un (+/- 10%)</w:t>
            </w:r>
          </w:p>
        </w:tc>
      </w:tr>
      <w:tr w:rsidR="00B84B5B" w:rsidRPr="00A406E5" w14:paraId="21FC9C3B" w14:textId="77777777" w:rsidTr="005D2460">
        <w:tc>
          <w:tcPr>
            <w:tcW w:w="2093" w:type="dxa"/>
            <w:shd w:val="clear" w:color="auto" w:fill="auto"/>
          </w:tcPr>
          <w:p w14:paraId="6352AE2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5EF80C1" w14:textId="28064BB0" w:rsidR="00B84B5B" w:rsidRPr="00A406E5" w:rsidRDefault="00A14D90" w:rsidP="00A74E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482530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9C59D8" w:rsidRPr="00F57E7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A14CE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="009C59D8" w:rsidRPr="00F57E7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32C7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482530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9C59D8" w:rsidRPr="00F57E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57E73" w:rsidRPr="00F57E73"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="00F57E73">
              <w:rPr>
                <w:rFonts w:ascii="Arial" w:hAnsi="Arial" w:cs="Arial"/>
                <w:b/>
                <w:sz w:val="22"/>
                <w:szCs w:val="22"/>
              </w:rPr>
              <w:t>:59</w:t>
            </w:r>
          </w:p>
        </w:tc>
        <w:tc>
          <w:tcPr>
            <w:tcW w:w="2268" w:type="dxa"/>
            <w:shd w:val="clear" w:color="auto" w:fill="auto"/>
          </w:tcPr>
          <w:p w14:paraId="002B589D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  <w:gridSpan w:val="3"/>
          </w:tcPr>
          <w:p w14:paraId="19F3331D" w14:textId="16190ACA" w:rsidR="00B84B5B" w:rsidRPr="00A406E5" w:rsidRDefault="0048253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="00F57E73" w:rsidRPr="00F57E73">
              <w:rPr>
                <w:rFonts w:ascii="Arial" w:hAnsi="Arial" w:cs="Arial"/>
                <w:b/>
                <w:sz w:val="22"/>
                <w:szCs w:val="22"/>
              </w:rPr>
              <w:t>.0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F57E73" w:rsidRPr="00F57E73">
              <w:rPr>
                <w:rFonts w:ascii="Arial" w:hAnsi="Arial" w:cs="Arial"/>
                <w:b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9C59D8" w:rsidRPr="00F57E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57E73" w:rsidRPr="00F57E73">
              <w:rPr>
                <w:rFonts w:ascii="Arial" w:hAnsi="Arial" w:cs="Arial"/>
                <w:b/>
                <w:sz w:val="22"/>
                <w:szCs w:val="22"/>
              </w:rPr>
              <w:t>15</w:t>
            </w:r>
            <w:r w:rsidR="00F57E73">
              <w:rPr>
                <w:rFonts w:ascii="Arial" w:hAnsi="Arial" w:cs="Arial"/>
                <w:b/>
                <w:sz w:val="22"/>
                <w:szCs w:val="22"/>
              </w:rPr>
              <w:t>:00</w:t>
            </w:r>
          </w:p>
        </w:tc>
      </w:tr>
      <w:tr w:rsidR="00152E9D" w:rsidRPr="00EC5D67" w14:paraId="0E653739" w14:textId="77777777" w:rsidTr="005D2460">
        <w:tc>
          <w:tcPr>
            <w:tcW w:w="2093" w:type="dxa"/>
            <w:shd w:val="clear" w:color="auto" w:fill="auto"/>
          </w:tcPr>
          <w:p w14:paraId="73024A38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5"/>
            <w:shd w:val="clear" w:color="auto" w:fill="auto"/>
          </w:tcPr>
          <w:p w14:paraId="39E64101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5158842D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462A478" w14:textId="77777777" w:rsidR="008141AC" w:rsidRPr="00332C10" w:rsidRDefault="00A04F8B" w:rsidP="008141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8141AC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4BD390C2" w14:textId="374C83BC" w:rsidR="00A406E5" w:rsidRPr="008141AC" w:rsidRDefault="008141AC" w:rsidP="008141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A406E5" w14:paraId="57C46365" w14:textId="77777777" w:rsidTr="005D2460">
        <w:tc>
          <w:tcPr>
            <w:tcW w:w="2093" w:type="dxa"/>
            <w:shd w:val="clear" w:color="auto" w:fill="auto"/>
          </w:tcPr>
          <w:p w14:paraId="5C0449E4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5"/>
            <w:shd w:val="clear" w:color="auto" w:fill="auto"/>
          </w:tcPr>
          <w:p w14:paraId="6783CC4B" w14:textId="77777777" w:rsid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B9394E8" w14:textId="46414BBD" w:rsidR="005D2460" w:rsidRPr="005D2460" w:rsidRDefault="005D2460" w:rsidP="005C14E1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Cofiwch bob amser gadw copi o'ch drafftiau, nodiadau ac adnoddau eraill a ddefnyddiwyd gennych, cyn ac ar ôl defnyddio offer AI. Os oes amheuaeth o ddefnyddio offer AI y tu hwnt i'r hyn a nodwyd ar gyfer yr aseiniad penodol, gofynnir i chi ddarparu drafftiau a nodiadau blaenorol.</w:t>
            </w:r>
          </w:p>
        </w:tc>
      </w:tr>
      <w:tr w:rsidR="00C01A3F" w:rsidRPr="00A406E5" w14:paraId="3DBE8A19" w14:textId="77777777" w:rsidTr="005D2460">
        <w:trPr>
          <w:gridAfter w:val="2"/>
          <w:wAfter w:w="175" w:type="dxa"/>
        </w:trPr>
        <w:tc>
          <w:tcPr>
            <w:tcW w:w="9747" w:type="dxa"/>
            <w:gridSpan w:val="4"/>
            <w:shd w:val="pct10" w:color="auto" w:fill="auto"/>
          </w:tcPr>
          <w:p w14:paraId="29E12684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D8F4E60" w14:textId="57ABDBD1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</w:t>
            </w:r>
            <w:r w:rsidR="00FA30BD">
              <w:rPr>
                <w:rFonts w:ascii="Arial" w:hAnsi="Arial" w:cs="Arial"/>
                <w:b/>
                <w:sz w:val="22"/>
                <w:szCs w:val="22"/>
                <w:lang w:val="cy-GB"/>
              </w:rPr>
              <w:t>i</w:t>
            </w: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="00FA30BD">
              <w:rPr>
                <w:rFonts w:ascii="Arial" w:hAnsi="Arial" w:cs="Arial"/>
                <w:b/>
                <w:sz w:val="22"/>
                <w:szCs w:val="22"/>
                <w:lang w:val="cy-GB"/>
              </w:rPr>
              <w:t>l)</w:t>
            </w:r>
          </w:p>
        </w:tc>
      </w:tr>
      <w:tr w:rsidR="00C01A3F" w:rsidRPr="00A14D90" w14:paraId="726B1509" w14:textId="77777777" w:rsidTr="005D2460">
        <w:trPr>
          <w:gridAfter w:val="2"/>
          <w:wAfter w:w="175" w:type="dxa"/>
        </w:trPr>
        <w:tc>
          <w:tcPr>
            <w:tcW w:w="9747" w:type="dxa"/>
            <w:gridSpan w:val="4"/>
          </w:tcPr>
          <w:p w14:paraId="46955058" w14:textId="77777777" w:rsidR="00FA30BD" w:rsidRPr="00FA30BD" w:rsidRDefault="00FA30BD" w:rsidP="00FA30BD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</w:pPr>
            <w:r w:rsidRPr="00FA30BD"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  <w:t>Dangos dealltwriaeth o ddysgu ac addysgu effeithiol.</w:t>
            </w:r>
          </w:p>
          <w:p w14:paraId="2A458030" w14:textId="77777777" w:rsidR="00FA30BD" w:rsidRPr="00FA30BD" w:rsidRDefault="00FA30BD" w:rsidP="00FA30BD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</w:pPr>
            <w:r w:rsidRPr="00FA30BD"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  <w:t>Dangos gwybodaeth o ystod o ddamcaniaethau dysgu a deall sut mae’r ysgolion meddwl hyn yn dylanwadu ar fodelau cyfredol o arfer addysgol effeithiol.</w:t>
            </w:r>
          </w:p>
          <w:p w14:paraId="687DD235" w14:textId="77777777" w:rsidR="00FA30BD" w:rsidRPr="00FA30BD" w:rsidRDefault="00FA30BD" w:rsidP="00FA30BD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</w:pPr>
            <w:r w:rsidRPr="00FA30BD"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  <w:t>Gwerthuso cyd-destunau dysgu gwahanol.</w:t>
            </w:r>
          </w:p>
          <w:p w14:paraId="28935D5A" w14:textId="77777777" w:rsidR="00FA30BD" w:rsidRPr="00FA30BD" w:rsidRDefault="00FA30BD" w:rsidP="00FA30BD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</w:pPr>
            <w:r w:rsidRPr="00FA30BD">
              <w:rPr>
                <w:rFonts w:ascii="Arial" w:hAnsi="Arial" w:cs="Arial"/>
                <w:color w:val="000000"/>
                <w:sz w:val="24"/>
                <w:szCs w:val="24"/>
                <w:lang w:val="cy-GB"/>
              </w:rPr>
              <w:t>Deall sut mae cyd-destunau gwahanol yn hyrwyddo dysgu.</w:t>
            </w:r>
          </w:p>
          <w:p w14:paraId="01B0B060" w14:textId="77777777" w:rsidR="00C01A3F" w:rsidRPr="00A14D90" w:rsidRDefault="00C01A3F" w:rsidP="00E35829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5969E2" w:rsidRPr="00A406E5" w14:paraId="7462A670" w14:textId="77777777" w:rsidTr="005D2460">
        <w:tblPrEx>
          <w:shd w:val="clear" w:color="auto" w:fill="C0C0C0"/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781" w:type="dxa"/>
            <w:gridSpan w:val="5"/>
            <w:shd w:val="clear" w:color="auto" w:fill="C0C0C0"/>
          </w:tcPr>
          <w:p w14:paraId="415EFED2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14D90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079802F6" w14:textId="77777777" w:rsidR="00A67FB1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6DB65CF9" w14:textId="12A84318" w:rsidR="00FA1411" w:rsidRPr="00FA30BD" w:rsidRDefault="003A5AF4" w:rsidP="00FA1411">
      <w:pPr>
        <w:rPr>
          <w:rFonts w:ascii="Arial" w:hAnsi="Arial" w:cs="Arial"/>
          <w:sz w:val="24"/>
          <w:szCs w:val="24"/>
          <w:highlight w:val="yellow"/>
          <w:lang w:val="cy-GB"/>
        </w:rPr>
      </w:pPr>
      <w:r w:rsidRPr="00F57E73">
        <w:rPr>
          <w:rFonts w:ascii="Arial" w:hAnsi="Arial" w:cs="Arial"/>
          <w:sz w:val="24"/>
          <w:szCs w:val="24"/>
          <w:lang w:eastAsia="en-US"/>
        </w:rPr>
        <w:t xml:space="preserve">Cyflwyniad grŵp: </w:t>
      </w:r>
      <w:r w:rsidRPr="00F57E73">
        <w:rPr>
          <w:rFonts w:ascii="Arial" w:hAnsi="Arial" w:cs="Arial"/>
          <w:sz w:val="24"/>
          <w:szCs w:val="24"/>
          <w:lang w:val="cy-GB" w:eastAsia="en-US"/>
        </w:rPr>
        <w:t xml:space="preserve">Dangoswch sut y gall </w:t>
      </w:r>
      <w:r w:rsidR="00F57E73" w:rsidRPr="00F57E73">
        <w:rPr>
          <w:rFonts w:ascii="Arial" w:hAnsi="Arial" w:cs="Arial"/>
          <w:sz w:val="24"/>
          <w:szCs w:val="24"/>
          <w:lang w:val="cy-GB" w:eastAsia="en-US"/>
        </w:rPr>
        <w:t xml:space="preserve">damcaniaethau dysgu </w:t>
      </w:r>
      <w:r w:rsidRPr="00F57E73">
        <w:rPr>
          <w:rFonts w:ascii="Arial" w:hAnsi="Arial" w:cs="Arial"/>
          <w:sz w:val="24"/>
          <w:szCs w:val="24"/>
          <w:lang w:val="cy-GB" w:eastAsia="en-US"/>
        </w:rPr>
        <w:t xml:space="preserve">gefnogi </w:t>
      </w:r>
      <w:r w:rsidR="00F57E73" w:rsidRPr="00F57E73">
        <w:rPr>
          <w:rFonts w:ascii="Arial" w:hAnsi="Arial" w:cs="Arial"/>
          <w:sz w:val="24"/>
          <w:szCs w:val="24"/>
          <w:lang w:val="cy-GB" w:eastAsia="en-US"/>
        </w:rPr>
        <w:t>addysgu a dysgu effeithiol.</w:t>
      </w:r>
    </w:p>
    <w:p w14:paraId="5CEEE202" w14:textId="77777777" w:rsidR="00FA1411" w:rsidRPr="00FA30BD" w:rsidRDefault="00FA1411" w:rsidP="00FA1411">
      <w:pPr>
        <w:rPr>
          <w:rFonts w:ascii="Arial" w:hAnsi="Arial" w:cs="Arial"/>
          <w:sz w:val="24"/>
          <w:szCs w:val="24"/>
          <w:highlight w:val="yellow"/>
        </w:rPr>
      </w:pPr>
    </w:p>
    <w:p w14:paraId="536142E3" w14:textId="6243EB52" w:rsidR="00FA1411" w:rsidRPr="00F57E73" w:rsidRDefault="003A5AF4" w:rsidP="003A5AF4">
      <w:pPr>
        <w:rPr>
          <w:rFonts w:ascii="Arial" w:hAnsi="Arial" w:cs="Arial"/>
          <w:b/>
          <w:sz w:val="24"/>
          <w:szCs w:val="24"/>
        </w:rPr>
      </w:pPr>
      <w:r w:rsidRPr="00F57E73">
        <w:rPr>
          <w:rFonts w:ascii="Arial" w:hAnsi="Arial" w:cs="Arial"/>
          <w:sz w:val="24"/>
          <w:szCs w:val="24"/>
          <w:lang w:eastAsia="en-US"/>
        </w:rPr>
        <w:t>Gweithiwch fel grŵp i ddatblygu eich cyfl</w:t>
      </w:r>
      <w:r w:rsidR="005566D4" w:rsidRPr="00F57E73">
        <w:rPr>
          <w:rFonts w:ascii="Arial" w:hAnsi="Arial" w:cs="Arial"/>
          <w:sz w:val="24"/>
          <w:szCs w:val="24"/>
          <w:lang w:eastAsia="en-US"/>
        </w:rPr>
        <w:t xml:space="preserve">wyniad a defnyddiwch Pwerbwynt </w:t>
      </w:r>
      <w:r w:rsidR="00F57E73" w:rsidRPr="00F57E73">
        <w:rPr>
          <w:rFonts w:ascii="Arial" w:hAnsi="Arial" w:cs="Arial"/>
          <w:sz w:val="24"/>
          <w:szCs w:val="24"/>
          <w:lang w:eastAsia="en-US"/>
        </w:rPr>
        <w:t>neu feddalwedd cyflwyno arall i fframio eich cyflwyniad.</w:t>
      </w:r>
      <w:r w:rsidRPr="00F57E73">
        <w:rPr>
          <w:rFonts w:ascii="Arial" w:hAnsi="Arial" w:cs="Arial"/>
          <w:sz w:val="24"/>
          <w:szCs w:val="24"/>
          <w:lang w:eastAsia="en-US"/>
        </w:rPr>
        <w:t xml:space="preserve">. Cyflwynwch am </w:t>
      </w:r>
      <w:r w:rsidR="000554F5">
        <w:rPr>
          <w:rFonts w:ascii="Arial" w:hAnsi="Arial" w:cs="Arial"/>
          <w:sz w:val="24"/>
          <w:szCs w:val="24"/>
          <w:lang w:eastAsia="en-US"/>
        </w:rPr>
        <w:t>1</w:t>
      </w:r>
      <w:r w:rsidR="00C70C47">
        <w:rPr>
          <w:rFonts w:ascii="Arial" w:hAnsi="Arial" w:cs="Arial"/>
          <w:sz w:val="24"/>
          <w:szCs w:val="24"/>
          <w:lang w:eastAsia="en-US"/>
        </w:rPr>
        <w:t>0</w:t>
      </w:r>
      <w:r w:rsidRPr="00F57E73">
        <w:rPr>
          <w:rFonts w:ascii="Arial" w:hAnsi="Arial" w:cs="Arial"/>
          <w:sz w:val="24"/>
          <w:szCs w:val="24"/>
          <w:lang w:eastAsia="en-US"/>
        </w:rPr>
        <w:t xml:space="preserve"> munud yr un. Gallwch rannu’r cyflwyniad rhyngoch chi. </w:t>
      </w:r>
      <w:r w:rsidR="005566D4" w:rsidRPr="00F57E73">
        <w:rPr>
          <w:rFonts w:ascii="Arial" w:hAnsi="Arial" w:cs="Arial"/>
          <w:b/>
          <w:bCs/>
          <w:sz w:val="24"/>
          <w:szCs w:val="24"/>
          <w:lang w:eastAsia="en-US"/>
        </w:rPr>
        <w:t>Mae’n bwysig bod pob</w:t>
      </w:r>
      <w:r w:rsidRPr="00F57E73">
        <w:rPr>
          <w:rFonts w:ascii="Arial" w:hAnsi="Arial" w:cs="Arial"/>
          <w:b/>
          <w:bCs/>
          <w:sz w:val="24"/>
          <w:szCs w:val="24"/>
          <w:lang w:eastAsia="en-US"/>
        </w:rPr>
        <w:t xml:space="preserve"> unigolyn yn cwrdd â</w:t>
      </w:r>
      <w:r w:rsidR="00F57E73" w:rsidRPr="00F57E73">
        <w:rPr>
          <w:rFonts w:ascii="Arial" w:hAnsi="Arial" w:cs="Arial"/>
          <w:b/>
          <w:bCs/>
          <w:sz w:val="24"/>
          <w:szCs w:val="24"/>
          <w:lang w:eastAsia="en-US"/>
        </w:rPr>
        <w:t xml:space="preserve"> phob un o’r</w:t>
      </w:r>
      <w:r w:rsidRPr="00F57E73">
        <w:rPr>
          <w:rFonts w:ascii="Arial" w:hAnsi="Arial" w:cs="Arial"/>
          <w:b/>
          <w:bCs/>
          <w:sz w:val="24"/>
          <w:szCs w:val="24"/>
          <w:lang w:eastAsia="en-US"/>
        </w:rPr>
        <w:t xml:space="preserve"> deilliannau dysgu.</w:t>
      </w:r>
    </w:p>
    <w:p w14:paraId="554FE856" w14:textId="77777777" w:rsidR="00DD654C" w:rsidRPr="00F57E73" w:rsidRDefault="00DD654C" w:rsidP="00FA1411">
      <w:pPr>
        <w:rPr>
          <w:rFonts w:ascii="Arial" w:hAnsi="Arial" w:cs="Arial"/>
          <w:b/>
          <w:sz w:val="24"/>
          <w:szCs w:val="24"/>
        </w:rPr>
      </w:pPr>
    </w:p>
    <w:p w14:paraId="75911E54" w14:textId="77777777" w:rsidR="00C70E4B" w:rsidRPr="00F57E73" w:rsidRDefault="00C70E4B" w:rsidP="0031331D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</w:rPr>
        <w:t>Dylai’r sleid cyntaf gynnwys eich enwau, rhifau myfyrwyr a’r cwestiwn.</w:t>
      </w:r>
    </w:p>
    <w:p w14:paraId="5B457CB7" w14:textId="31058C53" w:rsidR="00DD654C" w:rsidRPr="00F57E73" w:rsidRDefault="00DD654C" w:rsidP="0031331D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</w:rPr>
        <w:t xml:space="preserve">Cyfeiriwch at y cwestiwn gan amlinellu’r hyn fyddwch chi’n </w:t>
      </w:r>
      <w:r w:rsidR="00F57E73" w:rsidRPr="00F57E73">
        <w:rPr>
          <w:rFonts w:ascii="Arial" w:hAnsi="Arial" w:cs="Arial"/>
          <w:sz w:val="24"/>
          <w:szCs w:val="24"/>
        </w:rPr>
        <w:t>trafod</w:t>
      </w:r>
      <w:r w:rsidRPr="00F57E73">
        <w:rPr>
          <w:rFonts w:ascii="Arial" w:hAnsi="Arial" w:cs="Arial"/>
          <w:sz w:val="24"/>
          <w:szCs w:val="24"/>
        </w:rPr>
        <w:t xml:space="preserve">. Rhowch ychydig o gyd- destun e.e. </w:t>
      </w:r>
      <w:r w:rsidR="00F57E73" w:rsidRPr="00F57E73">
        <w:rPr>
          <w:rFonts w:ascii="Arial" w:hAnsi="Arial" w:cs="Arial"/>
          <w:sz w:val="24"/>
          <w:szCs w:val="24"/>
        </w:rPr>
        <w:t xml:space="preserve">cyflwyniad </w:t>
      </w:r>
      <w:r w:rsidR="00F57E73">
        <w:rPr>
          <w:rFonts w:ascii="Arial" w:hAnsi="Arial" w:cs="Arial"/>
          <w:sz w:val="24"/>
          <w:szCs w:val="24"/>
        </w:rPr>
        <w:t>byr i</w:t>
      </w:r>
      <w:r w:rsidR="00F57E73" w:rsidRPr="00F57E73">
        <w:rPr>
          <w:rFonts w:ascii="Arial" w:hAnsi="Arial" w:cs="Arial"/>
          <w:sz w:val="24"/>
          <w:szCs w:val="24"/>
        </w:rPr>
        <w:t xml:space="preserve">’r damcaniaethau/damcaniaethwyr y byddwch yn canolbwyntio arnynt. </w:t>
      </w:r>
      <w:r w:rsidRPr="00F57E73">
        <w:rPr>
          <w:rFonts w:ascii="Arial" w:hAnsi="Arial" w:cs="Arial"/>
          <w:sz w:val="24"/>
          <w:szCs w:val="24"/>
        </w:rPr>
        <w:t xml:space="preserve"> </w:t>
      </w:r>
    </w:p>
    <w:p w14:paraId="13CE7098" w14:textId="77777777" w:rsidR="00FA1411" w:rsidRPr="00F57E73" w:rsidRDefault="003A5AF4" w:rsidP="003A5AF4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  <w:lang w:eastAsia="en-US"/>
        </w:rPr>
        <w:t>Eglurwch sut gall y tu allan hyrwyddo datblygu sgiliau a gwybodaeth - rhowch enghreifftiau i egluro eich pwyntiau.</w:t>
      </w:r>
    </w:p>
    <w:p w14:paraId="71C23136" w14:textId="24DEFAE6" w:rsidR="005437C9" w:rsidRDefault="003A5AF4" w:rsidP="003A5AF4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  <w:lang w:eastAsia="en-US"/>
        </w:rPr>
        <w:t xml:space="preserve">Eglurwch sut </w:t>
      </w:r>
      <w:r w:rsidR="00F57E73" w:rsidRPr="00F57E73">
        <w:rPr>
          <w:rFonts w:ascii="Arial" w:hAnsi="Arial" w:cs="Arial"/>
          <w:sz w:val="24"/>
          <w:szCs w:val="24"/>
          <w:lang w:eastAsia="en-US"/>
        </w:rPr>
        <w:t xml:space="preserve">mae eich damcaniaeth/amgylchedd dysgu yn hyrwyddo datblygiad sgiliau a gwybodaeth – rhowch rhai </w:t>
      </w:r>
      <w:r w:rsidRPr="00F57E73">
        <w:rPr>
          <w:rFonts w:ascii="Arial" w:hAnsi="Arial" w:cs="Arial"/>
          <w:sz w:val="24"/>
          <w:szCs w:val="24"/>
          <w:lang w:eastAsia="en-US"/>
        </w:rPr>
        <w:t xml:space="preserve">enghreifftiau </w:t>
      </w:r>
      <w:r w:rsidR="00F57E73" w:rsidRPr="00F57E73">
        <w:rPr>
          <w:rFonts w:ascii="Arial" w:hAnsi="Arial" w:cs="Arial"/>
          <w:sz w:val="24"/>
          <w:szCs w:val="24"/>
          <w:lang w:eastAsia="en-US"/>
        </w:rPr>
        <w:t xml:space="preserve">i gefnogi eich pwyntiau. </w:t>
      </w:r>
      <w:r w:rsidRPr="00F57E73">
        <w:rPr>
          <w:rFonts w:ascii="Arial" w:hAnsi="Arial" w:cs="Arial"/>
          <w:sz w:val="24"/>
          <w:szCs w:val="24"/>
          <w:lang w:eastAsia="en-US"/>
        </w:rPr>
        <w:t xml:space="preserve"> </w:t>
      </w:r>
    </w:p>
    <w:p w14:paraId="194C0460" w14:textId="753B79BB" w:rsidR="00F57E73" w:rsidRPr="00F57E73" w:rsidRDefault="00F57E73" w:rsidP="003A5AF4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Eglurwch sut gellir cynllunio ac asesu dysgu – ystyriwch enghreifftiau o hyn. Cyfeiriwch at fframweithiau damcaniaethol priodol i gefnogi bob pwynt a wneir.</w:t>
      </w:r>
    </w:p>
    <w:p w14:paraId="41E6D516" w14:textId="69B140A3" w:rsidR="00FA1411" w:rsidRPr="00F57E73" w:rsidRDefault="005437C9" w:rsidP="00182107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</w:rPr>
        <w:t xml:space="preserve">Ystyriwch </w:t>
      </w:r>
      <w:r w:rsidR="00F57E73" w:rsidRPr="00F57E73">
        <w:rPr>
          <w:rFonts w:ascii="Arial" w:hAnsi="Arial" w:cs="Arial"/>
          <w:sz w:val="24"/>
          <w:szCs w:val="24"/>
        </w:rPr>
        <w:t>sut mae</w:t>
      </w:r>
      <w:r w:rsidRPr="00F57E73">
        <w:rPr>
          <w:rFonts w:ascii="Arial" w:hAnsi="Arial" w:cs="Arial"/>
          <w:sz w:val="24"/>
          <w:szCs w:val="24"/>
        </w:rPr>
        <w:t xml:space="preserve"> damcaniaethau dysgu yn </w:t>
      </w:r>
      <w:r w:rsidR="00F57E73" w:rsidRPr="00F57E73">
        <w:rPr>
          <w:rFonts w:ascii="Arial" w:hAnsi="Arial" w:cs="Arial"/>
          <w:sz w:val="24"/>
          <w:szCs w:val="24"/>
        </w:rPr>
        <w:t xml:space="preserve">amlwg o fewn eich </w:t>
      </w:r>
      <w:r w:rsidRPr="00F57E73">
        <w:rPr>
          <w:rFonts w:ascii="Arial" w:hAnsi="Arial" w:cs="Arial"/>
          <w:sz w:val="24"/>
          <w:szCs w:val="24"/>
        </w:rPr>
        <w:t xml:space="preserve">cyd-destun </w:t>
      </w:r>
      <w:r w:rsidR="00F57E73" w:rsidRPr="00F57E73">
        <w:rPr>
          <w:rFonts w:ascii="Arial" w:hAnsi="Arial" w:cs="Arial"/>
          <w:sz w:val="24"/>
          <w:szCs w:val="24"/>
        </w:rPr>
        <w:t>dewisol.</w:t>
      </w:r>
      <w:r w:rsidRPr="00F57E73">
        <w:rPr>
          <w:rFonts w:ascii="Arial" w:hAnsi="Arial" w:cs="Arial"/>
          <w:sz w:val="24"/>
          <w:szCs w:val="24"/>
        </w:rPr>
        <w:t xml:space="preserve"> </w:t>
      </w:r>
    </w:p>
    <w:p w14:paraId="4F897932" w14:textId="4F825E62" w:rsidR="00FA1411" w:rsidRPr="00F57E73" w:rsidRDefault="005437C9" w:rsidP="00FA1411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</w:rPr>
        <w:t xml:space="preserve">Cefnogwch eich gwaith trwy ddarllen ehangach e.e. rhestrau darllen, cyfeirnodau ar ddiwedd </w:t>
      </w:r>
      <w:r w:rsidR="00F57E73" w:rsidRPr="00F57E73">
        <w:rPr>
          <w:rFonts w:ascii="Arial" w:hAnsi="Arial" w:cs="Arial"/>
          <w:sz w:val="24"/>
          <w:szCs w:val="24"/>
        </w:rPr>
        <w:t>sleidiau</w:t>
      </w:r>
      <w:r w:rsidRPr="00F57E73">
        <w:rPr>
          <w:rFonts w:ascii="Arial" w:hAnsi="Arial" w:cs="Arial"/>
          <w:sz w:val="24"/>
          <w:szCs w:val="24"/>
        </w:rPr>
        <w:t xml:space="preserve"> darlith</w:t>
      </w:r>
      <w:r w:rsidR="00F57E73" w:rsidRPr="00F57E73">
        <w:rPr>
          <w:rFonts w:ascii="Arial" w:hAnsi="Arial" w:cs="Arial"/>
          <w:sz w:val="24"/>
          <w:szCs w:val="24"/>
        </w:rPr>
        <w:t>oedd</w:t>
      </w:r>
      <w:r w:rsidRPr="00F57E73">
        <w:rPr>
          <w:rFonts w:ascii="Arial" w:hAnsi="Arial" w:cs="Arial"/>
          <w:sz w:val="24"/>
          <w:szCs w:val="24"/>
        </w:rPr>
        <w:t xml:space="preserve">, </w:t>
      </w:r>
      <w:r w:rsidR="00F57E73" w:rsidRPr="00F57E73">
        <w:rPr>
          <w:rFonts w:ascii="Arial" w:hAnsi="Arial" w:cs="Arial"/>
          <w:sz w:val="24"/>
          <w:szCs w:val="24"/>
        </w:rPr>
        <w:t>c</w:t>
      </w:r>
      <w:r w:rsidRPr="00F57E73">
        <w:rPr>
          <w:rFonts w:ascii="Arial" w:hAnsi="Arial" w:cs="Arial"/>
          <w:sz w:val="24"/>
          <w:szCs w:val="24"/>
        </w:rPr>
        <w:t xml:space="preserve">anllawiau cwricwlwm Llywodraeth Cymru, Arfer </w:t>
      </w:r>
      <w:r w:rsidR="00F57E73" w:rsidRPr="00F57E73">
        <w:rPr>
          <w:rFonts w:ascii="Arial" w:hAnsi="Arial" w:cs="Arial"/>
          <w:sz w:val="24"/>
          <w:szCs w:val="24"/>
        </w:rPr>
        <w:t>Orau</w:t>
      </w:r>
      <w:r w:rsidRPr="00F57E73">
        <w:rPr>
          <w:rFonts w:ascii="Arial" w:hAnsi="Arial" w:cs="Arial"/>
          <w:sz w:val="24"/>
          <w:szCs w:val="24"/>
        </w:rPr>
        <w:t xml:space="preserve"> Estyn</w:t>
      </w:r>
    </w:p>
    <w:p w14:paraId="67FB4296" w14:textId="6B0256F1" w:rsidR="00FA1411" w:rsidRPr="00F57E73" w:rsidRDefault="005437C9" w:rsidP="00FA1411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F57E73">
        <w:rPr>
          <w:rFonts w:ascii="Arial" w:hAnsi="Arial" w:cs="Arial"/>
          <w:sz w:val="24"/>
          <w:szCs w:val="24"/>
        </w:rPr>
        <w:t>Dewch a’</w:t>
      </w:r>
      <w:r w:rsidR="00F57E73" w:rsidRPr="00F57E73">
        <w:rPr>
          <w:rFonts w:ascii="Arial" w:hAnsi="Arial" w:cs="Arial"/>
          <w:sz w:val="24"/>
          <w:szCs w:val="24"/>
        </w:rPr>
        <w:t>ch</w:t>
      </w:r>
      <w:r w:rsidRPr="00F57E73">
        <w:rPr>
          <w:rFonts w:ascii="Arial" w:hAnsi="Arial" w:cs="Arial"/>
          <w:sz w:val="24"/>
          <w:szCs w:val="24"/>
        </w:rPr>
        <w:t xml:space="preserve"> prif bwyntiau at ei gilydd a chyfeirio n</w:t>
      </w:r>
      <w:r w:rsidR="00F57E73" w:rsidRPr="00F57E73">
        <w:rPr>
          <w:rFonts w:ascii="Arial" w:hAnsi="Arial" w:cs="Arial"/>
          <w:sz w:val="24"/>
          <w:szCs w:val="24"/>
        </w:rPr>
        <w:t>ô</w:t>
      </w:r>
      <w:r w:rsidRPr="00F57E73">
        <w:rPr>
          <w:rFonts w:ascii="Arial" w:hAnsi="Arial" w:cs="Arial"/>
          <w:sz w:val="24"/>
          <w:szCs w:val="24"/>
        </w:rPr>
        <w:t>l at y cwestiwn. Beth yw’r oblygiadau ar gyfer y dyfodol?</w:t>
      </w:r>
      <w:r w:rsidR="00FA1411" w:rsidRPr="00F57E73">
        <w:rPr>
          <w:rFonts w:ascii="Arial" w:hAnsi="Arial" w:cs="Arial"/>
          <w:sz w:val="24"/>
          <w:szCs w:val="24"/>
        </w:rPr>
        <w:t xml:space="preserve"> </w:t>
      </w:r>
    </w:p>
    <w:p w14:paraId="2D366303" w14:textId="00EA06D0" w:rsidR="00FA1411" w:rsidRDefault="005437C9" w:rsidP="00FA1411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r w:rsidRPr="00F57E73">
        <w:rPr>
          <w:rFonts w:ascii="Arial" w:hAnsi="Arial" w:cs="Arial"/>
          <w:b/>
          <w:sz w:val="24"/>
          <w:szCs w:val="24"/>
        </w:rPr>
        <w:t xml:space="preserve">Cofiwch lwytho eich sleidiau </w:t>
      </w:r>
      <w:r w:rsidR="00F57E73" w:rsidRPr="00F57E73">
        <w:rPr>
          <w:rFonts w:ascii="Arial" w:hAnsi="Arial" w:cs="Arial"/>
          <w:b/>
          <w:sz w:val="24"/>
          <w:szCs w:val="24"/>
        </w:rPr>
        <w:t xml:space="preserve">cyflwyno a dolen </w:t>
      </w:r>
      <w:r w:rsidR="00F57E73">
        <w:rPr>
          <w:rFonts w:ascii="Arial" w:hAnsi="Arial" w:cs="Arial"/>
          <w:b/>
          <w:sz w:val="24"/>
          <w:szCs w:val="24"/>
        </w:rPr>
        <w:t>i</w:t>
      </w:r>
      <w:r w:rsidR="00F57E73" w:rsidRPr="00F57E73">
        <w:rPr>
          <w:rFonts w:ascii="Arial" w:hAnsi="Arial" w:cs="Arial"/>
          <w:b/>
          <w:sz w:val="24"/>
          <w:szCs w:val="24"/>
        </w:rPr>
        <w:t xml:space="preserve">’ch recordiad grwp </w:t>
      </w:r>
      <w:r w:rsidR="00F57E73">
        <w:rPr>
          <w:rFonts w:ascii="Arial" w:hAnsi="Arial" w:cs="Arial"/>
          <w:b/>
          <w:sz w:val="24"/>
          <w:szCs w:val="24"/>
        </w:rPr>
        <w:t>i</w:t>
      </w:r>
      <w:r w:rsidR="00F57E73" w:rsidRPr="00F57E73">
        <w:rPr>
          <w:rFonts w:ascii="Arial" w:hAnsi="Arial" w:cs="Arial"/>
          <w:b/>
          <w:sz w:val="24"/>
          <w:szCs w:val="24"/>
        </w:rPr>
        <w:t xml:space="preserve"> Turnitin erbyn y dyddiad cyflwyno. </w:t>
      </w:r>
    </w:p>
    <w:p w14:paraId="2D1415E2" w14:textId="4468D82B" w:rsidR="00F57E73" w:rsidRDefault="00F57E73" w:rsidP="00FA1411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Bydd angen i bob aelod o’r grwp lanlwytho eu sleidiau ond dim ond un aelod o’r grwp fydd angen lanlwytho dolen i recordiad y grwp.</w:t>
      </w:r>
      <w:r w:rsidR="00B23C38">
        <w:rPr>
          <w:rFonts w:ascii="Arial" w:hAnsi="Arial" w:cs="Arial"/>
          <w:b/>
          <w:sz w:val="24"/>
          <w:szCs w:val="24"/>
        </w:rPr>
        <w:t xml:space="preserve"> Sicrhewch eich bod yn rhoi hawl i’r marciwr a’r gwiriwr mewnol (manylion uchod) i weld y gwaith.</w:t>
      </w:r>
    </w:p>
    <w:p w14:paraId="21EB39A3" w14:textId="035DE6F0" w:rsidR="00B23C38" w:rsidRDefault="00B23C38" w:rsidP="00FA1411">
      <w:pPr>
        <w:pStyle w:val="ListParagraph"/>
        <w:numPr>
          <w:ilvl w:val="0"/>
          <w:numId w:val="30"/>
        </w:num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Gweler y canllawiau pellach ar sut i recordio yn defnyddio Microsoft Teams.</w:t>
      </w:r>
    </w:p>
    <w:p w14:paraId="22B50320" w14:textId="77777777" w:rsidR="0073358B" w:rsidRDefault="0073358B" w:rsidP="0073358B">
      <w:pPr>
        <w:rPr>
          <w:rFonts w:ascii="Arial" w:hAnsi="Arial" w:cs="Arial"/>
          <w:b/>
          <w:sz w:val="24"/>
          <w:szCs w:val="24"/>
        </w:rPr>
      </w:pPr>
    </w:p>
    <w:p w14:paraId="5FBF2682" w14:textId="77777777" w:rsidR="003E603C" w:rsidRDefault="003E603C" w:rsidP="0073358B">
      <w:pPr>
        <w:rPr>
          <w:rFonts w:ascii="Arial" w:hAnsi="Arial" w:cs="Arial"/>
          <w:b/>
          <w:sz w:val="24"/>
          <w:szCs w:val="24"/>
        </w:rPr>
      </w:pPr>
    </w:p>
    <w:p w14:paraId="3C3C7896" w14:textId="10491BE0" w:rsidR="0073358B" w:rsidRPr="0073358B" w:rsidRDefault="0073358B" w:rsidP="0073358B">
      <w:pPr>
        <w:rPr>
          <w:rFonts w:ascii="Arial" w:hAnsi="Arial" w:cs="Arial"/>
          <w:b/>
          <w:sz w:val="24"/>
          <w:szCs w:val="24"/>
        </w:rPr>
      </w:pPr>
      <w:r w:rsidRPr="0073358B">
        <w:rPr>
          <w:rFonts w:ascii="Arial" w:hAnsi="Arial" w:cs="Arial"/>
          <w:b/>
          <w:sz w:val="24"/>
          <w:szCs w:val="24"/>
        </w:rPr>
        <w:t>Defnyddio AI Cynhyrchiol mewn Asesiadau</w:t>
      </w:r>
    </w:p>
    <w:p w14:paraId="2EA71CF9" w14:textId="77777777" w:rsidR="0073358B" w:rsidRPr="00FA7E96" w:rsidRDefault="0073358B" w:rsidP="0073358B">
      <w:pPr>
        <w:rPr>
          <w:rFonts w:eastAsia="Calibri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73358B" w:rsidRPr="00FA7E96" w14:paraId="4A50CB51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C0F4B35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1C5066C" w14:textId="77777777" w:rsidR="0073358B" w:rsidRPr="00332C10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ymchwilio, yn cynnwys chwilio am lyfryddiaeth, defnyddio offer i grynhoi, cymharu deunyddiau a’u dadansoddi</w:t>
            </w:r>
          </w:p>
          <w:p w14:paraId="0E9432BB" w14:textId="77777777" w:rsidR="0073358B" w:rsidRDefault="0073358B" w:rsidP="00E22F8E">
            <w:pPr>
              <w:spacing w:line="259" w:lineRule="auto"/>
            </w:pPr>
          </w:p>
          <w:p w14:paraId="666AED13" w14:textId="77777777" w:rsidR="0073358B" w:rsidRPr="00332C10" w:rsidRDefault="0073358B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 sy'n benodol i'r aseiniad hwn:</w:t>
            </w:r>
          </w:p>
          <w:p w14:paraId="2F15D422" w14:textId="77777777" w:rsidR="0073358B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Gallwch ddefnyddio offer AI priodol i'ch helpu i ddod o hyd i lyfrau ac erthyglau perthnasol ar eich pwnc. Gydag offer AI, gallwch greu crynodebau, gofyn cwestiynau penodol er mwyn osgoi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 testun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dod o hyd i gyfeiriadau a deunyddiau perthnasol i'ch tywys i archwilio pwnc. Ni allwch ac ni ddylech ysgogi offeryn AI yn unig i roi'r ymchwil berthnasol i chi ar bwnc, a chynnwys y deunydd hwn yn eich gwaith.</w:t>
            </w:r>
          </w:p>
          <w:p w14:paraId="7377FB35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CED1ECE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FC3BD19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33A3003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3358B" w:rsidRPr="00FA7E96" w14:paraId="30E973A2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94AF4E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B1604C0" w14:textId="77777777" w:rsidR="0073358B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  <w:p w14:paraId="36C1032E" w14:textId="77777777" w:rsidR="0073358B" w:rsidRPr="00FA708A" w:rsidRDefault="0073358B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5A3D5DA" w14:textId="77777777" w:rsidR="0073358B" w:rsidRPr="00332C10" w:rsidRDefault="0073358B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 sy'n benodol i'r aseiniad hwn:</w:t>
            </w:r>
          </w:p>
          <w:p w14:paraId="194FD361" w14:textId="77777777" w:rsidR="0073358B" w:rsidRDefault="0073358B" w:rsidP="00E22F8E">
            <w:pPr>
              <w:spacing w:line="259" w:lineRule="auto"/>
            </w:pP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Caniateir i chi ddefnyddio AI cynhyrchiol i greu'r strwythur amlinellol ar gyfer eich 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yn unig, e.e. penawdau.  Ni allwch ac ni ddylech ysgogi offeryn AI yn unig i ysgrifennu ar bwnc eich aseiniad.</w:t>
            </w:r>
          </w:p>
          <w:p w14:paraId="266CF925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D9ED02A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0A4BF4A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B4B402B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3358B" w:rsidRPr="00FA7E96" w14:paraId="1562407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705E8AB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8BBA14C" w14:textId="77777777" w:rsidR="0073358B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Ar </w:t>
            </w:r>
            <w:r w:rsidRPr="00FA708A">
              <w:rPr>
                <w:rFonts w:ascii="Arial" w:hAnsi="Arial" w:cs="Arial"/>
                <w:sz w:val="22"/>
                <w:szCs w:val="22"/>
              </w:rPr>
              <w:t>gyfer yr asesiad hwn, gallwch chi ddefnyddio Deallusrwydd Artiffisial Cynhyrchiol i wirio eich testun/creadigaeth eich hun am wallau gramadegol a chystrawennol, yn cynnwys aralleirio eich gwaith eich hun o fewn safonau penodol.</w:t>
            </w:r>
          </w:p>
          <w:p w14:paraId="2127846D" w14:textId="77777777" w:rsidR="0073358B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4101CB2" w14:textId="77777777" w:rsidR="0073358B" w:rsidRPr="00FA708A" w:rsidRDefault="0073358B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79299CFF" w14:textId="77777777" w:rsidR="0073358B" w:rsidRDefault="0073358B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 gyfer yr asesiad hwn, gallwch ddefnyddio AI 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i wirio eich testun/creadigaeth eich hun ar gyfer camgymeriadau gramadegol a chystrawennol, gan gynnwys aileirio eich gwaith eich hun o fewn safonau penodol. Ni allwch ofyn i offeryn AI greu testun i chi na chaniatáu iddo ailysgrifennu, ehangu neu newid yn llwyr y tu hwnt i adnabod eich testun eich hun.</w:t>
            </w:r>
          </w:p>
          <w:p w14:paraId="4C78D5A7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2A93A9D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13A75CC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AC5E800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3358B" w:rsidRPr="00FA7E96" w14:paraId="1159A5E6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550B1E1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3C506F7" w14:textId="77777777" w:rsidR="0073358B" w:rsidRPr="00FA708A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testun i’w gyflwyno.</w:t>
            </w:r>
          </w:p>
        </w:tc>
        <w:tc>
          <w:tcPr>
            <w:tcW w:w="1417" w:type="dxa"/>
          </w:tcPr>
          <w:p w14:paraId="28A8FFE2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66D45E2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91EE590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73358B" w:rsidRPr="00FA7E96" w14:paraId="34ACE163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73E2134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58C87A7" w14:textId="77777777" w:rsidR="0073358B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08A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deunyddiau creadigol, megis delweddau .</w:t>
            </w:r>
          </w:p>
          <w:p w14:paraId="5B3D019C" w14:textId="77777777" w:rsidR="0073358B" w:rsidRPr="00FA708A" w:rsidRDefault="0073358B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E73A5BF" w14:textId="77777777" w:rsidR="0073358B" w:rsidRPr="00FA708A" w:rsidRDefault="0073358B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Canllawiau sy'n benodol i'r aseiniad hwn: </w:t>
            </w:r>
          </w:p>
          <w:p w14:paraId="45AA75B1" w14:textId="77777777" w:rsidR="0073358B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 ddylech gynnwys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na chyflwyno unrhyw ased neu ganlyniad a gynhyrchir gan AI fel eich un chi. Mae hyn yn cynnwys, ac nid yw'n gyfyngedig i destun, deialog, llais, delweddaeth, ffotograffiaeth, cerddoriaeth, dylunio sain, fideo, animeiddio, dylunio cynnyrch, patrwm, ffasiwn, pensaernïaeth, arteffact, gwrthrych tri dimensiwn neu god cyfrifiadurol.  Dylid cyfeirio at yr holl gynnwys creadigol a gynhyrchir gan AI yn briodol.</w:t>
            </w:r>
          </w:p>
          <w:p w14:paraId="3771D0F5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46A0FB0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3E88DC2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B931581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3358B" w:rsidRPr="00FA7E96" w14:paraId="60AEECC3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74F5F8A" w14:textId="77777777" w:rsidR="0073358B" w:rsidRPr="00FA7E96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B112365" w14:textId="77777777" w:rsidR="0073358B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gallwch chi ddefnyddio Deallusrwydd Artiffisial Cynhyrchiol i greu a gwirio cod.</w:t>
            </w:r>
          </w:p>
          <w:p w14:paraId="0B87D9F9" w14:textId="77777777" w:rsidR="0073358B" w:rsidRPr="00332C10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5C1D7BB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87E1C91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91AB56E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73358B" w:rsidRPr="00FA7E96" w14:paraId="0E7F3D3C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1BDF0B3" w14:textId="77777777" w:rsidR="0073358B" w:rsidRPr="00FA7E96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EC7C02B" w14:textId="77777777" w:rsidR="0073358B" w:rsidRDefault="0073358B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332C10">
              <w:rPr>
                <w:rFonts w:ascii="Arial" w:hAnsi="Arial" w:cs="Arial"/>
                <w:sz w:val="22"/>
                <w:szCs w:val="22"/>
              </w:rPr>
              <w:t>Ar gyfer yr asesiad hwn, ni chaniateir i chi ddefnyddio unrhyw fath o gymorth drwy Ddeallusrwydd Artiffisial Cynhyrchiol. Mae hyn yn cynnwys cymorth ymchwil, cymorth strwythur, cymorth ysgrifennu / prawf ddarllen a chymorth creadigol</w:t>
            </w:r>
          </w:p>
          <w:p w14:paraId="302413DA" w14:textId="77777777" w:rsidR="0073358B" w:rsidRPr="00332C10" w:rsidRDefault="0073358B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31A710D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86FFE46" w14:textId="77777777" w:rsidR="0073358B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B7ABBB0" w14:textId="77777777" w:rsidR="0073358B" w:rsidRPr="00FA7E96" w:rsidRDefault="0073358B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65B1E08D" w14:textId="77777777" w:rsidR="005D2460" w:rsidRPr="005D2460" w:rsidRDefault="005D2460" w:rsidP="005D2460">
      <w:pPr>
        <w:spacing w:after="160" w:line="259" w:lineRule="auto"/>
        <w:rPr>
          <w:rFonts w:ascii="Arial" w:hAnsi="Arial" w:cs="Arial"/>
          <w:b/>
          <w:sz w:val="24"/>
          <w:szCs w:val="24"/>
        </w:rPr>
      </w:pPr>
    </w:p>
    <w:p w14:paraId="69AA34E5" w14:textId="77777777" w:rsidR="00F36CB3" w:rsidRPr="00F36CB3" w:rsidRDefault="00F36CB3" w:rsidP="00F36CB3">
      <w:pPr>
        <w:jc w:val="both"/>
        <w:rPr>
          <w:rFonts w:ascii="Arial" w:hAnsi="Arial" w:cs="Arial"/>
          <w:sz w:val="22"/>
          <w:szCs w:val="22"/>
        </w:rPr>
      </w:pPr>
      <w:r w:rsidRPr="00F36CB3">
        <w:rPr>
          <w:rFonts w:ascii="Arial" w:hAnsi="Arial" w:cs="Arial"/>
          <w:sz w:val="22"/>
          <w:szCs w:val="22"/>
        </w:rPr>
        <w:t>Cofia bob amser i gadw copi o dy ddrafftiadau, nodiadau ac adnoddau eraill a ddefnyddiwyd, cyn ac ar ôl defnyddio offer Deallusrwydd Artiffisial. Os bydd amheuaeth am ddefnydd o offer Deallusrwydd Artiffisial y tu hwnt i'r hyn a bennwyd ar gyfer y gwaith penodol, gofynnir i chi gyflwyno drafftiadau blaenorol a nodiadau.</w:t>
      </w:r>
    </w:p>
    <w:p w14:paraId="05FD03FA" w14:textId="77777777" w:rsidR="00A3505D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05B2CBE4" w14:textId="77777777" w:rsidR="00F36CB3" w:rsidRPr="00A406E5" w:rsidRDefault="00F36CB3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286389B1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68E33BC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DA60F5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A72D62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684EBF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45CEA4C" w14:textId="77777777" w:rsidR="00D22D9C" w:rsidRPr="00A406E5" w:rsidRDefault="00A04F8B" w:rsidP="00D22D9C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B954CB6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9ACB99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2577BD1" w14:textId="77777777" w:rsidR="00A55FC3" w:rsidRDefault="00A04F8B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14:paraId="4135C4BC" w14:textId="77777777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7DFF52F8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7FA2F631" w14:textId="72B863FE" w:rsidR="2645F4DC" w:rsidRPr="00E35829" w:rsidRDefault="2645F4DC" w:rsidP="7DFF52F8">
      <w:pPr>
        <w:pStyle w:val="ListParagraph"/>
        <w:numPr>
          <w:ilvl w:val="0"/>
          <w:numId w:val="20"/>
        </w:numPr>
        <w:rPr>
          <w:rFonts w:ascii="Arial" w:eastAsia="Arial" w:hAnsi="Arial" w:cs="Arial"/>
          <w:i/>
          <w:iCs/>
          <w:color w:val="FF0000"/>
          <w:sz w:val="22"/>
          <w:szCs w:val="22"/>
          <w:lang w:val="cy-GB"/>
        </w:rPr>
      </w:pPr>
      <w:r w:rsidRPr="00E35829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Disgwylir i chi ymgysylltu ag ystod eang o lenyddiaeth o erthyglau cyfnodolion, llyfrau, gwefannau dibynadwy a dogfennau'r llywodraeth megis Canllawiau Cwricwlwm Llywodraeth Cymru.  Bydd angen i chi gynnwys nifer o ffynonellau credadwy a dibynadwy o fewn eich sleidiau cyflwyno a dylech hefyd gyfeirio at ffynonellau academaidd tra byddwch yn siarad.  Cofiwch ddefnyddio cyfeirnodi Harvard a chynnwys rhestr gyfeirio ar ffurf Harvard ar ddiwedd eich cyflwyniad.</w:t>
      </w:r>
    </w:p>
    <w:p w14:paraId="06196E3C" w14:textId="77777777" w:rsidR="00D22D9C" w:rsidRPr="00A66DB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8A695F8" w14:textId="77777777" w:rsidR="00D22D9C" w:rsidRPr="00A406E5" w:rsidRDefault="00411398" w:rsidP="00D22D9C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9D3F7FA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63DD041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0F2D121" w14:textId="77777777"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7DFF52F8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7DFF52F8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039C5437" w14:textId="58E7599C" w:rsidR="7DFF52F8" w:rsidRDefault="7DFF52F8" w:rsidP="7DFF52F8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2CFB2613" w14:textId="015DB7E4" w:rsidR="3B9D8269" w:rsidRPr="00E35829" w:rsidRDefault="3B9D8269" w:rsidP="7DFF52F8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00E35829">
        <w:rPr>
          <w:rFonts w:ascii="Arial" w:hAnsi="Arial" w:cs="Arial"/>
          <w:i/>
          <w:iCs/>
          <w:color w:val="FF0000"/>
          <w:sz w:val="22"/>
          <w:szCs w:val="22"/>
        </w:rPr>
        <w:t>Yn eich cyflwyniad, mae angen i chi ddangos dealltwriaeth o ddamcaniaethau/damcaniaethau dysgu.  Mae angen i chi ddangos eich bod yn ymwybodol o bwysigrwydd gwahanol safbwyntiau ar ddamcaniaethau dysgu, felly mae'n bwysig eich bod yn cynnwys gwybodaeth am y safbwyntiau sydd gan eraill ym maes addysg ar ddamcaniaethau dysgu yn hytrach na disgrifio'r ddamcaniaeth ddysgu ei hun yn unig.  Mae angen i chi ystyried sut mae'r ddamcaniaeth a ddewiswyd gennych yn cefnogi datblygiad sgiliau a gwybodaeth.</w:t>
      </w:r>
    </w:p>
    <w:p w14:paraId="1FC6160B" w14:textId="77777777" w:rsidR="00D22D9C" w:rsidRPr="00A406E5" w:rsidRDefault="00D22D9C" w:rsidP="7DFF52F8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D486051" w14:textId="77777777" w:rsidR="00D22D9C" w:rsidRPr="00A406E5" w:rsidRDefault="00411398" w:rsidP="00D22D9C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CA3BF5F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20F15EF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6D570E3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558AD07" w14:textId="77777777" w:rsidR="00C01A3F" w:rsidRPr="00A406E5" w:rsidRDefault="00C01A3F" w:rsidP="7DFF52F8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0EC55241" w14:textId="30FD9F11" w:rsidR="00A8FDFF" w:rsidRPr="00E35829" w:rsidRDefault="00A8FDFF" w:rsidP="7DFF52F8">
      <w:pPr>
        <w:numPr>
          <w:ilvl w:val="0"/>
          <w:numId w:val="29"/>
        </w:numPr>
        <w:jc w:val="both"/>
        <w:rPr>
          <w:i/>
          <w:iCs/>
          <w:color w:val="FF0000"/>
          <w:sz w:val="24"/>
          <w:szCs w:val="24"/>
          <w:lang w:val="cy-GB"/>
        </w:rPr>
      </w:pPr>
      <w:r w:rsidRPr="00E35829">
        <w:rPr>
          <w:rFonts w:ascii="Arial" w:hAnsi="Arial" w:cs="Arial"/>
          <w:i/>
          <w:iCs/>
          <w:color w:val="FF0000"/>
          <w:sz w:val="24"/>
          <w:szCs w:val="24"/>
          <w:lang w:val="cy-GB"/>
        </w:rPr>
        <w:t xml:space="preserve">Ar gyfer yr adran hon bydd angen i chi ystyried sut y gellir cynllunio ac asesu'r dysgu, ystyried enghreifftiau o hyn. Gallech gyfeirio at rai enghreifftiau yr ydych wedi'u profi os yw'n berthnasol. Cyfeiriwch at fframweithiau damcaniaethol perthnasol, dogfennau polisi ac enghreifftiau o arfer gorau i gefnogi'r holl bwyntiau a </w:t>
      </w:r>
      <w:r w:rsidRPr="00E35829">
        <w:rPr>
          <w:rFonts w:ascii="Arial" w:hAnsi="Arial" w:cs="Arial"/>
          <w:i/>
          <w:iCs/>
          <w:color w:val="FF0000"/>
          <w:sz w:val="22"/>
          <w:szCs w:val="22"/>
          <w:lang w:val="cy-GB"/>
        </w:rPr>
        <w:t>wneir</w:t>
      </w:r>
      <w:r w:rsidRPr="00E35829">
        <w:rPr>
          <w:rFonts w:ascii="Arial" w:hAnsi="Arial" w:cs="Arial"/>
          <w:i/>
          <w:iCs/>
          <w:color w:val="FF0000"/>
          <w:sz w:val="24"/>
          <w:szCs w:val="24"/>
          <w:lang w:val="cy-GB"/>
        </w:rPr>
        <w:t>.</w:t>
      </w:r>
    </w:p>
    <w:p w14:paraId="2D03FE86" w14:textId="0ABC910A" w:rsidR="7DFF52F8" w:rsidRDefault="7DFF52F8" w:rsidP="7DFF52F8">
      <w:pPr>
        <w:jc w:val="both"/>
        <w:rPr>
          <w:rFonts w:ascii="Arial" w:hAnsi="Arial" w:cs="Arial"/>
          <w:i/>
          <w:iCs/>
          <w:color w:val="000000" w:themeColor="text1"/>
          <w:lang w:val="cy-GB"/>
        </w:rPr>
      </w:pPr>
    </w:p>
    <w:p w14:paraId="1D3ACBAB" w14:textId="77777777" w:rsidR="00AC798D" w:rsidRPr="00B12576" w:rsidRDefault="00AC798D" w:rsidP="00AC798D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lang w:val="cy-GB"/>
        </w:rPr>
      </w:pPr>
    </w:p>
    <w:p w14:paraId="73A422EE" w14:textId="77777777" w:rsidR="00D22D9C" w:rsidRPr="00A406E5" w:rsidRDefault="00274691" w:rsidP="00D22D9C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ADCED0F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087F482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9FF32BF" w14:textId="115677A5" w:rsidR="00274691" w:rsidRDefault="00274691" w:rsidP="7DFF52F8">
      <w:pPr>
        <w:jc w:val="both"/>
        <w:rPr>
          <w:rFonts w:ascii="Arial" w:hAnsi="Arial" w:cs="Arial"/>
          <w:i/>
          <w:iCs/>
          <w:sz w:val="22"/>
          <w:szCs w:val="22"/>
        </w:rPr>
      </w:pPr>
      <w:r w:rsidRPr="7DFF52F8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7DFF52F8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6B0BFE1" w14:textId="06D6A407" w:rsidR="7DFF52F8" w:rsidRDefault="7DFF52F8" w:rsidP="7DFF52F8">
      <w:pPr>
        <w:jc w:val="both"/>
        <w:rPr>
          <w:rFonts w:ascii="Arial" w:hAnsi="Arial" w:cs="Arial"/>
          <w:i/>
          <w:iCs/>
          <w:color w:val="79A61F"/>
          <w:sz w:val="22"/>
          <w:szCs w:val="22"/>
        </w:rPr>
      </w:pPr>
    </w:p>
    <w:p w14:paraId="4C9298E1" w14:textId="6E49A7DE" w:rsidR="07015B49" w:rsidRPr="00E35829" w:rsidRDefault="07015B49" w:rsidP="7DFF52F8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  <w:i/>
          <w:iCs/>
          <w:color w:val="FF0000"/>
          <w:sz w:val="22"/>
          <w:szCs w:val="22"/>
        </w:rPr>
      </w:pPr>
      <w:r w:rsidRPr="00E35829">
        <w:rPr>
          <w:rFonts w:ascii="Arial" w:hAnsi="Arial" w:cs="Arial"/>
          <w:i/>
          <w:iCs/>
          <w:color w:val="FF0000"/>
          <w:sz w:val="22"/>
          <w:szCs w:val="22"/>
        </w:rPr>
        <w:t>A</w:t>
      </w:r>
      <w:r w:rsidR="778C31FD" w:rsidRPr="00E35829">
        <w:rPr>
          <w:rFonts w:ascii="Arial" w:hAnsi="Arial" w:cs="Arial"/>
          <w:i/>
          <w:iCs/>
          <w:color w:val="FF0000"/>
          <w:sz w:val="22"/>
          <w:szCs w:val="22"/>
        </w:rPr>
        <w:t>r gyfer yr adran hon bydd angen i chi ystyried sut y gellir cynllunio ac asesu'r dysgu, ystyried enghreifftiau o hyn. Gallech gyfeirio at rai enghreifftiau yr ydych wedi'u profi os yw'n berthnasol. Cyfeiriwch at fframweithiau damcaniaethol perthnasol, dogfennau polisi ac enghreifftiau o arfer gorau i gefnogi'r holl bwyntiau a wneir.</w:t>
      </w:r>
    </w:p>
    <w:p w14:paraId="72AE274D" w14:textId="3FDECDAC" w:rsidR="7DFF52F8" w:rsidRDefault="7DFF52F8" w:rsidP="7DFF52F8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64DA212D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1F379EDB" w14:textId="77777777" w:rsidR="00D22D9C" w:rsidRPr="00A406E5" w:rsidRDefault="00274691" w:rsidP="00D22D9C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3D5F36D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ED50FB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EC7F17D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788096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620A999" w14:textId="184F68F8" w:rsidR="410113C1" w:rsidRPr="00E35829" w:rsidRDefault="410113C1" w:rsidP="27593FA6">
      <w:pPr>
        <w:pStyle w:val="ListParagraph"/>
        <w:numPr>
          <w:ilvl w:val="0"/>
          <w:numId w:val="20"/>
        </w:numPr>
        <w:rPr>
          <w:i/>
          <w:iCs/>
          <w:color w:val="FF0000"/>
          <w:sz w:val="22"/>
          <w:szCs w:val="22"/>
        </w:rPr>
      </w:pPr>
      <w:r w:rsidRPr="00E35829">
        <w:rPr>
          <w:rFonts w:ascii="Arial" w:hAnsi="Arial" w:cs="Arial"/>
          <w:i/>
          <w:iCs/>
          <w:color w:val="FF0000"/>
          <w:sz w:val="22"/>
          <w:szCs w:val="22"/>
        </w:rPr>
        <w:t>Sicrhewch fod eich gwaith yn cael ei gyflwyno'n broffesiynol e.e., cynllun a strwythur eich cyflwyniad. Hefyd, profddarllenwch eich gwaith i sicrhau na wneir unrhyw wallau.  Wrth siarad yn ystod eich cyflwyniad cofiwch ddefnyddio iaith sy'n briodol i'r gynulleidfa darged a sicrhau bod unrhyw gymhorthion gweledol wedi'u cynllunio'n dda, yn briodol ac yn glir i'w darllen.</w:t>
      </w:r>
    </w:p>
    <w:p w14:paraId="6A5FE38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BA8B670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50492D5D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26BE552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25E39EE" w14:textId="77777777" w:rsidR="00152E9D" w:rsidRPr="00A406E5" w:rsidRDefault="00152E9D" w:rsidP="00152E9D">
      <w:pPr>
        <w:rPr>
          <w:rFonts w:ascii="Arial" w:hAnsi="Arial" w:cs="Arial"/>
        </w:rPr>
      </w:pPr>
    </w:p>
    <w:p w14:paraId="13E11D94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E38807F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8A657C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5863779D" w14:textId="77777777" w:rsidTr="7DFF52F8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829715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CEACB08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67BD9E9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E4B44DA" w14:textId="77777777" w:rsidTr="7DFF52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F0B62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F89A4A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7E7F72" w14:textId="77777777" w:rsidR="00152E9D" w:rsidRPr="00A406E5" w:rsidRDefault="00A55FC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EC1E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5C2F623" w14:textId="77777777" w:rsidTr="7DFF52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D39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62DF7A" w14:textId="23848E93" w:rsidR="00152E9D" w:rsidRPr="00A406E5" w:rsidRDefault="771638F5" w:rsidP="7DFF52F8">
            <w:pPr>
              <w:spacing w:after="120"/>
              <w:rPr>
                <w:rFonts w:ascii="Arial" w:hAnsi="Arial" w:cs="Arial"/>
              </w:rPr>
            </w:pPr>
            <w:r w:rsidRPr="7DFF52F8">
              <w:rPr>
                <w:rFonts w:ascii="Arial" w:hAnsi="Arial" w:cs="Arial"/>
              </w:rPr>
              <w:t>Disgwylir i chi ymgysylltu ag ystod eang o lenyddiaeth o erthyglau cyfnodolion, llyfrau, gwefannau dibynadwy a dogfennau'r llywodraeth megis Canllawiau Cwricwlwm Llywodraeth Cymru.  Bydd angen i chi gynnwys nifer o ffynonellau credadwy a dibynadwy o fewn eich sleidiau cyflwyno a dylech hefyd gyfeirio at ffynonellau academaidd tra byddwch yn siarad.  Cofiwch ddefnyddio cyfeirnodi Harvard a chynnwys rhestr gyfeirio ar ffurf Harvard ar ddiwedd eich cyflwyniad.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43BA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C0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F906A7E" w14:textId="77777777" w:rsidTr="7DFF52F8">
        <w:trPr>
          <w:trHeight w:val="451"/>
        </w:trPr>
        <w:tc>
          <w:tcPr>
            <w:tcW w:w="4169" w:type="pct"/>
            <w:vMerge/>
          </w:tcPr>
          <w:p w14:paraId="6369641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D71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0271B7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4037FB6" w14:textId="77777777" w:rsidTr="7DFF52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245D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94ECA7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BACE6B" w14:textId="42DBEFE0" w:rsidR="00152E9D" w:rsidRPr="00A406E5" w:rsidRDefault="76E5CFF5" w:rsidP="7DFF52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7DFF52F8">
              <w:rPr>
                <w:rFonts w:ascii="Arial" w:hAnsi="Arial" w:cs="Arial"/>
                <w:sz w:val="32"/>
                <w:szCs w:val="32"/>
              </w:rPr>
              <w:t>3</w:t>
            </w:r>
            <w:r w:rsidR="00A55FC3" w:rsidRPr="7DFF52F8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8D8A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EEB70F1" w14:textId="77777777" w:rsidTr="7DFF52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751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576C14" w14:textId="2F5E64E3" w:rsidR="00152E9D" w:rsidRPr="00E35829" w:rsidRDefault="1AEFF502" w:rsidP="7DFF52F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7DFF52F8">
              <w:rPr>
                <w:rFonts w:ascii="Arial" w:hAnsi="Arial" w:cs="Arial"/>
              </w:rPr>
              <w:t>Yn eich cyflwyniad, mae angen i chi ddangos dealltwriaeth o ddamcaniaethau/damcaniaethau dysgu.  Mae angen i chi ddangos eich bod yn ymwybodol o bwysigrwydd gwahanol safbwyntiau ar ddamcaniaethau dysgu, felly mae'n bwysig eich bod yn cynnwys gwybodaeth am y safbwyntiau sydd gan eraill ym maes addysg ar ddamcaniaethau dysgu yn hytrach na disgrifio'r ddamcaniaeth ddysgu ei hun yn unig.  Mae angen i chi ystyried sut mae'r ddamcaniaeth a ddewiswyd gennych yn cefnogi datblygiad sgiliau a gwybodaeth.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A22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87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48122A8" w14:textId="77777777" w:rsidTr="7DFF52F8">
        <w:trPr>
          <w:trHeight w:val="451"/>
        </w:trPr>
        <w:tc>
          <w:tcPr>
            <w:tcW w:w="4169" w:type="pct"/>
            <w:vMerge/>
          </w:tcPr>
          <w:p w14:paraId="7958909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A05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74030F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EE6B6D2" w14:textId="77777777" w:rsidTr="7DFF52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1B471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683492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9AF493" w14:textId="77777777" w:rsidR="00152E9D" w:rsidRPr="00A406E5" w:rsidRDefault="00A55FC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A5923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4A34B2D" w14:textId="77777777" w:rsidTr="7DFF52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952E4" w14:textId="774A0B66" w:rsidR="00152E9D" w:rsidRPr="00A406E5" w:rsidRDefault="00152E9D" w:rsidP="7DFF52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13E66D" w14:textId="31639D8C" w:rsidR="00152E9D" w:rsidRPr="00A406E5" w:rsidRDefault="24744DD1" w:rsidP="7DFF52F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7DFF52F8">
              <w:rPr>
                <w:rFonts w:ascii="Arial" w:hAnsi="Arial" w:cs="Arial"/>
              </w:rPr>
              <w:t>Ar gyfer yr adran hon bydd angen i chi werthuso sut mae damcaniaethau dysgu yn amlwg yn eich amgylchedd dysgu dewisol.  Cofiwch gynnwys enghreifftiau perthnasol ac ymwneud â'ch profiad eich hun a/neu ymchwil o arfer gorau yn yr ystafell ddosbarth</w:t>
            </w:r>
          </w:p>
          <w:p w14:paraId="337BC7E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1B14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E28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7249891" w14:textId="77777777" w:rsidTr="7DFF52F8">
        <w:trPr>
          <w:trHeight w:val="451"/>
        </w:trPr>
        <w:tc>
          <w:tcPr>
            <w:tcW w:w="4169" w:type="pct"/>
            <w:vMerge/>
          </w:tcPr>
          <w:p w14:paraId="7787CEC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2C98" w14:textId="7CBBA16D" w:rsidR="00152E9D" w:rsidRPr="00A406E5" w:rsidRDefault="00152E9D" w:rsidP="7DFF52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16" w:type="pct"/>
            <w:vMerge/>
          </w:tcPr>
          <w:p w14:paraId="375C9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8AE0D8" w14:textId="77777777" w:rsidTr="7DFF52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FDE75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4A0C76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0E893D" w14:textId="77777777" w:rsidR="00152E9D" w:rsidRPr="00A406E5" w:rsidRDefault="003B3BE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A55FC3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B3ECA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A79F5CF" w14:textId="77777777" w:rsidTr="7DFF52F8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F15EB" w14:textId="7ED858D7" w:rsidR="00152E9D" w:rsidRPr="00A406E5" w:rsidRDefault="5DE6901D" w:rsidP="7DFF52F8">
            <w:pPr>
              <w:spacing w:after="120"/>
              <w:rPr>
                <w:rFonts w:ascii="Arial" w:hAnsi="Arial" w:cs="Arial"/>
              </w:rPr>
            </w:pPr>
            <w:r w:rsidRPr="7DFF52F8">
              <w:rPr>
                <w:rFonts w:ascii="Arial" w:hAnsi="Arial" w:cs="Arial"/>
              </w:rPr>
              <w:t>Ar gyfer yr adran hon bydd angen i chi ystyried sut y gellir cynllunio ac asesu'r dysgu, ystyried enghreifftiau o hyn. Gallech gyfeirio at rai enghreifftiau yr ydych wedi'u profi os yw'n berthnasol. Cyfeiriwch at fframweithiau damcaniaethol perthnasol, dogfennau polisi ac enghreifftiau o arfer gorau i gefnogi'r holl bwyntiau a wneir.</w:t>
            </w:r>
          </w:p>
          <w:p w14:paraId="2548CE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4037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8C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4083F5A" w14:textId="77777777" w:rsidTr="7DFF52F8">
        <w:trPr>
          <w:trHeight w:val="450"/>
        </w:trPr>
        <w:tc>
          <w:tcPr>
            <w:tcW w:w="4169" w:type="pct"/>
            <w:vMerge/>
          </w:tcPr>
          <w:p w14:paraId="63D804D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11C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753DEF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1EC7D2" w14:textId="77777777" w:rsidTr="7DFF52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734F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1AEE9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34FEF4" w14:textId="2E249676" w:rsidR="00152E9D" w:rsidRPr="00A406E5" w:rsidRDefault="78903158" w:rsidP="7DFF52F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7DFF52F8">
              <w:rPr>
                <w:rFonts w:ascii="Arial" w:hAnsi="Arial" w:cs="Arial"/>
                <w:sz w:val="32"/>
                <w:szCs w:val="32"/>
              </w:rPr>
              <w:t>1</w:t>
            </w:r>
            <w:r w:rsidR="00A55FC3" w:rsidRPr="7DFF52F8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59DA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52379CA" w14:textId="77777777" w:rsidTr="7DFF52F8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E492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1357A3" w14:textId="535116E1" w:rsidR="00152E9D" w:rsidRPr="00E35829" w:rsidRDefault="6902FAC2" w:rsidP="00E35829">
            <w:pPr>
              <w:rPr>
                <w:rFonts w:ascii="Arial" w:hAnsi="Arial" w:cs="Arial"/>
                <w:i/>
                <w:iCs/>
              </w:rPr>
            </w:pPr>
            <w:r w:rsidRPr="7DFF52F8">
              <w:rPr>
                <w:rFonts w:ascii="Arial" w:hAnsi="Arial" w:cs="Arial"/>
                <w:i/>
                <w:iCs/>
              </w:rPr>
              <w:t>Sicrhewch fod eich gwaith yn cael ei gyflwyno'n broffesiynol e.e., cynllun a strwythur eich cyflwyniad. Hefyd, profddarllenwch eich gwaith i sicrhau na wneir unrhyw wallau.  Wrth siarad yn ystod eich cyflwyniad cofiwch ddefnyddio iaith sy'n briodol i'r gynulleidfa darged a sicrhau bod unrhyw gymhorthion gweledol wedi'u cynllunio'n dda, yn briodol ac yn glir i'w darllen.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609C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80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2439062" w14:textId="77777777" w:rsidTr="7DFF52F8">
        <w:trPr>
          <w:trHeight w:val="450"/>
        </w:trPr>
        <w:tc>
          <w:tcPr>
            <w:tcW w:w="4169" w:type="pct"/>
            <w:vMerge/>
          </w:tcPr>
          <w:p w14:paraId="2D040B3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AFE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337BDFC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6506CBF4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1F0DC89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0CB2D00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D8A3F48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BAA5E4F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4C802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0493376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347F87B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B144C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4C8573F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58936A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814B09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CC71415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C5A15D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7049307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C038176" w14:textId="77777777" w:rsidR="00C073F1" w:rsidRDefault="00C073F1" w:rsidP="00152E9D">
      <w:pPr>
        <w:rPr>
          <w:rFonts w:ascii="Arial" w:hAnsi="Arial" w:cs="Arial"/>
        </w:rPr>
      </w:pPr>
    </w:p>
    <w:p w14:paraId="6D8A53F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EC36113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87000F9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5BE24006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6A19D2D6" w14:textId="77777777" w:rsidTr="00924471">
        <w:tc>
          <w:tcPr>
            <w:tcW w:w="13858" w:type="dxa"/>
            <w:shd w:val="clear" w:color="auto" w:fill="8DB3E2" w:themeFill="text2" w:themeFillTint="66"/>
          </w:tcPr>
          <w:p w14:paraId="11BF11C8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7BBA49E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144CB84F" w14:textId="77777777" w:rsidTr="00EE00D3">
        <w:tc>
          <w:tcPr>
            <w:tcW w:w="13948" w:type="dxa"/>
            <w:shd w:val="clear" w:color="auto" w:fill="8DB3E2" w:themeFill="text2" w:themeFillTint="66"/>
          </w:tcPr>
          <w:p w14:paraId="34B163C1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7693673A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5E477654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FEC1FCC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6721BEFA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708C952C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C439E7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922066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95D785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1DE54E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96D188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2954079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7B3AC9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2F1891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7259FA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969E6F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ECF494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513B330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7B19BF3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14A86D71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C7B3BC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EB01B5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515328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940CDD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6625BF0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11DFDB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069AC8E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38B447C9" w14:textId="77777777" w:rsidTr="00EE00D3">
        <w:tc>
          <w:tcPr>
            <w:tcW w:w="1735" w:type="dxa"/>
            <w:shd w:val="clear" w:color="auto" w:fill="8DB3E2" w:themeFill="text2" w:themeFillTint="66"/>
          </w:tcPr>
          <w:p w14:paraId="25CACDB9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042F32B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377A4F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0008AB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FD7944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5F7DC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668C79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5CBD70E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A021B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3AF36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1C98828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D4FD5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306D8B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1FCF1999" w14:textId="77777777" w:rsidTr="00EE00D3">
        <w:tc>
          <w:tcPr>
            <w:tcW w:w="1735" w:type="dxa"/>
            <w:shd w:val="clear" w:color="auto" w:fill="8DB3E2" w:themeFill="text2" w:themeFillTint="66"/>
          </w:tcPr>
          <w:p w14:paraId="7732AE0E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E4C3D3A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DD5DADE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03A8025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F52CAE8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63EFA5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91720E5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55AEA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D195499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eithriadol a manwl 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1191EA95" w14:textId="77777777" w:rsidTr="00EE00D3">
        <w:tc>
          <w:tcPr>
            <w:tcW w:w="1735" w:type="dxa"/>
            <w:shd w:val="clear" w:color="auto" w:fill="8DB3E2" w:themeFill="text2" w:themeFillTint="66"/>
          </w:tcPr>
          <w:p w14:paraId="6715B5E8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F06F61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10EDBDDF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0B99E17E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296C4B35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3A8DFF14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747F7F6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A4763C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7FCC206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550448CA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206955E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4118E0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3082A03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1E488F7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60B4478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7F29FA6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96B1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50E011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754C778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7581EF87" w14:textId="77777777" w:rsidTr="00EE00D3">
        <w:tc>
          <w:tcPr>
            <w:tcW w:w="1735" w:type="dxa"/>
            <w:shd w:val="clear" w:color="auto" w:fill="8DB3E2" w:themeFill="text2" w:themeFillTint="66"/>
          </w:tcPr>
          <w:p w14:paraId="25E111B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670C30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cyd-destunau penodol). </w:t>
            </w:r>
          </w:p>
          <w:p w14:paraId="6EF632C3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606598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Defnydd cyfyngedig, neu ddim defnydd o ddulliau sylfaenol a addysgwyd, deunyddiau, offer a/neu dechnegau.</w:t>
            </w:r>
          </w:p>
          <w:p w14:paraId="6CA55F1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F3DE77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4E5D90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 a addysgwyd,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0C3099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7553432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1644784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BC7035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Ymwybyddiaeth ddigonol a chymhwyso dulliau sylfaenol, deunyddiau, offer a/neu dechnegau, mewn modd sy’n briodol ar y cyfan.</w:t>
            </w:r>
          </w:p>
          <w:p w14:paraId="7CD8591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12DE35C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1C0C65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sylfaenol, deunyddiau, offer a/neu dechnegau mewn modd da a phriodol.</w:t>
            </w:r>
          </w:p>
          <w:p w14:paraId="0B86BFC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4B7898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6C86EF9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sylfaenol, deunyddiau, offer a/neu dechnegau mewn modd da iawn.</w:t>
            </w:r>
          </w:p>
          <w:p w14:paraId="0FA1F7D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53AD4B9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 a addysgwyd, deunyddiau, offer a/neu dechnegau mewn modd uwch.</w:t>
            </w:r>
          </w:p>
          <w:p w14:paraId="3A3AD0C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7D69319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7A08E5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Lefelau eithriadol o sgiliau cymhwyso a 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47A8DFD9" w14:textId="77777777" w:rsidTr="00EE00D3">
        <w:tc>
          <w:tcPr>
            <w:tcW w:w="1735" w:type="dxa"/>
            <w:shd w:val="clear" w:color="auto" w:fill="8DB3E2" w:themeFill="text2" w:themeFillTint="66"/>
          </w:tcPr>
          <w:p w14:paraId="14CF1045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66AFF537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5F2A2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68E00416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7509A07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D5F268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656667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BA566A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360E25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16D75E13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F40C32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528BE7F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C4DDF8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awydd i ddatblygu ymhellach.  </w:t>
            </w:r>
          </w:p>
          <w:p w14:paraId="3285ACE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D47698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</w:tbl>
    <w:p w14:paraId="34A06651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6B72ACB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AA155" w14:textId="77777777" w:rsidR="00DC58B0" w:rsidRDefault="00DC58B0">
      <w:r>
        <w:separator/>
      </w:r>
    </w:p>
  </w:endnote>
  <w:endnote w:type="continuationSeparator" w:id="0">
    <w:p w14:paraId="53008268" w14:textId="77777777" w:rsidR="00DC58B0" w:rsidRDefault="00DC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BE0A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A74E12">
      <w:rPr>
        <w:b/>
        <w:noProof/>
        <w:lang w:val="cy-GB"/>
      </w:rPr>
      <w:t>1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A74E12">
      <w:rPr>
        <w:b/>
        <w:noProof/>
      </w:rPr>
      <w:t>9</w:t>
    </w:r>
    <w:r w:rsidR="00274691">
      <w:rPr>
        <w:b/>
        <w:sz w:val="24"/>
        <w:szCs w:val="24"/>
      </w:rPr>
      <w:fldChar w:fldCharType="end"/>
    </w:r>
  </w:p>
  <w:p w14:paraId="663968D6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58C35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2047" w14:textId="77777777" w:rsidR="00DC58B0" w:rsidRDefault="00DC58B0">
      <w:r>
        <w:separator/>
      </w:r>
    </w:p>
  </w:footnote>
  <w:footnote w:type="continuationSeparator" w:id="0">
    <w:p w14:paraId="54CF5F23" w14:textId="77777777" w:rsidR="00DC58B0" w:rsidRDefault="00DC5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ED76AE"/>
    <w:multiLevelType w:val="hybridMultilevel"/>
    <w:tmpl w:val="76482AEC"/>
    <w:lvl w:ilvl="0" w:tplc="28E88FC6">
      <w:numFmt w:val="bullet"/>
      <w:lvlText w:val="–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9726C"/>
    <w:multiLevelType w:val="hybridMultilevel"/>
    <w:tmpl w:val="24764996"/>
    <w:lvl w:ilvl="0" w:tplc="28E88FC6">
      <w:numFmt w:val="bullet"/>
      <w:lvlText w:val="–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F7F3CCD"/>
    <w:multiLevelType w:val="hybridMultilevel"/>
    <w:tmpl w:val="8C865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25F5A"/>
    <w:multiLevelType w:val="hybridMultilevel"/>
    <w:tmpl w:val="A91892F2"/>
    <w:lvl w:ilvl="0" w:tplc="28E88FC6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2574B"/>
    <w:multiLevelType w:val="hybridMultilevel"/>
    <w:tmpl w:val="2C5C14C0"/>
    <w:lvl w:ilvl="0" w:tplc="7244FF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F908C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825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41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702B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C29E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A49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D860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AAB8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7644C"/>
    <w:multiLevelType w:val="hybridMultilevel"/>
    <w:tmpl w:val="F5729650"/>
    <w:lvl w:ilvl="0" w:tplc="FF6429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3E4C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481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3A95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E49C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DA9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81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ED5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AC90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BB0C8B"/>
    <w:multiLevelType w:val="hybridMultilevel"/>
    <w:tmpl w:val="73B43298"/>
    <w:lvl w:ilvl="0" w:tplc="28E88FC6">
      <w:numFmt w:val="bullet"/>
      <w:lvlText w:val="–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2E31F83"/>
    <w:multiLevelType w:val="hybridMultilevel"/>
    <w:tmpl w:val="1766FBD0"/>
    <w:lvl w:ilvl="0" w:tplc="28E88FC6">
      <w:numFmt w:val="bullet"/>
      <w:lvlText w:val="–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E7733E"/>
    <w:multiLevelType w:val="hybridMultilevel"/>
    <w:tmpl w:val="E064DCE2"/>
    <w:lvl w:ilvl="0" w:tplc="1A2A13F2">
      <w:numFmt w:val="bullet"/>
      <w:lvlText w:val="•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2F481E81"/>
    <w:multiLevelType w:val="hybridMultilevel"/>
    <w:tmpl w:val="E05EF120"/>
    <w:lvl w:ilvl="0" w:tplc="DB0CFC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6EC0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522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A601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602F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D61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087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503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D27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C4C9A"/>
    <w:multiLevelType w:val="hybridMultilevel"/>
    <w:tmpl w:val="071C0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36151"/>
    <w:multiLevelType w:val="hybridMultilevel"/>
    <w:tmpl w:val="61BE3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D727CE"/>
    <w:multiLevelType w:val="hybridMultilevel"/>
    <w:tmpl w:val="8CF8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02633">
    <w:abstractNumId w:val="8"/>
  </w:num>
  <w:num w:numId="2" w16cid:durableId="1836920153">
    <w:abstractNumId w:val="17"/>
  </w:num>
  <w:num w:numId="3" w16cid:durableId="640112491">
    <w:abstractNumId w:val="10"/>
  </w:num>
  <w:num w:numId="4" w16cid:durableId="1654985497">
    <w:abstractNumId w:val="5"/>
  </w:num>
  <w:num w:numId="5" w16cid:durableId="1034427280">
    <w:abstractNumId w:val="21"/>
  </w:num>
  <w:num w:numId="6" w16cid:durableId="320038843">
    <w:abstractNumId w:val="28"/>
  </w:num>
  <w:num w:numId="7" w16cid:durableId="1429816832">
    <w:abstractNumId w:val="23"/>
  </w:num>
  <w:num w:numId="8" w16cid:durableId="867179824">
    <w:abstractNumId w:val="19"/>
  </w:num>
  <w:num w:numId="9" w16cid:durableId="1830831015">
    <w:abstractNumId w:val="27"/>
  </w:num>
  <w:num w:numId="10" w16cid:durableId="2038463723">
    <w:abstractNumId w:val="7"/>
  </w:num>
  <w:num w:numId="11" w16cid:durableId="1000503654">
    <w:abstractNumId w:val="26"/>
  </w:num>
  <w:num w:numId="12" w16cid:durableId="1481001930">
    <w:abstractNumId w:val="22"/>
  </w:num>
  <w:num w:numId="13" w16cid:durableId="1102724379">
    <w:abstractNumId w:val="11"/>
  </w:num>
  <w:num w:numId="14" w16cid:durableId="1973947559">
    <w:abstractNumId w:val="12"/>
  </w:num>
  <w:num w:numId="15" w16cid:durableId="1890990041">
    <w:abstractNumId w:val="20"/>
  </w:num>
  <w:num w:numId="16" w16cid:durableId="109470628">
    <w:abstractNumId w:val="25"/>
  </w:num>
  <w:num w:numId="17" w16cid:durableId="816216633">
    <w:abstractNumId w:val="9"/>
  </w:num>
  <w:num w:numId="18" w16cid:durableId="513887918">
    <w:abstractNumId w:val="0"/>
  </w:num>
  <w:num w:numId="19" w16cid:durableId="1653605578">
    <w:abstractNumId w:val="16"/>
  </w:num>
  <w:num w:numId="20" w16cid:durableId="823278181">
    <w:abstractNumId w:val="3"/>
  </w:num>
  <w:num w:numId="21" w16cid:durableId="1252860098">
    <w:abstractNumId w:val="15"/>
  </w:num>
  <w:num w:numId="22" w16cid:durableId="2066446783">
    <w:abstractNumId w:val="13"/>
  </w:num>
  <w:num w:numId="23" w16cid:durableId="95176891">
    <w:abstractNumId w:val="2"/>
  </w:num>
  <w:num w:numId="24" w16cid:durableId="1655177664">
    <w:abstractNumId w:val="14"/>
  </w:num>
  <w:num w:numId="25" w16cid:durableId="144781162">
    <w:abstractNumId w:val="1"/>
  </w:num>
  <w:num w:numId="26" w16cid:durableId="45422445">
    <w:abstractNumId w:val="4"/>
  </w:num>
  <w:num w:numId="27" w16cid:durableId="1924414848">
    <w:abstractNumId w:val="24"/>
  </w:num>
  <w:num w:numId="28" w16cid:durableId="209415639">
    <w:abstractNumId w:val="6"/>
  </w:num>
  <w:num w:numId="29" w16cid:durableId="1314872544">
    <w:abstractNumId w:val="18"/>
  </w:num>
  <w:num w:numId="30" w16cid:durableId="86536397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554F5"/>
    <w:rsid w:val="000822E5"/>
    <w:rsid w:val="00094DE0"/>
    <w:rsid w:val="000971FC"/>
    <w:rsid w:val="000A2A3A"/>
    <w:rsid w:val="000A492A"/>
    <w:rsid w:val="000D20C2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39D3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86EE1"/>
    <w:rsid w:val="00393EB6"/>
    <w:rsid w:val="003A3CE5"/>
    <w:rsid w:val="003A5AF4"/>
    <w:rsid w:val="003B366F"/>
    <w:rsid w:val="003B3BED"/>
    <w:rsid w:val="003B3F9D"/>
    <w:rsid w:val="003B6C95"/>
    <w:rsid w:val="003E5042"/>
    <w:rsid w:val="003E5751"/>
    <w:rsid w:val="003E603C"/>
    <w:rsid w:val="004046A9"/>
    <w:rsid w:val="00404C50"/>
    <w:rsid w:val="00411398"/>
    <w:rsid w:val="00423934"/>
    <w:rsid w:val="00426244"/>
    <w:rsid w:val="00451810"/>
    <w:rsid w:val="00470A38"/>
    <w:rsid w:val="00477880"/>
    <w:rsid w:val="00482530"/>
    <w:rsid w:val="004874DE"/>
    <w:rsid w:val="00492B0D"/>
    <w:rsid w:val="004B5334"/>
    <w:rsid w:val="004B6C14"/>
    <w:rsid w:val="004D5E9B"/>
    <w:rsid w:val="004D63D9"/>
    <w:rsid w:val="004E6585"/>
    <w:rsid w:val="004F38B4"/>
    <w:rsid w:val="0050249F"/>
    <w:rsid w:val="00523C8D"/>
    <w:rsid w:val="00524566"/>
    <w:rsid w:val="00527E60"/>
    <w:rsid w:val="00530BEF"/>
    <w:rsid w:val="005437C9"/>
    <w:rsid w:val="00552351"/>
    <w:rsid w:val="005566D4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2460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3F7D"/>
    <w:rsid w:val="00691EA9"/>
    <w:rsid w:val="006934D4"/>
    <w:rsid w:val="006A4805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65A8"/>
    <w:rsid w:val="00732C76"/>
    <w:rsid w:val="0073358B"/>
    <w:rsid w:val="007366DF"/>
    <w:rsid w:val="00757839"/>
    <w:rsid w:val="00760BBC"/>
    <w:rsid w:val="00770C81"/>
    <w:rsid w:val="00791024"/>
    <w:rsid w:val="00792248"/>
    <w:rsid w:val="00793F0A"/>
    <w:rsid w:val="007A2657"/>
    <w:rsid w:val="007C1C88"/>
    <w:rsid w:val="007C682C"/>
    <w:rsid w:val="007D2385"/>
    <w:rsid w:val="007D5DE2"/>
    <w:rsid w:val="007F214F"/>
    <w:rsid w:val="00800069"/>
    <w:rsid w:val="008042F0"/>
    <w:rsid w:val="00812582"/>
    <w:rsid w:val="008141AC"/>
    <w:rsid w:val="008310A0"/>
    <w:rsid w:val="00835D29"/>
    <w:rsid w:val="00842E7F"/>
    <w:rsid w:val="00851859"/>
    <w:rsid w:val="00852933"/>
    <w:rsid w:val="008566E5"/>
    <w:rsid w:val="008566FE"/>
    <w:rsid w:val="00862E10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87DA4"/>
    <w:rsid w:val="00990799"/>
    <w:rsid w:val="00995D51"/>
    <w:rsid w:val="009A0631"/>
    <w:rsid w:val="009B10ED"/>
    <w:rsid w:val="009B7D11"/>
    <w:rsid w:val="009C59D8"/>
    <w:rsid w:val="009D3EA4"/>
    <w:rsid w:val="009D649C"/>
    <w:rsid w:val="009E4BC1"/>
    <w:rsid w:val="009F4C16"/>
    <w:rsid w:val="009F5CB2"/>
    <w:rsid w:val="00A015AC"/>
    <w:rsid w:val="00A03BB8"/>
    <w:rsid w:val="00A04F8B"/>
    <w:rsid w:val="00A14D90"/>
    <w:rsid w:val="00A16E98"/>
    <w:rsid w:val="00A3505D"/>
    <w:rsid w:val="00A4036F"/>
    <w:rsid w:val="00A406E5"/>
    <w:rsid w:val="00A423D0"/>
    <w:rsid w:val="00A4641C"/>
    <w:rsid w:val="00A55876"/>
    <w:rsid w:val="00A55FC3"/>
    <w:rsid w:val="00A6236A"/>
    <w:rsid w:val="00A66DB5"/>
    <w:rsid w:val="00A67FB1"/>
    <w:rsid w:val="00A74E12"/>
    <w:rsid w:val="00A85BFE"/>
    <w:rsid w:val="00A8FDFF"/>
    <w:rsid w:val="00AB6FE7"/>
    <w:rsid w:val="00AB7AD7"/>
    <w:rsid w:val="00AC798D"/>
    <w:rsid w:val="00AD2430"/>
    <w:rsid w:val="00AE1EB2"/>
    <w:rsid w:val="00AE41A6"/>
    <w:rsid w:val="00AF0E34"/>
    <w:rsid w:val="00AF271D"/>
    <w:rsid w:val="00AF56C2"/>
    <w:rsid w:val="00B004E6"/>
    <w:rsid w:val="00B0744D"/>
    <w:rsid w:val="00B23C38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0C47"/>
    <w:rsid w:val="00C70E4B"/>
    <w:rsid w:val="00C7385F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2C62"/>
    <w:rsid w:val="00DA36EE"/>
    <w:rsid w:val="00DA401D"/>
    <w:rsid w:val="00DB116D"/>
    <w:rsid w:val="00DC58B0"/>
    <w:rsid w:val="00DD17CC"/>
    <w:rsid w:val="00DD2A6A"/>
    <w:rsid w:val="00DD654C"/>
    <w:rsid w:val="00DE217A"/>
    <w:rsid w:val="00DF321B"/>
    <w:rsid w:val="00E230E0"/>
    <w:rsid w:val="00E246E7"/>
    <w:rsid w:val="00E27F15"/>
    <w:rsid w:val="00E35829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C5D67"/>
    <w:rsid w:val="00ED7072"/>
    <w:rsid w:val="00EE00D3"/>
    <w:rsid w:val="00EE2A07"/>
    <w:rsid w:val="00EE3132"/>
    <w:rsid w:val="00EE3D9D"/>
    <w:rsid w:val="00EE6F25"/>
    <w:rsid w:val="00F02126"/>
    <w:rsid w:val="00F03D85"/>
    <w:rsid w:val="00F07C8C"/>
    <w:rsid w:val="00F13F0F"/>
    <w:rsid w:val="00F249F1"/>
    <w:rsid w:val="00F25B9D"/>
    <w:rsid w:val="00F2664E"/>
    <w:rsid w:val="00F31163"/>
    <w:rsid w:val="00F311D9"/>
    <w:rsid w:val="00F31C04"/>
    <w:rsid w:val="00F36CB3"/>
    <w:rsid w:val="00F442A7"/>
    <w:rsid w:val="00F45873"/>
    <w:rsid w:val="00F57A89"/>
    <w:rsid w:val="00F57E73"/>
    <w:rsid w:val="00F61A20"/>
    <w:rsid w:val="00F63DD9"/>
    <w:rsid w:val="00F67644"/>
    <w:rsid w:val="00F8381F"/>
    <w:rsid w:val="00F847F3"/>
    <w:rsid w:val="00FA04CD"/>
    <w:rsid w:val="00FA1411"/>
    <w:rsid w:val="00FA14CE"/>
    <w:rsid w:val="00FA25F5"/>
    <w:rsid w:val="00FA2810"/>
    <w:rsid w:val="00FA30BD"/>
    <w:rsid w:val="00FA68F8"/>
    <w:rsid w:val="00FB1DC0"/>
    <w:rsid w:val="00FB3B4E"/>
    <w:rsid w:val="00FB4521"/>
    <w:rsid w:val="00FB4F84"/>
    <w:rsid w:val="00FB5CF8"/>
    <w:rsid w:val="00FF273B"/>
    <w:rsid w:val="00FF35F6"/>
    <w:rsid w:val="00FF564C"/>
    <w:rsid w:val="055D6B99"/>
    <w:rsid w:val="07015B49"/>
    <w:rsid w:val="10EC6883"/>
    <w:rsid w:val="14666653"/>
    <w:rsid w:val="1774D264"/>
    <w:rsid w:val="1839BF65"/>
    <w:rsid w:val="1AEFF502"/>
    <w:rsid w:val="22B7850B"/>
    <w:rsid w:val="243A2D0F"/>
    <w:rsid w:val="24744DD1"/>
    <w:rsid w:val="2645F4DC"/>
    <w:rsid w:val="27593FA6"/>
    <w:rsid w:val="2D3901E7"/>
    <w:rsid w:val="2E24D754"/>
    <w:rsid w:val="2F6BA4DF"/>
    <w:rsid w:val="30577A4C"/>
    <w:rsid w:val="30C4ABF5"/>
    <w:rsid w:val="3B9D8269"/>
    <w:rsid w:val="410113C1"/>
    <w:rsid w:val="42096E77"/>
    <w:rsid w:val="43AD2C5E"/>
    <w:rsid w:val="47D0A28D"/>
    <w:rsid w:val="482D92E9"/>
    <w:rsid w:val="4BB83E43"/>
    <w:rsid w:val="59715BE1"/>
    <w:rsid w:val="5B0D2C42"/>
    <w:rsid w:val="5DE6901D"/>
    <w:rsid w:val="617C6DC6"/>
    <w:rsid w:val="63183E27"/>
    <w:rsid w:val="6902FAC2"/>
    <w:rsid w:val="6DB2E360"/>
    <w:rsid w:val="6DF96CF4"/>
    <w:rsid w:val="732E61F1"/>
    <w:rsid w:val="766602B3"/>
    <w:rsid w:val="76E5CFF5"/>
    <w:rsid w:val="771638F5"/>
    <w:rsid w:val="778C31FD"/>
    <w:rsid w:val="78903158"/>
    <w:rsid w:val="7DFF52F8"/>
    <w:rsid w:val="7F64D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FE7E5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8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A1411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F25A0-E174-4466-8AD4-0E634AA0E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4</TotalTime>
  <Pages>1</Pages>
  <Words>4202</Words>
  <Characters>23952</Characters>
  <Application>Microsoft Office Word</Application>
  <DocSecurity>0</DocSecurity>
  <Lines>199</Lines>
  <Paragraphs>56</Paragraphs>
  <ScaleCrop>false</ScaleCrop>
  <Company>S.I.H.E.</Company>
  <LinksUpToDate>false</LinksUpToDate>
  <CharactersWithSpaces>28098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Helen A Griffiths</cp:lastModifiedBy>
  <cp:revision>4</cp:revision>
  <cp:lastPrinted>2014-10-10T07:42:00Z</cp:lastPrinted>
  <dcterms:created xsi:type="dcterms:W3CDTF">2025-08-04T12:16:00Z</dcterms:created>
  <dcterms:modified xsi:type="dcterms:W3CDTF">2025-08-04T15:00:00Z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