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60EC8" w14:textId="035E3C1A" w:rsidR="00792260" w:rsidRPr="001C6E68" w:rsidRDefault="005A0008" w:rsidP="001C6E68">
      <w:pPr>
        <w:pBdr>
          <w:bottom w:val="single" w:sz="48" w:space="22" w:color="FF7A00" w:themeColor="accent1"/>
        </w:pBdr>
        <w:spacing w:after="400" w:line="240" w:lineRule="auto"/>
        <w:contextualSpacing/>
        <w:jc w:val="center"/>
        <w:rPr>
          <w:rFonts w:ascii="Arial" w:eastAsiaTheme="majorEastAsia" w:hAnsi="Arial" w:cs="Arial"/>
          <w:b/>
          <w:color w:val="454541" w:themeColor="text2" w:themeTint="E6"/>
          <w:kern w:val="28"/>
          <w:sz w:val="52"/>
          <w:szCs w:val="52"/>
        </w:rPr>
      </w:pPr>
      <w:r w:rsidRPr="005A0008">
        <w:rPr>
          <w:rFonts w:ascii="Arial" w:eastAsiaTheme="majorEastAsia" w:hAnsi="Arial" w:cs="Arial"/>
          <w:b/>
          <w:color w:val="454541" w:themeColor="text2" w:themeTint="E6"/>
          <w:kern w:val="28"/>
          <w:sz w:val="52"/>
          <w:szCs w:val="52"/>
        </w:rPr>
        <w:t>Restaurant Roles and Responsibilities</w:t>
      </w:r>
    </w:p>
    <w:p w14:paraId="7161EBDF" w14:textId="77777777" w:rsidR="00DE1290" w:rsidRDefault="00DE1290" w:rsidP="005A0008">
      <w:pPr>
        <w:jc w:val="right"/>
        <w:rPr>
          <w:sz w:val="52"/>
          <w:szCs w:val="52"/>
        </w:rPr>
      </w:pPr>
    </w:p>
    <w:p w14:paraId="03B5F76C" w14:textId="77777777" w:rsidR="00DE1290" w:rsidRDefault="00DE1290" w:rsidP="005A0008">
      <w:pPr>
        <w:jc w:val="right"/>
        <w:rPr>
          <w:sz w:val="52"/>
          <w:szCs w:val="52"/>
        </w:rPr>
      </w:pPr>
    </w:p>
    <w:p w14:paraId="47D3C7A5" w14:textId="77777777" w:rsidR="00DE1290" w:rsidRDefault="00DE1290" w:rsidP="005A0008">
      <w:pPr>
        <w:jc w:val="right"/>
        <w:rPr>
          <w:sz w:val="52"/>
          <w:szCs w:val="52"/>
        </w:rPr>
      </w:pPr>
    </w:p>
    <w:p w14:paraId="4203C547" w14:textId="77777777" w:rsidR="00DE1290" w:rsidRDefault="00DE1290" w:rsidP="005A0008">
      <w:pPr>
        <w:jc w:val="right"/>
        <w:rPr>
          <w:sz w:val="52"/>
          <w:szCs w:val="52"/>
        </w:rPr>
      </w:pPr>
    </w:p>
    <w:p w14:paraId="09E114A9" w14:textId="77777777" w:rsidR="00DE1290" w:rsidRDefault="00DE1290" w:rsidP="005A0008">
      <w:pPr>
        <w:jc w:val="right"/>
        <w:rPr>
          <w:sz w:val="52"/>
          <w:szCs w:val="52"/>
        </w:rPr>
      </w:pPr>
    </w:p>
    <w:p w14:paraId="7944BD50" w14:textId="77777777" w:rsidR="00DE1290" w:rsidRDefault="00DE1290" w:rsidP="005A0008">
      <w:pPr>
        <w:jc w:val="right"/>
        <w:rPr>
          <w:sz w:val="52"/>
          <w:szCs w:val="52"/>
        </w:rPr>
      </w:pPr>
    </w:p>
    <w:p w14:paraId="23CCBE59" w14:textId="77777777" w:rsidR="00DE1290" w:rsidRDefault="00DE1290" w:rsidP="005A0008">
      <w:pPr>
        <w:jc w:val="right"/>
        <w:rPr>
          <w:sz w:val="52"/>
          <w:szCs w:val="52"/>
        </w:rPr>
      </w:pPr>
    </w:p>
    <w:p w14:paraId="57BEE135" w14:textId="77777777" w:rsidR="00DE1290" w:rsidRDefault="00DE1290" w:rsidP="005A0008">
      <w:pPr>
        <w:jc w:val="right"/>
        <w:rPr>
          <w:sz w:val="52"/>
          <w:szCs w:val="52"/>
        </w:rPr>
      </w:pPr>
    </w:p>
    <w:p w14:paraId="36884BB2" w14:textId="57B42E10" w:rsidR="00DE1290" w:rsidRDefault="00DE1290" w:rsidP="005A0008">
      <w:pPr>
        <w:jc w:val="right"/>
        <w:rPr>
          <w:sz w:val="52"/>
          <w:szCs w:val="52"/>
        </w:rPr>
      </w:pPr>
    </w:p>
    <w:p w14:paraId="4A5BA0B0" w14:textId="77777777" w:rsidR="001C6E68" w:rsidRDefault="001C6E68" w:rsidP="005A0008">
      <w:pPr>
        <w:jc w:val="right"/>
        <w:rPr>
          <w:sz w:val="52"/>
          <w:szCs w:val="52"/>
        </w:rPr>
      </w:pPr>
    </w:p>
    <w:p w14:paraId="7477C308" w14:textId="77777777" w:rsidR="00E45E81" w:rsidRPr="001C6E68" w:rsidRDefault="00DE1290" w:rsidP="00E677A3">
      <w:pPr>
        <w:spacing w:line="240" w:lineRule="auto"/>
        <w:jc w:val="right"/>
        <w:rPr>
          <w:rFonts w:ascii="Arial" w:hAnsi="Arial" w:cs="Arial"/>
        </w:rPr>
      </w:pPr>
      <w:r w:rsidRPr="001C6E68">
        <w:rPr>
          <w:rFonts w:ascii="Arial" w:hAnsi="Arial" w:cs="Arial"/>
        </w:rPr>
        <w:t>Iris P.Barreiro Ekoro</w:t>
      </w:r>
    </w:p>
    <w:p w14:paraId="4CE896D7" w14:textId="55D752CA" w:rsidR="00961496" w:rsidRPr="001C6E68" w:rsidRDefault="00174962" w:rsidP="00E677A3">
      <w:pPr>
        <w:spacing w:line="240" w:lineRule="auto"/>
        <w:jc w:val="right"/>
        <w:rPr>
          <w:rFonts w:ascii="Arial" w:hAnsi="Arial" w:cs="Arial"/>
        </w:rPr>
      </w:pPr>
      <w:r w:rsidRPr="001C6E68">
        <w:rPr>
          <w:rFonts w:ascii="Arial" w:hAnsi="Arial" w:cs="Arial"/>
        </w:rPr>
        <w:t xml:space="preserve">Student </w:t>
      </w:r>
      <w:r w:rsidR="00D05020" w:rsidRPr="001C6E68">
        <w:rPr>
          <w:rFonts w:ascii="Arial" w:hAnsi="Arial" w:cs="Arial"/>
        </w:rPr>
        <w:t xml:space="preserve">#: </w:t>
      </w:r>
      <w:r w:rsidR="00961496" w:rsidRPr="001C6E68">
        <w:rPr>
          <w:rFonts w:ascii="Arial" w:hAnsi="Arial" w:cs="Arial"/>
        </w:rPr>
        <w:t>2127100</w:t>
      </w:r>
    </w:p>
    <w:p w14:paraId="6DB36D34" w14:textId="77777777" w:rsidR="00D05020" w:rsidRPr="001C6E68" w:rsidRDefault="00DC32A1" w:rsidP="00E677A3">
      <w:pPr>
        <w:spacing w:line="240" w:lineRule="auto"/>
        <w:jc w:val="right"/>
        <w:rPr>
          <w:rFonts w:ascii="Arial" w:hAnsi="Arial" w:cs="Arial"/>
        </w:rPr>
      </w:pPr>
      <w:r w:rsidRPr="001C6E68">
        <w:rPr>
          <w:rFonts w:ascii="Arial" w:hAnsi="Arial" w:cs="Arial"/>
        </w:rPr>
        <w:t>Food &amp; Beverage</w:t>
      </w:r>
      <w:r w:rsidR="00F1787D" w:rsidRPr="001C6E68">
        <w:rPr>
          <w:rFonts w:ascii="Arial" w:hAnsi="Arial" w:cs="Arial"/>
        </w:rPr>
        <w:t xml:space="preserve"> Operation</w:t>
      </w:r>
      <w:r w:rsidR="00985FAA" w:rsidRPr="001C6E68">
        <w:rPr>
          <w:rFonts w:ascii="Arial" w:hAnsi="Arial" w:cs="Arial"/>
        </w:rPr>
        <w:t xml:space="preserve"> </w:t>
      </w:r>
      <w:r w:rsidR="00174962" w:rsidRPr="001C6E68">
        <w:rPr>
          <w:rFonts w:ascii="Arial" w:hAnsi="Arial" w:cs="Arial"/>
        </w:rPr>
        <w:t>(</w:t>
      </w:r>
      <w:r w:rsidR="00985FAA" w:rsidRPr="001C6E68">
        <w:rPr>
          <w:rFonts w:ascii="Arial" w:hAnsi="Arial" w:cs="Arial"/>
        </w:rPr>
        <w:t>BMIH</w:t>
      </w:r>
      <w:r w:rsidR="00174962" w:rsidRPr="001C6E68">
        <w:rPr>
          <w:rFonts w:ascii="Arial" w:hAnsi="Arial" w:cs="Arial"/>
        </w:rPr>
        <w:t xml:space="preserve"> 4002)</w:t>
      </w:r>
    </w:p>
    <w:p w14:paraId="38D72804" w14:textId="478C31A7" w:rsidR="00792260" w:rsidRDefault="007E4514" w:rsidP="005A0008">
      <w:pPr>
        <w:jc w:val="right"/>
        <w:rPr>
          <w:rFonts w:asciiTheme="majorHAnsi" w:eastAsiaTheme="majorEastAsia" w:hAnsiTheme="majorHAnsi" w:cstheme="majorBidi"/>
          <w:b/>
          <w:color w:val="454541" w:themeColor="text2" w:themeTint="E6"/>
          <w:kern w:val="28"/>
          <w:sz w:val="52"/>
          <w:szCs w:val="52"/>
        </w:rPr>
      </w:pPr>
      <w:r w:rsidRPr="001C6E68">
        <w:rPr>
          <w:rFonts w:ascii="Arial" w:hAnsi="Arial" w:cs="Arial"/>
        </w:rPr>
        <w:t>Tristan Haw</w:t>
      </w:r>
      <w:r w:rsidR="00EE26E0" w:rsidRPr="001C6E68">
        <w:rPr>
          <w:rFonts w:ascii="Arial" w:hAnsi="Arial" w:cs="Arial"/>
        </w:rPr>
        <w:t>kins</w:t>
      </w:r>
      <w:r w:rsidR="00F1787D">
        <w:rPr>
          <w:sz w:val="52"/>
          <w:szCs w:val="52"/>
        </w:rPr>
        <w:t xml:space="preserve"> </w:t>
      </w:r>
      <w:r w:rsidR="00792260">
        <w:rPr>
          <w:sz w:val="52"/>
          <w:szCs w:val="52"/>
        </w:rPr>
        <w:br w:type="page"/>
      </w:r>
    </w:p>
    <w:p w14:paraId="59FFB610" w14:textId="17A1E4E7" w:rsidR="00E16B29" w:rsidRPr="00CC593A" w:rsidRDefault="00B203BF" w:rsidP="00CC593A">
      <w:pPr>
        <w:pStyle w:val="Title"/>
        <w:jc w:val="center"/>
        <w:rPr>
          <w:rFonts w:ascii="Arial" w:hAnsi="Arial" w:cs="Arial"/>
          <w:sz w:val="52"/>
          <w:szCs w:val="52"/>
        </w:rPr>
      </w:pPr>
      <w:r w:rsidRPr="00CC593A">
        <w:rPr>
          <w:rFonts w:ascii="Arial" w:hAnsi="Arial" w:cs="Arial"/>
          <w:sz w:val="52"/>
          <w:szCs w:val="52"/>
        </w:rPr>
        <w:lastRenderedPageBreak/>
        <w:t>Restaurant Roles and Responsibilities</w:t>
      </w:r>
    </w:p>
    <w:p w14:paraId="3A19E326" w14:textId="77777777" w:rsidR="00455ABE" w:rsidRPr="00670613" w:rsidRDefault="00F85FF3" w:rsidP="00670613">
      <w:pPr>
        <w:spacing w:line="360" w:lineRule="auto"/>
        <w:jc w:val="both"/>
        <w:rPr>
          <w:rFonts w:ascii="Arial" w:hAnsi="Arial" w:cs="Arial"/>
        </w:rPr>
      </w:pPr>
      <w:r w:rsidRPr="00670613">
        <w:rPr>
          <w:rFonts w:ascii="Arial" w:hAnsi="Arial" w:cs="Arial"/>
        </w:rPr>
        <w:t xml:space="preserve">The restaurant roles and </w:t>
      </w:r>
      <w:r w:rsidR="006E5177" w:rsidRPr="00670613">
        <w:rPr>
          <w:rFonts w:ascii="Arial" w:hAnsi="Arial" w:cs="Arial"/>
        </w:rPr>
        <w:t xml:space="preserve">responsibility topic is really important </w:t>
      </w:r>
      <w:r w:rsidR="00AD2CB6" w:rsidRPr="00670613">
        <w:rPr>
          <w:rFonts w:ascii="Arial" w:hAnsi="Arial" w:cs="Arial"/>
        </w:rPr>
        <w:t xml:space="preserve">in order to manage a good business. </w:t>
      </w:r>
      <w:r w:rsidR="0086694D" w:rsidRPr="00670613">
        <w:rPr>
          <w:rFonts w:ascii="Arial" w:hAnsi="Arial" w:cs="Arial"/>
        </w:rPr>
        <w:t xml:space="preserve">These </w:t>
      </w:r>
      <w:r w:rsidR="004709EC" w:rsidRPr="00670613">
        <w:rPr>
          <w:rFonts w:ascii="Arial" w:hAnsi="Arial" w:cs="Arial"/>
        </w:rPr>
        <w:t>responsibilities a</w:t>
      </w:r>
      <w:r w:rsidR="00CD40F8" w:rsidRPr="00670613">
        <w:rPr>
          <w:rFonts w:ascii="Arial" w:hAnsi="Arial" w:cs="Arial"/>
        </w:rPr>
        <w:t>re not just</w:t>
      </w:r>
      <w:r w:rsidR="00832A19" w:rsidRPr="00670613">
        <w:rPr>
          <w:rFonts w:ascii="Arial" w:hAnsi="Arial" w:cs="Arial"/>
        </w:rPr>
        <w:t xml:space="preserve"> for the front </w:t>
      </w:r>
      <w:r w:rsidR="00475FB7" w:rsidRPr="00670613">
        <w:rPr>
          <w:rFonts w:ascii="Arial" w:hAnsi="Arial" w:cs="Arial"/>
        </w:rPr>
        <w:t xml:space="preserve">of </w:t>
      </w:r>
      <w:r w:rsidR="00832A19" w:rsidRPr="00670613">
        <w:rPr>
          <w:rFonts w:ascii="Arial" w:hAnsi="Arial" w:cs="Arial"/>
        </w:rPr>
        <w:t>house staff</w:t>
      </w:r>
      <w:r w:rsidR="00475FB7" w:rsidRPr="00670613">
        <w:rPr>
          <w:rFonts w:ascii="Arial" w:hAnsi="Arial" w:cs="Arial"/>
        </w:rPr>
        <w:t xml:space="preserve"> (FOH), it </w:t>
      </w:r>
      <w:r w:rsidR="009B2BBA" w:rsidRPr="00670613">
        <w:rPr>
          <w:rFonts w:ascii="Arial" w:hAnsi="Arial" w:cs="Arial"/>
        </w:rPr>
        <w:t xml:space="preserve">also applies </w:t>
      </w:r>
      <w:r w:rsidR="006801CE" w:rsidRPr="00670613">
        <w:rPr>
          <w:rFonts w:ascii="Arial" w:hAnsi="Arial" w:cs="Arial"/>
        </w:rPr>
        <w:t xml:space="preserve">for all the </w:t>
      </w:r>
      <w:r w:rsidR="00116E79" w:rsidRPr="00670613">
        <w:rPr>
          <w:rFonts w:ascii="Arial" w:hAnsi="Arial" w:cs="Arial"/>
        </w:rPr>
        <w:t>other things customers do not see, back of house (BOF)</w:t>
      </w:r>
      <w:r w:rsidR="0086162E" w:rsidRPr="00670613">
        <w:rPr>
          <w:rFonts w:ascii="Arial" w:hAnsi="Arial" w:cs="Arial"/>
        </w:rPr>
        <w:t xml:space="preserve"> “ all the behind the scenes areas.”</w:t>
      </w:r>
      <w:r w:rsidR="00504565" w:rsidRPr="00670613">
        <w:rPr>
          <w:rFonts w:ascii="Arial" w:hAnsi="Arial" w:cs="Arial"/>
        </w:rPr>
        <w:t xml:space="preserve"> </w:t>
      </w:r>
      <w:r w:rsidR="00F92A79" w:rsidRPr="00670613">
        <w:rPr>
          <w:rFonts w:ascii="Arial" w:hAnsi="Arial" w:cs="Arial"/>
        </w:rPr>
        <w:t>A restaurant is created by many members who form a working group to be able to offer</w:t>
      </w:r>
      <w:r w:rsidR="00EA57C8" w:rsidRPr="00670613">
        <w:rPr>
          <w:rFonts w:ascii="Arial" w:hAnsi="Arial" w:cs="Arial"/>
        </w:rPr>
        <w:t xml:space="preserve"> a</w:t>
      </w:r>
      <w:r w:rsidR="00D4630A" w:rsidRPr="00670613">
        <w:rPr>
          <w:rFonts w:ascii="Arial" w:hAnsi="Arial" w:cs="Arial"/>
        </w:rPr>
        <w:t xml:space="preserve">n excellent </w:t>
      </w:r>
      <w:r w:rsidR="00F92A79" w:rsidRPr="00670613">
        <w:rPr>
          <w:rFonts w:ascii="Arial" w:hAnsi="Arial" w:cs="Arial"/>
        </w:rPr>
        <w:t xml:space="preserve">customer service. </w:t>
      </w:r>
    </w:p>
    <w:p w14:paraId="298AA6CF" w14:textId="7A6891C4" w:rsidR="00F92A79" w:rsidRPr="00670613" w:rsidRDefault="00F02988" w:rsidP="00670613">
      <w:pPr>
        <w:spacing w:line="360" w:lineRule="auto"/>
        <w:jc w:val="both"/>
        <w:rPr>
          <w:rFonts w:ascii="Arial" w:hAnsi="Arial" w:cs="Arial"/>
        </w:rPr>
      </w:pPr>
      <w:r w:rsidRPr="00670613">
        <w:rPr>
          <w:rFonts w:ascii="Arial" w:hAnsi="Arial" w:cs="Arial"/>
        </w:rPr>
        <w:t>At the back of house, we</w:t>
      </w:r>
      <w:r w:rsidR="00F92A79" w:rsidRPr="00670613">
        <w:rPr>
          <w:rFonts w:ascii="Arial" w:hAnsi="Arial" w:cs="Arial"/>
        </w:rPr>
        <w:t xml:space="preserve"> can find the </w:t>
      </w:r>
      <w:r w:rsidR="00EA57C8" w:rsidRPr="00670613">
        <w:rPr>
          <w:rFonts w:ascii="Arial" w:hAnsi="Arial" w:cs="Arial"/>
        </w:rPr>
        <w:t>kitchen staff</w:t>
      </w:r>
      <w:r w:rsidR="00F92A79" w:rsidRPr="00670613">
        <w:rPr>
          <w:rFonts w:ascii="Arial" w:hAnsi="Arial" w:cs="Arial"/>
        </w:rPr>
        <w:t xml:space="preserve">, </w:t>
      </w:r>
      <w:r w:rsidR="00D96BC4" w:rsidRPr="00670613">
        <w:rPr>
          <w:rFonts w:ascii="Arial" w:hAnsi="Arial" w:cs="Arial"/>
        </w:rPr>
        <w:t xml:space="preserve">chefs, </w:t>
      </w:r>
      <w:r w:rsidR="00F92A79" w:rsidRPr="00670613">
        <w:rPr>
          <w:rFonts w:ascii="Arial" w:hAnsi="Arial" w:cs="Arial"/>
        </w:rPr>
        <w:t>in charge of preparing the delicious dishes.</w:t>
      </w:r>
      <w:r w:rsidR="00D96BC4" w:rsidRPr="00670613">
        <w:rPr>
          <w:rFonts w:ascii="Arial" w:hAnsi="Arial" w:cs="Arial"/>
        </w:rPr>
        <w:t xml:space="preserve"> Washers </w:t>
      </w:r>
      <w:r w:rsidR="004968F6" w:rsidRPr="00670613">
        <w:rPr>
          <w:rFonts w:ascii="Arial" w:hAnsi="Arial" w:cs="Arial"/>
        </w:rPr>
        <w:t>or kitchen porters</w:t>
      </w:r>
      <w:r w:rsidR="00FC45B7" w:rsidRPr="00670613">
        <w:rPr>
          <w:rFonts w:ascii="Arial" w:hAnsi="Arial" w:cs="Arial"/>
        </w:rPr>
        <w:t xml:space="preserve">, in charge of the duties in the kitchen like </w:t>
      </w:r>
      <w:r w:rsidR="00D63D4D" w:rsidRPr="00670613">
        <w:rPr>
          <w:rFonts w:ascii="Arial" w:hAnsi="Arial" w:cs="Arial"/>
        </w:rPr>
        <w:t xml:space="preserve">wash dishes, and </w:t>
      </w:r>
      <w:r w:rsidR="00790736" w:rsidRPr="00670613">
        <w:rPr>
          <w:rFonts w:ascii="Arial" w:hAnsi="Arial" w:cs="Arial"/>
        </w:rPr>
        <w:t xml:space="preserve">organise the kitchen. </w:t>
      </w:r>
      <w:r w:rsidR="00AD7058" w:rsidRPr="00670613">
        <w:rPr>
          <w:rFonts w:ascii="Arial" w:hAnsi="Arial" w:cs="Arial"/>
        </w:rPr>
        <w:t xml:space="preserve">Also, they do </w:t>
      </w:r>
      <w:r w:rsidR="00AA05CA" w:rsidRPr="00670613">
        <w:rPr>
          <w:rFonts w:ascii="Arial" w:hAnsi="Arial" w:cs="Arial"/>
        </w:rPr>
        <w:t xml:space="preserve">administrative work in this area. </w:t>
      </w:r>
      <w:r w:rsidR="00846708" w:rsidRPr="00670613">
        <w:rPr>
          <w:rFonts w:ascii="Arial" w:hAnsi="Arial" w:cs="Arial"/>
        </w:rPr>
        <w:t>What the customer is used to see</w:t>
      </w:r>
      <w:r w:rsidR="00FE153A" w:rsidRPr="00670613">
        <w:rPr>
          <w:rFonts w:ascii="Arial" w:hAnsi="Arial" w:cs="Arial"/>
        </w:rPr>
        <w:t xml:space="preserve"> everyday is the front of the house</w:t>
      </w:r>
      <w:r w:rsidR="00D60E8D" w:rsidRPr="00670613">
        <w:rPr>
          <w:rFonts w:ascii="Arial" w:hAnsi="Arial" w:cs="Arial"/>
        </w:rPr>
        <w:t xml:space="preserve">, </w:t>
      </w:r>
      <w:r w:rsidR="00944554" w:rsidRPr="00670613">
        <w:rPr>
          <w:rFonts w:ascii="Arial" w:hAnsi="Arial" w:cs="Arial"/>
        </w:rPr>
        <w:t xml:space="preserve">they are the ones who welcome them to the </w:t>
      </w:r>
      <w:r w:rsidR="00B520AC" w:rsidRPr="00670613">
        <w:rPr>
          <w:rFonts w:ascii="Arial" w:hAnsi="Arial" w:cs="Arial"/>
        </w:rPr>
        <w:t xml:space="preserve">establishment, such as the hostess, </w:t>
      </w:r>
      <w:r w:rsidR="00D21342" w:rsidRPr="00670613">
        <w:rPr>
          <w:rFonts w:ascii="Arial" w:hAnsi="Arial" w:cs="Arial"/>
        </w:rPr>
        <w:t>in charge of escorting us to the table and being the first to give us the menu.</w:t>
      </w:r>
      <w:r w:rsidR="00D21342" w:rsidRPr="00670613">
        <w:rPr>
          <w:rFonts w:ascii="Arial" w:hAnsi="Arial" w:cs="Arial"/>
        </w:rPr>
        <w:t xml:space="preserve"> </w:t>
      </w:r>
      <w:r w:rsidR="006618A6" w:rsidRPr="00670613">
        <w:rPr>
          <w:rFonts w:ascii="Arial" w:hAnsi="Arial" w:cs="Arial"/>
        </w:rPr>
        <w:t xml:space="preserve">Bartenders, </w:t>
      </w:r>
      <w:r w:rsidR="00C22C7D" w:rsidRPr="00670613">
        <w:rPr>
          <w:rFonts w:ascii="Arial" w:hAnsi="Arial" w:cs="Arial"/>
        </w:rPr>
        <w:t xml:space="preserve">with notion </w:t>
      </w:r>
      <w:r w:rsidR="00DC53BA" w:rsidRPr="00670613">
        <w:rPr>
          <w:rFonts w:ascii="Arial" w:hAnsi="Arial" w:cs="Arial"/>
        </w:rPr>
        <w:t xml:space="preserve">of mixology when it comes to </w:t>
      </w:r>
      <w:r w:rsidR="0001312F" w:rsidRPr="00670613">
        <w:rPr>
          <w:rFonts w:ascii="Arial" w:hAnsi="Arial" w:cs="Arial"/>
        </w:rPr>
        <w:t xml:space="preserve">preparing our drinks. </w:t>
      </w:r>
      <w:r w:rsidR="00F92A79" w:rsidRPr="00670613">
        <w:rPr>
          <w:rFonts w:ascii="Arial" w:hAnsi="Arial" w:cs="Arial"/>
        </w:rPr>
        <w:t>Waiters</w:t>
      </w:r>
      <w:r w:rsidR="00247823" w:rsidRPr="00670613">
        <w:rPr>
          <w:rFonts w:ascii="Arial" w:hAnsi="Arial" w:cs="Arial"/>
        </w:rPr>
        <w:t xml:space="preserve"> or servers in charge of take our orders</w:t>
      </w:r>
      <w:r w:rsidR="00446586" w:rsidRPr="00670613">
        <w:rPr>
          <w:rFonts w:ascii="Arial" w:hAnsi="Arial" w:cs="Arial"/>
        </w:rPr>
        <w:t>,</w:t>
      </w:r>
      <w:r w:rsidR="00657E46" w:rsidRPr="00670613">
        <w:rPr>
          <w:rFonts w:ascii="Arial" w:hAnsi="Arial" w:cs="Arial"/>
        </w:rPr>
        <w:t xml:space="preserve"> f</w:t>
      </w:r>
      <w:r w:rsidR="00446586" w:rsidRPr="00670613">
        <w:rPr>
          <w:rFonts w:ascii="Arial" w:hAnsi="Arial" w:cs="Arial"/>
        </w:rPr>
        <w:t>ood or drinks, take payments</w:t>
      </w:r>
      <w:r w:rsidR="00511E94" w:rsidRPr="00670613">
        <w:rPr>
          <w:rFonts w:ascii="Arial" w:hAnsi="Arial" w:cs="Arial"/>
        </w:rPr>
        <w:t>.</w:t>
      </w:r>
      <w:r w:rsidR="00F97B97" w:rsidRPr="00670613">
        <w:rPr>
          <w:rFonts w:ascii="Arial" w:hAnsi="Arial" w:cs="Arial"/>
        </w:rPr>
        <w:t xml:space="preserve"> Also, helps with </w:t>
      </w:r>
      <w:r w:rsidR="001E6759" w:rsidRPr="00670613">
        <w:rPr>
          <w:rFonts w:ascii="Arial" w:hAnsi="Arial" w:cs="Arial"/>
        </w:rPr>
        <w:t xml:space="preserve">the cleaning. </w:t>
      </w:r>
      <w:r w:rsidR="000B0250" w:rsidRPr="00670613">
        <w:rPr>
          <w:rFonts w:ascii="Arial" w:hAnsi="Arial" w:cs="Arial"/>
        </w:rPr>
        <w:t>La</w:t>
      </w:r>
      <w:r w:rsidR="00F92A79" w:rsidRPr="00670613">
        <w:rPr>
          <w:rFonts w:ascii="Arial" w:hAnsi="Arial" w:cs="Arial"/>
        </w:rPr>
        <w:t xml:space="preserve">st but not least, </w:t>
      </w:r>
      <w:r w:rsidR="003361E2" w:rsidRPr="00670613">
        <w:rPr>
          <w:rFonts w:ascii="Arial" w:hAnsi="Arial" w:cs="Arial"/>
        </w:rPr>
        <w:t>the restaurant</w:t>
      </w:r>
      <w:r w:rsidR="00291B2C" w:rsidRPr="00670613">
        <w:rPr>
          <w:rFonts w:ascii="Arial" w:hAnsi="Arial" w:cs="Arial"/>
        </w:rPr>
        <w:t xml:space="preserve"> </w:t>
      </w:r>
      <w:r w:rsidR="003361E2" w:rsidRPr="00670613">
        <w:rPr>
          <w:rFonts w:ascii="Arial" w:hAnsi="Arial" w:cs="Arial"/>
        </w:rPr>
        <w:t>manager</w:t>
      </w:r>
      <w:r w:rsidR="00F92A79" w:rsidRPr="00670613">
        <w:rPr>
          <w:rFonts w:ascii="Arial" w:hAnsi="Arial" w:cs="Arial"/>
        </w:rPr>
        <w:t xml:space="preserve">. A restaurant consists of this and </w:t>
      </w:r>
      <w:r w:rsidR="00830D38" w:rsidRPr="00670613">
        <w:rPr>
          <w:rFonts w:ascii="Arial" w:hAnsi="Arial" w:cs="Arial"/>
        </w:rPr>
        <w:t xml:space="preserve">much </w:t>
      </w:r>
      <w:r w:rsidR="00F92A79" w:rsidRPr="00670613">
        <w:rPr>
          <w:rFonts w:ascii="Arial" w:hAnsi="Arial" w:cs="Arial"/>
        </w:rPr>
        <w:t xml:space="preserve">more, but for me the most important </w:t>
      </w:r>
      <w:r w:rsidR="00830D38" w:rsidRPr="00670613">
        <w:rPr>
          <w:rFonts w:ascii="Arial" w:hAnsi="Arial" w:cs="Arial"/>
        </w:rPr>
        <w:t>role</w:t>
      </w:r>
      <w:r w:rsidR="00F92A79" w:rsidRPr="00670613">
        <w:rPr>
          <w:rFonts w:ascii="Arial" w:hAnsi="Arial" w:cs="Arial"/>
        </w:rPr>
        <w:t xml:space="preserve"> i</w:t>
      </w:r>
      <w:r w:rsidR="00567E1F" w:rsidRPr="00670613">
        <w:rPr>
          <w:rFonts w:ascii="Arial" w:hAnsi="Arial" w:cs="Arial"/>
        </w:rPr>
        <w:t>s</w:t>
      </w:r>
      <w:r w:rsidR="00F92A79" w:rsidRPr="00670613">
        <w:rPr>
          <w:rFonts w:ascii="Arial" w:hAnsi="Arial" w:cs="Arial"/>
        </w:rPr>
        <w:t xml:space="preserve"> the </w:t>
      </w:r>
      <w:r w:rsidR="00567E1F" w:rsidRPr="00670613">
        <w:rPr>
          <w:rFonts w:ascii="Arial" w:hAnsi="Arial" w:cs="Arial"/>
        </w:rPr>
        <w:t xml:space="preserve">restaurant </w:t>
      </w:r>
      <w:r w:rsidR="00F92A79" w:rsidRPr="00670613">
        <w:rPr>
          <w:rFonts w:ascii="Arial" w:hAnsi="Arial" w:cs="Arial"/>
        </w:rPr>
        <w:t>mana</w:t>
      </w:r>
      <w:r w:rsidR="0024349F" w:rsidRPr="00670613">
        <w:rPr>
          <w:rFonts w:ascii="Arial" w:hAnsi="Arial" w:cs="Arial"/>
        </w:rPr>
        <w:t>ger</w:t>
      </w:r>
      <w:r w:rsidR="00657E46" w:rsidRPr="00670613">
        <w:rPr>
          <w:rFonts w:ascii="Arial" w:hAnsi="Arial" w:cs="Arial"/>
        </w:rPr>
        <w:t xml:space="preserve"> role.</w:t>
      </w:r>
    </w:p>
    <w:p w14:paraId="34DDFCCE" w14:textId="18AD03EF" w:rsidR="00483A2E" w:rsidRPr="00670613" w:rsidRDefault="008F7D52" w:rsidP="0067061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7DAFBC2" wp14:editId="72F081A6">
            <wp:simplePos x="0" y="0"/>
            <wp:positionH relativeFrom="column">
              <wp:posOffset>-2540</wp:posOffset>
            </wp:positionH>
            <wp:positionV relativeFrom="paragraph">
              <wp:posOffset>867410</wp:posOffset>
            </wp:positionV>
            <wp:extent cx="2865755" cy="2222500"/>
            <wp:effectExtent l="0" t="0" r="444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E3F77" w:rsidRPr="00670613">
        <w:rPr>
          <w:rFonts w:ascii="Arial" w:hAnsi="Arial" w:cs="Arial"/>
        </w:rPr>
        <w:t>We all know that the rest</w:t>
      </w:r>
      <w:r w:rsidR="003258D3" w:rsidRPr="00670613">
        <w:rPr>
          <w:rFonts w:ascii="Arial" w:hAnsi="Arial" w:cs="Arial"/>
        </w:rPr>
        <w:t xml:space="preserve">aurant </w:t>
      </w:r>
      <w:r w:rsidR="00F223E8" w:rsidRPr="00670613">
        <w:rPr>
          <w:rFonts w:ascii="Arial" w:hAnsi="Arial" w:cs="Arial"/>
        </w:rPr>
        <w:t xml:space="preserve">manager </w:t>
      </w:r>
      <w:r w:rsidR="003258D3" w:rsidRPr="00670613">
        <w:rPr>
          <w:rFonts w:ascii="Arial" w:hAnsi="Arial" w:cs="Arial"/>
        </w:rPr>
        <w:t xml:space="preserve">is one of the most important </w:t>
      </w:r>
      <w:r w:rsidR="00666BF4" w:rsidRPr="00670613">
        <w:rPr>
          <w:rFonts w:ascii="Arial" w:hAnsi="Arial" w:cs="Arial"/>
        </w:rPr>
        <w:t>roles</w:t>
      </w:r>
      <w:r w:rsidR="003258D3" w:rsidRPr="00670613">
        <w:rPr>
          <w:rFonts w:ascii="Arial" w:hAnsi="Arial" w:cs="Arial"/>
        </w:rPr>
        <w:t xml:space="preserve"> to a restaurant</w:t>
      </w:r>
      <w:r w:rsidR="005E0E83" w:rsidRPr="00670613">
        <w:rPr>
          <w:rFonts w:ascii="Arial" w:hAnsi="Arial" w:cs="Arial"/>
        </w:rPr>
        <w:t xml:space="preserve">. A restaurant manager </w:t>
      </w:r>
      <w:r w:rsidR="00BB21C4" w:rsidRPr="00670613">
        <w:rPr>
          <w:rFonts w:ascii="Arial" w:hAnsi="Arial" w:cs="Arial"/>
        </w:rPr>
        <w:t>has to be able to lead a group of people where everyone has to give a perfect work result. This entails a series of skills that are obtained throughout the experience</w:t>
      </w:r>
      <w:r w:rsidR="00CA6224" w:rsidRPr="00670613">
        <w:rPr>
          <w:rFonts w:ascii="Arial" w:hAnsi="Arial" w:cs="Arial"/>
        </w:rPr>
        <w:t xml:space="preserve">. </w:t>
      </w:r>
      <w:r w:rsidR="00932CE8" w:rsidRPr="00670613">
        <w:rPr>
          <w:rFonts w:ascii="Arial" w:hAnsi="Arial" w:cs="Arial"/>
        </w:rPr>
        <w:t>This can be hard or sof</w:t>
      </w:r>
      <w:r w:rsidR="00C51719" w:rsidRPr="00670613">
        <w:rPr>
          <w:rFonts w:ascii="Arial" w:hAnsi="Arial" w:cs="Arial"/>
        </w:rPr>
        <w:t>t skills</w:t>
      </w:r>
      <w:r w:rsidR="007A0268" w:rsidRPr="00670613">
        <w:rPr>
          <w:rFonts w:ascii="Arial" w:hAnsi="Arial" w:cs="Arial"/>
        </w:rPr>
        <w:t xml:space="preserve">. </w:t>
      </w:r>
      <w:r w:rsidR="00CA6224" w:rsidRPr="00670613">
        <w:rPr>
          <w:rFonts w:ascii="Arial" w:hAnsi="Arial" w:cs="Arial"/>
        </w:rPr>
        <w:t>Hard skills are the ability you learn through skills acquire at school. For instance a college degree. In the other hand, soft skills are abilities that you acquire through experiences. For example, problem solving</w:t>
      </w:r>
      <w:r w:rsidR="000B3280" w:rsidRPr="00670613">
        <w:rPr>
          <w:rFonts w:ascii="Arial" w:hAnsi="Arial" w:cs="Arial"/>
        </w:rPr>
        <w:t>.</w:t>
      </w:r>
      <w:r w:rsidR="00606372" w:rsidRPr="00670613">
        <w:rPr>
          <w:rFonts w:ascii="Arial" w:hAnsi="Arial" w:cs="Arial"/>
        </w:rPr>
        <w:t xml:space="preserve"> </w:t>
      </w:r>
      <w:r w:rsidR="00606372" w:rsidRPr="00670613">
        <w:rPr>
          <w:rFonts w:ascii="Arial" w:hAnsi="Arial" w:cs="Arial"/>
        </w:rPr>
        <w:t>That is why it is very important to take into account at the time of promoting or hiring someone for the position.</w:t>
      </w:r>
      <w:r w:rsidR="00570F28" w:rsidRPr="00670613">
        <w:rPr>
          <w:rFonts w:ascii="Arial" w:hAnsi="Arial" w:cs="Arial"/>
        </w:rPr>
        <w:t xml:space="preserve"> </w:t>
      </w:r>
      <w:r w:rsidR="00317E99" w:rsidRPr="00670613">
        <w:rPr>
          <w:rFonts w:ascii="Arial" w:hAnsi="Arial" w:cs="Arial"/>
        </w:rPr>
        <w:t xml:space="preserve">Everybody can work in a restaurant, but not </w:t>
      </w:r>
      <w:r w:rsidR="00EF5BF0" w:rsidRPr="00670613">
        <w:rPr>
          <w:rFonts w:ascii="Arial" w:hAnsi="Arial" w:cs="Arial"/>
        </w:rPr>
        <w:t>everyone have the ability to manage one</w:t>
      </w:r>
      <w:r w:rsidR="00483A2E" w:rsidRPr="00670613">
        <w:rPr>
          <w:rFonts w:ascii="Arial" w:hAnsi="Arial" w:cs="Arial"/>
        </w:rPr>
        <w:t>.</w:t>
      </w:r>
    </w:p>
    <w:p w14:paraId="266579D1" w14:textId="39FDE2D4" w:rsidR="002C7DFE" w:rsidRPr="00670613" w:rsidRDefault="00F6581D" w:rsidP="00670613">
      <w:pPr>
        <w:spacing w:line="360" w:lineRule="auto"/>
        <w:jc w:val="both"/>
        <w:rPr>
          <w:rFonts w:ascii="Arial" w:hAnsi="Arial" w:cs="Arial"/>
        </w:rPr>
      </w:pPr>
      <w:r w:rsidRPr="00670613">
        <w:rPr>
          <w:rFonts w:ascii="Arial" w:hAnsi="Arial" w:cs="Arial"/>
        </w:rPr>
        <w:t>They have many responsibilities, apart from monitoring the restaurant accounts, making sure that orders arrive on time</w:t>
      </w:r>
      <w:r w:rsidR="00C71E2E" w:rsidRPr="00670613">
        <w:rPr>
          <w:rFonts w:ascii="Arial" w:hAnsi="Arial" w:cs="Arial"/>
        </w:rPr>
        <w:t>, inventory</w:t>
      </w:r>
      <w:r w:rsidR="00FB29C4" w:rsidRPr="00670613">
        <w:rPr>
          <w:rFonts w:ascii="Arial" w:hAnsi="Arial" w:cs="Arial"/>
        </w:rPr>
        <w:t xml:space="preserve">, </w:t>
      </w:r>
      <w:r w:rsidR="006040BB" w:rsidRPr="00670613">
        <w:rPr>
          <w:rFonts w:ascii="Arial" w:hAnsi="Arial" w:cs="Arial"/>
        </w:rPr>
        <w:t>customers</w:t>
      </w:r>
      <w:r w:rsidR="00FB29C4" w:rsidRPr="00670613">
        <w:rPr>
          <w:rFonts w:ascii="Arial" w:hAnsi="Arial" w:cs="Arial"/>
        </w:rPr>
        <w:t xml:space="preserve"> complains</w:t>
      </w:r>
      <w:r w:rsidR="00CC0B52" w:rsidRPr="00670613">
        <w:rPr>
          <w:rFonts w:ascii="Arial" w:hAnsi="Arial" w:cs="Arial"/>
        </w:rPr>
        <w:t>.</w:t>
      </w:r>
      <w:r w:rsidR="002327F2" w:rsidRPr="00670613">
        <w:rPr>
          <w:rFonts w:ascii="Arial" w:hAnsi="Arial" w:cs="Arial"/>
        </w:rPr>
        <w:t xml:space="preserve"> But, the</w:t>
      </w:r>
      <w:r w:rsidR="00CC0B52" w:rsidRPr="00670613">
        <w:rPr>
          <w:rFonts w:ascii="Arial" w:hAnsi="Arial" w:cs="Arial"/>
        </w:rPr>
        <w:t xml:space="preserve"> most important role </w:t>
      </w:r>
      <w:r w:rsidR="00743919" w:rsidRPr="00670613">
        <w:rPr>
          <w:rFonts w:ascii="Arial" w:hAnsi="Arial" w:cs="Arial"/>
        </w:rPr>
        <w:t>is to en</w:t>
      </w:r>
      <w:r w:rsidR="00C71E2E" w:rsidRPr="00670613">
        <w:rPr>
          <w:rFonts w:ascii="Arial" w:hAnsi="Arial" w:cs="Arial"/>
        </w:rPr>
        <w:t>sure</w:t>
      </w:r>
      <w:r w:rsidR="002327F2" w:rsidRPr="00670613">
        <w:rPr>
          <w:rFonts w:ascii="Arial" w:hAnsi="Arial" w:cs="Arial"/>
        </w:rPr>
        <w:t xml:space="preserve"> </w:t>
      </w:r>
      <w:r w:rsidR="002327F2" w:rsidRPr="00670613">
        <w:rPr>
          <w:rFonts w:ascii="Arial" w:hAnsi="Arial" w:cs="Arial"/>
        </w:rPr>
        <w:lastRenderedPageBreak/>
        <w:t>the</w:t>
      </w:r>
      <w:r w:rsidR="00C71E2E" w:rsidRPr="00670613">
        <w:rPr>
          <w:rFonts w:ascii="Arial" w:hAnsi="Arial" w:cs="Arial"/>
        </w:rPr>
        <w:t xml:space="preserve"> health and safety</w:t>
      </w:r>
      <w:r w:rsidR="006040BB" w:rsidRPr="00670613">
        <w:rPr>
          <w:rFonts w:ascii="Arial" w:hAnsi="Arial" w:cs="Arial"/>
        </w:rPr>
        <w:t xml:space="preserve"> </w:t>
      </w:r>
      <w:r w:rsidR="002327F2" w:rsidRPr="00670613">
        <w:rPr>
          <w:rFonts w:ascii="Arial" w:hAnsi="Arial" w:cs="Arial"/>
        </w:rPr>
        <w:t>of the restaurant.</w:t>
      </w:r>
      <w:r w:rsidR="00257965" w:rsidRPr="00670613">
        <w:rPr>
          <w:rFonts w:ascii="Arial" w:hAnsi="Arial" w:cs="Arial"/>
        </w:rPr>
        <w:t xml:space="preserve"> </w:t>
      </w:r>
      <w:r w:rsidR="001B6179" w:rsidRPr="00670613">
        <w:rPr>
          <w:rFonts w:ascii="Arial" w:hAnsi="Arial" w:cs="Arial"/>
        </w:rPr>
        <w:t xml:space="preserve">In my opinion, </w:t>
      </w:r>
      <w:r w:rsidR="00D76F0A" w:rsidRPr="00670613">
        <w:rPr>
          <w:rFonts w:ascii="Arial" w:hAnsi="Arial" w:cs="Arial"/>
        </w:rPr>
        <w:t xml:space="preserve">a good </w:t>
      </w:r>
      <w:r w:rsidR="00D24749" w:rsidRPr="00670613">
        <w:rPr>
          <w:rFonts w:ascii="Arial" w:hAnsi="Arial" w:cs="Arial"/>
        </w:rPr>
        <w:t xml:space="preserve">restaurant manager </w:t>
      </w:r>
      <w:r w:rsidR="00D76F0A" w:rsidRPr="00670613">
        <w:rPr>
          <w:rFonts w:ascii="Arial" w:hAnsi="Arial" w:cs="Arial"/>
        </w:rPr>
        <w:t xml:space="preserve">is a leader, not a boss. A leader cares about all aspects, if necessary pushes the car with you. </w:t>
      </w:r>
      <w:r w:rsidR="00D24749" w:rsidRPr="00670613">
        <w:rPr>
          <w:rFonts w:ascii="Arial" w:hAnsi="Arial" w:cs="Arial"/>
        </w:rPr>
        <w:t>In the o</w:t>
      </w:r>
      <w:r w:rsidR="00531E96" w:rsidRPr="00670613">
        <w:rPr>
          <w:rFonts w:ascii="Arial" w:hAnsi="Arial" w:cs="Arial"/>
        </w:rPr>
        <w:t>ther hand,</w:t>
      </w:r>
      <w:r w:rsidR="00D76F0A" w:rsidRPr="00670613">
        <w:rPr>
          <w:rFonts w:ascii="Arial" w:hAnsi="Arial" w:cs="Arial"/>
        </w:rPr>
        <w:t xml:space="preserve"> a boss only cares about money without caring about the interests of those who make </w:t>
      </w:r>
      <w:r w:rsidR="00654AB7" w:rsidRPr="00670613">
        <w:rPr>
          <w:rFonts w:ascii="Arial" w:hAnsi="Arial" w:cs="Arial"/>
        </w:rPr>
        <w:t xml:space="preserve">the </w:t>
      </w:r>
      <w:r w:rsidR="00D76F0A" w:rsidRPr="00670613">
        <w:rPr>
          <w:rFonts w:ascii="Arial" w:hAnsi="Arial" w:cs="Arial"/>
        </w:rPr>
        <w:t>team</w:t>
      </w:r>
      <w:r w:rsidR="00654AB7" w:rsidRPr="00670613">
        <w:rPr>
          <w:rFonts w:ascii="Arial" w:hAnsi="Arial" w:cs="Arial"/>
        </w:rPr>
        <w:t>.</w:t>
      </w:r>
      <w:r w:rsidR="000634F9">
        <w:rPr>
          <w:rFonts w:ascii="Arial" w:hAnsi="Arial" w:cs="Arial"/>
        </w:rPr>
        <w:t xml:space="preserve"> </w:t>
      </w:r>
      <w:r w:rsidR="00E74453" w:rsidRPr="00670613">
        <w:rPr>
          <w:rFonts w:ascii="Arial" w:hAnsi="Arial" w:cs="Arial"/>
        </w:rPr>
        <w:t>Throughout these weeks</w:t>
      </w:r>
      <w:r w:rsidR="00BB1E16" w:rsidRPr="00670613">
        <w:rPr>
          <w:rFonts w:ascii="Arial" w:hAnsi="Arial" w:cs="Arial"/>
        </w:rPr>
        <w:t>,</w:t>
      </w:r>
      <w:r w:rsidR="00E74453" w:rsidRPr="00670613">
        <w:rPr>
          <w:rFonts w:ascii="Arial" w:hAnsi="Arial" w:cs="Arial"/>
        </w:rPr>
        <w:t xml:space="preserve"> I have learned that there are several functions that characterise a </w:t>
      </w:r>
      <w:r w:rsidR="00257965" w:rsidRPr="00670613">
        <w:rPr>
          <w:rFonts w:ascii="Arial" w:hAnsi="Arial" w:cs="Arial"/>
        </w:rPr>
        <w:t xml:space="preserve">manager </w:t>
      </w:r>
      <w:r w:rsidR="00E74453" w:rsidRPr="00670613">
        <w:rPr>
          <w:rFonts w:ascii="Arial" w:hAnsi="Arial" w:cs="Arial"/>
        </w:rPr>
        <w:t>but the most important are</w:t>
      </w:r>
      <w:r w:rsidR="00DD4AF6" w:rsidRPr="00670613">
        <w:rPr>
          <w:rFonts w:ascii="Arial" w:hAnsi="Arial" w:cs="Arial"/>
        </w:rPr>
        <w:t>: plan</w:t>
      </w:r>
      <w:r w:rsidR="002F2064" w:rsidRPr="00670613">
        <w:rPr>
          <w:rFonts w:ascii="Arial" w:hAnsi="Arial" w:cs="Arial"/>
        </w:rPr>
        <w:t>ning,</w:t>
      </w:r>
      <w:r w:rsidR="00093180" w:rsidRPr="00670613">
        <w:rPr>
          <w:rFonts w:ascii="Arial" w:hAnsi="Arial" w:cs="Arial"/>
        </w:rPr>
        <w:t xml:space="preserve"> </w:t>
      </w:r>
      <w:r w:rsidR="000C4856" w:rsidRPr="00670613">
        <w:rPr>
          <w:rFonts w:ascii="Arial" w:hAnsi="Arial" w:cs="Arial"/>
        </w:rPr>
        <w:t>organising</w:t>
      </w:r>
      <w:r w:rsidR="002F2064" w:rsidRPr="00670613">
        <w:rPr>
          <w:rFonts w:ascii="Arial" w:hAnsi="Arial" w:cs="Arial"/>
        </w:rPr>
        <w:t>, leading, staff</w:t>
      </w:r>
      <w:r w:rsidR="000C4856" w:rsidRPr="00670613">
        <w:rPr>
          <w:rFonts w:ascii="Arial" w:hAnsi="Arial" w:cs="Arial"/>
        </w:rPr>
        <w:t xml:space="preserve"> and controlling. </w:t>
      </w:r>
      <w:r w:rsidR="00FC56B9" w:rsidRPr="00670613">
        <w:rPr>
          <w:rFonts w:ascii="Arial" w:hAnsi="Arial" w:cs="Arial"/>
        </w:rPr>
        <w:t xml:space="preserve">First of all, </w:t>
      </w:r>
      <w:r w:rsidR="006D3C92" w:rsidRPr="00670613">
        <w:rPr>
          <w:rFonts w:ascii="Arial" w:hAnsi="Arial" w:cs="Arial"/>
        </w:rPr>
        <w:t xml:space="preserve">a </w:t>
      </w:r>
      <w:r w:rsidR="0024349F" w:rsidRPr="00670613">
        <w:rPr>
          <w:rFonts w:ascii="Arial" w:hAnsi="Arial" w:cs="Arial"/>
        </w:rPr>
        <w:t>manager should be able to plan</w:t>
      </w:r>
      <w:r w:rsidR="00F65125" w:rsidRPr="00670613">
        <w:rPr>
          <w:rFonts w:ascii="Arial" w:hAnsi="Arial" w:cs="Arial"/>
        </w:rPr>
        <w:t xml:space="preserve">, to choose appropriate </w:t>
      </w:r>
      <w:r w:rsidR="00C7500C" w:rsidRPr="00670613">
        <w:rPr>
          <w:rFonts w:ascii="Arial" w:hAnsi="Arial" w:cs="Arial"/>
        </w:rPr>
        <w:t>goals to</w:t>
      </w:r>
      <w:r w:rsidR="007B01B3" w:rsidRPr="00670613">
        <w:rPr>
          <w:rFonts w:ascii="Arial" w:hAnsi="Arial" w:cs="Arial"/>
        </w:rPr>
        <w:t xml:space="preserve"> </w:t>
      </w:r>
      <w:r w:rsidR="004C02E9" w:rsidRPr="00670613">
        <w:rPr>
          <w:rFonts w:ascii="Arial" w:hAnsi="Arial" w:cs="Arial"/>
        </w:rPr>
        <w:t>pursue</w:t>
      </w:r>
      <w:r w:rsidR="00C7500C" w:rsidRPr="00670613">
        <w:rPr>
          <w:rFonts w:ascii="Arial" w:hAnsi="Arial" w:cs="Arial"/>
        </w:rPr>
        <w:t xml:space="preserve"> and </w:t>
      </w:r>
      <w:r w:rsidR="005946D8" w:rsidRPr="00670613">
        <w:rPr>
          <w:rFonts w:ascii="Arial" w:hAnsi="Arial" w:cs="Arial"/>
        </w:rPr>
        <w:t>be able to</w:t>
      </w:r>
      <w:r w:rsidR="007B01B3" w:rsidRPr="00670613">
        <w:rPr>
          <w:rFonts w:ascii="Arial" w:hAnsi="Arial" w:cs="Arial"/>
        </w:rPr>
        <w:t xml:space="preserve"> find a strategy </w:t>
      </w:r>
      <w:r w:rsidR="00A739FB" w:rsidRPr="00670613">
        <w:rPr>
          <w:rFonts w:ascii="Arial" w:hAnsi="Arial" w:cs="Arial"/>
        </w:rPr>
        <w:t xml:space="preserve">to </w:t>
      </w:r>
      <w:r w:rsidR="005946D8" w:rsidRPr="00670613">
        <w:rPr>
          <w:rFonts w:ascii="Arial" w:hAnsi="Arial" w:cs="Arial"/>
        </w:rPr>
        <w:t>reach them</w:t>
      </w:r>
      <w:r w:rsidR="000C40EF" w:rsidRPr="00670613">
        <w:rPr>
          <w:rFonts w:ascii="Arial" w:hAnsi="Arial" w:cs="Arial"/>
        </w:rPr>
        <w:t xml:space="preserve">. </w:t>
      </w:r>
      <w:r w:rsidR="00353561" w:rsidRPr="00670613">
        <w:rPr>
          <w:rFonts w:ascii="Arial" w:hAnsi="Arial" w:cs="Arial"/>
        </w:rPr>
        <w:t>Secondly, o</w:t>
      </w:r>
      <w:r w:rsidR="00A739FB" w:rsidRPr="00670613">
        <w:rPr>
          <w:rFonts w:ascii="Arial" w:hAnsi="Arial" w:cs="Arial"/>
        </w:rPr>
        <w:t>rganising work</w:t>
      </w:r>
      <w:r w:rsidR="004C02E9" w:rsidRPr="00670613">
        <w:rPr>
          <w:rFonts w:ascii="Arial" w:hAnsi="Arial" w:cs="Arial"/>
        </w:rPr>
        <w:t>ers</w:t>
      </w:r>
      <w:r w:rsidR="00A739FB" w:rsidRPr="00670613">
        <w:rPr>
          <w:rFonts w:ascii="Arial" w:hAnsi="Arial" w:cs="Arial"/>
        </w:rPr>
        <w:t xml:space="preserve"> to be able to work together </w:t>
      </w:r>
      <w:r w:rsidR="004C02E9" w:rsidRPr="00670613">
        <w:rPr>
          <w:rFonts w:ascii="Arial" w:hAnsi="Arial" w:cs="Arial"/>
        </w:rPr>
        <w:t xml:space="preserve">with </w:t>
      </w:r>
      <w:r w:rsidR="00C23BC6" w:rsidRPr="00670613">
        <w:rPr>
          <w:rFonts w:ascii="Arial" w:hAnsi="Arial" w:cs="Arial"/>
        </w:rPr>
        <w:t>each other</w:t>
      </w:r>
      <w:r w:rsidR="00757365" w:rsidRPr="00670613">
        <w:rPr>
          <w:rFonts w:ascii="Arial" w:hAnsi="Arial" w:cs="Arial"/>
        </w:rPr>
        <w:t xml:space="preserve"> it is very important</w:t>
      </w:r>
      <w:r w:rsidR="004C02E9" w:rsidRPr="00670613">
        <w:rPr>
          <w:rFonts w:ascii="Arial" w:hAnsi="Arial" w:cs="Arial"/>
        </w:rPr>
        <w:t xml:space="preserve">. </w:t>
      </w:r>
      <w:r w:rsidR="004C7F00" w:rsidRPr="00670613">
        <w:rPr>
          <w:rFonts w:ascii="Arial" w:hAnsi="Arial" w:cs="Arial"/>
        </w:rPr>
        <w:t xml:space="preserve">It is important that workers get along with each other. </w:t>
      </w:r>
      <w:r w:rsidR="00D529FD" w:rsidRPr="00670613">
        <w:rPr>
          <w:rFonts w:ascii="Arial" w:hAnsi="Arial" w:cs="Arial"/>
        </w:rPr>
        <w:t>It is</w:t>
      </w:r>
      <w:r w:rsidR="004C7F00" w:rsidRPr="00670613">
        <w:rPr>
          <w:rFonts w:ascii="Arial" w:hAnsi="Arial" w:cs="Arial"/>
        </w:rPr>
        <w:t xml:space="preserve"> way to be able to facilitate a harmonious workplace. Both</w:t>
      </w:r>
      <w:r w:rsidR="00570099" w:rsidRPr="00670613">
        <w:rPr>
          <w:rFonts w:ascii="Arial" w:hAnsi="Arial" w:cs="Arial"/>
        </w:rPr>
        <w:t>,</w:t>
      </w:r>
      <w:r w:rsidR="004C7F00" w:rsidRPr="00670613">
        <w:rPr>
          <w:rFonts w:ascii="Arial" w:hAnsi="Arial" w:cs="Arial"/>
        </w:rPr>
        <w:t xml:space="preserve"> those who are facing the public and those who are not.</w:t>
      </w:r>
      <w:r w:rsidR="005773B4" w:rsidRPr="00670613">
        <w:rPr>
          <w:rFonts w:ascii="Arial" w:hAnsi="Arial" w:cs="Arial"/>
        </w:rPr>
        <w:t xml:space="preserve"> Thirdly l</w:t>
      </w:r>
      <w:r w:rsidR="00F642A8" w:rsidRPr="00670613">
        <w:rPr>
          <w:rFonts w:ascii="Arial" w:hAnsi="Arial" w:cs="Arial"/>
        </w:rPr>
        <w:t xml:space="preserve">eading, a vision a motivation </w:t>
      </w:r>
      <w:r w:rsidR="004A06FE" w:rsidRPr="00670613">
        <w:rPr>
          <w:rFonts w:ascii="Arial" w:hAnsi="Arial" w:cs="Arial"/>
        </w:rPr>
        <w:t>for workers</w:t>
      </w:r>
      <w:r w:rsidR="00EB7421" w:rsidRPr="00670613">
        <w:rPr>
          <w:rFonts w:ascii="Arial" w:hAnsi="Arial" w:cs="Arial"/>
        </w:rPr>
        <w:t xml:space="preserve">, inspiring words. </w:t>
      </w:r>
      <w:r w:rsidR="008B5769" w:rsidRPr="00670613">
        <w:rPr>
          <w:rFonts w:ascii="Arial" w:hAnsi="Arial" w:cs="Arial"/>
        </w:rPr>
        <w:t>Follow</w:t>
      </w:r>
      <w:r w:rsidR="004B69E7" w:rsidRPr="00670613">
        <w:rPr>
          <w:rFonts w:ascii="Arial" w:hAnsi="Arial" w:cs="Arial"/>
        </w:rPr>
        <w:t xml:space="preserve">ed by </w:t>
      </w:r>
      <w:r w:rsidR="001449B5" w:rsidRPr="00670613">
        <w:rPr>
          <w:rFonts w:ascii="Arial" w:hAnsi="Arial" w:cs="Arial"/>
        </w:rPr>
        <w:t>staffing</w:t>
      </w:r>
      <w:r w:rsidR="0009027C" w:rsidRPr="00670613">
        <w:rPr>
          <w:rFonts w:ascii="Arial" w:hAnsi="Arial" w:cs="Arial"/>
        </w:rPr>
        <w:t xml:space="preserve"> </w:t>
      </w:r>
      <w:r w:rsidR="00EB708C" w:rsidRPr="00670613">
        <w:rPr>
          <w:rFonts w:ascii="Arial" w:hAnsi="Arial" w:cs="Arial"/>
        </w:rPr>
        <w:t xml:space="preserve">recruiting </w:t>
      </w:r>
      <w:r w:rsidR="00840FCD" w:rsidRPr="00670613">
        <w:rPr>
          <w:rFonts w:ascii="Arial" w:hAnsi="Arial" w:cs="Arial"/>
        </w:rPr>
        <w:t xml:space="preserve">outsiders or </w:t>
      </w:r>
      <w:r w:rsidR="00774E27" w:rsidRPr="00670613">
        <w:rPr>
          <w:rFonts w:ascii="Arial" w:hAnsi="Arial" w:cs="Arial"/>
        </w:rPr>
        <w:t xml:space="preserve">promote </w:t>
      </w:r>
      <w:r w:rsidR="00840FCD" w:rsidRPr="00670613">
        <w:rPr>
          <w:rFonts w:ascii="Arial" w:hAnsi="Arial" w:cs="Arial"/>
        </w:rPr>
        <w:t>people from the team</w:t>
      </w:r>
      <w:r w:rsidR="0094325C" w:rsidRPr="00670613">
        <w:rPr>
          <w:rFonts w:ascii="Arial" w:hAnsi="Arial" w:cs="Arial"/>
        </w:rPr>
        <w:t xml:space="preserve">. </w:t>
      </w:r>
      <w:r w:rsidR="00403292" w:rsidRPr="00670613">
        <w:rPr>
          <w:rFonts w:ascii="Arial" w:hAnsi="Arial" w:cs="Arial"/>
        </w:rPr>
        <w:t>This point is very important</w:t>
      </w:r>
      <w:r w:rsidR="00A52842" w:rsidRPr="00670613">
        <w:rPr>
          <w:rFonts w:ascii="Arial" w:hAnsi="Arial" w:cs="Arial"/>
        </w:rPr>
        <w:t xml:space="preserve">, </w:t>
      </w:r>
      <w:r w:rsidR="00403292" w:rsidRPr="00670613">
        <w:rPr>
          <w:rFonts w:ascii="Arial" w:hAnsi="Arial" w:cs="Arial"/>
        </w:rPr>
        <w:t xml:space="preserve">because </w:t>
      </w:r>
      <w:r w:rsidR="00A52842" w:rsidRPr="00670613">
        <w:rPr>
          <w:rFonts w:ascii="Arial" w:hAnsi="Arial" w:cs="Arial"/>
        </w:rPr>
        <w:t>here is where</w:t>
      </w:r>
      <w:r w:rsidR="00403292" w:rsidRPr="00670613">
        <w:rPr>
          <w:rFonts w:ascii="Arial" w:hAnsi="Arial" w:cs="Arial"/>
        </w:rPr>
        <w:t xml:space="preserve"> you see the</w:t>
      </w:r>
      <w:r w:rsidR="00C7255C" w:rsidRPr="00670613">
        <w:rPr>
          <w:rFonts w:ascii="Arial" w:hAnsi="Arial" w:cs="Arial"/>
        </w:rPr>
        <w:t xml:space="preserve"> hard and soft skills of your workers.</w:t>
      </w:r>
      <w:r w:rsidR="009A0406" w:rsidRPr="00670613">
        <w:rPr>
          <w:rFonts w:ascii="Arial" w:hAnsi="Arial" w:cs="Arial"/>
        </w:rPr>
        <w:t xml:space="preserve"> </w:t>
      </w:r>
      <w:r w:rsidR="0094325C" w:rsidRPr="00670613">
        <w:rPr>
          <w:rFonts w:ascii="Arial" w:hAnsi="Arial" w:cs="Arial"/>
        </w:rPr>
        <w:t>Finally,</w:t>
      </w:r>
      <w:r w:rsidR="00EB708C" w:rsidRPr="00670613">
        <w:rPr>
          <w:rFonts w:ascii="Arial" w:hAnsi="Arial" w:cs="Arial"/>
        </w:rPr>
        <w:t xml:space="preserve"> controlling </w:t>
      </w:r>
      <w:r w:rsidR="00EF549C" w:rsidRPr="00670613">
        <w:rPr>
          <w:rFonts w:ascii="Arial" w:hAnsi="Arial" w:cs="Arial"/>
        </w:rPr>
        <w:t xml:space="preserve">the phase where </w:t>
      </w:r>
      <w:r w:rsidR="006649D0" w:rsidRPr="00670613">
        <w:rPr>
          <w:rFonts w:ascii="Arial" w:hAnsi="Arial" w:cs="Arial"/>
        </w:rPr>
        <w:t xml:space="preserve">comparing and decisions are made </w:t>
      </w:r>
      <w:r w:rsidR="00911B5D" w:rsidRPr="00670613">
        <w:rPr>
          <w:rFonts w:ascii="Arial" w:hAnsi="Arial" w:cs="Arial"/>
        </w:rPr>
        <w:t>to improve and take actions.</w:t>
      </w:r>
    </w:p>
    <w:p w14:paraId="0EF9712D" w14:textId="15BA176C" w:rsidR="00BB4CE4" w:rsidRPr="00670613" w:rsidRDefault="009032C5" w:rsidP="00670613">
      <w:pPr>
        <w:spacing w:line="360" w:lineRule="auto"/>
        <w:jc w:val="both"/>
        <w:rPr>
          <w:rFonts w:ascii="Arial" w:hAnsi="Arial" w:cs="Arial"/>
        </w:rPr>
      </w:pPr>
      <w:r w:rsidRPr="00670613">
        <w:rPr>
          <w:rFonts w:ascii="Arial" w:hAnsi="Arial" w:cs="Arial"/>
        </w:rPr>
        <w:t xml:space="preserve">Although </w:t>
      </w:r>
      <w:r w:rsidR="00C30A41" w:rsidRPr="00670613">
        <w:rPr>
          <w:rFonts w:ascii="Arial" w:hAnsi="Arial" w:cs="Arial"/>
        </w:rPr>
        <w:t xml:space="preserve">manager </w:t>
      </w:r>
      <w:r w:rsidRPr="00670613">
        <w:rPr>
          <w:rFonts w:ascii="Arial" w:hAnsi="Arial" w:cs="Arial"/>
        </w:rPr>
        <w:t xml:space="preserve">work is one of those that requires a lot of responsibility, it is also important to be able to identify </w:t>
      </w:r>
      <w:r w:rsidR="00B77CC9" w:rsidRPr="00670613">
        <w:rPr>
          <w:rFonts w:ascii="Arial" w:hAnsi="Arial" w:cs="Arial"/>
        </w:rPr>
        <w:t xml:space="preserve">duties and </w:t>
      </w:r>
      <w:r w:rsidR="0011436B" w:rsidRPr="00670613">
        <w:rPr>
          <w:rFonts w:ascii="Arial" w:hAnsi="Arial" w:cs="Arial"/>
        </w:rPr>
        <w:t>responsibilities</w:t>
      </w:r>
      <w:r w:rsidR="00B77CC9" w:rsidRPr="00670613">
        <w:rPr>
          <w:rFonts w:ascii="Arial" w:hAnsi="Arial" w:cs="Arial"/>
        </w:rPr>
        <w:t xml:space="preserve"> of a restaurant such as; </w:t>
      </w:r>
      <w:r w:rsidR="00D51B1D" w:rsidRPr="00670613">
        <w:rPr>
          <w:rFonts w:ascii="Arial" w:hAnsi="Arial" w:cs="Arial"/>
        </w:rPr>
        <w:t>clean</w:t>
      </w:r>
      <w:r w:rsidR="004B078B" w:rsidRPr="00670613">
        <w:rPr>
          <w:rFonts w:ascii="Arial" w:hAnsi="Arial" w:cs="Arial"/>
        </w:rPr>
        <w:t xml:space="preserve"> and tidy at all times,</w:t>
      </w:r>
      <w:r w:rsidR="0011436B" w:rsidRPr="00670613">
        <w:rPr>
          <w:rFonts w:ascii="Arial" w:hAnsi="Arial" w:cs="Arial"/>
        </w:rPr>
        <w:t xml:space="preserve"> g</w:t>
      </w:r>
      <w:r w:rsidR="00CA0FAF" w:rsidRPr="00670613">
        <w:rPr>
          <w:rFonts w:ascii="Arial" w:hAnsi="Arial" w:cs="Arial"/>
        </w:rPr>
        <w:t xml:space="preserve">reat and seat </w:t>
      </w:r>
      <w:r w:rsidR="0011436B" w:rsidRPr="00670613">
        <w:rPr>
          <w:rFonts w:ascii="Arial" w:hAnsi="Arial" w:cs="Arial"/>
        </w:rPr>
        <w:t>customers</w:t>
      </w:r>
      <w:r w:rsidR="00CA0FAF" w:rsidRPr="00670613">
        <w:rPr>
          <w:rFonts w:ascii="Arial" w:hAnsi="Arial" w:cs="Arial"/>
        </w:rPr>
        <w:t xml:space="preserve">, provide a </w:t>
      </w:r>
      <w:r w:rsidR="0011436B" w:rsidRPr="00670613">
        <w:rPr>
          <w:rFonts w:ascii="Arial" w:hAnsi="Arial" w:cs="Arial"/>
        </w:rPr>
        <w:t>excellent</w:t>
      </w:r>
      <w:r w:rsidR="00AB44F3" w:rsidRPr="00670613">
        <w:rPr>
          <w:rFonts w:ascii="Arial" w:hAnsi="Arial" w:cs="Arial"/>
        </w:rPr>
        <w:t xml:space="preserve"> customer service</w:t>
      </w:r>
      <w:r w:rsidR="00216B2E" w:rsidRPr="00670613">
        <w:rPr>
          <w:rFonts w:ascii="Arial" w:hAnsi="Arial" w:cs="Arial"/>
        </w:rPr>
        <w:t xml:space="preserve">. </w:t>
      </w:r>
      <w:r w:rsidR="007D4FBC" w:rsidRPr="00670613">
        <w:rPr>
          <w:rFonts w:ascii="Arial" w:hAnsi="Arial" w:cs="Arial"/>
        </w:rPr>
        <w:t xml:space="preserve">This is the responsibility of all those who create the work team, to fulfil these </w:t>
      </w:r>
      <w:r w:rsidR="00F0121B" w:rsidRPr="00670613">
        <w:rPr>
          <w:rFonts w:ascii="Arial" w:hAnsi="Arial" w:cs="Arial"/>
        </w:rPr>
        <w:t>tasks.</w:t>
      </w:r>
      <w:r w:rsidR="007D4FBC" w:rsidRPr="00670613">
        <w:rPr>
          <w:rFonts w:ascii="Arial" w:hAnsi="Arial" w:cs="Arial"/>
        </w:rPr>
        <w:t>To be able to provide professional service to the customer. As a result of this, a training is needed which should be given correctly by the man</w:t>
      </w:r>
      <w:r w:rsidR="00434D57" w:rsidRPr="00670613">
        <w:rPr>
          <w:rFonts w:ascii="Arial" w:hAnsi="Arial" w:cs="Arial"/>
        </w:rPr>
        <w:t>anger</w:t>
      </w:r>
      <w:r w:rsidR="00B97B22" w:rsidRPr="00670613">
        <w:rPr>
          <w:rFonts w:ascii="Arial" w:hAnsi="Arial" w:cs="Arial"/>
        </w:rPr>
        <w:t xml:space="preserve">. </w:t>
      </w:r>
      <w:r w:rsidR="00BB4CE4" w:rsidRPr="00670613">
        <w:rPr>
          <w:rFonts w:ascii="Arial" w:hAnsi="Arial" w:cs="Arial"/>
        </w:rPr>
        <w:t>Also, to run a successful restaurant we need consistency, team up with locals to offer a fresh product, minimum waste, practical and understandable menu’s. Social media, is taking a big part nowadays in the industry and gives possibility to expand. Regardless we are managing a big or small restaurant we should take all mentioned above in consideration.</w:t>
      </w:r>
    </w:p>
    <w:p w14:paraId="3ABF08C6" w14:textId="22EA4C46" w:rsidR="007D4FBC" w:rsidRDefault="00A55C99" w:rsidP="00670613">
      <w:pPr>
        <w:spacing w:line="360" w:lineRule="auto"/>
        <w:jc w:val="both"/>
        <w:rPr>
          <w:rFonts w:ascii="Arial" w:hAnsi="Arial" w:cs="Arial"/>
        </w:rPr>
      </w:pPr>
      <w:r w:rsidRPr="00670613">
        <w:rPr>
          <w:rFonts w:ascii="Arial" w:hAnsi="Arial" w:cs="Arial"/>
        </w:rPr>
        <w:t xml:space="preserve">In conclusion, </w:t>
      </w:r>
      <w:r w:rsidR="006F4374" w:rsidRPr="00670613">
        <w:rPr>
          <w:rFonts w:ascii="Arial" w:hAnsi="Arial" w:cs="Arial"/>
        </w:rPr>
        <w:t>roles and responsibilities are very important in a restaurant</w:t>
      </w:r>
      <w:r w:rsidR="00885C08" w:rsidRPr="00670613">
        <w:rPr>
          <w:rFonts w:ascii="Arial" w:hAnsi="Arial" w:cs="Arial"/>
        </w:rPr>
        <w:t>. But, for me</w:t>
      </w:r>
      <w:r w:rsidR="006A57A2" w:rsidRPr="00670613">
        <w:rPr>
          <w:rFonts w:ascii="Arial" w:hAnsi="Arial" w:cs="Arial"/>
        </w:rPr>
        <w:t xml:space="preserve"> the</w:t>
      </w:r>
      <w:r w:rsidR="00885C08" w:rsidRPr="00670613">
        <w:rPr>
          <w:rFonts w:ascii="Arial" w:hAnsi="Arial" w:cs="Arial"/>
        </w:rPr>
        <w:t xml:space="preserve"> most important as I mentioned </w:t>
      </w:r>
      <w:r w:rsidR="006E7692" w:rsidRPr="00670613">
        <w:rPr>
          <w:rFonts w:ascii="Arial" w:hAnsi="Arial" w:cs="Arial"/>
        </w:rPr>
        <w:t>in my paper</w:t>
      </w:r>
      <w:r w:rsidR="006A57A2" w:rsidRPr="00670613">
        <w:rPr>
          <w:rFonts w:ascii="Arial" w:hAnsi="Arial" w:cs="Arial"/>
        </w:rPr>
        <w:t>,</w:t>
      </w:r>
      <w:r w:rsidR="009C4C27" w:rsidRPr="00670613">
        <w:rPr>
          <w:rFonts w:ascii="Arial" w:hAnsi="Arial" w:cs="Arial"/>
        </w:rPr>
        <w:t xml:space="preserve"> is the role of a restaurant manager.</w:t>
      </w:r>
      <w:r w:rsidR="00B2741C" w:rsidRPr="00670613">
        <w:rPr>
          <w:rFonts w:ascii="Arial" w:hAnsi="Arial" w:cs="Arial"/>
        </w:rPr>
        <w:t xml:space="preserve"> </w:t>
      </w:r>
      <w:r w:rsidR="00570F28" w:rsidRPr="00670613">
        <w:rPr>
          <w:rFonts w:ascii="Arial" w:hAnsi="Arial" w:cs="Arial"/>
        </w:rPr>
        <w:t>From my experience</w:t>
      </w:r>
      <w:r w:rsidR="005C6662" w:rsidRPr="00670613">
        <w:rPr>
          <w:rFonts w:ascii="Arial" w:hAnsi="Arial" w:cs="Arial"/>
        </w:rPr>
        <w:t>,</w:t>
      </w:r>
      <w:r w:rsidR="00570F28" w:rsidRPr="00670613">
        <w:rPr>
          <w:rFonts w:ascii="Arial" w:hAnsi="Arial" w:cs="Arial"/>
        </w:rPr>
        <w:t xml:space="preserve"> I </w:t>
      </w:r>
      <w:r w:rsidR="003001D2" w:rsidRPr="00670613">
        <w:rPr>
          <w:rFonts w:ascii="Arial" w:hAnsi="Arial" w:cs="Arial"/>
        </w:rPr>
        <w:t xml:space="preserve">rather work with </w:t>
      </w:r>
      <w:r w:rsidR="00570F28" w:rsidRPr="00670613">
        <w:rPr>
          <w:rFonts w:ascii="Arial" w:hAnsi="Arial" w:cs="Arial"/>
        </w:rPr>
        <w:t xml:space="preserve">a </w:t>
      </w:r>
      <w:r w:rsidR="003001D2" w:rsidRPr="00670613">
        <w:rPr>
          <w:rFonts w:ascii="Arial" w:hAnsi="Arial" w:cs="Arial"/>
        </w:rPr>
        <w:t xml:space="preserve">manager </w:t>
      </w:r>
      <w:r w:rsidR="00570F28" w:rsidRPr="00670613">
        <w:rPr>
          <w:rFonts w:ascii="Arial" w:hAnsi="Arial" w:cs="Arial"/>
        </w:rPr>
        <w:t xml:space="preserve">with soft skills, </w:t>
      </w:r>
      <w:r w:rsidR="003001D2" w:rsidRPr="00670613">
        <w:rPr>
          <w:rFonts w:ascii="Arial" w:hAnsi="Arial" w:cs="Arial"/>
        </w:rPr>
        <w:t>due the experience.</w:t>
      </w:r>
      <w:r w:rsidR="00310D2F" w:rsidRPr="00670613">
        <w:rPr>
          <w:rFonts w:ascii="Arial" w:hAnsi="Arial" w:cs="Arial"/>
        </w:rPr>
        <w:t xml:space="preserve"> In</w:t>
      </w:r>
      <w:r w:rsidR="003001D2" w:rsidRPr="00670613">
        <w:rPr>
          <w:rFonts w:ascii="Arial" w:hAnsi="Arial" w:cs="Arial"/>
        </w:rPr>
        <w:t xml:space="preserve"> my opinion </w:t>
      </w:r>
      <w:r w:rsidR="00092AF1" w:rsidRPr="00670613">
        <w:rPr>
          <w:rFonts w:ascii="Arial" w:hAnsi="Arial" w:cs="Arial"/>
        </w:rPr>
        <w:t xml:space="preserve">working from different </w:t>
      </w:r>
      <w:r w:rsidR="00DF19ED" w:rsidRPr="00670613">
        <w:rPr>
          <w:rFonts w:ascii="Arial" w:hAnsi="Arial" w:cs="Arial"/>
        </w:rPr>
        <w:t>areas of</w:t>
      </w:r>
      <w:r w:rsidR="00570F28" w:rsidRPr="00670613">
        <w:rPr>
          <w:rFonts w:ascii="Arial" w:hAnsi="Arial" w:cs="Arial"/>
        </w:rPr>
        <w:t xml:space="preserve"> the company helps to have a better approach </w:t>
      </w:r>
      <w:r w:rsidR="0078020A" w:rsidRPr="00670613">
        <w:rPr>
          <w:rFonts w:ascii="Arial" w:hAnsi="Arial" w:cs="Arial"/>
        </w:rPr>
        <w:t>with</w:t>
      </w:r>
      <w:r w:rsidR="00570F28" w:rsidRPr="00670613">
        <w:rPr>
          <w:rFonts w:ascii="Arial" w:hAnsi="Arial" w:cs="Arial"/>
        </w:rPr>
        <w:t xml:space="preserve"> your worker</w:t>
      </w:r>
      <w:r w:rsidR="000F1911" w:rsidRPr="00670613">
        <w:rPr>
          <w:rFonts w:ascii="Arial" w:hAnsi="Arial" w:cs="Arial"/>
        </w:rPr>
        <w:t xml:space="preserve">. </w:t>
      </w:r>
      <w:r w:rsidR="00E45A7D" w:rsidRPr="00670613">
        <w:rPr>
          <w:rFonts w:ascii="Arial" w:hAnsi="Arial" w:cs="Arial"/>
        </w:rPr>
        <w:t xml:space="preserve">This is a sector that innovates </w:t>
      </w:r>
      <w:r w:rsidR="00DB1709" w:rsidRPr="00670613">
        <w:rPr>
          <w:rFonts w:ascii="Arial" w:hAnsi="Arial" w:cs="Arial"/>
        </w:rPr>
        <w:t xml:space="preserve">each </w:t>
      </w:r>
      <w:r w:rsidR="00E45A7D" w:rsidRPr="00670613">
        <w:rPr>
          <w:rFonts w:ascii="Arial" w:hAnsi="Arial" w:cs="Arial"/>
        </w:rPr>
        <w:t>year an</w:t>
      </w:r>
      <w:r w:rsidR="00DB1709" w:rsidRPr="00670613">
        <w:rPr>
          <w:rFonts w:ascii="Arial" w:hAnsi="Arial" w:cs="Arial"/>
        </w:rPr>
        <w:t>d</w:t>
      </w:r>
      <w:r w:rsidR="0044269B" w:rsidRPr="00670613">
        <w:rPr>
          <w:rFonts w:ascii="Arial" w:hAnsi="Arial" w:cs="Arial"/>
        </w:rPr>
        <w:t xml:space="preserve"> </w:t>
      </w:r>
      <w:r w:rsidR="00E45A7D" w:rsidRPr="00670613">
        <w:rPr>
          <w:rFonts w:ascii="Arial" w:hAnsi="Arial" w:cs="Arial"/>
        </w:rPr>
        <w:t xml:space="preserve">having someone </w:t>
      </w:r>
      <w:r w:rsidR="0044269B" w:rsidRPr="00670613">
        <w:rPr>
          <w:rFonts w:ascii="Arial" w:hAnsi="Arial" w:cs="Arial"/>
        </w:rPr>
        <w:t xml:space="preserve">with the experience </w:t>
      </w:r>
      <w:r w:rsidR="00E45A7D" w:rsidRPr="00670613">
        <w:rPr>
          <w:rFonts w:ascii="Arial" w:hAnsi="Arial" w:cs="Arial"/>
        </w:rPr>
        <w:t>in charge of it with a prepared team is very important</w:t>
      </w:r>
      <w:r w:rsidR="002A03EE" w:rsidRPr="00670613">
        <w:rPr>
          <w:rFonts w:ascii="Arial" w:hAnsi="Arial" w:cs="Arial"/>
        </w:rPr>
        <w:t>.</w:t>
      </w:r>
    </w:p>
    <w:p w14:paraId="17C8C53C" w14:textId="117CE988" w:rsidR="005755E5" w:rsidRPr="00670613" w:rsidRDefault="005755E5" w:rsidP="00670613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AB7866B" wp14:editId="04E1FB91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6616700" cy="28448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670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57ACAC" w14:textId="7984B03A" w:rsidR="007D1B83" w:rsidRDefault="00233102" w:rsidP="007D1B83">
      <w:pPr>
        <w:jc w:val="center"/>
        <w:rPr>
          <w:rFonts w:ascii="Arial" w:hAnsi="Arial" w:cs="Arial"/>
          <w:b/>
          <w:bCs/>
          <w:u w:val="single"/>
        </w:rPr>
      </w:pPr>
      <w:r w:rsidRPr="00447449">
        <w:rPr>
          <w:rFonts w:ascii="Arial" w:hAnsi="Arial" w:cs="Arial"/>
          <w:b/>
          <w:bCs/>
          <w:u w:val="single"/>
        </w:rPr>
        <w:t>References</w:t>
      </w:r>
    </w:p>
    <w:p w14:paraId="1CF342DB" w14:textId="77777777" w:rsidR="007D1B83" w:rsidRPr="00091FC9" w:rsidRDefault="007D1B83" w:rsidP="007D1B83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rPr>
          <w:rFonts w:ascii="Arial" w:hAnsi="Arial" w:cs="Arial"/>
        </w:rPr>
      </w:pPr>
      <w:r w:rsidRPr="00091FC9">
        <w:rPr>
          <w:rFonts w:ascii="Arial" w:hAnsi="Arial" w:cs="Arial"/>
        </w:rPr>
        <w:t>Betterteam (2022)</w:t>
      </w:r>
      <w:r>
        <w:rPr>
          <w:rFonts w:ascii="Arial" w:hAnsi="Arial" w:cs="Arial"/>
        </w:rPr>
        <w:t xml:space="preserve"> </w:t>
      </w:r>
      <w:r w:rsidRPr="00091FC9">
        <w:rPr>
          <w:rFonts w:ascii="Arial" w:hAnsi="Arial" w:cs="Arial"/>
        </w:rPr>
        <w:t xml:space="preserve">Job Description – Hospitality and Tourism Job Descriptions. Server job Description. Available at: </w:t>
      </w:r>
      <w:hyperlink r:id="rId9" w:history="1">
        <w:r w:rsidRPr="00091FC9">
          <w:rPr>
            <w:rStyle w:val="Hyperlink"/>
            <w:rFonts w:ascii="Arial" w:hAnsi="Arial" w:cs="Arial"/>
          </w:rPr>
          <w:t>https://www.betterteam.com/server-job-description</w:t>
        </w:r>
      </w:hyperlink>
      <w:r w:rsidRPr="00091FC9">
        <w:rPr>
          <w:rFonts w:ascii="Arial" w:hAnsi="Arial" w:cs="Arial"/>
        </w:rPr>
        <w:t xml:space="preserve">. </w:t>
      </w:r>
    </w:p>
    <w:p w14:paraId="24477106" w14:textId="77777777" w:rsidR="00340CE5" w:rsidRDefault="00340CE5" w:rsidP="00340CE5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Chef recipe,I. (2017) Duties and responsibilities of a restaurant manager. Slideshare. Available at:  </w:t>
      </w:r>
      <w:hyperlink r:id="rId10" w:history="1">
        <w:r w:rsidRPr="0074672D">
          <w:rPr>
            <w:rStyle w:val="Hyperlink"/>
            <w:rFonts w:ascii="Arial" w:hAnsi="Arial" w:cs="Arial"/>
          </w:rPr>
          <w:t>https://www.slideshare.net/indianchefrecipe/duties-and-responsibilities-of-a-restaurant-manager</w:t>
        </w:r>
      </w:hyperlink>
      <w:r>
        <w:rPr>
          <w:rFonts w:ascii="Arial" w:hAnsi="Arial" w:cs="Arial"/>
        </w:rPr>
        <w:t>.</w:t>
      </w:r>
    </w:p>
    <w:p w14:paraId="6FF46667" w14:textId="05E82140" w:rsidR="00182A3B" w:rsidRDefault="00182A3B" w:rsidP="00182A3B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rPr>
          <w:rFonts w:ascii="Arial" w:hAnsi="Arial" w:cs="Arial"/>
        </w:rPr>
      </w:pPr>
      <w:r w:rsidRPr="00091FC9">
        <w:rPr>
          <w:rFonts w:ascii="Arial" w:hAnsi="Arial" w:cs="Arial"/>
        </w:rPr>
        <w:t xml:space="preserve">CultureAmp (2022) Employee Development – what makes a good mananger?. Available at: </w:t>
      </w:r>
      <w:hyperlink r:id="rId11" w:history="1">
        <w:r w:rsidRPr="00091FC9">
          <w:rPr>
            <w:rStyle w:val="Hyperlink"/>
            <w:rFonts w:ascii="Arial" w:hAnsi="Arial" w:cs="Arial"/>
          </w:rPr>
          <w:t>https://www.cultureamp.com/blog/what-makes-a-good-manager</w:t>
        </w:r>
      </w:hyperlink>
      <w:r w:rsidRPr="00091FC9">
        <w:rPr>
          <w:rFonts w:ascii="Arial" w:hAnsi="Arial" w:cs="Arial"/>
        </w:rPr>
        <w:t>.</w:t>
      </w:r>
    </w:p>
    <w:p w14:paraId="654C6BB0" w14:textId="77777777" w:rsidR="00F85775" w:rsidRPr="00091FC9" w:rsidRDefault="00F85775" w:rsidP="00F85775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rPr>
          <w:rFonts w:ascii="Arial" w:hAnsi="Arial" w:cs="Arial"/>
        </w:rPr>
      </w:pPr>
      <w:r w:rsidRPr="00091FC9">
        <w:rPr>
          <w:rFonts w:ascii="Arial" w:hAnsi="Arial" w:cs="Arial"/>
        </w:rPr>
        <w:t xml:space="preserve">Finedininglovers (2017) Food Infographics. 18 Fine job Roles Explained. Available at: </w:t>
      </w:r>
      <w:hyperlink r:id="rId12" w:history="1">
        <w:r w:rsidRPr="00091FC9">
          <w:rPr>
            <w:rStyle w:val="Hyperlink"/>
            <w:rFonts w:ascii="Arial" w:hAnsi="Arial" w:cs="Arial"/>
          </w:rPr>
          <w:t>https://www.finedininglovers.com/article/18-fine-dining-job-roles-explained</w:t>
        </w:r>
      </w:hyperlink>
      <w:r w:rsidRPr="00091FC9">
        <w:rPr>
          <w:rFonts w:ascii="Arial" w:hAnsi="Arial" w:cs="Arial"/>
        </w:rPr>
        <w:t>.</w:t>
      </w:r>
    </w:p>
    <w:p w14:paraId="726991C2" w14:textId="5F0C2AA4" w:rsidR="007D1B83" w:rsidRPr="00F85775" w:rsidRDefault="00F85775" w:rsidP="00F85775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rPr>
          <w:rFonts w:ascii="Arial" w:hAnsi="Arial" w:cs="Arial"/>
        </w:rPr>
      </w:pPr>
      <w:r w:rsidRPr="00091FC9">
        <w:rPr>
          <w:rFonts w:ascii="Arial" w:hAnsi="Arial" w:cs="Arial"/>
        </w:rPr>
        <w:t>Hiringpeople (2021) Updated 7</w:t>
      </w:r>
      <w:r w:rsidRPr="00091FC9">
        <w:rPr>
          <w:rFonts w:ascii="Arial" w:hAnsi="Arial" w:cs="Arial"/>
          <w:vertAlign w:val="superscript"/>
        </w:rPr>
        <w:t>th</w:t>
      </w:r>
      <w:r w:rsidRPr="00091FC9">
        <w:rPr>
          <w:rFonts w:ascii="Arial" w:hAnsi="Arial" w:cs="Arial"/>
        </w:rPr>
        <w:t xml:space="preserve"> September 2022. Blog. Key Roles and Responsibilities in a Bar and Restaurant. Available at: </w:t>
      </w:r>
      <w:hyperlink r:id="rId13" w:history="1">
        <w:r w:rsidRPr="00091FC9">
          <w:rPr>
            <w:rStyle w:val="Hyperlink"/>
            <w:rFonts w:ascii="Arial" w:hAnsi="Arial" w:cs="Arial"/>
          </w:rPr>
          <w:t>https://www.hiringpeople.co.uk/blog/key-bar-and-restaurant-roles/</w:t>
        </w:r>
      </w:hyperlink>
      <w:r w:rsidRPr="00091FC9">
        <w:rPr>
          <w:rFonts w:ascii="Arial" w:hAnsi="Arial" w:cs="Arial"/>
        </w:rPr>
        <w:t>.</w:t>
      </w:r>
    </w:p>
    <w:p w14:paraId="46DB5F71" w14:textId="3FB6F8AE" w:rsidR="008E260B" w:rsidRPr="00091FC9" w:rsidRDefault="008E260B" w:rsidP="009326E0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divId w:val="2060397472"/>
        <w:rPr>
          <w:rFonts w:ascii="Arial" w:hAnsi="Arial" w:cs="Arial"/>
        </w:rPr>
      </w:pPr>
      <w:r w:rsidRPr="00091FC9">
        <w:rPr>
          <w:rFonts w:ascii="Arial" w:hAnsi="Arial" w:cs="Arial"/>
          <w:color w:val="000000" w:themeColor="text1"/>
          <w:kern w:val="24"/>
        </w:rPr>
        <w:t xml:space="preserve">Institute of Hospitality (2022) </w:t>
      </w:r>
      <w:r w:rsidRPr="00091FC9">
        <w:rPr>
          <w:rFonts w:ascii="Arial" w:hAnsi="Arial" w:cs="Arial"/>
          <w:i/>
          <w:iCs/>
          <w:color w:val="000000" w:themeColor="text1"/>
          <w:kern w:val="24"/>
        </w:rPr>
        <w:t xml:space="preserve">Hard skills and soft skills – what’s the difference? </w:t>
      </w:r>
      <w:r w:rsidRPr="00091FC9">
        <w:rPr>
          <w:rFonts w:ascii="Arial" w:hAnsi="Arial" w:cs="Arial"/>
          <w:color w:val="000000" w:themeColor="text1"/>
          <w:kern w:val="24"/>
        </w:rPr>
        <w:t xml:space="preserve">Available at: </w:t>
      </w:r>
      <w:hyperlink r:id="rId14" w:history="1">
        <w:r w:rsidR="00182256" w:rsidRPr="00091FC9">
          <w:rPr>
            <w:rStyle w:val="Hyperlink"/>
            <w:rFonts w:ascii="Arial" w:hAnsi="Arial" w:cs="Arial"/>
            <w:kern w:val="24"/>
          </w:rPr>
          <w:t>https://www.instituteofhospitality.org/professional-development/hard-and-soft-skills-whats-the-difference/</w:t>
        </w:r>
      </w:hyperlink>
      <w:r w:rsidR="00182256" w:rsidRPr="00091FC9">
        <w:rPr>
          <w:rFonts w:ascii="Arial" w:hAnsi="Arial" w:cs="Arial"/>
          <w:color w:val="000000" w:themeColor="text1"/>
          <w:kern w:val="24"/>
        </w:rPr>
        <w:t>.</w:t>
      </w:r>
    </w:p>
    <w:p w14:paraId="00998C6A" w14:textId="59C7257C" w:rsidR="00B92D45" w:rsidRDefault="004B1B35" w:rsidP="00B92D45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divId w:val="2060397472"/>
        <w:rPr>
          <w:rFonts w:ascii="Arial" w:hAnsi="Arial" w:cs="Arial"/>
        </w:rPr>
      </w:pPr>
      <w:r>
        <w:rPr>
          <w:rFonts w:ascii="Arial" w:hAnsi="Arial" w:cs="Arial"/>
        </w:rPr>
        <w:t>Ka</w:t>
      </w:r>
      <w:r w:rsidR="00C80101">
        <w:rPr>
          <w:rFonts w:ascii="Arial" w:hAnsi="Arial" w:cs="Arial"/>
        </w:rPr>
        <w:t>nishkatanwar (2018)</w:t>
      </w:r>
      <w:r w:rsidR="004D4CAB">
        <w:rPr>
          <w:rFonts w:ascii="Arial" w:hAnsi="Arial" w:cs="Arial"/>
        </w:rPr>
        <w:t xml:space="preserve"> </w:t>
      </w:r>
      <w:r w:rsidR="008272BD">
        <w:rPr>
          <w:rFonts w:ascii="Arial" w:hAnsi="Arial" w:cs="Arial"/>
        </w:rPr>
        <w:t>Careers</w:t>
      </w:r>
      <w:r w:rsidR="00C80101">
        <w:rPr>
          <w:rFonts w:ascii="Arial" w:hAnsi="Arial" w:cs="Arial"/>
        </w:rPr>
        <w:t xml:space="preserve"> as hotel manager</w:t>
      </w:r>
      <w:r w:rsidR="008272BD">
        <w:rPr>
          <w:rFonts w:ascii="Arial" w:hAnsi="Arial" w:cs="Arial"/>
        </w:rPr>
        <w:t xml:space="preserve">. </w:t>
      </w:r>
      <w:r w:rsidR="00E05CF0">
        <w:rPr>
          <w:rFonts w:ascii="Arial" w:hAnsi="Arial" w:cs="Arial"/>
        </w:rPr>
        <w:t>Slideshare. Available at:</w:t>
      </w:r>
      <w:r w:rsidR="0050457D" w:rsidRPr="0050457D">
        <w:rPr>
          <w:rFonts w:ascii="Arial" w:hAnsi="Arial" w:cs="Arial"/>
        </w:rPr>
        <w:t xml:space="preserve"> </w:t>
      </w:r>
      <w:hyperlink r:id="rId15" w:history="1">
        <w:r w:rsidR="00B92D45" w:rsidRPr="0074672D">
          <w:rPr>
            <w:rStyle w:val="Hyperlink"/>
            <w:rFonts w:ascii="Arial" w:hAnsi="Arial" w:cs="Arial"/>
          </w:rPr>
          <w:t>https://www.slideshare.net/kanishkaTanwar/career-as-hotel-manager</w:t>
        </w:r>
      </w:hyperlink>
      <w:r w:rsidR="00B92D45">
        <w:rPr>
          <w:rFonts w:ascii="Arial" w:hAnsi="Arial" w:cs="Arial"/>
        </w:rPr>
        <w:t>.</w:t>
      </w:r>
    </w:p>
    <w:p w14:paraId="10D6F8BE" w14:textId="47F5ED4C" w:rsidR="00774F6A" w:rsidRPr="00091FC9" w:rsidRDefault="001622EE" w:rsidP="009326E0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divId w:val="2060397472"/>
        <w:rPr>
          <w:rFonts w:ascii="Arial" w:hAnsi="Arial" w:cs="Arial"/>
        </w:rPr>
      </w:pPr>
      <w:r w:rsidRPr="00091FC9">
        <w:rPr>
          <w:rFonts w:ascii="Arial" w:hAnsi="Arial" w:cs="Arial"/>
          <w:color w:val="000000" w:themeColor="text1"/>
          <w:kern w:val="24"/>
        </w:rPr>
        <w:t>Resources For Employers</w:t>
      </w:r>
      <w:r w:rsidR="00985C74" w:rsidRPr="00091FC9">
        <w:rPr>
          <w:rFonts w:ascii="Arial" w:hAnsi="Arial" w:cs="Arial"/>
          <w:color w:val="000000" w:themeColor="text1"/>
          <w:kern w:val="24"/>
        </w:rPr>
        <w:t xml:space="preserve"> (</w:t>
      </w:r>
      <w:r w:rsidR="0017000E" w:rsidRPr="00091FC9">
        <w:rPr>
          <w:rFonts w:ascii="Arial" w:hAnsi="Arial" w:cs="Arial"/>
          <w:color w:val="000000" w:themeColor="text1"/>
          <w:kern w:val="24"/>
        </w:rPr>
        <w:t>2012- 2022)</w:t>
      </w:r>
      <w:r w:rsidRPr="00091FC9">
        <w:rPr>
          <w:rFonts w:ascii="Arial" w:hAnsi="Arial" w:cs="Arial"/>
          <w:color w:val="000000" w:themeColor="text1"/>
          <w:kern w:val="24"/>
        </w:rPr>
        <w:t xml:space="preserve"> </w:t>
      </w:r>
      <w:r w:rsidR="00E376F2" w:rsidRPr="00091FC9">
        <w:rPr>
          <w:rFonts w:ascii="Arial" w:hAnsi="Arial" w:cs="Arial"/>
          <w:color w:val="000000" w:themeColor="text1"/>
          <w:kern w:val="24"/>
        </w:rPr>
        <w:t>Restaurant Manager job description.</w:t>
      </w:r>
      <w:r w:rsidR="0017000E" w:rsidRPr="00091FC9">
        <w:rPr>
          <w:rFonts w:ascii="Arial" w:hAnsi="Arial" w:cs="Arial"/>
          <w:color w:val="000000" w:themeColor="text1"/>
          <w:kern w:val="24"/>
        </w:rPr>
        <w:t xml:space="preserve"> Available at:</w:t>
      </w:r>
      <w:r w:rsidR="00E1621F" w:rsidRPr="00091FC9">
        <w:rPr>
          <w:rFonts w:ascii="Arial" w:hAnsi="Arial" w:cs="Arial"/>
          <w:color w:val="000000" w:themeColor="text1"/>
          <w:kern w:val="24"/>
        </w:rPr>
        <w:t xml:space="preserve"> </w:t>
      </w:r>
      <w:hyperlink r:id="rId16" w:history="1">
        <w:r w:rsidR="00E1621F" w:rsidRPr="00091FC9">
          <w:rPr>
            <w:rStyle w:val="Hyperlink"/>
            <w:rFonts w:ascii="Arial" w:hAnsi="Arial" w:cs="Arial"/>
            <w:kern w:val="24"/>
          </w:rPr>
          <w:t>https://resources.workable.com/restaurant-manager-job-description</w:t>
        </w:r>
      </w:hyperlink>
      <w:r w:rsidR="00E1621F" w:rsidRPr="00091FC9">
        <w:rPr>
          <w:rFonts w:ascii="Arial" w:hAnsi="Arial" w:cs="Arial"/>
          <w:color w:val="000000" w:themeColor="text1"/>
          <w:kern w:val="24"/>
        </w:rPr>
        <w:t>.</w:t>
      </w:r>
    </w:p>
    <w:p w14:paraId="087C8A3A" w14:textId="409D61FD" w:rsidR="00E1621F" w:rsidRPr="00091FC9" w:rsidRDefault="00951EE9" w:rsidP="009326E0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divId w:val="2060397472"/>
        <w:rPr>
          <w:rFonts w:ascii="Arial" w:hAnsi="Arial" w:cs="Arial"/>
        </w:rPr>
      </w:pPr>
      <w:r w:rsidRPr="00091FC9">
        <w:rPr>
          <w:rFonts w:ascii="Arial" w:hAnsi="Arial" w:cs="Arial"/>
        </w:rPr>
        <w:t xml:space="preserve">Talentlyft (2022) Restaurant </w:t>
      </w:r>
      <w:r w:rsidR="001F26FF" w:rsidRPr="00091FC9">
        <w:rPr>
          <w:rFonts w:ascii="Arial" w:hAnsi="Arial" w:cs="Arial"/>
        </w:rPr>
        <w:t>Server job description template.</w:t>
      </w:r>
      <w:r w:rsidR="005D12E4" w:rsidRPr="00091FC9">
        <w:rPr>
          <w:rFonts w:ascii="Arial" w:hAnsi="Arial" w:cs="Arial"/>
        </w:rPr>
        <w:t xml:space="preserve"> Picture. Available at: </w:t>
      </w:r>
      <w:hyperlink r:id="rId17" w:history="1">
        <w:r w:rsidR="005D12E4" w:rsidRPr="00091FC9">
          <w:rPr>
            <w:rStyle w:val="Hyperlink"/>
            <w:rFonts w:ascii="Arial" w:hAnsi="Arial" w:cs="Arial"/>
          </w:rPr>
          <w:t>https://www.talentlyft.com/en/resources/restaurant-server-job-description</w:t>
        </w:r>
      </w:hyperlink>
      <w:r w:rsidR="005D12E4" w:rsidRPr="00091FC9">
        <w:rPr>
          <w:rFonts w:ascii="Arial" w:hAnsi="Arial" w:cs="Arial"/>
        </w:rPr>
        <w:t>.</w:t>
      </w:r>
    </w:p>
    <w:p w14:paraId="20BAD103" w14:textId="3B7C41D4" w:rsidR="009D09ED" w:rsidRPr="00091FC9" w:rsidRDefault="009D09ED" w:rsidP="00D903DD">
      <w:pPr>
        <w:pStyle w:val="NormalWeb"/>
        <w:numPr>
          <w:ilvl w:val="0"/>
          <w:numId w:val="17"/>
        </w:numPr>
        <w:spacing w:before="200" w:beforeAutospacing="0" w:after="0" w:afterAutospacing="0" w:line="216" w:lineRule="auto"/>
        <w:divId w:val="2060397472"/>
        <w:rPr>
          <w:rFonts w:ascii="Arial" w:hAnsi="Arial" w:cs="Arial"/>
        </w:rPr>
      </w:pPr>
      <w:r w:rsidRPr="00091FC9">
        <w:rPr>
          <w:rFonts w:ascii="Arial" w:hAnsi="Arial" w:cs="Arial"/>
        </w:rPr>
        <w:t>Tanji, H. (2014)</w:t>
      </w:r>
      <w:r w:rsidR="00344DD3">
        <w:rPr>
          <w:rFonts w:ascii="Arial" w:hAnsi="Arial" w:cs="Arial"/>
        </w:rPr>
        <w:t xml:space="preserve"> </w:t>
      </w:r>
      <w:r w:rsidRPr="00091FC9">
        <w:rPr>
          <w:rFonts w:ascii="Arial" w:hAnsi="Arial" w:cs="Arial"/>
        </w:rPr>
        <w:t>Food &amp; Beverage Service Training Manual With 225 SOP. United States: Createspace Independent Pub.</w:t>
      </w:r>
    </w:p>
    <w:p w14:paraId="7B74B9AD" w14:textId="77777777" w:rsidR="00447449" w:rsidRPr="00447449" w:rsidRDefault="00447449" w:rsidP="00D65620">
      <w:pPr>
        <w:rPr>
          <w:rFonts w:ascii="Arial" w:hAnsi="Arial" w:cs="Arial"/>
        </w:rPr>
      </w:pPr>
    </w:p>
    <w:sectPr w:rsidR="00447449" w:rsidRPr="00447449">
      <w:footerReference w:type="default" r:id="rId18"/>
      <w:pgSz w:w="11907" w:h="16839"/>
      <w:pgMar w:top="1080" w:right="864" w:bottom="1584" w:left="86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43FF0" w14:textId="77777777" w:rsidR="006B0202" w:rsidRDefault="006B0202">
      <w:pPr>
        <w:spacing w:after="0" w:line="240" w:lineRule="auto"/>
      </w:pPr>
      <w:r>
        <w:separator/>
      </w:r>
    </w:p>
  </w:endnote>
  <w:endnote w:type="continuationSeparator" w:id="0">
    <w:p w14:paraId="35282302" w14:textId="77777777" w:rsidR="006B0202" w:rsidRDefault="006B0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28524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8093FE" w14:textId="77777777" w:rsidR="00BC72B9" w:rsidRDefault="004A5574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C7EFA" w14:textId="77777777" w:rsidR="006B0202" w:rsidRDefault="006B0202">
      <w:pPr>
        <w:spacing w:after="0" w:line="240" w:lineRule="auto"/>
      </w:pPr>
      <w:r>
        <w:separator/>
      </w:r>
    </w:p>
  </w:footnote>
  <w:footnote w:type="continuationSeparator" w:id="0">
    <w:p w14:paraId="41D130C2" w14:textId="77777777" w:rsidR="006B0202" w:rsidRDefault="006B0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E927EE"/>
    <w:multiLevelType w:val="hybridMultilevel"/>
    <w:tmpl w:val="E5023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18391">
    <w:abstractNumId w:val="8"/>
  </w:num>
  <w:num w:numId="2" w16cid:durableId="1395158635">
    <w:abstractNumId w:val="8"/>
  </w:num>
  <w:num w:numId="3" w16cid:durableId="122163140">
    <w:abstractNumId w:val="9"/>
  </w:num>
  <w:num w:numId="4" w16cid:durableId="1133063690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 w16cid:durableId="290404946">
    <w:abstractNumId w:val="11"/>
  </w:num>
  <w:num w:numId="6" w16cid:durableId="931816337">
    <w:abstractNumId w:val="7"/>
  </w:num>
  <w:num w:numId="7" w16cid:durableId="1101531692">
    <w:abstractNumId w:val="6"/>
  </w:num>
  <w:num w:numId="8" w16cid:durableId="1848212426">
    <w:abstractNumId w:val="5"/>
  </w:num>
  <w:num w:numId="9" w16cid:durableId="1534923801">
    <w:abstractNumId w:val="4"/>
  </w:num>
  <w:num w:numId="10" w16cid:durableId="1559592784">
    <w:abstractNumId w:val="3"/>
  </w:num>
  <w:num w:numId="11" w16cid:durableId="35468120">
    <w:abstractNumId w:val="2"/>
  </w:num>
  <w:num w:numId="12" w16cid:durableId="440491121">
    <w:abstractNumId w:val="1"/>
  </w:num>
  <w:num w:numId="13" w16cid:durableId="1442919866">
    <w:abstractNumId w:val="0"/>
  </w:num>
  <w:num w:numId="14" w16cid:durableId="1850173567">
    <w:abstractNumId w:val="8"/>
    <w:lvlOverride w:ilvl="0">
      <w:startOverride w:val="1"/>
    </w:lvlOverride>
  </w:num>
  <w:num w:numId="15" w16cid:durableId="780687231">
    <w:abstractNumId w:val="8"/>
  </w:num>
  <w:num w:numId="16" w16cid:durableId="549532734">
    <w:abstractNumId w:val="12"/>
  </w:num>
  <w:num w:numId="17" w16cid:durableId="17893785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5B"/>
    <w:rsid w:val="00003BF3"/>
    <w:rsid w:val="0001312F"/>
    <w:rsid w:val="0001501A"/>
    <w:rsid w:val="000634F9"/>
    <w:rsid w:val="0009027C"/>
    <w:rsid w:val="00091FC9"/>
    <w:rsid w:val="00092AF1"/>
    <w:rsid w:val="00093180"/>
    <w:rsid w:val="00094558"/>
    <w:rsid w:val="000B0250"/>
    <w:rsid w:val="000B3280"/>
    <w:rsid w:val="000B76EB"/>
    <w:rsid w:val="000C3AB2"/>
    <w:rsid w:val="000C40EF"/>
    <w:rsid w:val="000C4856"/>
    <w:rsid w:val="000D433A"/>
    <w:rsid w:val="000F1911"/>
    <w:rsid w:val="001077ED"/>
    <w:rsid w:val="0011436B"/>
    <w:rsid w:val="00116E79"/>
    <w:rsid w:val="0013105F"/>
    <w:rsid w:val="0014472D"/>
    <w:rsid w:val="001449B5"/>
    <w:rsid w:val="00156E18"/>
    <w:rsid w:val="001622EE"/>
    <w:rsid w:val="0017000E"/>
    <w:rsid w:val="00174962"/>
    <w:rsid w:val="00182256"/>
    <w:rsid w:val="00182A3B"/>
    <w:rsid w:val="001A55E0"/>
    <w:rsid w:val="001B0D4A"/>
    <w:rsid w:val="001B6179"/>
    <w:rsid w:val="001C6E68"/>
    <w:rsid w:val="001E6759"/>
    <w:rsid w:val="001F26FF"/>
    <w:rsid w:val="00202333"/>
    <w:rsid w:val="00203043"/>
    <w:rsid w:val="00216B2E"/>
    <w:rsid w:val="002327F2"/>
    <w:rsid w:val="00233102"/>
    <w:rsid w:val="00233187"/>
    <w:rsid w:val="00233C17"/>
    <w:rsid w:val="0024349F"/>
    <w:rsid w:val="00247823"/>
    <w:rsid w:val="00257965"/>
    <w:rsid w:val="002662D4"/>
    <w:rsid w:val="00285321"/>
    <w:rsid w:val="00286D68"/>
    <w:rsid w:val="00291B2C"/>
    <w:rsid w:val="0029439D"/>
    <w:rsid w:val="002A03EE"/>
    <w:rsid w:val="002C7DFE"/>
    <w:rsid w:val="002D05B5"/>
    <w:rsid w:val="002F2064"/>
    <w:rsid w:val="003001D2"/>
    <w:rsid w:val="003028C4"/>
    <w:rsid w:val="003071F0"/>
    <w:rsid w:val="00310D2F"/>
    <w:rsid w:val="00317E99"/>
    <w:rsid w:val="003253CC"/>
    <w:rsid w:val="003258D3"/>
    <w:rsid w:val="003361E2"/>
    <w:rsid w:val="003404A2"/>
    <w:rsid w:val="00340CE5"/>
    <w:rsid w:val="00344DD3"/>
    <w:rsid w:val="00353561"/>
    <w:rsid w:val="0036113C"/>
    <w:rsid w:val="00362692"/>
    <w:rsid w:val="00367EC4"/>
    <w:rsid w:val="003C112E"/>
    <w:rsid w:val="003F2E4B"/>
    <w:rsid w:val="00403292"/>
    <w:rsid w:val="00410851"/>
    <w:rsid w:val="00427671"/>
    <w:rsid w:val="00434D57"/>
    <w:rsid w:val="0044269B"/>
    <w:rsid w:val="00446586"/>
    <w:rsid w:val="00447449"/>
    <w:rsid w:val="00455ABE"/>
    <w:rsid w:val="00465427"/>
    <w:rsid w:val="004709EC"/>
    <w:rsid w:val="00471523"/>
    <w:rsid w:val="00475FB7"/>
    <w:rsid w:val="00482311"/>
    <w:rsid w:val="00483A2E"/>
    <w:rsid w:val="00485DEB"/>
    <w:rsid w:val="004968F6"/>
    <w:rsid w:val="004A06FE"/>
    <w:rsid w:val="004A1CFD"/>
    <w:rsid w:val="004A5574"/>
    <w:rsid w:val="004A69EB"/>
    <w:rsid w:val="004B078B"/>
    <w:rsid w:val="004B1B35"/>
    <w:rsid w:val="004B3F4B"/>
    <w:rsid w:val="004B69E7"/>
    <w:rsid w:val="004C02E9"/>
    <w:rsid w:val="004C160E"/>
    <w:rsid w:val="004C1C3B"/>
    <w:rsid w:val="004C515F"/>
    <w:rsid w:val="004C7F00"/>
    <w:rsid w:val="004D4CAB"/>
    <w:rsid w:val="004D71B8"/>
    <w:rsid w:val="004F5E72"/>
    <w:rsid w:val="00504565"/>
    <w:rsid w:val="0050457D"/>
    <w:rsid w:val="00510E99"/>
    <w:rsid w:val="00511E94"/>
    <w:rsid w:val="00531E96"/>
    <w:rsid w:val="0053491A"/>
    <w:rsid w:val="00541FB8"/>
    <w:rsid w:val="00543561"/>
    <w:rsid w:val="00561399"/>
    <w:rsid w:val="00567E1F"/>
    <w:rsid w:val="00570099"/>
    <w:rsid w:val="00570B5C"/>
    <w:rsid w:val="00570F28"/>
    <w:rsid w:val="005755E5"/>
    <w:rsid w:val="005773B4"/>
    <w:rsid w:val="00582744"/>
    <w:rsid w:val="00583DF4"/>
    <w:rsid w:val="005946D8"/>
    <w:rsid w:val="00596AF2"/>
    <w:rsid w:val="005A0008"/>
    <w:rsid w:val="005B69A2"/>
    <w:rsid w:val="005C6662"/>
    <w:rsid w:val="005D12E4"/>
    <w:rsid w:val="005E0E83"/>
    <w:rsid w:val="005F02DD"/>
    <w:rsid w:val="006040BB"/>
    <w:rsid w:val="00606372"/>
    <w:rsid w:val="00617E40"/>
    <w:rsid w:val="00620E06"/>
    <w:rsid w:val="0063735C"/>
    <w:rsid w:val="00654AB7"/>
    <w:rsid w:val="006563AF"/>
    <w:rsid w:val="00657E46"/>
    <w:rsid w:val="006618A6"/>
    <w:rsid w:val="006649D0"/>
    <w:rsid w:val="00666BF4"/>
    <w:rsid w:val="00670613"/>
    <w:rsid w:val="006801CE"/>
    <w:rsid w:val="00696C42"/>
    <w:rsid w:val="006A57A2"/>
    <w:rsid w:val="006B0202"/>
    <w:rsid w:val="006B1593"/>
    <w:rsid w:val="006B418A"/>
    <w:rsid w:val="006D0C61"/>
    <w:rsid w:val="006D3C92"/>
    <w:rsid w:val="006E5177"/>
    <w:rsid w:val="006E7692"/>
    <w:rsid w:val="006F2A9E"/>
    <w:rsid w:val="006F4374"/>
    <w:rsid w:val="00712976"/>
    <w:rsid w:val="007242E6"/>
    <w:rsid w:val="007328CC"/>
    <w:rsid w:val="007413E9"/>
    <w:rsid w:val="00743919"/>
    <w:rsid w:val="0074773C"/>
    <w:rsid w:val="00757365"/>
    <w:rsid w:val="00757444"/>
    <w:rsid w:val="00774E27"/>
    <w:rsid w:val="00774F6A"/>
    <w:rsid w:val="0078020A"/>
    <w:rsid w:val="00783A76"/>
    <w:rsid w:val="00785B39"/>
    <w:rsid w:val="00790736"/>
    <w:rsid w:val="00792260"/>
    <w:rsid w:val="00793A23"/>
    <w:rsid w:val="007A0268"/>
    <w:rsid w:val="007B01B3"/>
    <w:rsid w:val="007B11FB"/>
    <w:rsid w:val="007C226B"/>
    <w:rsid w:val="007D1B83"/>
    <w:rsid w:val="007D4FBC"/>
    <w:rsid w:val="007D6516"/>
    <w:rsid w:val="007E4514"/>
    <w:rsid w:val="007E79B3"/>
    <w:rsid w:val="007F6121"/>
    <w:rsid w:val="00822D22"/>
    <w:rsid w:val="008234C4"/>
    <w:rsid w:val="008272BD"/>
    <w:rsid w:val="00830D38"/>
    <w:rsid w:val="00832A19"/>
    <w:rsid w:val="00835565"/>
    <w:rsid w:val="00840FCD"/>
    <w:rsid w:val="00846708"/>
    <w:rsid w:val="00855427"/>
    <w:rsid w:val="0086162E"/>
    <w:rsid w:val="0086694D"/>
    <w:rsid w:val="008708C7"/>
    <w:rsid w:val="00885C08"/>
    <w:rsid w:val="008B5769"/>
    <w:rsid w:val="008D76A0"/>
    <w:rsid w:val="008E260B"/>
    <w:rsid w:val="008E3BF8"/>
    <w:rsid w:val="008F2894"/>
    <w:rsid w:val="008F430E"/>
    <w:rsid w:val="008F7D52"/>
    <w:rsid w:val="009032C5"/>
    <w:rsid w:val="00906894"/>
    <w:rsid w:val="00911B5D"/>
    <w:rsid w:val="00924374"/>
    <w:rsid w:val="009326E0"/>
    <w:rsid w:val="00932CE8"/>
    <w:rsid w:val="009333BC"/>
    <w:rsid w:val="00935F4E"/>
    <w:rsid w:val="0094325C"/>
    <w:rsid w:val="00944554"/>
    <w:rsid w:val="00951EE9"/>
    <w:rsid w:val="0095658C"/>
    <w:rsid w:val="00961496"/>
    <w:rsid w:val="00964AD7"/>
    <w:rsid w:val="00982B8A"/>
    <w:rsid w:val="00985C74"/>
    <w:rsid w:val="00985FAA"/>
    <w:rsid w:val="0099030A"/>
    <w:rsid w:val="009A0406"/>
    <w:rsid w:val="009A2916"/>
    <w:rsid w:val="009B2BBA"/>
    <w:rsid w:val="009C4C27"/>
    <w:rsid w:val="009D09ED"/>
    <w:rsid w:val="00A11835"/>
    <w:rsid w:val="00A2363F"/>
    <w:rsid w:val="00A257AE"/>
    <w:rsid w:val="00A52842"/>
    <w:rsid w:val="00A55C99"/>
    <w:rsid w:val="00A739FB"/>
    <w:rsid w:val="00A765BD"/>
    <w:rsid w:val="00A85812"/>
    <w:rsid w:val="00AA05CA"/>
    <w:rsid w:val="00AB44F3"/>
    <w:rsid w:val="00AB5E75"/>
    <w:rsid w:val="00AD2CB6"/>
    <w:rsid w:val="00AD6EEA"/>
    <w:rsid w:val="00AD7058"/>
    <w:rsid w:val="00AE30F7"/>
    <w:rsid w:val="00B14C42"/>
    <w:rsid w:val="00B203BF"/>
    <w:rsid w:val="00B2547B"/>
    <w:rsid w:val="00B27246"/>
    <w:rsid w:val="00B2741C"/>
    <w:rsid w:val="00B33DB9"/>
    <w:rsid w:val="00B520AC"/>
    <w:rsid w:val="00B52F3C"/>
    <w:rsid w:val="00B76D40"/>
    <w:rsid w:val="00B77CC9"/>
    <w:rsid w:val="00B92B55"/>
    <w:rsid w:val="00B92D45"/>
    <w:rsid w:val="00B97B22"/>
    <w:rsid w:val="00BA3668"/>
    <w:rsid w:val="00BB1E16"/>
    <w:rsid w:val="00BB21C4"/>
    <w:rsid w:val="00BB4CE4"/>
    <w:rsid w:val="00BC72B9"/>
    <w:rsid w:val="00BD353F"/>
    <w:rsid w:val="00C004A1"/>
    <w:rsid w:val="00C0072F"/>
    <w:rsid w:val="00C10B19"/>
    <w:rsid w:val="00C22C7D"/>
    <w:rsid w:val="00C23BC6"/>
    <w:rsid w:val="00C30A41"/>
    <w:rsid w:val="00C31B17"/>
    <w:rsid w:val="00C365BC"/>
    <w:rsid w:val="00C51719"/>
    <w:rsid w:val="00C71E2E"/>
    <w:rsid w:val="00C7255C"/>
    <w:rsid w:val="00C7500C"/>
    <w:rsid w:val="00C80101"/>
    <w:rsid w:val="00C9253B"/>
    <w:rsid w:val="00CA0218"/>
    <w:rsid w:val="00CA0751"/>
    <w:rsid w:val="00CA0FAF"/>
    <w:rsid w:val="00CA47A6"/>
    <w:rsid w:val="00CA6224"/>
    <w:rsid w:val="00CB7817"/>
    <w:rsid w:val="00CC0B52"/>
    <w:rsid w:val="00CC593A"/>
    <w:rsid w:val="00CC7141"/>
    <w:rsid w:val="00CD102E"/>
    <w:rsid w:val="00CD40F8"/>
    <w:rsid w:val="00CE3F77"/>
    <w:rsid w:val="00CF693E"/>
    <w:rsid w:val="00D05020"/>
    <w:rsid w:val="00D20A13"/>
    <w:rsid w:val="00D21342"/>
    <w:rsid w:val="00D24749"/>
    <w:rsid w:val="00D45C84"/>
    <w:rsid w:val="00D4630A"/>
    <w:rsid w:val="00D46D38"/>
    <w:rsid w:val="00D51B1D"/>
    <w:rsid w:val="00D529FD"/>
    <w:rsid w:val="00D60E8D"/>
    <w:rsid w:val="00D63D4D"/>
    <w:rsid w:val="00D65620"/>
    <w:rsid w:val="00D76F0A"/>
    <w:rsid w:val="00D903DD"/>
    <w:rsid w:val="00D96BC4"/>
    <w:rsid w:val="00DA46DB"/>
    <w:rsid w:val="00DB1709"/>
    <w:rsid w:val="00DC1FA8"/>
    <w:rsid w:val="00DC32A1"/>
    <w:rsid w:val="00DC53BA"/>
    <w:rsid w:val="00DD4AF6"/>
    <w:rsid w:val="00DE1290"/>
    <w:rsid w:val="00DE2EB7"/>
    <w:rsid w:val="00DF19ED"/>
    <w:rsid w:val="00E05CF0"/>
    <w:rsid w:val="00E12DCF"/>
    <w:rsid w:val="00E1621F"/>
    <w:rsid w:val="00E16B29"/>
    <w:rsid w:val="00E258CA"/>
    <w:rsid w:val="00E376F2"/>
    <w:rsid w:val="00E43D31"/>
    <w:rsid w:val="00E44E76"/>
    <w:rsid w:val="00E45A7D"/>
    <w:rsid w:val="00E45E81"/>
    <w:rsid w:val="00E677A3"/>
    <w:rsid w:val="00E74453"/>
    <w:rsid w:val="00E809D3"/>
    <w:rsid w:val="00E865E4"/>
    <w:rsid w:val="00E97DBF"/>
    <w:rsid w:val="00EA57C8"/>
    <w:rsid w:val="00EB4493"/>
    <w:rsid w:val="00EB708C"/>
    <w:rsid w:val="00EB7421"/>
    <w:rsid w:val="00EC0101"/>
    <w:rsid w:val="00EC5188"/>
    <w:rsid w:val="00EC5D35"/>
    <w:rsid w:val="00EE26E0"/>
    <w:rsid w:val="00EF4D3B"/>
    <w:rsid w:val="00EF549C"/>
    <w:rsid w:val="00EF5BF0"/>
    <w:rsid w:val="00F0121B"/>
    <w:rsid w:val="00F02988"/>
    <w:rsid w:val="00F04079"/>
    <w:rsid w:val="00F1172C"/>
    <w:rsid w:val="00F12936"/>
    <w:rsid w:val="00F1787D"/>
    <w:rsid w:val="00F17A7A"/>
    <w:rsid w:val="00F223E8"/>
    <w:rsid w:val="00F239E8"/>
    <w:rsid w:val="00F3297F"/>
    <w:rsid w:val="00F53E76"/>
    <w:rsid w:val="00F642A8"/>
    <w:rsid w:val="00F65125"/>
    <w:rsid w:val="00F6581D"/>
    <w:rsid w:val="00F71CE3"/>
    <w:rsid w:val="00F812C9"/>
    <w:rsid w:val="00F85775"/>
    <w:rsid w:val="00F85FF3"/>
    <w:rsid w:val="00F92A79"/>
    <w:rsid w:val="00F97B97"/>
    <w:rsid w:val="00FB29C4"/>
    <w:rsid w:val="00FC3879"/>
    <w:rsid w:val="00FC45B7"/>
    <w:rsid w:val="00FC56B9"/>
    <w:rsid w:val="00FC5D5B"/>
    <w:rsid w:val="00FE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87515E"/>
  <w15:chartTrackingRefBased/>
  <w15:docId w15:val="{AAD87A2B-4101-9744-9849-6CC696CF7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666660" w:themeColor="text2" w:themeTint="BF"/>
        <w:sz w:val="24"/>
        <w:szCs w:val="24"/>
        <w:lang w:val="en-US" w:eastAsia="ja-JP" w:bidi="ar-SA"/>
      </w:rPr>
    </w:rPrDefault>
    <w:pPrDefault>
      <w:pPr>
        <w:spacing w:after="3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160"/>
      <w:contextualSpacing/>
      <w:outlineLvl w:val="0"/>
    </w:pPr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340" w:after="120"/>
      <w:contextualSpacing/>
      <w:outlineLvl w:val="3"/>
    </w:pPr>
    <w:rPr>
      <w:rFonts w:asciiTheme="majorHAnsi" w:eastAsiaTheme="majorEastAsia" w:hAnsiTheme="majorHAnsi" w:cstheme="majorBidi"/>
      <w:iCs/>
      <w:color w:val="FF7A00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40" w:after="120"/>
      <w:contextualSpacing/>
      <w:outlineLvl w:val="4"/>
    </w:pPr>
    <w:rPr>
      <w:rFonts w:asciiTheme="majorHAnsi" w:eastAsiaTheme="majorEastAsia" w:hAnsiTheme="majorHAnsi" w:cstheme="majorBidi"/>
      <w:i/>
      <w:color w:val="FF7A00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40" w:after="120"/>
      <w:contextualSpacing/>
      <w:outlineLvl w:val="5"/>
    </w:pPr>
    <w:rPr>
      <w:rFonts w:asciiTheme="majorHAnsi" w:eastAsiaTheme="majorEastAsia" w:hAnsiTheme="majorHAnsi" w:cstheme="majorBidi"/>
      <w:b/>
      <w:color w:val="FF7A00" w:themeColor="accent1"/>
      <w:sz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40" w:after="120"/>
      <w:contextualSpacing/>
      <w:outlineLvl w:val="6"/>
    </w:pPr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40" w:after="120"/>
      <w:contextualSpacing/>
      <w:outlineLvl w:val="7"/>
    </w:pPr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40" w:after="120"/>
      <w:contextualSpacing/>
      <w:outlineLvl w:val="8"/>
    </w:pPr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pBdr>
        <w:bottom w:val="single" w:sz="48" w:space="22" w:color="FF7A00" w:themeColor="accent1"/>
      </w:pBdr>
      <w:spacing w:after="400" w:line="240" w:lineRule="auto"/>
      <w:contextualSpacing/>
    </w:pPr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FF7A00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FF7A00" w:themeColor="accent1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color w:val="FF7A00" w:themeColor="accent1"/>
      <w:sz w:val="3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olor w:val="FF7A00" w:themeColor="accent1"/>
      <w:sz w:val="34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666660" w:themeColor="text2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454541" w:themeColor="text2" w:themeTint="E6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color w:val="666660" w:themeColor="text2" w:themeTint="BF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320" w:after="320"/>
    </w:pPr>
    <w:rPr>
      <w:i/>
      <w:iCs/>
      <w:sz w:val="34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20" w:after="320"/>
    </w:pPr>
    <w:rPr>
      <w:b/>
      <w:i/>
      <w:iCs/>
      <w:color w:val="454541" w:themeColor="text2" w:themeTint="E6"/>
      <w:sz w:val="34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454541" w:themeColor="text2" w:themeTint="E6"/>
      <w:sz w:val="34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666660" w:themeColor="text2" w:themeTint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666660" w:themeColor="text2" w:themeTint="BF"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rmalWeb">
    <w:name w:val="Normal (Web)"/>
    <w:basedOn w:val="Normal"/>
    <w:uiPriority w:val="99"/>
    <w:unhideWhenUsed/>
    <w:rsid w:val="008E260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lang w:eastAsia="en-GB"/>
    </w:rPr>
  </w:style>
  <w:style w:type="character" w:styleId="Hyperlink">
    <w:name w:val="Hyperlink"/>
    <w:basedOn w:val="DefaultParagraphFont"/>
    <w:uiPriority w:val="99"/>
    <w:unhideWhenUsed/>
    <w:rsid w:val="008E260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E0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7D1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3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hiringpeople.co.uk/blog/key-bar-and-restaurant-roles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finedininglovers.com/article/18-fine-dining-job-roles-explained" TargetMode="External"/><Relationship Id="rId17" Type="http://schemas.openxmlformats.org/officeDocument/2006/relationships/hyperlink" Target="https://www.talentlyft.com/en/resources/restaurant-server-job-descripti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sources.workable.com/restaurant-manager-job-description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ultureamp.com/blog/what-makes-a-good-manage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lideshare.net/kanishkaTanwar/career-as-hotel-manager" TargetMode="External"/><Relationship Id="rId10" Type="http://schemas.openxmlformats.org/officeDocument/2006/relationships/hyperlink" Target="https://www.slideshare.net/indianchefrecipe/duties-and-responsibilities-of-a-restaurant-manage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etterteam.com/server-job-description" TargetMode="External"/><Relationship Id="rId14" Type="http://schemas.openxmlformats.org/officeDocument/2006/relationships/hyperlink" Target="https://www.instituteofhospitality.org/professional-development/hard-and-soft-skills-whats-the-difference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5AB3B998-63EF-254D-ADFA-A464EC63714D%7dtf16392100.dotx" TargetMode="External"/></Relationships>
</file>

<file path=word/theme/theme1.xml><?xml version="1.0" encoding="utf-8"?>
<a:theme xmlns:a="http://schemas.openxmlformats.org/drawingml/2006/main" name="Office Theme">
  <a:themeElements>
    <a:clrScheme name="Journal">
      <a:dk1>
        <a:sysClr val="windowText" lastClr="000000"/>
      </a:dk1>
      <a:lt1>
        <a:sysClr val="window" lastClr="FFFFFF"/>
      </a:lt1>
      <a:dk2>
        <a:srgbClr val="31312E"/>
      </a:dk2>
      <a:lt2>
        <a:srgbClr val="FDFBF9"/>
      </a:lt2>
      <a:accent1>
        <a:srgbClr val="FF7A00"/>
      </a:accent1>
      <a:accent2>
        <a:srgbClr val="FF6275"/>
      </a:accent2>
      <a:accent3>
        <a:srgbClr val="9CC346"/>
      </a:accent3>
      <a:accent4>
        <a:srgbClr val="A96EB6"/>
      </a:accent4>
      <a:accent5>
        <a:srgbClr val="F89A4A"/>
      </a:accent5>
      <a:accent6>
        <a:srgbClr val="E7D364"/>
      </a:accent6>
      <a:hlink>
        <a:srgbClr val="34B6C3"/>
      </a:hlink>
      <a:folHlink>
        <a:srgbClr val="A96EB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{5AB3B998-63EF-254D-ADFA-A464EC63714D}tf16392100.dotx</Template>
  <TotalTime>7</TotalTime>
  <Pages>4</Pages>
  <Words>1104</Words>
  <Characters>6293</Characters>
  <Application>Microsoft Office Word</Application>
  <DocSecurity>0</DocSecurity>
  <Lines>52</Lines>
  <Paragraphs>14</Paragraphs>
  <ScaleCrop>false</ScaleCrop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Predestina Barreiro Ekoro (2127100)</dc:creator>
  <cp:keywords/>
  <dc:description/>
  <cp:lastModifiedBy>Iris Predestina Barreiro Ekoro (2127100)</cp:lastModifiedBy>
  <cp:revision>9</cp:revision>
  <dcterms:created xsi:type="dcterms:W3CDTF">2022-10-26T17:55:00Z</dcterms:created>
  <dcterms:modified xsi:type="dcterms:W3CDTF">2022-10-26T17:59:00Z</dcterms:modified>
</cp:coreProperties>
</file>