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0D91B0"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45BB9F98" wp14:editId="49E65EAA">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14:paraId="439ACDE7" w14:textId="512379EE" w:rsidR="00C6554A" w:rsidRDefault="00A065A0" w:rsidP="00C6554A">
      <w:pPr>
        <w:pStyle w:val="Title"/>
      </w:pPr>
      <w:r>
        <w:t>An investigation into the rise of Primark</w:t>
      </w:r>
    </w:p>
    <w:p w14:paraId="24D9DCE7" w14:textId="539FBFAC" w:rsidR="00C6554A" w:rsidRPr="00D5413C" w:rsidRDefault="005F5A13" w:rsidP="00C6554A">
      <w:pPr>
        <w:pStyle w:val="Subtitle"/>
      </w:pPr>
      <w:r>
        <w:t>Skills for the workplace</w:t>
      </w:r>
    </w:p>
    <w:p w14:paraId="54FC566B" w14:textId="3C8A8B4D" w:rsidR="00C6554A" w:rsidRDefault="005F5A13" w:rsidP="00C6554A">
      <w:pPr>
        <w:pStyle w:val="ContactInfo"/>
      </w:pPr>
      <w:r>
        <w:t>Laura Morgan</w:t>
      </w:r>
      <w:r w:rsidR="00C6554A">
        <w:t xml:space="preserve"> | </w:t>
      </w:r>
      <w:r>
        <w:t>Skills for the workplace</w:t>
      </w:r>
      <w:r w:rsidR="00C6554A">
        <w:t xml:space="preserve"> |</w:t>
      </w:r>
      <w:r w:rsidR="00C6554A" w:rsidRPr="00D5413C">
        <w:t xml:space="preserve"> </w:t>
      </w:r>
      <w:r w:rsidR="00A065A0">
        <w:t>0407</w:t>
      </w:r>
      <w:r>
        <w:t>/2019</w:t>
      </w:r>
      <w:r w:rsidR="00C6554A">
        <w:br w:type="page"/>
      </w:r>
    </w:p>
    <w:p w14:paraId="6F8C322A" w14:textId="4720F43D" w:rsidR="00C6554A" w:rsidRDefault="005F5A13" w:rsidP="00C6554A">
      <w:pPr>
        <w:pStyle w:val="Heading1"/>
      </w:pPr>
      <w:r>
        <w:lastRenderedPageBreak/>
        <w:t>Executive Summary</w:t>
      </w:r>
    </w:p>
    <w:p w14:paraId="56469051" w14:textId="2E080286" w:rsidR="00E91693" w:rsidRPr="00E91693" w:rsidRDefault="00E91693" w:rsidP="00E91693">
      <w:r>
        <w:t xml:space="preserve">This report is on where Primark have their products made and who they are made by. Why their products are so cheap and sustainable. It is </w:t>
      </w:r>
      <w:r w:rsidR="009262DC">
        <w:t>recommended</w:t>
      </w:r>
      <w:r>
        <w:t xml:space="preserve"> that Primark add </w:t>
      </w:r>
      <w:r w:rsidR="009262DC">
        <w:t xml:space="preserve">their factory audits to their website so that customers can see exactly how and where their products come from and that all staff are treated fairly. </w:t>
      </w:r>
    </w:p>
    <w:p w14:paraId="0179E553" w14:textId="0783EED1" w:rsidR="00C6554A" w:rsidRPr="00D5413C" w:rsidRDefault="005F5A13" w:rsidP="00C6554A">
      <w:pPr>
        <w:pStyle w:val="Heading2"/>
      </w:pPr>
      <w:r>
        <w:t xml:space="preserve">Contents Page </w:t>
      </w:r>
    </w:p>
    <w:p w14:paraId="30ABB140" w14:textId="58E8D7F1" w:rsidR="002C74C0" w:rsidRPr="00465A59" w:rsidRDefault="005F5A13" w:rsidP="005F5A13">
      <w:pPr>
        <w:pStyle w:val="ListParagraph"/>
        <w:numPr>
          <w:ilvl w:val="0"/>
          <w:numId w:val="16"/>
        </w:numPr>
        <w:rPr>
          <w:color w:val="auto"/>
          <w:sz w:val="24"/>
          <w:szCs w:val="24"/>
        </w:rPr>
      </w:pPr>
      <w:r w:rsidRPr="00465A59">
        <w:rPr>
          <w:color w:val="auto"/>
          <w:sz w:val="24"/>
          <w:szCs w:val="24"/>
        </w:rPr>
        <w:t xml:space="preserve">Terms of Reference </w:t>
      </w:r>
    </w:p>
    <w:p w14:paraId="3D0C28BE" w14:textId="2EEC77B7" w:rsidR="005F5A13" w:rsidRPr="00465A59" w:rsidRDefault="005F5A13" w:rsidP="005F5A13">
      <w:pPr>
        <w:pStyle w:val="ListParagraph"/>
        <w:numPr>
          <w:ilvl w:val="0"/>
          <w:numId w:val="16"/>
        </w:numPr>
        <w:rPr>
          <w:color w:val="auto"/>
          <w:sz w:val="24"/>
          <w:szCs w:val="24"/>
        </w:rPr>
      </w:pPr>
      <w:r w:rsidRPr="00465A59">
        <w:rPr>
          <w:color w:val="auto"/>
          <w:sz w:val="24"/>
          <w:szCs w:val="24"/>
        </w:rPr>
        <w:t>Procedure</w:t>
      </w:r>
    </w:p>
    <w:p w14:paraId="40B981EB" w14:textId="778BF815" w:rsidR="005F5A13" w:rsidRPr="00465A59" w:rsidRDefault="005F5A13" w:rsidP="005F5A13">
      <w:pPr>
        <w:pStyle w:val="ListParagraph"/>
        <w:numPr>
          <w:ilvl w:val="0"/>
          <w:numId w:val="16"/>
        </w:numPr>
        <w:rPr>
          <w:color w:val="auto"/>
          <w:sz w:val="24"/>
          <w:szCs w:val="24"/>
        </w:rPr>
      </w:pPr>
      <w:r w:rsidRPr="00465A59">
        <w:rPr>
          <w:color w:val="auto"/>
          <w:sz w:val="24"/>
          <w:szCs w:val="24"/>
        </w:rPr>
        <w:t xml:space="preserve">Findings </w:t>
      </w:r>
    </w:p>
    <w:p w14:paraId="4FB93CA2" w14:textId="1E992268" w:rsidR="005F5A13" w:rsidRPr="00465A59" w:rsidRDefault="005F5A13" w:rsidP="005F5A13">
      <w:pPr>
        <w:pStyle w:val="ListParagraph"/>
        <w:numPr>
          <w:ilvl w:val="0"/>
          <w:numId w:val="16"/>
        </w:numPr>
        <w:rPr>
          <w:color w:val="auto"/>
          <w:sz w:val="24"/>
          <w:szCs w:val="24"/>
        </w:rPr>
      </w:pPr>
      <w:r w:rsidRPr="00465A59">
        <w:rPr>
          <w:color w:val="auto"/>
          <w:sz w:val="24"/>
          <w:szCs w:val="24"/>
        </w:rPr>
        <w:t>Conclusion</w:t>
      </w:r>
    </w:p>
    <w:p w14:paraId="3431ACEC" w14:textId="28D2B459" w:rsidR="005F5A13" w:rsidRPr="00465A59" w:rsidRDefault="005F5A13" w:rsidP="005F5A13">
      <w:pPr>
        <w:pStyle w:val="ListParagraph"/>
        <w:numPr>
          <w:ilvl w:val="0"/>
          <w:numId w:val="16"/>
        </w:numPr>
        <w:rPr>
          <w:color w:val="auto"/>
          <w:sz w:val="24"/>
          <w:szCs w:val="24"/>
        </w:rPr>
      </w:pPr>
      <w:r w:rsidRPr="00465A59">
        <w:rPr>
          <w:color w:val="auto"/>
          <w:sz w:val="24"/>
          <w:szCs w:val="24"/>
        </w:rPr>
        <w:t xml:space="preserve">Recommendations </w:t>
      </w:r>
    </w:p>
    <w:p w14:paraId="365D73F4" w14:textId="1674BA39" w:rsidR="005F5A13" w:rsidRDefault="005F5A13" w:rsidP="005F5A13">
      <w:pPr>
        <w:pStyle w:val="Heading1"/>
      </w:pPr>
      <w:r>
        <w:t xml:space="preserve">Terms of Reference </w:t>
      </w:r>
      <w:r w:rsidR="002D1DAF">
        <w:t>1.0</w:t>
      </w:r>
    </w:p>
    <w:p w14:paraId="43B2F04C" w14:textId="4AA65FA9" w:rsidR="005F5A13" w:rsidRPr="00465A59" w:rsidRDefault="005F5A13" w:rsidP="005F5A13">
      <w:pPr>
        <w:rPr>
          <w:color w:val="auto"/>
          <w:sz w:val="24"/>
          <w:szCs w:val="24"/>
        </w:rPr>
      </w:pPr>
      <w:r w:rsidRPr="00465A59">
        <w:rPr>
          <w:color w:val="auto"/>
          <w:sz w:val="24"/>
          <w:szCs w:val="24"/>
        </w:rPr>
        <w:t xml:space="preserve">This report has been requested by </w:t>
      </w:r>
      <w:r w:rsidR="00A065A0">
        <w:rPr>
          <w:color w:val="auto"/>
          <w:sz w:val="24"/>
          <w:szCs w:val="24"/>
        </w:rPr>
        <w:t>Maria Heffernan</w:t>
      </w:r>
      <w:r w:rsidRPr="00465A59">
        <w:rPr>
          <w:color w:val="auto"/>
          <w:sz w:val="24"/>
          <w:szCs w:val="24"/>
        </w:rPr>
        <w:t xml:space="preserve"> on 20</w:t>
      </w:r>
      <w:r w:rsidRPr="00465A59">
        <w:rPr>
          <w:color w:val="auto"/>
          <w:sz w:val="24"/>
          <w:szCs w:val="24"/>
          <w:vertAlign w:val="superscript"/>
        </w:rPr>
        <w:t>th</w:t>
      </w:r>
      <w:r w:rsidRPr="00465A59">
        <w:rPr>
          <w:color w:val="auto"/>
          <w:sz w:val="24"/>
          <w:szCs w:val="24"/>
        </w:rPr>
        <w:t xml:space="preserve"> May 2019. Purpose of report communication within the workplace. The report has been complied by me Laura Morgan. Date of submission is </w:t>
      </w:r>
      <w:r w:rsidR="00A065A0">
        <w:rPr>
          <w:color w:val="auto"/>
          <w:sz w:val="24"/>
          <w:szCs w:val="24"/>
        </w:rPr>
        <w:t>12</w:t>
      </w:r>
      <w:r w:rsidRPr="00465A59">
        <w:rPr>
          <w:color w:val="auto"/>
          <w:sz w:val="24"/>
          <w:szCs w:val="24"/>
          <w:vertAlign w:val="superscript"/>
        </w:rPr>
        <w:t>th</w:t>
      </w:r>
      <w:r w:rsidRPr="00465A59">
        <w:rPr>
          <w:color w:val="auto"/>
          <w:sz w:val="24"/>
          <w:szCs w:val="24"/>
        </w:rPr>
        <w:t xml:space="preserve"> July 2019. </w:t>
      </w:r>
    </w:p>
    <w:p w14:paraId="7AB339E1" w14:textId="07F9D3FD" w:rsidR="005F5A13" w:rsidRDefault="005F5A13" w:rsidP="005F5A13">
      <w:pPr>
        <w:pStyle w:val="Heading1"/>
      </w:pPr>
      <w:r>
        <w:t>Procedure</w:t>
      </w:r>
      <w:r w:rsidR="002D1DAF">
        <w:t xml:space="preserve"> 2.0</w:t>
      </w:r>
    </w:p>
    <w:p w14:paraId="16464789" w14:textId="3EFEDD12" w:rsidR="002D1DAF" w:rsidRPr="00465A59" w:rsidRDefault="002D1DAF" w:rsidP="002D1DAF">
      <w:pPr>
        <w:rPr>
          <w:color w:val="auto"/>
          <w:sz w:val="24"/>
          <w:szCs w:val="24"/>
        </w:rPr>
      </w:pPr>
      <w:r w:rsidRPr="00465A59">
        <w:rPr>
          <w:color w:val="auto"/>
          <w:sz w:val="24"/>
          <w:szCs w:val="24"/>
        </w:rPr>
        <w:t>Books and websites</w:t>
      </w:r>
    </w:p>
    <w:p w14:paraId="1042C464" w14:textId="6BB0C536" w:rsidR="005F5A13" w:rsidRDefault="001A1CEC" w:rsidP="001A1CEC">
      <w:pPr>
        <w:pStyle w:val="Heading1"/>
      </w:pPr>
      <w:r>
        <w:t xml:space="preserve">Findings </w:t>
      </w:r>
      <w:r w:rsidR="002D1DAF">
        <w:t>3.0</w:t>
      </w:r>
    </w:p>
    <w:p w14:paraId="430966FA" w14:textId="77777777" w:rsidR="002334A6" w:rsidRPr="002334A6" w:rsidRDefault="002334A6" w:rsidP="002334A6">
      <w:pPr>
        <w:spacing w:before="0" w:after="360" w:line="420" w:lineRule="atLeast"/>
        <w:outlineLvl w:val="3"/>
        <w:rPr>
          <w:rFonts w:ascii="&amp;quot" w:eastAsia="Times New Roman" w:hAnsi="&amp;quot" w:cs="Times New Roman"/>
          <w:color w:val="0097BD"/>
          <w:sz w:val="33"/>
          <w:szCs w:val="33"/>
          <w:lang w:val="en-GB" w:eastAsia="en-GB"/>
        </w:rPr>
      </w:pPr>
      <w:r w:rsidRPr="002334A6">
        <w:rPr>
          <w:rFonts w:ascii="&amp;quot" w:eastAsia="Times New Roman" w:hAnsi="&amp;quot" w:cs="Times New Roman"/>
          <w:color w:val="0097BD"/>
          <w:sz w:val="33"/>
          <w:szCs w:val="33"/>
          <w:lang w:val="en-GB" w:eastAsia="en-GB"/>
        </w:rPr>
        <w:t>Timeline</w:t>
      </w:r>
    </w:p>
    <w:p w14:paraId="5AC069BF" w14:textId="277A19F4" w:rsidR="002334A6" w:rsidRPr="009262DC" w:rsidRDefault="002334A6"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b/>
          <w:bCs/>
          <w:color w:val="auto"/>
          <w:spacing w:val="3"/>
          <w:sz w:val="24"/>
          <w:szCs w:val="24"/>
          <w:lang w:val="en-GB" w:eastAsia="en-GB"/>
        </w:rPr>
        <w:t>1969</w:t>
      </w:r>
      <w:r w:rsidRPr="009262DC">
        <w:rPr>
          <w:rFonts w:asciiTheme="majorHAnsi" w:eastAsia="Times New Roman" w:hAnsiTheme="majorHAnsi" w:cs="Times New Roman"/>
          <w:color w:val="auto"/>
          <w:spacing w:val="3"/>
          <w:sz w:val="24"/>
          <w:szCs w:val="24"/>
          <w:lang w:val="en-GB" w:eastAsia="en-GB"/>
        </w:rPr>
        <w:t xml:space="preserve"> - first store opens in Dublin, Ireland. We operate 37 </w:t>
      </w:r>
      <w:r w:rsidR="009262DC" w:rsidRPr="009262DC">
        <w:rPr>
          <w:rFonts w:asciiTheme="majorHAnsi" w:eastAsia="Times New Roman" w:hAnsiTheme="majorHAnsi" w:cs="Times New Roman"/>
          <w:color w:val="auto"/>
          <w:spacing w:val="3"/>
          <w:sz w:val="24"/>
          <w:szCs w:val="24"/>
          <w:lang w:val="en-GB" w:eastAsia="en-GB"/>
        </w:rPr>
        <w:t>Penney’s</w:t>
      </w:r>
      <w:r w:rsidRPr="009262DC">
        <w:rPr>
          <w:rFonts w:asciiTheme="majorHAnsi" w:eastAsia="Times New Roman" w:hAnsiTheme="majorHAnsi" w:cs="Times New Roman"/>
          <w:color w:val="auto"/>
          <w:spacing w:val="3"/>
          <w:sz w:val="24"/>
          <w:szCs w:val="24"/>
          <w:lang w:val="en-GB" w:eastAsia="en-GB"/>
        </w:rPr>
        <w:t xml:space="preserve"> branded stores in Ireland.</w:t>
      </w:r>
    </w:p>
    <w:p w14:paraId="22A5B7EE" w14:textId="77777777" w:rsidR="002334A6" w:rsidRPr="009262DC" w:rsidRDefault="002334A6"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b/>
          <w:bCs/>
          <w:color w:val="auto"/>
          <w:spacing w:val="3"/>
          <w:sz w:val="24"/>
          <w:szCs w:val="24"/>
          <w:lang w:val="en-GB" w:eastAsia="en-GB"/>
        </w:rPr>
        <w:t>1973</w:t>
      </w:r>
      <w:r w:rsidRPr="009262DC">
        <w:rPr>
          <w:rFonts w:asciiTheme="majorHAnsi" w:eastAsia="Times New Roman" w:hAnsiTheme="majorHAnsi" w:cs="Times New Roman"/>
          <w:color w:val="auto"/>
          <w:spacing w:val="3"/>
          <w:sz w:val="24"/>
          <w:szCs w:val="24"/>
          <w:lang w:val="en-GB" w:eastAsia="en-GB"/>
        </w:rPr>
        <w:t xml:space="preserve"> - first store opens in Derby, UK. We now operate over 188 stores in the UK.</w:t>
      </w:r>
    </w:p>
    <w:p w14:paraId="4A8DDC62" w14:textId="77777777" w:rsidR="002334A6" w:rsidRPr="009262DC" w:rsidRDefault="002334A6"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b/>
          <w:bCs/>
          <w:color w:val="auto"/>
          <w:spacing w:val="3"/>
          <w:sz w:val="24"/>
          <w:szCs w:val="24"/>
          <w:lang w:val="en-GB" w:eastAsia="en-GB"/>
        </w:rPr>
        <w:t>May 2006</w:t>
      </w:r>
      <w:r w:rsidRPr="009262DC">
        <w:rPr>
          <w:rFonts w:asciiTheme="majorHAnsi" w:eastAsia="Times New Roman" w:hAnsiTheme="majorHAnsi" w:cs="Times New Roman"/>
          <w:color w:val="auto"/>
          <w:spacing w:val="3"/>
          <w:sz w:val="24"/>
          <w:szCs w:val="24"/>
          <w:lang w:val="en-GB" w:eastAsia="en-GB"/>
        </w:rPr>
        <w:t xml:space="preserve"> - Madrid, Spain. We now operate over 45 stores in Spain</w:t>
      </w:r>
    </w:p>
    <w:p w14:paraId="3F4C7AE9" w14:textId="77777777" w:rsidR="002334A6" w:rsidRPr="009262DC" w:rsidRDefault="002334A6"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b/>
          <w:bCs/>
          <w:color w:val="auto"/>
          <w:spacing w:val="3"/>
          <w:sz w:val="24"/>
          <w:szCs w:val="24"/>
          <w:lang w:val="en-GB" w:eastAsia="en-GB"/>
        </w:rPr>
        <w:t>December 2008</w:t>
      </w:r>
      <w:r w:rsidRPr="009262DC">
        <w:rPr>
          <w:rFonts w:asciiTheme="majorHAnsi" w:eastAsia="Times New Roman" w:hAnsiTheme="majorHAnsi" w:cs="Times New Roman"/>
          <w:color w:val="auto"/>
          <w:spacing w:val="3"/>
          <w:sz w:val="24"/>
          <w:szCs w:val="24"/>
          <w:lang w:val="en-GB" w:eastAsia="en-GB"/>
        </w:rPr>
        <w:t xml:space="preserve"> - Rotterdam, The Netherlands. We now operate 20 stores in The Netherlands</w:t>
      </w:r>
    </w:p>
    <w:p w14:paraId="74141847" w14:textId="77777777" w:rsidR="002334A6" w:rsidRPr="009262DC" w:rsidRDefault="002334A6"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b/>
          <w:bCs/>
          <w:color w:val="auto"/>
          <w:spacing w:val="3"/>
          <w:sz w:val="24"/>
          <w:szCs w:val="24"/>
          <w:lang w:val="en-GB" w:eastAsia="en-GB"/>
        </w:rPr>
        <w:lastRenderedPageBreak/>
        <w:t>December 2009</w:t>
      </w:r>
      <w:r w:rsidRPr="009262DC">
        <w:rPr>
          <w:rFonts w:asciiTheme="majorHAnsi" w:eastAsia="Times New Roman" w:hAnsiTheme="majorHAnsi" w:cs="Times New Roman"/>
          <w:color w:val="auto"/>
          <w:spacing w:val="3"/>
          <w:sz w:val="24"/>
          <w:szCs w:val="24"/>
          <w:lang w:val="en-GB" w:eastAsia="en-GB"/>
        </w:rPr>
        <w:t xml:space="preserve"> - Lisbon, Portugal. We now operate 10 stores in Portugal</w:t>
      </w:r>
    </w:p>
    <w:p w14:paraId="41F4619D" w14:textId="77777777" w:rsidR="002334A6" w:rsidRPr="009262DC" w:rsidRDefault="002334A6"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b/>
          <w:bCs/>
          <w:color w:val="auto"/>
          <w:spacing w:val="3"/>
          <w:sz w:val="24"/>
          <w:szCs w:val="24"/>
          <w:lang w:val="en-GB" w:eastAsia="en-GB"/>
        </w:rPr>
        <w:t>December</w:t>
      </w:r>
      <w:r w:rsidRPr="009262DC">
        <w:rPr>
          <w:rFonts w:asciiTheme="majorHAnsi" w:eastAsia="Times New Roman" w:hAnsiTheme="majorHAnsi" w:cs="Times New Roman"/>
          <w:color w:val="auto"/>
          <w:spacing w:val="3"/>
          <w:sz w:val="24"/>
          <w:szCs w:val="24"/>
          <w:lang w:val="en-GB" w:eastAsia="en-GB"/>
        </w:rPr>
        <w:t xml:space="preserve"> </w:t>
      </w:r>
      <w:r w:rsidRPr="009262DC">
        <w:rPr>
          <w:rFonts w:asciiTheme="majorHAnsi" w:eastAsia="Times New Roman" w:hAnsiTheme="majorHAnsi" w:cs="Times New Roman"/>
          <w:b/>
          <w:bCs/>
          <w:color w:val="auto"/>
          <w:spacing w:val="3"/>
          <w:sz w:val="24"/>
          <w:szCs w:val="24"/>
          <w:lang w:val="en-GB" w:eastAsia="en-GB"/>
        </w:rPr>
        <w:t>2009</w:t>
      </w:r>
      <w:r w:rsidRPr="009262DC">
        <w:rPr>
          <w:rFonts w:asciiTheme="majorHAnsi" w:eastAsia="Times New Roman" w:hAnsiTheme="majorHAnsi" w:cs="Times New Roman"/>
          <w:color w:val="auto"/>
          <w:spacing w:val="3"/>
          <w:sz w:val="24"/>
          <w:szCs w:val="24"/>
          <w:lang w:val="en-GB" w:eastAsia="en-GB"/>
        </w:rPr>
        <w:t xml:space="preserve"> – Bremen, Germany We now operate over 28 stores in Germany</w:t>
      </w:r>
    </w:p>
    <w:p w14:paraId="5751ADC2" w14:textId="77777777" w:rsidR="002334A6" w:rsidRPr="009262DC" w:rsidRDefault="002334A6"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b/>
          <w:bCs/>
          <w:color w:val="auto"/>
          <w:spacing w:val="3"/>
          <w:sz w:val="24"/>
          <w:szCs w:val="24"/>
          <w:lang w:val="en-GB" w:eastAsia="en-GB"/>
        </w:rPr>
        <w:t>December 2009</w:t>
      </w:r>
      <w:r w:rsidRPr="009262DC">
        <w:rPr>
          <w:rFonts w:asciiTheme="majorHAnsi" w:eastAsia="Times New Roman" w:hAnsiTheme="majorHAnsi" w:cs="Times New Roman"/>
          <w:color w:val="auto"/>
          <w:spacing w:val="3"/>
          <w:sz w:val="24"/>
          <w:szCs w:val="24"/>
          <w:lang w:val="en-GB" w:eastAsia="en-GB"/>
        </w:rPr>
        <w:t xml:space="preserve"> - Liege, Belgium. We now operate over 6 stores in Belgium</w:t>
      </w:r>
    </w:p>
    <w:p w14:paraId="7383D0A0" w14:textId="77777777" w:rsidR="002334A6" w:rsidRPr="009262DC" w:rsidRDefault="002334A6" w:rsidP="002334A6">
      <w:pPr>
        <w:spacing w:before="0" w:after="360" w:line="240" w:lineRule="auto"/>
        <w:rPr>
          <w:rFonts w:asciiTheme="majorHAnsi" w:eastAsia="Times New Roman" w:hAnsiTheme="majorHAnsi" w:cs="Times New Roman"/>
          <w:color w:val="auto"/>
          <w:spacing w:val="3"/>
          <w:sz w:val="24"/>
          <w:szCs w:val="24"/>
          <w:lang w:val="en-GB" w:eastAsia="en-GB"/>
        </w:rPr>
      </w:pPr>
      <w:bookmarkStart w:id="5" w:name="_GoBack"/>
      <w:bookmarkEnd w:id="5"/>
      <w:r w:rsidRPr="009262DC">
        <w:rPr>
          <w:rFonts w:asciiTheme="majorHAnsi" w:eastAsia="Times New Roman" w:hAnsiTheme="majorHAnsi" w:cs="Times New Roman"/>
          <w:b/>
          <w:bCs/>
          <w:color w:val="auto"/>
          <w:spacing w:val="3"/>
          <w:sz w:val="24"/>
          <w:szCs w:val="24"/>
          <w:lang w:val="en-GB" w:eastAsia="en-GB"/>
        </w:rPr>
        <w:t>November 2011</w:t>
      </w:r>
      <w:r w:rsidRPr="009262DC">
        <w:rPr>
          <w:rFonts w:asciiTheme="majorHAnsi" w:eastAsia="Times New Roman" w:hAnsiTheme="majorHAnsi" w:cs="Times New Roman"/>
          <w:color w:val="auto"/>
          <w:spacing w:val="3"/>
          <w:sz w:val="24"/>
          <w:szCs w:val="24"/>
          <w:lang w:val="en-GB" w:eastAsia="en-GB"/>
        </w:rPr>
        <w:t>- Primark branded concessions open in Selfridges Birmingham &amp; Manchester, UK</w:t>
      </w:r>
    </w:p>
    <w:p w14:paraId="22E79292" w14:textId="77777777" w:rsidR="002334A6" w:rsidRPr="009262DC" w:rsidRDefault="002334A6"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b/>
          <w:bCs/>
          <w:color w:val="auto"/>
          <w:spacing w:val="3"/>
          <w:sz w:val="24"/>
          <w:szCs w:val="24"/>
          <w:lang w:val="en-GB" w:eastAsia="en-GB"/>
        </w:rPr>
        <w:t>September 2015</w:t>
      </w:r>
      <w:r w:rsidRPr="009262DC">
        <w:rPr>
          <w:rFonts w:asciiTheme="majorHAnsi" w:eastAsia="Times New Roman" w:hAnsiTheme="majorHAnsi" w:cs="Times New Roman"/>
          <w:color w:val="auto"/>
          <w:spacing w:val="3"/>
          <w:sz w:val="24"/>
          <w:szCs w:val="24"/>
          <w:lang w:val="en-GB" w:eastAsia="en-GB"/>
        </w:rPr>
        <w:t xml:space="preserve"> - Boston, America. We now operate over 8 stores in America with plans to open in American Dream, New Jersey by the end of 2019. Primark will also open its first store outside of the North Eastern Corridor, in Sawgrass Mills, Miami in 2020.</w:t>
      </w:r>
    </w:p>
    <w:p w14:paraId="28EEBC0A" w14:textId="77777777" w:rsidR="002334A6" w:rsidRPr="009262DC" w:rsidRDefault="002334A6"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b/>
          <w:bCs/>
          <w:color w:val="auto"/>
          <w:spacing w:val="3"/>
          <w:sz w:val="24"/>
          <w:szCs w:val="24"/>
          <w:lang w:val="en-GB" w:eastAsia="en-GB"/>
        </w:rPr>
        <w:t>April 2016</w:t>
      </w:r>
      <w:r w:rsidRPr="009262DC">
        <w:rPr>
          <w:rFonts w:asciiTheme="majorHAnsi" w:eastAsia="Times New Roman" w:hAnsiTheme="majorHAnsi" w:cs="Times New Roman"/>
          <w:color w:val="auto"/>
          <w:spacing w:val="3"/>
          <w:sz w:val="24"/>
          <w:szCs w:val="24"/>
          <w:lang w:val="en-GB" w:eastAsia="en-GB"/>
        </w:rPr>
        <w:t xml:space="preserve"> - Arese, Italy. We now operate 4 stores in Italy</w:t>
      </w:r>
    </w:p>
    <w:p w14:paraId="69B08CAB" w14:textId="77777777" w:rsidR="002334A6" w:rsidRPr="009262DC" w:rsidRDefault="002334A6"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b/>
          <w:bCs/>
          <w:color w:val="auto"/>
          <w:spacing w:val="3"/>
          <w:sz w:val="24"/>
          <w:szCs w:val="24"/>
          <w:lang w:val="en-GB" w:eastAsia="en-GB"/>
        </w:rPr>
        <w:t>April 2019</w:t>
      </w:r>
      <w:r w:rsidRPr="009262DC">
        <w:rPr>
          <w:rFonts w:asciiTheme="majorHAnsi" w:eastAsia="Times New Roman" w:hAnsiTheme="majorHAnsi" w:cs="Times New Roman"/>
          <w:color w:val="auto"/>
          <w:spacing w:val="3"/>
          <w:sz w:val="24"/>
          <w:szCs w:val="24"/>
          <w:lang w:val="en-GB" w:eastAsia="en-GB"/>
        </w:rPr>
        <w:t xml:space="preserve"> - The world’s biggest Primark opens in Birmingham, UK</w:t>
      </w:r>
    </w:p>
    <w:p w14:paraId="35116F70" w14:textId="16AC07BA" w:rsidR="002334A6" w:rsidRPr="009262DC" w:rsidRDefault="002334A6"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b/>
          <w:bCs/>
          <w:color w:val="auto"/>
          <w:spacing w:val="3"/>
          <w:sz w:val="24"/>
          <w:szCs w:val="24"/>
          <w:lang w:val="en-GB" w:eastAsia="en-GB"/>
        </w:rPr>
        <w:t>June 2019</w:t>
      </w:r>
      <w:r w:rsidRPr="009262DC">
        <w:rPr>
          <w:rFonts w:asciiTheme="majorHAnsi" w:eastAsia="Times New Roman" w:hAnsiTheme="majorHAnsi" w:cs="Times New Roman"/>
          <w:color w:val="auto"/>
          <w:spacing w:val="3"/>
          <w:sz w:val="24"/>
          <w:szCs w:val="24"/>
          <w:lang w:val="en-GB" w:eastAsia="en-GB"/>
        </w:rPr>
        <w:t xml:space="preserve"> - Ljubljana, Slovenia. Primark enters its 12th market and 1st in Central Eastern Europe.</w:t>
      </w:r>
    </w:p>
    <w:p w14:paraId="60B12E27" w14:textId="373F71BB" w:rsidR="002334A6" w:rsidRPr="009262DC" w:rsidRDefault="002334A6"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Primark (2019)</w:t>
      </w:r>
      <w:r w:rsidR="004338A9">
        <w:rPr>
          <w:rFonts w:asciiTheme="majorHAnsi" w:eastAsia="Times New Roman" w:hAnsiTheme="majorHAnsi" w:cs="Times New Roman"/>
          <w:color w:val="auto"/>
          <w:spacing w:val="3"/>
          <w:sz w:val="24"/>
          <w:szCs w:val="24"/>
          <w:lang w:val="en-GB" w:eastAsia="en-GB"/>
        </w:rPr>
        <w:t xml:space="preserve"> accessed on 04/07/2019</w:t>
      </w:r>
    </w:p>
    <w:p w14:paraId="197FDFD0" w14:textId="1CBCC53D" w:rsidR="00133014" w:rsidRPr="009262DC" w:rsidRDefault="00C566C7" w:rsidP="002334A6">
      <w:pPr>
        <w:spacing w:before="0" w:after="360" w:line="240" w:lineRule="auto"/>
        <w:rPr>
          <w:rFonts w:asciiTheme="majorHAnsi" w:eastAsia="Times New Roman" w:hAnsiTheme="majorHAnsi" w:cs="Times New Roman"/>
          <w:color w:val="auto"/>
          <w:spacing w:val="3"/>
          <w:sz w:val="24"/>
          <w:szCs w:val="24"/>
          <w:lang w:val="en-GB" w:eastAsia="en-GB"/>
        </w:rPr>
      </w:pPr>
      <w:proofErr w:type="spellStart"/>
      <w:r w:rsidRPr="009262DC">
        <w:rPr>
          <w:rFonts w:asciiTheme="majorHAnsi" w:eastAsia="Times New Roman" w:hAnsiTheme="majorHAnsi" w:cs="Times New Roman"/>
          <w:color w:val="auto"/>
          <w:spacing w:val="3"/>
          <w:sz w:val="24"/>
          <w:szCs w:val="24"/>
          <w:lang w:val="en-GB" w:eastAsia="en-GB"/>
        </w:rPr>
        <w:t>Primarks</w:t>
      </w:r>
      <w:proofErr w:type="spellEnd"/>
      <w:r w:rsidRPr="009262DC">
        <w:rPr>
          <w:rFonts w:asciiTheme="majorHAnsi" w:eastAsia="Times New Roman" w:hAnsiTheme="majorHAnsi" w:cs="Times New Roman"/>
          <w:color w:val="auto"/>
          <w:spacing w:val="3"/>
          <w:sz w:val="24"/>
          <w:szCs w:val="24"/>
          <w:lang w:val="en-GB" w:eastAsia="en-GB"/>
        </w:rPr>
        <w:t xml:space="preserve"> products are for women, men and children. There isn’t much they don’t do. For women they have seasonal clothing, from dresses to Woolley jumpers. From scarfs to sunglasses. Primark have a selection of women’s shoes, underwear, coats and jackets, swimwear and bags and purses. </w:t>
      </w:r>
    </w:p>
    <w:p w14:paraId="10E77946" w14:textId="49A60A40" w:rsidR="00C566C7" w:rsidRPr="009262DC" w:rsidRDefault="00C566C7"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 xml:space="preserve">For men Primark products are much the same, seasonal clothing, underwear, belts, shoes and swimwear. </w:t>
      </w:r>
    </w:p>
    <w:p w14:paraId="01E404DB" w14:textId="4E805926" w:rsidR="00C566C7" w:rsidRPr="009262DC" w:rsidRDefault="00C566C7"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 xml:space="preserve">Primark offer a huge range of children’s and babies clothing </w:t>
      </w:r>
      <w:r w:rsidR="001F25FB" w:rsidRPr="009262DC">
        <w:rPr>
          <w:rFonts w:asciiTheme="majorHAnsi" w:eastAsia="Times New Roman" w:hAnsiTheme="majorHAnsi" w:cs="Times New Roman"/>
          <w:color w:val="auto"/>
          <w:spacing w:val="3"/>
          <w:sz w:val="24"/>
          <w:szCs w:val="24"/>
          <w:lang w:val="en-GB" w:eastAsia="en-GB"/>
        </w:rPr>
        <w:t>and</w:t>
      </w:r>
      <w:r w:rsidRPr="009262DC">
        <w:rPr>
          <w:rFonts w:asciiTheme="majorHAnsi" w:eastAsia="Times New Roman" w:hAnsiTheme="majorHAnsi" w:cs="Times New Roman"/>
          <w:color w:val="auto"/>
          <w:spacing w:val="3"/>
          <w:sz w:val="24"/>
          <w:szCs w:val="24"/>
          <w:lang w:val="en-GB" w:eastAsia="en-GB"/>
        </w:rPr>
        <w:t xml:space="preserve"> accessories of all ages. </w:t>
      </w:r>
    </w:p>
    <w:p w14:paraId="50254849" w14:textId="28A6A863" w:rsidR="007F326B" w:rsidRPr="009262DC" w:rsidRDefault="00C566C7"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 xml:space="preserve">As well as clothing Primark now have a homeware and beauty section. </w:t>
      </w:r>
      <w:r w:rsidR="007F326B" w:rsidRPr="009262DC">
        <w:rPr>
          <w:rFonts w:asciiTheme="majorHAnsi" w:eastAsia="Times New Roman" w:hAnsiTheme="majorHAnsi" w:cs="Times New Roman"/>
          <w:color w:val="auto"/>
          <w:spacing w:val="3"/>
          <w:sz w:val="24"/>
          <w:szCs w:val="24"/>
          <w:lang w:val="en-GB" w:eastAsia="en-GB"/>
        </w:rPr>
        <w:t xml:space="preserve">Here’s a list of their products – </w:t>
      </w:r>
    </w:p>
    <w:p w14:paraId="1C9696D7" w14:textId="350E8B77"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Accessories</w:t>
      </w:r>
    </w:p>
    <w:p w14:paraId="6D01A9FE" w14:textId="06CAC111"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lastRenderedPageBreak/>
        <w:t>Bathroom</w:t>
      </w:r>
    </w:p>
    <w:p w14:paraId="79BE6FFC" w14:textId="204AEDF5"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Bedroom</w:t>
      </w:r>
    </w:p>
    <w:p w14:paraId="05A49B09" w14:textId="43F082E1"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Cushions</w:t>
      </w:r>
    </w:p>
    <w:p w14:paraId="1060CB61" w14:textId="3AFDEF4C"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Throws</w:t>
      </w:r>
    </w:p>
    <w:p w14:paraId="39A694D2" w14:textId="707F3370"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Candles</w:t>
      </w:r>
    </w:p>
    <w:p w14:paraId="5DA91BB5" w14:textId="673DEEF6"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Curtains</w:t>
      </w:r>
    </w:p>
    <w:p w14:paraId="3D2818A2" w14:textId="18247645"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 xml:space="preserve">Kitchen </w:t>
      </w:r>
    </w:p>
    <w:p w14:paraId="49D9F0B6" w14:textId="4E0546AE"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Lights</w:t>
      </w:r>
    </w:p>
    <w:p w14:paraId="3B756FF5" w14:textId="04C9BACC"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Stationery</w:t>
      </w:r>
    </w:p>
    <w:p w14:paraId="46951A7C" w14:textId="7564A1E2"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Storage</w:t>
      </w:r>
    </w:p>
    <w:p w14:paraId="757FCCEC" w14:textId="35907ECC"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Phone accessories</w:t>
      </w:r>
    </w:p>
    <w:p w14:paraId="035D2A03" w14:textId="61D00FAD"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Toys</w:t>
      </w:r>
    </w:p>
    <w:p w14:paraId="5929C89A" w14:textId="06D91ED9"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Travel</w:t>
      </w:r>
    </w:p>
    <w:p w14:paraId="6505E0DA" w14:textId="038900EA"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Gifts</w:t>
      </w:r>
    </w:p>
    <w:p w14:paraId="1F905F99" w14:textId="7BEBA09A"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 xml:space="preserve">That is their homeware section. In the beauty section they offer – </w:t>
      </w:r>
    </w:p>
    <w:p w14:paraId="75FC2816" w14:textId="3FB955A2"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Skin care</w:t>
      </w:r>
    </w:p>
    <w:p w14:paraId="2822177B" w14:textId="5513FD94"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Toiletries</w:t>
      </w:r>
    </w:p>
    <w:p w14:paraId="7AF3F5B2" w14:textId="39438314"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Tanning</w:t>
      </w:r>
    </w:p>
    <w:p w14:paraId="739642AF" w14:textId="0289D7C9"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Hair care</w:t>
      </w:r>
    </w:p>
    <w:p w14:paraId="7D27D990" w14:textId="114851D8"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lastRenderedPageBreak/>
        <w:t>Cosmetics</w:t>
      </w:r>
    </w:p>
    <w:p w14:paraId="5152D071" w14:textId="4416EB70"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Fragrance</w:t>
      </w:r>
    </w:p>
    <w:p w14:paraId="3E52FB62" w14:textId="07599326"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 xml:space="preserve">There isn’t much Primark don’t sell and at such low prices and its expanding empire </w:t>
      </w:r>
      <w:r w:rsidR="001F25FB" w:rsidRPr="009262DC">
        <w:rPr>
          <w:rFonts w:asciiTheme="majorHAnsi" w:eastAsia="Times New Roman" w:hAnsiTheme="majorHAnsi" w:cs="Times New Roman"/>
          <w:color w:val="auto"/>
          <w:spacing w:val="3"/>
          <w:sz w:val="24"/>
          <w:szCs w:val="24"/>
          <w:lang w:val="en-GB" w:eastAsia="en-GB"/>
        </w:rPr>
        <w:t>it</w:t>
      </w:r>
      <w:r w:rsidRPr="009262DC">
        <w:rPr>
          <w:rFonts w:asciiTheme="majorHAnsi" w:eastAsia="Times New Roman" w:hAnsiTheme="majorHAnsi" w:cs="Times New Roman"/>
          <w:color w:val="auto"/>
          <w:spacing w:val="3"/>
          <w:sz w:val="24"/>
          <w:szCs w:val="24"/>
          <w:lang w:val="en-GB" w:eastAsia="en-GB"/>
        </w:rPr>
        <w:t xml:space="preserve"> </w:t>
      </w:r>
      <w:r w:rsidR="001F25FB" w:rsidRPr="009262DC">
        <w:rPr>
          <w:rFonts w:asciiTheme="majorHAnsi" w:eastAsia="Times New Roman" w:hAnsiTheme="majorHAnsi" w:cs="Times New Roman"/>
          <w:color w:val="auto"/>
          <w:spacing w:val="3"/>
          <w:sz w:val="24"/>
          <w:szCs w:val="24"/>
          <w:lang w:val="en-GB" w:eastAsia="en-GB"/>
        </w:rPr>
        <w:t xml:space="preserve">has </w:t>
      </w:r>
      <w:r w:rsidRPr="009262DC">
        <w:rPr>
          <w:rFonts w:asciiTheme="majorHAnsi" w:eastAsia="Times New Roman" w:hAnsiTheme="majorHAnsi" w:cs="Times New Roman"/>
          <w:color w:val="auto"/>
          <w:spacing w:val="3"/>
          <w:sz w:val="24"/>
          <w:szCs w:val="24"/>
          <w:lang w:val="en-GB" w:eastAsia="en-GB"/>
        </w:rPr>
        <w:t xml:space="preserve">become a very popular place to shop. </w:t>
      </w:r>
    </w:p>
    <w:p w14:paraId="517728FC" w14:textId="126ED905" w:rsidR="007F326B" w:rsidRPr="009262DC" w:rsidRDefault="007F326B" w:rsidP="002334A6">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 xml:space="preserve">Primark now have </w:t>
      </w:r>
      <w:r w:rsidR="001F25FB" w:rsidRPr="009262DC">
        <w:rPr>
          <w:rFonts w:asciiTheme="majorHAnsi" w:eastAsia="Times New Roman" w:hAnsiTheme="majorHAnsi" w:cs="Times New Roman"/>
          <w:color w:val="auto"/>
          <w:spacing w:val="3"/>
          <w:sz w:val="24"/>
          <w:szCs w:val="24"/>
          <w:lang w:val="en-GB" w:eastAsia="en-GB"/>
        </w:rPr>
        <w:t xml:space="preserve">over 350 stores across eleven countries in Europe and America. 188 stores are in the UK. </w:t>
      </w:r>
    </w:p>
    <w:p w14:paraId="63A8AE6F" w14:textId="71341D1C" w:rsidR="00FF73CE" w:rsidRPr="00FF73CE" w:rsidRDefault="00FF73CE" w:rsidP="00FF73CE">
      <w:pPr>
        <w:spacing w:before="0" w:after="360" w:line="240" w:lineRule="auto"/>
        <w:rPr>
          <w:rFonts w:asciiTheme="majorHAnsi" w:eastAsia="Times New Roman" w:hAnsiTheme="majorHAnsi" w:cs="Times New Roman"/>
          <w:color w:val="auto"/>
          <w:spacing w:val="3"/>
          <w:sz w:val="24"/>
          <w:szCs w:val="24"/>
          <w:lang w:val="en-GB" w:eastAsia="en-GB"/>
        </w:rPr>
      </w:pPr>
      <w:r w:rsidRPr="00FF73CE">
        <w:rPr>
          <w:rFonts w:asciiTheme="majorHAnsi" w:eastAsia="Times New Roman" w:hAnsiTheme="majorHAnsi" w:cs="Times New Roman"/>
          <w:color w:val="auto"/>
          <w:spacing w:val="3"/>
          <w:sz w:val="24"/>
          <w:szCs w:val="24"/>
          <w:lang w:val="en-GB" w:eastAsia="en-GB"/>
        </w:rPr>
        <w:t xml:space="preserve">At Primark we’re proud of our low prices. No matter what your budget, we have a great range of fashion and home accessories at affordable prices. </w:t>
      </w:r>
      <w:r w:rsidRPr="009262DC">
        <w:rPr>
          <w:rFonts w:asciiTheme="majorHAnsi" w:eastAsia="Times New Roman" w:hAnsiTheme="majorHAnsi" w:cs="Times New Roman"/>
          <w:color w:val="auto"/>
          <w:spacing w:val="3"/>
          <w:sz w:val="24"/>
          <w:szCs w:val="24"/>
          <w:lang w:val="en-GB" w:eastAsia="en-GB"/>
        </w:rPr>
        <w:t>Often,</w:t>
      </w:r>
      <w:r w:rsidRPr="00FF73CE">
        <w:rPr>
          <w:rFonts w:asciiTheme="majorHAnsi" w:eastAsia="Times New Roman" w:hAnsiTheme="majorHAnsi" w:cs="Times New Roman"/>
          <w:color w:val="auto"/>
          <w:spacing w:val="3"/>
          <w:sz w:val="24"/>
          <w:szCs w:val="24"/>
          <w:lang w:val="en-GB" w:eastAsia="en-GB"/>
        </w:rPr>
        <w:t xml:space="preserve"> we are asked how we can combine low prices with good standards in the supply chain. There’s no secret. Our business is based on doing a few things differently to other brands, which is how we keep prices low:</w:t>
      </w:r>
    </w:p>
    <w:p w14:paraId="15D6962D" w14:textId="77777777" w:rsidR="00A755D4" w:rsidRPr="009262DC" w:rsidRDefault="00FF73CE" w:rsidP="00A755D4">
      <w:pPr>
        <w:spacing w:before="100" w:beforeAutospacing="1" w:after="100" w:afterAutospacing="1" w:line="240" w:lineRule="auto"/>
        <w:rPr>
          <w:rFonts w:asciiTheme="majorHAnsi" w:eastAsia="Times New Roman" w:hAnsiTheme="majorHAnsi" w:cs="Times New Roman"/>
          <w:color w:val="auto"/>
          <w:spacing w:val="3"/>
          <w:sz w:val="24"/>
          <w:szCs w:val="24"/>
          <w:lang w:val="en-GB" w:eastAsia="en-GB"/>
        </w:rPr>
      </w:pPr>
      <w:r w:rsidRPr="00FF73CE">
        <w:rPr>
          <w:rFonts w:asciiTheme="majorHAnsi" w:eastAsia="Times New Roman" w:hAnsiTheme="majorHAnsi" w:cs="Times New Roman"/>
          <w:color w:val="auto"/>
          <w:spacing w:val="3"/>
          <w:sz w:val="24"/>
          <w:szCs w:val="24"/>
          <w:lang w:val="en-GB" w:eastAsia="en-GB"/>
        </w:rPr>
        <w:t>We sell a lot of items. This means we’re able to make savings from buying in bulk for all our stores.</w:t>
      </w:r>
    </w:p>
    <w:p w14:paraId="704E38F6" w14:textId="2DBBB9E0" w:rsidR="00FF73CE" w:rsidRPr="00FF73CE" w:rsidRDefault="00FF73CE" w:rsidP="00A755D4">
      <w:pPr>
        <w:spacing w:before="100" w:beforeAutospacing="1" w:after="100" w:afterAutospacing="1" w:line="240" w:lineRule="auto"/>
        <w:rPr>
          <w:rFonts w:asciiTheme="majorHAnsi" w:eastAsia="Times New Roman" w:hAnsiTheme="majorHAnsi" w:cs="Times New Roman"/>
          <w:color w:val="auto"/>
          <w:spacing w:val="3"/>
          <w:sz w:val="24"/>
          <w:szCs w:val="24"/>
          <w:lang w:val="en-GB" w:eastAsia="en-GB"/>
        </w:rPr>
      </w:pPr>
      <w:r w:rsidRPr="00FF73CE">
        <w:rPr>
          <w:rFonts w:asciiTheme="majorHAnsi" w:eastAsia="Times New Roman" w:hAnsiTheme="majorHAnsi" w:cs="Times New Roman"/>
          <w:color w:val="auto"/>
          <w:spacing w:val="3"/>
          <w:sz w:val="24"/>
          <w:szCs w:val="24"/>
          <w:lang w:val="en-GB" w:eastAsia="en-GB"/>
        </w:rPr>
        <w:t>We do very little advertising.</w:t>
      </w:r>
    </w:p>
    <w:p w14:paraId="03EC1E0C" w14:textId="6EFAF0A3" w:rsidR="00FF73CE" w:rsidRPr="00FF73CE" w:rsidRDefault="00FF73CE" w:rsidP="00A755D4">
      <w:pPr>
        <w:spacing w:before="100" w:beforeAutospacing="1" w:after="100" w:afterAutospacing="1" w:line="240" w:lineRule="auto"/>
        <w:rPr>
          <w:rFonts w:asciiTheme="majorHAnsi" w:eastAsia="Times New Roman" w:hAnsiTheme="majorHAnsi" w:cs="Times New Roman"/>
          <w:color w:val="auto"/>
          <w:spacing w:val="3"/>
          <w:sz w:val="24"/>
          <w:szCs w:val="24"/>
          <w:lang w:val="en-GB" w:eastAsia="en-GB"/>
        </w:rPr>
      </w:pPr>
      <w:r w:rsidRPr="00FF73CE">
        <w:rPr>
          <w:rFonts w:asciiTheme="majorHAnsi" w:eastAsia="Times New Roman" w:hAnsiTheme="majorHAnsi" w:cs="Times New Roman"/>
          <w:color w:val="auto"/>
          <w:spacing w:val="3"/>
          <w:sz w:val="24"/>
          <w:szCs w:val="24"/>
          <w:lang w:val="en-GB" w:eastAsia="en-GB"/>
        </w:rPr>
        <w:t xml:space="preserve">We design clothes that offer the latest </w:t>
      </w:r>
      <w:r w:rsidRPr="009262DC">
        <w:rPr>
          <w:rFonts w:asciiTheme="majorHAnsi" w:eastAsia="Times New Roman" w:hAnsiTheme="majorHAnsi" w:cs="Times New Roman"/>
          <w:color w:val="auto"/>
          <w:spacing w:val="3"/>
          <w:sz w:val="24"/>
          <w:szCs w:val="24"/>
          <w:lang w:val="en-GB" w:eastAsia="en-GB"/>
        </w:rPr>
        <w:t>trend,</w:t>
      </w:r>
      <w:r w:rsidRPr="00FF73CE">
        <w:rPr>
          <w:rFonts w:asciiTheme="majorHAnsi" w:eastAsia="Times New Roman" w:hAnsiTheme="majorHAnsi" w:cs="Times New Roman"/>
          <w:color w:val="auto"/>
          <w:spacing w:val="3"/>
          <w:sz w:val="24"/>
          <w:szCs w:val="24"/>
          <w:lang w:val="en-GB" w:eastAsia="en-GB"/>
        </w:rPr>
        <w:t xml:space="preserve"> but we don’t use expensive hangers, tags or labels.</w:t>
      </w:r>
    </w:p>
    <w:p w14:paraId="14495C66" w14:textId="39BC1C10" w:rsidR="00FF73CE" w:rsidRPr="00FF73CE" w:rsidRDefault="00FF73CE" w:rsidP="00A755D4">
      <w:pPr>
        <w:spacing w:before="100" w:beforeAutospacing="1" w:after="100" w:afterAutospacing="1" w:line="240" w:lineRule="auto"/>
        <w:rPr>
          <w:rFonts w:asciiTheme="majorHAnsi" w:eastAsia="Times New Roman" w:hAnsiTheme="majorHAnsi" w:cs="Times New Roman"/>
          <w:color w:val="auto"/>
          <w:spacing w:val="3"/>
          <w:sz w:val="24"/>
          <w:szCs w:val="24"/>
          <w:lang w:val="en-GB" w:eastAsia="en-GB"/>
        </w:rPr>
      </w:pPr>
      <w:r w:rsidRPr="00FF73CE">
        <w:rPr>
          <w:rFonts w:asciiTheme="majorHAnsi" w:eastAsia="Times New Roman" w:hAnsiTheme="majorHAnsi" w:cs="Times New Roman"/>
          <w:color w:val="auto"/>
          <w:spacing w:val="3"/>
          <w:sz w:val="24"/>
          <w:szCs w:val="24"/>
          <w:lang w:val="en-GB" w:eastAsia="en-GB"/>
        </w:rPr>
        <w:t xml:space="preserve">We also try to be as efficient as possible when transporting products from factories to stores. This includes things like asking suppliers to pack our </w:t>
      </w:r>
      <w:r w:rsidRPr="009262DC">
        <w:rPr>
          <w:rFonts w:asciiTheme="majorHAnsi" w:eastAsia="Times New Roman" w:hAnsiTheme="majorHAnsi" w:cs="Times New Roman"/>
          <w:color w:val="auto"/>
          <w:spacing w:val="3"/>
          <w:sz w:val="24"/>
          <w:szCs w:val="24"/>
          <w:lang w:val="en-GB" w:eastAsia="en-GB"/>
        </w:rPr>
        <w:t>t-shirts,</w:t>
      </w:r>
      <w:r w:rsidRPr="00FF73CE">
        <w:rPr>
          <w:rFonts w:asciiTheme="majorHAnsi" w:eastAsia="Times New Roman" w:hAnsiTheme="majorHAnsi" w:cs="Times New Roman"/>
          <w:color w:val="auto"/>
          <w:spacing w:val="3"/>
          <w:sz w:val="24"/>
          <w:szCs w:val="24"/>
          <w:lang w:val="en-GB" w:eastAsia="en-GB"/>
        </w:rPr>
        <w:t xml:space="preserve"> so they are ready to go straight on shelf.</w:t>
      </w:r>
    </w:p>
    <w:p w14:paraId="5D6A64B5" w14:textId="4DB52856" w:rsidR="00FF73CE" w:rsidRPr="00FF73CE" w:rsidRDefault="00FF73CE" w:rsidP="00FF73CE">
      <w:pPr>
        <w:spacing w:before="0" w:after="360" w:line="240" w:lineRule="auto"/>
        <w:rPr>
          <w:rFonts w:asciiTheme="majorHAnsi" w:eastAsia="Times New Roman" w:hAnsiTheme="majorHAnsi" w:cs="Times New Roman"/>
          <w:color w:val="auto"/>
          <w:spacing w:val="3"/>
          <w:sz w:val="24"/>
          <w:szCs w:val="24"/>
          <w:lang w:val="en-GB" w:eastAsia="en-GB"/>
        </w:rPr>
      </w:pPr>
      <w:r w:rsidRPr="00FF73CE">
        <w:rPr>
          <w:rFonts w:asciiTheme="majorHAnsi" w:eastAsia="Times New Roman" w:hAnsiTheme="majorHAnsi" w:cs="Times New Roman"/>
          <w:color w:val="auto"/>
          <w:spacing w:val="3"/>
          <w:sz w:val="24"/>
          <w:szCs w:val="24"/>
          <w:lang w:val="en-GB" w:eastAsia="en-GB"/>
        </w:rPr>
        <w:t xml:space="preserve">These decisions mean we make savings at every stage of our supply chain. It’s how we keep prices low. </w:t>
      </w:r>
      <w:r w:rsidRPr="009262DC">
        <w:rPr>
          <w:rFonts w:asciiTheme="majorHAnsi" w:eastAsia="Times New Roman" w:hAnsiTheme="majorHAnsi" w:cs="Times New Roman"/>
          <w:color w:val="auto"/>
          <w:spacing w:val="3"/>
          <w:sz w:val="24"/>
          <w:szCs w:val="24"/>
          <w:lang w:val="en-GB" w:eastAsia="en-GB"/>
        </w:rPr>
        <w:t>But</w:t>
      </w:r>
      <w:r w:rsidRPr="00FF73CE">
        <w:rPr>
          <w:rFonts w:asciiTheme="majorHAnsi" w:eastAsia="Times New Roman" w:hAnsiTheme="majorHAnsi" w:cs="Times New Roman"/>
          <w:color w:val="auto"/>
          <w:spacing w:val="3"/>
          <w:sz w:val="24"/>
          <w:szCs w:val="24"/>
          <w:lang w:val="en-GB" w:eastAsia="en-GB"/>
        </w:rPr>
        <w:t xml:space="preserve"> the standards we expect are high.</w:t>
      </w:r>
    </w:p>
    <w:p w14:paraId="55A661AC" w14:textId="77777777" w:rsidR="00FF73CE" w:rsidRPr="00FF73CE" w:rsidRDefault="00FF73CE" w:rsidP="00FF73CE">
      <w:pPr>
        <w:spacing w:before="0" w:after="360" w:line="240" w:lineRule="auto"/>
        <w:rPr>
          <w:rFonts w:asciiTheme="majorHAnsi" w:eastAsia="Times New Roman" w:hAnsiTheme="majorHAnsi" w:cs="Times New Roman"/>
          <w:color w:val="auto"/>
          <w:spacing w:val="3"/>
          <w:sz w:val="24"/>
          <w:szCs w:val="24"/>
          <w:lang w:val="en-GB" w:eastAsia="en-GB"/>
        </w:rPr>
      </w:pPr>
      <w:r w:rsidRPr="00FF73CE">
        <w:rPr>
          <w:rFonts w:asciiTheme="majorHAnsi" w:eastAsia="Times New Roman" w:hAnsiTheme="majorHAnsi" w:cs="Times New Roman"/>
          <w:color w:val="auto"/>
          <w:spacing w:val="3"/>
          <w:sz w:val="24"/>
          <w:szCs w:val="24"/>
          <w:lang w:val="en-GB" w:eastAsia="en-GB"/>
        </w:rPr>
        <w:t>Primark does not own factories and we are very selective about who we work with. The welfare of the people making our products matters to us.</w:t>
      </w:r>
    </w:p>
    <w:p w14:paraId="6AFDEF3B" w14:textId="6A1B91A3" w:rsidR="00FF73CE" w:rsidRPr="00FF73CE" w:rsidRDefault="00FF73CE" w:rsidP="00FF73CE">
      <w:pPr>
        <w:spacing w:before="0" w:after="360" w:line="240" w:lineRule="auto"/>
        <w:rPr>
          <w:rFonts w:asciiTheme="majorHAnsi" w:eastAsia="Times New Roman" w:hAnsiTheme="majorHAnsi" w:cs="Times New Roman"/>
          <w:color w:val="auto"/>
          <w:spacing w:val="3"/>
          <w:sz w:val="24"/>
          <w:szCs w:val="24"/>
          <w:lang w:val="en-GB" w:eastAsia="en-GB"/>
        </w:rPr>
      </w:pPr>
      <w:r w:rsidRPr="00FF73CE">
        <w:rPr>
          <w:rFonts w:asciiTheme="majorHAnsi" w:eastAsia="Times New Roman" w:hAnsiTheme="majorHAnsi" w:cs="Times New Roman"/>
          <w:color w:val="auto"/>
          <w:spacing w:val="3"/>
          <w:sz w:val="24"/>
          <w:szCs w:val="24"/>
          <w:lang w:val="en-GB" w:eastAsia="en-GB"/>
        </w:rPr>
        <w:t xml:space="preserve">Before we place an order with a new </w:t>
      </w:r>
      <w:r w:rsidRPr="009262DC">
        <w:rPr>
          <w:rFonts w:asciiTheme="majorHAnsi" w:eastAsia="Times New Roman" w:hAnsiTheme="majorHAnsi" w:cs="Times New Roman"/>
          <w:color w:val="auto"/>
          <w:spacing w:val="3"/>
          <w:sz w:val="24"/>
          <w:szCs w:val="24"/>
          <w:lang w:val="en-GB" w:eastAsia="en-GB"/>
        </w:rPr>
        <w:t>supplier,</w:t>
      </w:r>
      <w:r w:rsidRPr="00FF73CE">
        <w:rPr>
          <w:rFonts w:asciiTheme="majorHAnsi" w:eastAsia="Times New Roman" w:hAnsiTheme="majorHAnsi" w:cs="Times New Roman"/>
          <w:color w:val="auto"/>
          <w:spacing w:val="3"/>
          <w:sz w:val="24"/>
          <w:szCs w:val="24"/>
          <w:lang w:val="en-GB" w:eastAsia="en-GB"/>
        </w:rPr>
        <w:t xml:space="preserve"> we audit each factory to check whether </w:t>
      </w:r>
      <w:r w:rsidRPr="009262DC">
        <w:rPr>
          <w:rFonts w:asciiTheme="majorHAnsi" w:eastAsia="Times New Roman" w:hAnsiTheme="majorHAnsi" w:cs="Times New Roman"/>
          <w:color w:val="auto"/>
          <w:spacing w:val="3"/>
          <w:sz w:val="24"/>
          <w:szCs w:val="24"/>
          <w:lang w:val="en-GB" w:eastAsia="en-GB"/>
        </w:rPr>
        <w:t>internationally recognised</w:t>
      </w:r>
      <w:r w:rsidRPr="00FF73CE">
        <w:rPr>
          <w:rFonts w:asciiTheme="majorHAnsi" w:eastAsia="Times New Roman" w:hAnsiTheme="majorHAnsi" w:cs="Times New Roman"/>
          <w:color w:val="auto"/>
          <w:spacing w:val="3"/>
          <w:sz w:val="24"/>
          <w:szCs w:val="24"/>
          <w:lang w:val="en-GB" w:eastAsia="en-GB"/>
        </w:rPr>
        <w:t xml:space="preserve"> standards are being met. Once approved, it’s the job of our Ethical Trade and Environmental Sustainability Team, a group of more than 100 experts based in key sourcing countries, to help factories meet these standards. They audit suppliers at least once a year, sometime more, so that we can get a detailed picture of what conditions are like inside the factory.</w:t>
      </w:r>
    </w:p>
    <w:p w14:paraId="2ACF8BEB" w14:textId="0444DD08" w:rsidR="00FF73CE" w:rsidRPr="009262DC" w:rsidRDefault="00FF73CE" w:rsidP="00FF73CE">
      <w:pPr>
        <w:spacing w:before="0" w:after="360" w:line="240" w:lineRule="auto"/>
        <w:rPr>
          <w:rFonts w:asciiTheme="majorHAnsi" w:eastAsia="Times New Roman" w:hAnsiTheme="majorHAnsi" w:cs="Times New Roman"/>
          <w:color w:val="auto"/>
          <w:spacing w:val="3"/>
          <w:sz w:val="24"/>
          <w:szCs w:val="24"/>
          <w:lang w:val="en-GB" w:eastAsia="en-GB"/>
        </w:rPr>
      </w:pPr>
      <w:r w:rsidRPr="00FF73CE">
        <w:rPr>
          <w:rFonts w:asciiTheme="majorHAnsi" w:eastAsia="Times New Roman" w:hAnsiTheme="majorHAnsi" w:cs="Times New Roman"/>
          <w:color w:val="auto"/>
          <w:spacing w:val="3"/>
          <w:sz w:val="24"/>
          <w:szCs w:val="24"/>
          <w:lang w:val="en-GB" w:eastAsia="en-GB"/>
        </w:rPr>
        <w:lastRenderedPageBreak/>
        <w:t>As well as working directly with suppliers and their factories, we believe we can play a role alongside other retailers, NGOs and other organisations, to improve ethical and environmental standards in the industry. That’s why we’re a member of the Sustainable Apparel Coalition, we committed to Greenpeace’s Detox Campaign in 2014 and are a founding member of the ACT initiative on wages. We’ve also been a member of the Ethical Trading Initiative since 2006 and have achieved the top level ‘leadership’ status since 2011.</w:t>
      </w:r>
    </w:p>
    <w:p w14:paraId="60E03C91" w14:textId="1214ECAC" w:rsidR="00FF73CE" w:rsidRPr="009262DC" w:rsidRDefault="00FF73CE" w:rsidP="00FF73CE">
      <w:pPr>
        <w:spacing w:before="0" w:after="360" w:line="240" w:lineRule="auto"/>
        <w:rPr>
          <w:rFonts w:asciiTheme="majorHAnsi" w:eastAsia="Times New Roman" w:hAnsiTheme="majorHAnsi" w:cs="Times New Roman"/>
          <w:color w:val="auto"/>
          <w:spacing w:val="3"/>
          <w:sz w:val="24"/>
          <w:szCs w:val="24"/>
          <w:lang w:val="en-GB" w:eastAsia="en-GB"/>
        </w:rPr>
      </w:pPr>
      <w:r w:rsidRPr="009262DC">
        <w:rPr>
          <w:rFonts w:asciiTheme="majorHAnsi" w:eastAsia="Times New Roman" w:hAnsiTheme="majorHAnsi" w:cs="Times New Roman"/>
          <w:color w:val="auto"/>
          <w:spacing w:val="3"/>
          <w:sz w:val="24"/>
          <w:szCs w:val="24"/>
          <w:lang w:val="en-GB" w:eastAsia="en-GB"/>
        </w:rPr>
        <w:t xml:space="preserve">Primark (2019) </w:t>
      </w:r>
      <w:r w:rsidR="003D58DB">
        <w:rPr>
          <w:rFonts w:asciiTheme="majorHAnsi" w:eastAsia="Times New Roman" w:hAnsiTheme="majorHAnsi" w:cs="Times New Roman"/>
          <w:color w:val="auto"/>
          <w:spacing w:val="3"/>
          <w:sz w:val="24"/>
          <w:szCs w:val="24"/>
          <w:lang w:val="en-GB" w:eastAsia="en-GB"/>
        </w:rPr>
        <w:t>accessed on 04/07/2019</w:t>
      </w:r>
    </w:p>
    <w:p w14:paraId="52CE85B5" w14:textId="2B06BF47" w:rsidR="00A755D4" w:rsidRPr="009262DC" w:rsidRDefault="00040B73" w:rsidP="00FF73CE">
      <w:pPr>
        <w:spacing w:before="0" w:after="360" w:line="240" w:lineRule="auto"/>
        <w:rPr>
          <w:rFonts w:asciiTheme="majorHAnsi" w:hAnsiTheme="majorHAnsi" w:cs="Arial"/>
          <w:color w:val="auto"/>
          <w:spacing w:val="3"/>
          <w:sz w:val="24"/>
          <w:szCs w:val="24"/>
        </w:rPr>
      </w:pPr>
      <w:r w:rsidRPr="009262DC">
        <w:rPr>
          <w:rFonts w:asciiTheme="majorHAnsi" w:hAnsiTheme="majorHAnsi" w:cs="Arial"/>
          <w:color w:val="auto"/>
          <w:spacing w:val="3"/>
          <w:sz w:val="24"/>
          <w:szCs w:val="24"/>
        </w:rPr>
        <w:t>At Primark, suppliers and factories commit to make our products in factories with good working conditions so that people are treated decently and paid a fair wage. We do not own factories and are very selective about who we work with. We place orders with factories and suppliers who manufacture products on our behalf. In fact, 98% of the factories making products for Primark also manufacture for other brands. This means orders for Primark are produced alongside items for other well-known brands.</w:t>
      </w:r>
    </w:p>
    <w:p w14:paraId="3CE4D638" w14:textId="755D93D9" w:rsidR="00040B73" w:rsidRPr="009262DC" w:rsidRDefault="00040B73" w:rsidP="00FF73CE">
      <w:pPr>
        <w:spacing w:before="0" w:after="360" w:line="240" w:lineRule="auto"/>
        <w:rPr>
          <w:rFonts w:asciiTheme="majorHAnsi" w:hAnsiTheme="majorHAnsi" w:cs="Arial"/>
          <w:color w:val="auto"/>
          <w:spacing w:val="3"/>
          <w:sz w:val="24"/>
          <w:szCs w:val="24"/>
        </w:rPr>
      </w:pPr>
      <w:r w:rsidRPr="009262DC">
        <w:rPr>
          <w:rFonts w:asciiTheme="majorHAnsi" w:hAnsiTheme="majorHAnsi" w:cs="Arial"/>
          <w:color w:val="auto"/>
          <w:spacing w:val="3"/>
          <w:sz w:val="24"/>
          <w:szCs w:val="24"/>
        </w:rPr>
        <w:t>Primark (2019)</w:t>
      </w:r>
      <w:r w:rsidR="003D58DB">
        <w:rPr>
          <w:rFonts w:asciiTheme="majorHAnsi" w:hAnsiTheme="majorHAnsi" w:cs="Arial"/>
          <w:color w:val="auto"/>
          <w:spacing w:val="3"/>
          <w:sz w:val="24"/>
          <w:szCs w:val="24"/>
        </w:rPr>
        <w:t xml:space="preserve"> accessed on 10/07/2019</w:t>
      </w:r>
    </w:p>
    <w:p w14:paraId="205582C6" w14:textId="61A074A5" w:rsidR="00040B73" w:rsidRPr="009262DC" w:rsidRDefault="005746FD" w:rsidP="00FF73CE">
      <w:pPr>
        <w:spacing w:before="0" w:after="360" w:line="240" w:lineRule="auto"/>
        <w:rPr>
          <w:rFonts w:asciiTheme="majorHAnsi" w:hAnsiTheme="majorHAnsi" w:cs="Arial"/>
          <w:color w:val="auto"/>
          <w:spacing w:val="3"/>
          <w:sz w:val="24"/>
          <w:szCs w:val="24"/>
        </w:rPr>
      </w:pPr>
      <w:r w:rsidRPr="009262DC">
        <w:rPr>
          <w:rFonts w:asciiTheme="majorHAnsi" w:hAnsiTheme="majorHAnsi" w:cs="Arial"/>
          <w:color w:val="auto"/>
          <w:spacing w:val="3"/>
          <w:sz w:val="24"/>
          <w:szCs w:val="24"/>
        </w:rPr>
        <w:t>In the past Primark have had issues with suppliers regarding employees being paid less than minimum wage</w:t>
      </w:r>
      <w:r w:rsidR="00470E25" w:rsidRPr="009262DC">
        <w:rPr>
          <w:rFonts w:asciiTheme="majorHAnsi" w:hAnsiTheme="majorHAnsi" w:cs="Arial"/>
          <w:color w:val="auto"/>
          <w:spacing w:val="3"/>
          <w:sz w:val="24"/>
          <w:szCs w:val="24"/>
        </w:rPr>
        <w:t xml:space="preserve"> </w:t>
      </w:r>
      <w:proofErr w:type="gramStart"/>
      <w:r w:rsidR="00470E25" w:rsidRPr="009262DC">
        <w:rPr>
          <w:rFonts w:asciiTheme="majorHAnsi" w:hAnsiTheme="majorHAnsi" w:cs="Arial"/>
          <w:color w:val="auto"/>
          <w:spacing w:val="3"/>
          <w:sz w:val="24"/>
          <w:szCs w:val="24"/>
        </w:rPr>
        <w:t>and also</w:t>
      </w:r>
      <w:proofErr w:type="gramEnd"/>
      <w:r w:rsidR="00470E25" w:rsidRPr="009262DC">
        <w:rPr>
          <w:rFonts w:asciiTheme="majorHAnsi" w:hAnsiTheme="majorHAnsi" w:cs="Arial"/>
          <w:color w:val="auto"/>
          <w:spacing w:val="3"/>
          <w:sz w:val="24"/>
          <w:szCs w:val="24"/>
        </w:rPr>
        <w:t xml:space="preserve"> being in the country when their visas had run out. </w:t>
      </w:r>
    </w:p>
    <w:p w14:paraId="703E66A9" w14:textId="7D929F01" w:rsidR="00470E25" w:rsidRPr="009262DC" w:rsidRDefault="00470E25" w:rsidP="00FF73CE">
      <w:pPr>
        <w:spacing w:before="0" w:after="360" w:line="240" w:lineRule="auto"/>
        <w:rPr>
          <w:rFonts w:asciiTheme="majorHAnsi" w:hAnsiTheme="majorHAnsi"/>
          <w:color w:val="auto"/>
          <w:sz w:val="24"/>
          <w:szCs w:val="24"/>
        </w:rPr>
      </w:pPr>
      <w:r w:rsidRPr="009262DC">
        <w:rPr>
          <w:rFonts w:asciiTheme="majorHAnsi" w:hAnsiTheme="majorHAnsi"/>
          <w:color w:val="auto"/>
          <w:sz w:val="24"/>
          <w:szCs w:val="24"/>
        </w:rPr>
        <w:t>Employees at both TNS and Fashion Waves were caught on film admitting their illegal status in the UK. One Pakistani working on a Primark order tells how his visa had run out eight years ago, yet he had remained in Britain working under the radar of the authorities. Working conditions inside both TNS and Fashion Waves were also exposed as cramped and cold, in breach of health and safety regulations. Most dramatically, the undercover journalist working at both units captures cash-in-hand payments being made to her for grueling hours. The money, apparently paid without the knowledge of the taxman, amounts to about £3.50 an hour, £2.20 less than the minimum wage. TNS Knitwear denies the allegations, and there was no comment from Fashion Waves.</w:t>
      </w:r>
    </w:p>
    <w:p w14:paraId="7CEAF780" w14:textId="1BA3D6D9" w:rsidR="00470E25" w:rsidRPr="009262DC" w:rsidRDefault="00470E25" w:rsidP="00FF73CE">
      <w:pPr>
        <w:spacing w:before="0" w:after="360" w:line="240" w:lineRule="auto"/>
        <w:rPr>
          <w:rFonts w:asciiTheme="majorHAnsi" w:hAnsiTheme="majorHAnsi"/>
          <w:color w:val="auto"/>
          <w:sz w:val="24"/>
          <w:szCs w:val="24"/>
        </w:rPr>
      </w:pPr>
      <w:r w:rsidRPr="009262DC">
        <w:rPr>
          <w:rFonts w:asciiTheme="majorHAnsi" w:hAnsiTheme="majorHAnsi"/>
          <w:color w:val="auto"/>
          <w:sz w:val="24"/>
          <w:szCs w:val="24"/>
        </w:rPr>
        <w:t xml:space="preserve">The guardian (2009) </w:t>
      </w:r>
      <w:r w:rsidR="003D58DB">
        <w:rPr>
          <w:rFonts w:asciiTheme="majorHAnsi" w:hAnsiTheme="majorHAnsi"/>
          <w:color w:val="auto"/>
          <w:sz w:val="24"/>
          <w:szCs w:val="24"/>
        </w:rPr>
        <w:t>accessed on 11/07/2019</w:t>
      </w:r>
    </w:p>
    <w:p w14:paraId="5599CC81" w14:textId="3BA3884A" w:rsidR="00470E25" w:rsidRPr="00470E25" w:rsidRDefault="00470E25" w:rsidP="00470E25">
      <w:pPr>
        <w:spacing w:before="0" w:after="240" w:line="405" w:lineRule="atLeast"/>
        <w:textAlignment w:val="baseline"/>
        <w:rPr>
          <w:rFonts w:asciiTheme="majorHAnsi" w:eastAsia="Times New Roman" w:hAnsiTheme="majorHAnsi" w:cs="Times New Roman"/>
          <w:color w:val="auto"/>
          <w:sz w:val="24"/>
          <w:szCs w:val="24"/>
          <w:lang w:val="en-GB" w:eastAsia="en-GB"/>
        </w:rPr>
      </w:pPr>
      <w:r w:rsidRPr="00470E25">
        <w:rPr>
          <w:rFonts w:asciiTheme="majorHAnsi" w:eastAsia="Times New Roman" w:hAnsiTheme="majorHAnsi" w:cs="Times New Roman"/>
          <w:color w:val="auto"/>
          <w:sz w:val="24"/>
          <w:szCs w:val="24"/>
          <w:lang w:val="en-GB" w:eastAsia="en-GB"/>
        </w:rPr>
        <w:t xml:space="preserve">The low-cost British fashion retailer Primark </w:t>
      </w:r>
      <w:r w:rsidRPr="009262DC">
        <w:rPr>
          <w:rFonts w:asciiTheme="majorHAnsi" w:eastAsia="Times New Roman" w:hAnsiTheme="majorHAnsi" w:cs="Times New Roman"/>
          <w:color w:val="auto"/>
          <w:sz w:val="24"/>
          <w:szCs w:val="24"/>
          <w:lang w:val="en-GB" w:eastAsia="en-GB"/>
        </w:rPr>
        <w:t>also</w:t>
      </w:r>
      <w:r w:rsidRPr="00470E25">
        <w:rPr>
          <w:rFonts w:asciiTheme="majorHAnsi" w:eastAsia="Times New Roman" w:hAnsiTheme="majorHAnsi" w:cs="Times New Roman"/>
          <w:color w:val="auto"/>
          <w:sz w:val="24"/>
          <w:szCs w:val="24"/>
          <w:lang w:val="en-GB" w:eastAsia="en-GB"/>
        </w:rPr>
        <w:t xml:space="preserve"> dropped three of its Indian suppliers for sub-contracting embroidery work to companies which use child labour. All orders with the firms, based in the southern state of Tamil Nadu, </w:t>
      </w:r>
      <w:r w:rsidRPr="009262DC">
        <w:rPr>
          <w:rFonts w:asciiTheme="majorHAnsi" w:eastAsia="Times New Roman" w:hAnsiTheme="majorHAnsi" w:cs="Times New Roman"/>
          <w:color w:val="auto"/>
          <w:sz w:val="24"/>
          <w:szCs w:val="24"/>
          <w:lang w:val="en-GB" w:eastAsia="en-GB"/>
        </w:rPr>
        <w:t>were</w:t>
      </w:r>
      <w:r w:rsidRPr="00470E25">
        <w:rPr>
          <w:rFonts w:asciiTheme="majorHAnsi" w:eastAsia="Times New Roman" w:hAnsiTheme="majorHAnsi" w:cs="Times New Roman"/>
          <w:color w:val="auto"/>
          <w:sz w:val="24"/>
          <w:szCs w:val="24"/>
          <w:lang w:val="en-GB" w:eastAsia="en-GB"/>
        </w:rPr>
        <w:t xml:space="preserve"> </w:t>
      </w:r>
      <w:r w:rsidRPr="00470E25">
        <w:rPr>
          <w:rFonts w:asciiTheme="majorHAnsi" w:eastAsia="Times New Roman" w:hAnsiTheme="majorHAnsi" w:cs="Times New Roman"/>
          <w:color w:val="auto"/>
          <w:sz w:val="24"/>
          <w:szCs w:val="24"/>
          <w:lang w:val="en-GB" w:eastAsia="en-GB"/>
        </w:rPr>
        <w:lastRenderedPageBreak/>
        <w:t xml:space="preserve">cancelled and all clothing supplied by them </w:t>
      </w:r>
      <w:r w:rsidRPr="009262DC">
        <w:rPr>
          <w:rFonts w:asciiTheme="majorHAnsi" w:eastAsia="Times New Roman" w:hAnsiTheme="majorHAnsi" w:cs="Times New Roman"/>
          <w:color w:val="auto"/>
          <w:sz w:val="24"/>
          <w:szCs w:val="24"/>
          <w:lang w:val="en-GB" w:eastAsia="en-GB"/>
        </w:rPr>
        <w:t>was</w:t>
      </w:r>
      <w:r w:rsidRPr="00470E25">
        <w:rPr>
          <w:rFonts w:asciiTheme="majorHAnsi" w:eastAsia="Times New Roman" w:hAnsiTheme="majorHAnsi" w:cs="Times New Roman"/>
          <w:color w:val="auto"/>
          <w:sz w:val="24"/>
          <w:szCs w:val="24"/>
          <w:lang w:val="en-GB" w:eastAsia="en-GB"/>
        </w:rPr>
        <w:t xml:space="preserve"> removed from Primark's 170 UK branches.</w:t>
      </w:r>
    </w:p>
    <w:p w14:paraId="084756FF" w14:textId="77777777" w:rsidR="00470E25" w:rsidRPr="00470E25" w:rsidRDefault="00470E25" w:rsidP="00470E25">
      <w:pPr>
        <w:spacing w:before="240" w:after="240" w:line="405" w:lineRule="atLeast"/>
        <w:textAlignment w:val="baseline"/>
        <w:rPr>
          <w:rFonts w:asciiTheme="majorHAnsi" w:eastAsia="Times New Roman" w:hAnsiTheme="majorHAnsi" w:cs="Times New Roman"/>
          <w:color w:val="auto"/>
          <w:sz w:val="24"/>
          <w:szCs w:val="24"/>
          <w:lang w:val="en-GB" w:eastAsia="en-GB"/>
        </w:rPr>
      </w:pPr>
      <w:r w:rsidRPr="00470E25">
        <w:rPr>
          <w:rFonts w:asciiTheme="majorHAnsi" w:eastAsia="Times New Roman" w:hAnsiTheme="majorHAnsi" w:cs="Times New Roman"/>
          <w:color w:val="auto"/>
          <w:sz w:val="24"/>
          <w:szCs w:val="24"/>
          <w:lang w:val="en-GB" w:eastAsia="en-GB"/>
        </w:rPr>
        <w:t>Associated British Foods, which owns Primark, said: "We take this lapse in standards very seriously indeed. Under no circumstances would Primark ever knowingly permit such activities, whether directly through its suppliers or through third-party sub-contractors."</w:t>
      </w:r>
    </w:p>
    <w:p w14:paraId="33E117DB" w14:textId="3A1FF393" w:rsidR="00470E25" w:rsidRPr="00470E25" w:rsidRDefault="00470E25" w:rsidP="00470E25">
      <w:pPr>
        <w:spacing w:before="240" w:after="240" w:line="405" w:lineRule="atLeast"/>
        <w:textAlignment w:val="baseline"/>
        <w:rPr>
          <w:rFonts w:asciiTheme="majorHAnsi" w:eastAsia="Times New Roman" w:hAnsiTheme="majorHAnsi" w:cs="Times New Roman"/>
          <w:color w:val="auto"/>
          <w:sz w:val="24"/>
          <w:szCs w:val="24"/>
          <w:lang w:val="en-GB" w:eastAsia="en-GB"/>
        </w:rPr>
      </w:pPr>
      <w:r w:rsidRPr="00470E25">
        <w:rPr>
          <w:rFonts w:asciiTheme="majorHAnsi" w:eastAsia="Times New Roman" w:hAnsiTheme="majorHAnsi" w:cs="Times New Roman"/>
          <w:color w:val="auto"/>
          <w:sz w:val="24"/>
          <w:szCs w:val="24"/>
          <w:lang w:val="en-GB" w:eastAsia="en-GB"/>
        </w:rPr>
        <w:t xml:space="preserve">The infringement of the company's ethical sourcing code only came to light because of a BBC documentary </w:t>
      </w:r>
      <w:r w:rsidRPr="009262DC">
        <w:rPr>
          <w:rFonts w:asciiTheme="majorHAnsi" w:eastAsia="Times New Roman" w:hAnsiTheme="majorHAnsi" w:cs="Times New Roman"/>
          <w:color w:val="auto"/>
          <w:sz w:val="24"/>
          <w:szCs w:val="24"/>
          <w:lang w:val="en-GB" w:eastAsia="en-GB"/>
        </w:rPr>
        <w:t>which was to be screened.</w:t>
      </w:r>
      <w:r w:rsidRPr="00470E25">
        <w:rPr>
          <w:rFonts w:asciiTheme="majorHAnsi" w:eastAsia="Times New Roman" w:hAnsiTheme="majorHAnsi" w:cs="Times New Roman"/>
          <w:color w:val="auto"/>
          <w:sz w:val="24"/>
          <w:szCs w:val="24"/>
          <w:lang w:val="en-GB" w:eastAsia="en-GB"/>
        </w:rPr>
        <w:t xml:space="preserve"> </w:t>
      </w:r>
    </w:p>
    <w:p w14:paraId="6120B02A" w14:textId="76D01090" w:rsidR="00470E25" w:rsidRPr="009262DC" w:rsidRDefault="00470E25" w:rsidP="00470E25">
      <w:pPr>
        <w:spacing w:before="240" w:after="240" w:line="405" w:lineRule="atLeast"/>
        <w:textAlignment w:val="baseline"/>
        <w:rPr>
          <w:rFonts w:asciiTheme="majorHAnsi" w:eastAsia="Times New Roman" w:hAnsiTheme="majorHAnsi" w:cs="Times New Roman"/>
          <w:color w:val="auto"/>
          <w:sz w:val="24"/>
          <w:szCs w:val="24"/>
          <w:lang w:val="en-GB" w:eastAsia="en-GB"/>
        </w:rPr>
      </w:pPr>
      <w:r w:rsidRPr="00470E25">
        <w:rPr>
          <w:rFonts w:asciiTheme="majorHAnsi" w:eastAsia="Times New Roman" w:hAnsiTheme="majorHAnsi" w:cs="Times New Roman"/>
          <w:color w:val="auto"/>
          <w:sz w:val="24"/>
          <w:szCs w:val="24"/>
          <w:lang w:val="en-GB" w:eastAsia="en-GB"/>
        </w:rPr>
        <w:t>Primark stressed that it had taken swift action as a result of the investigations. "As soon as Primark was made aware of the facts, the company acted immediately, cancelling all new orders with the factories concerned and withdrawing from sale the embroidered garments involved," it said.</w:t>
      </w:r>
    </w:p>
    <w:p w14:paraId="27184D10" w14:textId="41061AC7" w:rsidR="00470E25" w:rsidRPr="009262DC" w:rsidRDefault="00470E25" w:rsidP="00470E25">
      <w:pPr>
        <w:spacing w:before="240" w:after="240" w:line="405" w:lineRule="atLeast"/>
        <w:textAlignment w:val="baseline"/>
        <w:rPr>
          <w:rFonts w:asciiTheme="majorHAnsi" w:eastAsia="Times New Roman" w:hAnsiTheme="majorHAnsi" w:cs="Times New Roman"/>
          <w:color w:val="auto"/>
          <w:sz w:val="24"/>
          <w:szCs w:val="24"/>
          <w:lang w:val="en-GB" w:eastAsia="en-GB"/>
        </w:rPr>
      </w:pPr>
      <w:r w:rsidRPr="009262DC">
        <w:rPr>
          <w:rFonts w:asciiTheme="majorHAnsi" w:eastAsia="Times New Roman" w:hAnsiTheme="majorHAnsi" w:cs="Times New Roman"/>
          <w:color w:val="auto"/>
          <w:sz w:val="24"/>
          <w:szCs w:val="24"/>
          <w:lang w:val="en-GB" w:eastAsia="en-GB"/>
        </w:rPr>
        <w:t xml:space="preserve">Independent (2008) </w:t>
      </w:r>
      <w:r w:rsidR="003D58DB">
        <w:rPr>
          <w:rFonts w:asciiTheme="majorHAnsi" w:eastAsia="Times New Roman" w:hAnsiTheme="majorHAnsi" w:cs="Times New Roman"/>
          <w:color w:val="auto"/>
          <w:sz w:val="24"/>
          <w:szCs w:val="24"/>
          <w:lang w:val="en-GB" w:eastAsia="en-GB"/>
        </w:rPr>
        <w:t>accessed on 10/07/2019</w:t>
      </w:r>
    </w:p>
    <w:p w14:paraId="5B70CB08" w14:textId="6611F26D" w:rsidR="00470E25" w:rsidRPr="009262DC" w:rsidRDefault="007F10C1" w:rsidP="00470E25">
      <w:pPr>
        <w:spacing w:before="240" w:after="240" w:line="405" w:lineRule="atLeast"/>
        <w:textAlignment w:val="baseline"/>
        <w:rPr>
          <w:rFonts w:asciiTheme="majorHAnsi" w:eastAsia="Times New Roman" w:hAnsiTheme="majorHAnsi" w:cs="Times New Roman"/>
          <w:color w:val="auto"/>
          <w:sz w:val="24"/>
          <w:szCs w:val="24"/>
          <w:lang w:val="en-GB" w:eastAsia="en-GB"/>
        </w:rPr>
      </w:pPr>
      <w:r w:rsidRPr="009262DC">
        <w:rPr>
          <w:rFonts w:asciiTheme="majorHAnsi" w:eastAsia="Times New Roman" w:hAnsiTheme="majorHAnsi" w:cs="Times New Roman"/>
          <w:color w:val="auto"/>
          <w:sz w:val="24"/>
          <w:szCs w:val="24"/>
          <w:lang w:val="en-GB" w:eastAsia="en-GB"/>
        </w:rPr>
        <w:t xml:space="preserve">Primark now take this matter very seriously to ensure this doesn’t happen anymore. They conduct </w:t>
      </w:r>
      <w:r w:rsidR="00CC3834" w:rsidRPr="009262DC">
        <w:rPr>
          <w:rFonts w:asciiTheme="majorHAnsi" w:eastAsia="Times New Roman" w:hAnsiTheme="majorHAnsi" w:cs="Times New Roman"/>
          <w:color w:val="auto"/>
          <w:sz w:val="24"/>
          <w:szCs w:val="24"/>
          <w:lang w:val="en-GB" w:eastAsia="en-GB"/>
        </w:rPr>
        <w:t xml:space="preserve">checks and audits before using a new supplier to ensure they meet Primark’s standards.  Every supplier is audited every year, Primark have over 3000 audits each year. Primark pay for their audits and they get a detailed picture of the working standards. </w:t>
      </w:r>
    </w:p>
    <w:p w14:paraId="2025359F" w14:textId="4E86C551" w:rsidR="007F10C1" w:rsidRPr="009262DC" w:rsidRDefault="007F10C1" w:rsidP="00470E25">
      <w:pPr>
        <w:spacing w:before="240" w:after="240" w:line="405" w:lineRule="atLeast"/>
        <w:textAlignment w:val="baseline"/>
        <w:rPr>
          <w:rFonts w:asciiTheme="majorHAnsi" w:eastAsia="Times New Roman" w:hAnsiTheme="majorHAnsi" w:cs="Times New Roman"/>
          <w:color w:val="auto"/>
          <w:sz w:val="24"/>
          <w:szCs w:val="24"/>
          <w:lang w:val="en-GB" w:eastAsia="en-GB"/>
        </w:rPr>
      </w:pPr>
    </w:p>
    <w:p w14:paraId="234C82E1" w14:textId="23396441" w:rsidR="007F10C1" w:rsidRPr="009262DC" w:rsidRDefault="007F10C1" w:rsidP="00470E25">
      <w:pPr>
        <w:spacing w:before="240" w:after="240" w:line="405" w:lineRule="atLeast"/>
        <w:textAlignment w:val="baseline"/>
        <w:rPr>
          <w:rFonts w:asciiTheme="majorHAnsi" w:hAnsiTheme="majorHAnsi" w:cs="Arial"/>
          <w:color w:val="auto"/>
          <w:spacing w:val="3"/>
          <w:sz w:val="24"/>
          <w:szCs w:val="24"/>
        </w:rPr>
      </w:pPr>
      <w:r w:rsidRPr="009262DC">
        <w:rPr>
          <w:rFonts w:asciiTheme="majorHAnsi" w:hAnsiTheme="majorHAnsi" w:cs="Arial"/>
          <w:color w:val="auto"/>
          <w:spacing w:val="3"/>
          <w:sz w:val="24"/>
          <w:szCs w:val="24"/>
        </w:rPr>
        <w:t>Before Primark places its first order, a member of the Ethical Trade and Environmental Sustainability Team meets with the factory to explain the standards required and to carry out a formal audit of current factory conditions. Audits help us to assess a factory’s performance against the Code of Conduct. In the case of new suppliers and their factories, an audit allows us to be confident that the conditions in the factory are acceptable before we approve a factory for use.</w:t>
      </w:r>
    </w:p>
    <w:p w14:paraId="6BC7D951" w14:textId="3634501B" w:rsidR="00CC3834" w:rsidRPr="009262DC" w:rsidRDefault="00CC3834" w:rsidP="00470E25">
      <w:pPr>
        <w:spacing w:before="240" w:after="240" w:line="405" w:lineRule="atLeast"/>
        <w:textAlignment w:val="baseline"/>
        <w:rPr>
          <w:rFonts w:asciiTheme="majorHAnsi" w:hAnsiTheme="majorHAnsi" w:cs="Arial"/>
          <w:color w:val="auto"/>
          <w:spacing w:val="3"/>
          <w:sz w:val="24"/>
          <w:szCs w:val="24"/>
        </w:rPr>
      </w:pPr>
      <w:r w:rsidRPr="009262DC">
        <w:rPr>
          <w:rFonts w:asciiTheme="majorHAnsi" w:hAnsiTheme="majorHAnsi" w:cs="Arial"/>
          <w:color w:val="auto"/>
          <w:spacing w:val="3"/>
          <w:sz w:val="24"/>
          <w:szCs w:val="24"/>
        </w:rPr>
        <w:lastRenderedPageBreak/>
        <w:t>Primark (2019)</w:t>
      </w:r>
      <w:r w:rsidR="004338A9">
        <w:rPr>
          <w:rFonts w:asciiTheme="majorHAnsi" w:hAnsiTheme="majorHAnsi" w:cs="Arial"/>
          <w:color w:val="auto"/>
          <w:spacing w:val="3"/>
          <w:sz w:val="24"/>
          <w:szCs w:val="24"/>
        </w:rPr>
        <w:t xml:space="preserve"> accessed on 04/07/2019</w:t>
      </w:r>
    </w:p>
    <w:p w14:paraId="3EB449DB" w14:textId="4A49DF4C" w:rsidR="00CC3834" w:rsidRPr="009262DC" w:rsidRDefault="006D14F0" w:rsidP="00470E25">
      <w:pPr>
        <w:spacing w:before="240" w:after="240" w:line="405" w:lineRule="atLeast"/>
        <w:textAlignment w:val="baseline"/>
        <w:rPr>
          <w:rFonts w:asciiTheme="majorHAnsi" w:hAnsiTheme="majorHAnsi" w:cs="Arial"/>
          <w:color w:val="auto"/>
          <w:spacing w:val="3"/>
          <w:sz w:val="24"/>
          <w:szCs w:val="24"/>
        </w:rPr>
      </w:pPr>
      <w:r w:rsidRPr="009262DC">
        <w:rPr>
          <w:rFonts w:asciiTheme="majorHAnsi" w:hAnsiTheme="majorHAnsi" w:cs="Arial"/>
          <w:color w:val="auto"/>
          <w:spacing w:val="3"/>
          <w:sz w:val="24"/>
          <w:szCs w:val="24"/>
        </w:rPr>
        <w:t xml:space="preserve">Despite </w:t>
      </w:r>
      <w:r w:rsidR="00742207" w:rsidRPr="009262DC">
        <w:rPr>
          <w:rFonts w:asciiTheme="majorHAnsi" w:hAnsiTheme="majorHAnsi" w:cs="Arial"/>
          <w:color w:val="auto"/>
          <w:spacing w:val="3"/>
          <w:sz w:val="24"/>
          <w:szCs w:val="24"/>
        </w:rPr>
        <w:t>Primark’s</w:t>
      </w:r>
      <w:r w:rsidRPr="009262DC">
        <w:rPr>
          <w:rFonts w:asciiTheme="majorHAnsi" w:hAnsiTheme="majorHAnsi" w:cs="Arial"/>
          <w:color w:val="auto"/>
          <w:spacing w:val="3"/>
          <w:sz w:val="24"/>
          <w:szCs w:val="24"/>
        </w:rPr>
        <w:t xml:space="preserve"> retail success they struggle to over come the consumers pre-fixed notion that fast fashion is not sustainable and is not ethically made. This is due to the collapse of the Rana Plaza on the 24</w:t>
      </w:r>
      <w:r w:rsidRPr="009262DC">
        <w:rPr>
          <w:rFonts w:asciiTheme="majorHAnsi" w:hAnsiTheme="majorHAnsi" w:cs="Arial"/>
          <w:color w:val="auto"/>
          <w:spacing w:val="3"/>
          <w:sz w:val="24"/>
          <w:szCs w:val="24"/>
          <w:vertAlign w:val="superscript"/>
        </w:rPr>
        <w:t>th</w:t>
      </w:r>
      <w:r w:rsidRPr="009262DC">
        <w:rPr>
          <w:rFonts w:asciiTheme="majorHAnsi" w:hAnsiTheme="majorHAnsi" w:cs="Arial"/>
          <w:color w:val="auto"/>
          <w:spacing w:val="3"/>
          <w:sz w:val="24"/>
          <w:szCs w:val="24"/>
        </w:rPr>
        <w:t xml:space="preserve"> April 2013. </w:t>
      </w:r>
      <w:r w:rsidR="00742207" w:rsidRPr="009262DC">
        <w:rPr>
          <w:rFonts w:asciiTheme="majorHAnsi" w:hAnsiTheme="majorHAnsi" w:cs="Arial"/>
          <w:color w:val="auto"/>
          <w:spacing w:val="3"/>
          <w:sz w:val="24"/>
          <w:szCs w:val="24"/>
        </w:rPr>
        <w:t xml:space="preserve">This building house five garment factories which manufactured products for 28 brands including Primark. </w:t>
      </w:r>
    </w:p>
    <w:p w14:paraId="16255E5E" w14:textId="75915C4E" w:rsidR="00CC3834" w:rsidRPr="009262DC" w:rsidRDefault="00742207" w:rsidP="00470E2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In the absence of basic workplace health and safety standards, these workers have become the victims of systematic human rights violations, suffering while others get rich to make fashionable clothes for faceless consumers. The very market that created the masterminds who are root and reason for this injustice remain untouched, while people continue to argue over responsibility for the deaths of these workers. Whether it’s the garments owners, government, buyers, retailers or consumers in the West, no one wants to take responsibility, instead pointing the finger at others.</w:t>
      </w:r>
    </w:p>
    <w:p w14:paraId="648F10C6" w14:textId="071B1C4C" w:rsidR="00742207" w:rsidRPr="009262DC" w:rsidRDefault="00742207" w:rsidP="00470E2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 xml:space="preserve">Open democracy (2019) </w:t>
      </w:r>
      <w:r w:rsidR="004338A9">
        <w:rPr>
          <w:rFonts w:asciiTheme="majorHAnsi" w:hAnsiTheme="majorHAnsi"/>
          <w:color w:val="auto"/>
          <w:sz w:val="24"/>
          <w:szCs w:val="24"/>
        </w:rPr>
        <w:t>accessed 11/07/2019</w:t>
      </w:r>
    </w:p>
    <w:p w14:paraId="3307ACA1" w14:textId="316AD31B" w:rsidR="00952385" w:rsidRPr="009262DC" w:rsidRDefault="00952385" w:rsidP="00470E2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 xml:space="preserve">Primark now carry out intensive checks and audits from every supplier and this is redone every year. They also provide in depth information on their website about who and how their clothing is made. On Primark’s website you can click on ‘our ethics’ which then tells you all about how they make the clothes, who makes the clothes, their partners, code of conduct and setting high standards. </w:t>
      </w:r>
    </w:p>
    <w:p w14:paraId="3C46DF4E" w14:textId="42366653" w:rsidR="00952385" w:rsidRPr="009262DC" w:rsidRDefault="00952385" w:rsidP="00470E2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SWOT Analysis on Primark</w:t>
      </w:r>
    </w:p>
    <w:p w14:paraId="3C00627B" w14:textId="236047B9" w:rsidR="00952385" w:rsidRPr="009262DC" w:rsidRDefault="00952385" w:rsidP="0095238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Strengths –</w:t>
      </w:r>
    </w:p>
    <w:p w14:paraId="2884FD59" w14:textId="77777777" w:rsidR="00952385" w:rsidRPr="009262DC" w:rsidRDefault="00952385" w:rsidP="00952385">
      <w:pPr>
        <w:pStyle w:val="NormalWeb"/>
        <w:spacing w:before="113" w:beforeAutospacing="0" w:after="113" w:afterAutospacing="0"/>
        <w:rPr>
          <w:rFonts w:asciiTheme="majorHAnsi" w:hAnsiTheme="majorHAnsi"/>
        </w:rPr>
      </w:pPr>
      <w:r w:rsidRPr="009262DC">
        <w:rPr>
          <w:rFonts w:asciiTheme="majorHAnsi" w:hAnsiTheme="majorHAnsi"/>
        </w:rPr>
        <w:t>Employs 50,000 people all over the world.</w:t>
      </w:r>
    </w:p>
    <w:p w14:paraId="72E8B3E7" w14:textId="2EFB355E" w:rsidR="00952385" w:rsidRPr="009262DC" w:rsidRDefault="00952385" w:rsidP="00952385">
      <w:pPr>
        <w:pStyle w:val="NormalWeb"/>
        <w:spacing w:before="113" w:beforeAutospacing="0" w:after="113" w:afterAutospacing="0"/>
        <w:rPr>
          <w:rFonts w:asciiTheme="majorHAnsi" w:hAnsiTheme="majorHAnsi"/>
        </w:rPr>
      </w:pPr>
      <w:r w:rsidRPr="009262DC">
        <w:rPr>
          <w:rFonts w:asciiTheme="majorHAnsi" w:hAnsiTheme="majorHAnsi"/>
        </w:rPr>
        <w:t xml:space="preserve">Primark has an extensive range of apparels including menswear, womenswear, children’s wear, lingerie, footwear, accessories, hosiery and home wear. </w:t>
      </w:r>
      <w:r w:rsidRPr="009262DC">
        <w:rPr>
          <w:rFonts w:asciiTheme="majorHAnsi" w:hAnsiTheme="majorHAnsi"/>
        </w:rPr>
        <w:br/>
      </w:r>
      <w:r w:rsidR="004338A9">
        <w:rPr>
          <w:rFonts w:asciiTheme="majorHAnsi" w:hAnsiTheme="majorHAnsi"/>
        </w:rPr>
        <w:t>+</w:t>
      </w:r>
      <w:r w:rsidRPr="009262DC">
        <w:rPr>
          <w:rFonts w:asciiTheme="majorHAnsi" w:hAnsiTheme="majorHAnsi"/>
        </w:rPr>
        <w:t>Profits increased at constant currency and increase its reach also</w:t>
      </w:r>
      <w:r w:rsidRPr="009262DC">
        <w:rPr>
          <w:rFonts w:asciiTheme="majorHAnsi" w:hAnsiTheme="majorHAnsi"/>
        </w:rPr>
        <w:br/>
        <w:t xml:space="preserve">Primark has made its ethical trade programs even bigger by increasing presence to </w:t>
      </w:r>
      <w:r w:rsidRPr="009262DC">
        <w:rPr>
          <w:rFonts w:asciiTheme="majorHAnsi" w:hAnsiTheme="majorHAnsi"/>
        </w:rPr>
        <w:lastRenderedPageBreak/>
        <w:t>7 countries which help maintain Primark source sustainable goods</w:t>
      </w:r>
      <w:r w:rsidRPr="009262DC">
        <w:rPr>
          <w:rFonts w:asciiTheme="majorHAnsi" w:hAnsiTheme="majorHAnsi"/>
        </w:rPr>
        <w:br/>
        <w:t>No advertising costs, relies on Word-of-mouth advertising</w:t>
      </w:r>
    </w:p>
    <w:p w14:paraId="644A9BAD" w14:textId="1861A8CD" w:rsidR="00952385" w:rsidRPr="009262DC" w:rsidRDefault="00952385" w:rsidP="00952385">
      <w:pPr>
        <w:pStyle w:val="NormalWeb"/>
        <w:spacing w:before="113" w:beforeAutospacing="0" w:after="113" w:afterAutospacing="0"/>
        <w:rPr>
          <w:rFonts w:asciiTheme="majorHAnsi" w:hAnsiTheme="majorHAnsi"/>
        </w:rPr>
      </w:pPr>
      <w:r w:rsidRPr="009262DC">
        <w:rPr>
          <w:rFonts w:asciiTheme="majorHAnsi" w:hAnsiTheme="majorHAnsi"/>
        </w:rPr>
        <w:t>Sales at Primark increased year on year </w:t>
      </w:r>
      <w:r w:rsidRPr="009262DC">
        <w:rPr>
          <w:rFonts w:asciiTheme="majorHAnsi" w:hAnsiTheme="majorHAnsi"/>
        </w:rPr>
        <w:br/>
        <w:t>Paid long term compensation to the victim’s family in the Rana complex incident in Dhaka, Bangladesh</w:t>
      </w:r>
    </w:p>
    <w:p w14:paraId="1D43384E" w14:textId="206FDF0C" w:rsidR="00952385" w:rsidRPr="009262DC" w:rsidRDefault="00952385" w:rsidP="00952385">
      <w:pPr>
        <w:pStyle w:val="NormalWeb"/>
        <w:spacing w:before="113" w:beforeAutospacing="0" w:after="113" w:afterAutospacing="0"/>
        <w:rPr>
          <w:rFonts w:asciiTheme="majorHAnsi" w:hAnsiTheme="majorHAnsi"/>
        </w:rPr>
      </w:pPr>
      <w:r w:rsidRPr="009262DC">
        <w:rPr>
          <w:rFonts w:asciiTheme="majorHAnsi" w:hAnsiTheme="majorHAnsi"/>
        </w:rPr>
        <w:t>Strong presence across Europe with nearly 300 stores, also known as Penney’s in Ireland</w:t>
      </w:r>
    </w:p>
    <w:p w14:paraId="37E3E488" w14:textId="084DD5C0" w:rsidR="00952385" w:rsidRPr="009262DC" w:rsidRDefault="00952385" w:rsidP="0095238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 xml:space="preserve">Weaknesses – </w:t>
      </w:r>
    </w:p>
    <w:p w14:paraId="6A51A019" w14:textId="5772C4F0" w:rsidR="00952385" w:rsidRPr="009262DC" w:rsidRDefault="00952385" w:rsidP="0095238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Due to slow economic growth of EU, it held back overall profit for the group</w:t>
      </w:r>
      <w:r w:rsidRPr="009262DC">
        <w:rPr>
          <w:rFonts w:asciiTheme="majorHAnsi" w:hAnsiTheme="majorHAnsi"/>
          <w:color w:val="auto"/>
          <w:sz w:val="24"/>
          <w:szCs w:val="24"/>
        </w:rPr>
        <w:br/>
        <w:t>Outsourcing of the manufacturing of apparels may lead to inconsistencies in quality</w:t>
      </w:r>
    </w:p>
    <w:p w14:paraId="3C6C3827" w14:textId="006E7A98" w:rsidR="00952385" w:rsidRPr="009262DC" w:rsidRDefault="00952385" w:rsidP="0095238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 xml:space="preserve">Opportunities – </w:t>
      </w:r>
    </w:p>
    <w:p w14:paraId="3AD092F8" w14:textId="2961D5D6" w:rsidR="00952385" w:rsidRPr="009262DC" w:rsidRDefault="00952385" w:rsidP="00952385">
      <w:pPr>
        <w:pStyle w:val="ListParagraph"/>
        <w:spacing w:before="240" w:after="240" w:line="405" w:lineRule="atLeast"/>
        <w:textAlignment w:val="baseline"/>
        <w:rPr>
          <w:rFonts w:asciiTheme="majorHAnsi" w:hAnsiTheme="majorHAnsi"/>
          <w:color w:val="auto"/>
          <w:sz w:val="24"/>
          <w:szCs w:val="24"/>
        </w:rPr>
      </w:pPr>
    </w:p>
    <w:p w14:paraId="7F5F0A7B" w14:textId="57235264" w:rsidR="00952385" w:rsidRPr="009262DC" w:rsidRDefault="00952385" w:rsidP="00952385">
      <w:pPr>
        <w:pStyle w:val="NormalWeb"/>
        <w:spacing w:before="113" w:beforeAutospacing="0" w:after="113" w:afterAutospacing="0"/>
        <w:rPr>
          <w:rFonts w:asciiTheme="majorHAnsi" w:hAnsiTheme="majorHAnsi"/>
        </w:rPr>
      </w:pPr>
      <w:r w:rsidRPr="009262DC">
        <w:rPr>
          <w:rFonts w:asciiTheme="majorHAnsi" w:hAnsiTheme="majorHAnsi"/>
        </w:rPr>
        <w:t>Primark will continue to focus in Europe by opening further stores in many cities like Lisbon, Madrid, Berlin, Cologne, Düsseldorf, Vienna etc.</w:t>
      </w:r>
      <w:r w:rsidRPr="009262DC">
        <w:rPr>
          <w:rFonts w:asciiTheme="majorHAnsi" w:hAnsiTheme="majorHAnsi"/>
        </w:rPr>
        <w:br/>
        <w:t>Primark should open stores in countries like the Middle east, India, China, South Africa, etc.</w:t>
      </w:r>
    </w:p>
    <w:p w14:paraId="7C22044B" w14:textId="1AC45941" w:rsidR="00952385" w:rsidRPr="009262DC" w:rsidRDefault="00952385" w:rsidP="00952385">
      <w:pPr>
        <w:pStyle w:val="NormalWeb"/>
        <w:spacing w:before="113" w:beforeAutospacing="0" w:after="113" w:afterAutospacing="0"/>
        <w:rPr>
          <w:rFonts w:asciiTheme="majorHAnsi" w:hAnsiTheme="majorHAnsi"/>
        </w:rPr>
      </w:pPr>
      <w:r w:rsidRPr="009262DC">
        <w:rPr>
          <w:rFonts w:asciiTheme="majorHAnsi" w:hAnsiTheme="majorHAnsi"/>
        </w:rPr>
        <w:t>After extensive research, Primark will launch in North-east of the US</w:t>
      </w:r>
    </w:p>
    <w:p w14:paraId="400BBBF0" w14:textId="7F0C1AE3" w:rsidR="00952385" w:rsidRPr="009262DC" w:rsidRDefault="00952385" w:rsidP="00952385">
      <w:pPr>
        <w:pStyle w:val="NormalWeb"/>
        <w:spacing w:before="113" w:beforeAutospacing="0" w:after="113" w:afterAutospacing="0"/>
        <w:rPr>
          <w:rFonts w:asciiTheme="majorHAnsi" w:hAnsiTheme="majorHAnsi"/>
        </w:rPr>
      </w:pPr>
      <w:r w:rsidRPr="009262DC">
        <w:rPr>
          <w:rFonts w:asciiTheme="majorHAnsi" w:hAnsiTheme="majorHAnsi"/>
        </w:rPr>
        <w:t>Sportswear is one of the fastest growing segments for Primark</w:t>
      </w:r>
    </w:p>
    <w:p w14:paraId="71678A72" w14:textId="266B538B" w:rsidR="00952385" w:rsidRPr="009262DC" w:rsidRDefault="00952385" w:rsidP="0095238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 xml:space="preserve">Threats – </w:t>
      </w:r>
    </w:p>
    <w:p w14:paraId="45E6A1C1" w14:textId="0060EBAA" w:rsidR="00952385" w:rsidRPr="009262DC" w:rsidRDefault="00952385" w:rsidP="0095238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 xml:space="preserve">Since all its stores are in Europe, its sales </w:t>
      </w:r>
      <w:r w:rsidR="002752EC" w:rsidRPr="009262DC">
        <w:rPr>
          <w:rFonts w:asciiTheme="majorHAnsi" w:hAnsiTheme="majorHAnsi"/>
          <w:color w:val="auto"/>
          <w:sz w:val="24"/>
          <w:szCs w:val="24"/>
        </w:rPr>
        <w:t>are</w:t>
      </w:r>
      <w:r w:rsidRPr="009262DC">
        <w:rPr>
          <w:rFonts w:asciiTheme="majorHAnsi" w:hAnsiTheme="majorHAnsi"/>
          <w:color w:val="auto"/>
          <w:sz w:val="24"/>
          <w:szCs w:val="24"/>
        </w:rPr>
        <w:t xml:space="preserve"> dependent on the economy of EU which is on the low growth trajectory</w:t>
      </w:r>
      <w:r w:rsidRPr="009262DC">
        <w:rPr>
          <w:rFonts w:asciiTheme="majorHAnsi" w:hAnsiTheme="majorHAnsi"/>
          <w:color w:val="auto"/>
          <w:sz w:val="24"/>
          <w:szCs w:val="24"/>
        </w:rPr>
        <w:br/>
        <w:t>No presence in emerging markets</w:t>
      </w:r>
      <w:r w:rsidRPr="009262DC">
        <w:rPr>
          <w:rFonts w:asciiTheme="majorHAnsi" w:hAnsiTheme="majorHAnsi"/>
          <w:color w:val="auto"/>
          <w:sz w:val="24"/>
          <w:szCs w:val="24"/>
        </w:rPr>
        <w:br/>
        <w:t>Supply chain is vulnerable to natural disasters and other incidents.</w:t>
      </w:r>
    </w:p>
    <w:p w14:paraId="64E40BEA" w14:textId="6897F72E" w:rsidR="00952385" w:rsidRPr="009262DC" w:rsidRDefault="00952385" w:rsidP="00952385">
      <w:pPr>
        <w:spacing w:before="240" w:after="240" w:line="405" w:lineRule="atLeast"/>
        <w:textAlignment w:val="baseline"/>
        <w:rPr>
          <w:rFonts w:asciiTheme="majorHAnsi" w:hAnsiTheme="majorHAnsi"/>
          <w:color w:val="auto"/>
          <w:sz w:val="24"/>
          <w:szCs w:val="24"/>
        </w:rPr>
      </w:pPr>
      <w:proofErr w:type="spellStart"/>
      <w:r w:rsidRPr="009262DC">
        <w:rPr>
          <w:rFonts w:asciiTheme="majorHAnsi" w:hAnsiTheme="majorHAnsi"/>
          <w:color w:val="auto"/>
          <w:sz w:val="24"/>
          <w:szCs w:val="24"/>
        </w:rPr>
        <w:t>Mba</w:t>
      </w:r>
      <w:proofErr w:type="spellEnd"/>
      <w:r w:rsidRPr="009262DC">
        <w:rPr>
          <w:rFonts w:asciiTheme="majorHAnsi" w:hAnsiTheme="majorHAnsi"/>
          <w:color w:val="auto"/>
          <w:sz w:val="24"/>
          <w:szCs w:val="24"/>
        </w:rPr>
        <w:t xml:space="preserve"> skool.com (2008)</w:t>
      </w:r>
      <w:r w:rsidR="004338A9">
        <w:rPr>
          <w:rFonts w:asciiTheme="majorHAnsi" w:hAnsiTheme="majorHAnsi"/>
          <w:color w:val="auto"/>
          <w:sz w:val="24"/>
          <w:szCs w:val="24"/>
        </w:rPr>
        <w:t xml:space="preserve"> accessed on 11/07/2019</w:t>
      </w:r>
    </w:p>
    <w:p w14:paraId="7653AAEB" w14:textId="0D2BF59A" w:rsidR="00472386" w:rsidRPr="009262DC" w:rsidRDefault="00472386" w:rsidP="0095238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 xml:space="preserve">In 2008 The oil prices were raised to the highest it has ever been. Primark would have been affected by this. Primark relies very heavily on transportation, as it has </w:t>
      </w:r>
      <w:r w:rsidRPr="009262DC">
        <w:rPr>
          <w:rFonts w:asciiTheme="majorHAnsi" w:hAnsiTheme="majorHAnsi"/>
          <w:color w:val="auto"/>
          <w:sz w:val="24"/>
          <w:szCs w:val="24"/>
        </w:rPr>
        <w:lastRenderedPageBreak/>
        <w:t xml:space="preserve">only two distribution </w:t>
      </w:r>
      <w:r w:rsidR="002752EC" w:rsidRPr="009262DC">
        <w:rPr>
          <w:rFonts w:asciiTheme="majorHAnsi" w:hAnsiTheme="majorHAnsi"/>
          <w:color w:val="auto"/>
          <w:sz w:val="24"/>
          <w:szCs w:val="24"/>
        </w:rPr>
        <w:t>centers</w:t>
      </w:r>
      <w:r w:rsidRPr="009262DC">
        <w:rPr>
          <w:rFonts w:asciiTheme="majorHAnsi" w:hAnsiTheme="majorHAnsi"/>
          <w:color w:val="auto"/>
          <w:sz w:val="24"/>
          <w:szCs w:val="24"/>
        </w:rPr>
        <w:t xml:space="preserve">. Primark would have experienced high fuel costs and heavy shipping costs, this will increase costs and cut into Primark’s profit margins. </w:t>
      </w:r>
    </w:p>
    <w:p w14:paraId="6A79D768" w14:textId="5A2157BF" w:rsidR="002752EC" w:rsidRPr="009262DC" w:rsidRDefault="002752EC" w:rsidP="0095238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PHD Essay (2017)</w:t>
      </w:r>
      <w:r w:rsidR="004338A9">
        <w:rPr>
          <w:rFonts w:asciiTheme="majorHAnsi" w:hAnsiTheme="majorHAnsi"/>
          <w:color w:val="auto"/>
          <w:sz w:val="24"/>
          <w:szCs w:val="24"/>
        </w:rPr>
        <w:t xml:space="preserve"> accessed on 11/07/2019</w:t>
      </w:r>
    </w:p>
    <w:p w14:paraId="4E89F62B" w14:textId="2684AECA" w:rsidR="00952385" w:rsidRPr="009262DC" w:rsidRDefault="00F829EC" w:rsidP="0095238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Primark’s</w:t>
      </w:r>
      <w:r w:rsidR="00952385" w:rsidRPr="009262DC">
        <w:rPr>
          <w:rFonts w:asciiTheme="majorHAnsi" w:hAnsiTheme="majorHAnsi"/>
          <w:color w:val="auto"/>
          <w:sz w:val="24"/>
          <w:szCs w:val="24"/>
        </w:rPr>
        <w:t xml:space="preserve"> </w:t>
      </w:r>
      <w:r w:rsidRPr="009262DC">
        <w:rPr>
          <w:rFonts w:asciiTheme="majorHAnsi" w:hAnsiTheme="majorHAnsi"/>
          <w:color w:val="auto"/>
          <w:sz w:val="24"/>
          <w:szCs w:val="24"/>
        </w:rPr>
        <w:t>internal political issues</w:t>
      </w:r>
      <w:r w:rsidR="00952385" w:rsidRPr="009262DC">
        <w:rPr>
          <w:rFonts w:asciiTheme="majorHAnsi" w:hAnsiTheme="majorHAnsi"/>
          <w:color w:val="auto"/>
          <w:sz w:val="24"/>
          <w:szCs w:val="24"/>
        </w:rPr>
        <w:t xml:space="preserve"> </w:t>
      </w:r>
      <w:r w:rsidRPr="009262DC">
        <w:rPr>
          <w:rFonts w:asciiTheme="majorHAnsi" w:hAnsiTheme="majorHAnsi"/>
          <w:color w:val="auto"/>
          <w:sz w:val="24"/>
          <w:szCs w:val="24"/>
        </w:rPr>
        <w:t xml:space="preserve">since the collapse of the Rana Plaza have now been stepped up. </w:t>
      </w:r>
      <w:r w:rsidRPr="009262DC">
        <w:rPr>
          <w:rFonts w:asciiTheme="majorHAnsi" w:hAnsiTheme="majorHAnsi"/>
          <w:color w:val="auto"/>
          <w:sz w:val="24"/>
          <w:szCs w:val="24"/>
        </w:rPr>
        <w:tab/>
        <w:t xml:space="preserve">They carry out intensive surveys of buildings and the quality of the working environment to ensure all is to high working standard. </w:t>
      </w:r>
    </w:p>
    <w:p w14:paraId="3062243F" w14:textId="1AD62F4A" w:rsidR="00F829EC" w:rsidRPr="009262DC" w:rsidRDefault="00F829EC" w:rsidP="0095238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 xml:space="preserve">Primark’s now ensures that workers in all their supplier factories are on the national minimum wage. </w:t>
      </w:r>
    </w:p>
    <w:p w14:paraId="25E0E959" w14:textId="0BEA4039" w:rsidR="0043798B" w:rsidRPr="009262DC" w:rsidRDefault="0043798B" w:rsidP="00952385">
      <w:pPr>
        <w:spacing w:before="240" w:after="240" w:line="405" w:lineRule="atLeast"/>
        <w:textAlignment w:val="baseline"/>
        <w:rPr>
          <w:rFonts w:asciiTheme="majorHAnsi" w:hAnsiTheme="majorHAnsi"/>
          <w:color w:val="121212"/>
          <w:sz w:val="24"/>
          <w:szCs w:val="24"/>
        </w:rPr>
      </w:pPr>
      <w:r w:rsidRPr="009262DC">
        <w:rPr>
          <w:rFonts w:asciiTheme="majorHAnsi" w:hAnsiTheme="majorHAnsi"/>
          <w:color w:val="121212"/>
          <w:sz w:val="24"/>
          <w:szCs w:val="24"/>
        </w:rPr>
        <w:t>“When people say the high street is dying, actually the high street is continually innovating,” says Tim Kelly, the company’s director of new business development. And while other brands are experimenting along similar lines, getting customers physically through the doors matters for Primark because the economics of selling online are not in its favor. When a £2.50 T-shirt could cost three times that to deliver, it needs the customer to come to the product, which means its stores must be enticing. But experiences are not the only thing Primark is trialing here. There is a recycling bin on every floor, encouraging customers to deposit old clothes for recycling or resale. There are free water fountains because the cafes don’t sell single-use plastic water bottles, and a new denim range made from sustainable cotton grown with less water, pesticide and fertilizer. For the festival season, the store is pushing eco-friendly glitter because the ordinary kind creates plastic pollution, and, while the greenest solution would probably be to stop wearing glitter, that is not the Primark way. The message is that you can still have fun with fashion, and they will take care of the guilt for you.</w:t>
      </w:r>
    </w:p>
    <w:p w14:paraId="34AE82D4" w14:textId="1FEAF328" w:rsidR="0043798B" w:rsidRPr="009262DC" w:rsidRDefault="0043798B" w:rsidP="0095238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 xml:space="preserve">The Guardian (2019) </w:t>
      </w:r>
      <w:r w:rsidR="004338A9">
        <w:rPr>
          <w:rFonts w:asciiTheme="majorHAnsi" w:hAnsiTheme="majorHAnsi"/>
          <w:color w:val="auto"/>
          <w:sz w:val="24"/>
          <w:szCs w:val="24"/>
        </w:rPr>
        <w:t>accessed on 11/07/2019</w:t>
      </w:r>
    </w:p>
    <w:p w14:paraId="48FE939C" w14:textId="6C55FBCB" w:rsidR="00C51FF0" w:rsidRPr="009262DC" w:rsidRDefault="00C51FF0" w:rsidP="0095238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 xml:space="preserve">Below is a stakeholder analysis diagram for Primark. Primark’s stakeholders include the workers, in the factories where the clothes or products are made. The </w:t>
      </w:r>
      <w:r w:rsidRPr="009262DC">
        <w:rPr>
          <w:rFonts w:asciiTheme="majorHAnsi" w:hAnsiTheme="majorHAnsi"/>
          <w:color w:val="auto"/>
          <w:sz w:val="24"/>
          <w:szCs w:val="24"/>
        </w:rPr>
        <w:lastRenderedPageBreak/>
        <w:t xml:space="preserve">customers that shop and buy the products. The suppliers who produce the products. </w:t>
      </w:r>
    </w:p>
    <w:p w14:paraId="39A9909C" w14:textId="0FA326E6" w:rsidR="00C51FF0" w:rsidRPr="009262DC" w:rsidRDefault="00C51FF0" w:rsidP="0095238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t xml:space="preserve">Primark have a lot of partners, some of these are ACT, Accord, Business fights poverty, Ethical Trading initiative there are many more. </w:t>
      </w:r>
    </w:p>
    <w:p w14:paraId="44289BDC" w14:textId="77777777" w:rsidR="0043798B" w:rsidRPr="009262DC" w:rsidRDefault="0043798B" w:rsidP="00952385">
      <w:pPr>
        <w:spacing w:before="240" w:after="240" w:line="405" w:lineRule="atLeast"/>
        <w:textAlignment w:val="baseline"/>
        <w:rPr>
          <w:rFonts w:asciiTheme="majorHAnsi" w:hAnsiTheme="majorHAnsi"/>
          <w:color w:val="auto"/>
          <w:sz w:val="24"/>
          <w:szCs w:val="24"/>
        </w:rPr>
      </w:pPr>
    </w:p>
    <w:p w14:paraId="4B131C7F" w14:textId="6E19FC1E" w:rsidR="00F829EC" w:rsidRPr="009262DC" w:rsidRDefault="001B2180" w:rsidP="00952385">
      <w:pPr>
        <w:spacing w:before="240" w:after="240" w:line="405" w:lineRule="atLeast"/>
        <w:textAlignment w:val="baseline"/>
        <w:rPr>
          <w:rFonts w:asciiTheme="majorHAnsi" w:hAnsiTheme="majorHAnsi"/>
          <w:color w:val="auto"/>
          <w:sz w:val="24"/>
          <w:szCs w:val="24"/>
        </w:rPr>
      </w:pPr>
      <w:r w:rsidRPr="009262DC">
        <w:rPr>
          <w:noProof/>
          <w:sz w:val="24"/>
          <w:szCs w:val="24"/>
        </w:rPr>
        <w:drawing>
          <wp:inline distT="0" distB="0" distL="0" distR="0" wp14:anchorId="75E9EFC0" wp14:editId="2FB23F10">
            <wp:extent cx="5836596" cy="6244590"/>
            <wp:effectExtent l="0" t="0" r="0" b="3810"/>
            <wp:docPr id="1" name="image" descr="https://i.pinimg.com/236x/28/12/85/281285a671d279ccc512f1014f899653--primark-stuff-to-bu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pinimg.com/236x/28/12/85/281285a671d279ccc512f1014f899653--primark-stuff-to-bu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9617" cy="6269220"/>
                    </a:xfrm>
                    <a:prstGeom prst="rect">
                      <a:avLst/>
                    </a:prstGeom>
                    <a:noFill/>
                    <a:ln>
                      <a:noFill/>
                    </a:ln>
                  </pic:spPr>
                </pic:pic>
              </a:graphicData>
            </a:graphic>
          </wp:inline>
        </w:drawing>
      </w:r>
    </w:p>
    <w:p w14:paraId="743618BD" w14:textId="36EBB518" w:rsidR="00952385" w:rsidRPr="009262DC" w:rsidRDefault="001B2180" w:rsidP="00952385">
      <w:pPr>
        <w:spacing w:before="240" w:after="240" w:line="405" w:lineRule="atLeast"/>
        <w:textAlignment w:val="baseline"/>
        <w:rPr>
          <w:rFonts w:asciiTheme="majorHAnsi" w:hAnsiTheme="majorHAnsi"/>
          <w:color w:val="auto"/>
          <w:sz w:val="24"/>
          <w:szCs w:val="24"/>
        </w:rPr>
      </w:pPr>
      <w:r w:rsidRPr="009262DC">
        <w:rPr>
          <w:rFonts w:asciiTheme="majorHAnsi" w:hAnsiTheme="majorHAnsi"/>
          <w:color w:val="auto"/>
          <w:sz w:val="24"/>
          <w:szCs w:val="24"/>
        </w:rPr>
        <w:lastRenderedPageBreak/>
        <w:t xml:space="preserve">The main issues faced by Primark is making sure their products are ethically produced. They have a zero tolerance for child labor and ensure that no employee works excessive hours. </w:t>
      </w:r>
    </w:p>
    <w:p w14:paraId="2F92BF53" w14:textId="77777777" w:rsidR="001861CD" w:rsidRPr="009262DC" w:rsidRDefault="001861CD" w:rsidP="001861CD">
      <w:pPr>
        <w:pStyle w:val="NormalWeb"/>
        <w:spacing w:before="0" w:beforeAutospacing="0" w:after="360" w:afterAutospacing="0"/>
        <w:rPr>
          <w:rFonts w:asciiTheme="majorHAnsi" w:hAnsiTheme="majorHAnsi"/>
          <w:spacing w:val="3"/>
        </w:rPr>
      </w:pPr>
      <w:r w:rsidRPr="009262DC">
        <w:rPr>
          <w:rFonts w:asciiTheme="majorHAnsi" w:hAnsiTheme="majorHAnsi"/>
          <w:spacing w:val="3"/>
        </w:rPr>
        <w:t>The Primark Code of Conduct is the backbone of the Ethical Trade and Environmental Sustainability Programme. It is a robust set of requirements that forms a key part of the terms and conditions of a supplier’s contract with us. Every factory must commit to meeting it before we’ll work with them. We audit every factory at least once a year, sometimes more, to check whether the standards in our code are being met.</w:t>
      </w:r>
    </w:p>
    <w:p w14:paraId="2BC2A221" w14:textId="77777777" w:rsidR="001861CD" w:rsidRPr="009262DC" w:rsidRDefault="001861CD" w:rsidP="001861CD">
      <w:pPr>
        <w:pStyle w:val="NormalWeb"/>
        <w:spacing w:before="0" w:beforeAutospacing="0" w:after="360" w:afterAutospacing="0"/>
        <w:rPr>
          <w:rFonts w:asciiTheme="majorHAnsi" w:hAnsiTheme="majorHAnsi"/>
          <w:spacing w:val="3"/>
        </w:rPr>
      </w:pPr>
      <w:r w:rsidRPr="009262DC">
        <w:rPr>
          <w:rFonts w:asciiTheme="majorHAnsi" w:hAnsiTheme="majorHAnsi"/>
          <w:spacing w:val="3"/>
        </w:rPr>
        <w:t>The Code sets out 12 core principles. These range from our zero tolerance for issues like child labour and bribery through to the need for factory managers to respect workers’ right to form a trade union, and to ensure workers do not work excessive hours. It also includes our expectation that every factory should be maintaining appropriate environmental practices.</w:t>
      </w:r>
    </w:p>
    <w:p w14:paraId="64D290B2" w14:textId="48D12BFB" w:rsidR="001861CD" w:rsidRPr="009262DC" w:rsidRDefault="001861CD" w:rsidP="001861CD">
      <w:pPr>
        <w:pStyle w:val="NormalWeb"/>
        <w:spacing w:before="0" w:beforeAutospacing="0" w:after="360" w:afterAutospacing="0"/>
        <w:rPr>
          <w:rFonts w:asciiTheme="majorHAnsi" w:hAnsiTheme="majorHAnsi"/>
          <w:spacing w:val="3"/>
        </w:rPr>
      </w:pPr>
      <w:r w:rsidRPr="009262DC">
        <w:rPr>
          <w:rFonts w:asciiTheme="majorHAnsi" w:hAnsiTheme="majorHAnsi"/>
          <w:spacing w:val="3"/>
        </w:rPr>
        <w:t xml:space="preserve">The Primark Code of Conduct has been translated into 40 languages and is available to suppliers and their factories across our supply chain. </w:t>
      </w:r>
    </w:p>
    <w:p w14:paraId="1B911952" w14:textId="776DC9B8" w:rsidR="001861CD" w:rsidRPr="009262DC" w:rsidRDefault="001861CD" w:rsidP="001861CD">
      <w:pPr>
        <w:pStyle w:val="NormalWeb"/>
        <w:spacing w:before="0" w:beforeAutospacing="0" w:after="360" w:afterAutospacing="0"/>
        <w:rPr>
          <w:rFonts w:asciiTheme="majorHAnsi" w:hAnsiTheme="majorHAnsi"/>
          <w:spacing w:val="3"/>
        </w:rPr>
      </w:pPr>
      <w:r w:rsidRPr="009262DC">
        <w:rPr>
          <w:rFonts w:asciiTheme="majorHAnsi" w:hAnsiTheme="majorHAnsi"/>
          <w:spacing w:val="3"/>
        </w:rPr>
        <w:t>Primark (2019)</w:t>
      </w:r>
      <w:r w:rsidR="004338A9">
        <w:rPr>
          <w:rFonts w:asciiTheme="majorHAnsi" w:hAnsiTheme="majorHAnsi"/>
          <w:spacing w:val="3"/>
        </w:rPr>
        <w:t xml:space="preserve"> accessed on 04/07/2019</w:t>
      </w:r>
    </w:p>
    <w:p w14:paraId="0B8F3582" w14:textId="61E613C9" w:rsidR="001861CD" w:rsidRPr="009262DC" w:rsidRDefault="001861CD" w:rsidP="00952385">
      <w:pPr>
        <w:spacing w:before="240" w:after="240" w:line="405" w:lineRule="atLeast"/>
        <w:textAlignment w:val="baseline"/>
        <w:rPr>
          <w:rFonts w:asciiTheme="majorHAnsi" w:hAnsiTheme="majorHAnsi" w:cs="Arial"/>
          <w:color w:val="141414"/>
          <w:sz w:val="24"/>
          <w:szCs w:val="24"/>
        </w:rPr>
      </w:pPr>
      <w:r w:rsidRPr="009262DC">
        <w:rPr>
          <w:rFonts w:asciiTheme="majorHAnsi" w:hAnsiTheme="majorHAnsi" w:cs="Arial"/>
          <w:color w:val="141414"/>
          <w:sz w:val="24"/>
          <w:szCs w:val="24"/>
        </w:rPr>
        <w:t>Primark’s low prices often made people question how the people who work for its suppliers were paid and treated. Primark does not own any factories but shares 98% of suppliers' factories with other well-known retailers, including luxury brands.</w:t>
      </w:r>
    </w:p>
    <w:p w14:paraId="4B88FE86" w14:textId="77777777" w:rsidR="001861CD" w:rsidRPr="009262DC" w:rsidRDefault="001861CD" w:rsidP="001861CD">
      <w:pPr>
        <w:pStyle w:val="NormalWeb"/>
        <w:spacing w:before="0" w:beforeAutospacing="0" w:after="345" w:afterAutospacing="0" w:line="432" w:lineRule="atLeast"/>
        <w:textAlignment w:val="baseline"/>
        <w:rPr>
          <w:rFonts w:asciiTheme="majorHAnsi" w:hAnsiTheme="majorHAnsi"/>
          <w:color w:val="141414"/>
        </w:rPr>
      </w:pPr>
      <w:r w:rsidRPr="009262DC">
        <w:rPr>
          <w:rFonts w:asciiTheme="majorHAnsi" w:hAnsiTheme="majorHAnsi"/>
          <w:color w:val="141414"/>
        </w:rPr>
        <w:t>Prices have no link to good or bad ethics. From the way we source our raw materials, to the way we organise our stores, our business model is based on doing some simple things very differently from other retailers, which is how we keep our prices so low.</w:t>
      </w:r>
    </w:p>
    <w:p w14:paraId="61993B56" w14:textId="77777777" w:rsidR="001861CD" w:rsidRPr="009262DC" w:rsidRDefault="001861CD" w:rsidP="001861CD">
      <w:pPr>
        <w:pStyle w:val="NormalWeb"/>
        <w:spacing w:before="0" w:beforeAutospacing="0" w:after="345" w:afterAutospacing="0" w:line="432" w:lineRule="atLeast"/>
        <w:textAlignment w:val="baseline"/>
        <w:rPr>
          <w:rFonts w:asciiTheme="majorHAnsi" w:hAnsiTheme="majorHAnsi"/>
          <w:color w:val="141414"/>
        </w:rPr>
      </w:pPr>
      <w:r w:rsidRPr="009262DC">
        <w:rPr>
          <w:rFonts w:asciiTheme="majorHAnsi" w:hAnsiTheme="majorHAnsi"/>
          <w:color w:val="141414"/>
        </w:rPr>
        <w:t>"We do almost no advertising, have a much lower margin than many competitors, and make savings by buying in large quantities for stores across eleven countries.</w:t>
      </w:r>
    </w:p>
    <w:p w14:paraId="4E863838" w14:textId="77777777" w:rsidR="001861CD" w:rsidRPr="009262DC" w:rsidRDefault="001861CD" w:rsidP="001861CD">
      <w:pPr>
        <w:pStyle w:val="NormalWeb"/>
        <w:spacing w:before="0" w:beforeAutospacing="0" w:after="345" w:afterAutospacing="0" w:line="432" w:lineRule="atLeast"/>
        <w:textAlignment w:val="baseline"/>
        <w:rPr>
          <w:rFonts w:asciiTheme="majorHAnsi" w:hAnsiTheme="majorHAnsi"/>
          <w:color w:val="141414"/>
        </w:rPr>
      </w:pPr>
      <w:r w:rsidRPr="009262DC">
        <w:rPr>
          <w:rFonts w:asciiTheme="majorHAnsi" w:hAnsiTheme="majorHAnsi"/>
          <w:color w:val="141414"/>
        </w:rPr>
        <w:lastRenderedPageBreak/>
        <w:t>"But we do have high standards. As an international business, Primark has been working hard for many years to ensure that our products are made with respect for workers' rights and the environment. Our standards are set out in our code of conduct, which we require all suppliers and potential suppliers to comply with as a condition of doing business with us."</w:t>
      </w:r>
    </w:p>
    <w:p w14:paraId="494B97B7" w14:textId="6B9E3243" w:rsidR="001861CD" w:rsidRDefault="001861CD" w:rsidP="00952385">
      <w:pPr>
        <w:spacing w:before="240" w:after="240" w:line="405" w:lineRule="atLeast"/>
        <w:textAlignment w:val="baseline"/>
        <w:rPr>
          <w:rFonts w:asciiTheme="majorHAnsi" w:hAnsiTheme="majorHAnsi" w:cs="Arial"/>
          <w:color w:val="141414"/>
          <w:sz w:val="24"/>
          <w:szCs w:val="24"/>
        </w:rPr>
      </w:pPr>
      <w:proofErr w:type="spellStart"/>
      <w:r w:rsidRPr="009262DC">
        <w:rPr>
          <w:rFonts w:asciiTheme="majorHAnsi" w:hAnsiTheme="majorHAnsi" w:cs="Arial"/>
          <w:color w:val="141414"/>
          <w:sz w:val="24"/>
          <w:szCs w:val="24"/>
        </w:rPr>
        <w:t>Conrnwall</w:t>
      </w:r>
      <w:proofErr w:type="spellEnd"/>
      <w:r w:rsidRPr="009262DC">
        <w:rPr>
          <w:rFonts w:asciiTheme="majorHAnsi" w:hAnsiTheme="majorHAnsi" w:cs="Arial"/>
          <w:color w:val="141414"/>
          <w:sz w:val="24"/>
          <w:szCs w:val="24"/>
        </w:rPr>
        <w:t xml:space="preserve"> Live (2019) </w:t>
      </w:r>
      <w:r w:rsidR="004338A9">
        <w:rPr>
          <w:rFonts w:asciiTheme="majorHAnsi" w:hAnsiTheme="majorHAnsi" w:cs="Arial"/>
          <w:color w:val="141414"/>
          <w:sz w:val="24"/>
          <w:szCs w:val="24"/>
        </w:rPr>
        <w:t>accessed on 11/07/2019</w:t>
      </w:r>
    </w:p>
    <w:p w14:paraId="10C09381" w14:textId="14E40D9C" w:rsidR="00956430" w:rsidRPr="00956430" w:rsidRDefault="00956430" w:rsidP="00956430">
      <w:pPr>
        <w:pStyle w:val="Title"/>
        <w:rPr>
          <w:sz w:val="24"/>
          <w:szCs w:val="24"/>
        </w:rPr>
      </w:pPr>
      <w:r w:rsidRPr="00956430">
        <w:rPr>
          <w:sz w:val="24"/>
          <w:szCs w:val="24"/>
        </w:rPr>
        <w:t xml:space="preserve">Conclusion </w:t>
      </w:r>
    </w:p>
    <w:p w14:paraId="162F2544" w14:textId="797B4097" w:rsidR="001861CD" w:rsidRPr="009262DC" w:rsidRDefault="001861CD" w:rsidP="00952385">
      <w:pPr>
        <w:spacing w:before="240" w:after="240" w:line="405" w:lineRule="atLeast"/>
        <w:textAlignment w:val="baseline"/>
        <w:rPr>
          <w:rFonts w:asciiTheme="majorHAnsi" w:hAnsiTheme="majorHAnsi" w:cs="Arial"/>
          <w:color w:val="141414"/>
          <w:sz w:val="24"/>
          <w:szCs w:val="24"/>
        </w:rPr>
      </w:pPr>
      <w:r w:rsidRPr="009262DC">
        <w:rPr>
          <w:rFonts w:asciiTheme="majorHAnsi" w:hAnsiTheme="majorHAnsi" w:cs="Arial"/>
          <w:color w:val="141414"/>
          <w:sz w:val="24"/>
          <w:szCs w:val="24"/>
        </w:rPr>
        <w:t>C</w:t>
      </w:r>
      <w:r w:rsidR="00C51FF0" w:rsidRPr="009262DC">
        <w:rPr>
          <w:rFonts w:asciiTheme="majorHAnsi" w:hAnsiTheme="majorHAnsi" w:cs="Arial"/>
          <w:color w:val="141414"/>
          <w:sz w:val="24"/>
          <w:szCs w:val="24"/>
        </w:rPr>
        <w:t>ustomers</w:t>
      </w:r>
      <w:r w:rsidRPr="009262DC">
        <w:rPr>
          <w:rFonts w:asciiTheme="majorHAnsi" w:hAnsiTheme="majorHAnsi" w:cs="Arial"/>
          <w:color w:val="141414"/>
          <w:sz w:val="24"/>
          <w:szCs w:val="24"/>
        </w:rPr>
        <w:t xml:space="preserve"> </w:t>
      </w:r>
      <w:r w:rsidR="00D55F56" w:rsidRPr="009262DC">
        <w:rPr>
          <w:rFonts w:asciiTheme="majorHAnsi" w:hAnsiTheme="majorHAnsi" w:cs="Arial"/>
          <w:color w:val="141414"/>
          <w:sz w:val="24"/>
          <w:szCs w:val="24"/>
        </w:rPr>
        <w:t xml:space="preserve">find this hard to believe when stitched into clothes they have found messages saying ‘forced to work exhausting hours’ and ‘degrading sweatshop conditions’ </w:t>
      </w:r>
    </w:p>
    <w:p w14:paraId="4577D3AD" w14:textId="1CBCB196" w:rsidR="00D55F56" w:rsidRPr="009262DC" w:rsidRDefault="00D55F56" w:rsidP="00952385">
      <w:pPr>
        <w:spacing w:before="240" w:after="240" w:line="405" w:lineRule="atLeast"/>
        <w:textAlignment w:val="baseline"/>
        <w:rPr>
          <w:rFonts w:asciiTheme="majorHAnsi" w:hAnsiTheme="majorHAnsi" w:cs="Arial"/>
          <w:color w:val="141414"/>
          <w:sz w:val="24"/>
          <w:szCs w:val="24"/>
        </w:rPr>
      </w:pPr>
      <w:r w:rsidRPr="009262DC">
        <w:rPr>
          <w:rFonts w:asciiTheme="majorHAnsi" w:hAnsiTheme="majorHAnsi" w:cs="Arial"/>
          <w:color w:val="141414"/>
          <w:sz w:val="24"/>
          <w:szCs w:val="24"/>
        </w:rPr>
        <w:t xml:space="preserve">Primark say they </w:t>
      </w:r>
      <w:r w:rsidR="002752EC" w:rsidRPr="009262DC">
        <w:rPr>
          <w:rFonts w:asciiTheme="majorHAnsi" w:hAnsiTheme="majorHAnsi" w:cs="Arial"/>
          <w:color w:val="141414"/>
          <w:sz w:val="24"/>
          <w:szCs w:val="24"/>
        </w:rPr>
        <w:t>can</w:t>
      </w:r>
      <w:r w:rsidRPr="009262DC">
        <w:rPr>
          <w:rFonts w:asciiTheme="majorHAnsi" w:hAnsiTheme="majorHAnsi" w:cs="Arial"/>
          <w:color w:val="141414"/>
          <w:sz w:val="24"/>
          <w:szCs w:val="24"/>
        </w:rPr>
        <w:t xml:space="preserve"> keep their prices low due to very little advertising and ordering in bulk. </w:t>
      </w:r>
    </w:p>
    <w:p w14:paraId="0DF58550" w14:textId="03298EF6" w:rsidR="0043798B" w:rsidRPr="009262DC" w:rsidRDefault="0043798B" w:rsidP="00952385">
      <w:pPr>
        <w:spacing w:before="240" w:after="240" w:line="405" w:lineRule="atLeast"/>
        <w:textAlignment w:val="baseline"/>
        <w:rPr>
          <w:rFonts w:asciiTheme="majorHAnsi" w:hAnsiTheme="majorHAnsi" w:cs="Arial"/>
          <w:color w:val="141414"/>
          <w:sz w:val="24"/>
          <w:szCs w:val="24"/>
        </w:rPr>
      </w:pPr>
      <w:r w:rsidRPr="009262DC">
        <w:rPr>
          <w:rFonts w:asciiTheme="majorHAnsi" w:hAnsiTheme="majorHAnsi" w:cs="Arial"/>
          <w:color w:val="141414"/>
          <w:sz w:val="24"/>
          <w:szCs w:val="24"/>
        </w:rPr>
        <w:t>Primark are very vocal about why their products are cheap, due to no advertising, buying in bulk and audits that are carried out. Primark could add to their website these audits so that c</w:t>
      </w:r>
      <w:r w:rsidR="00C51FF0" w:rsidRPr="009262DC">
        <w:rPr>
          <w:rFonts w:asciiTheme="majorHAnsi" w:hAnsiTheme="majorHAnsi" w:cs="Arial"/>
          <w:color w:val="141414"/>
          <w:sz w:val="24"/>
          <w:szCs w:val="24"/>
        </w:rPr>
        <w:t>ustomers</w:t>
      </w:r>
      <w:r w:rsidRPr="009262DC">
        <w:rPr>
          <w:rFonts w:asciiTheme="majorHAnsi" w:hAnsiTheme="majorHAnsi" w:cs="Arial"/>
          <w:color w:val="141414"/>
          <w:sz w:val="24"/>
          <w:szCs w:val="24"/>
        </w:rPr>
        <w:t xml:space="preserve"> know exactly the environment and conditions that workers are in. They could have the detailed reports online as well as written, audio or video statements from workers. Although despite these few issues it doesn’t seem to stop Primark’s profits rising. </w:t>
      </w:r>
    </w:p>
    <w:p w14:paraId="21670725" w14:textId="0889CF17" w:rsidR="0043798B" w:rsidRPr="009262DC" w:rsidRDefault="0043798B" w:rsidP="00952385">
      <w:pPr>
        <w:spacing w:before="240" w:after="240" w:line="405" w:lineRule="atLeast"/>
        <w:textAlignment w:val="baseline"/>
        <w:rPr>
          <w:rFonts w:asciiTheme="majorHAnsi" w:hAnsiTheme="majorHAnsi" w:cs="Arial"/>
          <w:color w:val="141414"/>
          <w:sz w:val="24"/>
          <w:szCs w:val="24"/>
        </w:rPr>
      </w:pPr>
    </w:p>
    <w:p w14:paraId="29DA651F" w14:textId="49A9BA31" w:rsidR="0043798B" w:rsidRPr="009262DC" w:rsidRDefault="00E91693" w:rsidP="00E91693">
      <w:pPr>
        <w:pStyle w:val="Title"/>
        <w:rPr>
          <w:sz w:val="24"/>
          <w:szCs w:val="24"/>
        </w:rPr>
      </w:pPr>
      <w:r w:rsidRPr="009262DC">
        <w:rPr>
          <w:sz w:val="24"/>
          <w:szCs w:val="24"/>
        </w:rPr>
        <w:t xml:space="preserve">References </w:t>
      </w:r>
    </w:p>
    <w:p w14:paraId="7AE0632D" w14:textId="0D49C104" w:rsidR="0043798B" w:rsidRPr="009262DC" w:rsidRDefault="0043798B" w:rsidP="00952385">
      <w:pPr>
        <w:spacing w:before="240" w:after="240" w:line="405" w:lineRule="atLeast"/>
        <w:textAlignment w:val="baseline"/>
        <w:rPr>
          <w:rFonts w:asciiTheme="majorHAnsi" w:hAnsiTheme="majorHAnsi" w:cs="Arial"/>
          <w:color w:val="141414"/>
          <w:sz w:val="24"/>
          <w:szCs w:val="24"/>
        </w:rPr>
      </w:pPr>
    </w:p>
    <w:p w14:paraId="4D057ADA" w14:textId="77777777" w:rsidR="0043798B" w:rsidRPr="009262DC" w:rsidRDefault="0043798B" w:rsidP="0043798B">
      <w:pPr>
        <w:rPr>
          <w:sz w:val="24"/>
          <w:szCs w:val="24"/>
        </w:rPr>
      </w:pPr>
      <w:r w:rsidRPr="009262DC">
        <w:rPr>
          <w:sz w:val="24"/>
          <w:szCs w:val="24"/>
        </w:rPr>
        <w:t xml:space="preserve">Dan </w:t>
      </w:r>
      <w:proofErr w:type="spellStart"/>
      <w:r w:rsidRPr="009262DC">
        <w:rPr>
          <w:sz w:val="24"/>
          <w:szCs w:val="24"/>
        </w:rPr>
        <w:t>Mcdougall</w:t>
      </w:r>
      <w:proofErr w:type="spellEnd"/>
      <w:r w:rsidRPr="009262DC">
        <w:rPr>
          <w:sz w:val="24"/>
          <w:szCs w:val="24"/>
        </w:rPr>
        <w:t xml:space="preserve">, The Guardian (2009) </w:t>
      </w:r>
      <w:hyperlink r:id="rId9" w:history="1">
        <w:r w:rsidRPr="009262DC">
          <w:rPr>
            <w:rStyle w:val="Hyperlink"/>
            <w:sz w:val="24"/>
            <w:szCs w:val="24"/>
          </w:rPr>
          <w:t>https://www.theguardian.com/business/2009/jan/11/primark-ethical-business-living</w:t>
        </w:r>
      </w:hyperlink>
    </w:p>
    <w:p w14:paraId="6646DE60" w14:textId="77777777" w:rsidR="0043798B" w:rsidRPr="009262DC" w:rsidRDefault="0043798B" w:rsidP="0043798B">
      <w:pPr>
        <w:rPr>
          <w:sz w:val="24"/>
          <w:szCs w:val="24"/>
        </w:rPr>
      </w:pPr>
      <w:r w:rsidRPr="009262DC">
        <w:rPr>
          <w:sz w:val="24"/>
          <w:szCs w:val="24"/>
        </w:rPr>
        <w:t xml:space="preserve">Accessed on 10/07/2019 </w:t>
      </w:r>
    </w:p>
    <w:p w14:paraId="3913E743" w14:textId="77777777" w:rsidR="0043798B" w:rsidRPr="009262DC" w:rsidRDefault="0043798B" w:rsidP="0043798B">
      <w:pPr>
        <w:rPr>
          <w:sz w:val="24"/>
          <w:szCs w:val="24"/>
        </w:rPr>
      </w:pPr>
      <w:r w:rsidRPr="009262DC">
        <w:rPr>
          <w:sz w:val="24"/>
          <w:szCs w:val="24"/>
        </w:rPr>
        <w:lastRenderedPageBreak/>
        <w:t xml:space="preserve">Cornwall Live (2019) </w:t>
      </w:r>
    </w:p>
    <w:p w14:paraId="4B9BCA9C" w14:textId="77777777" w:rsidR="0043798B" w:rsidRPr="009262DC" w:rsidRDefault="00F84860" w:rsidP="0043798B">
      <w:pPr>
        <w:rPr>
          <w:sz w:val="24"/>
          <w:szCs w:val="24"/>
        </w:rPr>
      </w:pPr>
      <w:hyperlink r:id="rId10" w:history="1">
        <w:r w:rsidR="0043798B" w:rsidRPr="009262DC">
          <w:rPr>
            <w:rStyle w:val="Hyperlink"/>
            <w:sz w:val="24"/>
            <w:szCs w:val="24"/>
          </w:rPr>
          <w:t>https://www.cornwalllive.com/news/cornwall-news/concerns-primarks-cheap-prices-could-753997</w:t>
        </w:r>
      </w:hyperlink>
    </w:p>
    <w:p w14:paraId="32B89146" w14:textId="77777777" w:rsidR="0043798B" w:rsidRPr="009262DC" w:rsidRDefault="0043798B" w:rsidP="0043798B">
      <w:pPr>
        <w:rPr>
          <w:sz w:val="24"/>
          <w:szCs w:val="24"/>
        </w:rPr>
      </w:pPr>
      <w:r w:rsidRPr="009262DC">
        <w:rPr>
          <w:sz w:val="24"/>
          <w:szCs w:val="24"/>
        </w:rPr>
        <w:t>accessed on 11/07/2019</w:t>
      </w:r>
    </w:p>
    <w:p w14:paraId="0B9A4436" w14:textId="77777777" w:rsidR="0043798B" w:rsidRPr="009262DC" w:rsidRDefault="0043798B" w:rsidP="0043798B">
      <w:pPr>
        <w:rPr>
          <w:sz w:val="24"/>
          <w:szCs w:val="24"/>
        </w:rPr>
      </w:pPr>
      <w:r w:rsidRPr="009262DC">
        <w:rPr>
          <w:sz w:val="24"/>
          <w:szCs w:val="24"/>
        </w:rPr>
        <w:t xml:space="preserve">Independent (2008) </w:t>
      </w:r>
      <w:hyperlink r:id="rId11" w:history="1">
        <w:r w:rsidRPr="009262DC">
          <w:rPr>
            <w:rStyle w:val="Hyperlink"/>
            <w:sz w:val="24"/>
            <w:szCs w:val="24"/>
          </w:rPr>
          <w:t>https://www.independent.co.uk/news/business/news/primark-drops-three-indian-suppliers-for-using-child-workers-848564.html</w:t>
        </w:r>
      </w:hyperlink>
    </w:p>
    <w:p w14:paraId="38377A13" w14:textId="77777777" w:rsidR="0043798B" w:rsidRPr="009262DC" w:rsidRDefault="0043798B" w:rsidP="0043798B">
      <w:pPr>
        <w:rPr>
          <w:sz w:val="24"/>
          <w:szCs w:val="24"/>
        </w:rPr>
      </w:pPr>
      <w:r w:rsidRPr="009262DC">
        <w:rPr>
          <w:sz w:val="24"/>
          <w:szCs w:val="24"/>
        </w:rPr>
        <w:t>Accessed 10/07/2019</w:t>
      </w:r>
    </w:p>
    <w:p w14:paraId="318BA73E" w14:textId="77777777" w:rsidR="0043798B" w:rsidRPr="009262DC" w:rsidRDefault="0043798B" w:rsidP="0043798B">
      <w:pPr>
        <w:rPr>
          <w:sz w:val="24"/>
          <w:szCs w:val="24"/>
        </w:rPr>
      </w:pPr>
      <w:proofErr w:type="spellStart"/>
      <w:r w:rsidRPr="009262DC">
        <w:rPr>
          <w:sz w:val="24"/>
          <w:szCs w:val="24"/>
        </w:rPr>
        <w:t>Mba</w:t>
      </w:r>
      <w:proofErr w:type="spellEnd"/>
      <w:r w:rsidRPr="009262DC">
        <w:rPr>
          <w:sz w:val="24"/>
          <w:szCs w:val="24"/>
        </w:rPr>
        <w:t xml:space="preserve"> skool.com (2008) </w:t>
      </w:r>
      <w:hyperlink r:id="rId12" w:anchor="strengths" w:history="1">
        <w:r w:rsidRPr="009262DC">
          <w:rPr>
            <w:rStyle w:val="Hyperlink"/>
            <w:sz w:val="24"/>
            <w:szCs w:val="24"/>
          </w:rPr>
          <w:t>https://www.mbaskool.com/brandguide/lifestyle-and-retail/13753-primark.html#strengths</w:t>
        </w:r>
      </w:hyperlink>
    </w:p>
    <w:p w14:paraId="559BC087" w14:textId="77777777" w:rsidR="0043798B" w:rsidRPr="009262DC" w:rsidRDefault="0043798B" w:rsidP="0043798B">
      <w:pPr>
        <w:rPr>
          <w:sz w:val="24"/>
          <w:szCs w:val="24"/>
        </w:rPr>
      </w:pPr>
      <w:r w:rsidRPr="009262DC">
        <w:rPr>
          <w:sz w:val="24"/>
          <w:szCs w:val="24"/>
        </w:rPr>
        <w:t>Accessed 11/07/2019</w:t>
      </w:r>
    </w:p>
    <w:p w14:paraId="5335CE10" w14:textId="77777777" w:rsidR="0043798B" w:rsidRPr="009262DC" w:rsidRDefault="0043798B" w:rsidP="0043798B">
      <w:pPr>
        <w:rPr>
          <w:sz w:val="24"/>
          <w:szCs w:val="24"/>
        </w:rPr>
      </w:pPr>
    </w:p>
    <w:p w14:paraId="685C8E26" w14:textId="77777777" w:rsidR="0043798B" w:rsidRPr="009262DC" w:rsidRDefault="0043798B" w:rsidP="0043798B">
      <w:pPr>
        <w:rPr>
          <w:sz w:val="24"/>
          <w:szCs w:val="24"/>
        </w:rPr>
      </w:pPr>
      <w:r w:rsidRPr="009262DC">
        <w:rPr>
          <w:sz w:val="24"/>
          <w:szCs w:val="24"/>
        </w:rPr>
        <w:t xml:space="preserve">Open democracy (2019) </w:t>
      </w:r>
      <w:hyperlink r:id="rId13" w:history="1">
        <w:r w:rsidRPr="009262DC">
          <w:rPr>
            <w:rStyle w:val="Hyperlink"/>
            <w:sz w:val="24"/>
            <w:szCs w:val="24"/>
          </w:rPr>
          <w:t>https://www.opendemocracy.net/en/opensecurity/reason-and-responsibility-rana-plaza-collapse/</w:t>
        </w:r>
      </w:hyperlink>
    </w:p>
    <w:p w14:paraId="6CB17E52" w14:textId="2437EF91" w:rsidR="0043798B" w:rsidRPr="009262DC" w:rsidRDefault="0043798B" w:rsidP="0043798B">
      <w:pPr>
        <w:rPr>
          <w:sz w:val="24"/>
          <w:szCs w:val="24"/>
        </w:rPr>
      </w:pPr>
      <w:r w:rsidRPr="009262DC">
        <w:rPr>
          <w:sz w:val="24"/>
          <w:szCs w:val="24"/>
        </w:rPr>
        <w:t xml:space="preserve">Accessed 11/07/2019 </w:t>
      </w:r>
    </w:p>
    <w:p w14:paraId="10EE6605" w14:textId="77777777" w:rsidR="0043798B" w:rsidRPr="009262DC" w:rsidRDefault="0043798B" w:rsidP="0043798B">
      <w:pPr>
        <w:rPr>
          <w:sz w:val="24"/>
          <w:szCs w:val="24"/>
        </w:rPr>
      </w:pPr>
    </w:p>
    <w:p w14:paraId="30033DC2" w14:textId="77777777" w:rsidR="0043798B" w:rsidRPr="009262DC" w:rsidRDefault="0043798B" w:rsidP="0043798B">
      <w:pPr>
        <w:rPr>
          <w:sz w:val="24"/>
          <w:szCs w:val="24"/>
        </w:rPr>
      </w:pPr>
      <w:r w:rsidRPr="009262DC">
        <w:rPr>
          <w:sz w:val="24"/>
          <w:szCs w:val="24"/>
        </w:rPr>
        <w:t xml:space="preserve">PHD Essay (2017) </w:t>
      </w:r>
      <w:hyperlink r:id="rId14" w:history="1">
        <w:r w:rsidRPr="009262DC">
          <w:rPr>
            <w:rStyle w:val="Hyperlink"/>
            <w:sz w:val="24"/>
            <w:szCs w:val="24"/>
          </w:rPr>
          <w:t>https://phdessay.com/pest-analysis-of-primark-stores-ltd/</w:t>
        </w:r>
      </w:hyperlink>
    </w:p>
    <w:p w14:paraId="07651880" w14:textId="77777777" w:rsidR="0043798B" w:rsidRPr="009262DC" w:rsidRDefault="0043798B" w:rsidP="0043798B">
      <w:pPr>
        <w:rPr>
          <w:sz w:val="24"/>
          <w:szCs w:val="24"/>
        </w:rPr>
      </w:pPr>
      <w:r w:rsidRPr="009262DC">
        <w:rPr>
          <w:sz w:val="24"/>
          <w:szCs w:val="24"/>
        </w:rPr>
        <w:t>Accessed 11/07/2019</w:t>
      </w:r>
    </w:p>
    <w:p w14:paraId="6DA6ADAB" w14:textId="77777777" w:rsidR="0043798B" w:rsidRPr="009262DC" w:rsidRDefault="0043798B" w:rsidP="00952385">
      <w:pPr>
        <w:spacing w:before="240" w:after="240" w:line="405" w:lineRule="atLeast"/>
        <w:textAlignment w:val="baseline"/>
        <w:rPr>
          <w:rFonts w:asciiTheme="majorHAnsi" w:hAnsiTheme="majorHAnsi" w:cs="Arial"/>
          <w:color w:val="141414"/>
          <w:sz w:val="24"/>
          <w:szCs w:val="24"/>
        </w:rPr>
      </w:pPr>
    </w:p>
    <w:p w14:paraId="6C8C1A15" w14:textId="77777777" w:rsidR="0043798B" w:rsidRPr="009262DC" w:rsidRDefault="0043798B" w:rsidP="0043798B">
      <w:pPr>
        <w:rPr>
          <w:sz w:val="24"/>
          <w:szCs w:val="24"/>
        </w:rPr>
      </w:pPr>
      <w:r w:rsidRPr="009262DC">
        <w:rPr>
          <w:sz w:val="24"/>
          <w:szCs w:val="24"/>
        </w:rPr>
        <w:t xml:space="preserve">Primark (2019) </w:t>
      </w:r>
      <w:hyperlink r:id="rId15" w:history="1">
        <w:r w:rsidRPr="009262DC">
          <w:rPr>
            <w:rStyle w:val="Hyperlink"/>
            <w:sz w:val="24"/>
            <w:szCs w:val="24"/>
          </w:rPr>
          <w:t xml:space="preserve">https://www.primark.com/en/aboutus </w:t>
        </w:r>
        <w:r w:rsidRPr="009262DC">
          <w:rPr>
            <w:rStyle w:val="Hyperlink"/>
            <w:color w:val="auto"/>
            <w:sz w:val="24"/>
            <w:szCs w:val="24"/>
          </w:rPr>
          <w:t>accessed on 04/07/2019</w:t>
        </w:r>
      </w:hyperlink>
      <w:r w:rsidRPr="009262DC">
        <w:rPr>
          <w:sz w:val="24"/>
          <w:szCs w:val="24"/>
        </w:rPr>
        <w:t xml:space="preserve"> </w:t>
      </w:r>
    </w:p>
    <w:p w14:paraId="55D18014" w14:textId="77777777" w:rsidR="0043798B" w:rsidRPr="009262DC" w:rsidRDefault="0043798B" w:rsidP="0043798B">
      <w:pPr>
        <w:rPr>
          <w:sz w:val="24"/>
          <w:szCs w:val="24"/>
        </w:rPr>
      </w:pPr>
    </w:p>
    <w:p w14:paraId="612B6132" w14:textId="77777777" w:rsidR="0043798B" w:rsidRPr="009262DC" w:rsidRDefault="0043798B" w:rsidP="0043798B">
      <w:pPr>
        <w:rPr>
          <w:rStyle w:val="Hyperlink"/>
          <w:color w:val="auto"/>
          <w:sz w:val="24"/>
          <w:szCs w:val="24"/>
        </w:rPr>
      </w:pPr>
      <w:r w:rsidRPr="009262DC">
        <w:rPr>
          <w:sz w:val="24"/>
          <w:szCs w:val="24"/>
        </w:rPr>
        <w:t xml:space="preserve">Primark (2019) </w:t>
      </w:r>
      <w:hyperlink r:id="rId16" w:history="1">
        <w:r w:rsidRPr="009262DC">
          <w:rPr>
            <w:rStyle w:val="Hyperlink"/>
            <w:sz w:val="24"/>
            <w:szCs w:val="24"/>
          </w:rPr>
          <w:t xml:space="preserve">https://www.primark.com/en/aboutus </w:t>
        </w:r>
        <w:r w:rsidRPr="009262DC">
          <w:rPr>
            <w:rStyle w:val="Hyperlink"/>
            <w:color w:val="auto"/>
            <w:sz w:val="24"/>
            <w:szCs w:val="24"/>
            <w:u w:val="none"/>
          </w:rPr>
          <w:t>accessed on 10/07/2019</w:t>
        </w:r>
      </w:hyperlink>
    </w:p>
    <w:p w14:paraId="1D3CBC91" w14:textId="77777777" w:rsidR="0043798B" w:rsidRPr="009262DC" w:rsidRDefault="0043798B" w:rsidP="0043798B">
      <w:pPr>
        <w:rPr>
          <w:sz w:val="24"/>
          <w:szCs w:val="24"/>
        </w:rPr>
      </w:pPr>
    </w:p>
    <w:p w14:paraId="3E1AC551" w14:textId="77777777" w:rsidR="0043798B" w:rsidRPr="009262DC" w:rsidRDefault="0043798B" w:rsidP="0043798B">
      <w:pPr>
        <w:rPr>
          <w:sz w:val="24"/>
          <w:szCs w:val="24"/>
        </w:rPr>
      </w:pPr>
      <w:r w:rsidRPr="009262DC">
        <w:rPr>
          <w:sz w:val="24"/>
          <w:szCs w:val="24"/>
        </w:rPr>
        <w:t xml:space="preserve">The Guardian (2019) </w:t>
      </w:r>
      <w:hyperlink r:id="rId17" w:history="1">
        <w:r w:rsidRPr="009262DC">
          <w:rPr>
            <w:rStyle w:val="Hyperlink"/>
            <w:sz w:val="24"/>
            <w:szCs w:val="24"/>
          </w:rPr>
          <w:t>https://www.theguardian.com/business/2019/may/28/more-to-primark-success-than-you-thought</w:t>
        </w:r>
      </w:hyperlink>
    </w:p>
    <w:p w14:paraId="2FE1913C" w14:textId="24108893" w:rsidR="001861CD" w:rsidRPr="009262DC" w:rsidRDefault="0043798B" w:rsidP="0043798B">
      <w:pPr>
        <w:spacing w:before="240" w:after="240" w:line="405" w:lineRule="atLeast"/>
        <w:textAlignment w:val="baseline"/>
        <w:rPr>
          <w:rFonts w:asciiTheme="majorHAnsi" w:hAnsiTheme="majorHAnsi"/>
          <w:color w:val="auto"/>
          <w:sz w:val="24"/>
          <w:szCs w:val="24"/>
        </w:rPr>
      </w:pPr>
      <w:r w:rsidRPr="009262DC">
        <w:rPr>
          <w:sz w:val="24"/>
          <w:szCs w:val="24"/>
        </w:rPr>
        <w:t>Accessed 11/07/2019</w:t>
      </w:r>
    </w:p>
    <w:p w14:paraId="0C91BAD9" w14:textId="77777777" w:rsidR="00CC3834" w:rsidRPr="00470E25" w:rsidRDefault="00CC3834" w:rsidP="00952385">
      <w:pPr>
        <w:spacing w:before="240" w:after="240" w:line="405" w:lineRule="atLeast"/>
        <w:textAlignment w:val="baseline"/>
        <w:rPr>
          <w:rFonts w:asciiTheme="majorHAnsi" w:eastAsia="Times New Roman" w:hAnsiTheme="majorHAnsi" w:cs="Times New Roman"/>
          <w:color w:val="auto"/>
          <w:sz w:val="40"/>
          <w:szCs w:val="40"/>
          <w:lang w:val="en-GB" w:eastAsia="en-GB"/>
        </w:rPr>
      </w:pPr>
    </w:p>
    <w:p w14:paraId="3436C5D9" w14:textId="77777777" w:rsidR="00470E25" w:rsidRPr="00952385" w:rsidRDefault="00470E25" w:rsidP="00952385">
      <w:pPr>
        <w:spacing w:before="0" w:after="360" w:line="240" w:lineRule="auto"/>
        <w:rPr>
          <w:rFonts w:asciiTheme="majorHAnsi" w:hAnsiTheme="majorHAnsi"/>
          <w:color w:val="auto"/>
          <w:sz w:val="40"/>
          <w:szCs w:val="40"/>
        </w:rPr>
      </w:pPr>
    </w:p>
    <w:p w14:paraId="31BF1479" w14:textId="77777777" w:rsidR="00470E25" w:rsidRPr="00470E25" w:rsidRDefault="00470E25" w:rsidP="00FF73CE">
      <w:pPr>
        <w:spacing w:before="0" w:after="360" w:line="240" w:lineRule="auto"/>
        <w:rPr>
          <w:rFonts w:ascii="Arial" w:hAnsi="Arial" w:cs="Arial"/>
          <w:color w:val="auto"/>
          <w:spacing w:val="3"/>
          <w:sz w:val="40"/>
          <w:szCs w:val="40"/>
        </w:rPr>
      </w:pPr>
    </w:p>
    <w:p w14:paraId="2EF5530E" w14:textId="77777777" w:rsidR="00040B73" w:rsidRPr="00040B73" w:rsidRDefault="00040B73" w:rsidP="00FF73CE">
      <w:pPr>
        <w:spacing w:before="0" w:after="360" w:line="240" w:lineRule="auto"/>
        <w:rPr>
          <w:rFonts w:ascii="&amp;quot" w:eastAsia="Times New Roman" w:hAnsi="&amp;quot" w:cs="Times New Roman"/>
          <w:color w:val="auto"/>
          <w:spacing w:val="3"/>
          <w:sz w:val="40"/>
          <w:szCs w:val="40"/>
          <w:lang w:val="en-GB" w:eastAsia="en-GB"/>
        </w:rPr>
      </w:pPr>
    </w:p>
    <w:p w14:paraId="3BEADFB3" w14:textId="77777777" w:rsidR="00A755D4" w:rsidRDefault="00A755D4" w:rsidP="00FF73CE">
      <w:pPr>
        <w:spacing w:before="0" w:after="360" w:line="240" w:lineRule="auto"/>
        <w:rPr>
          <w:rFonts w:ascii="&amp;quot" w:eastAsia="Times New Roman" w:hAnsi="&amp;quot" w:cs="Times New Roman"/>
          <w:color w:val="auto"/>
          <w:spacing w:val="3"/>
          <w:sz w:val="40"/>
          <w:szCs w:val="40"/>
          <w:lang w:val="en-GB" w:eastAsia="en-GB"/>
        </w:rPr>
      </w:pPr>
    </w:p>
    <w:p w14:paraId="6124898A" w14:textId="77777777" w:rsidR="00FF73CE" w:rsidRPr="00FF73CE" w:rsidRDefault="00FF73CE" w:rsidP="00FF73CE">
      <w:pPr>
        <w:spacing w:before="0" w:after="360" w:line="240" w:lineRule="auto"/>
        <w:rPr>
          <w:rFonts w:ascii="&amp;quot" w:eastAsia="Times New Roman" w:hAnsi="&amp;quot" w:cs="Times New Roman"/>
          <w:color w:val="auto"/>
          <w:spacing w:val="3"/>
          <w:sz w:val="40"/>
          <w:szCs w:val="40"/>
          <w:lang w:val="en-GB" w:eastAsia="en-GB"/>
        </w:rPr>
      </w:pPr>
    </w:p>
    <w:p w14:paraId="418861D8" w14:textId="77777777" w:rsidR="001F25FB" w:rsidRDefault="001F25FB" w:rsidP="002334A6">
      <w:pPr>
        <w:spacing w:before="0" w:after="360" w:line="240" w:lineRule="auto"/>
        <w:rPr>
          <w:rFonts w:ascii="&amp;quot" w:eastAsia="Times New Roman" w:hAnsi="&amp;quot" w:cs="Times New Roman"/>
          <w:color w:val="auto"/>
          <w:spacing w:val="3"/>
          <w:sz w:val="40"/>
          <w:szCs w:val="40"/>
          <w:lang w:val="en-GB" w:eastAsia="en-GB"/>
        </w:rPr>
      </w:pPr>
    </w:p>
    <w:p w14:paraId="4B8EC8C7" w14:textId="77777777" w:rsidR="007F326B" w:rsidRDefault="007F326B" w:rsidP="002334A6">
      <w:pPr>
        <w:spacing w:before="0" w:after="360" w:line="240" w:lineRule="auto"/>
        <w:rPr>
          <w:rFonts w:ascii="&amp;quot" w:eastAsia="Times New Roman" w:hAnsi="&amp;quot" w:cs="Times New Roman"/>
          <w:color w:val="auto"/>
          <w:spacing w:val="3"/>
          <w:sz w:val="40"/>
          <w:szCs w:val="40"/>
          <w:lang w:val="en-GB" w:eastAsia="en-GB"/>
        </w:rPr>
      </w:pPr>
    </w:p>
    <w:p w14:paraId="3AA90B53" w14:textId="77777777" w:rsidR="007F326B" w:rsidRDefault="007F326B" w:rsidP="002334A6">
      <w:pPr>
        <w:spacing w:before="0" w:after="360" w:line="240" w:lineRule="auto"/>
        <w:rPr>
          <w:rFonts w:ascii="&amp;quot" w:eastAsia="Times New Roman" w:hAnsi="&amp;quot" w:cs="Times New Roman"/>
          <w:color w:val="auto"/>
          <w:spacing w:val="3"/>
          <w:sz w:val="40"/>
          <w:szCs w:val="40"/>
          <w:lang w:val="en-GB" w:eastAsia="en-GB"/>
        </w:rPr>
      </w:pPr>
    </w:p>
    <w:p w14:paraId="4931E39F" w14:textId="77777777" w:rsidR="007F326B" w:rsidRDefault="007F326B" w:rsidP="002334A6">
      <w:pPr>
        <w:spacing w:before="0" w:after="360" w:line="240" w:lineRule="auto"/>
        <w:rPr>
          <w:rFonts w:ascii="&amp;quot" w:eastAsia="Times New Roman" w:hAnsi="&amp;quot" w:cs="Times New Roman"/>
          <w:color w:val="auto"/>
          <w:spacing w:val="3"/>
          <w:sz w:val="40"/>
          <w:szCs w:val="40"/>
          <w:lang w:val="en-GB" w:eastAsia="en-GB"/>
        </w:rPr>
      </w:pPr>
    </w:p>
    <w:p w14:paraId="07F2CD7F" w14:textId="77777777" w:rsidR="007F326B" w:rsidRPr="00133014" w:rsidRDefault="007F326B" w:rsidP="002334A6">
      <w:pPr>
        <w:spacing w:before="0" w:after="360" w:line="240" w:lineRule="auto"/>
        <w:rPr>
          <w:rFonts w:ascii="&amp;quot" w:eastAsia="Times New Roman" w:hAnsi="&amp;quot" w:cs="Times New Roman"/>
          <w:color w:val="auto"/>
          <w:spacing w:val="3"/>
          <w:sz w:val="40"/>
          <w:szCs w:val="40"/>
          <w:lang w:val="en-GB" w:eastAsia="en-GB"/>
        </w:rPr>
      </w:pPr>
    </w:p>
    <w:p w14:paraId="056F968D" w14:textId="77777777" w:rsidR="002334A6" w:rsidRDefault="002334A6" w:rsidP="002334A6">
      <w:pPr>
        <w:spacing w:before="0" w:after="360" w:line="240" w:lineRule="auto"/>
        <w:rPr>
          <w:rFonts w:ascii="&amp;quot" w:eastAsia="Times New Roman" w:hAnsi="&amp;quot" w:cs="Times New Roman"/>
          <w:color w:val="707070"/>
          <w:spacing w:val="3"/>
          <w:sz w:val="40"/>
          <w:szCs w:val="40"/>
          <w:lang w:val="en-GB" w:eastAsia="en-GB"/>
        </w:rPr>
      </w:pPr>
    </w:p>
    <w:p w14:paraId="54A9F1BF" w14:textId="77777777" w:rsidR="002334A6" w:rsidRPr="002334A6" w:rsidRDefault="002334A6" w:rsidP="002334A6">
      <w:pPr>
        <w:spacing w:before="0" w:after="360" w:line="240" w:lineRule="auto"/>
        <w:rPr>
          <w:rFonts w:ascii="&amp;quot" w:eastAsia="Times New Roman" w:hAnsi="&amp;quot" w:cs="Times New Roman"/>
          <w:color w:val="707070"/>
          <w:spacing w:val="3"/>
          <w:sz w:val="40"/>
          <w:szCs w:val="40"/>
          <w:lang w:val="en-GB" w:eastAsia="en-GB"/>
        </w:rPr>
      </w:pPr>
    </w:p>
    <w:p w14:paraId="778A9B41" w14:textId="77777777" w:rsidR="00A065A0" w:rsidRPr="002334A6" w:rsidRDefault="00A065A0" w:rsidP="00A065A0">
      <w:pPr>
        <w:rPr>
          <w:sz w:val="40"/>
          <w:szCs w:val="40"/>
        </w:rPr>
      </w:pPr>
    </w:p>
    <w:p w14:paraId="128B543F" w14:textId="5456E46A" w:rsidR="005F5A13" w:rsidRPr="002334A6" w:rsidRDefault="005F5A13" w:rsidP="005F5A13">
      <w:pPr>
        <w:rPr>
          <w:sz w:val="40"/>
          <w:szCs w:val="40"/>
        </w:rPr>
      </w:pPr>
    </w:p>
    <w:sectPr w:rsidR="005F5A13" w:rsidRPr="002334A6">
      <w:footerReference w:type="default" r:id="rId1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BDDA2" w14:textId="77777777" w:rsidR="00F84860" w:rsidRDefault="00F84860" w:rsidP="00C6554A">
      <w:pPr>
        <w:spacing w:before="0" w:after="0" w:line="240" w:lineRule="auto"/>
      </w:pPr>
      <w:r>
        <w:separator/>
      </w:r>
    </w:p>
  </w:endnote>
  <w:endnote w:type="continuationSeparator" w:id="0">
    <w:p w14:paraId="31B02D15" w14:textId="77777777" w:rsidR="00F84860" w:rsidRDefault="00F8486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FFFAA"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E6B721" w14:textId="77777777" w:rsidR="00F84860" w:rsidRDefault="00F84860" w:rsidP="00C6554A">
      <w:pPr>
        <w:spacing w:before="0" w:after="0" w:line="240" w:lineRule="auto"/>
      </w:pPr>
      <w:r>
        <w:separator/>
      </w:r>
    </w:p>
  </w:footnote>
  <w:footnote w:type="continuationSeparator" w:id="0">
    <w:p w14:paraId="44E91A79" w14:textId="77777777" w:rsidR="00F84860" w:rsidRDefault="00F8486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F48503A"/>
    <w:multiLevelType w:val="multilevel"/>
    <w:tmpl w:val="EA623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426F36"/>
    <w:multiLevelType w:val="hybridMultilevel"/>
    <w:tmpl w:val="40488E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E06838"/>
    <w:multiLevelType w:val="multilevel"/>
    <w:tmpl w:val="E4A2D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B0629E"/>
    <w:multiLevelType w:val="multilevel"/>
    <w:tmpl w:val="1646C77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6"/>
  </w:num>
  <w:num w:numId="17">
    <w:abstractNumId w:val="15"/>
  </w:num>
  <w:num w:numId="18">
    <w:abstractNumId w:val="1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9"/>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A13"/>
    <w:rsid w:val="0003426A"/>
    <w:rsid w:val="00040B73"/>
    <w:rsid w:val="00133014"/>
    <w:rsid w:val="001861CD"/>
    <w:rsid w:val="00193D1F"/>
    <w:rsid w:val="001A1CEC"/>
    <w:rsid w:val="001B2180"/>
    <w:rsid w:val="001C35AC"/>
    <w:rsid w:val="001E09FE"/>
    <w:rsid w:val="001F25FB"/>
    <w:rsid w:val="002334A6"/>
    <w:rsid w:val="002554CD"/>
    <w:rsid w:val="002752EC"/>
    <w:rsid w:val="00293B83"/>
    <w:rsid w:val="002B4294"/>
    <w:rsid w:val="002D1DAF"/>
    <w:rsid w:val="0031083C"/>
    <w:rsid w:val="00333D0D"/>
    <w:rsid w:val="003D58DB"/>
    <w:rsid w:val="004338A9"/>
    <w:rsid w:val="0043798B"/>
    <w:rsid w:val="00465A59"/>
    <w:rsid w:val="00470E25"/>
    <w:rsid w:val="00472386"/>
    <w:rsid w:val="004C049F"/>
    <w:rsid w:val="005000E2"/>
    <w:rsid w:val="005313FE"/>
    <w:rsid w:val="005416FE"/>
    <w:rsid w:val="00560C79"/>
    <w:rsid w:val="005746FD"/>
    <w:rsid w:val="00574E69"/>
    <w:rsid w:val="005B2BDF"/>
    <w:rsid w:val="005F0769"/>
    <w:rsid w:val="005F5A13"/>
    <w:rsid w:val="006A3CE7"/>
    <w:rsid w:val="006D14F0"/>
    <w:rsid w:val="006F25AD"/>
    <w:rsid w:val="00742207"/>
    <w:rsid w:val="00764EC1"/>
    <w:rsid w:val="007A5039"/>
    <w:rsid w:val="007B66C1"/>
    <w:rsid w:val="007F10C1"/>
    <w:rsid w:val="007F326B"/>
    <w:rsid w:val="008B63A5"/>
    <w:rsid w:val="008F2FCD"/>
    <w:rsid w:val="009262DC"/>
    <w:rsid w:val="009346D8"/>
    <w:rsid w:val="00952385"/>
    <w:rsid w:val="00956430"/>
    <w:rsid w:val="0096680D"/>
    <w:rsid w:val="0097162D"/>
    <w:rsid w:val="009B6E0D"/>
    <w:rsid w:val="009F1147"/>
    <w:rsid w:val="00A065A0"/>
    <w:rsid w:val="00A755D4"/>
    <w:rsid w:val="00A7699E"/>
    <w:rsid w:val="00AA4C0E"/>
    <w:rsid w:val="00AA7657"/>
    <w:rsid w:val="00AB30EE"/>
    <w:rsid w:val="00AF576A"/>
    <w:rsid w:val="00B02063"/>
    <w:rsid w:val="00BF37B9"/>
    <w:rsid w:val="00C51FF0"/>
    <w:rsid w:val="00C566C7"/>
    <w:rsid w:val="00C63266"/>
    <w:rsid w:val="00C6554A"/>
    <w:rsid w:val="00CC3834"/>
    <w:rsid w:val="00D55F56"/>
    <w:rsid w:val="00D9778D"/>
    <w:rsid w:val="00E046CF"/>
    <w:rsid w:val="00E91693"/>
    <w:rsid w:val="00EB00EC"/>
    <w:rsid w:val="00ED7C44"/>
    <w:rsid w:val="00EE1514"/>
    <w:rsid w:val="00F21D49"/>
    <w:rsid w:val="00F6448C"/>
    <w:rsid w:val="00F829EC"/>
    <w:rsid w:val="00F84860"/>
    <w:rsid w:val="00FA3190"/>
    <w:rsid w:val="00FF73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8DD665"/>
  <w15:chartTrackingRefBased/>
  <w15:docId w15:val="{1DDB4990-6B17-44C9-800F-8390BE6DF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semiHidden/>
    <w:unhideWhenUsed/>
    <w:qFormat/>
    <w:rsid w:val="002334A6"/>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5F5A13"/>
    <w:pPr>
      <w:ind w:left="720"/>
      <w:contextualSpacing/>
    </w:pPr>
  </w:style>
  <w:style w:type="character" w:customStyle="1" w:styleId="Heading4Char">
    <w:name w:val="Heading 4 Char"/>
    <w:basedOn w:val="DefaultParagraphFont"/>
    <w:link w:val="Heading4"/>
    <w:uiPriority w:val="9"/>
    <w:semiHidden/>
    <w:rsid w:val="002334A6"/>
    <w:rPr>
      <w:rFonts w:asciiTheme="majorHAnsi" w:eastAsiaTheme="majorEastAsia" w:hAnsiTheme="majorHAnsi" w:cstheme="majorBidi"/>
      <w:i/>
      <w:iCs/>
      <w:color w:val="007789" w:themeColor="accent1" w:themeShade="BF"/>
    </w:rPr>
  </w:style>
  <w:style w:type="paragraph" w:styleId="NormalWeb">
    <w:name w:val="Normal (Web)"/>
    <w:basedOn w:val="Normal"/>
    <w:uiPriority w:val="99"/>
    <w:semiHidden/>
    <w:unhideWhenUsed/>
    <w:rsid w:val="00952385"/>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029293">
      <w:bodyDiv w:val="1"/>
      <w:marLeft w:val="0"/>
      <w:marRight w:val="0"/>
      <w:marTop w:val="0"/>
      <w:marBottom w:val="0"/>
      <w:divBdr>
        <w:top w:val="none" w:sz="0" w:space="0" w:color="auto"/>
        <w:left w:val="none" w:sz="0" w:space="0" w:color="auto"/>
        <w:bottom w:val="none" w:sz="0" w:space="0" w:color="auto"/>
        <w:right w:val="none" w:sz="0" w:space="0" w:color="auto"/>
      </w:divBdr>
    </w:div>
    <w:div w:id="565336224">
      <w:bodyDiv w:val="1"/>
      <w:marLeft w:val="0"/>
      <w:marRight w:val="0"/>
      <w:marTop w:val="0"/>
      <w:marBottom w:val="0"/>
      <w:divBdr>
        <w:top w:val="none" w:sz="0" w:space="0" w:color="auto"/>
        <w:left w:val="none" w:sz="0" w:space="0" w:color="auto"/>
        <w:bottom w:val="none" w:sz="0" w:space="0" w:color="auto"/>
        <w:right w:val="none" w:sz="0" w:space="0" w:color="auto"/>
      </w:divBdr>
    </w:div>
    <w:div w:id="698748210">
      <w:bodyDiv w:val="1"/>
      <w:marLeft w:val="0"/>
      <w:marRight w:val="0"/>
      <w:marTop w:val="0"/>
      <w:marBottom w:val="0"/>
      <w:divBdr>
        <w:top w:val="none" w:sz="0" w:space="0" w:color="auto"/>
        <w:left w:val="none" w:sz="0" w:space="0" w:color="auto"/>
        <w:bottom w:val="none" w:sz="0" w:space="0" w:color="auto"/>
        <w:right w:val="none" w:sz="0" w:space="0" w:color="auto"/>
      </w:divBdr>
    </w:div>
    <w:div w:id="724833898">
      <w:bodyDiv w:val="1"/>
      <w:marLeft w:val="0"/>
      <w:marRight w:val="0"/>
      <w:marTop w:val="0"/>
      <w:marBottom w:val="0"/>
      <w:divBdr>
        <w:top w:val="none" w:sz="0" w:space="0" w:color="auto"/>
        <w:left w:val="none" w:sz="0" w:space="0" w:color="auto"/>
        <w:bottom w:val="none" w:sz="0" w:space="0" w:color="auto"/>
        <w:right w:val="none" w:sz="0" w:space="0" w:color="auto"/>
      </w:divBdr>
    </w:div>
    <w:div w:id="1004088271">
      <w:bodyDiv w:val="1"/>
      <w:marLeft w:val="0"/>
      <w:marRight w:val="0"/>
      <w:marTop w:val="0"/>
      <w:marBottom w:val="0"/>
      <w:divBdr>
        <w:top w:val="none" w:sz="0" w:space="0" w:color="auto"/>
        <w:left w:val="none" w:sz="0" w:space="0" w:color="auto"/>
        <w:bottom w:val="none" w:sz="0" w:space="0" w:color="auto"/>
        <w:right w:val="none" w:sz="0" w:space="0" w:color="auto"/>
      </w:divBdr>
      <w:divsChild>
        <w:div w:id="1997763654">
          <w:marLeft w:val="0"/>
          <w:marRight w:val="0"/>
          <w:marTop w:val="0"/>
          <w:marBottom w:val="300"/>
          <w:divBdr>
            <w:top w:val="none" w:sz="0" w:space="0" w:color="auto"/>
            <w:left w:val="none" w:sz="0" w:space="0" w:color="auto"/>
            <w:bottom w:val="none" w:sz="0" w:space="0" w:color="auto"/>
            <w:right w:val="none" w:sz="0" w:space="0" w:color="auto"/>
          </w:divBdr>
          <w:divsChild>
            <w:div w:id="892741347">
              <w:marLeft w:val="0"/>
              <w:marRight w:val="0"/>
              <w:marTop w:val="0"/>
              <w:marBottom w:val="0"/>
              <w:divBdr>
                <w:top w:val="none" w:sz="0" w:space="0" w:color="auto"/>
                <w:left w:val="none" w:sz="0" w:space="0" w:color="auto"/>
                <w:bottom w:val="none" w:sz="0" w:space="0" w:color="auto"/>
                <w:right w:val="none" w:sz="0" w:space="0" w:color="auto"/>
              </w:divBdr>
              <w:divsChild>
                <w:div w:id="454756400">
                  <w:marLeft w:val="0"/>
                  <w:marRight w:val="0"/>
                  <w:marTop w:val="300"/>
                  <w:marBottom w:val="0"/>
                  <w:divBdr>
                    <w:top w:val="none" w:sz="0" w:space="0" w:color="auto"/>
                    <w:left w:val="none" w:sz="0" w:space="0" w:color="auto"/>
                    <w:bottom w:val="none" w:sz="0" w:space="0" w:color="auto"/>
                    <w:right w:val="none" w:sz="0" w:space="0" w:color="auto"/>
                  </w:divBdr>
                  <w:divsChild>
                    <w:div w:id="204146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371123">
      <w:bodyDiv w:val="1"/>
      <w:marLeft w:val="0"/>
      <w:marRight w:val="0"/>
      <w:marTop w:val="0"/>
      <w:marBottom w:val="0"/>
      <w:divBdr>
        <w:top w:val="none" w:sz="0" w:space="0" w:color="auto"/>
        <w:left w:val="none" w:sz="0" w:space="0" w:color="auto"/>
        <w:bottom w:val="none" w:sz="0" w:space="0" w:color="auto"/>
        <w:right w:val="none" w:sz="0" w:space="0" w:color="auto"/>
      </w:divBdr>
    </w:div>
    <w:div w:id="1940137746">
      <w:bodyDiv w:val="1"/>
      <w:marLeft w:val="0"/>
      <w:marRight w:val="0"/>
      <w:marTop w:val="0"/>
      <w:marBottom w:val="0"/>
      <w:divBdr>
        <w:top w:val="none" w:sz="0" w:space="0" w:color="auto"/>
        <w:left w:val="none" w:sz="0" w:space="0" w:color="auto"/>
        <w:bottom w:val="none" w:sz="0" w:space="0" w:color="auto"/>
        <w:right w:val="none" w:sz="0" w:space="0" w:color="auto"/>
      </w:divBdr>
    </w:div>
    <w:div w:id="2027781041">
      <w:bodyDiv w:val="1"/>
      <w:marLeft w:val="0"/>
      <w:marRight w:val="0"/>
      <w:marTop w:val="0"/>
      <w:marBottom w:val="0"/>
      <w:divBdr>
        <w:top w:val="none" w:sz="0" w:space="0" w:color="auto"/>
        <w:left w:val="none" w:sz="0" w:space="0" w:color="auto"/>
        <w:bottom w:val="none" w:sz="0" w:space="0" w:color="auto"/>
        <w:right w:val="none" w:sz="0" w:space="0" w:color="auto"/>
      </w:divBdr>
    </w:div>
    <w:div w:id="210117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opendemocracy.net/en/opensecurity/reason-and-responsibility-rana-plaza-collaps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mbaskool.com/brandguide/lifestyle-and-retail/13753-primark.html" TargetMode="External"/><Relationship Id="rId17" Type="http://schemas.openxmlformats.org/officeDocument/2006/relationships/hyperlink" Target="https://www.theguardian.com/business/2019/may/28/more-to-primark-success-than-you-thought" TargetMode="External"/><Relationship Id="rId2" Type="http://schemas.openxmlformats.org/officeDocument/2006/relationships/styles" Target="styles.xml"/><Relationship Id="rId16" Type="http://schemas.openxmlformats.org/officeDocument/2006/relationships/hyperlink" Target="https://www.primark.com/en/aboutus%20accessed%20on%2010/07/201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pendent.co.uk/news/business/news/primark-drops-three-indian-suppliers-for-using-child-workers-848564.html" TargetMode="External"/><Relationship Id="rId5" Type="http://schemas.openxmlformats.org/officeDocument/2006/relationships/footnotes" Target="footnotes.xml"/><Relationship Id="rId15" Type="http://schemas.openxmlformats.org/officeDocument/2006/relationships/hyperlink" Target="https://www.primark.com/en/aboutus%20accessed%20on%2004/07/2019" TargetMode="External"/><Relationship Id="rId10" Type="http://schemas.openxmlformats.org/officeDocument/2006/relationships/hyperlink" Target="https://www.cornwalllive.com/news/cornwall-news/concerns-primarks-cheap-prices-could-75399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guardian.com/business/2009/jan/11/primark-ethical-business-living" TargetMode="External"/><Relationship Id="rId14" Type="http://schemas.openxmlformats.org/officeDocument/2006/relationships/hyperlink" Target="https://phdessay.com/pest-analysis-of-primark-stores-lt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425</TotalTime>
  <Pages>15</Pages>
  <Words>2803</Words>
  <Characters>15982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dbewales@gmail.com</cp:lastModifiedBy>
  <cp:revision>26</cp:revision>
  <dcterms:created xsi:type="dcterms:W3CDTF">2019-07-04T12:08:00Z</dcterms:created>
  <dcterms:modified xsi:type="dcterms:W3CDTF">2019-10-07T18:31:00Z</dcterms:modified>
</cp:coreProperties>
</file>