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D25E3" w14:textId="01CB063D" w:rsidR="00D077E9" w:rsidRPr="00E63964" w:rsidRDefault="00D077E9" w:rsidP="00D70D02"/>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RPr="00E63964" w14:paraId="5668C8CF" w14:textId="77777777" w:rsidTr="00E64754">
        <w:trPr>
          <w:trHeight w:val="4533"/>
        </w:trPr>
        <w:tc>
          <w:tcPr>
            <w:tcW w:w="5580" w:type="dxa"/>
            <w:tcBorders>
              <w:top w:val="nil"/>
              <w:left w:val="nil"/>
              <w:bottom w:val="nil"/>
              <w:right w:val="nil"/>
            </w:tcBorders>
          </w:tcPr>
          <w:p w14:paraId="32235E97" w14:textId="77777777" w:rsidR="00D077E9" w:rsidRPr="00E63964" w:rsidRDefault="00D077E9" w:rsidP="00D077E9">
            <w:r w:rsidRPr="00E63964">
              <w:rPr>
                <w:noProof/>
              </w:rPr>
              <mc:AlternateContent>
                <mc:Choice Requires="wps">
                  <w:drawing>
                    <wp:inline distT="0" distB="0" distL="0" distR="0" wp14:anchorId="2E81C4ED" wp14:editId="70F9394F">
                      <wp:extent cx="3528695" cy="2565780"/>
                      <wp:effectExtent l="0" t="0" r="0" b="6350"/>
                      <wp:docPr id="8" name="Text Box 8"/>
                      <wp:cNvGraphicFramePr/>
                      <a:graphic xmlns:a="http://schemas.openxmlformats.org/drawingml/2006/main">
                        <a:graphicData uri="http://schemas.microsoft.com/office/word/2010/wordprocessingShape">
                          <wps:wsp>
                            <wps:cNvSpPr txBox="1"/>
                            <wps:spPr>
                              <a:xfrm>
                                <a:off x="0" y="0"/>
                                <a:ext cx="3528695" cy="2565780"/>
                              </a:xfrm>
                              <a:prstGeom prst="rect">
                                <a:avLst/>
                              </a:prstGeom>
                              <a:noFill/>
                              <a:ln w="6350">
                                <a:noFill/>
                              </a:ln>
                            </wps:spPr>
                            <wps:txbx>
                              <w:txbxContent>
                                <w:p w14:paraId="0E41D1D0" w14:textId="29163C3B" w:rsidR="00D077E9" w:rsidRPr="00E63964" w:rsidRDefault="00E64754" w:rsidP="00D077E9">
                                  <w:pPr>
                                    <w:pStyle w:val="Title"/>
                                    <w:rPr>
                                      <w:sz w:val="96"/>
                                      <w:szCs w:val="56"/>
                                    </w:rPr>
                                  </w:pPr>
                                  <w:r w:rsidRPr="00E63964">
                                    <w:rPr>
                                      <w:sz w:val="96"/>
                                      <w:szCs w:val="56"/>
                                    </w:rPr>
                                    <w:t>ACCA6026</w:t>
                                  </w:r>
                                </w:p>
                                <w:p w14:paraId="0E1ACD04" w14:textId="6BB734A2" w:rsidR="00D077E9" w:rsidRPr="00E63964" w:rsidRDefault="00E64754" w:rsidP="00D077E9">
                                  <w:pPr>
                                    <w:pStyle w:val="Title"/>
                                    <w:spacing w:after="0"/>
                                    <w:rPr>
                                      <w:sz w:val="56"/>
                                      <w:szCs w:val="48"/>
                                    </w:rPr>
                                  </w:pPr>
                                  <w:r w:rsidRPr="00E63964">
                                    <w:rPr>
                                      <w:sz w:val="56"/>
                                      <w:szCs w:val="48"/>
                                    </w:rPr>
                                    <w:t>Data Warehousing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81C4ED" id="_x0000_t202" coordsize="21600,21600" o:spt="202" path="m,l,21600r21600,l21600,xe">
                      <v:stroke joinstyle="miter"/>
                      <v:path gradientshapeok="t" o:connecttype="rect"/>
                    </v:shapetype>
                    <v:shape id="Text Box 8" o:spid="_x0000_s1026" type="#_x0000_t202" style="width:277.85pt;height:20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" filled="f" stroked="f" strokeweight=".5pt">
                      <v:textbox>
                        <w:txbxContent>
                          <w:p w14:paraId="0E41D1D0" w14:textId="29163C3B" w:rsidR="00D077E9" w:rsidRPr="00E63964" w:rsidRDefault="00E64754" w:rsidP="00D077E9">
                            <w:pPr>
                              <w:pStyle w:val="Title"/>
                              <w:rPr>
                                <w:sz w:val="96"/>
                                <w:szCs w:val="56"/>
                              </w:rPr>
                            </w:pPr>
                            <w:r w:rsidRPr="00E63964">
                              <w:rPr>
                                <w:sz w:val="96"/>
                                <w:szCs w:val="56"/>
                              </w:rPr>
                              <w:t>ACCA6026</w:t>
                            </w:r>
                          </w:p>
                          <w:p w14:paraId="0E1ACD04" w14:textId="6BB734A2" w:rsidR="00D077E9" w:rsidRPr="00E63964" w:rsidRDefault="00E64754" w:rsidP="00D077E9">
                            <w:pPr>
                              <w:pStyle w:val="Title"/>
                              <w:spacing w:after="0"/>
                              <w:rPr>
                                <w:sz w:val="56"/>
                                <w:szCs w:val="48"/>
                              </w:rPr>
                            </w:pPr>
                            <w:r w:rsidRPr="00E63964">
                              <w:rPr>
                                <w:sz w:val="56"/>
                                <w:szCs w:val="48"/>
                              </w:rPr>
                              <w:t>Data Warehousing</w:t>
                            </w:r>
                          </w:p>
                        </w:txbxContent>
                      </v:textbox>
                      <w10:anchorlock/>
                    </v:shape>
                  </w:pict>
                </mc:Fallback>
              </mc:AlternateContent>
            </w:r>
          </w:p>
          <w:p w14:paraId="11F09AA1" w14:textId="0FCCD1A3" w:rsidR="00D077E9" w:rsidRPr="00E63964" w:rsidRDefault="00D077E9" w:rsidP="00D077E9"/>
        </w:tc>
      </w:tr>
      <w:tr w:rsidR="00D077E9" w:rsidRPr="00E63964" w14:paraId="6CFC0EA6" w14:textId="77777777" w:rsidTr="00E64754">
        <w:trPr>
          <w:trHeight w:val="5600"/>
        </w:trPr>
        <w:tc>
          <w:tcPr>
            <w:tcW w:w="5580" w:type="dxa"/>
            <w:tcBorders>
              <w:top w:val="nil"/>
              <w:left w:val="nil"/>
              <w:bottom w:val="nil"/>
              <w:right w:val="nil"/>
            </w:tcBorders>
          </w:tcPr>
          <w:p w14:paraId="4481C946" w14:textId="77777777" w:rsidR="00D077E9" w:rsidRPr="00E63964" w:rsidRDefault="00E64754" w:rsidP="00D077E9">
            <w:r w:rsidRPr="00E63964">
              <w:rPr>
                <w:noProof/>
              </w:rPr>
              <mc:AlternateContent>
                <mc:Choice Requires="wps">
                  <w:drawing>
                    <wp:inline distT="0" distB="0" distL="0" distR="0" wp14:anchorId="16FE35DB" wp14:editId="3A3ABDCF">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C49B451"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p w14:paraId="0CECA17E" w14:textId="09FE476B" w:rsidR="004D199D" w:rsidRPr="00E63964" w:rsidRDefault="004D199D" w:rsidP="00D077E9">
            <w:r w:rsidRPr="00E63964">
              <w:rPr>
                <w:sz w:val="36"/>
                <w:szCs w:val="28"/>
              </w:rPr>
              <w:t xml:space="preserve">Data Mining &amp; Data Warehousing </w:t>
            </w:r>
          </w:p>
        </w:tc>
      </w:tr>
      <w:tr w:rsidR="00D077E9" w:rsidRPr="00E63964" w14:paraId="24F9888F" w14:textId="77777777" w:rsidTr="00D077E9">
        <w:trPr>
          <w:trHeight w:val="2171"/>
        </w:trPr>
        <w:tc>
          <w:tcPr>
            <w:tcW w:w="5580" w:type="dxa"/>
            <w:tcBorders>
              <w:top w:val="nil"/>
              <w:left w:val="nil"/>
              <w:bottom w:val="nil"/>
              <w:right w:val="nil"/>
            </w:tcBorders>
          </w:tcPr>
          <w:sdt>
            <w:sdtPr>
              <w:id w:val="1080870105"/>
              <w:placeholder>
                <w:docPart w:val="6CF5AC2C78D642AA8045E8B9628467F9"/>
              </w:placeholder>
              <w15:appearance w15:val="hidden"/>
            </w:sdtPr>
            <w:sdtEndPr/>
            <w:sdtContent>
              <w:p w14:paraId="1CCAF922" w14:textId="5C897B81" w:rsidR="00D077E9" w:rsidRPr="00E63964" w:rsidRDefault="00E64754" w:rsidP="00D077E9">
                <w:r w:rsidRPr="00E63964">
                  <w:rPr>
                    <w:rStyle w:val="SubtitleChar"/>
                  </w:rPr>
                  <w:t>May 2026</w:t>
                </w:r>
              </w:p>
            </w:sdtContent>
          </w:sdt>
          <w:p w14:paraId="31C44686" w14:textId="77777777" w:rsidR="00D077E9" w:rsidRPr="00E63964" w:rsidRDefault="00D077E9" w:rsidP="00D077E9">
            <w:pPr>
              <w:rPr>
                <w:sz w:val="10"/>
                <w:szCs w:val="10"/>
              </w:rPr>
            </w:pPr>
            <w:r w:rsidRPr="00E63964">
              <w:rPr>
                <w:noProof/>
                <w:sz w:val="10"/>
                <w:szCs w:val="10"/>
              </w:rPr>
              <mc:AlternateContent>
                <mc:Choice Requires="wps">
                  <w:drawing>
                    <wp:inline distT="0" distB="0" distL="0" distR="0" wp14:anchorId="05221EEA" wp14:editId="7A907A2C">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8150BDA"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51D24CDC" w14:textId="77777777" w:rsidR="00D077E9" w:rsidRPr="00E63964" w:rsidRDefault="00D077E9" w:rsidP="00D077E9">
            <w:pPr>
              <w:rPr>
                <w:sz w:val="10"/>
                <w:szCs w:val="10"/>
              </w:rPr>
            </w:pPr>
          </w:p>
          <w:p w14:paraId="0BDB6705" w14:textId="77777777" w:rsidR="00D077E9" w:rsidRPr="00E63964" w:rsidRDefault="00D077E9" w:rsidP="00D077E9">
            <w:pPr>
              <w:rPr>
                <w:sz w:val="10"/>
                <w:szCs w:val="10"/>
              </w:rPr>
            </w:pPr>
          </w:p>
          <w:p w14:paraId="7B0BEF26" w14:textId="2883D3C4" w:rsidR="00D077E9" w:rsidRPr="00E63964" w:rsidRDefault="006B4B67" w:rsidP="00D077E9">
            <w:pPr>
              <w:rPr>
                <w:sz w:val="36"/>
                <w:szCs w:val="28"/>
              </w:rPr>
            </w:pPr>
            <w:sdt>
              <w:sdtPr>
                <w:rPr>
                  <w:sz w:val="36"/>
                  <w:szCs w:val="28"/>
                </w:rPr>
                <w:id w:val="-1740469667"/>
                <w:placeholder>
                  <w:docPart w:val="C46AB303763848CEA4F32825A7F95CDF"/>
                </w:placeholder>
                <w15:appearance w15:val="hidden"/>
              </w:sdtPr>
              <w:sdtEndPr/>
              <w:sdtContent>
                <w:r w:rsidR="00E64754" w:rsidRPr="00E63964">
                  <w:rPr>
                    <w:sz w:val="36"/>
                    <w:szCs w:val="28"/>
                  </w:rPr>
                  <w:t>2218899</w:t>
                </w:r>
              </w:sdtContent>
            </w:sdt>
          </w:p>
          <w:p w14:paraId="13E277D3" w14:textId="02B59C25" w:rsidR="00D077E9" w:rsidRPr="00E63964" w:rsidRDefault="00E64754" w:rsidP="00D077E9">
            <w:pPr>
              <w:rPr>
                <w:sz w:val="36"/>
                <w:szCs w:val="28"/>
              </w:rPr>
            </w:pPr>
            <w:r w:rsidRPr="00E63964">
              <w:rPr>
                <w:sz w:val="36"/>
                <w:szCs w:val="28"/>
              </w:rPr>
              <w:t>Siân Eleri Kiely</w:t>
            </w:r>
          </w:p>
          <w:p w14:paraId="721B863B" w14:textId="77777777" w:rsidR="00D077E9" w:rsidRPr="00E63964" w:rsidRDefault="00D077E9" w:rsidP="00D077E9">
            <w:pPr>
              <w:rPr>
                <w:sz w:val="10"/>
                <w:szCs w:val="10"/>
              </w:rPr>
            </w:pPr>
          </w:p>
        </w:tc>
      </w:tr>
    </w:tbl>
    <w:p w14:paraId="13F8AAFF" w14:textId="55A6BC6A" w:rsidR="00D077E9" w:rsidRPr="00E63964" w:rsidRDefault="00300E54">
      <w:pPr>
        <w:spacing w:after="200"/>
      </w:pPr>
      <w:r w:rsidRPr="00E63964">
        <w:rPr>
          <w:noProof/>
        </w:rPr>
        <mc:AlternateContent>
          <mc:Choice Requires="wpg">
            <w:drawing>
              <wp:anchor distT="0" distB="0" distL="114300" distR="114300" simplePos="0" relativeHeight="251229696" behindDoc="0" locked="0" layoutInCell="1" allowOverlap="1" wp14:anchorId="651B78D3" wp14:editId="5F08A758">
                <wp:simplePos x="0" y="0"/>
                <wp:positionH relativeFrom="column">
                  <wp:posOffset>4325514</wp:posOffset>
                </wp:positionH>
                <wp:positionV relativeFrom="paragraph">
                  <wp:posOffset>138203</wp:posOffset>
                </wp:positionV>
                <wp:extent cx="2186916" cy="4761603"/>
                <wp:effectExtent l="0" t="0" r="0" b="1270"/>
                <wp:wrapNone/>
                <wp:docPr id="789692329" name="Group 21"/>
                <wp:cNvGraphicFramePr/>
                <a:graphic xmlns:a="http://schemas.openxmlformats.org/drawingml/2006/main">
                  <a:graphicData uri="http://schemas.microsoft.com/office/word/2010/wordprocessingGroup">
                    <wpg:wgp>
                      <wpg:cNvGrpSpPr/>
                      <wpg:grpSpPr>
                        <a:xfrm>
                          <a:off x="0" y="0"/>
                          <a:ext cx="2186916" cy="4761603"/>
                          <a:chOff x="258791" y="198407"/>
                          <a:chExt cx="2187076" cy="4762201"/>
                        </a:xfrm>
                        <a:solidFill>
                          <a:schemeClr val="accent3">
                            <a:lumMod val="20000"/>
                            <a:lumOff val="80000"/>
                          </a:schemeClr>
                        </a:solidFill>
                      </wpg:grpSpPr>
                      <pic:pic xmlns:pic="http://schemas.openxmlformats.org/drawingml/2006/picture">
                        <pic:nvPicPr>
                          <pic:cNvPr id="444666224" name="Graphic 5" descr="Database with solid fill"/>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276045" y="1794294"/>
                            <a:ext cx="2169795" cy="2169795"/>
                          </a:xfrm>
                          <a:prstGeom prst="rect">
                            <a:avLst/>
                          </a:prstGeom>
                        </pic:spPr>
                      </pic:pic>
                      <wpg:grpSp>
                        <wpg:cNvPr id="719378731" name="Group 16"/>
                        <wpg:cNvGrpSpPr/>
                        <wpg:grpSpPr>
                          <a:xfrm>
                            <a:off x="540229" y="4011283"/>
                            <a:ext cx="1749425" cy="949325"/>
                            <a:chOff x="0" y="-1588"/>
                            <a:chExt cx="1750526" cy="950494"/>
                          </a:xfrm>
                          <a:grpFill/>
                        </wpg:grpSpPr>
                        <pic:pic xmlns:pic="http://schemas.openxmlformats.org/drawingml/2006/picture">
                          <pic:nvPicPr>
                            <pic:cNvPr id="1929435094"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6536918">
                              <a:off x="-228917" y="228917"/>
                              <a:ext cx="914400" cy="4565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6621036"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6177964">
                              <a:off x="193778" y="263423"/>
                              <a:ext cx="914400" cy="4565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85452479"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4553245">
                              <a:off x="633725" y="254797"/>
                              <a:ext cx="914400" cy="4565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47128183"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4173439">
                              <a:off x="1065044" y="227329"/>
                              <a:ext cx="914400" cy="456565"/>
                            </a:xfrm>
                            <a:prstGeom prst="rect">
                              <a:avLst/>
                            </a:prstGeom>
                            <a:ln>
                              <a:noFill/>
                            </a:ln>
                            <a:extLst>
                              <a:ext uri="{53640926-AAD7-44D8-BBD7-CCE9431645EC}">
                                <a14:shadowObscured xmlns:a14="http://schemas.microsoft.com/office/drawing/2010/main"/>
                              </a:ext>
                            </a:extLst>
                          </pic:spPr>
                        </pic:pic>
                      </wpg:grpSp>
                      <wpg:grpSp>
                        <wpg:cNvPr id="369510554" name="Group 16"/>
                        <wpg:cNvGrpSpPr/>
                        <wpg:grpSpPr>
                          <a:xfrm>
                            <a:off x="552090" y="931653"/>
                            <a:ext cx="1657350" cy="962025"/>
                            <a:chOff x="271182" y="25880"/>
                            <a:chExt cx="1659209" cy="963549"/>
                          </a:xfrm>
                          <a:grpFill/>
                        </wpg:grpSpPr>
                        <pic:pic xmlns:pic="http://schemas.openxmlformats.org/drawingml/2006/picture">
                          <pic:nvPicPr>
                            <pic:cNvPr id="280434501"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4272791">
                              <a:off x="42265" y="303946"/>
                              <a:ext cx="914400" cy="4565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48946527"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5400000">
                              <a:off x="633725" y="254797"/>
                              <a:ext cx="914400" cy="4565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70713688" name="Graphic 15" descr="Arrow Right with solid fill"/>
                            <pic:cNvPicPr>
                              <a:picLocks noChangeAspect="1"/>
                            </pic:cNvPicPr>
                          </pic:nvPicPr>
                          <pic:blipFill rotWithShape="1">
                            <a:blip r:embed="rId10">
                              <a:extLst>
                                <a:ext uri="{96DAC541-7B7A-43D3-8B79-37D633B846F1}">
                                  <asvg:svgBlip xmlns:asvg="http://schemas.microsoft.com/office/drawing/2016/SVG/main" r:embed="rId11"/>
                                </a:ext>
                              </a:extLst>
                            </a:blip>
                            <a:srcRect t="25386" b="24498"/>
                            <a:stretch>
                              <a:fillRect/>
                            </a:stretch>
                          </pic:blipFill>
                          <pic:spPr bwMode="auto">
                            <a:xfrm rot="6263183">
                              <a:off x="1244909" y="297193"/>
                              <a:ext cx="914400" cy="45656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1004002859" name="Graphic 18" descr="Warehouse with solid fill"/>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258791" y="198407"/>
                            <a:ext cx="733083" cy="733220"/>
                          </a:xfrm>
                          <a:prstGeom prst="rect">
                            <a:avLst/>
                          </a:prstGeom>
                        </pic:spPr>
                      </pic:pic>
                      <pic:pic xmlns:pic="http://schemas.openxmlformats.org/drawingml/2006/picture">
                        <pic:nvPicPr>
                          <pic:cNvPr id="355590192" name="Graphic 19" descr="Shopping cart with solid fill"/>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1063187" y="198408"/>
                            <a:ext cx="820535" cy="820689"/>
                          </a:xfrm>
                          <a:prstGeom prst="rect">
                            <a:avLst/>
                          </a:prstGeom>
                        </pic:spPr>
                      </pic:pic>
                      <pic:pic xmlns:pic="http://schemas.openxmlformats.org/drawingml/2006/picture">
                        <pic:nvPicPr>
                          <pic:cNvPr id="1970346993" name="Graphic 20" descr="Pound with solid fill"/>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1747511" y="232910"/>
                            <a:ext cx="698356" cy="69848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857EA44" id="Group 21" o:spid="_x0000_s1026" style="position:absolute;margin-left:340.6pt;margin-top:10.9pt;width:172.2pt;height:374.95pt;z-index:251229696;mso-width-relative:margin;mso-height-relative:margin" coordorigin="2587,1984" coordsize="21870,4762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5" o:spid="_x0000_s1027" type="#_x0000_t75" alt="Database with solid fill" style="position:absolute;left:2760;top:17942;width:21698;height:21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">
                  <v:imagedata r:id="rId18" o:title="Database with solid fill"/>
                </v:shape>
                <v:group id="Group 16" o:spid="_x0000_s1028" style="position:absolute;left:5402;top:40112;width:17494;height:9494" coordorigin=",-15" coordsize="17505,9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">
                  <v:shape id="Graphic 15" o:spid="_x0000_s1029" type="#_x0000_t75" alt="Arrow Right with solid fill" style="position:absolute;left:-2289;top:2289;width:9144;height:4565;rotation:714005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">
                    <v:imagedata r:id="rId19" o:title="Arrow Right with solid fill" croptop="16637f" cropbottom="16055f"/>
                  </v:shape>
                  <v:shape id="Graphic 15" o:spid="_x0000_s1030" type="#_x0000_t75" alt="Arrow Right with solid fill" style="position:absolute;left:1937;top:2634;width:9144;height:4566;rotation:674798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">
                    <v:imagedata r:id="rId19" o:title="Arrow Right with solid fill" croptop="16637f" cropbottom="16055f"/>
                  </v:shape>
                  <v:shape id="Graphic 15" o:spid="_x0000_s1031" type="#_x0000_t75" alt="Arrow Right with solid fill" style="position:absolute;left:6337;top:2547;width:9144;height:4566;rotation:497335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">
                    <v:imagedata r:id="rId19" o:title="Arrow Right with solid fill" croptop="16637f" cropbottom="16055f"/>
                  </v:shape>
                  <v:shape id="Graphic 15" o:spid="_x0000_s1032" type="#_x0000_t75" alt="Arrow Right with solid fill" style="position:absolute;left:10650;top:2274;width:9143;height:4566;rotation:455850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">
                    <v:imagedata r:id="rId19" o:title="Arrow Right with solid fill" croptop="16637f" cropbottom="16055f"/>
                  </v:shape>
                </v:group>
                <v:group id="Group 16" o:spid="_x0000_s1033" style="position:absolute;left:5520;top:9316;width:16574;height:9620" coordorigin="2711,258" coordsize="16592,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">
                  <v:shape id="Graphic 15" o:spid="_x0000_s1034" type="#_x0000_t75" alt="Arrow Right with solid fill" style="position:absolute;left:422;top:3039;width:9144;height:4566;rotation:466702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">
                    <v:imagedata r:id="rId19" o:title="Arrow Right with solid fill" croptop="16637f" cropbottom="16055f"/>
                  </v:shape>
                  <v:shape id="Graphic 15" o:spid="_x0000_s1035" type="#_x0000_t75" alt="Arrow Right with solid fill" style="position:absolute;left:6337;top:2547;width:9144;height:456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">
                    <v:imagedata r:id="rId19" o:title="Arrow Right with solid fill" croptop="16637f" cropbottom="16055f"/>
                  </v:shape>
                  <v:shape id="Graphic 15" o:spid="_x0000_s1036" type="#_x0000_t75" alt="Arrow Right with solid fill" style="position:absolute;left:12449;top:2971;width:9144;height:4565;rotation:684106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">
                    <v:imagedata r:id="rId19" o:title="Arrow Right with solid fill" croptop="16637f" cropbottom="16055f"/>
                  </v:shape>
                </v:group>
                <v:shape id="Graphic 18" o:spid="_x0000_s1037" type="#_x0000_t75" alt="Warehouse with solid fill" style="position:absolute;left:2587;top:1984;width:7331;height:7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">
                  <v:imagedata r:id="rId20" o:title="Warehouse with solid fill"/>
                </v:shape>
                <v:shape id="Graphic 19" o:spid="_x0000_s1038" type="#_x0000_t75" alt="Shopping cart with solid fill" style="position:absolute;left:10631;top:1984;width:8206;height:82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">
                  <v:imagedata r:id="rId21" o:title="Shopping cart with solid fill"/>
                </v:shape>
                <v:shape id="Graphic 20" o:spid="_x0000_s1039" type="#_x0000_t75" alt="Pound with solid fill" style="position:absolute;left:17475;top:2329;width:6983;height:6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">
                  <v:imagedata r:id="rId22" o:title="Pound with solid fill"/>
                </v:shape>
              </v:group>
            </w:pict>
          </mc:Fallback>
        </mc:AlternateContent>
      </w:r>
      <w:r w:rsidR="006B2FEF" w:rsidRPr="00E63964">
        <w:rPr>
          <w:noProof/>
        </w:rPr>
        <mc:AlternateContent>
          <mc:Choice Requires="wps">
            <w:drawing>
              <wp:anchor distT="0" distB="0" distL="114300" distR="114300" simplePos="0" relativeHeight="251227648" behindDoc="1" locked="0" layoutInCell="1" allowOverlap="1" wp14:anchorId="69641541" wp14:editId="38E908F0">
                <wp:simplePos x="0" y="0"/>
                <wp:positionH relativeFrom="column">
                  <wp:posOffset>-453390</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79740B" id="Rectangle 2" o:spid="_x0000_s1026" alt="colored rectangle" style="position:absolute;margin-left:-35.7pt;margin-top:525.2pt;width:611.1pt;height:265.7pt;z-index:-252088832;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" fillcolor="#34aba2 [3206]" stroked="f">
                <w10:wrap anchory="page"/>
              </v:rect>
            </w:pict>
          </mc:Fallback>
        </mc:AlternateContent>
      </w:r>
      <w:r w:rsidR="00A47726" w:rsidRPr="00E63964">
        <w:rPr>
          <w:noProof/>
        </w:rPr>
        <mc:AlternateContent>
          <mc:Choice Requires="wpg">
            <w:drawing>
              <wp:anchor distT="0" distB="0" distL="114300" distR="114300" simplePos="0" relativeHeight="250060800" behindDoc="0" locked="0" layoutInCell="1" allowOverlap="1" wp14:anchorId="70137FAA" wp14:editId="368C215F">
                <wp:simplePos x="0" y="0"/>
                <wp:positionH relativeFrom="column">
                  <wp:posOffset>3919855</wp:posOffset>
                </wp:positionH>
                <wp:positionV relativeFrom="paragraph">
                  <wp:posOffset>5788025</wp:posOffset>
                </wp:positionV>
                <wp:extent cx="2923540" cy="1991995"/>
                <wp:effectExtent l="0" t="0" r="0" b="0"/>
                <wp:wrapTight wrapText="bothSides">
                  <wp:wrapPolygon edited="0">
                    <wp:start x="281" y="1033"/>
                    <wp:lineTo x="281" y="6610"/>
                    <wp:lineTo x="985" y="8056"/>
                    <wp:lineTo x="10134" y="11361"/>
                    <wp:lineTo x="10697" y="11361"/>
                    <wp:lineTo x="5489" y="12601"/>
                    <wp:lineTo x="3519" y="13427"/>
                    <wp:lineTo x="3378" y="15493"/>
                    <wp:lineTo x="3378" y="20244"/>
                    <wp:lineTo x="5911" y="20657"/>
                    <wp:lineTo x="19845" y="21070"/>
                    <wp:lineTo x="20971" y="21070"/>
                    <wp:lineTo x="21253" y="20450"/>
                    <wp:lineTo x="20690" y="19211"/>
                    <wp:lineTo x="19845" y="17971"/>
                    <wp:lineTo x="19845" y="13220"/>
                    <wp:lineTo x="17593" y="12394"/>
                    <wp:lineTo x="10697" y="11361"/>
                    <wp:lineTo x="11541" y="11361"/>
                    <wp:lineTo x="15764" y="8676"/>
                    <wp:lineTo x="16045" y="2272"/>
                    <wp:lineTo x="15060" y="2066"/>
                    <wp:lineTo x="6334" y="1033"/>
                    <wp:lineTo x="281" y="1033"/>
                  </wp:wrapPolygon>
                </wp:wrapTight>
                <wp:docPr id="771441342" name="Group 14"/>
                <wp:cNvGraphicFramePr/>
                <a:graphic xmlns:a="http://schemas.openxmlformats.org/drawingml/2006/main">
                  <a:graphicData uri="http://schemas.microsoft.com/office/word/2010/wordprocessingGroup">
                    <wpg:wgp>
                      <wpg:cNvGrpSpPr/>
                      <wpg:grpSpPr>
                        <a:xfrm>
                          <a:off x="0" y="0"/>
                          <a:ext cx="2923541" cy="1991995"/>
                          <a:chOff x="-43133" y="0"/>
                          <a:chExt cx="2924359" cy="1992709"/>
                        </a:xfrm>
                      </wpg:grpSpPr>
                      <pic:pic xmlns:pic="http://schemas.openxmlformats.org/drawingml/2006/picture">
                        <pic:nvPicPr>
                          <pic:cNvPr id="1597250335" name="Graphic 13" descr="Pie chart with solid fill"/>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345056" y="1078310"/>
                            <a:ext cx="914400" cy="914399"/>
                          </a:xfrm>
                          <a:prstGeom prst="rect">
                            <a:avLst/>
                          </a:prstGeom>
                        </pic:spPr>
                      </pic:pic>
                      <wps:wsp>
                        <wps:cNvPr id="52702977" name="Freeform: Shape 52702977"/>
                        <wps:cNvSpPr/>
                        <wps:spPr>
                          <a:xfrm>
                            <a:off x="159813" y="295039"/>
                            <a:ext cx="469813" cy="196009"/>
                          </a:xfrm>
                          <a:custGeom>
                            <a:avLst/>
                            <a:gdLst>
                              <a:gd name="csX0" fmla="*/ 340432 w 469812"/>
                              <a:gd name="csY0" fmla="*/ 0 h 196009"/>
                              <a:gd name="csX1" fmla="*/ 388141 w 469812"/>
                              <a:gd name="csY1" fmla="*/ 33914 h 196009"/>
                              <a:gd name="csX2" fmla="*/ 324259 w 469812"/>
                              <a:gd name="csY2" fmla="*/ 79323 h 196009"/>
                              <a:gd name="csX3" fmla="*/ 275742 w 469812"/>
                              <a:gd name="csY3" fmla="*/ 44835 h 196009"/>
                              <a:gd name="csX4" fmla="*/ 194879 w 469812"/>
                              <a:gd name="csY4" fmla="*/ 102316 h 196009"/>
                              <a:gd name="csX5" fmla="*/ 146362 w 469812"/>
                              <a:gd name="csY5" fmla="*/ 67827 h 196009"/>
                              <a:gd name="csX6" fmla="*/ 0 w 469812"/>
                              <a:gd name="csY6" fmla="*/ 171867 h 196009"/>
                              <a:gd name="csX7" fmla="*/ 33962 w 469812"/>
                              <a:gd name="csY7" fmla="*/ 196009 h 196009"/>
                              <a:gd name="csX8" fmla="*/ 146362 w 469812"/>
                              <a:gd name="csY8" fmla="*/ 116111 h 196009"/>
                              <a:gd name="csX9" fmla="*/ 194879 w 469812"/>
                              <a:gd name="csY9" fmla="*/ 150600 h 196009"/>
                              <a:gd name="csX10" fmla="*/ 275742 w 469812"/>
                              <a:gd name="csY10" fmla="*/ 93119 h 196009"/>
                              <a:gd name="csX11" fmla="*/ 324259 w 469812"/>
                              <a:gd name="csY11" fmla="*/ 127607 h 196009"/>
                              <a:gd name="csX12" fmla="*/ 422103 w 469812"/>
                              <a:gd name="csY12" fmla="*/ 58056 h 196009"/>
                              <a:gd name="csX13" fmla="*/ 469812 w 469812"/>
                              <a:gd name="csY13" fmla="*/ 91969 h 196009"/>
                              <a:gd name="csX14" fmla="*/ 469812 w 469812"/>
                              <a:gd name="csY14" fmla="*/ 0 h 19600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469812" h="196009">
                                <a:moveTo>
                                  <a:pt x="340432" y="0"/>
                                </a:moveTo>
                                <a:lnTo>
                                  <a:pt x="388141" y="33914"/>
                                </a:lnTo>
                                <a:lnTo>
                                  <a:pt x="324259" y="79323"/>
                                </a:lnTo>
                                <a:lnTo>
                                  <a:pt x="275742" y="44835"/>
                                </a:lnTo>
                                <a:lnTo>
                                  <a:pt x="194879" y="102316"/>
                                </a:lnTo>
                                <a:lnTo>
                                  <a:pt x="146362" y="67827"/>
                                </a:lnTo>
                                <a:lnTo>
                                  <a:pt x="0" y="171867"/>
                                </a:lnTo>
                                <a:lnTo>
                                  <a:pt x="33962" y="196009"/>
                                </a:lnTo>
                                <a:lnTo>
                                  <a:pt x="146362" y="116111"/>
                                </a:lnTo>
                                <a:lnTo>
                                  <a:pt x="194879" y="150600"/>
                                </a:lnTo>
                                <a:lnTo>
                                  <a:pt x="275742" y="93119"/>
                                </a:lnTo>
                                <a:lnTo>
                                  <a:pt x="324259" y="127607"/>
                                </a:lnTo>
                                <a:lnTo>
                                  <a:pt x="422103" y="58056"/>
                                </a:lnTo>
                                <a:lnTo>
                                  <a:pt x="469812" y="91969"/>
                                </a:lnTo>
                                <a:lnTo>
                                  <a:pt x="469812" y="0"/>
                                </a:lnTo>
                                <a:close/>
                              </a:path>
                            </a:pathLst>
                          </a:custGeom>
                          <a:solidFill>
                            <a:schemeClr val="accent3">
                              <a:lumMod val="60000"/>
                              <a:lumOff val="40000"/>
                            </a:schemeClr>
                          </a:solidFill>
                          <a:ln w="8037" cap="flat">
                            <a:noFill/>
                            <a:prstDash val="solid"/>
                            <a:miter/>
                          </a:ln>
                        </wps:spPr>
                        <wps:bodyPr/>
                      </wps:wsp>
                      <pic:pic xmlns:pic="http://schemas.openxmlformats.org/drawingml/2006/picture">
                        <pic:nvPicPr>
                          <pic:cNvPr id="359003910" name="Graphic 10" descr="Bar graph with upward trend with solid fill"/>
                          <pic:cNvPicPr>
                            <a:picLocks noChangeAspect="1"/>
                          </pic:cNvPicPr>
                        </pic:nvPicPr>
                        <pic:blipFill>
                          <a:blip r:embed="rId25">
                            <a:extLst>
                              <a:ext uri="{96DAC541-7B7A-43D3-8B79-37D633B846F1}">
                                <asvg:svgBlip xmlns:asvg="http://schemas.microsoft.com/office/drawing/2016/SVG/main" r:embed="rId26"/>
                              </a:ext>
                            </a:extLst>
                          </a:blip>
                          <a:stretch>
                            <a:fillRect/>
                          </a:stretch>
                        </pic:blipFill>
                        <pic:spPr>
                          <a:xfrm>
                            <a:off x="1362975" y="112143"/>
                            <a:ext cx="802005" cy="802005"/>
                          </a:xfrm>
                          <a:prstGeom prst="rect">
                            <a:avLst/>
                          </a:prstGeom>
                        </pic:spPr>
                      </pic:pic>
                      <pic:pic xmlns:pic="http://schemas.openxmlformats.org/drawingml/2006/picture">
                        <pic:nvPicPr>
                          <pic:cNvPr id="1893231014" name="Graphic 7" descr="Research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a:off x="1966826" y="1078309"/>
                            <a:ext cx="914400" cy="914400"/>
                          </a:xfrm>
                          <a:prstGeom prst="rect">
                            <a:avLst/>
                          </a:prstGeom>
                        </pic:spPr>
                      </pic:pic>
                      <pic:pic xmlns:pic="http://schemas.openxmlformats.org/drawingml/2006/picture">
                        <pic:nvPicPr>
                          <pic:cNvPr id="967897642" name="Graphic 9" descr="Monitor with solid fill"/>
                          <pic:cNvPicPr>
                            <a:picLocks noChangeAspect="1"/>
                          </pic:cNvPicPr>
                        </pic:nvPicPr>
                        <pic:blipFill>
                          <a:blip r:embed="rId29">
                            <a:extLst>
                              <a:ext uri="{96DAC541-7B7A-43D3-8B79-37D633B846F1}">
                                <asvg:svgBlip xmlns:asvg="http://schemas.microsoft.com/office/drawing/2016/SVG/main" r:embed="rId30"/>
                              </a:ext>
                            </a:extLst>
                          </a:blip>
                          <a:stretch>
                            <a:fillRect/>
                          </a:stretch>
                        </pic:blipFill>
                        <pic:spPr>
                          <a:xfrm>
                            <a:off x="-43133" y="0"/>
                            <a:ext cx="914400" cy="914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47DE86F" id="Group 14" o:spid="_x0000_s1026" style="position:absolute;margin-left:308.65pt;margin-top:455.75pt;width:230.2pt;height:156.85pt;z-index:250060800;mso-width-relative:margin;mso-height-relative:margin" coordorigin="-431" coordsize="29243,1992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">
                <v:shape id="Graphic 13" o:spid="_x0000_s1027" type="#_x0000_t75" alt="Pie chart with solid fill" style="position:absolute;left:3450;top:10783;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">
                  <v:imagedata r:id="rId31" o:title="Pie chart with solid fill"/>
                </v:shape>
                <v:shape id="Freeform: Shape 52702977" o:spid="_x0000_s1028" style="position:absolute;left:1598;top:2950;width:4698;height:1960;visibility:visible;mso-wrap-style:square;v-text-anchor:top" coordsize="469812,19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" path="m340432,r47709,33914l324259,79323,275742,44835r-80863,57481l146362,67827,,171867r33962,24142l146362,116111r48517,34489l275742,93119r48517,34488l422103,58056r47709,33913l469812,,340432,xe" fillcolor="#7ad6cf [1942]" stroked="f" strokeweight=".22325mm">
                  <v:stroke joinstyle="miter"/>
                  <v:path arrowok="t" o:connecttype="custom" o:connectlocs="340433,0;388142,33914;324260,79323;275743,44835;194879,102316;146362,67827;0,171867;33962,196009;146362,116111;194879,150600;275743,93119;324260,127607;422104,58056;469813,91969;469813,0" o:connectangles="0,0,0,0,0,0,0,0,0,0,0,0,0,0,0"/>
                </v:shape>
                <v:shape id="Graphic 10" o:spid="_x0000_s1029" type="#_x0000_t75" alt="Bar graph with upward trend with solid fill" style="position:absolute;left:13629;top:1121;width:8020;height:8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">
                  <v:imagedata r:id="rId32" o:title="Bar graph with upward trend with solid fill"/>
                </v:shape>
                <v:shape id="Graphic 7" o:spid="_x0000_s1030" type="#_x0000_t75" alt="Research with solid fill" style="position:absolute;left:19668;top:10783;width:9144;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">
                  <v:imagedata r:id="rId33" o:title="Research with solid fill"/>
                </v:shape>
                <v:shape id="Graphic 9" o:spid="_x0000_s1031" type="#_x0000_t75" alt="Monitor with solid fill" style="position:absolute;left:-431;width:914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">
                  <v:imagedata r:id="rId34" o:title="Monitor with solid fill"/>
                </v:shape>
                <w10:wrap type="tight"/>
              </v:group>
            </w:pict>
          </mc:Fallback>
        </mc:AlternateContent>
      </w:r>
      <w:r w:rsidR="00D077E9" w:rsidRPr="00E63964">
        <w:rPr>
          <w:noProof/>
        </w:rPr>
        <mc:AlternateContent>
          <mc:Choice Requires="wps">
            <w:drawing>
              <wp:anchor distT="0" distB="0" distL="114300" distR="114300" simplePos="0" relativeHeight="251577344" behindDoc="1" locked="0" layoutInCell="1" allowOverlap="1" wp14:anchorId="1F225A27" wp14:editId="6A97602C">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00E554" id="Rectangle 3" o:spid="_x0000_s1026" alt="white rectangle for text on cover" style="position:absolute;margin-left:-16.15pt;margin-top:70.9pt;width:310.15pt;height:651pt;z-index:-25173913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rsidRPr="00E63964">
        <w:br w:type="page"/>
      </w:r>
    </w:p>
    <w:sdt>
      <w:sdtPr>
        <w:rPr>
          <w:rFonts w:asciiTheme="minorHAnsi" w:eastAsiaTheme="minorEastAsia" w:hAnsiTheme="minorHAnsi" w:cstheme="minorBidi"/>
          <w:b w:val="0"/>
          <w:color w:val="082A75" w:themeColor="text2"/>
          <w:sz w:val="28"/>
          <w:szCs w:val="22"/>
          <w:lang w:eastAsia="en-US"/>
        </w:rPr>
        <w:id w:val="386159366"/>
        <w:docPartObj>
          <w:docPartGallery w:val="Table of Contents"/>
          <w:docPartUnique/>
        </w:docPartObj>
      </w:sdtPr>
      <w:sdtEndPr>
        <w:rPr>
          <w:bCs/>
        </w:rPr>
      </w:sdtEndPr>
      <w:sdtContent>
        <w:p w14:paraId="0E6BE67E" w14:textId="6585DB96" w:rsidR="00E64754" w:rsidRPr="00E63964" w:rsidRDefault="00E64754">
          <w:pPr>
            <w:pStyle w:val="TOCHeading"/>
          </w:pPr>
          <w:r w:rsidRPr="00E63964">
            <w:t>Table of Contents</w:t>
          </w:r>
        </w:p>
        <w:p w14:paraId="055BABCD" w14:textId="7EC83EB1" w:rsidR="00FA09D1" w:rsidRDefault="00E64754" w:rsidP="00FA09D1">
          <w:pPr>
            <w:pStyle w:val="TOC2"/>
            <w:tabs>
              <w:tab w:val="right" w:leader="dot" w:pos="10790"/>
            </w:tabs>
            <w:ind w:left="0"/>
            <w:rPr>
              <w:noProof/>
              <w:color w:val="auto"/>
              <w:kern w:val="2"/>
              <w:sz w:val="24"/>
              <w:szCs w:val="24"/>
              <w:lang w:eastAsia="en-GB"/>
              <w14:ligatures w14:val="standardContextual"/>
            </w:rPr>
          </w:pPr>
          <w:r w:rsidRPr="00E63964">
            <w:fldChar w:fldCharType="begin"/>
          </w:r>
          <w:r w:rsidRPr="00E63964">
            <w:instrText xml:space="preserve"> TOC \o "1-3" \h \z \u </w:instrText>
          </w:r>
          <w:r w:rsidRPr="00E63964">
            <w:fldChar w:fldCharType="separate"/>
          </w:r>
          <w:hyperlink w:anchor="_Toc230332823" w:history="1">
            <w:r w:rsidR="00FA09D1" w:rsidRPr="00DC010F">
              <w:rPr>
                <w:rStyle w:val="Hyperlink"/>
                <w:rFonts w:asciiTheme="majorHAnsi" w:hAnsiTheme="majorHAnsi"/>
                <w:bCs/>
                <w:noProof/>
                <w:kern w:val="28"/>
              </w:rPr>
              <w:t>Task 1</w:t>
            </w:r>
            <w:r w:rsidR="00FA09D1">
              <w:rPr>
                <w:noProof/>
                <w:webHidden/>
              </w:rPr>
              <w:tab/>
            </w:r>
            <w:r w:rsidR="00FA09D1">
              <w:rPr>
                <w:noProof/>
                <w:webHidden/>
              </w:rPr>
              <w:fldChar w:fldCharType="begin"/>
            </w:r>
            <w:r w:rsidR="00FA09D1">
              <w:rPr>
                <w:noProof/>
                <w:webHidden/>
              </w:rPr>
              <w:instrText xml:space="preserve"> PAGEREF _Toc230332823 \h </w:instrText>
            </w:r>
            <w:r w:rsidR="00FA09D1">
              <w:rPr>
                <w:noProof/>
                <w:webHidden/>
              </w:rPr>
            </w:r>
            <w:r w:rsidR="00FA09D1">
              <w:rPr>
                <w:noProof/>
                <w:webHidden/>
              </w:rPr>
              <w:fldChar w:fldCharType="separate"/>
            </w:r>
            <w:r w:rsidR="00FA09D1">
              <w:rPr>
                <w:noProof/>
                <w:webHidden/>
              </w:rPr>
              <w:t>4</w:t>
            </w:r>
            <w:r w:rsidR="00FA09D1">
              <w:rPr>
                <w:noProof/>
                <w:webHidden/>
              </w:rPr>
              <w:fldChar w:fldCharType="end"/>
            </w:r>
          </w:hyperlink>
        </w:p>
        <w:p w14:paraId="28DA8122" w14:textId="76C68068" w:rsidR="00FA09D1" w:rsidRDefault="00FA09D1" w:rsidP="00FA09D1">
          <w:pPr>
            <w:pStyle w:val="TOC3"/>
            <w:tabs>
              <w:tab w:val="right" w:leader="dot" w:pos="10790"/>
            </w:tabs>
            <w:ind w:left="0"/>
            <w:rPr>
              <w:noProof/>
              <w:color w:val="auto"/>
              <w:kern w:val="2"/>
              <w:sz w:val="24"/>
              <w:szCs w:val="24"/>
              <w:lang w:eastAsia="en-GB"/>
              <w14:ligatures w14:val="standardContextual"/>
            </w:rPr>
          </w:pPr>
          <w:hyperlink w:anchor="_Toc230332824" w:history="1">
            <w:r w:rsidRPr="00DC010F">
              <w:rPr>
                <w:rStyle w:val="Hyperlink"/>
                <w:noProof/>
              </w:rPr>
              <w:t xml:space="preserve">Introduction </w:t>
            </w:r>
            <w:r w:rsidRPr="00DC010F">
              <w:rPr>
                <w:rStyle w:val="Hyperlink"/>
                <w:rFonts w:ascii="Century Gothic" w:hAnsi="Century Gothic"/>
                <w:bCs/>
                <w:noProof/>
              </w:rPr>
              <w:t>(30/50 words)</w:t>
            </w:r>
            <w:r>
              <w:rPr>
                <w:noProof/>
                <w:webHidden/>
              </w:rPr>
              <w:tab/>
            </w:r>
            <w:r>
              <w:rPr>
                <w:noProof/>
                <w:webHidden/>
              </w:rPr>
              <w:fldChar w:fldCharType="begin"/>
            </w:r>
            <w:r>
              <w:rPr>
                <w:noProof/>
                <w:webHidden/>
              </w:rPr>
              <w:instrText xml:space="preserve"> PAGEREF _Toc230332824 \h </w:instrText>
            </w:r>
            <w:r>
              <w:rPr>
                <w:noProof/>
                <w:webHidden/>
              </w:rPr>
            </w:r>
            <w:r>
              <w:rPr>
                <w:noProof/>
                <w:webHidden/>
              </w:rPr>
              <w:fldChar w:fldCharType="separate"/>
            </w:r>
            <w:r>
              <w:rPr>
                <w:noProof/>
                <w:webHidden/>
              </w:rPr>
              <w:t>4</w:t>
            </w:r>
            <w:r>
              <w:rPr>
                <w:noProof/>
                <w:webHidden/>
              </w:rPr>
              <w:fldChar w:fldCharType="end"/>
            </w:r>
          </w:hyperlink>
        </w:p>
        <w:p w14:paraId="6198CEE4" w14:textId="7FEAE36D" w:rsidR="00FA09D1" w:rsidRDefault="00FA09D1">
          <w:pPr>
            <w:pStyle w:val="TOC1"/>
            <w:tabs>
              <w:tab w:val="right" w:leader="dot" w:pos="10790"/>
            </w:tabs>
            <w:rPr>
              <w:noProof/>
              <w:color w:val="auto"/>
              <w:kern w:val="2"/>
              <w:sz w:val="24"/>
              <w:szCs w:val="24"/>
              <w:lang w:eastAsia="en-GB"/>
              <w14:ligatures w14:val="standardContextual"/>
            </w:rPr>
          </w:pPr>
          <w:hyperlink w:anchor="_Toc230332825" w:history="1">
            <w:r w:rsidRPr="00DC010F">
              <w:rPr>
                <w:rStyle w:val="Hyperlink"/>
                <w:noProof/>
              </w:rPr>
              <w:t xml:space="preserve">1.1 Online Transaction processing </w:t>
            </w:r>
            <w:r w:rsidRPr="00DC010F">
              <w:rPr>
                <w:rStyle w:val="Hyperlink"/>
                <w:rFonts w:ascii="Century Gothic" w:hAnsi="Century Gothic"/>
                <w:noProof/>
              </w:rPr>
              <w:t>(225/200 words)</w:t>
            </w:r>
            <w:r>
              <w:rPr>
                <w:noProof/>
                <w:webHidden/>
              </w:rPr>
              <w:tab/>
            </w:r>
            <w:r>
              <w:rPr>
                <w:noProof/>
                <w:webHidden/>
              </w:rPr>
              <w:fldChar w:fldCharType="begin"/>
            </w:r>
            <w:r>
              <w:rPr>
                <w:noProof/>
                <w:webHidden/>
              </w:rPr>
              <w:instrText xml:space="preserve"> PAGEREF _Toc230332825 \h </w:instrText>
            </w:r>
            <w:r>
              <w:rPr>
                <w:noProof/>
                <w:webHidden/>
              </w:rPr>
            </w:r>
            <w:r>
              <w:rPr>
                <w:noProof/>
                <w:webHidden/>
              </w:rPr>
              <w:fldChar w:fldCharType="separate"/>
            </w:r>
            <w:r>
              <w:rPr>
                <w:noProof/>
                <w:webHidden/>
              </w:rPr>
              <w:t>4</w:t>
            </w:r>
            <w:r>
              <w:rPr>
                <w:noProof/>
                <w:webHidden/>
              </w:rPr>
              <w:fldChar w:fldCharType="end"/>
            </w:r>
          </w:hyperlink>
        </w:p>
        <w:p w14:paraId="3E45DCFE" w14:textId="069CB8FA" w:rsidR="00FA09D1" w:rsidRDefault="00FA09D1">
          <w:pPr>
            <w:pStyle w:val="TOC1"/>
            <w:tabs>
              <w:tab w:val="right" w:leader="dot" w:pos="10790"/>
            </w:tabs>
            <w:rPr>
              <w:noProof/>
              <w:color w:val="auto"/>
              <w:kern w:val="2"/>
              <w:sz w:val="24"/>
              <w:szCs w:val="24"/>
              <w:lang w:eastAsia="en-GB"/>
              <w14:ligatures w14:val="standardContextual"/>
            </w:rPr>
          </w:pPr>
          <w:hyperlink w:anchor="_Toc230332826" w:history="1">
            <w:r w:rsidRPr="00DC010F">
              <w:rPr>
                <w:rStyle w:val="Hyperlink"/>
                <w:noProof/>
              </w:rPr>
              <w:t>1.2 Data Warehouse</w:t>
            </w:r>
            <w:r>
              <w:rPr>
                <w:noProof/>
                <w:webHidden/>
              </w:rPr>
              <w:tab/>
            </w:r>
            <w:r>
              <w:rPr>
                <w:noProof/>
                <w:webHidden/>
              </w:rPr>
              <w:fldChar w:fldCharType="begin"/>
            </w:r>
            <w:r>
              <w:rPr>
                <w:noProof/>
                <w:webHidden/>
              </w:rPr>
              <w:instrText xml:space="preserve"> PAGEREF _Toc230332826 \h </w:instrText>
            </w:r>
            <w:r>
              <w:rPr>
                <w:noProof/>
                <w:webHidden/>
              </w:rPr>
            </w:r>
            <w:r>
              <w:rPr>
                <w:noProof/>
                <w:webHidden/>
              </w:rPr>
              <w:fldChar w:fldCharType="separate"/>
            </w:r>
            <w:r>
              <w:rPr>
                <w:noProof/>
                <w:webHidden/>
              </w:rPr>
              <w:t>6</w:t>
            </w:r>
            <w:r>
              <w:rPr>
                <w:noProof/>
                <w:webHidden/>
              </w:rPr>
              <w:fldChar w:fldCharType="end"/>
            </w:r>
          </w:hyperlink>
        </w:p>
        <w:p w14:paraId="193BBFC9" w14:textId="1D1B5C25" w:rsidR="00FA09D1" w:rsidRDefault="00FA09D1">
          <w:pPr>
            <w:pStyle w:val="TOC1"/>
            <w:tabs>
              <w:tab w:val="right" w:leader="dot" w:pos="10790"/>
            </w:tabs>
            <w:rPr>
              <w:noProof/>
              <w:color w:val="auto"/>
              <w:kern w:val="2"/>
              <w:sz w:val="24"/>
              <w:szCs w:val="24"/>
              <w:lang w:eastAsia="en-GB"/>
              <w14:ligatures w14:val="standardContextual"/>
            </w:rPr>
          </w:pPr>
          <w:hyperlink w:anchor="_Toc230332827" w:history="1">
            <w:r w:rsidRPr="00DC010F">
              <w:rPr>
                <w:rStyle w:val="Hyperlink"/>
                <w:noProof/>
              </w:rPr>
              <w:t xml:space="preserve">1.3 Data Marts </w:t>
            </w:r>
            <w:r w:rsidRPr="00DC010F">
              <w:rPr>
                <w:rStyle w:val="Hyperlink"/>
                <w:rFonts w:ascii="Century Gothic" w:hAnsi="Century Gothic"/>
                <w:noProof/>
              </w:rPr>
              <w:t>(267/375 words)</w:t>
            </w:r>
            <w:r>
              <w:rPr>
                <w:noProof/>
                <w:webHidden/>
              </w:rPr>
              <w:tab/>
            </w:r>
            <w:r>
              <w:rPr>
                <w:noProof/>
                <w:webHidden/>
              </w:rPr>
              <w:fldChar w:fldCharType="begin"/>
            </w:r>
            <w:r>
              <w:rPr>
                <w:noProof/>
                <w:webHidden/>
              </w:rPr>
              <w:instrText xml:space="preserve"> PAGEREF _Toc230332827 \h </w:instrText>
            </w:r>
            <w:r>
              <w:rPr>
                <w:noProof/>
                <w:webHidden/>
              </w:rPr>
            </w:r>
            <w:r>
              <w:rPr>
                <w:noProof/>
                <w:webHidden/>
              </w:rPr>
              <w:fldChar w:fldCharType="separate"/>
            </w:r>
            <w:r>
              <w:rPr>
                <w:noProof/>
                <w:webHidden/>
              </w:rPr>
              <w:t>8</w:t>
            </w:r>
            <w:r>
              <w:rPr>
                <w:noProof/>
                <w:webHidden/>
              </w:rPr>
              <w:fldChar w:fldCharType="end"/>
            </w:r>
          </w:hyperlink>
        </w:p>
        <w:p w14:paraId="24394EC0" w14:textId="57F00518" w:rsidR="00FA09D1" w:rsidRDefault="00FA09D1">
          <w:pPr>
            <w:pStyle w:val="TOC1"/>
            <w:tabs>
              <w:tab w:val="right" w:leader="dot" w:pos="10790"/>
            </w:tabs>
            <w:rPr>
              <w:noProof/>
              <w:color w:val="auto"/>
              <w:kern w:val="2"/>
              <w:sz w:val="24"/>
              <w:szCs w:val="24"/>
              <w:lang w:eastAsia="en-GB"/>
              <w14:ligatures w14:val="standardContextual"/>
            </w:rPr>
          </w:pPr>
          <w:hyperlink w:anchor="_Toc230332828" w:history="1">
            <w:r w:rsidRPr="00DC010F">
              <w:rPr>
                <w:rStyle w:val="Hyperlink"/>
                <w:noProof/>
              </w:rPr>
              <w:t xml:space="preserve">1.4 Dimensional Modelling </w:t>
            </w:r>
            <w:r w:rsidRPr="00DC010F">
              <w:rPr>
                <w:rStyle w:val="Hyperlink"/>
                <w:rFonts w:ascii="Century Gothic" w:hAnsi="Century Gothic"/>
                <w:noProof/>
              </w:rPr>
              <w:t>(145/250 words)</w:t>
            </w:r>
            <w:r>
              <w:rPr>
                <w:noProof/>
                <w:webHidden/>
              </w:rPr>
              <w:tab/>
            </w:r>
            <w:r>
              <w:rPr>
                <w:noProof/>
                <w:webHidden/>
              </w:rPr>
              <w:fldChar w:fldCharType="begin"/>
            </w:r>
            <w:r>
              <w:rPr>
                <w:noProof/>
                <w:webHidden/>
              </w:rPr>
              <w:instrText xml:space="preserve"> PAGEREF _Toc230332828 \h </w:instrText>
            </w:r>
            <w:r>
              <w:rPr>
                <w:noProof/>
                <w:webHidden/>
              </w:rPr>
            </w:r>
            <w:r>
              <w:rPr>
                <w:noProof/>
                <w:webHidden/>
              </w:rPr>
              <w:fldChar w:fldCharType="separate"/>
            </w:r>
            <w:r>
              <w:rPr>
                <w:noProof/>
                <w:webHidden/>
              </w:rPr>
              <w:t>10</w:t>
            </w:r>
            <w:r>
              <w:rPr>
                <w:noProof/>
                <w:webHidden/>
              </w:rPr>
              <w:fldChar w:fldCharType="end"/>
            </w:r>
          </w:hyperlink>
        </w:p>
        <w:p w14:paraId="458ECF3A" w14:textId="5B719384" w:rsidR="00FA09D1" w:rsidRDefault="00FA09D1">
          <w:pPr>
            <w:pStyle w:val="TOC1"/>
            <w:tabs>
              <w:tab w:val="right" w:leader="dot" w:pos="10790"/>
            </w:tabs>
            <w:rPr>
              <w:noProof/>
              <w:color w:val="auto"/>
              <w:kern w:val="2"/>
              <w:sz w:val="24"/>
              <w:szCs w:val="24"/>
              <w:lang w:eastAsia="en-GB"/>
              <w14:ligatures w14:val="standardContextual"/>
            </w:rPr>
          </w:pPr>
          <w:hyperlink w:anchor="_Toc230332829" w:history="1">
            <w:r w:rsidRPr="00DC010F">
              <w:rPr>
                <w:rStyle w:val="Hyperlink"/>
                <w:noProof/>
              </w:rPr>
              <w:t>Task 2</w:t>
            </w:r>
            <w:r>
              <w:rPr>
                <w:noProof/>
                <w:webHidden/>
              </w:rPr>
              <w:tab/>
            </w:r>
            <w:r>
              <w:rPr>
                <w:noProof/>
                <w:webHidden/>
              </w:rPr>
              <w:fldChar w:fldCharType="begin"/>
            </w:r>
            <w:r>
              <w:rPr>
                <w:noProof/>
                <w:webHidden/>
              </w:rPr>
              <w:instrText xml:space="preserve"> PAGEREF _Toc230332829 \h </w:instrText>
            </w:r>
            <w:r>
              <w:rPr>
                <w:noProof/>
                <w:webHidden/>
              </w:rPr>
            </w:r>
            <w:r>
              <w:rPr>
                <w:noProof/>
                <w:webHidden/>
              </w:rPr>
              <w:fldChar w:fldCharType="separate"/>
            </w:r>
            <w:r>
              <w:rPr>
                <w:noProof/>
                <w:webHidden/>
              </w:rPr>
              <w:t>12</w:t>
            </w:r>
            <w:r>
              <w:rPr>
                <w:noProof/>
                <w:webHidden/>
              </w:rPr>
              <w:fldChar w:fldCharType="end"/>
            </w:r>
          </w:hyperlink>
        </w:p>
        <w:p w14:paraId="12B0B5BF" w14:textId="22FACA43" w:rsidR="00FA09D1" w:rsidRDefault="00FA09D1">
          <w:pPr>
            <w:pStyle w:val="TOC1"/>
            <w:tabs>
              <w:tab w:val="right" w:leader="dot" w:pos="10790"/>
            </w:tabs>
            <w:rPr>
              <w:noProof/>
              <w:color w:val="auto"/>
              <w:kern w:val="2"/>
              <w:sz w:val="24"/>
              <w:szCs w:val="24"/>
              <w:lang w:eastAsia="en-GB"/>
              <w14:ligatures w14:val="standardContextual"/>
            </w:rPr>
          </w:pPr>
          <w:hyperlink w:anchor="_Toc230332830" w:history="1">
            <w:r w:rsidRPr="00DC010F">
              <w:rPr>
                <w:rStyle w:val="Hyperlink"/>
                <w:noProof/>
              </w:rPr>
              <w:t xml:space="preserve">2.1 Source Systems </w:t>
            </w:r>
            <w:r w:rsidRPr="00DC010F">
              <w:rPr>
                <w:rStyle w:val="Hyperlink"/>
                <w:rFonts w:ascii="Century Gothic" w:hAnsi="Century Gothic"/>
                <w:noProof/>
              </w:rPr>
              <w:t>(90/125 words)</w:t>
            </w:r>
            <w:r>
              <w:rPr>
                <w:noProof/>
                <w:webHidden/>
              </w:rPr>
              <w:tab/>
            </w:r>
            <w:r>
              <w:rPr>
                <w:noProof/>
                <w:webHidden/>
              </w:rPr>
              <w:fldChar w:fldCharType="begin"/>
            </w:r>
            <w:r>
              <w:rPr>
                <w:noProof/>
                <w:webHidden/>
              </w:rPr>
              <w:instrText xml:space="preserve"> PAGEREF _Toc230332830 \h </w:instrText>
            </w:r>
            <w:r>
              <w:rPr>
                <w:noProof/>
                <w:webHidden/>
              </w:rPr>
            </w:r>
            <w:r>
              <w:rPr>
                <w:noProof/>
                <w:webHidden/>
              </w:rPr>
              <w:fldChar w:fldCharType="separate"/>
            </w:r>
            <w:r>
              <w:rPr>
                <w:noProof/>
                <w:webHidden/>
              </w:rPr>
              <w:t>12</w:t>
            </w:r>
            <w:r>
              <w:rPr>
                <w:noProof/>
                <w:webHidden/>
              </w:rPr>
              <w:fldChar w:fldCharType="end"/>
            </w:r>
          </w:hyperlink>
        </w:p>
        <w:p w14:paraId="2039136A" w14:textId="28FFCA26" w:rsidR="00FA09D1" w:rsidRDefault="00FA09D1">
          <w:pPr>
            <w:pStyle w:val="TOC1"/>
            <w:tabs>
              <w:tab w:val="right" w:leader="dot" w:pos="10790"/>
            </w:tabs>
            <w:rPr>
              <w:noProof/>
              <w:color w:val="auto"/>
              <w:kern w:val="2"/>
              <w:sz w:val="24"/>
              <w:szCs w:val="24"/>
              <w:lang w:eastAsia="en-GB"/>
              <w14:ligatures w14:val="standardContextual"/>
            </w:rPr>
          </w:pPr>
          <w:hyperlink w:anchor="_Toc230332831" w:history="1">
            <w:r w:rsidRPr="00DC010F">
              <w:rPr>
                <w:rStyle w:val="Hyperlink"/>
                <w:noProof/>
              </w:rPr>
              <w:t xml:space="preserve">2.2 Star Schema </w:t>
            </w:r>
            <w:r w:rsidRPr="00DC010F">
              <w:rPr>
                <w:rStyle w:val="Hyperlink"/>
                <w:rFonts w:ascii="Century Gothic" w:hAnsi="Century Gothic"/>
                <w:noProof/>
              </w:rPr>
              <w:t>(283/500 words)</w:t>
            </w:r>
            <w:r>
              <w:rPr>
                <w:noProof/>
                <w:webHidden/>
              </w:rPr>
              <w:tab/>
            </w:r>
            <w:r>
              <w:rPr>
                <w:noProof/>
                <w:webHidden/>
              </w:rPr>
              <w:fldChar w:fldCharType="begin"/>
            </w:r>
            <w:r>
              <w:rPr>
                <w:noProof/>
                <w:webHidden/>
              </w:rPr>
              <w:instrText xml:space="preserve"> PAGEREF _Toc230332831 \h </w:instrText>
            </w:r>
            <w:r>
              <w:rPr>
                <w:noProof/>
                <w:webHidden/>
              </w:rPr>
            </w:r>
            <w:r>
              <w:rPr>
                <w:noProof/>
                <w:webHidden/>
              </w:rPr>
              <w:fldChar w:fldCharType="separate"/>
            </w:r>
            <w:r>
              <w:rPr>
                <w:noProof/>
                <w:webHidden/>
              </w:rPr>
              <w:t>13</w:t>
            </w:r>
            <w:r>
              <w:rPr>
                <w:noProof/>
                <w:webHidden/>
              </w:rPr>
              <w:fldChar w:fldCharType="end"/>
            </w:r>
          </w:hyperlink>
        </w:p>
        <w:p w14:paraId="48AA97BC" w14:textId="6CC70F4A" w:rsidR="00FA09D1" w:rsidRDefault="00FA09D1">
          <w:pPr>
            <w:pStyle w:val="TOC1"/>
            <w:tabs>
              <w:tab w:val="right" w:leader="dot" w:pos="10790"/>
            </w:tabs>
            <w:rPr>
              <w:noProof/>
              <w:color w:val="auto"/>
              <w:kern w:val="2"/>
              <w:sz w:val="24"/>
              <w:szCs w:val="24"/>
              <w:lang w:eastAsia="en-GB"/>
              <w14:ligatures w14:val="standardContextual"/>
            </w:rPr>
          </w:pPr>
          <w:hyperlink w:anchor="_Toc230332832" w:history="1">
            <w:r>
              <w:rPr>
                <w:noProof/>
                <w:webHidden/>
              </w:rPr>
              <w:tab/>
            </w:r>
            <w:r>
              <w:rPr>
                <w:noProof/>
                <w:webHidden/>
              </w:rPr>
              <w:fldChar w:fldCharType="begin"/>
            </w:r>
            <w:r>
              <w:rPr>
                <w:noProof/>
                <w:webHidden/>
              </w:rPr>
              <w:instrText xml:space="preserve"> PAGEREF _Toc230332832 \h </w:instrText>
            </w:r>
            <w:r>
              <w:rPr>
                <w:noProof/>
                <w:webHidden/>
              </w:rPr>
            </w:r>
            <w:r>
              <w:rPr>
                <w:noProof/>
                <w:webHidden/>
              </w:rPr>
              <w:fldChar w:fldCharType="separate"/>
            </w:r>
            <w:r>
              <w:rPr>
                <w:noProof/>
                <w:webHidden/>
              </w:rPr>
              <w:t>16</w:t>
            </w:r>
            <w:r>
              <w:rPr>
                <w:noProof/>
                <w:webHidden/>
              </w:rPr>
              <w:fldChar w:fldCharType="end"/>
            </w:r>
          </w:hyperlink>
        </w:p>
        <w:p w14:paraId="538BD30C" w14:textId="125C64FD" w:rsidR="00FA09D1" w:rsidRDefault="00FA09D1">
          <w:pPr>
            <w:pStyle w:val="TOC1"/>
            <w:tabs>
              <w:tab w:val="right" w:leader="dot" w:pos="10790"/>
            </w:tabs>
            <w:rPr>
              <w:noProof/>
              <w:color w:val="auto"/>
              <w:kern w:val="2"/>
              <w:sz w:val="24"/>
              <w:szCs w:val="24"/>
              <w:lang w:eastAsia="en-GB"/>
              <w14:ligatures w14:val="standardContextual"/>
            </w:rPr>
          </w:pPr>
          <w:hyperlink w:anchor="_Toc230332833" w:history="1">
            <w:r w:rsidRPr="00DC010F">
              <w:rPr>
                <w:rStyle w:val="Hyperlink"/>
                <w:noProof/>
              </w:rPr>
              <w:t xml:space="preserve">2.3 Data Marts </w:t>
            </w:r>
            <w:r w:rsidRPr="00DC010F">
              <w:rPr>
                <w:rStyle w:val="Hyperlink"/>
                <w:rFonts w:ascii="Century Gothic" w:hAnsi="Century Gothic"/>
                <w:noProof/>
              </w:rPr>
              <w:t>(158/250 words)</w:t>
            </w:r>
            <w:r>
              <w:rPr>
                <w:noProof/>
                <w:webHidden/>
              </w:rPr>
              <w:tab/>
            </w:r>
            <w:r>
              <w:rPr>
                <w:noProof/>
                <w:webHidden/>
              </w:rPr>
              <w:fldChar w:fldCharType="begin"/>
            </w:r>
            <w:r>
              <w:rPr>
                <w:noProof/>
                <w:webHidden/>
              </w:rPr>
              <w:instrText xml:space="preserve"> PAGEREF _Toc230332833 \h </w:instrText>
            </w:r>
            <w:r>
              <w:rPr>
                <w:noProof/>
                <w:webHidden/>
              </w:rPr>
            </w:r>
            <w:r>
              <w:rPr>
                <w:noProof/>
                <w:webHidden/>
              </w:rPr>
              <w:fldChar w:fldCharType="separate"/>
            </w:r>
            <w:r>
              <w:rPr>
                <w:noProof/>
                <w:webHidden/>
              </w:rPr>
              <w:t>17</w:t>
            </w:r>
            <w:r>
              <w:rPr>
                <w:noProof/>
                <w:webHidden/>
              </w:rPr>
              <w:fldChar w:fldCharType="end"/>
            </w:r>
          </w:hyperlink>
        </w:p>
        <w:p w14:paraId="362C65B3" w14:textId="3CC94D86" w:rsidR="00FA09D1" w:rsidRDefault="00FA09D1">
          <w:pPr>
            <w:pStyle w:val="TOC1"/>
            <w:tabs>
              <w:tab w:val="right" w:leader="dot" w:pos="10790"/>
            </w:tabs>
            <w:rPr>
              <w:noProof/>
              <w:color w:val="auto"/>
              <w:kern w:val="2"/>
              <w:sz w:val="24"/>
              <w:szCs w:val="24"/>
              <w:lang w:eastAsia="en-GB"/>
              <w14:ligatures w14:val="standardContextual"/>
            </w:rPr>
          </w:pPr>
          <w:hyperlink w:anchor="_Toc230332834" w:history="1">
            <w:r w:rsidRPr="00DC010F">
              <w:rPr>
                <w:rStyle w:val="Hyperlink"/>
                <w:noProof/>
              </w:rPr>
              <w:t xml:space="preserve">2.4 ETL Plan </w:t>
            </w:r>
            <w:r w:rsidRPr="00DC010F">
              <w:rPr>
                <w:rStyle w:val="Hyperlink"/>
                <w:rFonts w:ascii="Century Gothic" w:hAnsi="Century Gothic"/>
                <w:noProof/>
              </w:rPr>
              <w:t>(/125 words)</w:t>
            </w:r>
            <w:r>
              <w:rPr>
                <w:noProof/>
                <w:webHidden/>
              </w:rPr>
              <w:tab/>
            </w:r>
            <w:r>
              <w:rPr>
                <w:noProof/>
                <w:webHidden/>
              </w:rPr>
              <w:fldChar w:fldCharType="begin"/>
            </w:r>
            <w:r>
              <w:rPr>
                <w:noProof/>
                <w:webHidden/>
              </w:rPr>
              <w:instrText xml:space="preserve"> PAGEREF _Toc230332834 \h </w:instrText>
            </w:r>
            <w:r>
              <w:rPr>
                <w:noProof/>
                <w:webHidden/>
              </w:rPr>
            </w:r>
            <w:r>
              <w:rPr>
                <w:noProof/>
                <w:webHidden/>
              </w:rPr>
              <w:fldChar w:fldCharType="separate"/>
            </w:r>
            <w:r>
              <w:rPr>
                <w:noProof/>
                <w:webHidden/>
              </w:rPr>
              <w:t>18</w:t>
            </w:r>
            <w:r>
              <w:rPr>
                <w:noProof/>
                <w:webHidden/>
              </w:rPr>
              <w:fldChar w:fldCharType="end"/>
            </w:r>
          </w:hyperlink>
        </w:p>
        <w:p w14:paraId="604664E8" w14:textId="24CA658F" w:rsidR="00FA09D1" w:rsidRDefault="00FA09D1">
          <w:pPr>
            <w:pStyle w:val="TOC1"/>
            <w:tabs>
              <w:tab w:val="right" w:leader="dot" w:pos="10790"/>
            </w:tabs>
            <w:rPr>
              <w:noProof/>
              <w:color w:val="auto"/>
              <w:kern w:val="2"/>
              <w:sz w:val="24"/>
              <w:szCs w:val="24"/>
              <w:lang w:eastAsia="en-GB"/>
              <w14:ligatures w14:val="standardContextual"/>
            </w:rPr>
          </w:pPr>
          <w:hyperlink w:anchor="_Toc230332835" w:history="1">
            <w:r w:rsidRPr="00DC010F">
              <w:rPr>
                <w:rStyle w:val="Hyperlink"/>
                <w:noProof/>
              </w:rPr>
              <w:t xml:space="preserve">2.5 Data Governance </w:t>
            </w:r>
            <w:r w:rsidRPr="00DC010F">
              <w:rPr>
                <w:rStyle w:val="Hyperlink"/>
                <w:rFonts w:ascii="Century Gothic" w:hAnsi="Century Gothic"/>
                <w:noProof/>
              </w:rPr>
              <w:t>(82/75 words)</w:t>
            </w:r>
            <w:r>
              <w:rPr>
                <w:noProof/>
                <w:webHidden/>
              </w:rPr>
              <w:tab/>
            </w:r>
            <w:r>
              <w:rPr>
                <w:noProof/>
                <w:webHidden/>
              </w:rPr>
              <w:fldChar w:fldCharType="begin"/>
            </w:r>
            <w:r>
              <w:rPr>
                <w:noProof/>
                <w:webHidden/>
              </w:rPr>
              <w:instrText xml:space="preserve"> PAGEREF _Toc230332835 \h </w:instrText>
            </w:r>
            <w:r>
              <w:rPr>
                <w:noProof/>
                <w:webHidden/>
              </w:rPr>
            </w:r>
            <w:r>
              <w:rPr>
                <w:noProof/>
                <w:webHidden/>
              </w:rPr>
              <w:fldChar w:fldCharType="separate"/>
            </w:r>
            <w:r>
              <w:rPr>
                <w:noProof/>
                <w:webHidden/>
              </w:rPr>
              <w:t>20</w:t>
            </w:r>
            <w:r>
              <w:rPr>
                <w:noProof/>
                <w:webHidden/>
              </w:rPr>
              <w:fldChar w:fldCharType="end"/>
            </w:r>
          </w:hyperlink>
        </w:p>
        <w:p w14:paraId="079A132B" w14:textId="34A0D1B7" w:rsidR="00FA09D1" w:rsidRDefault="00FA09D1">
          <w:pPr>
            <w:pStyle w:val="TOC1"/>
            <w:tabs>
              <w:tab w:val="right" w:leader="dot" w:pos="10790"/>
            </w:tabs>
            <w:rPr>
              <w:noProof/>
              <w:color w:val="auto"/>
              <w:kern w:val="2"/>
              <w:sz w:val="24"/>
              <w:szCs w:val="24"/>
              <w:lang w:eastAsia="en-GB"/>
              <w14:ligatures w14:val="standardContextual"/>
            </w:rPr>
          </w:pPr>
          <w:hyperlink w:anchor="_Toc230332836" w:history="1">
            <w:r w:rsidRPr="00DC010F">
              <w:rPr>
                <w:rStyle w:val="Hyperlink"/>
                <w:noProof/>
              </w:rPr>
              <w:t>References</w:t>
            </w:r>
            <w:r>
              <w:rPr>
                <w:noProof/>
                <w:webHidden/>
              </w:rPr>
              <w:tab/>
            </w:r>
            <w:r>
              <w:rPr>
                <w:noProof/>
                <w:webHidden/>
              </w:rPr>
              <w:fldChar w:fldCharType="begin"/>
            </w:r>
            <w:r>
              <w:rPr>
                <w:noProof/>
                <w:webHidden/>
              </w:rPr>
              <w:instrText xml:space="preserve"> PAGEREF _Toc230332836 \h </w:instrText>
            </w:r>
            <w:r>
              <w:rPr>
                <w:noProof/>
                <w:webHidden/>
              </w:rPr>
            </w:r>
            <w:r>
              <w:rPr>
                <w:noProof/>
                <w:webHidden/>
              </w:rPr>
              <w:fldChar w:fldCharType="separate"/>
            </w:r>
            <w:r>
              <w:rPr>
                <w:noProof/>
                <w:webHidden/>
              </w:rPr>
              <w:t>21</w:t>
            </w:r>
            <w:r>
              <w:rPr>
                <w:noProof/>
                <w:webHidden/>
              </w:rPr>
              <w:fldChar w:fldCharType="end"/>
            </w:r>
          </w:hyperlink>
        </w:p>
        <w:p w14:paraId="3CDE07E7" w14:textId="6D67F134" w:rsidR="00FA09D1" w:rsidRDefault="00FA09D1">
          <w:pPr>
            <w:pStyle w:val="TOC1"/>
            <w:tabs>
              <w:tab w:val="right" w:leader="dot" w:pos="10790"/>
            </w:tabs>
            <w:rPr>
              <w:noProof/>
              <w:color w:val="auto"/>
              <w:kern w:val="2"/>
              <w:sz w:val="24"/>
              <w:szCs w:val="24"/>
              <w:lang w:eastAsia="en-GB"/>
              <w14:ligatures w14:val="standardContextual"/>
            </w:rPr>
          </w:pPr>
          <w:hyperlink w:anchor="_Toc230332837" w:history="1">
            <w:r w:rsidRPr="00DC010F">
              <w:rPr>
                <w:rStyle w:val="Hyperlink"/>
                <w:noProof/>
              </w:rPr>
              <w:t>Appendix</w:t>
            </w:r>
            <w:r>
              <w:rPr>
                <w:noProof/>
                <w:webHidden/>
              </w:rPr>
              <w:tab/>
            </w:r>
            <w:r>
              <w:rPr>
                <w:noProof/>
                <w:webHidden/>
              </w:rPr>
              <w:fldChar w:fldCharType="begin"/>
            </w:r>
            <w:r>
              <w:rPr>
                <w:noProof/>
                <w:webHidden/>
              </w:rPr>
              <w:instrText xml:space="preserve"> PAGEREF _Toc230332837 \h </w:instrText>
            </w:r>
            <w:r>
              <w:rPr>
                <w:noProof/>
                <w:webHidden/>
              </w:rPr>
            </w:r>
            <w:r>
              <w:rPr>
                <w:noProof/>
                <w:webHidden/>
              </w:rPr>
              <w:fldChar w:fldCharType="separate"/>
            </w:r>
            <w:r>
              <w:rPr>
                <w:noProof/>
                <w:webHidden/>
              </w:rPr>
              <w:t>22</w:t>
            </w:r>
            <w:r>
              <w:rPr>
                <w:noProof/>
                <w:webHidden/>
              </w:rPr>
              <w:fldChar w:fldCharType="end"/>
            </w:r>
          </w:hyperlink>
        </w:p>
        <w:p w14:paraId="5C761C81" w14:textId="2CE1F3FF" w:rsidR="00E64754" w:rsidRDefault="00E64754">
          <w:pPr>
            <w:rPr>
              <w:bCs/>
            </w:rPr>
          </w:pPr>
          <w:r w:rsidRPr="00E63964">
            <w:rPr>
              <w:bCs/>
            </w:rPr>
            <w:fldChar w:fldCharType="end"/>
          </w:r>
        </w:p>
      </w:sdtContent>
    </w:sdt>
    <w:p w14:paraId="057BEA83" w14:textId="15FFDA8E" w:rsidR="00B86531" w:rsidRDefault="00B86531" w:rsidP="00B86531">
      <w:pPr>
        <w:spacing w:after="200"/>
        <w:rPr>
          <w:bCs/>
        </w:rPr>
      </w:pPr>
      <w:r>
        <w:rPr>
          <w:bCs/>
        </w:rPr>
        <w:br w:type="page"/>
      </w:r>
    </w:p>
    <w:p w14:paraId="5D0437A9" w14:textId="1AA35D53" w:rsidR="008764C2" w:rsidRPr="00B86531" w:rsidRDefault="008764C2" w:rsidP="008764C2">
      <w:pPr>
        <w:pStyle w:val="TOCHeading"/>
      </w:pPr>
      <w:r>
        <w:lastRenderedPageBreak/>
        <w:t>Table of Figures</w:t>
      </w:r>
    </w:p>
    <w:p w14:paraId="752DA4CB" w14:textId="7561A57C" w:rsidR="00FA09D1" w:rsidRPr="00FA09D1" w:rsidRDefault="00941FDC" w:rsidP="00FA09D1">
      <w:pPr>
        <w:pStyle w:val="TableofFigures"/>
        <w:tabs>
          <w:tab w:val="right" w:leader="dot" w:pos="10790"/>
        </w:tabs>
        <w:spacing w:line="360" w:lineRule="auto"/>
        <w:rPr>
          <w:noProof/>
          <w:color w:val="auto"/>
          <w:kern w:val="2"/>
          <w:sz w:val="22"/>
          <w:lang w:eastAsia="en-GB"/>
          <w14:ligatures w14:val="standardContextual"/>
        </w:rPr>
      </w:pPr>
      <w:r w:rsidRPr="00E63964">
        <w:fldChar w:fldCharType="begin"/>
      </w:r>
      <w:r w:rsidRPr="00E63964">
        <w:instrText xml:space="preserve"> TOC \h \z \c "Figure" </w:instrText>
      </w:r>
      <w:r w:rsidRPr="00E63964">
        <w:fldChar w:fldCharType="separate"/>
      </w:r>
      <w:hyperlink w:anchor="_Toc230332838" w:history="1">
        <w:r w:rsidR="00FA09D1" w:rsidRPr="00FA09D1">
          <w:rPr>
            <w:rStyle w:val="Hyperlink"/>
            <w:noProof/>
            <w:sz w:val="24"/>
            <w:szCs w:val="20"/>
          </w:rPr>
          <w:t>Figure 1 Operational BI System supports day-today operations but performance concerns with large reports</w:t>
        </w:r>
        <w:r w:rsidR="00FA09D1" w:rsidRPr="00FA09D1">
          <w:rPr>
            <w:noProof/>
            <w:webHidden/>
            <w:sz w:val="24"/>
            <w:szCs w:val="20"/>
          </w:rPr>
          <w:tab/>
        </w:r>
        <w:r w:rsidR="00FA09D1" w:rsidRPr="00FA09D1">
          <w:rPr>
            <w:noProof/>
            <w:webHidden/>
            <w:sz w:val="24"/>
            <w:szCs w:val="20"/>
          </w:rPr>
          <w:fldChar w:fldCharType="begin"/>
        </w:r>
        <w:r w:rsidR="00FA09D1" w:rsidRPr="00FA09D1">
          <w:rPr>
            <w:noProof/>
            <w:webHidden/>
            <w:sz w:val="24"/>
            <w:szCs w:val="20"/>
          </w:rPr>
          <w:instrText xml:space="preserve"> PAGEREF _Toc230332838 \h </w:instrText>
        </w:r>
        <w:r w:rsidR="00FA09D1" w:rsidRPr="00FA09D1">
          <w:rPr>
            <w:noProof/>
            <w:webHidden/>
            <w:sz w:val="24"/>
            <w:szCs w:val="20"/>
          </w:rPr>
        </w:r>
        <w:r w:rsidR="00FA09D1" w:rsidRPr="00FA09D1">
          <w:rPr>
            <w:noProof/>
            <w:webHidden/>
            <w:sz w:val="24"/>
            <w:szCs w:val="20"/>
          </w:rPr>
          <w:fldChar w:fldCharType="separate"/>
        </w:r>
        <w:r w:rsidR="00FA09D1" w:rsidRPr="00FA09D1">
          <w:rPr>
            <w:noProof/>
            <w:webHidden/>
            <w:sz w:val="24"/>
            <w:szCs w:val="20"/>
          </w:rPr>
          <w:t>5</w:t>
        </w:r>
        <w:r w:rsidR="00FA09D1" w:rsidRPr="00FA09D1">
          <w:rPr>
            <w:noProof/>
            <w:webHidden/>
            <w:sz w:val="24"/>
            <w:szCs w:val="20"/>
          </w:rPr>
          <w:fldChar w:fldCharType="end"/>
        </w:r>
      </w:hyperlink>
    </w:p>
    <w:p w14:paraId="7317F1EF" w14:textId="00E41A1B"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39" w:history="1">
        <w:r w:rsidRPr="00FA09D1">
          <w:rPr>
            <w:rStyle w:val="Hyperlink"/>
            <w:noProof/>
            <w:sz w:val="24"/>
            <w:szCs w:val="20"/>
          </w:rPr>
          <w:t>Figure 2 Operational &amp; Source Systems: Internal and External sources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_Toc230332839 \h </w:instrText>
        </w:r>
        <w:r w:rsidRPr="00FA09D1">
          <w:rPr>
            <w:noProof/>
            <w:webHidden/>
            <w:sz w:val="24"/>
            <w:szCs w:val="20"/>
          </w:rPr>
        </w:r>
        <w:r w:rsidRPr="00FA09D1">
          <w:rPr>
            <w:noProof/>
            <w:webHidden/>
            <w:sz w:val="24"/>
            <w:szCs w:val="20"/>
          </w:rPr>
          <w:fldChar w:fldCharType="separate"/>
        </w:r>
        <w:r w:rsidRPr="00FA09D1">
          <w:rPr>
            <w:noProof/>
            <w:webHidden/>
            <w:sz w:val="24"/>
            <w:szCs w:val="20"/>
          </w:rPr>
          <w:t>6</w:t>
        </w:r>
        <w:r w:rsidRPr="00FA09D1">
          <w:rPr>
            <w:noProof/>
            <w:webHidden/>
            <w:sz w:val="24"/>
            <w:szCs w:val="20"/>
          </w:rPr>
          <w:fldChar w:fldCharType="end"/>
        </w:r>
      </w:hyperlink>
    </w:p>
    <w:p w14:paraId="78A95721" w14:textId="6B5EBFE0"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0" w:history="1">
        <w:r w:rsidRPr="00FA09D1">
          <w:rPr>
            <w:rStyle w:val="Hyperlink"/>
            <w:noProof/>
            <w:sz w:val="24"/>
            <w:szCs w:val="20"/>
          </w:rPr>
          <w:t>Figure 3 BI with a Data Warehouse: Source systems data is extracted, transformed (cleaned, standardised) Loaded into data warehouse at a scheduled time usually daily allowing business users to query and analyse the data for reporting</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_Toc230332840 \h </w:instrText>
        </w:r>
        <w:r w:rsidRPr="00FA09D1">
          <w:rPr>
            <w:noProof/>
            <w:webHidden/>
            <w:sz w:val="24"/>
            <w:szCs w:val="20"/>
          </w:rPr>
        </w:r>
        <w:r w:rsidRPr="00FA09D1">
          <w:rPr>
            <w:noProof/>
            <w:webHidden/>
            <w:sz w:val="24"/>
            <w:szCs w:val="20"/>
          </w:rPr>
          <w:fldChar w:fldCharType="separate"/>
        </w:r>
        <w:r w:rsidRPr="00FA09D1">
          <w:rPr>
            <w:noProof/>
            <w:webHidden/>
            <w:sz w:val="24"/>
            <w:szCs w:val="20"/>
          </w:rPr>
          <w:t>7</w:t>
        </w:r>
        <w:r w:rsidRPr="00FA09D1">
          <w:rPr>
            <w:noProof/>
            <w:webHidden/>
            <w:sz w:val="24"/>
            <w:szCs w:val="20"/>
          </w:rPr>
          <w:fldChar w:fldCharType="end"/>
        </w:r>
      </w:hyperlink>
    </w:p>
    <w:p w14:paraId="13809031" w14:textId="210F9C29"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1" w:history="1">
        <w:r w:rsidRPr="00FA09D1">
          <w:rPr>
            <w:rStyle w:val="Hyperlink"/>
            <w:noProof/>
            <w:sz w:val="24"/>
            <w:szCs w:val="20"/>
          </w:rPr>
          <w:t>Figure 4 Data Warehouse with business marts: Operation, Finance, Sales &amp; Marketing Mart each to serve specific needs without impacting day to day operations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_Toc230332841 \h </w:instrText>
        </w:r>
        <w:r w:rsidRPr="00FA09D1">
          <w:rPr>
            <w:noProof/>
            <w:webHidden/>
            <w:sz w:val="24"/>
            <w:szCs w:val="20"/>
          </w:rPr>
        </w:r>
        <w:r w:rsidRPr="00FA09D1">
          <w:rPr>
            <w:noProof/>
            <w:webHidden/>
            <w:sz w:val="24"/>
            <w:szCs w:val="20"/>
          </w:rPr>
          <w:fldChar w:fldCharType="separate"/>
        </w:r>
        <w:r w:rsidRPr="00FA09D1">
          <w:rPr>
            <w:noProof/>
            <w:webHidden/>
            <w:sz w:val="24"/>
            <w:szCs w:val="20"/>
          </w:rPr>
          <w:t>8</w:t>
        </w:r>
        <w:r w:rsidRPr="00FA09D1">
          <w:rPr>
            <w:noProof/>
            <w:webHidden/>
            <w:sz w:val="24"/>
            <w:szCs w:val="20"/>
          </w:rPr>
          <w:fldChar w:fldCharType="end"/>
        </w:r>
      </w:hyperlink>
    </w:p>
    <w:p w14:paraId="46285D60" w14:textId="1DB5D392"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2" w:history="1">
        <w:r w:rsidRPr="00FA09D1">
          <w:rPr>
            <w:rStyle w:val="Hyperlink"/>
            <w:noProof/>
            <w:sz w:val="24"/>
            <w:szCs w:val="20"/>
          </w:rPr>
          <w:t>Figure 5 Rags'n'Riches Data Warehouse High Level Example Star Schema, Central Fact with surrounding dimensions examples of key attributes only. Note additional descriptive fields such as Item Type, Quarter, Fuel_Card, Damage would be implemented in a full version.</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_Toc230332842 \h </w:instrText>
        </w:r>
        <w:r w:rsidRPr="00FA09D1">
          <w:rPr>
            <w:noProof/>
            <w:webHidden/>
            <w:sz w:val="24"/>
            <w:szCs w:val="20"/>
          </w:rPr>
        </w:r>
        <w:r w:rsidRPr="00FA09D1">
          <w:rPr>
            <w:noProof/>
            <w:webHidden/>
            <w:sz w:val="24"/>
            <w:szCs w:val="20"/>
          </w:rPr>
          <w:fldChar w:fldCharType="separate"/>
        </w:r>
        <w:r w:rsidRPr="00FA09D1">
          <w:rPr>
            <w:noProof/>
            <w:webHidden/>
            <w:sz w:val="24"/>
            <w:szCs w:val="20"/>
          </w:rPr>
          <w:t>10</w:t>
        </w:r>
        <w:r w:rsidRPr="00FA09D1">
          <w:rPr>
            <w:noProof/>
            <w:webHidden/>
            <w:sz w:val="24"/>
            <w:szCs w:val="20"/>
          </w:rPr>
          <w:fldChar w:fldCharType="end"/>
        </w:r>
      </w:hyperlink>
    </w:p>
    <w:p w14:paraId="159300D9" w14:textId="1B17503E"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3" w:history="1">
        <w:r w:rsidRPr="00FA09D1">
          <w:rPr>
            <w:rStyle w:val="Hyperlink"/>
            <w:noProof/>
            <w:sz w:val="24"/>
            <w:szCs w:val="20"/>
          </w:rPr>
          <w:t>Figure 6 Large star-join data warehouse schema with 5 fact tables and 7-dimension tables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_Toc230332843 \h </w:instrText>
        </w:r>
        <w:r w:rsidRPr="00FA09D1">
          <w:rPr>
            <w:noProof/>
            <w:webHidden/>
            <w:sz w:val="24"/>
            <w:szCs w:val="20"/>
          </w:rPr>
        </w:r>
        <w:r w:rsidRPr="00FA09D1">
          <w:rPr>
            <w:noProof/>
            <w:webHidden/>
            <w:sz w:val="24"/>
            <w:szCs w:val="20"/>
          </w:rPr>
          <w:fldChar w:fldCharType="separate"/>
        </w:r>
        <w:r w:rsidRPr="00FA09D1">
          <w:rPr>
            <w:noProof/>
            <w:webHidden/>
            <w:sz w:val="24"/>
            <w:szCs w:val="20"/>
          </w:rPr>
          <w:t>11</w:t>
        </w:r>
        <w:r w:rsidRPr="00FA09D1">
          <w:rPr>
            <w:noProof/>
            <w:webHidden/>
            <w:sz w:val="24"/>
            <w:szCs w:val="20"/>
          </w:rPr>
          <w:fldChar w:fldCharType="end"/>
        </w:r>
      </w:hyperlink>
    </w:p>
    <w:p w14:paraId="4394378F" w14:textId="61FC1D95"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4" w:history="1">
        <w:r w:rsidRPr="00FA09D1">
          <w:rPr>
            <w:rStyle w:val="Hyperlink"/>
            <w:noProof/>
            <w:sz w:val="24"/>
            <w:szCs w:val="20"/>
          </w:rPr>
          <w:t>Figure 7 Large star-join data warehouse schema alternative view with 5 fact tables and 7-dimension tables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_Toc230332844 \h </w:instrText>
        </w:r>
        <w:r w:rsidRPr="00FA09D1">
          <w:rPr>
            <w:noProof/>
            <w:webHidden/>
            <w:sz w:val="24"/>
            <w:szCs w:val="20"/>
          </w:rPr>
        </w:r>
        <w:r w:rsidRPr="00FA09D1">
          <w:rPr>
            <w:noProof/>
            <w:webHidden/>
            <w:sz w:val="24"/>
            <w:szCs w:val="20"/>
          </w:rPr>
          <w:fldChar w:fldCharType="separate"/>
        </w:r>
        <w:r w:rsidRPr="00FA09D1">
          <w:rPr>
            <w:noProof/>
            <w:webHidden/>
            <w:sz w:val="24"/>
            <w:szCs w:val="20"/>
          </w:rPr>
          <w:t>11</w:t>
        </w:r>
        <w:r w:rsidRPr="00FA09D1">
          <w:rPr>
            <w:noProof/>
            <w:webHidden/>
            <w:sz w:val="24"/>
            <w:szCs w:val="20"/>
          </w:rPr>
          <w:fldChar w:fldCharType="end"/>
        </w:r>
      </w:hyperlink>
    </w:p>
    <w:p w14:paraId="282441AB" w14:textId="6683F16A"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5" w:history="1">
        <w:r w:rsidRPr="00FA09D1">
          <w:rPr>
            <w:rStyle w:val="Hyperlink"/>
            <w:noProof/>
            <w:sz w:val="24"/>
            <w:szCs w:val="20"/>
          </w:rPr>
          <w:t>Figure 8 Rags’n’Riches Data Warehouse Multiple Star Schema including Master Data, Metadata, Aggregate Data, and  Facts and Dimensions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_Toc230332845 \h </w:instrText>
        </w:r>
        <w:r w:rsidRPr="00FA09D1">
          <w:rPr>
            <w:noProof/>
            <w:webHidden/>
            <w:sz w:val="24"/>
            <w:szCs w:val="20"/>
          </w:rPr>
        </w:r>
        <w:r w:rsidRPr="00FA09D1">
          <w:rPr>
            <w:noProof/>
            <w:webHidden/>
            <w:sz w:val="24"/>
            <w:szCs w:val="20"/>
          </w:rPr>
          <w:fldChar w:fldCharType="separate"/>
        </w:r>
        <w:r w:rsidRPr="00FA09D1">
          <w:rPr>
            <w:noProof/>
            <w:webHidden/>
            <w:sz w:val="24"/>
            <w:szCs w:val="20"/>
          </w:rPr>
          <w:t>14</w:t>
        </w:r>
        <w:r w:rsidRPr="00FA09D1">
          <w:rPr>
            <w:noProof/>
            <w:webHidden/>
            <w:sz w:val="24"/>
            <w:szCs w:val="20"/>
          </w:rPr>
          <w:fldChar w:fldCharType="end"/>
        </w:r>
      </w:hyperlink>
    </w:p>
    <w:p w14:paraId="11F7F2FF" w14:textId="70AF4DB4"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6" w:history="1">
        <w:r w:rsidRPr="00FA09D1">
          <w:rPr>
            <w:rStyle w:val="Hyperlink"/>
            <w:noProof/>
            <w:sz w:val="24"/>
            <w:szCs w:val="20"/>
          </w:rPr>
          <w:t>Figure 9 Close up of schema with multiple stars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_Toc230332846 \h </w:instrText>
        </w:r>
        <w:r w:rsidRPr="00FA09D1">
          <w:rPr>
            <w:noProof/>
            <w:webHidden/>
            <w:sz w:val="24"/>
            <w:szCs w:val="20"/>
          </w:rPr>
        </w:r>
        <w:r w:rsidRPr="00FA09D1">
          <w:rPr>
            <w:noProof/>
            <w:webHidden/>
            <w:sz w:val="24"/>
            <w:szCs w:val="20"/>
          </w:rPr>
          <w:fldChar w:fldCharType="separate"/>
        </w:r>
        <w:r w:rsidRPr="00FA09D1">
          <w:rPr>
            <w:noProof/>
            <w:webHidden/>
            <w:sz w:val="24"/>
            <w:szCs w:val="20"/>
          </w:rPr>
          <w:t>15</w:t>
        </w:r>
        <w:r w:rsidRPr="00FA09D1">
          <w:rPr>
            <w:noProof/>
            <w:webHidden/>
            <w:sz w:val="24"/>
            <w:szCs w:val="20"/>
          </w:rPr>
          <w:fldChar w:fldCharType="end"/>
        </w:r>
      </w:hyperlink>
    </w:p>
    <w:p w14:paraId="7031EB1D" w14:textId="4010037C" w:rsidR="00FA09D1" w:rsidRPr="00FA09D1" w:rsidRDefault="00FA09D1" w:rsidP="00FA09D1">
      <w:pPr>
        <w:pStyle w:val="TableofFigures"/>
        <w:tabs>
          <w:tab w:val="right" w:leader="dot" w:pos="10790"/>
        </w:tabs>
        <w:spacing w:line="360" w:lineRule="auto"/>
        <w:rPr>
          <w:noProof/>
          <w:color w:val="auto"/>
          <w:kern w:val="2"/>
          <w:sz w:val="22"/>
          <w:lang w:eastAsia="en-GB"/>
          <w14:ligatures w14:val="standardContextual"/>
        </w:rPr>
      </w:pPr>
      <w:hyperlink w:anchor="_Toc230332847" w:history="1">
        <w:r w:rsidRPr="00FA09D1">
          <w:rPr>
            <w:rStyle w:val="Hyperlink"/>
            <w:noProof/>
            <w:sz w:val="24"/>
            <w:szCs w:val="20"/>
          </w:rPr>
          <w:t>Figure 10 Close up of Star Schema Title, Notes, Metadata, Aggregate Data, Key and Master Data</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_Toc230332847 \h </w:instrText>
        </w:r>
        <w:r w:rsidRPr="00FA09D1">
          <w:rPr>
            <w:noProof/>
            <w:webHidden/>
            <w:sz w:val="24"/>
            <w:szCs w:val="20"/>
          </w:rPr>
        </w:r>
        <w:r w:rsidRPr="00FA09D1">
          <w:rPr>
            <w:noProof/>
            <w:webHidden/>
            <w:sz w:val="24"/>
            <w:szCs w:val="20"/>
          </w:rPr>
          <w:fldChar w:fldCharType="separate"/>
        </w:r>
        <w:r w:rsidRPr="00FA09D1">
          <w:rPr>
            <w:noProof/>
            <w:webHidden/>
            <w:sz w:val="24"/>
            <w:szCs w:val="20"/>
          </w:rPr>
          <w:t>16</w:t>
        </w:r>
        <w:r w:rsidRPr="00FA09D1">
          <w:rPr>
            <w:noProof/>
            <w:webHidden/>
            <w:sz w:val="24"/>
            <w:szCs w:val="20"/>
          </w:rPr>
          <w:fldChar w:fldCharType="end"/>
        </w:r>
      </w:hyperlink>
    </w:p>
    <w:p w14:paraId="42EC4DDA" w14:textId="4615A681" w:rsidR="00841DB5" w:rsidRDefault="00941FDC" w:rsidP="001153CE">
      <w:pPr>
        <w:pStyle w:val="Heading1"/>
      </w:pPr>
      <w:r w:rsidRPr="00E63964">
        <w:fldChar w:fldCharType="end"/>
      </w:r>
    </w:p>
    <w:p w14:paraId="4D2299D8" w14:textId="77777777" w:rsidR="00E65DEF" w:rsidRDefault="00841DB5" w:rsidP="00E65DEF">
      <w:pPr>
        <w:pStyle w:val="TOCHeading"/>
      </w:pPr>
      <w:r>
        <w:t xml:space="preserve">Table of </w:t>
      </w:r>
      <w:r w:rsidR="00E65DEF">
        <w:t xml:space="preserve">Table </w:t>
      </w:r>
      <w:r>
        <w:t>Figures</w:t>
      </w:r>
      <w:r w:rsidRPr="00E63964">
        <w:t xml:space="preserve"> </w:t>
      </w:r>
    </w:p>
    <w:p w14:paraId="4FA555B1" w14:textId="1BFC3219" w:rsidR="00E71104" w:rsidRPr="00FA09D1" w:rsidRDefault="00E65DEF" w:rsidP="00FA09D1">
      <w:pPr>
        <w:pStyle w:val="TableofFigures"/>
        <w:tabs>
          <w:tab w:val="right" w:leader="dot" w:pos="10790"/>
        </w:tabs>
        <w:spacing w:line="360" w:lineRule="auto"/>
        <w:rPr>
          <w:noProof/>
          <w:color w:val="auto"/>
          <w:kern w:val="2"/>
          <w:sz w:val="22"/>
          <w:lang w:eastAsia="en-GB"/>
          <w14:ligatures w14:val="standardContextual"/>
        </w:rPr>
      </w:pPr>
      <w:r w:rsidRPr="00E65DEF">
        <w:rPr>
          <w:sz w:val="22"/>
        </w:rPr>
        <w:fldChar w:fldCharType="begin"/>
      </w:r>
      <w:r w:rsidRPr="00E65DEF">
        <w:rPr>
          <w:sz w:val="22"/>
        </w:rPr>
        <w:instrText xml:space="preserve"> TOC \h \z \c "Table" </w:instrText>
      </w:r>
      <w:r w:rsidRPr="00E65DEF">
        <w:rPr>
          <w:sz w:val="22"/>
        </w:rPr>
        <w:fldChar w:fldCharType="separate"/>
      </w:r>
      <w:hyperlink w:anchor="_Toc230331401" w:history="1">
        <w:r w:rsidR="00E71104" w:rsidRPr="00FA09D1">
          <w:rPr>
            <w:rStyle w:val="Hyperlink"/>
            <w:noProof/>
            <w:sz w:val="24"/>
            <w:szCs w:val="20"/>
          </w:rPr>
          <w:t>Table 1 Data mart schema with fact table and dimension table extraction highlighted</w:t>
        </w:r>
        <w:r w:rsidR="00E71104" w:rsidRPr="00FA09D1">
          <w:rPr>
            <w:noProof/>
            <w:webHidden/>
            <w:sz w:val="24"/>
            <w:szCs w:val="20"/>
          </w:rPr>
          <w:tab/>
        </w:r>
        <w:r w:rsidR="00E71104" w:rsidRPr="00FA09D1">
          <w:rPr>
            <w:noProof/>
            <w:webHidden/>
            <w:sz w:val="24"/>
            <w:szCs w:val="20"/>
          </w:rPr>
          <w:fldChar w:fldCharType="begin"/>
        </w:r>
        <w:r w:rsidR="00E71104" w:rsidRPr="00FA09D1">
          <w:rPr>
            <w:noProof/>
            <w:webHidden/>
            <w:sz w:val="24"/>
            <w:szCs w:val="20"/>
          </w:rPr>
          <w:instrText xml:space="preserve"> PAGEREF _Toc230331401 \h </w:instrText>
        </w:r>
        <w:r w:rsidR="00E71104" w:rsidRPr="00FA09D1">
          <w:rPr>
            <w:noProof/>
            <w:webHidden/>
            <w:sz w:val="24"/>
            <w:szCs w:val="20"/>
          </w:rPr>
        </w:r>
        <w:r w:rsidR="00E71104" w:rsidRPr="00FA09D1">
          <w:rPr>
            <w:noProof/>
            <w:webHidden/>
            <w:sz w:val="24"/>
            <w:szCs w:val="20"/>
          </w:rPr>
          <w:fldChar w:fldCharType="separate"/>
        </w:r>
        <w:r w:rsidR="00E71104" w:rsidRPr="00FA09D1">
          <w:rPr>
            <w:noProof/>
            <w:webHidden/>
            <w:sz w:val="24"/>
            <w:szCs w:val="20"/>
          </w:rPr>
          <w:t>17</w:t>
        </w:r>
        <w:r w:rsidR="00E71104" w:rsidRPr="00FA09D1">
          <w:rPr>
            <w:noProof/>
            <w:webHidden/>
            <w:sz w:val="24"/>
            <w:szCs w:val="20"/>
          </w:rPr>
          <w:fldChar w:fldCharType="end"/>
        </w:r>
      </w:hyperlink>
    </w:p>
    <w:p w14:paraId="14D54F61" w14:textId="5B4AD0B8" w:rsidR="00E71104" w:rsidRPr="00FA09D1" w:rsidRDefault="00E71104" w:rsidP="00FA09D1">
      <w:pPr>
        <w:pStyle w:val="TableofFigures"/>
        <w:tabs>
          <w:tab w:val="right" w:leader="dot" w:pos="10790"/>
        </w:tabs>
        <w:spacing w:line="360" w:lineRule="auto"/>
        <w:rPr>
          <w:noProof/>
          <w:color w:val="auto"/>
          <w:kern w:val="2"/>
          <w:sz w:val="22"/>
          <w:lang w:eastAsia="en-GB"/>
          <w14:ligatures w14:val="standardContextual"/>
        </w:rPr>
      </w:pPr>
      <w:hyperlink w:anchor="_Toc230331402" w:history="1">
        <w:r w:rsidRPr="00FA09D1">
          <w:rPr>
            <w:rStyle w:val="Hyperlink"/>
            <w:noProof/>
            <w:sz w:val="24"/>
            <w:szCs w:val="20"/>
          </w:rPr>
          <w:t>Table 2 ETL Plan: operational systems &gt; Extractions &gt; Staging Area &gt; Transform &amp; Clean &gt; Data Warehouse &gt; BI Analytics Tools</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_Toc230331402 \h </w:instrText>
        </w:r>
        <w:r w:rsidRPr="00FA09D1">
          <w:rPr>
            <w:noProof/>
            <w:webHidden/>
            <w:sz w:val="24"/>
            <w:szCs w:val="20"/>
          </w:rPr>
        </w:r>
        <w:r w:rsidRPr="00FA09D1">
          <w:rPr>
            <w:noProof/>
            <w:webHidden/>
            <w:sz w:val="24"/>
            <w:szCs w:val="20"/>
          </w:rPr>
          <w:fldChar w:fldCharType="separate"/>
        </w:r>
        <w:r w:rsidRPr="00FA09D1">
          <w:rPr>
            <w:noProof/>
            <w:webHidden/>
            <w:sz w:val="24"/>
            <w:szCs w:val="20"/>
          </w:rPr>
          <w:t>18</w:t>
        </w:r>
        <w:r w:rsidRPr="00FA09D1">
          <w:rPr>
            <w:noProof/>
            <w:webHidden/>
            <w:sz w:val="24"/>
            <w:szCs w:val="20"/>
          </w:rPr>
          <w:fldChar w:fldCharType="end"/>
        </w:r>
      </w:hyperlink>
    </w:p>
    <w:p w14:paraId="5652FB2D" w14:textId="15E02C92" w:rsidR="00E71104" w:rsidRPr="00FA09D1" w:rsidRDefault="00E71104" w:rsidP="00FA09D1">
      <w:pPr>
        <w:pStyle w:val="TableofFigures"/>
        <w:tabs>
          <w:tab w:val="right" w:leader="dot" w:pos="10790"/>
        </w:tabs>
        <w:spacing w:line="360" w:lineRule="auto"/>
        <w:rPr>
          <w:noProof/>
          <w:color w:val="auto"/>
          <w:kern w:val="2"/>
          <w:sz w:val="22"/>
          <w:lang w:eastAsia="en-GB"/>
          <w14:ligatures w14:val="standardContextual"/>
        </w:rPr>
      </w:pPr>
      <w:hyperlink w:anchor="_Toc230331403" w:history="1">
        <w:r w:rsidRPr="00FA09D1">
          <w:rPr>
            <w:rStyle w:val="Hyperlink"/>
            <w:noProof/>
            <w:sz w:val="24"/>
            <w:szCs w:val="20"/>
          </w:rPr>
          <w:t>Table 3ETL Plan - Rags'n'Riches Data Warehouse</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_Toc230331403 \h </w:instrText>
        </w:r>
        <w:r w:rsidRPr="00FA09D1">
          <w:rPr>
            <w:noProof/>
            <w:webHidden/>
            <w:sz w:val="24"/>
            <w:szCs w:val="20"/>
          </w:rPr>
        </w:r>
        <w:r w:rsidRPr="00FA09D1">
          <w:rPr>
            <w:noProof/>
            <w:webHidden/>
            <w:sz w:val="24"/>
            <w:szCs w:val="20"/>
          </w:rPr>
          <w:fldChar w:fldCharType="separate"/>
        </w:r>
        <w:r w:rsidRPr="00FA09D1">
          <w:rPr>
            <w:noProof/>
            <w:webHidden/>
            <w:sz w:val="24"/>
            <w:szCs w:val="20"/>
          </w:rPr>
          <w:t>19</w:t>
        </w:r>
        <w:r w:rsidRPr="00FA09D1">
          <w:rPr>
            <w:noProof/>
            <w:webHidden/>
            <w:sz w:val="24"/>
            <w:szCs w:val="20"/>
          </w:rPr>
          <w:fldChar w:fldCharType="end"/>
        </w:r>
      </w:hyperlink>
    </w:p>
    <w:p w14:paraId="487ADD5E" w14:textId="1D4045EF" w:rsidR="00E71104" w:rsidRPr="00FA09D1" w:rsidRDefault="00E71104" w:rsidP="00FA09D1">
      <w:pPr>
        <w:pStyle w:val="TableofFigures"/>
        <w:tabs>
          <w:tab w:val="right" w:leader="dot" w:pos="10790"/>
        </w:tabs>
        <w:spacing w:line="360" w:lineRule="auto"/>
        <w:rPr>
          <w:noProof/>
          <w:color w:val="auto"/>
          <w:kern w:val="2"/>
          <w:sz w:val="22"/>
          <w:lang w:eastAsia="en-GB"/>
          <w14:ligatures w14:val="standardContextual"/>
        </w:rPr>
      </w:pPr>
      <w:hyperlink w:anchor="_Toc230331404" w:history="1">
        <w:r w:rsidRPr="00FA09D1">
          <w:rPr>
            <w:rStyle w:val="Hyperlink"/>
            <w:noProof/>
            <w:sz w:val="24"/>
            <w:szCs w:val="20"/>
          </w:rPr>
          <w:t>Table 4 Database to data warehouse attribute mapping</w:t>
        </w:r>
        <w:r w:rsidRPr="00FA09D1">
          <w:rPr>
            <w:noProof/>
            <w:webHidden/>
            <w:sz w:val="24"/>
            <w:szCs w:val="20"/>
          </w:rPr>
          <w:tab/>
        </w:r>
        <w:r w:rsidRPr="00FA09D1">
          <w:rPr>
            <w:noProof/>
            <w:webHidden/>
            <w:sz w:val="24"/>
            <w:szCs w:val="20"/>
          </w:rPr>
          <w:fldChar w:fldCharType="begin"/>
        </w:r>
        <w:r w:rsidRPr="00FA09D1">
          <w:rPr>
            <w:noProof/>
            <w:webHidden/>
            <w:sz w:val="24"/>
            <w:szCs w:val="20"/>
          </w:rPr>
          <w:instrText xml:space="preserve"> PAGEREF _Toc230331404 \h </w:instrText>
        </w:r>
        <w:r w:rsidRPr="00FA09D1">
          <w:rPr>
            <w:noProof/>
            <w:webHidden/>
            <w:sz w:val="24"/>
            <w:szCs w:val="20"/>
          </w:rPr>
        </w:r>
        <w:r w:rsidRPr="00FA09D1">
          <w:rPr>
            <w:noProof/>
            <w:webHidden/>
            <w:sz w:val="24"/>
            <w:szCs w:val="20"/>
          </w:rPr>
          <w:fldChar w:fldCharType="separate"/>
        </w:r>
        <w:r w:rsidRPr="00FA09D1">
          <w:rPr>
            <w:noProof/>
            <w:webHidden/>
            <w:sz w:val="24"/>
            <w:szCs w:val="20"/>
          </w:rPr>
          <w:t>19</w:t>
        </w:r>
        <w:r w:rsidRPr="00FA09D1">
          <w:rPr>
            <w:noProof/>
            <w:webHidden/>
            <w:sz w:val="24"/>
            <w:szCs w:val="20"/>
          </w:rPr>
          <w:fldChar w:fldCharType="end"/>
        </w:r>
      </w:hyperlink>
    </w:p>
    <w:p w14:paraId="281B2A8E" w14:textId="2C8B27D5" w:rsidR="003B6A7C" w:rsidRPr="003B6A7C" w:rsidRDefault="00E65DEF" w:rsidP="00E65DEF">
      <w:pPr>
        <w:pStyle w:val="TOCHeading"/>
      </w:pPr>
      <w:r w:rsidRPr="00E65DEF">
        <w:rPr>
          <w:sz w:val="22"/>
          <w:szCs w:val="22"/>
        </w:rPr>
        <w:fldChar w:fldCharType="end"/>
      </w:r>
      <w:r w:rsidR="00E64754" w:rsidRPr="00E63964">
        <w:br w:type="page"/>
      </w:r>
    </w:p>
    <w:tbl>
      <w:tblPr>
        <w:tblW w:w="10733" w:type="dxa"/>
        <w:tblInd w:w="40" w:type="dxa"/>
        <w:tblCellMar>
          <w:left w:w="0" w:type="dxa"/>
          <w:right w:w="0" w:type="dxa"/>
        </w:tblCellMar>
        <w:tblLook w:val="0000" w:firstRow="0" w:lastRow="0" w:firstColumn="0" w:lastColumn="0" w:noHBand="0" w:noVBand="0"/>
      </w:tblPr>
      <w:tblGrid>
        <w:gridCol w:w="10733"/>
      </w:tblGrid>
      <w:tr w:rsidR="003B6A7C" w:rsidRPr="003577C9" w14:paraId="599E7514" w14:textId="77777777" w:rsidTr="00063057">
        <w:trPr>
          <w:trHeight w:val="567"/>
        </w:trPr>
        <w:tc>
          <w:tcPr>
            <w:tcW w:w="10733" w:type="dxa"/>
          </w:tcPr>
          <w:p w14:paraId="2B6EED9D" w14:textId="439E6B30" w:rsidR="003B6A7C" w:rsidRPr="003577C9" w:rsidRDefault="00FC1D19" w:rsidP="002A06AF">
            <w:pPr>
              <w:pStyle w:val="Heading2"/>
              <w:spacing w:line="360" w:lineRule="auto"/>
              <w:rPr>
                <w:rFonts w:eastAsiaTheme="minorEastAsia" w:cstheme="minorBidi"/>
                <w:sz w:val="28"/>
                <w:szCs w:val="22"/>
              </w:rPr>
            </w:pPr>
            <w:bookmarkStart w:id="0" w:name="_Toc230332823"/>
            <w:r w:rsidRPr="00E638BF">
              <w:rPr>
                <w:rStyle w:val="Heading1Char"/>
                <w:b/>
                <w:bCs/>
              </w:rPr>
              <w:lastRenderedPageBreak/>
              <w:t>Task 1</w:t>
            </w:r>
            <w:bookmarkEnd w:id="0"/>
            <w:r>
              <w:t xml:space="preserve"> </w:t>
            </w:r>
          </w:p>
        </w:tc>
      </w:tr>
      <w:tr w:rsidR="001153CE" w:rsidRPr="003577C9" w14:paraId="63B15B57" w14:textId="77777777" w:rsidTr="00063057">
        <w:trPr>
          <w:trHeight w:val="1379"/>
        </w:trPr>
        <w:tc>
          <w:tcPr>
            <w:tcW w:w="10733" w:type="dxa"/>
          </w:tcPr>
          <w:bookmarkStart w:id="1" w:name="_Toc230332824" w:displacedByCustomXml="next"/>
          <w:sdt>
            <w:sdtPr>
              <w:rPr>
                <w:rFonts w:asciiTheme="minorHAnsi" w:eastAsiaTheme="minorEastAsia" w:hAnsiTheme="minorHAnsi" w:cstheme="minorBidi"/>
                <w:b w:val="0"/>
                <w:color w:val="082A75" w:themeColor="text2"/>
                <w:sz w:val="28"/>
                <w:szCs w:val="22"/>
              </w:rPr>
              <w:id w:val="1660650702"/>
              <w:placeholder>
                <w:docPart w:val="0EF8DACCF3E548D280874B6EC5879DC3"/>
              </w:placeholder>
              <w15:dataBinding w:prefixMappings="xmlns:ns0='http://schemas.microsoft.com/temp/samples' " w:xpath="/ns0:employees[1]/ns0:employee[1]/ns0:CompanyName[1]" w:storeItemID="{00000000-0000-0000-0000-000000000000}"/>
              <w15:appearance w15:val="hidden"/>
            </w:sdtPr>
            <w:sdtEndPr>
              <w:rPr>
                <w:sz w:val="24"/>
              </w:rPr>
            </w:sdtEndPr>
            <w:sdtContent>
              <w:p w14:paraId="1164B8BE" w14:textId="06B8F972" w:rsidR="001153CE" w:rsidRDefault="001153CE" w:rsidP="00E638BF">
                <w:pPr>
                  <w:pStyle w:val="Heading3"/>
                  <w:rPr>
                    <w:rStyle w:val="DeleteTaskDescriptionChar"/>
                    <w:b w:val="0"/>
                    <w:bCs/>
                  </w:rPr>
                </w:pPr>
                <w:r w:rsidRPr="003577C9">
                  <w:rPr>
                    <w:b w:val="0"/>
                  </w:rPr>
                  <w:t>Introduction</w:t>
                </w:r>
                <w:r w:rsidR="00DF2BD9">
                  <w:t xml:space="preserve"> </w:t>
                </w:r>
                <w:bookmarkEnd w:id="1"/>
              </w:p>
              <w:p w14:paraId="581294DE" w14:textId="77777777" w:rsidR="002F091E" w:rsidRPr="002F091E" w:rsidRDefault="002F091E" w:rsidP="002F091E"/>
              <w:p w14:paraId="42D09337" w14:textId="77777777" w:rsidR="00942AB4" w:rsidRDefault="00122670" w:rsidP="002A06AF">
                <w:pPr>
                  <w:pStyle w:val="Content"/>
                </w:pPr>
                <w:r w:rsidRPr="003577C9">
                  <w:t xml:space="preserve">The following report </w:t>
                </w:r>
                <w:r w:rsidR="006C670B" w:rsidRPr="003577C9">
                  <w:t xml:space="preserve">outlines a data warehousing proposal </w:t>
                </w:r>
                <w:r w:rsidR="00942AB4" w:rsidRPr="003577C9">
                  <w:t>for</w:t>
                </w:r>
                <w:r w:rsidR="003B4B97" w:rsidRPr="003577C9">
                  <w:t xml:space="preserve"> the consideration of</w:t>
                </w:r>
                <w:r w:rsidR="00391D6A" w:rsidRPr="003577C9">
                  <w:t xml:space="preserve"> </w:t>
                </w:r>
                <w:r w:rsidR="004E16CF" w:rsidRPr="003577C9">
                  <w:rPr>
                    <w:b/>
                    <w:bCs/>
                  </w:rPr>
                  <w:t>‘</w:t>
                </w:r>
                <w:r w:rsidR="00E63964" w:rsidRPr="003577C9">
                  <w:rPr>
                    <w:b/>
                    <w:bCs/>
                  </w:rPr>
                  <w:t>Rags’n’Riches</w:t>
                </w:r>
                <w:r w:rsidR="00391D6A" w:rsidRPr="003577C9">
                  <w:rPr>
                    <w:b/>
                    <w:bCs/>
                  </w:rPr>
                  <w:t xml:space="preserve"> Ltd</w:t>
                </w:r>
                <w:r w:rsidR="004E16CF" w:rsidRPr="003577C9">
                  <w:rPr>
                    <w:b/>
                    <w:bCs/>
                  </w:rPr>
                  <w:t>.’</w:t>
                </w:r>
                <w:r w:rsidR="003B4B97" w:rsidRPr="003577C9">
                  <w:t xml:space="preserve"> </w:t>
                </w:r>
                <w:r w:rsidR="00B40C88" w:rsidRPr="003577C9">
                  <w:t>The report will refer to</w:t>
                </w:r>
                <w:r w:rsidR="00CC0491" w:rsidRPr="003577C9">
                  <w:t>:</w:t>
                </w:r>
                <w:r w:rsidR="002B4266" w:rsidRPr="003577C9">
                  <w:t xml:space="preserve"> </w:t>
                </w:r>
                <w:r w:rsidR="00D765A1" w:rsidRPr="003577C9">
                  <w:t>O</w:t>
                </w:r>
                <w:r w:rsidR="00B40C88" w:rsidRPr="003577C9">
                  <w:t>nline transaction processing (OLTP)</w:t>
                </w:r>
                <w:r w:rsidR="002B4266" w:rsidRPr="003577C9">
                  <w:t>,</w:t>
                </w:r>
                <w:r w:rsidR="003577C9">
                  <w:t xml:space="preserve"> </w:t>
                </w:r>
                <w:r w:rsidR="00006EA1" w:rsidRPr="003577C9">
                  <w:t>Extract</w:t>
                </w:r>
                <w:r w:rsidR="002B4266" w:rsidRPr="003577C9">
                  <w:t>-</w:t>
                </w:r>
                <w:r w:rsidR="00006EA1" w:rsidRPr="003577C9">
                  <w:t>Transform</w:t>
                </w:r>
                <w:r w:rsidR="002B4266" w:rsidRPr="003577C9">
                  <w:t>-</w:t>
                </w:r>
                <w:r w:rsidR="00006EA1" w:rsidRPr="003577C9">
                  <w:t>Load (</w:t>
                </w:r>
                <w:r w:rsidR="00942AB4" w:rsidRPr="003577C9">
                  <w:t>ETL</w:t>
                </w:r>
                <w:r w:rsidR="00006EA1" w:rsidRPr="003577C9">
                  <w:t>)</w:t>
                </w:r>
                <w:r w:rsidR="008B072D" w:rsidRPr="003577C9">
                  <w:t xml:space="preserve"> </w:t>
                </w:r>
                <w:r w:rsidR="0052703F" w:rsidRPr="003577C9">
                  <w:t xml:space="preserve">and </w:t>
                </w:r>
                <w:r w:rsidR="0089301D" w:rsidRPr="003577C9">
                  <w:t xml:space="preserve">Dimensional </w:t>
                </w:r>
                <w:r w:rsidR="00E63964" w:rsidRPr="003577C9">
                  <w:t>Modelling</w:t>
                </w:r>
                <w:r w:rsidR="00006EA1" w:rsidRPr="003577C9">
                  <w:t xml:space="preserve"> (</w:t>
                </w:r>
                <w:r w:rsidR="00942AB4" w:rsidRPr="003577C9">
                  <w:t>DM</w:t>
                </w:r>
                <w:r w:rsidR="00006EA1" w:rsidRPr="003577C9">
                  <w:t>)</w:t>
                </w:r>
                <w:r w:rsidR="002B4266" w:rsidRPr="003577C9">
                  <w:t>.</w:t>
                </w:r>
              </w:p>
              <w:p w14:paraId="601012E2" w14:textId="449098A2" w:rsidR="002F091E" w:rsidRPr="003577C9" w:rsidRDefault="006B4B67" w:rsidP="002A06AF">
                <w:pPr>
                  <w:pStyle w:val="Content"/>
                </w:pPr>
              </w:p>
            </w:sdtContent>
          </w:sdt>
        </w:tc>
      </w:tr>
      <w:tr w:rsidR="001153CE" w:rsidRPr="003577C9" w14:paraId="68BD7907" w14:textId="77777777" w:rsidTr="00063057">
        <w:trPr>
          <w:trHeight w:val="3876"/>
        </w:trPr>
        <w:tc>
          <w:tcPr>
            <w:tcW w:w="10733" w:type="dxa"/>
          </w:tcPr>
          <w:p w14:paraId="4CE26BF9" w14:textId="01462F5C" w:rsidR="001153CE" w:rsidRPr="003577C9" w:rsidRDefault="001153CE" w:rsidP="002A06AF">
            <w:pPr>
              <w:pStyle w:val="Heading1"/>
              <w:spacing w:line="360" w:lineRule="auto"/>
              <w:rPr>
                <w:b w:val="0"/>
              </w:rPr>
            </w:pPr>
            <w:bookmarkStart w:id="2" w:name="_Toc230332825"/>
            <w:r w:rsidRPr="003577C9">
              <w:rPr>
                <w:b w:val="0"/>
              </w:rPr>
              <w:t>1.1</w:t>
            </w:r>
            <w:r w:rsidR="005955D4">
              <w:rPr>
                <w:b w:val="0"/>
              </w:rPr>
              <w:t xml:space="preserve"> </w:t>
            </w:r>
            <w:r w:rsidR="00A63268">
              <w:rPr>
                <w:b w:val="0"/>
              </w:rPr>
              <w:t xml:space="preserve">Online Transaction processing </w:t>
            </w:r>
            <w:bookmarkEnd w:id="2"/>
          </w:p>
          <w:p w14:paraId="3B390410" w14:textId="77777777" w:rsidR="00E657F3" w:rsidRDefault="00905439" w:rsidP="005E1065">
            <w:pPr>
              <w:pStyle w:val="Content"/>
              <w:rPr>
                <w:b/>
              </w:rPr>
            </w:pPr>
            <w:r w:rsidRPr="003577C9">
              <w:t xml:space="preserve">Unlike an OLTP database which holds current data, used for </w:t>
            </w:r>
            <w:r w:rsidR="00E63964" w:rsidRPr="003577C9">
              <w:t>day-to-day</w:t>
            </w:r>
            <w:r w:rsidRPr="003577C9">
              <w:t xml:space="preserve"> running of </w:t>
            </w:r>
            <w:r w:rsidR="004E1885" w:rsidRPr="003577C9">
              <w:t xml:space="preserve">a business, a Data Warehouse stores large amounts of </w:t>
            </w:r>
            <w:r w:rsidR="00E63964" w:rsidRPr="003577C9">
              <w:t xml:space="preserve">historical data. Data </w:t>
            </w:r>
            <w:r w:rsidR="0001015A" w:rsidRPr="003577C9">
              <w:t xml:space="preserve">from different sources </w:t>
            </w:r>
            <w:r w:rsidR="00E63964" w:rsidRPr="003577C9">
              <w:t>which can be analysed for business needs</w:t>
            </w:r>
            <w:r w:rsidR="00FD7A71" w:rsidRPr="003577C9">
              <w:t xml:space="preserve"> </w:t>
            </w:r>
            <w:r w:rsidR="0001015A" w:rsidRPr="003577C9">
              <w:t>once</w:t>
            </w:r>
            <w:r w:rsidR="00FD7A71" w:rsidRPr="003577C9">
              <w:t xml:space="preserve"> gather</w:t>
            </w:r>
            <w:r w:rsidR="0001015A" w:rsidRPr="003577C9">
              <w:t>ed</w:t>
            </w:r>
            <w:r w:rsidR="00FD7A71" w:rsidRPr="003577C9">
              <w:t xml:space="preserve"> data into </w:t>
            </w:r>
            <w:r w:rsidR="007119AD" w:rsidRPr="003577C9">
              <w:t>a central repository.</w:t>
            </w:r>
            <w:r w:rsidR="00BB791A" w:rsidRPr="003577C9">
              <w:t xml:space="preserve"> </w:t>
            </w:r>
          </w:p>
          <w:p w14:paraId="1B5FB23F" w14:textId="77777777" w:rsidR="00615EC2" w:rsidRDefault="00615EC2" w:rsidP="005E1065">
            <w:pPr>
              <w:pStyle w:val="Content"/>
              <w:rPr>
                <w:b/>
                <w:bCs/>
              </w:rPr>
            </w:pPr>
          </w:p>
          <w:p w14:paraId="4405BF49" w14:textId="0405CA16" w:rsidR="007C5D12" w:rsidRDefault="007C5D12" w:rsidP="005E1065">
            <w:pPr>
              <w:pStyle w:val="Content"/>
            </w:pPr>
            <w:r w:rsidRPr="00E72088">
              <w:t xml:space="preserve">De-normalised data and redundant data are often present in a data warehouse by centralising, unlike OLTP with normalised data and no redundancy.  Geek for geeks explain a Data warehouse  </w:t>
            </w:r>
            <w:sdt>
              <w:sdtPr>
                <w:id w:val="689876802"/>
                <w:citation/>
              </w:sdtPr>
              <w:sdtEndPr/>
              <w:sdtContent>
                <w:r w:rsidRPr="00E72088">
                  <w:fldChar w:fldCharType="begin"/>
                </w:r>
                <w:r w:rsidRPr="00E72088">
                  <w:instrText xml:space="preserve"> CITATION gee25 \l 2057 </w:instrText>
                </w:r>
                <w:r w:rsidRPr="00E72088">
                  <w:fldChar w:fldCharType="separate"/>
                </w:r>
                <w:r w:rsidR="00440C2D" w:rsidRPr="00440C2D">
                  <w:rPr>
                    <w:noProof/>
                  </w:rPr>
                  <w:t>[1]</w:t>
                </w:r>
                <w:r w:rsidRPr="00E72088">
                  <w:fldChar w:fldCharType="end"/>
                </w:r>
              </w:sdtContent>
            </w:sdt>
            <w:r w:rsidRPr="00E72088">
              <w:t xml:space="preserve"> is subject orientated and uses query processing</w:t>
            </w:r>
            <w:r w:rsidR="00A56656">
              <w:t>,</w:t>
            </w:r>
            <w:r w:rsidRPr="00E72088">
              <w:t xml:space="preserve"> is typically larger (100GB-2TB) than OLTP (10MB-100GB) which is application orientated and uses transaction processing. OLTP is designed for business transaction processes, whilst decision making process is the intended use of a data warehouse.</w:t>
            </w:r>
          </w:p>
          <w:p w14:paraId="41BEA646" w14:textId="77777777" w:rsidR="00F76053" w:rsidRDefault="00F76053" w:rsidP="005E1065">
            <w:pPr>
              <w:pStyle w:val="Content"/>
            </w:pPr>
          </w:p>
          <w:p w14:paraId="260A0062" w14:textId="1E84B089" w:rsidR="00750B6B" w:rsidRPr="00E72088" w:rsidRDefault="00750B6B" w:rsidP="005E1065">
            <w:pPr>
              <w:pStyle w:val="Content"/>
            </w:pPr>
            <w:r>
              <w:t xml:space="preserve">Krishnan </w:t>
            </w:r>
            <w:sdt>
              <w:sdtPr>
                <w:id w:val="-713657602"/>
                <w:citation/>
              </w:sdtPr>
              <w:sdtEndPr/>
              <w:sdtContent>
                <w:r>
                  <w:fldChar w:fldCharType="begin"/>
                </w:r>
                <w:r>
                  <w:instrText xml:space="preserve">CITATION Kri13 \p 35 \l 2057 </w:instrText>
                </w:r>
                <w:r>
                  <w:fldChar w:fldCharType="separate"/>
                </w:r>
                <w:r w:rsidR="00440C2D" w:rsidRPr="00440C2D">
                  <w:rPr>
                    <w:noProof/>
                  </w:rPr>
                  <w:t>[2, p. 35]</w:t>
                </w:r>
                <w:r>
                  <w:fldChar w:fldCharType="end"/>
                </w:r>
              </w:sdtContent>
            </w:sdt>
            <w:r>
              <w:t xml:space="preserve">  discusses </w:t>
            </w:r>
            <w:r w:rsidR="00F83CA5">
              <w:t xml:space="preserve">OLTP and data warehouses as “share everything architectures” </w:t>
            </w:r>
            <w:r w:rsidR="000B1814">
              <w:t xml:space="preserve">with transactional data having finite data </w:t>
            </w:r>
            <w:r w:rsidR="00E80551">
              <w:t xml:space="preserve">volume and structure </w:t>
            </w:r>
            <w:r w:rsidR="0034733C">
              <w:t xml:space="preserve">to “satisfy the user needs for performance, throughput, and storage whilst keeping a reasonable cost.” They compare with a data warehouse </w:t>
            </w:r>
            <w:r w:rsidR="00365B9A">
              <w:t xml:space="preserve">which is “architected to be the enterprise version of the </w:t>
            </w:r>
            <w:r w:rsidR="00C0552C">
              <w:t>truth</w:t>
            </w:r>
            <w:r w:rsidR="00365B9A">
              <w:t xml:space="preserve"> and the data repository for the enterprise</w:t>
            </w:r>
            <w:r w:rsidR="00C0552C">
              <w:t xml:space="preserve">” </w:t>
            </w:r>
          </w:p>
        </w:tc>
      </w:tr>
      <w:tr w:rsidR="005E1065" w:rsidRPr="003577C9" w14:paraId="5039866B" w14:textId="77777777" w:rsidTr="00E657F3">
        <w:trPr>
          <w:trHeight w:val="5839"/>
        </w:trPr>
        <w:tc>
          <w:tcPr>
            <w:tcW w:w="10733" w:type="dxa"/>
            <w:shd w:val="clear" w:color="auto" w:fill="F3FBFA"/>
          </w:tcPr>
          <w:p w14:paraId="043E00CB" w14:textId="26B5FFFD" w:rsidR="00CE7926" w:rsidRDefault="00E25F2E" w:rsidP="005E1065">
            <w:pPr>
              <w:pStyle w:val="Content"/>
            </w:pPr>
            <w:r w:rsidRPr="00E25F2E">
              <w:rPr>
                <w:noProof/>
              </w:rPr>
              <w:lastRenderedPageBreak/>
              <w:drawing>
                <wp:inline distT="0" distB="0" distL="0" distR="0" wp14:anchorId="396CE4A2" wp14:editId="54D2BF1A">
                  <wp:extent cx="6793466" cy="3835021"/>
                  <wp:effectExtent l="0" t="0" r="7620" b="0"/>
                  <wp:docPr id="2028443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43848" name=""/>
                          <pic:cNvPicPr/>
                        </pic:nvPicPr>
                        <pic:blipFill>
                          <a:blip r:embed="rId35"/>
                          <a:stretch>
                            <a:fillRect/>
                          </a:stretch>
                        </pic:blipFill>
                        <pic:spPr>
                          <a:xfrm>
                            <a:off x="0" y="0"/>
                            <a:ext cx="6816932" cy="3848268"/>
                          </a:xfrm>
                          <a:prstGeom prst="rect">
                            <a:avLst/>
                          </a:prstGeom>
                        </pic:spPr>
                      </pic:pic>
                    </a:graphicData>
                  </a:graphic>
                </wp:inline>
              </w:drawing>
            </w:r>
          </w:p>
          <w:p w14:paraId="3992CFC5" w14:textId="7536A619" w:rsidR="00CE7926" w:rsidRPr="00595E35" w:rsidRDefault="00595E35" w:rsidP="00595E35">
            <w:pPr>
              <w:pStyle w:val="Caption"/>
              <w:jc w:val="center"/>
              <w:rPr>
                <w:noProof/>
                <w:sz w:val="28"/>
                <w:szCs w:val="22"/>
              </w:rPr>
            </w:pPr>
            <w:bookmarkStart w:id="3" w:name="_Toc230332838"/>
            <w:r>
              <w:t xml:space="preserve">Figure </w:t>
            </w:r>
            <w:r>
              <w:fldChar w:fldCharType="begin"/>
            </w:r>
            <w:r>
              <w:instrText xml:space="preserve"> SEQ Figure \* ARABIC </w:instrText>
            </w:r>
            <w:r>
              <w:fldChar w:fldCharType="separate"/>
            </w:r>
            <w:r w:rsidR="005F3DD0">
              <w:rPr>
                <w:noProof/>
              </w:rPr>
              <w:t>1</w:t>
            </w:r>
            <w:r>
              <w:fldChar w:fldCharType="end"/>
            </w:r>
            <w:r>
              <w:t xml:space="preserve"> Operational BI System supports day-today operations but performance concerns with large reports</w:t>
            </w:r>
            <w:bookmarkEnd w:id="3"/>
            <w:r w:rsidR="00C337FB">
              <w:t xml:space="preserve"> </w:t>
            </w:r>
          </w:p>
        </w:tc>
      </w:tr>
      <w:tr w:rsidR="005E1065" w:rsidRPr="003577C9" w14:paraId="11F69507" w14:textId="77777777" w:rsidTr="00063057">
        <w:trPr>
          <w:trHeight w:val="2551"/>
        </w:trPr>
        <w:tc>
          <w:tcPr>
            <w:tcW w:w="10733" w:type="dxa"/>
          </w:tcPr>
          <w:p w14:paraId="726C864D" w14:textId="77777777" w:rsidR="00460DAA" w:rsidRDefault="00460DAA" w:rsidP="005E1065">
            <w:pPr>
              <w:pStyle w:val="Content"/>
              <w:rPr>
                <w:b/>
              </w:rPr>
            </w:pPr>
          </w:p>
          <w:p w14:paraId="6A77D36B" w14:textId="00C4482E" w:rsidR="005E1065" w:rsidRPr="005E1065" w:rsidRDefault="007C5D12" w:rsidP="005E1065">
            <w:pPr>
              <w:pStyle w:val="Content"/>
            </w:pPr>
            <w:r w:rsidRPr="003577C9">
              <w:t xml:space="preserve">The advantage of a data warehouse is that it allows for a scalable business intelligence solution, </w:t>
            </w:r>
            <w:r>
              <w:t xml:space="preserve"> </w:t>
            </w:r>
            <w:r w:rsidRPr="003577C9">
              <w:t xml:space="preserve">by separating queries and analysis from the day-to-day applications needed to keep the </w:t>
            </w:r>
            <w:r w:rsidRPr="00E72088">
              <w:t xml:space="preserve">business operating uninterrupted. Bhatt </w:t>
            </w:r>
            <w:sdt>
              <w:sdtPr>
                <w:id w:val="1140688589"/>
                <w:citation/>
              </w:sdtPr>
              <w:sdtEndPr/>
              <w:sdtContent>
                <w:r w:rsidRPr="00E72088">
                  <w:fldChar w:fldCharType="begin"/>
                </w:r>
                <w:r w:rsidRPr="00E72088">
                  <w:instrText xml:space="preserve">CITATION Bha26 \p 1 \l 2057 </w:instrText>
                </w:r>
                <w:r w:rsidRPr="00E72088">
                  <w:fldChar w:fldCharType="separate"/>
                </w:r>
                <w:r w:rsidR="00440C2D" w:rsidRPr="00440C2D">
                  <w:rPr>
                    <w:noProof/>
                  </w:rPr>
                  <w:t>[3, p. 1]</w:t>
                </w:r>
                <w:r w:rsidRPr="00E72088">
                  <w:fldChar w:fldCharType="end"/>
                </w:r>
              </w:sdtContent>
            </w:sdt>
            <w:r w:rsidRPr="00E72088">
              <w:t xml:space="preserve"> summarises running a large report shouldn’t strain the systems and services which generate the revenue.</w:t>
            </w:r>
            <w:r w:rsidR="00C734CC">
              <w:t xml:space="preserve"> </w:t>
            </w:r>
            <w:r w:rsidR="009B025C">
              <w:t>Usually,</w:t>
            </w:r>
            <w:r w:rsidR="00AA1D8F">
              <w:t xml:space="preserve"> a company looks to move towards a data warehouse once the reporting is significant enough to slow down operational systems.</w:t>
            </w:r>
          </w:p>
        </w:tc>
      </w:tr>
    </w:tbl>
    <w:p w14:paraId="7027D450" w14:textId="18CA859B" w:rsidR="0052703F" w:rsidRPr="003577C9" w:rsidRDefault="0052703F"/>
    <w:tbl>
      <w:tblPr>
        <w:tblW w:w="10733" w:type="dxa"/>
        <w:tblInd w:w="40" w:type="dxa"/>
        <w:tblCellMar>
          <w:left w:w="0" w:type="dxa"/>
          <w:right w:w="0" w:type="dxa"/>
        </w:tblCellMar>
        <w:tblLook w:val="0000" w:firstRow="0" w:lastRow="0" w:firstColumn="0" w:lastColumn="0" w:noHBand="0" w:noVBand="0"/>
      </w:tblPr>
      <w:tblGrid>
        <w:gridCol w:w="3577"/>
        <w:gridCol w:w="3578"/>
        <w:gridCol w:w="3578"/>
      </w:tblGrid>
      <w:tr w:rsidR="001153CE" w:rsidRPr="003577C9" w14:paraId="414620CC" w14:textId="77777777" w:rsidTr="009813E3">
        <w:trPr>
          <w:trHeight w:val="1809"/>
        </w:trPr>
        <w:tc>
          <w:tcPr>
            <w:tcW w:w="10733" w:type="dxa"/>
            <w:gridSpan w:val="3"/>
          </w:tcPr>
          <w:p w14:paraId="45771056" w14:textId="24120B78" w:rsidR="001153CE" w:rsidRPr="003577C9" w:rsidRDefault="001153CE" w:rsidP="002A06AF">
            <w:pPr>
              <w:pStyle w:val="Heading1"/>
              <w:spacing w:line="360" w:lineRule="auto"/>
              <w:rPr>
                <w:b w:val="0"/>
              </w:rPr>
            </w:pPr>
            <w:bookmarkStart w:id="4" w:name="_Toc230332826"/>
            <w:r w:rsidRPr="003577C9">
              <w:rPr>
                <w:b w:val="0"/>
              </w:rPr>
              <w:lastRenderedPageBreak/>
              <w:t>1.2</w:t>
            </w:r>
            <w:r w:rsidR="00EE7246">
              <w:rPr>
                <w:b w:val="0"/>
              </w:rPr>
              <w:t xml:space="preserve"> </w:t>
            </w:r>
            <w:r w:rsidR="00A63268">
              <w:rPr>
                <w:b w:val="0"/>
              </w:rPr>
              <w:t>Data Warehouse</w:t>
            </w:r>
            <w:bookmarkEnd w:id="4"/>
          </w:p>
          <w:p w14:paraId="5A5D1D9E" w14:textId="0D030A69" w:rsidR="001153CE" w:rsidRPr="003577C9" w:rsidRDefault="00DA1745" w:rsidP="00DA1745">
            <w:pPr>
              <w:pStyle w:val="Content"/>
            </w:pPr>
            <w:r>
              <w:t>Once the sources have been identified, the data warehouse typically ha</w:t>
            </w:r>
            <w:r w:rsidR="006F6B51">
              <w:t>s</w:t>
            </w:r>
            <w:r>
              <w:t xml:space="preserve"> two types of tables, fact tables and dimension tabl</w:t>
            </w:r>
            <w:r w:rsidR="00625FB8">
              <w:t>e, Kim</w:t>
            </w:r>
            <w:r w:rsidR="00C85247">
              <w:t xml:space="preserve">ball </w:t>
            </w:r>
            <w:sdt>
              <w:sdtPr>
                <w:id w:val="-1925244891"/>
                <w:citation/>
              </w:sdtPr>
              <w:sdtContent>
                <w:r w:rsidR="00DB2916">
                  <w:fldChar w:fldCharType="begin"/>
                </w:r>
                <w:r w:rsidR="00DB2916">
                  <w:instrText xml:space="preserve">CITATION Kim08 \p 240-241 \l 2057 </w:instrText>
                </w:r>
                <w:r w:rsidR="00DB2916">
                  <w:fldChar w:fldCharType="separate"/>
                </w:r>
                <w:r w:rsidR="00440C2D" w:rsidRPr="00440C2D">
                  <w:rPr>
                    <w:noProof/>
                  </w:rPr>
                  <w:t>[4, pp. 240-241]</w:t>
                </w:r>
                <w:r w:rsidR="00DB2916">
                  <w:fldChar w:fldCharType="end"/>
                </w:r>
              </w:sdtContent>
            </w:sdt>
            <w:r w:rsidR="00DB2916">
              <w:t xml:space="preserve"> </w:t>
            </w:r>
            <w:r>
              <w:t>. Let’s say</w:t>
            </w:r>
            <w:r w:rsidR="006F6B51">
              <w:t xml:space="preserve"> prop</w:t>
            </w:r>
            <w:r>
              <w:t xml:space="preserve"> rentals are captured in an orders fact table, this will include foreign key links to look up tables, such as products and customers. There will also be measures in the fact table such as prices and sale numbers. </w:t>
            </w:r>
            <w:r w:rsidRPr="00B64709">
              <w:t>The</w:t>
            </w:r>
            <w:r>
              <w:t xml:space="preserve"> dimension tables are referred to by the fact tables, the warehouse locations and customer locations would be internal for example, however a</w:t>
            </w:r>
            <w:r w:rsidR="00D65D31">
              <w:t>n external</w:t>
            </w:r>
            <w:r>
              <w:t xml:space="preserve"> map or post code look up may be used to plan routes or calculate distance.</w:t>
            </w:r>
            <w:r w:rsidR="004E0561">
              <w:t xml:space="preserve"> </w:t>
            </w:r>
            <w:r w:rsidR="00F077AF">
              <w:t xml:space="preserve">Data in a data warehouse is stored for long term analysis rather than short term transactions. </w:t>
            </w:r>
          </w:p>
        </w:tc>
      </w:tr>
      <w:tr w:rsidR="005E1065" w:rsidRPr="003577C9" w14:paraId="2D6FEEA0" w14:textId="77777777" w:rsidTr="00E25F2E">
        <w:trPr>
          <w:trHeight w:val="5443"/>
        </w:trPr>
        <w:tc>
          <w:tcPr>
            <w:tcW w:w="10733" w:type="dxa"/>
            <w:gridSpan w:val="3"/>
            <w:shd w:val="clear" w:color="auto" w:fill="F3FBFA"/>
            <w:vAlign w:val="center"/>
          </w:tcPr>
          <w:p w14:paraId="03648A37" w14:textId="22A4AC1E" w:rsidR="00E8752A" w:rsidRDefault="00E8752A" w:rsidP="00E25F2E">
            <w:pPr>
              <w:pStyle w:val="Content"/>
              <w:jc w:val="center"/>
            </w:pPr>
          </w:p>
          <w:p w14:paraId="1ACA79DD" w14:textId="5AD7EF66" w:rsidR="00595E35" w:rsidRPr="00792077" w:rsidRDefault="00792077" w:rsidP="00E25F2E">
            <w:pPr>
              <w:pStyle w:val="Content"/>
              <w:jc w:val="center"/>
            </w:pPr>
            <w:r w:rsidRPr="00792077">
              <w:rPr>
                <w:noProof/>
              </w:rPr>
              <w:drawing>
                <wp:inline distT="0" distB="0" distL="0" distR="0" wp14:anchorId="29438F2C" wp14:editId="07FC9B26">
                  <wp:extent cx="6782937" cy="2992884"/>
                  <wp:effectExtent l="0" t="0" r="0" b="0"/>
                  <wp:docPr id="1087877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877256" name=""/>
                          <pic:cNvPicPr/>
                        </pic:nvPicPr>
                        <pic:blipFill>
                          <a:blip r:embed="rId36"/>
                          <a:stretch>
                            <a:fillRect/>
                          </a:stretch>
                        </pic:blipFill>
                        <pic:spPr>
                          <a:xfrm>
                            <a:off x="0" y="0"/>
                            <a:ext cx="6801050" cy="3000876"/>
                          </a:xfrm>
                          <a:prstGeom prst="rect">
                            <a:avLst/>
                          </a:prstGeom>
                        </pic:spPr>
                      </pic:pic>
                    </a:graphicData>
                  </a:graphic>
                </wp:inline>
              </w:drawing>
            </w:r>
          </w:p>
          <w:p w14:paraId="1029C4CF" w14:textId="03C5513E" w:rsidR="00595E35" w:rsidRPr="00595E35" w:rsidRDefault="00595E35" w:rsidP="00E25F2E">
            <w:pPr>
              <w:pStyle w:val="Caption"/>
              <w:jc w:val="center"/>
              <w:rPr>
                <w:noProof/>
                <w:sz w:val="28"/>
                <w:szCs w:val="22"/>
              </w:rPr>
            </w:pPr>
            <w:bookmarkStart w:id="5" w:name="_Toc230332839"/>
            <w:r>
              <w:t xml:space="preserve">Figure </w:t>
            </w:r>
            <w:r>
              <w:fldChar w:fldCharType="begin"/>
            </w:r>
            <w:r>
              <w:instrText xml:space="preserve"> SEQ Figure \* ARABIC </w:instrText>
            </w:r>
            <w:r>
              <w:fldChar w:fldCharType="separate"/>
            </w:r>
            <w:r w:rsidR="005F3DD0">
              <w:rPr>
                <w:noProof/>
              </w:rPr>
              <w:t>2</w:t>
            </w:r>
            <w:r>
              <w:fldChar w:fldCharType="end"/>
            </w:r>
            <w:r>
              <w:t xml:space="preserve"> Operational &amp; Source Systems: Internal and External sources</w:t>
            </w:r>
            <w:bookmarkEnd w:id="5"/>
          </w:p>
        </w:tc>
      </w:tr>
      <w:tr w:rsidR="00127D7B" w:rsidRPr="003577C9" w14:paraId="42FFA003" w14:textId="77777777" w:rsidTr="004E0561">
        <w:trPr>
          <w:trHeight w:val="2154"/>
        </w:trPr>
        <w:tc>
          <w:tcPr>
            <w:tcW w:w="10733" w:type="dxa"/>
            <w:gridSpan w:val="3"/>
          </w:tcPr>
          <w:p w14:paraId="6E33598E" w14:textId="03353F66" w:rsidR="00127D7B" w:rsidRPr="003577C9" w:rsidRDefault="00AB7762" w:rsidP="00B64709">
            <w:pPr>
              <w:pStyle w:val="Content"/>
            </w:pPr>
            <w:r>
              <w:t xml:space="preserve">Usually outside of working hours, the ETL process is scheduled to run a time which minimises day-to-day operational impact. </w:t>
            </w:r>
            <w:r w:rsidR="006E6D94">
              <w:t>Kimball</w:t>
            </w:r>
            <w:r w:rsidR="00B96F95">
              <w:t xml:space="preserve"> </w:t>
            </w:r>
            <w:sdt>
              <w:sdtPr>
                <w:id w:val="-2081811095"/>
                <w:citation/>
              </w:sdtPr>
              <w:sdtEndPr/>
              <w:sdtContent>
                <w:r w:rsidR="00B96F95">
                  <w:fldChar w:fldCharType="begin"/>
                </w:r>
                <w:r w:rsidR="00B96F95">
                  <w:instrText xml:space="preserve">CITATION Kim08 \p 370-375 \l 2057 </w:instrText>
                </w:r>
                <w:r w:rsidR="00B96F95">
                  <w:fldChar w:fldCharType="separate"/>
                </w:r>
                <w:r w:rsidR="00440C2D" w:rsidRPr="00440C2D">
                  <w:rPr>
                    <w:noProof/>
                  </w:rPr>
                  <w:t>[4, pp. 370-375]</w:t>
                </w:r>
                <w:r w:rsidR="00B96F95">
                  <w:fldChar w:fldCharType="end"/>
                </w:r>
              </w:sdtContent>
            </w:sdt>
            <w:r w:rsidR="006E6D94">
              <w:t xml:space="preserve"> </w:t>
            </w:r>
            <w:r w:rsidR="007A028A">
              <w:t>explains 10 areas o</w:t>
            </w:r>
            <w:r w:rsidR="0057660C">
              <w:t>n</w:t>
            </w:r>
            <w:r w:rsidR="00115F95">
              <w:t xml:space="preserve"> ETL requirements, </w:t>
            </w:r>
            <w:r w:rsidR="00D53F69">
              <w:t xml:space="preserve">Business Needs, Compliance, Data Quality, Security, Data Integration, Data Latency, Archiving and Lineage, User Deliver Interfaces, </w:t>
            </w:r>
            <w:r w:rsidR="00404AA4">
              <w:t>Available Skills and Legacy License.</w:t>
            </w:r>
            <w:r w:rsidR="00887F99">
              <w:t xml:space="preserve"> The business can make decisions but </w:t>
            </w:r>
            <w:r w:rsidR="00404AA4">
              <w:t xml:space="preserve"> </w:t>
            </w:r>
            <w:r w:rsidR="000349C0">
              <w:t xml:space="preserve">“requirements dictate the </w:t>
            </w:r>
            <w:r w:rsidR="006D5467">
              <w:t xml:space="preserve">core elements that your ETL system must deliver”. </w:t>
            </w:r>
          </w:p>
        </w:tc>
      </w:tr>
      <w:tr w:rsidR="003265D5" w:rsidRPr="003577C9" w14:paraId="6989B1F7" w14:textId="77777777" w:rsidTr="006C37E4">
        <w:trPr>
          <w:trHeight w:val="1077"/>
        </w:trPr>
        <w:tc>
          <w:tcPr>
            <w:tcW w:w="3577" w:type="dxa"/>
            <w:shd w:val="clear" w:color="auto" w:fill="F3FBFA"/>
          </w:tcPr>
          <w:p w14:paraId="3C6952C3" w14:textId="77777777" w:rsidR="003265D5" w:rsidRDefault="003265D5" w:rsidP="006C37E4">
            <w:pPr>
              <w:pStyle w:val="Content"/>
              <w:jc w:val="center"/>
              <w:rPr>
                <w:rFonts w:asciiTheme="majorHAnsi" w:hAnsiTheme="majorHAnsi" w:cstheme="majorHAnsi"/>
                <w:sz w:val="36"/>
                <w:szCs w:val="32"/>
              </w:rPr>
            </w:pPr>
            <w:r w:rsidRPr="006C37E4">
              <w:rPr>
                <w:rFonts w:asciiTheme="majorHAnsi" w:hAnsiTheme="majorHAnsi" w:cstheme="majorHAnsi"/>
                <w:sz w:val="36"/>
                <w:szCs w:val="32"/>
              </w:rPr>
              <w:t>Extract</w:t>
            </w:r>
          </w:p>
          <w:p w14:paraId="450F0FFA" w14:textId="05D1E340" w:rsidR="006C37E4" w:rsidRPr="006C37E4" w:rsidRDefault="006C37E4" w:rsidP="006C37E4">
            <w:pPr>
              <w:pStyle w:val="Content"/>
              <w:jc w:val="center"/>
              <w:rPr>
                <w:rFonts w:asciiTheme="majorHAnsi" w:hAnsiTheme="majorHAnsi" w:cstheme="majorHAnsi"/>
                <w:sz w:val="36"/>
                <w:szCs w:val="32"/>
              </w:rPr>
            </w:pPr>
            <w:r>
              <w:t>Retrieve operational systems data</w:t>
            </w:r>
          </w:p>
        </w:tc>
        <w:tc>
          <w:tcPr>
            <w:tcW w:w="3578" w:type="dxa"/>
          </w:tcPr>
          <w:p w14:paraId="0C2149C0" w14:textId="77777777" w:rsidR="003265D5" w:rsidRDefault="003265D5" w:rsidP="006C37E4">
            <w:pPr>
              <w:pStyle w:val="Content"/>
              <w:jc w:val="center"/>
              <w:rPr>
                <w:rFonts w:asciiTheme="majorHAnsi" w:hAnsiTheme="majorHAnsi" w:cstheme="majorHAnsi"/>
                <w:sz w:val="36"/>
                <w:szCs w:val="32"/>
              </w:rPr>
            </w:pPr>
            <w:r w:rsidRPr="006C37E4">
              <w:rPr>
                <w:rFonts w:asciiTheme="majorHAnsi" w:hAnsiTheme="majorHAnsi" w:cstheme="majorHAnsi"/>
                <w:sz w:val="36"/>
                <w:szCs w:val="32"/>
              </w:rPr>
              <w:t>Transform</w:t>
            </w:r>
          </w:p>
          <w:p w14:paraId="6DE4C3F5" w14:textId="7416F0D0" w:rsidR="006C37E4" w:rsidRPr="006C37E4" w:rsidRDefault="006C37E4" w:rsidP="006C37E4">
            <w:pPr>
              <w:pStyle w:val="Content"/>
              <w:jc w:val="center"/>
              <w:rPr>
                <w:rFonts w:asciiTheme="majorHAnsi" w:hAnsiTheme="majorHAnsi" w:cstheme="majorHAnsi"/>
                <w:sz w:val="36"/>
                <w:szCs w:val="32"/>
              </w:rPr>
            </w:pPr>
            <w:r>
              <w:t>Clean, standardise and restructure</w:t>
            </w:r>
          </w:p>
        </w:tc>
        <w:tc>
          <w:tcPr>
            <w:tcW w:w="3578" w:type="dxa"/>
            <w:shd w:val="clear" w:color="auto" w:fill="F3FBFA"/>
          </w:tcPr>
          <w:p w14:paraId="477304E4" w14:textId="77777777" w:rsidR="003265D5" w:rsidRDefault="003265D5" w:rsidP="006C37E4">
            <w:pPr>
              <w:pStyle w:val="Content"/>
              <w:jc w:val="center"/>
              <w:rPr>
                <w:rFonts w:asciiTheme="majorHAnsi" w:hAnsiTheme="majorHAnsi" w:cstheme="majorHAnsi"/>
                <w:sz w:val="36"/>
                <w:szCs w:val="32"/>
              </w:rPr>
            </w:pPr>
            <w:r w:rsidRPr="006C37E4">
              <w:rPr>
                <w:rFonts w:asciiTheme="majorHAnsi" w:hAnsiTheme="majorHAnsi" w:cstheme="majorHAnsi"/>
                <w:sz w:val="36"/>
                <w:szCs w:val="32"/>
              </w:rPr>
              <w:t>Load</w:t>
            </w:r>
          </w:p>
          <w:p w14:paraId="29B6EC08" w14:textId="228F70A7" w:rsidR="006C37E4" w:rsidRPr="006C37E4" w:rsidRDefault="006C37E4" w:rsidP="006C37E4">
            <w:pPr>
              <w:pStyle w:val="Content"/>
              <w:jc w:val="center"/>
              <w:rPr>
                <w:rFonts w:asciiTheme="majorHAnsi" w:hAnsiTheme="majorHAnsi" w:cstheme="majorHAnsi"/>
                <w:sz w:val="36"/>
                <w:szCs w:val="32"/>
              </w:rPr>
            </w:pPr>
            <w:r>
              <w:t>Insert into the data warehouse (DW)</w:t>
            </w:r>
          </w:p>
        </w:tc>
      </w:tr>
      <w:tr w:rsidR="00544D38" w:rsidRPr="003577C9" w14:paraId="03B4C07A" w14:textId="77777777" w:rsidTr="00B54682">
        <w:trPr>
          <w:trHeight w:val="2494"/>
        </w:trPr>
        <w:tc>
          <w:tcPr>
            <w:tcW w:w="10733" w:type="dxa"/>
            <w:gridSpan w:val="3"/>
          </w:tcPr>
          <w:p w14:paraId="338B57D1" w14:textId="1C8B42CD" w:rsidR="00544D38" w:rsidRDefault="00227F76" w:rsidP="00B455A2">
            <w:pPr>
              <w:pStyle w:val="Content"/>
              <w:rPr>
                <w:noProof/>
              </w:rPr>
            </w:pPr>
            <w:r>
              <w:rPr>
                <w:noProof/>
              </w:rPr>
              <w:lastRenderedPageBreak/>
              <w:t>To</w:t>
            </w:r>
            <w:r w:rsidR="00377F2E">
              <w:rPr>
                <w:noProof/>
              </w:rPr>
              <w:t xml:space="preserve"> interact with the data without putting a strain on operation business, the data can be </w:t>
            </w:r>
            <w:r w:rsidR="00387ACC">
              <w:rPr>
                <w:noProof/>
              </w:rPr>
              <w:t>extracted</w:t>
            </w:r>
            <w:r w:rsidR="00377F2E">
              <w:rPr>
                <w:noProof/>
              </w:rPr>
              <w:t xml:space="preserve"> </w:t>
            </w:r>
            <w:r w:rsidR="00090FF7">
              <w:rPr>
                <w:noProof/>
              </w:rPr>
              <w:t xml:space="preserve">from the various internal and external sources </w:t>
            </w:r>
            <w:r w:rsidR="00377F2E">
              <w:rPr>
                <w:noProof/>
              </w:rPr>
              <w:t xml:space="preserve">at a convenient scheduled time to the datawarehouse. </w:t>
            </w:r>
            <w:r w:rsidR="001E4C2D">
              <w:rPr>
                <w:noProof/>
              </w:rPr>
              <w:t xml:space="preserve">This is the </w:t>
            </w:r>
            <w:r w:rsidR="001E4C2D" w:rsidRPr="00BA439D">
              <w:rPr>
                <w:b/>
                <w:bCs/>
                <w:noProof/>
              </w:rPr>
              <w:t>Extract</w:t>
            </w:r>
            <w:r w:rsidR="001E4C2D">
              <w:rPr>
                <w:noProof/>
              </w:rPr>
              <w:t xml:space="preserve"> step of </w:t>
            </w:r>
            <w:r w:rsidR="001E4C2D" w:rsidRPr="00BA439D">
              <w:rPr>
                <w:b/>
                <w:bCs/>
                <w:noProof/>
              </w:rPr>
              <w:t>ETL</w:t>
            </w:r>
            <w:r w:rsidR="001E4C2D">
              <w:rPr>
                <w:noProof/>
              </w:rPr>
              <w:t xml:space="preserve">. However the data has come from various sources, </w:t>
            </w:r>
            <w:r w:rsidR="001073B0">
              <w:rPr>
                <w:noProof/>
              </w:rPr>
              <w:t xml:space="preserve">it needs to be </w:t>
            </w:r>
            <w:r w:rsidR="001073B0" w:rsidRPr="00BA439D">
              <w:rPr>
                <w:b/>
                <w:bCs/>
                <w:noProof/>
              </w:rPr>
              <w:t>Transformed</w:t>
            </w:r>
            <w:r w:rsidR="001073B0">
              <w:rPr>
                <w:noProof/>
              </w:rPr>
              <w:t xml:space="preserve"> into something standardised, </w:t>
            </w:r>
            <w:r w:rsidR="00D74166">
              <w:rPr>
                <w:noProof/>
              </w:rPr>
              <w:t xml:space="preserve">even something like </w:t>
            </w:r>
            <w:r w:rsidR="00B55AD9">
              <w:rPr>
                <w:noProof/>
              </w:rPr>
              <w:t xml:space="preserve">a numerical </w:t>
            </w:r>
            <w:r w:rsidR="00D74166">
              <w:rPr>
                <w:noProof/>
              </w:rPr>
              <w:t>date can appear in different formats (</w:t>
            </w:r>
            <w:r w:rsidR="00D74166" w:rsidRPr="00D74166">
              <w:rPr>
                <w:noProof/>
              </w:rPr>
              <w:t>0001-01-01</w:t>
            </w:r>
            <w:r w:rsidR="00D74166">
              <w:rPr>
                <w:noProof/>
              </w:rPr>
              <w:t xml:space="preserve"> </w:t>
            </w:r>
            <w:r w:rsidR="00B55AD9">
              <w:rPr>
                <w:noProof/>
              </w:rPr>
              <w:t>/ 01-01-</w:t>
            </w:r>
            <w:r w:rsidR="00B55AD9" w:rsidRPr="00D74166">
              <w:rPr>
                <w:noProof/>
              </w:rPr>
              <w:t>0001</w:t>
            </w:r>
            <w:r w:rsidR="00B55AD9">
              <w:rPr>
                <w:noProof/>
              </w:rPr>
              <w:t xml:space="preserve">). </w:t>
            </w:r>
            <w:r w:rsidR="00B64709">
              <w:rPr>
                <w:noProof/>
              </w:rPr>
              <w:t xml:space="preserve">Note that standardised does not mean the datawarehouse databases are normalised. </w:t>
            </w:r>
            <w:r w:rsidR="006F306A">
              <w:rPr>
                <w:noProof/>
              </w:rPr>
              <w:t xml:space="preserve">Rather than manually cleaning the data each month, </w:t>
            </w:r>
            <w:r w:rsidR="00180C38">
              <w:rPr>
                <w:noProof/>
              </w:rPr>
              <w:t>the data warehouse plan wi</w:t>
            </w:r>
            <w:r w:rsidR="00612663">
              <w:rPr>
                <w:noProof/>
              </w:rPr>
              <w:t xml:space="preserve">ll consider what regular data transformations need to be accounted for </w:t>
            </w:r>
            <w:r w:rsidR="00BA439D">
              <w:rPr>
                <w:noProof/>
              </w:rPr>
              <w:t xml:space="preserve">so the data can be useful once ready to </w:t>
            </w:r>
            <w:r w:rsidR="00BA439D" w:rsidRPr="00BA439D">
              <w:rPr>
                <w:b/>
                <w:bCs/>
                <w:noProof/>
              </w:rPr>
              <w:t>Load</w:t>
            </w:r>
            <w:r w:rsidR="00BA439D">
              <w:rPr>
                <w:noProof/>
              </w:rPr>
              <w:t xml:space="preserve">. </w:t>
            </w:r>
            <w:r w:rsidR="00180C38">
              <w:rPr>
                <w:noProof/>
              </w:rPr>
              <w:t xml:space="preserve"> </w:t>
            </w:r>
          </w:p>
        </w:tc>
      </w:tr>
      <w:tr w:rsidR="00544D38" w:rsidRPr="003577C9" w14:paraId="127FEC66" w14:textId="77777777" w:rsidTr="009813E3">
        <w:trPr>
          <w:trHeight w:val="9073"/>
        </w:trPr>
        <w:tc>
          <w:tcPr>
            <w:tcW w:w="10733" w:type="dxa"/>
            <w:gridSpan w:val="3"/>
            <w:shd w:val="clear" w:color="auto" w:fill="F3FBFA"/>
          </w:tcPr>
          <w:p w14:paraId="52CE8195" w14:textId="3B4EA01C" w:rsidR="00451D8D" w:rsidRPr="005A6699" w:rsidRDefault="00241CE6" w:rsidP="005A6699">
            <w:pPr>
              <w:pStyle w:val="Content"/>
              <w:rPr>
                <w:rFonts w:ascii="Cambria" w:hAnsi="Cambria"/>
                <w:b/>
                <w:bCs/>
                <w:sz w:val="40"/>
                <w:szCs w:val="32"/>
              </w:rPr>
            </w:pPr>
            <w:r w:rsidRPr="005A6699">
              <w:rPr>
                <w:rFonts w:ascii="Cambria" w:hAnsi="Cambria"/>
                <w:b/>
                <w:bCs/>
                <w:noProof/>
                <w:sz w:val="40"/>
                <w:szCs w:val="32"/>
              </w:rPr>
              <w:drawing>
                <wp:anchor distT="0" distB="0" distL="114300" distR="114300" simplePos="0" relativeHeight="251663360" behindDoc="1" locked="0" layoutInCell="1" allowOverlap="1" wp14:anchorId="64A35142" wp14:editId="0D2A356C">
                  <wp:simplePos x="0" y="0"/>
                  <wp:positionH relativeFrom="column">
                    <wp:posOffset>228600</wp:posOffset>
                  </wp:positionH>
                  <wp:positionV relativeFrom="paragraph">
                    <wp:posOffset>471805</wp:posOffset>
                  </wp:positionV>
                  <wp:extent cx="6468745" cy="5219700"/>
                  <wp:effectExtent l="0" t="0" r="8255" b="0"/>
                  <wp:wrapTight wrapText="bothSides">
                    <wp:wrapPolygon edited="0">
                      <wp:start x="0" y="0"/>
                      <wp:lineTo x="0" y="21521"/>
                      <wp:lineTo x="21564" y="21521"/>
                      <wp:lineTo x="21564" y="0"/>
                      <wp:lineTo x="0" y="0"/>
                    </wp:wrapPolygon>
                  </wp:wrapTight>
                  <wp:docPr id="2045288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288443" name=""/>
                          <pic:cNvPicPr/>
                        </pic:nvPicPr>
                        <pic:blipFill rotWithShape="1">
                          <a:blip r:embed="rId37">
                            <a:extLst>
                              <a:ext uri="{28A0092B-C50C-407E-A947-70E740481C1C}">
                                <a14:useLocalDpi xmlns:a14="http://schemas.microsoft.com/office/drawing/2010/main" val="0"/>
                              </a:ext>
                            </a:extLst>
                          </a:blip>
                          <a:srcRect t="1462"/>
                          <a:stretch>
                            <a:fillRect/>
                          </a:stretch>
                        </pic:blipFill>
                        <pic:spPr bwMode="auto">
                          <a:xfrm>
                            <a:off x="0" y="0"/>
                            <a:ext cx="6468745" cy="5219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6699">
              <w:rPr>
                <w:noProof/>
              </w:rPr>
              <mc:AlternateContent>
                <mc:Choice Requires="wps">
                  <w:drawing>
                    <wp:anchor distT="0" distB="0" distL="114300" distR="114300" simplePos="0" relativeHeight="251649024" behindDoc="0" locked="0" layoutInCell="1" allowOverlap="1" wp14:anchorId="5F98D5A9" wp14:editId="7682A7E9">
                      <wp:simplePos x="0" y="0"/>
                      <wp:positionH relativeFrom="column">
                        <wp:posOffset>918835</wp:posOffset>
                      </wp:positionH>
                      <wp:positionV relativeFrom="paragraph">
                        <wp:posOffset>-892705</wp:posOffset>
                      </wp:positionV>
                      <wp:extent cx="1497296" cy="3352166"/>
                      <wp:effectExtent l="5715" t="0" r="0" b="0"/>
                      <wp:wrapNone/>
                      <wp:docPr id="704719964" name="Right Triangle 41"/>
                      <wp:cNvGraphicFramePr/>
                      <a:graphic xmlns:a="http://schemas.openxmlformats.org/drawingml/2006/main">
                        <a:graphicData uri="http://schemas.microsoft.com/office/word/2010/wordprocessingShape">
                          <wps:wsp>
                            <wps:cNvSpPr/>
                            <wps:spPr>
                              <a:xfrm rot="5400000">
                                <a:off x="0" y="0"/>
                                <a:ext cx="1497296" cy="3352166"/>
                              </a:xfrm>
                              <a:prstGeom prst="rtTriangle">
                                <a:avLst/>
                              </a:prstGeom>
                              <a:solidFill>
                                <a:schemeClr val="accent3">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B7B355" id="_x0000_t6" coordsize="21600,21600" o:spt="6" path="m,l,21600r21600,xe">
                      <v:stroke joinstyle="miter"/>
                      <v:path gradientshapeok="t" o:connecttype="custom" o:connectlocs="0,0;0,10800;0,21600;10800,21600;21600,21600;10800,10800" textboxrect="1800,12600,12600,19800"/>
                    </v:shapetype>
                    <v:shape id="Right Triangle 41" o:spid="_x0000_s1026" type="#_x0000_t6" style="position:absolute;margin-left:72.35pt;margin-top:-70.3pt;width:117.9pt;height:263.95pt;rotation:9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" fillcolor="#d2f1ef [662]" stroked="f" strokeweight="2pt"/>
                  </w:pict>
                </mc:Fallback>
              </mc:AlternateContent>
            </w:r>
          </w:p>
          <w:p w14:paraId="26A491F3" w14:textId="557A6055" w:rsidR="004D2CED" w:rsidRPr="007438A4" w:rsidRDefault="00595E35" w:rsidP="00595E35">
            <w:pPr>
              <w:pStyle w:val="Caption"/>
              <w:jc w:val="center"/>
              <w:rPr>
                <w:rFonts w:ascii="Cambria" w:hAnsi="Cambria"/>
                <w:b/>
                <w:bCs/>
                <w:noProof/>
                <w:sz w:val="40"/>
                <w:szCs w:val="32"/>
              </w:rPr>
            </w:pPr>
            <w:bookmarkStart w:id="6" w:name="_Toc230332840"/>
            <w:r>
              <w:t xml:space="preserve">Figure </w:t>
            </w:r>
            <w:r>
              <w:fldChar w:fldCharType="begin"/>
            </w:r>
            <w:r>
              <w:instrText xml:space="preserve"> SEQ Figure \* ARABIC </w:instrText>
            </w:r>
            <w:r>
              <w:fldChar w:fldCharType="separate"/>
            </w:r>
            <w:r w:rsidR="005F3DD0">
              <w:rPr>
                <w:noProof/>
              </w:rPr>
              <w:t>3</w:t>
            </w:r>
            <w:r>
              <w:fldChar w:fldCharType="end"/>
            </w:r>
            <w:r>
              <w:t xml:space="preserve"> BI with a Data Warehouse: Source systems data is extracted, transformed (cleaned, standardised) Loaded into data warehouse at a scheduled time usually daily allowing business users to query and analyse the data for reporting</w:t>
            </w:r>
            <w:bookmarkEnd w:id="6"/>
          </w:p>
        </w:tc>
      </w:tr>
    </w:tbl>
    <w:p w14:paraId="417F5777" w14:textId="58765F17" w:rsidR="001153CE" w:rsidRPr="003577C9" w:rsidRDefault="001153CE" w:rsidP="002A06AF">
      <w:pPr>
        <w:spacing w:line="360" w:lineRule="auto"/>
      </w:pPr>
    </w:p>
    <w:tbl>
      <w:tblPr>
        <w:tblW w:w="10733" w:type="dxa"/>
        <w:tblInd w:w="40" w:type="dxa"/>
        <w:tblCellMar>
          <w:left w:w="0" w:type="dxa"/>
          <w:right w:w="0" w:type="dxa"/>
        </w:tblCellMar>
        <w:tblLook w:val="0000" w:firstRow="0" w:lastRow="0" w:firstColumn="0" w:lastColumn="0" w:noHBand="0" w:noVBand="0"/>
      </w:tblPr>
      <w:tblGrid>
        <w:gridCol w:w="6481"/>
        <w:gridCol w:w="4252"/>
      </w:tblGrid>
      <w:tr w:rsidR="002D0E66" w:rsidRPr="003577C9" w14:paraId="371B9667" w14:textId="77777777" w:rsidTr="00D03F4B">
        <w:trPr>
          <w:trHeight w:val="3628"/>
        </w:trPr>
        <w:tc>
          <w:tcPr>
            <w:tcW w:w="10733" w:type="dxa"/>
            <w:gridSpan w:val="2"/>
          </w:tcPr>
          <w:p w14:paraId="71E8B1DB" w14:textId="7C937E96" w:rsidR="00C63CF7" w:rsidRPr="00F53DB3" w:rsidRDefault="002D0E66" w:rsidP="00F53DB3">
            <w:pPr>
              <w:pStyle w:val="Heading1"/>
              <w:spacing w:line="360" w:lineRule="auto"/>
              <w:rPr>
                <w:b w:val="0"/>
              </w:rPr>
            </w:pPr>
            <w:bookmarkStart w:id="7" w:name="_Toc230332827"/>
            <w:r w:rsidRPr="003577C9">
              <w:rPr>
                <w:b w:val="0"/>
              </w:rPr>
              <w:lastRenderedPageBreak/>
              <w:t>1.3</w:t>
            </w:r>
            <w:r w:rsidR="00EE7246">
              <w:rPr>
                <w:b w:val="0"/>
              </w:rPr>
              <w:t xml:space="preserve"> Data Marts</w:t>
            </w:r>
            <w:r w:rsidR="003A5671">
              <w:rPr>
                <w:b w:val="0"/>
              </w:rPr>
              <w:t xml:space="preserve"> </w:t>
            </w:r>
            <w:bookmarkEnd w:id="7"/>
          </w:p>
          <w:p w14:paraId="6B304D8A" w14:textId="40411874" w:rsidR="00C63CF7" w:rsidRPr="003577C9" w:rsidRDefault="00C63CF7" w:rsidP="00C63CF7">
            <w:pPr>
              <w:pStyle w:val="Content"/>
            </w:pPr>
            <w:r>
              <w:t xml:space="preserve">Data marts take data warehousing a step further in terms of </w:t>
            </w:r>
            <w:r w:rsidR="00D044DF">
              <w:t xml:space="preserve">getting the most use out of your data. </w:t>
            </w:r>
            <w:r w:rsidR="00FC1AE9">
              <w:t xml:space="preserve">If sales and marketing for example want to know what’s profitable </w:t>
            </w:r>
            <w:r w:rsidR="003E3564">
              <w:t xml:space="preserve">or worth </w:t>
            </w:r>
            <w:r w:rsidR="00E25369">
              <w:t>selling,</w:t>
            </w:r>
            <w:r w:rsidR="003E3564">
              <w:t xml:space="preserve"> they’ll likely benefit from access to historic data,</w:t>
            </w:r>
            <w:r w:rsidR="002853C6">
              <w:t xml:space="preserve"> </w:t>
            </w:r>
            <w:r w:rsidR="000C12B4">
              <w:t xml:space="preserve">aggregated fact tables can be used e.g. all sales in the previous </w:t>
            </w:r>
            <w:r w:rsidR="00E25369">
              <w:t xml:space="preserve">quarter. A data mart used by finance may want </w:t>
            </w:r>
            <w:r w:rsidR="00D11BBE">
              <w:t xml:space="preserve">close monitoring of fuel costs, possibly even high usage </w:t>
            </w:r>
            <w:r w:rsidR="00FD3E08">
              <w:t>alerts</w:t>
            </w:r>
            <w:r w:rsidR="003E7FA3">
              <w:t xml:space="preserve">. A data mart provides focused department-specific access. </w:t>
            </w:r>
            <w:r w:rsidR="00CC4B91">
              <w:t>By separating finance, operations, and sales into their own marts, Rags’n’Riches can ensure each department works with consistent and valid metrics w</w:t>
            </w:r>
            <w:r w:rsidR="00241CE6">
              <w:t xml:space="preserve">hilst avoiding conflicting </w:t>
            </w:r>
            <w:r w:rsidR="001E12EF">
              <w:t xml:space="preserve">definitions. Or duplicated spreadsheets. </w:t>
            </w:r>
            <w:r w:rsidR="00241CE6">
              <w:t xml:space="preserve"> </w:t>
            </w:r>
          </w:p>
        </w:tc>
      </w:tr>
      <w:tr w:rsidR="00854B48" w:rsidRPr="003577C9" w14:paraId="29A44242" w14:textId="77777777" w:rsidTr="0081078A">
        <w:trPr>
          <w:trHeight w:val="6463"/>
        </w:trPr>
        <w:tc>
          <w:tcPr>
            <w:tcW w:w="10733" w:type="dxa"/>
            <w:gridSpan w:val="2"/>
            <w:shd w:val="clear" w:color="auto" w:fill="F3FBFA"/>
          </w:tcPr>
          <w:p w14:paraId="7E790959" w14:textId="36472941" w:rsidR="00451D8D" w:rsidRPr="00451D8D" w:rsidRDefault="008F1257" w:rsidP="00451D8D">
            <w:pPr>
              <w:pStyle w:val="Content"/>
              <w:rPr>
                <w:rFonts w:ascii="Cambria" w:hAnsi="Cambria"/>
                <w:b/>
                <w:bCs/>
                <w:sz w:val="40"/>
                <w:szCs w:val="32"/>
              </w:rPr>
            </w:pPr>
            <w:r>
              <w:rPr>
                <w:rFonts w:ascii="Cambria" w:hAnsi="Cambria"/>
                <w:b/>
                <w:bCs/>
                <w:sz w:val="40"/>
                <w:szCs w:val="32"/>
              </w:rPr>
              <w:t xml:space="preserve"> </w:t>
            </w:r>
            <w:r w:rsidR="00451D8D" w:rsidRPr="00451D8D">
              <w:rPr>
                <w:rFonts w:ascii="Cambria" w:hAnsi="Cambria"/>
                <w:b/>
                <w:bCs/>
                <w:noProof/>
                <w:sz w:val="40"/>
                <w:szCs w:val="32"/>
              </w:rPr>
              <w:drawing>
                <wp:inline distT="0" distB="0" distL="0" distR="0" wp14:anchorId="63067BED" wp14:editId="40D787AA">
                  <wp:extent cx="6523355" cy="4920569"/>
                  <wp:effectExtent l="0" t="0" r="0" b="0"/>
                  <wp:docPr id="157391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91335" name=""/>
                          <pic:cNvPicPr/>
                        </pic:nvPicPr>
                        <pic:blipFill rotWithShape="1">
                          <a:blip r:embed="rId38"/>
                          <a:srcRect t="5373"/>
                          <a:stretch>
                            <a:fillRect/>
                          </a:stretch>
                        </pic:blipFill>
                        <pic:spPr bwMode="auto">
                          <a:xfrm>
                            <a:off x="0" y="0"/>
                            <a:ext cx="6542920" cy="4935327"/>
                          </a:xfrm>
                          <a:prstGeom prst="rect">
                            <a:avLst/>
                          </a:prstGeom>
                          <a:ln>
                            <a:noFill/>
                          </a:ln>
                          <a:extLst>
                            <a:ext uri="{53640926-AAD7-44D8-BBD7-CCE9431645EC}">
                              <a14:shadowObscured xmlns:a14="http://schemas.microsoft.com/office/drawing/2010/main"/>
                            </a:ext>
                          </a:extLst>
                        </pic:spPr>
                      </pic:pic>
                    </a:graphicData>
                  </a:graphic>
                </wp:inline>
              </w:drawing>
            </w:r>
          </w:p>
          <w:p w14:paraId="576DC826" w14:textId="549BF7AA" w:rsidR="00B54682" w:rsidRPr="00595E35" w:rsidRDefault="00595E35" w:rsidP="00595E35">
            <w:pPr>
              <w:pStyle w:val="Caption"/>
              <w:jc w:val="center"/>
              <w:rPr>
                <w:rFonts w:ascii="Cambria" w:hAnsi="Cambria"/>
                <w:b/>
                <w:bCs/>
                <w:noProof/>
                <w:sz w:val="36"/>
                <w:szCs w:val="28"/>
              </w:rPr>
            </w:pPr>
            <w:bookmarkStart w:id="8" w:name="_Toc230332841"/>
            <w:r>
              <w:t xml:space="preserve">Figure </w:t>
            </w:r>
            <w:r>
              <w:fldChar w:fldCharType="begin"/>
            </w:r>
            <w:r>
              <w:instrText xml:space="preserve"> SEQ Figure \* ARABIC </w:instrText>
            </w:r>
            <w:r>
              <w:fldChar w:fldCharType="separate"/>
            </w:r>
            <w:r w:rsidR="005F3DD0">
              <w:rPr>
                <w:noProof/>
              </w:rPr>
              <w:t>4</w:t>
            </w:r>
            <w:r>
              <w:fldChar w:fldCharType="end"/>
            </w:r>
            <w:r>
              <w:t xml:space="preserve"> Data Warehouse with business marts: Operation, Finance, Sales &amp; Marketing Mart each to serve specific needs without impacting day to day operations</w:t>
            </w:r>
            <w:bookmarkEnd w:id="8"/>
          </w:p>
        </w:tc>
      </w:tr>
      <w:tr w:rsidR="00854B48" w:rsidRPr="003577C9" w14:paraId="761B8B3A" w14:textId="77777777" w:rsidTr="0081078A">
        <w:trPr>
          <w:trHeight w:val="3236"/>
        </w:trPr>
        <w:tc>
          <w:tcPr>
            <w:tcW w:w="10733" w:type="dxa"/>
            <w:gridSpan w:val="2"/>
          </w:tcPr>
          <w:p w14:paraId="0D49C8E0" w14:textId="77777777" w:rsidR="00E16AAB" w:rsidRDefault="001B38CB" w:rsidP="001B38CB">
            <w:pPr>
              <w:pStyle w:val="Content"/>
            </w:pPr>
            <w:r>
              <w:lastRenderedPageBreak/>
              <w:t xml:space="preserve">BI Reporting is most likely to </w:t>
            </w:r>
            <w:r w:rsidR="00ED2194">
              <w:t xml:space="preserve">be performed on a subset of data, rather than the </w:t>
            </w:r>
            <w:r w:rsidR="008672E1">
              <w:t xml:space="preserve">whole </w:t>
            </w:r>
            <w:r w:rsidR="00DD7CA1">
              <w:t xml:space="preserve">of the </w:t>
            </w:r>
            <w:r w:rsidR="00E83C52">
              <w:t>data,</w:t>
            </w:r>
            <w:r w:rsidR="00DD7CA1">
              <w:t xml:space="preserve"> the subset would</w:t>
            </w:r>
            <w:r w:rsidR="00E83C52">
              <w:t xml:space="preserve"> depend</w:t>
            </w:r>
            <w:r w:rsidR="00880F0D">
              <w:t xml:space="preserve"> on departmental relevance, </w:t>
            </w:r>
            <w:r w:rsidR="00E83C52">
              <w:t>i.e. data mart.</w:t>
            </w:r>
            <w:r w:rsidR="008123DE">
              <w:t xml:space="preserve"> Drawing data from a data warehouse,  operational systems, or an existing database</w:t>
            </w:r>
            <w:r w:rsidR="00403B56">
              <w:t xml:space="preserve">, a data mart can draw data from many sources. </w:t>
            </w:r>
            <w:r w:rsidR="00DE0307">
              <w:t xml:space="preserve">Companies considering converting to a data warehouse from an OLTP may explore </w:t>
            </w:r>
            <w:r w:rsidR="001550A4">
              <w:t xml:space="preserve">pilot projects through the creation of individual data marts. </w:t>
            </w:r>
          </w:p>
          <w:p w14:paraId="7814BF97" w14:textId="77777777" w:rsidR="00E16AAB" w:rsidRDefault="00E16AAB" w:rsidP="001B38CB">
            <w:pPr>
              <w:pStyle w:val="Content"/>
            </w:pPr>
          </w:p>
          <w:p w14:paraId="48E54435" w14:textId="54A7C3D7" w:rsidR="00854B48" w:rsidRDefault="001550A4" w:rsidP="001B38CB">
            <w:pPr>
              <w:pStyle w:val="Content"/>
            </w:pPr>
            <w:r>
              <w:t xml:space="preserve">Traditionally OLAP technologies were used to analyse, </w:t>
            </w:r>
            <w:r w:rsidR="001446C9">
              <w:t xml:space="preserve">today the same concepts can be seen in technologies </w:t>
            </w:r>
            <w:r w:rsidR="00115BDA">
              <w:t xml:space="preserve">such as Tableau </w:t>
            </w:r>
            <w:r w:rsidR="00A11218">
              <w:t xml:space="preserve">extracts, PowerBI semantic models, even Excel </w:t>
            </w:r>
            <w:r w:rsidR="00DF2AF5">
              <w:t xml:space="preserve">is </w:t>
            </w:r>
            <w:r w:rsidR="00A11218">
              <w:t>still widely familiar in many organisations</w:t>
            </w:r>
            <w:r w:rsidR="00DF2AF5">
              <w:t xml:space="preserve"> </w:t>
            </w:r>
            <w:r w:rsidR="00B87D43">
              <w:t xml:space="preserve">and makes use of </w:t>
            </w:r>
            <w:r w:rsidR="00DF2AF5">
              <w:t>pivot tables</w:t>
            </w:r>
            <w:r w:rsidR="00A11218">
              <w:t xml:space="preserve">. </w:t>
            </w:r>
            <w:r w:rsidR="00023CF3">
              <w:t>Empowering end business users independently explore data, to create their own reports and dashboards</w:t>
            </w:r>
            <w:r w:rsidR="00381362">
              <w:t xml:space="preserve">, this minimises strain places on the IT departments and removes the need for time sat in meetings </w:t>
            </w:r>
            <w:r w:rsidR="00FE25FE">
              <w:t xml:space="preserve">and various stages of development. </w:t>
            </w:r>
            <w:r w:rsidR="003270EB">
              <w:t xml:space="preserve">Conversely </w:t>
            </w:r>
            <w:r w:rsidR="00A801E0">
              <w:t xml:space="preserve">this level of freedom can see conflicting metrics or definitions, questionable or incorrect joins, </w:t>
            </w:r>
            <w:r w:rsidR="00054EBB">
              <w:t xml:space="preserve">duplication, spreadsheets spiralling out of control. </w:t>
            </w:r>
            <w:r w:rsidR="00107B2C">
              <w:t>To balance the strengths and weakness of self-service BI</w:t>
            </w:r>
            <w:r w:rsidR="004F7A96">
              <w:t>,</w:t>
            </w:r>
            <w:r w:rsidR="00107B2C">
              <w:t xml:space="preserve"> data governance is essential</w:t>
            </w:r>
            <w:r w:rsidR="007F11B7">
              <w:t>, decisions come with ethical responsibility and BI tools will ultimately influence those decision</w:t>
            </w:r>
            <w:r w:rsidR="00E16AAB">
              <w:t>s</w:t>
            </w:r>
            <w:r w:rsidR="007F11B7">
              <w:t xml:space="preserve">. </w:t>
            </w:r>
          </w:p>
          <w:p w14:paraId="31F0BBF4" w14:textId="77777777" w:rsidR="00B87D43" w:rsidRDefault="00B87D43" w:rsidP="001B38CB">
            <w:pPr>
              <w:pStyle w:val="Content"/>
            </w:pPr>
          </w:p>
          <w:p w14:paraId="79928886" w14:textId="6FB4AD88" w:rsidR="00CA1CD1" w:rsidRPr="00CA1CD1" w:rsidRDefault="00CA1CD1" w:rsidP="00CA1CD1"/>
          <w:p w14:paraId="791B81CB" w14:textId="45B29160" w:rsidR="00CA1CD1" w:rsidRDefault="00CA1CD1" w:rsidP="00CA1CD1">
            <w:pPr>
              <w:tabs>
                <w:tab w:val="left" w:pos="4211"/>
              </w:tabs>
              <w:rPr>
                <w:rFonts w:asciiTheme="majorHAnsi" w:eastAsiaTheme="majorEastAsia" w:hAnsiTheme="majorHAnsi" w:cstheme="majorBidi"/>
                <w:b/>
                <w:color w:val="061F57" w:themeColor="text2" w:themeShade="BF"/>
                <w:kern w:val="28"/>
                <w:sz w:val="52"/>
                <w:szCs w:val="32"/>
              </w:rPr>
            </w:pPr>
            <w:r>
              <w:rPr>
                <w:rFonts w:asciiTheme="majorHAnsi" w:eastAsiaTheme="majorEastAsia" w:hAnsiTheme="majorHAnsi" w:cstheme="majorBidi"/>
                <w:b/>
                <w:color w:val="061F57" w:themeColor="text2" w:themeShade="BF"/>
                <w:kern w:val="28"/>
                <w:sz w:val="52"/>
                <w:szCs w:val="32"/>
              </w:rPr>
              <w:tab/>
            </w:r>
          </w:p>
          <w:p w14:paraId="1C86B006" w14:textId="77777777" w:rsidR="00CA1CD1" w:rsidRPr="00CA1CD1" w:rsidRDefault="00CA1CD1" w:rsidP="00CA1CD1"/>
        </w:tc>
      </w:tr>
      <w:tr w:rsidR="001153CE" w:rsidRPr="003577C9" w14:paraId="3218D1FB" w14:textId="77777777" w:rsidTr="0081078A">
        <w:trPr>
          <w:trHeight w:val="5726"/>
        </w:trPr>
        <w:tc>
          <w:tcPr>
            <w:tcW w:w="10733" w:type="dxa"/>
            <w:gridSpan w:val="2"/>
          </w:tcPr>
          <w:p w14:paraId="7DCA87DB" w14:textId="416C3A1A" w:rsidR="001153CE" w:rsidRPr="003577C9" w:rsidRDefault="00F53DB3" w:rsidP="002A06AF">
            <w:pPr>
              <w:pStyle w:val="Heading1"/>
              <w:spacing w:line="360" w:lineRule="auto"/>
              <w:rPr>
                <w:b w:val="0"/>
              </w:rPr>
            </w:pPr>
            <w:bookmarkStart w:id="9" w:name="_Toc230332828"/>
            <w:proofErr w:type="gramStart"/>
            <w:r w:rsidRPr="003577C9">
              <w:rPr>
                <w:b w:val="0"/>
              </w:rPr>
              <w:lastRenderedPageBreak/>
              <w:t>1.4</w:t>
            </w:r>
            <w:r>
              <w:rPr>
                <w:b w:val="0"/>
              </w:rPr>
              <w:t xml:space="preserve"> Dimensional</w:t>
            </w:r>
            <w:proofErr w:type="gramEnd"/>
            <w:r w:rsidR="00EE7246">
              <w:rPr>
                <w:b w:val="0"/>
              </w:rPr>
              <w:t xml:space="preserve"> Modelling</w:t>
            </w:r>
            <w:r w:rsidR="00853F04">
              <w:rPr>
                <w:b w:val="0"/>
              </w:rPr>
              <w:t xml:space="preserve"> </w:t>
            </w:r>
            <w:bookmarkEnd w:id="9"/>
          </w:p>
          <w:p w14:paraId="7DB372D7" w14:textId="29F82DD9" w:rsidR="00275721" w:rsidRDefault="00081BD3" w:rsidP="00275721">
            <w:pPr>
              <w:pStyle w:val="Content"/>
            </w:pPr>
            <w:r>
              <w:t xml:space="preserve">Normalised data </w:t>
            </w:r>
            <w:r>
              <w:t>is structured to minimis</w:t>
            </w:r>
            <w:r w:rsidR="006A7076">
              <w:t>e</w:t>
            </w:r>
            <w:r>
              <w:t xml:space="preserve"> redundancy by only storing each fact once, organising tables into logical dependency- based relationships. </w:t>
            </w:r>
            <w:r w:rsidR="00095162">
              <w:t xml:space="preserve">Dimensional Modelling (DM) allows for high-performance access using a logical design technique and presenting data in a standard framework. Restrictions are applied to a standard relational model. One or more fact tables contain measures and a multi-part key within a dimensional model.  </w:t>
            </w:r>
            <w:r w:rsidR="00095162">
              <w:t>Alongside</w:t>
            </w:r>
            <w:r w:rsidR="00095162">
              <w:t xml:space="preserve"> the fact table(s) are multiple dimension tables, primary keys in single part, corresponding to fact table multipart key. The fact table ‘measures’ are where the user will find numerical data record defined by a related combination of keys. Dimension tables on the other hand contain descriptive text. SQL queries often constrained in their source collection of said descriptive text.</w:t>
            </w:r>
            <w:r w:rsidR="001820CF">
              <w:t xml:space="preserve"> </w:t>
            </w:r>
          </w:p>
          <w:p w14:paraId="68499019" w14:textId="11D177F8" w:rsidR="001A51F1" w:rsidRDefault="001A51F1" w:rsidP="001A51F1">
            <w:pPr>
              <w:pStyle w:val="Content"/>
            </w:pPr>
            <w:r>
              <w:t xml:space="preserve">Kimball Group </w:t>
            </w:r>
            <w:sdt>
              <w:sdtPr>
                <w:id w:val="1266413890"/>
                <w:citation/>
              </w:sdtPr>
              <w:sdtContent>
                <w:r>
                  <w:fldChar w:fldCharType="begin"/>
                </w:r>
                <w:r>
                  <w:instrText xml:space="preserve"> CITATION Kim97 \l 2057 </w:instrText>
                </w:r>
                <w:r>
                  <w:fldChar w:fldCharType="separate"/>
                </w:r>
                <w:r w:rsidR="00440C2D" w:rsidRPr="00440C2D">
                  <w:rPr>
                    <w:noProof/>
                  </w:rPr>
                  <w:t>[5]</w:t>
                </w:r>
                <w:r>
                  <w:fldChar w:fldCharType="end"/>
                </w:r>
              </w:sdtContent>
            </w:sdt>
            <w:r>
              <w:t xml:space="preserve"> </w:t>
            </w:r>
          </w:p>
          <w:p w14:paraId="3865BD38" w14:textId="0296C268" w:rsidR="001A51F1" w:rsidRPr="003577C9" w:rsidRDefault="001A51F1" w:rsidP="001A51F1">
            <w:pPr>
              <w:pStyle w:val="Content"/>
            </w:pPr>
            <w:r>
              <w:t>“</w:t>
            </w:r>
            <w:r w:rsidRPr="001A51F1">
              <w:t>DM is the only viable technique for databases that are designed to support end-user queries in a data warehouse. ER is very useful for the transaction capture and the data administration phases of constructing a data warehouse, but it should be avoided for end-user delivery.</w:t>
            </w:r>
            <w:r>
              <w:t>”</w:t>
            </w:r>
            <w:r w:rsidR="00440B19">
              <w:t xml:space="preserve"> When comparing dimensional modelling and entity-relation modelling (ER). </w:t>
            </w:r>
          </w:p>
        </w:tc>
      </w:tr>
      <w:tr w:rsidR="00854B48" w:rsidRPr="003577C9" w14:paraId="3EDB3D5D" w14:textId="77777777" w:rsidTr="00081BD3">
        <w:trPr>
          <w:trHeight w:val="6293"/>
        </w:trPr>
        <w:tc>
          <w:tcPr>
            <w:tcW w:w="10733" w:type="dxa"/>
            <w:gridSpan w:val="2"/>
            <w:tcBorders>
              <w:bottom w:val="single" w:sz="8" w:space="0" w:color="FFFFFF" w:themeColor="background1"/>
            </w:tcBorders>
            <w:shd w:val="clear" w:color="auto" w:fill="F3FBFA"/>
          </w:tcPr>
          <w:p w14:paraId="0BDEB425" w14:textId="422BF7F1" w:rsidR="00625A6D" w:rsidRPr="009D11D2" w:rsidRDefault="009D11D2" w:rsidP="009D11D2">
            <w:pPr>
              <w:pStyle w:val="Content"/>
              <w:jc w:val="center"/>
              <w:rPr>
                <w:rFonts w:ascii="Cambria" w:hAnsi="Cambria"/>
                <w:b/>
                <w:bCs/>
                <w:sz w:val="40"/>
                <w:szCs w:val="32"/>
              </w:rPr>
            </w:pPr>
            <w:r w:rsidRPr="009D11D2">
              <w:rPr>
                <w:rFonts w:ascii="Cambria" w:hAnsi="Cambria"/>
                <w:b/>
                <w:bCs/>
                <w:noProof/>
                <w:sz w:val="40"/>
                <w:szCs w:val="32"/>
              </w:rPr>
              <w:drawing>
                <wp:inline distT="0" distB="0" distL="0" distR="0" wp14:anchorId="4CAE5E41" wp14:editId="2C1EA9E5">
                  <wp:extent cx="6544310" cy="3467100"/>
                  <wp:effectExtent l="0" t="0" r="8890" b="0"/>
                  <wp:docPr id="825144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144769" name=""/>
                          <pic:cNvPicPr/>
                        </pic:nvPicPr>
                        <pic:blipFill rotWithShape="1">
                          <a:blip r:embed="rId39"/>
                          <a:srcRect b="5862"/>
                          <a:stretch>
                            <a:fillRect/>
                          </a:stretch>
                        </pic:blipFill>
                        <pic:spPr bwMode="auto">
                          <a:xfrm>
                            <a:off x="0" y="0"/>
                            <a:ext cx="6571639" cy="3481579"/>
                          </a:xfrm>
                          <a:prstGeom prst="rect">
                            <a:avLst/>
                          </a:prstGeom>
                          <a:ln>
                            <a:noFill/>
                          </a:ln>
                          <a:extLst>
                            <a:ext uri="{53640926-AAD7-44D8-BBD7-CCE9431645EC}">
                              <a14:shadowObscured xmlns:a14="http://schemas.microsoft.com/office/drawing/2010/main"/>
                            </a:ext>
                          </a:extLst>
                        </pic:spPr>
                      </pic:pic>
                    </a:graphicData>
                  </a:graphic>
                </wp:inline>
              </w:drawing>
            </w:r>
          </w:p>
          <w:p w14:paraId="029F931C" w14:textId="23E4640B" w:rsidR="00854B48" w:rsidRPr="00933884" w:rsidRDefault="00595E35" w:rsidP="00595E35">
            <w:pPr>
              <w:pStyle w:val="Caption"/>
              <w:rPr>
                <w:rFonts w:ascii="Cambria" w:hAnsi="Cambria"/>
                <w:b/>
                <w:bCs/>
                <w:noProof/>
                <w:sz w:val="40"/>
                <w:szCs w:val="32"/>
              </w:rPr>
            </w:pPr>
            <w:bookmarkStart w:id="10" w:name="_Toc230332842"/>
            <w:r>
              <w:t xml:space="preserve">Figure </w:t>
            </w:r>
            <w:r>
              <w:fldChar w:fldCharType="begin"/>
            </w:r>
            <w:r>
              <w:instrText xml:space="preserve"> SEQ Figure \* ARABIC </w:instrText>
            </w:r>
            <w:r>
              <w:fldChar w:fldCharType="separate"/>
            </w:r>
            <w:r w:rsidR="005F3DD0">
              <w:rPr>
                <w:noProof/>
              </w:rPr>
              <w:t>5</w:t>
            </w:r>
            <w:r>
              <w:fldChar w:fldCharType="end"/>
            </w:r>
            <w:r>
              <w:t xml:space="preserve"> Rags'n'Riches Data Warehouse High Level Example Star Schema, Central Fact with surrounding dimensions examples of key attributes only. Note additional descriptive fields such as Item Type, Quarter, Fuel_Card, Damage would be implemented in a full version.</w:t>
            </w:r>
            <w:bookmarkEnd w:id="10"/>
            <w:r>
              <w:t xml:space="preserve"> </w:t>
            </w:r>
          </w:p>
        </w:tc>
      </w:tr>
      <w:tr w:rsidR="00854B48" w:rsidRPr="003577C9" w14:paraId="3BCBF9C7" w14:textId="77777777" w:rsidTr="003D5B0E">
        <w:trPr>
          <w:trHeight w:val="5773"/>
        </w:trPr>
        <w:tc>
          <w:tcPr>
            <w:tcW w:w="10733" w:type="dxa"/>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3FBFA"/>
          </w:tcPr>
          <w:p w14:paraId="0E2E6994" w14:textId="69F7A8C3" w:rsidR="003A7748" w:rsidRDefault="00C640DC" w:rsidP="00C640DC">
            <w:pPr>
              <w:pStyle w:val="Content"/>
              <w:jc w:val="center"/>
              <w:rPr>
                <w:noProof/>
              </w:rPr>
            </w:pPr>
            <w:r w:rsidRPr="00C640DC">
              <w:rPr>
                <w:noProof/>
              </w:rPr>
              <w:lastRenderedPageBreak/>
              <w:drawing>
                <wp:inline distT="0" distB="0" distL="0" distR="0" wp14:anchorId="60B67B08" wp14:editId="2A2DE5F0">
                  <wp:extent cx="6742310" cy="3149600"/>
                  <wp:effectExtent l="0" t="0" r="1905" b="0"/>
                  <wp:docPr id="109866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62791" name=""/>
                          <pic:cNvPicPr/>
                        </pic:nvPicPr>
                        <pic:blipFill rotWithShape="1">
                          <a:blip r:embed="rId40"/>
                          <a:srcRect b="4633"/>
                          <a:stretch>
                            <a:fillRect/>
                          </a:stretch>
                        </pic:blipFill>
                        <pic:spPr bwMode="auto">
                          <a:xfrm>
                            <a:off x="0" y="0"/>
                            <a:ext cx="6764881" cy="3160144"/>
                          </a:xfrm>
                          <a:prstGeom prst="rect">
                            <a:avLst/>
                          </a:prstGeom>
                          <a:ln>
                            <a:noFill/>
                          </a:ln>
                          <a:extLst>
                            <a:ext uri="{53640926-AAD7-44D8-BBD7-CCE9431645EC}">
                              <a14:shadowObscured xmlns:a14="http://schemas.microsoft.com/office/drawing/2010/main"/>
                            </a:ext>
                          </a:extLst>
                        </pic:spPr>
                      </pic:pic>
                    </a:graphicData>
                  </a:graphic>
                </wp:inline>
              </w:drawing>
            </w:r>
          </w:p>
          <w:p w14:paraId="2557FE85" w14:textId="0DD26EBC" w:rsidR="00CB7479" w:rsidRPr="00CB7479" w:rsidRDefault="00CB7479" w:rsidP="00CB7479">
            <w:pPr>
              <w:pStyle w:val="Caption"/>
              <w:rPr>
                <w:rFonts w:ascii="Cambria" w:hAnsi="Cambria"/>
                <w:b/>
                <w:bCs/>
                <w:noProof/>
                <w:sz w:val="40"/>
                <w:szCs w:val="32"/>
              </w:rPr>
            </w:pPr>
            <w:bookmarkStart w:id="11" w:name="_Toc230332843"/>
            <w:r>
              <w:t xml:space="preserve">Figure </w:t>
            </w:r>
            <w:r>
              <w:fldChar w:fldCharType="begin"/>
            </w:r>
            <w:r>
              <w:instrText xml:space="preserve"> SEQ Figure \* ARABIC </w:instrText>
            </w:r>
            <w:r>
              <w:fldChar w:fldCharType="separate"/>
            </w:r>
            <w:r w:rsidR="005F3DD0">
              <w:rPr>
                <w:noProof/>
              </w:rPr>
              <w:t>6</w:t>
            </w:r>
            <w:r>
              <w:fldChar w:fldCharType="end"/>
            </w:r>
            <w:r>
              <w:t xml:space="preserve"> Large star-join data warehouse schema with 5 fact tables and 7-dimension tables</w:t>
            </w:r>
            <w:bookmarkEnd w:id="11"/>
          </w:p>
        </w:tc>
      </w:tr>
      <w:tr w:rsidR="00A93D76" w:rsidRPr="003577C9" w14:paraId="18A7B3A1" w14:textId="77777777" w:rsidTr="00CB7479">
        <w:trPr>
          <w:trHeight w:val="6690"/>
        </w:trPr>
        <w:tc>
          <w:tcPr>
            <w:tcW w:w="648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3FBFA"/>
          </w:tcPr>
          <w:p w14:paraId="1EEBE4F7" w14:textId="2A899492" w:rsidR="00C640DC" w:rsidRDefault="00A0533A" w:rsidP="00E71104">
            <w:pPr>
              <w:pStyle w:val="Content"/>
              <w:jc w:val="center"/>
              <w:rPr>
                <w:noProof/>
              </w:rPr>
            </w:pPr>
            <w:r w:rsidRPr="00A0533A">
              <w:rPr>
                <w:noProof/>
              </w:rPr>
              <w:drawing>
                <wp:inline distT="0" distB="0" distL="0" distR="0" wp14:anchorId="3EDEFBD6" wp14:editId="2E0D5DA5">
                  <wp:extent cx="3713025" cy="3834102"/>
                  <wp:effectExtent l="0" t="0" r="1905" b="0"/>
                  <wp:docPr id="610952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52167" name=""/>
                          <pic:cNvPicPr/>
                        </pic:nvPicPr>
                        <pic:blipFill>
                          <a:blip r:embed="rId41"/>
                          <a:stretch>
                            <a:fillRect/>
                          </a:stretch>
                        </pic:blipFill>
                        <pic:spPr>
                          <a:xfrm>
                            <a:off x="0" y="0"/>
                            <a:ext cx="3750313" cy="3872606"/>
                          </a:xfrm>
                          <a:prstGeom prst="rect">
                            <a:avLst/>
                          </a:prstGeom>
                        </pic:spPr>
                      </pic:pic>
                    </a:graphicData>
                  </a:graphic>
                </wp:inline>
              </w:drawing>
            </w:r>
          </w:p>
          <w:p w14:paraId="52BE6826" w14:textId="48B4E225" w:rsidR="00CB7479" w:rsidRPr="00CB7479" w:rsidRDefault="00CB7479" w:rsidP="00CB7479">
            <w:pPr>
              <w:pStyle w:val="Caption"/>
              <w:rPr>
                <w:b/>
                <w:noProof/>
                <w:color w:val="061F57" w:themeColor="text2" w:themeShade="BF"/>
                <w:kern w:val="28"/>
                <w:sz w:val="52"/>
                <w:szCs w:val="32"/>
              </w:rPr>
            </w:pPr>
            <w:bookmarkStart w:id="12" w:name="_Toc230332844"/>
            <w:r>
              <w:t xml:space="preserve">Figure </w:t>
            </w:r>
            <w:r>
              <w:fldChar w:fldCharType="begin"/>
            </w:r>
            <w:r>
              <w:instrText xml:space="preserve"> SEQ Figure \* ARABIC </w:instrText>
            </w:r>
            <w:r>
              <w:fldChar w:fldCharType="separate"/>
            </w:r>
            <w:r w:rsidR="005F3DD0">
              <w:rPr>
                <w:noProof/>
              </w:rPr>
              <w:t>7</w:t>
            </w:r>
            <w:r>
              <w:fldChar w:fldCharType="end"/>
            </w:r>
            <w:r w:rsidR="00F54701">
              <w:t xml:space="preserve"> </w:t>
            </w:r>
            <w:r>
              <w:t>Large star-join data warehouse schema alternative view with 5 fact tables and 7-dimension tables</w:t>
            </w:r>
            <w:bookmarkEnd w:id="12"/>
          </w:p>
        </w:tc>
        <w:tc>
          <w:tcPr>
            <w:tcW w:w="4252" w:type="dxa"/>
            <w:tcBorders>
              <w:top w:val="single" w:sz="8" w:space="0" w:color="FFFFFF" w:themeColor="background1"/>
              <w:left w:val="single" w:sz="8" w:space="0" w:color="FFFFFF" w:themeColor="background1"/>
            </w:tcBorders>
          </w:tcPr>
          <w:p w14:paraId="1883C93E" w14:textId="5A0E5AE3" w:rsidR="00A93D76" w:rsidRDefault="004A57DD" w:rsidP="004A57DD">
            <w:pPr>
              <w:pStyle w:val="Content"/>
              <w:rPr>
                <w:noProof/>
              </w:rPr>
            </w:pPr>
            <w:r w:rsidRPr="004A57DD">
              <w:rPr>
                <w:noProof/>
              </w:rPr>
              <w:t>Fact 1</w:t>
            </w:r>
            <w:r w:rsidR="000B2509">
              <w:rPr>
                <w:noProof/>
              </w:rPr>
              <w:t>:</w:t>
            </w:r>
            <w:r w:rsidR="00051D9B">
              <w:rPr>
                <w:noProof/>
              </w:rPr>
              <w:t xml:space="preserve"> </w:t>
            </w:r>
            <w:r w:rsidR="00BB7C75">
              <w:rPr>
                <w:noProof/>
              </w:rPr>
              <w:t>Damage_Fact</w:t>
            </w:r>
          </w:p>
          <w:p w14:paraId="38395C40" w14:textId="1ECA27F9" w:rsidR="004A57DD" w:rsidRDefault="004A57DD" w:rsidP="004A57DD">
            <w:pPr>
              <w:pStyle w:val="Content"/>
              <w:rPr>
                <w:noProof/>
              </w:rPr>
            </w:pPr>
            <w:r w:rsidRPr="004A57DD">
              <w:rPr>
                <w:noProof/>
              </w:rPr>
              <w:t xml:space="preserve">Fact </w:t>
            </w:r>
            <w:r>
              <w:rPr>
                <w:noProof/>
              </w:rPr>
              <w:t>2</w:t>
            </w:r>
            <w:r w:rsidR="000B2509">
              <w:rPr>
                <w:noProof/>
              </w:rPr>
              <w:t>:</w:t>
            </w:r>
            <w:r w:rsidR="00A47B7C">
              <w:rPr>
                <w:noProof/>
              </w:rPr>
              <w:t xml:space="preserve"> </w:t>
            </w:r>
            <w:r w:rsidR="00C30EDD">
              <w:rPr>
                <w:noProof/>
              </w:rPr>
              <w:t>Internal_Movement</w:t>
            </w:r>
            <w:r w:rsidR="00DB1987">
              <w:rPr>
                <w:noProof/>
              </w:rPr>
              <w:t>_Fact</w:t>
            </w:r>
          </w:p>
          <w:p w14:paraId="507447BF" w14:textId="778CDDB7" w:rsidR="004A57DD" w:rsidRDefault="004A57DD" w:rsidP="004A57DD">
            <w:pPr>
              <w:pStyle w:val="Content"/>
              <w:rPr>
                <w:noProof/>
              </w:rPr>
            </w:pPr>
            <w:r w:rsidRPr="004A57DD">
              <w:rPr>
                <w:noProof/>
              </w:rPr>
              <w:t xml:space="preserve">Fact </w:t>
            </w:r>
            <w:r>
              <w:rPr>
                <w:noProof/>
              </w:rPr>
              <w:t>3</w:t>
            </w:r>
            <w:r w:rsidR="000B2509">
              <w:rPr>
                <w:noProof/>
              </w:rPr>
              <w:t>:</w:t>
            </w:r>
            <w:r w:rsidR="00856EAC">
              <w:rPr>
                <w:noProof/>
              </w:rPr>
              <w:t xml:space="preserve"> Fuel_Usage_Fact</w:t>
            </w:r>
          </w:p>
          <w:p w14:paraId="1F5CBF83" w14:textId="6321AFC7" w:rsidR="004A57DD" w:rsidRDefault="004A57DD" w:rsidP="004A57DD">
            <w:pPr>
              <w:pStyle w:val="Content"/>
              <w:rPr>
                <w:noProof/>
              </w:rPr>
            </w:pPr>
            <w:r w:rsidRPr="004A57DD">
              <w:rPr>
                <w:noProof/>
              </w:rPr>
              <w:t xml:space="preserve">Fact </w:t>
            </w:r>
            <w:r>
              <w:rPr>
                <w:noProof/>
              </w:rPr>
              <w:t>4</w:t>
            </w:r>
            <w:r w:rsidR="000B2509">
              <w:rPr>
                <w:noProof/>
              </w:rPr>
              <w:t>:</w:t>
            </w:r>
            <w:r w:rsidR="00856EAC">
              <w:rPr>
                <w:noProof/>
              </w:rPr>
              <w:t xml:space="preserve"> </w:t>
            </w:r>
            <w:r w:rsidR="00C912ED">
              <w:rPr>
                <w:noProof/>
              </w:rPr>
              <w:t>Rental_Fact</w:t>
            </w:r>
          </w:p>
          <w:p w14:paraId="706EB04B" w14:textId="22A89168" w:rsidR="004A57DD" w:rsidRDefault="004A57DD" w:rsidP="004A57DD">
            <w:pPr>
              <w:pStyle w:val="Content"/>
              <w:rPr>
                <w:noProof/>
              </w:rPr>
            </w:pPr>
            <w:r w:rsidRPr="004A57DD">
              <w:rPr>
                <w:noProof/>
              </w:rPr>
              <w:t xml:space="preserve">Fact </w:t>
            </w:r>
            <w:r>
              <w:rPr>
                <w:noProof/>
              </w:rPr>
              <w:t>5</w:t>
            </w:r>
            <w:r w:rsidR="000B2509">
              <w:rPr>
                <w:noProof/>
              </w:rPr>
              <w:t>:</w:t>
            </w:r>
            <w:r w:rsidR="003025C4">
              <w:rPr>
                <w:noProof/>
              </w:rPr>
              <w:t xml:space="preserve"> </w:t>
            </w:r>
            <w:r w:rsidR="00A913C4">
              <w:rPr>
                <w:noProof/>
              </w:rPr>
              <w:t>Salary_</w:t>
            </w:r>
            <w:r w:rsidR="00527952">
              <w:rPr>
                <w:noProof/>
              </w:rPr>
              <w:t>Fact</w:t>
            </w:r>
          </w:p>
          <w:p w14:paraId="5620DC95" w14:textId="7AAE93DA" w:rsidR="004A57DD" w:rsidRDefault="004A57DD" w:rsidP="004A57DD">
            <w:pPr>
              <w:pStyle w:val="Content"/>
              <w:rPr>
                <w:noProof/>
              </w:rPr>
            </w:pPr>
          </w:p>
          <w:p w14:paraId="40EF11A1" w14:textId="5A10100A" w:rsidR="004A57DD" w:rsidRPr="000B2509" w:rsidRDefault="004A57DD" w:rsidP="004A57DD">
            <w:pPr>
              <w:pStyle w:val="Content"/>
              <w:rPr>
                <w:noProof/>
                <w:color w:val="34ABA2" w:themeColor="accent3"/>
              </w:rPr>
            </w:pPr>
            <w:r w:rsidRPr="000B2509">
              <w:rPr>
                <w:noProof/>
                <w:color w:val="34ABA2" w:themeColor="accent3"/>
              </w:rPr>
              <w:t>Dimension 1</w:t>
            </w:r>
            <w:r w:rsidR="000B2509">
              <w:rPr>
                <w:noProof/>
                <w:color w:val="34ABA2" w:themeColor="accent3"/>
              </w:rPr>
              <w:t>:</w:t>
            </w:r>
            <w:r w:rsidR="00C912ED">
              <w:rPr>
                <w:noProof/>
                <w:color w:val="34ABA2" w:themeColor="accent3"/>
              </w:rPr>
              <w:t xml:space="preserve"> Item_Dim</w:t>
            </w:r>
          </w:p>
          <w:p w14:paraId="01827B17" w14:textId="68221167" w:rsidR="004A57DD" w:rsidRPr="000B2509" w:rsidRDefault="004A57DD" w:rsidP="004A57DD">
            <w:pPr>
              <w:pStyle w:val="Content"/>
              <w:rPr>
                <w:noProof/>
                <w:color w:val="34ABA2" w:themeColor="accent3"/>
              </w:rPr>
            </w:pPr>
            <w:r w:rsidRPr="000B2509">
              <w:rPr>
                <w:noProof/>
                <w:color w:val="34ABA2" w:themeColor="accent3"/>
              </w:rPr>
              <w:t xml:space="preserve">Dimension </w:t>
            </w:r>
            <w:r w:rsidR="000B2509" w:rsidRPr="000B2509">
              <w:rPr>
                <w:noProof/>
                <w:color w:val="34ABA2" w:themeColor="accent3"/>
              </w:rPr>
              <w:t>2</w:t>
            </w:r>
            <w:r w:rsidR="000B2509">
              <w:rPr>
                <w:noProof/>
                <w:color w:val="34ABA2" w:themeColor="accent3"/>
              </w:rPr>
              <w:t>:</w:t>
            </w:r>
            <w:r w:rsidR="00C912ED">
              <w:rPr>
                <w:noProof/>
                <w:color w:val="34ABA2" w:themeColor="accent3"/>
              </w:rPr>
              <w:t xml:space="preserve"> Warehouse_Dim</w:t>
            </w:r>
          </w:p>
          <w:p w14:paraId="5CC475CE" w14:textId="3F2BDA98" w:rsidR="004A57DD" w:rsidRPr="000B2509" w:rsidRDefault="004A57DD" w:rsidP="004A57DD">
            <w:pPr>
              <w:pStyle w:val="Content"/>
              <w:rPr>
                <w:noProof/>
                <w:color w:val="34ABA2" w:themeColor="accent3"/>
              </w:rPr>
            </w:pPr>
            <w:r w:rsidRPr="000B2509">
              <w:rPr>
                <w:noProof/>
                <w:color w:val="34ABA2" w:themeColor="accent3"/>
              </w:rPr>
              <w:t xml:space="preserve">Dimension </w:t>
            </w:r>
            <w:r w:rsidR="000B2509" w:rsidRPr="000B2509">
              <w:rPr>
                <w:noProof/>
                <w:color w:val="34ABA2" w:themeColor="accent3"/>
              </w:rPr>
              <w:t>3</w:t>
            </w:r>
            <w:r w:rsidR="000B2509">
              <w:rPr>
                <w:noProof/>
                <w:color w:val="34ABA2" w:themeColor="accent3"/>
              </w:rPr>
              <w:t>:</w:t>
            </w:r>
            <w:r w:rsidR="00C912ED">
              <w:rPr>
                <w:noProof/>
                <w:color w:val="34ABA2" w:themeColor="accent3"/>
              </w:rPr>
              <w:t xml:space="preserve"> </w:t>
            </w:r>
            <w:r w:rsidR="00C0309F">
              <w:rPr>
                <w:noProof/>
                <w:color w:val="34ABA2" w:themeColor="accent3"/>
              </w:rPr>
              <w:t>Date_Dim</w:t>
            </w:r>
          </w:p>
          <w:p w14:paraId="1166A466" w14:textId="62C573E4" w:rsidR="004A57DD" w:rsidRPr="000B2509" w:rsidRDefault="004A57DD" w:rsidP="004A57DD">
            <w:pPr>
              <w:pStyle w:val="Content"/>
              <w:rPr>
                <w:noProof/>
                <w:color w:val="34ABA2" w:themeColor="accent3"/>
              </w:rPr>
            </w:pPr>
            <w:r w:rsidRPr="000B2509">
              <w:rPr>
                <w:noProof/>
                <w:color w:val="34ABA2" w:themeColor="accent3"/>
              </w:rPr>
              <w:t xml:space="preserve">Dimension </w:t>
            </w:r>
            <w:r w:rsidR="000B2509" w:rsidRPr="000B2509">
              <w:rPr>
                <w:noProof/>
                <w:color w:val="34ABA2" w:themeColor="accent3"/>
              </w:rPr>
              <w:t>4</w:t>
            </w:r>
            <w:r w:rsidR="000B2509">
              <w:rPr>
                <w:noProof/>
                <w:color w:val="34ABA2" w:themeColor="accent3"/>
              </w:rPr>
              <w:t>:</w:t>
            </w:r>
            <w:r w:rsidR="00C0309F">
              <w:rPr>
                <w:noProof/>
                <w:color w:val="34ABA2" w:themeColor="accent3"/>
              </w:rPr>
              <w:t xml:space="preserve"> Customer_Dim</w:t>
            </w:r>
          </w:p>
          <w:p w14:paraId="3475BB53" w14:textId="5912A63C" w:rsidR="004A57DD" w:rsidRPr="000B2509" w:rsidRDefault="004A57DD" w:rsidP="004A57DD">
            <w:pPr>
              <w:pStyle w:val="Content"/>
              <w:rPr>
                <w:noProof/>
                <w:color w:val="34ABA2" w:themeColor="accent3"/>
              </w:rPr>
            </w:pPr>
            <w:r w:rsidRPr="000B2509">
              <w:rPr>
                <w:noProof/>
                <w:color w:val="34ABA2" w:themeColor="accent3"/>
              </w:rPr>
              <w:t xml:space="preserve">Dimension </w:t>
            </w:r>
            <w:r w:rsidR="000B2509" w:rsidRPr="000B2509">
              <w:rPr>
                <w:noProof/>
                <w:color w:val="34ABA2" w:themeColor="accent3"/>
              </w:rPr>
              <w:t>5</w:t>
            </w:r>
            <w:r w:rsidR="000B2509">
              <w:rPr>
                <w:noProof/>
                <w:color w:val="34ABA2" w:themeColor="accent3"/>
              </w:rPr>
              <w:t>:</w:t>
            </w:r>
            <w:r w:rsidR="00B82481">
              <w:rPr>
                <w:noProof/>
                <w:color w:val="34ABA2" w:themeColor="accent3"/>
              </w:rPr>
              <w:t xml:space="preserve"> </w:t>
            </w:r>
            <w:r w:rsidR="00264316">
              <w:rPr>
                <w:noProof/>
                <w:color w:val="34ABA2" w:themeColor="accent3"/>
              </w:rPr>
              <w:t>Category</w:t>
            </w:r>
            <w:r w:rsidR="00B82481">
              <w:rPr>
                <w:noProof/>
                <w:color w:val="34ABA2" w:themeColor="accent3"/>
              </w:rPr>
              <w:t>_Dim</w:t>
            </w:r>
          </w:p>
          <w:p w14:paraId="1737E7B8" w14:textId="11CECB94" w:rsidR="004A57DD" w:rsidRPr="000B2509" w:rsidRDefault="004A57DD" w:rsidP="004A57DD">
            <w:pPr>
              <w:pStyle w:val="Content"/>
              <w:rPr>
                <w:noProof/>
                <w:color w:val="34ABA2" w:themeColor="accent3"/>
              </w:rPr>
            </w:pPr>
            <w:r w:rsidRPr="000B2509">
              <w:rPr>
                <w:noProof/>
                <w:color w:val="34ABA2" w:themeColor="accent3"/>
              </w:rPr>
              <w:t xml:space="preserve">Dimension </w:t>
            </w:r>
            <w:r w:rsidR="000B2509" w:rsidRPr="000B2509">
              <w:rPr>
                <w:noProof/>
                <w:color w:val="34ABA2" w:themeColor="accent3"/>
              </w:rPr>
              <w:t>6</w:t>
            </w:r>
            <w:r w:rsidR="000B2509">
              <w:rPr>
                <w:noProof/>
                <w:color w:val="34ABA2" w:themeColor="accent3"/>
              </w:rPr>
              <w:t>:</w:t>
            </w:r>
            <w:r w:rsidR="003B58F4">
              <w:rPr>
                <w:noProof/>
                <w:color w:val="34ABA2" w:themeColor="accent3"/>
              </w:rPr>
              <w:t xml:space="preserve"> </w:t>
            </w:r>
            <w:r w:rsidR="00DB1987">
              <w:rPr>
                <w:noProof/>
                <w:color w:val="34ABA2" w:themeColor="accent3"/>
              </w:rPr>
              <w:t>Location_Dim</w:t>
            </w:r>
          </w:p>
          <w:p w14:paraId="5F826E81" w14:textId="56EC47C2" w:rsidR="000B2509" w:rsidRPr="000B2509" w:rsidRDefault="000B2509" w:rsidP="004A57DD">
            <w:pPr>
              <w:pStyle w:val="Content"/>
              <w:rPr>
                <w:noProof/>
                <w:color w:val="34ABA2" w:themeColor="accent3"/>
              </w:rPr>
            </w:pPr>
            <w:r w:rsidRPr="000B2509">
              <w:rPr>
                <w:noProof/>
                <w:color w:val="34ABA2" w:themeColor="accent3"/>
              </w:rPr>
              <w:t>Dimension 7</w:t>
            </w:r>
            <w:r>
              <w:rPr>
                <w:noProof/>
                <w:color w:val="34ABA2" w:themeColor="accent3"/>
              </w:rPr>
              <w:t>:</w:t>
            </w:r>
            <w:r w:rsidR="00365F19">
              <w:rPr>
                <w:noProof/>
                <w:color w:val="34ABA2" w:themeColor="accent3"/>
              </w:rPr>
              <w:t xml:space="preserve"> Employee_Dim</w:t>
            </w:r>
          </w:p>
          <w:p w14:paraId="6C8F046B" w14:textId="0BFCC2CD" w:rsidR="000B2509" w:rsidRPr="000B2509" w:rsidRDefault="000B2509" w:rsidP="004A57DD">
            <w:pPr>
              <w:pStyle w:val="Content"/>
              <w:rPr>
                <w:noProof/>
                <w:color w:val="34ABA2" w:themeColor="accent3"/>
              </w:rPr>
            </w:pPr>
            <w:r w:rsidRPr="000B2509">
              <w:rPr>
                <w:noProof/>
                <w:color w:val="34ABA2" w:themeColor="accent3"/>
              </w:rPr>
              <w:t>Dimension 8</w:t>
            </w:r>
            <w:r>
              <w:rPr>
                <w:noProof/>
                <w:color w:val="34ABA2" w:themeColor="accent3"/>
              </w:rPr>
              <w:t>:</w:t>
            </w:r>
            <w:r w:rsidR="00365F19">
              <w:rPr>
                <w:noProof/>
                <w:color w:val="34ABA2" w:themeColor="accent3"/>
              </w:rPr>
              <w:t xml:space="preserve"> Vehicle_Dim</w:t>
            </w:r>
          </w:p>
          <w:p w14:paraId="0F5DB2F9" w14:textId="3A6FB58F" w:rsidR="000B2509" w:rsidRPr="004A57DD" w:rsidRDefault="000B2509" w:rsidP="004A57DD">
            <w:pPr>
              <w:pStyle w:val="Content"/>
              <w:rPr>
                <w:noProof/>
              </w:rPr>
            </w:pPr>
            <w:r w:rsidRPr="000B2509">
              <w:rPr>
                <w:noProof/>
                <w:color w:val="34ABA2" w:themeColor="accent3"/>
              </w:rPr>
              <w:t>Dimension 9</w:t>
            </w:r>
            <w:r>
              <w:rPr>
                <w:noProof/>
                <w:color w:val="34ABA2" w:themeColor="accent3"/>
              </w:rPr>
              <w:t>:</w:t>
            </w:r>
            <w:r w:rsidR="00365F19">
              <w:rPr>
                <w:noProof/>
                <w:color w:val="34ABA2" w:themeColor="accent3"/>
              </w:rPr>
              <w:t xml:space="preserve"> F</w:t>
            </w:r>
            <w:r w:rsidR="003B58F4">
              <w:rPr>
                <w:noProof/>
                <w:color w:val="34ABA2" w:themeColor="accent3"/>
              </w:rPr>
              <w:t>uel_Dim</w:t>
            </w:r>
          </w:p>
        </w:tc>
      </w:tr>
    </w:tbl>
    <w:p w14:paraId="489454E6" w14:textId="7D89D398" w:rsidR="003910AE" w:rsidRDefault="003910AE">
      <w:pPr>
        <w:spacing w:after="200"/>
        <w:rPr>
          <w:rFonts w:asciiTheme="majorHAnsi" w:eastAsiaTheme="majorEastAsia" w:hAnsiTheme="majorHAnsi" w:cstheme="majorBidi"/>
          <w:color w:val="061F57" w:themeColor="text2" w:themeShade="BF"/>
          <w:kern w:val="28"/>
          <w:sz w:val="52"/>
          <w:szCs w:val="32"/>
        </w:rPr>
      </w:pPr>
    </w:p>
    <w:p w14:paraId="177B76C4" w14:textId="73ACD5D5" w:rsidR="001153CE" w:rsidRPr="00E638BF" w:rsidRDefault="001153CE" w:rsidP="00E638BF">
      <w:pPr>
        <w:pStyle w:val="Heading1"/>
      </w:pPr>
      <w:bookmarkStart w:id="13" w:name="_Toc230332829"/>
      <w:r w:rsidRPr="00E638BF">
        <w:lastRenderedPageBreak/>
        <w:t>Task 2</w:t>
      </w:r>
      <w:bookmarkEnd w:id="13"/>
    </w:p>
    <w:tbl>
      <w:tblPr>
        <w:tblW w:w="10760" w:type="dxa"/>
        <w:tblInd w:w="40" w:type="dxa"/>
        <w:tblCellMar>
          <w:left w:w="0" w:type="dxa"/>
          <w:right w:w="0" w:type="dxa"/>
        </w:tblCellMar>
        <w:tblLook w:val="0000" w:firstRow="0" w:lastRow="0" w:firstColumn="0" w:lastColumn="0" w:noHBand="0" w:noVBand="0"/>
      </w:tblPr>
      <w:tblGrid>
        <w:gridCol w:w="1051"/>
        <w:gridCol w:w="3643"/>
        <w:gridCol w:w="6066"/>
      </w:tblGrid>
      <w:tr w:rsidR="000745A0" w:rsidRPr="003577C9" w14:paraId="0D49B4B9" w14:textId="77777777" w:rsidTr="00C15DF8">
        <w:trPr>
          <w:trHeight w:val="4550"/>
        </w:trPr>
        <w:tc>
          <w:tcPr>
            <w:tcW w:w="10760" w:type="dxa"/>
            <w:gridSpan w:val="3"/>
          </w:tcPr>
          <w:p w14:paraId="529D897D" w14:textId="268459CD" w:rsidR="000745A0" w:rsidRPr="003577C9" w:rsidRDefault="000745A0" w:rsidP="001153CE">
            <w:pPr>
              <w:pStyle w:val="Content"/>
            </w:pPr>
            <w:r w:rsidRPr="003577C9">
              <w:t>The following report details</w:t>
            </w:r>
            <w:r w:rsidR="00697C48">
              <w:t xml:space="preserve"> source system identification,</w:t>
            </w:r>
            <w:r w:rsidR="006564D3">
              <w:t xml:space="preserve"> a</w:t>
            </w:r>
            <w:r w:rsidRPr="003577C9">
              <w:t xml:space="preserve"> solution using a star schema</w:t>
            </w:r>
            <w:r w:rsidR="006564D3">
              <w:t xml:space="preserve"> </w:t>
            </w:r>
            <w:r w:rsidR="00C124C0">
              <w:t>diagram</w:t>
            </w:r>
            <w:r w:rsidR="00C9460E">
              <w:t>,  condense</w:t>
            </w:r>
            <w:r w:rsidR="00C124C0">
              <w:t>d</w:t>
            </w:r>
            <w:r w:rsidR="00C9460E">
              <w:t xml:space="preserve"> ETL plan, concluding with data quality and governance considerations</w:t>
            </w:r>
            <w:r w:rsidR="006564D3">
              <w:t xml:space="preserve"> </w:t>
            </w:r>
            <w:r w:rsidR="006564D3" w:rsidRPr="003577C9">
              <w:t>for the use</w:t>
            </w:r>
            <w:r w:rsidR="00C9460E">
              <w:t xml:space="preserve"> </w:t>
            </w:r>
            <w:r w:rsidRPr="003577C9">
              <w:t xml:space="preserve">of ‘Rags’n’Riches Ltd.’ </w:t>
            </w:r>
            <w:r w:rsidR="00C32EA6">
              <w:br/>
              <w:t xml:space="preserve">with the intention to support the development of a </w:t>
            </w:r>
            <w:r w:rsidR="00697C48">
              <w:t>d</w:t>
            </w:r>
            <w:r w:rsidR="00C32EA6">
              <w:t>ata</w:t>
            </w:r>
            <w:r w:rsidR="00697C48">
              <w:t xml:space="preserve"> </w:t>
            </w:r>
            <w:r w:rsidR="00C32EA6">
              <w:t xml:space="preserve">warehouse. </w:t>
            </w:r>
          </w:p>
          <w:p w14:paraId="4B95D492" w14:textId="6FFDD554" w:rsidR="000745A0" w:rsidRPr="003577C9" w:rsidRDefault="000745A0" w:rsidP="001153CE">
            <w:pPr>
              <w:pStyle w:val="Heading1"/>
              <w:rPr>
                <w:b w:val="0"/>
              </w:rPr>
            </w:pPr>
            <w:bookmarkStart w:id="14" w:name="_Toc230332830"/>
            <w:r w:rsidRPr="003577C9">
              <w:rPr>
                <w:b w:val="0"/>
              </w:rPr>
              <w:t>2.1</w:t>
            </w:r>
            <w:r w:rsidR="001F417F">
              <w:rPr>
                <w:b w:val="0"/>
              </w:rPr>
              <w:t xml:space="preserve"> Source Systems</w:t>
            </w:r>
            <w:r w:rsidR="00D367EF">
              <w:rPr>
                <w:b w:val="0"/>
              </w:rPr>
              <w:t xml:space="preserve"> </w:t>
            </w:r>
            <w:bookmarkEnd w:id="14"/>
          </w:p>
          <w:p w14:paraId="431C120E" w14:textId="77777777" w:rsidR="000745A0" w:rsidRPr="003577C9" w:rsidRDefault="000745A0" w:rsidP="00B346DF">
            <w:pPr>
              <w:pStyle w:val="DeleteTaskDescription"/>
            </w:pPr>
          </w:p>
          <w:p w14:paraId="257D0AF4" w14:textId="18A962AE" w:rsidR="00DC4ED7" w:rsidRDefault="00C80A6C" w:rsidP="00CD2CB1">
            <w:pPr>
              <w:pStyle w:val="Content"/>
            </w:pPr>
            <w:r>
              <w:t xml:space="preserve">Before a data warehouse can be implemented, source systems must be identified. These can be divided into internal (company generated) and external </w:t>
            </w:r>
            <w:r w:rsidR="008B4DE4">
              <w:t xml:space="preserve">(fuel prices) </w:t>
            </w:r>
            <w:r w:rsidR="007A68F7">
              <w:t xml:space="preserve">sources. </w:t>
            </w:r>
            <w:r w:rsidR="00B63FDF">
              <w:t>‘Rags’n’Riches Ltd.’</w:t>
            </w:r>
            <w:r w:rsidR="00DC4ED7">
              <w:t xml:space="preserve">. </w:t>
            </w:r>
            <w:r w:rsidR="00DC4ED7" w:rsidRPr="00DC4ED7">
              <w:t>External sources such as fuel card providers and postcode</w:t>
            </w:r>
            <w:r w:rsidR="00DC4ED7" w:rsidRPr="00DC4ED7">
              <w:noBreakHyphen/>
              <w:t>to</w:t>
            </w:r>
            <w:r w:rsidR="00DC4ED7" w:rsidRPr="00DC4ED7">
              <w:noBreakHyphen/>
              <w:t>distance lookups are essential for calculating delivery costs and monitoring vehicle efficiency, both of which directly influence profitability.</w:t>
            </w:r>
          </w:p>
          <w:p w14:paraId="4630D0E3" w14:textId="77777777" w:rsidR="00DC4ED7" w:rsidRDefault="00DC4ED7" w:rsidP="00CD2CB1">
            <w:pPr>
              <w:pStyle w:val="Content"/>
            </w:pPr>
          </w:p>
          <w:p w14:paraId="7D3C4C58" w14:textId="6EC2E42D" w:rsidR="00DD2142" w:rsidRPr="003577C9" w:rsidRDefault="00DD2142" w:rsidP="00CD2CB1">
            <w:pPr>
              <w:pStyle w:val="Content"/>
            </w:pPr>
            <w:r>
              <w:t xml:space="preserve">As </w:t>
            </w:r>
            <w:r w:rsidR="00F64782">
              <w:t xml:space="preserve">Hammergren explains </w:t>
            </w:r>
            <w:sdt>
              <w:sdtPr>
                <w:id w:val="-473304400"/>
                <w:citation/>
              </w:sdtPr>
              <w:sdtEndPr/>
              <w:sdtContent>
                <w:r w:rsidR="00F64782">
                  <w:fldChar w:fldCharType="begin"/>
                </w:r>
                <w:r w:rsidR="005101BC">
                  <w:instrText xml:space="preserve">CITATION Ham09 \p 203-212 \l 2057 </w:instrText>
                </w:r>
                <w:r w:rsidR="00F64782">
                  <w:fldChar w:fldCharType="separate"/>
                </w:r>
                <w:r w:rsidR="00440C2D" w:rsidRPr="00440C2D">
                  <w:rPr>
                    <w:noProof/>
                  </w:rPr>
                  <w:t>[6, pp. 203-212]</w:t>
                </w:r>
                <w:r w:rsidR="00F64782">
                  <w:fldChar w:fldCharType="end"/>
                </w:r>
              </w:sdtContent>
            </w:sdt>
            <w:r w:rsidR="00F64782">
              <w:t xml:space="preserve"> “Source </w:t>
            </w:r>
            <w:r w:rsidR="005101BC">
              <w:t xml:space="preserve">data plays a key role in a data warehousing project because all the subsequent extraction and transformation processes depend on what data the data sources really contain. </w:t>
            </w:r>
          </w:p>
        </w:tc>
      </w:tr>
      <w:tr w:rsidR="00404E15" w:rsidRPr="003577C9" w14:paraId="70DF5C91" w14:textId="77777777" w:rsidTr="00C15DF8">
        <w:trPr>
          <w:trHeight w:val="3118"/>
        </w:trPr>
        <w:tc>
          <w:tcPr>
            <w:tcW w:w="1051" w:type="dxa"/>
          </w:tcPr>
          <w:p w14:paraId="28B292C2" w14:textId="7360AAD6" w:rsidR="00404E15" w:rsidRPr="00EA5F0F" w:rsidRDefault="00404E15" w:rsidP="00404E15">
            <w:pPr>
              <w:pStyle w:val="Content"/>
              <w:rPr>
                <w:bCs/>
              </w:rPr>
            </w:pPr>
          </w:p>
        </w:tc>
        <w:tc>
          <w:tcPr>
            <w:tcW w:w="3643" w:type="dxa"/>
          </w:tcPr>
          <w:p w14:paraId="79702BF1" w14:textId="77777777" w:rsidR="00404E15" w:rsidRDefault="00404E15" w:rsidP="00404E15">
            <w:pPr>
              <w:pStyle w:val="Content"/>
              <w:rPr>
                <w:b/>
              </w:rPr>
            </w:pPr>
            <w:r>
              <w:rPr>
                <w:b/>
              </w:rPr>
              <w:t>Internal</w:t>
            </w:r>
          </w:p>
          <w:p w14:paraId="5F52AF44" w14:textId="77777777" w:rsidR="00404E15" w:rsidRPr="00EA5F0F" w:rsidRDefault="00404E15" w:rsidP="00404E15">
            <w:pPr>
              <w:pStyle w:val="Content"/>
              <w:numPr>
                <w:ilvl w:val="0"/>
                <w:numId w:val="1"/>
              </w:numPr>
              <w:rPr>
                <w:bCs/>
              </w:rPr>
            </w:pPr>
            <w:r w:rsidRPr="00EA5F0F">
              <w:rPr>
                <w:bCs/>
              </w:rPr>
              <w:t>Orders DB</w:t>
            </w:r>
          </w:p>
          <w:p w14:paraId="021AA125" w14:textId="77777777" w:rsidR="00404E15" w:rsidRPr="00EA5F0F" w:rsidRDefault="00404E15" w:rsidP="00404E15">
            <w:pPr>
              <w:pStyle w:val="Content"/>
              <w:numPr>
                <w:ilvl w:val="0"/>
                <w:numId w:val="1"/>
              </w:numPr>
              <w:rPr>
                <w:bCs/>
              </w:rPr>
            </w:pPr>
            <w:r w:rsidRPr="00EA5F0F">
              <w:rPr>
                <w:bCs/>
              </w:rPr>
              <w:t>Transport DB</w:t>
            </w:r>
          </w:p>
          <w:p w14:paraId="76B42EB1" w14:textId="52A4A8F6" w:rsidR="00404E15" w:rsidRDefault="00404E15" w:rsidP="00404E15">
            <w:pPr>
              <w:pStyle w:val="Content"/>
              <w:numPr>
                <w:ilvl w:val="0"/>
                <w:numId w:val="1"/>
              </w:numPr>
              <w:rPr>
                <w:bCs/>
              </w:rPr>
            </w:pPr>
            <w:r w:rsidRPr="00EA5F0F">
              <w:rPr>
                <w:bCs/>
              </w:rPr>
              <w:t>Inventory DB</w:t>
            </w:r>
          </w:p>
          <w:p w14:paraId="2D017A2D" w14:textId="5E86DC09" w:rsidR="00404E15" w:rsidRPr="00EA5F0F" w:rsidRDefault="00404E15" w:rsidP="0084163C">
            <w:pPr>
              <w:pStyle w:val="Content"/>
              <w:numPr>
                <w:ilvl w:val="0"/>
                <w:numId w:val="1"/>
              </w:numPr>
              <w:rPr>
                <w:bCs/>
              </w:rPr>
            </w:pPr>
            <w:r w:rsidRPr="00EA5F0F">
              <w:rPr>
                <w:bCs/>
              </w:rPr>
              <w:t>Finance System</w:t>
            </w:r>
          </w:p>
          <w:p w14:paraId="476CEE51" w14:textId="77777777" w:rsidR="00404E15" w:rsidRPr="00EA5F0F" w:rsidRDefault="00404E15" w:rsidP="0084163C">
            <w:pPr>
              <w:pStyle w:val="Content"/>
              <w:numPr>
                <w:ilvl w:val="0"/>
                <w:numId w:val="1"/>
              </w:numPr>
              <w:rPr>
                <w:bCs/>
              </w:rPr>
            </w:pPr>
            <w:r w:rsidRPr="00EA5F0F">
              <w:rPr>
                <w:bCs/>
              </w:rPr>
              <w:t>Damage Reporting</w:t>
            </w:r>
          </w:p>
          <w:p w14:paraId="6BDCD16C" w14:textId="324B8C0D" w:rsidR="00404E15" w:rsidRPr="003577C9" w:rsidRDefault="00404E15" w:rsidP="0084163C">
            <w:pPr>
              <w:pStyle w:val="Content"/>
              <w:numPr>
                <w:ilvl w:val="0"/>
                <w:numId w:val="1"/>
              </w:numPr>
              <w:rPr>
                <w:b/>
              </w:rPr>
            </w:pPr>
            <w:r w:rsidRPr="00EA5F0F">
              <w:rPr>
                <w:bCs/>
              </w:rPr>
              <w:t>Mileage logs</w:t>
            </w:r>
          </w:p>
        </w:tc>
        <w:tc>
          <w:tcPr>
            <w:tcW w:w="6066" w:type="dxa"/>
          </w:tcPr>
          <w:p w14:paraId="58551B0C" w14:textId="77777777" w:rsidR="00404E15" w:rsidRDefault="00404E15" w:rsidP="001153CE">
            <w:pPr>
              <w:pStyle w:val="Content"/>
              <w:rPr>
                <w:b/>
              </w:rPr>
            </w:pPr>
            <w:r>
              <w:rPr>
                <w:b/>
              </w:rPr>
              <w:t>External</w:t>
            </w:r>
          </w:p>
          <w:p w14:paraId="1A446444" w14:textId="77777777" w:rsidR="00404E15" w:rsidRPr="00EA5F0F" w:rsidRDefault="00404E15" w:rsidP="00686192">
            <w:pPr>
              <w:pStyle w:val="Content"/>
              <w:numPr>
                <w:ilvl w:val="0"/>
                <w:numId w:val="2"/>
              </w:numPr>
              <w:rPr>
                <w:bCs/>
              </w:rPr>
            </w:pPr>
            <w:r w:rsidRPr="00EA5F0F">
              <w:rPr>
                <w:bCs/>
              </w:rPr>
              <w:t>Fuel card provider</w:t>
            </w:r>
          </w:p>
          <w:p w14:paraId="4706F485" w14:textId="504860F9" w:rsidR="00404E15" w:rsidRPr="003577C9" w:rsidRDefault="00404E15" w:rsidP="00686192">
            <w:pPr>
              <w:pStyle w:val="Content"/>
              <w:numPr>
                <w:ilvl w:val="0"/>
                <w:numId w:val="2"/>
              </w:numPr>
              <w:rPr>
                <w:b/>
              </w:rPr>
            </w:pPr>
            <w:r w:rsidRPr="00EA5F0F">
              <w:rPr>
                <w:bCs/>
              </w:rPr>
              <w:t>Distance lookup (postcode, map, miles)</w:t>
            </w:r>
          </w:p>
        </w:tc>
      </w:tr>
      <w:tr w:rsidR="0084163C" w:rsidRPr="003577C9" w14:paraId="50D130F1" w14:textId="77777777" w:rsidTr="00C15DF8">
        <w:trPr>
          <w:trHeight w:val="3118"/>
        </w:trPr>
        <w:tc>
          <w:tcPr>
            <w:tcW w:w="10760" w:type="dxa"/>
            <w:gridSpan w:val="3"/>
          </w:tcPr>
          <w:p w14:paraId="6A40BE4B" w14:textId="77777777" w:rsidR="0084163C" w:rsidRPr="003577C9" w:rsidRDefault="0084163C" w:rsidP="001153CE">
            <w:pPr>
              <w:pStyle w:val="Content"/>
              <w:rPr>
                <w:b/>
              </w:rPr>
            </w:pPr>
          </w:p>
        </w:tc>
      </w:tr>
      <w:tr w:rsidR="001153CE" w:rsidRPr="003577C9" w14:paraId="1D449F63" w14:textId="77777777" w:rsidTr="00C15DF8">
        <w:trPr>
          <w:trHeight w:val="6212"/>
        </w:trPr>
        <w:tc>
          <w:tcPr>
            <w:tcW w:w="10760" w:type="dxa"/>
            <w:gridSpan w:val="3"/>
          </w:tcPr>
          <w:p w14:paraId="0E1F7B5C" w14:textId="77EDE834" w:rsidR="001153CE" w:rsidRPr="003577C9" w:rsidRDefault="001153CE" w:rsidP="00FC7319">
            <w:pPr>
              <w:pStyle w:val="Heading1"/>
              <w:rPr>
                <w:b w:val="0"/>
              </w:rPr>
            </w:pPr>
            <w:bookmarkStart w:id="15" w:name="_Toc230332831"/>
            <w:r w:rsidRPr="003577C9">
              <w:rPr>
                <w:b w:val="0"/>
              </w:rPr>
              <w:lastRenderedPageBreak/>
              <w:t>2.2</w:t>
            </w:r>
            <w:r w:rsidR="00271416">
              <w:rPr>
                <w:b w:val="0"/>
              </w:rPr>
              <w:t xml:space="preserve"> </w:t>
            </w:r>
            <w:r w:rsidR="001F417F">
              <w:rPr>
                <w:b w:val="0"/>
              </w:rPr>
              <w:t xml:space="preserve">Star Schema </w:t>
            </w:r>
            <w:bookmarkEnd w:id="15"/>
          </w:p>
          <w:p w14:paraId="14355E28" w14:textId="77777777" w:rsidR="00CD2CB1" w:rsidRPr="003577C9" w:rsidRDefault="00CD2CB1" w:rsidP="00B346DF">
            <w:pPr>
              <w:pStyle w:val="DeleteTaskDescription"/>
            </w:pPr>
          </w:p>
          <w:p w14:paraId="0DE7E5F8" w14:textId="65BFD2A3" w:rsidR="003734B6" w:rsidRDefault="003734B6" w:rsidP="00CD2CB1">
            <w:pPr>
              <w:pStyle w:val="Content"/>
            </w:pPr>
            <w:r>
              <w:t xml:space="preserve">Source data won’t be the only data in the schema. </w:t>
            </w:r>
            <w:r w:rsidR="0095414D">
              <w:t>Metadata</w:t>
            </w:r>
            <w:r>
              <w:t xml:space="preserve"> is data about data. </w:t>
            </w:r>
            <w:r w:rsidR="0095414D">
              <w:t xml:space="preserve">Providing an auditable trail metadata may </w:t>
            </w:r>
            <w:r w:rsidR="008412FD">
              <w:t>include</w:t>
            </w:r>
            <w:r w:rsidR="0095414D">
              <w:t xml:space="preserve"> </w:t>
            </w:r>
            <w:r w:rsidR="00F87B1A">
              <w:t>the business context</w:t>
            </w:r>
            <w:r w:rsidR="00D733DC">
              <w:t xml:space="preserve"> of an item, </w:t>
            </w:r>
            <w:r w:rsidR="0095414D">
              <w:t>the source system</w:t>
            </w:r>
            <w:r w:rsidR="008412FD">
              <w:t>, tables, and fields</w:t>
            </w:r>
            <w:r w:rsidR="0095414D">
              <w:t xml:space="preserve"> the data was </w:t>
            </w:r>
            <w:r w:rsidR="000706E3">
              <w:t xml:space="preserve">calculated or directly </w:t>
            </w:r>
            <w:r w:rsidR="0095414D">
              <w:t>extracted from,</w:t>
            </w:r>
            <w:r w:rsidR="001129C0">
              <w:t xml:space="preserve"> </w:t>
            </w:r>
            <w:r w:rsidR="001B641C">
              <w:t xml:space="preserve">when it was extracted, </w:t>
            </w:r>
            <w:r w:rsidR="00C8201D">
              <w:t xml:space="preserve">and </w:t>
            </w:r>
            <w:r w:rsidR="001B641C">
              <w:t>when it was loaded into the warehouse</w:t>
            </w:r>
            <w:r w:rsidR="00C8201D">
              <w:t>.</w:t>
            </w:r>
          </w:p>
          <w:p w14:paraId="0366DE06" w14:textId="77777777" w:rsidR="00C8201D" w:rsidRDefault="00C8201D" w:rsidP="00CD2CB1">
            <w:pPr>
              <w:pStyle w:val="Content"/>
            </w:pPr>
          </w:p>
          <w:p w14:paraId="5FA6CE49" w14:textId="26A0E210" w:rsidR="00427E3B" w:rsidRPr="003577C9" w:rsidRDefault="00E02770" w:rsidP="00CD2CB1">
            <w:pPr>
              <w:pStyle w:val="Content"/>
            </w:pPr>
            <w:r>
              <w:t xml:space="preserve">Master Data Management (MDM) </w:t>
            </w:r>
            <w:r w:rsidR="00BA4329">
              <w:t xml:space="preserve">might look like ensuring the same produce ID is used throughout the system. It’s a way of </w:t>
            </w:r>
            <w:r w:rsidR="000B36C5">
              <w:t>capturing and integrating and subsequently</w:t>
            </w:r>
            <w:r w:rsidR="003F3C68">
              <w:t xml:space="preserve"> complete,</w:t>
            </w:r>
            <w:r w:rsidR="000B36C5">
              <w:t xml:space="preserve"> </w:t>
            </w:r>
            <w:r w:rsidR="003F3C68">
              <w:t>consistent, punctual and importantly accurate master data.</w:t>
            </w:r>
            <w:r w:rsidR="008C75DB">
              <w:t xml:space="preserve"> </w:t>
            </w:r>
            <w:r w:rsidR="00C80DDD">
              <w:t>Housing d</w:t>
            </w:r>
            <w:r w:rsidR="008C75DB">
              <w:t xml:space="preserve">escriptions and code for the items, customers and more. </w:t>
            </w:r>
            <w:r w:rsidR="003B1C8F">
              <w:t xml:space="preserve">To facilitate, translation tables can be used which map </w:t>
            </w:r>
            <w:r w:rsidR="00FC07CA">
              <w:t>operational product ID to the supplier product ID</w:t>
            </w:r>
            <w:r w:rsidR="006646EC">
              <w:t xml:space="preserve"> when a prop is written off and replaced for example. </w:t>
            </w:r>
            <w:r w:rsidR="00E67DFD">
              <w:t>MDM</w:t>
            </w:r>
            <w:r w:rsidR="006E3A6A">
              <w:t xml:space="preserve"> is essentially the </w:t>
            </w:r>
            <w:r w:rsidR="0085758D">
              <w:t xml:space="preserve">methods and tools, </w:t>
            </w:r>
            <w:r w:rsidR="00B1386C">
              <w:t xml:space="preserve">procedures, </w:t>
            </w:r>
            <w:r w:rsidR="008C75DB">
              <w:t xml:space="preserve">business applications, </w:t>
            </w:r>
            <w:r w:rsidR="00B1386C">
              <w:t xml:space="preserve">infrastructure </w:t>
            </w:r>
            <w:r w:rsidR="00667E88">
              <w:t xml:space="preserve">to support said data </w:t>
            </w:r>
            <w:r w:rsidR="008C75DB">
              <w:t xml:space="preserve">capture. </w:t>
            </w:r>
          </w:p>
        </w:tc>
      </w:tr>
      <w:tr w:rsidR="00E34620" w:rsidRPr="003577C9" w14:paraId="728C81FF" w14:textId="77777777" w:rsidTr="00C15DF8">
        <w:trPr>
          <w:trHeight w:val="4395"/>
        </w:trPr>
        <w:tc>
          <w:tcPr>
            <w:tcW w:w="10760" w:type="dxa"/>
            <w:gridSpan w:val="3"/>
          </w:tcPr>
          <w:p w14:paraId="439F0C6E" w14:textId="298EE98C" w:rsidR="00195D6A" w:rsidRDefault="00FF2172" w:rsidP="009C32D4">
            <w:pPr>
              <w:pStyle w:val="Content"/>
            </w:pPr>
            <w:r>
              <w:t>A huge advantage</w:t>
            </w:r>
            <w:r w:rsidR="009C32D4">
              <w:t xml:space="preserve"> of a star-join schema </w:t>
            </w:r>
            <w:r w:rsidR="00E56098">
              <w:t>includes</w:t>
            </w:r>
            <w:r w:rsidR="009C32D4">
              <w:t xml:space="preserve"> the ease in which new facts and dimensions can be added without </w:t>
            </w:r>
            <w:r>
              <w:t xml:space="preserve">a complete database redesign being required. Additionally </w:t>
            </w:r>
            <w:r w:rsidR="0061212B">
              <w:t xml:space="preserve">aggregates, summary records which can be calculated from table data, can also be used with ease resulting in improved </w:t>
            </w:r>
            <w:r w:rsidR="00E56098">
              <w:t>performance</w:t>
            </w:r>
            <w:r w:rsidR="0061212B">
              <w:t xml:space="preserve">. </w:t>
            </w:r>
            <w:r w:rsidR="00201141">
              <w:t xml:space="preserve">Consequently, the </w:t>
            </w:r>
            <w:r w:rsidR="00271273">
              <w:t xml:space="preserve">joined fact and dimension </w:t>
            </w:r>
            <w:r w:rsidR="00D5374C">
              <w:t>tables are</w:t>
            </w:r>
            <w:r w:rsidR="00F27E07">
              <w:t xml:space="preserve"> required</w:t>
            </w:r>
            <w:r w:rsidR="00D5374C">
              <w:t xml:space="preserve"> to</w:t>
            </w:r>
            <w:r w:rsidR="00F27E07">
              <w:t xml:space="preserve"> </w:t>
            </w:r>
            <w:r w:rsidR="00D5374C">
              <w:t xml:space="preserve">apply the same meaning </w:t>
            </w:r>
            <w:r w:rsidR="00271273">
              <w:t>between them</w:t>
            </w:r>
            <w:r w:rsidR="008E483A">
              <w:t xml:space="preserve">. The transformation of the data </w:t>
            </w:r>
            <w:r w:rsidR="008D1D67">
              <w:t>for example selecting the most up to date customer address if stored in various systems</w:t>
            </w:r>
            <w:r w:rsidR="00195D6A">
              <w:t xml:space="preserve">. </w:t>
            </w:r>
          </w:p>
          <w:p w14:paraId="4564CBB5" w14:textId="77777777" w:rsidR="00195D6A" w:rsidRDefault="00195D6A" w:rsidP="009C32D4">
            <w:pPr>
              <w:pStyle w:val="Content"/>
            </w:pPr>
          </w:p>
          <w:p w14:paraId="54AE50C4" w14:textId="0E008F07" w:rsidR="00E34620" w:rsidRDefault="00195D6A" w:rsidP="009C32D4">
            <w:pPr>
              <w:pStyle w:val="Content"/>
            </w:pPr>
            <w:r>
              <w:t>C</w:t>
            </w:r>
            <w:r w:rsidR="00D2679D">
              <w:t>on</w:t>
            </w:r>
            <w:r w:rsidR="00B1109C">
              <w:t>formed dimension</w:t>
            </w:r>
            <w:r w:rsidR="00556A38">
              <w:t>s;</w:t>
            </w:r>
            <w:r w:rsidR="00E30CAF">
              <w:t xml:space="preserve"> as seen in fig.7 multiple fact tables can use the same single dimension table. </w:t>
            </w:r>
            <w:r w:rsidR="005B331D">
              <w:t xml:space="preserve">Data content and user interfaces should be </w:t>
            </w:r>
            <w:r w:rsidR="00C6575B">
              <w:t>consistent when the dimension is used</w:t>
            </w:r>
            <w:r w:rsidR="009B3A99">
              <w:t>, and attributes interpretated in a consistent manner.</w:t>
            </w:r>
            <w:r w:rsidR="006D5E32">
              <w:t xml:space="preserve"> As is often with</w:t>
            </w:r>
            <w:r w:rsidR="009B3A99">
              <w:t xml:space="preserve"> </w:t>
            </w:r>
            <w:r w:rsidR="000E44E7">
              <w:t>d</w:t>
            </w:r>
            <w:r w:rsidR="009B3A99">
              <w:t>ata preparation</w:t>
            </w:r>
            <w:r w:rsidR="006D5E32">
              <w:t>, the con</w:t>
            </w:r>
            <w:r w:rsidR="0078463B">
              <w:t>formed dimension design</w:t>
            </w:r>
            <w:r w:rsidR="009B3A99">
              <w:t xml:space="preserve"> </w:t>
            </w:r>
            <w:r w:rsidR="000E44E7">
              <w:t xml:space="preserve">for a data warehouse </w:t>
            </w:r>
            <w:r w:rsidR="009B3A99">
              <w:t>is estimated to take 80% of</w:t>
            </w:r>
            <w:r w:rsidR="0078463B">
              <w:t xml:space="preserve"> </w:t>
            </w:r>
            <w:r w:rsidR="000E44E7">
              <w:t xml:space="preserve">architectural design time. </w:t>
            </w:r>
          </w:p>
          <w:p w14:paraId="547DA0BE" w14:textId="4DE3635D" w:rsidR="00B1109C" w:rsidRPr="003577C9" w:rsidRDefault="00B1109C" w:rsidP="00983600">
            <w:pPr>
              <w:pStyle w:val="Content"/>
            </w:pPr>
          </w:p>
        </w:tc>
      </w:tr>
    </w:tbl>
    <w:p w14:paraId="2EA9B12F" w14:textId="77777777" w:rsidR="00C15DF8" w:rsidRDefault="00C15DF8">
      <w:r>
        <w:rPr>
          <w:b/>
        </w:rPr>
        <w:br w:type="page"/>
      </w:r>
    </w:p>
    <w:tbl>
      <w:tblPr>
        <w:tblW w:w="10760" w:type="dxa"/>
        <w:tblInd w:w="40" w:type="dxa"/>
        <w:tblCellMar>
          <w:left w:w="0" w:type="dxa"/>
          <w:right w:w="0" w:type="dxa"/>
        </w:tblCellMar>
        <w:tblLook w:val="0000" w:firstRow="0" w:lastRow="0" w:firstColumn="0" w:lastColumn="0" w:noHBand="0" w:noVBand="0"/>
      </w:tblPr>
      <w:tblGrid>
        <w:gridCol w:w="10760"/>
      </w:tblGrid>
      <w:tr w:rsidR="00E34620" w:rsidRPr="003577C9" w14:paraId="6F066ADF" w14:textId="77777777" w:rsidTr="00C15DF8">
        <w:trPr>
          <w:trHeight w:val="10734"/>
        </w:trPr>
        <w:tc>
          <w:tcPr>
            <w:tcW w:w="10760" w:type="dxa"/>
          </w:tcPr>
          <w:p w14:paraId="70B31F4B" w14:textId="77777777" w:rsidR="00620518" w:rsidRDefault="00C15DF8" w:rsidP="00E71104">
            <w:pPr>
              <w:pStyle w:val="Content"/>
              <w:jc w:val="center"/>
            </w:pPr>
            <w:r w:rsidRPr="00C15DF8">
              <w:rPr>
                <w:noProof/>
              </w:rPr>
              <w:lastRenderedPageBreak/>
              <w:drawing>
                <wp:inline distT="0" distB="0" distL="0" distR="0" wp14:anchorId="789A1FA1" wp14:editId="4BBC5FF2">
                  <wp:extent cx="6858000" cy="5148580"/>
                  <wp:effectExtent l="0" t="0" r="0" b="0"/>
                  <wp:docPr id="77761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16938" name=""/>
                          <pic:cNvPicPr/>
                        </pic:nvPicPr>
                        <pic:blipFill>
                          <a:blip r:embed="rId42"/>
                          <a:stretch>
                            <a:fillRect/>
                          </a:stretch>
                        </pic:blipFill>
                        <pic:spPr>
                          <a:xfrm>
                            <a:off x="0" y="0"/>
                            <a:ext cx="6858000" cy="5148580"/>
                          </a:xfrm>
                          <a:prstGeom prst="rect">
                            <a:avLst/>
                          </a:prstGeom>
                        </pic:spPr>
                      </pic:pic>
                    </a:graphicData>
                  </a:graphic>
                </wp:inline>
              </w:drawing>
            </w:r>
          </w:p>
          <w:p w14:paraId="22C47463" w14:textId="2C38ADE8" w:rsidR="00620518" w:rsidRDefault="00620518" w:rsidP="00B47004">
            <w:pPr>
              <w:pStyle w:val="Caption"/>
              <w:jc w:val="center"/>
            </w:pPr>
            <w:bookmarkStart w:id="16" w:name="_Toc230332845"/>
            <w:r>
              <w:t xml:space="preserve">Figure </w:t>
            </w:r>
            <w:r>
              <w:fldChar w:fldCharType="begin"/>
            </w:r>
            <w:r>
              <w:instrText xml:space="preserve"> SEQ Figure \* ARABIC </w:instrText>
            </w:r>
            <w:r>
              <w:fldChar w:fldCharType="separate"/>
            </w:r>
            <w:r w:rsidR="005F3DD0">
              <w:rPr>
                <w:noProof/>
              </w:rPr>
              <w:t>8</w:t>
            </w:r>
            <w:r>
              <w:fldChar w:fldCharType="end"/>
            </w:r>
            <w:r>
              <w:t xml:space="preserve"> </w:t>
            </w:r>
            <w:r w:rsidR="00273C48">
              <w:t xml:space="preserve">Rags’n’Riches Data Warehouse Multiple Star Schema </w:t>
            </w:r>
            <w:r w:rsidR="008C73F1">
              <w:t xml:space="preserve">including Master Data, Metadata, Aggregate </w:t>
            </w:r>
            <w:r w:rsidR="005F3DD0">
              <w:t>Data, and  Facts and Dimensions</w:t>
            </w:r>
            <w:bookmarkEnd w:id="16"/>
          </w:p>
          <w:p w14:paraId="7B3FF5FD" w14:textId="77777777" w:rsidR="00983600" w:rsidRDefault="00983600" w:rsidP="00983600">
            <w:pPr>
              <w:pStyle w:val="Content"/>
            </w:pPr>
          </w:p>
          <w:p w14:paraId="5FCCEAA9" w14:textId="3FB44557" w:rsidR="00983600" w:rsidRDefault="00983600" w:rsidP="00983600">
            <w:pPr>
              <w:pStyle w:val="Content"/>
            </w:pPr>
            <w:r>
              <w:t xml:space="preserve">The Rags’n’Riches schema consists of several star schemas, sometimes known as </w:t>
            </w:r>
            <w:sdt>
              <w:sdtPr>
                <w:id w:val="-266476856"/>
                <w:citation/>
              </w:sdtPr>
              <w:sdtContent>
                <w:r w:rsidR="00F23A27">
                  <w:fldChar w:fldCharType="begin"/>
                </w:r>
                <w:r w:rsidR="00F23A27">
                  <w:instrText xml:space="preserve"> CITATION AAd17 \l 2057 </w:instrText>
                </w:r>
                <w:r w:rsidR="00F23A27">
                  <w:fldChar w:fldCharType="separate"/>
                </w:r>
                <w:r w:rsidR="00440C2D" w:rsidRPr="00440C2D">
                  <w:rPr>
                    <w:noProof/>
                  </w:rPr>
                  <w:t>[7]</w:t>
                </w:r>
                <w:r w:rsidR="00F23A27">
                  <w:fldChar w:fldCharType="end"/>
                </w:r>
              </w:sdtContent>
            </w:sdt>
            <w:r w:rsidR="00F23A27">
              <w:t xml:space="preserve"> </w:t>
            </w:r>
            <w:r>
              <w:t xml:space="preserve">constellation schema, </w:t>
            </w:r>
            <w:r>
              <w:t xml:space="preserve">consisting of multiple fact tables which share the same conformed dimensions. </w:t>
            </w:r>
            <w:r w:rsidR="005C3662">
              <w:t xml:space="preserve">This approach is recommended by Kimball, as it allows separate business processes, rentals, damage inspections, and fuel usage to be analyses </w:t>
            </w:r>
            <w:r w:rsidR="004E7078">
              <w:t>independently. This method still allows cross-processes reporting. The above image shows how each dimension has scenario specific attributes</w:t>
            </w:r>
            <w:r w:rsidR="007A77A0">
              <w:t xml:space="preserve">, such as warehouse specialism, customer segment, vehicle size and item condition, </w:t>
            </w:r>
            <w:proofErr w:type="gramStart"/>
            <w:r w:rsidR="007A77A0">
              <w:t>in order to</w:t>
            </w:r>
            <w:proofErr w:type="gramEnd"/>
            <w:r w:rsidR="007A77A0">
              <w:t xml:space="preserve"> reflect operational detail described in the case study. In this way we </w:t>
            </w:r>
            <w:r w:rsidR="00051AD6">
              <w:t xml:space="preserve">it ensures analytical queries can answer real business questions such as identifying popular items, monitoring utilisation of calculating true cost of expediated delivery time orders. </w:t>
            </w:r>
          </w:p>
          <w:p w14:paraId="7E5A734E" w14:textId="5866896E" w:rsidR="00E34620" w:rsidRPr="003577C9" w:rsidRDefault="00E34620" w:rsidP="00F53DB3">
            <w:pPr>
              <w:pStyle w:val="Content"/>
            </w:pPr>
          </w:p>
        </w:tc>
      </w:tr>
      <w:tr w:rsidR="00C15DF8" w:rsidRPr="003577C9" w14:paraId="69F001EA" w14:textId="77777777" w:rsidTr="00C15DF8">
        <w:trPr>
          <w:trHeight w:val="12719"/>
        </w:trPr>
        <w:tc>
          <w:tcPr>
            <w:tcW w:w="10760" w:type="dxa"/>
          </w:tcPr>
          <w:p w14:paraId="7A06D3AC" w14:textId="77777777" w:rsidR="005F3DD0" w:rsidRDefault="00C15DF8" w:rsidP="00E71104">
            <w:pPr>
              <w:pStyle w:val="Content"/>
              <w:jc w:val="center"/>
            </w:pPr>
            <w:r w:rsidRPr="00C15DF8">
              <w:rPr>
                <w:noProof/>
              </w:rPr>
              <w:lastRenderedPageBreak/>
              <w:drawing>
                <wp:inline distT="0" distB="0" distL="0" distR="0" wp14:anchorId="53EECDA3" wp14:editId="50FDB7FB">
                  <wp:extent cx="5977719" cy="7451028"/>
                  <wp:effectExtent l="19050" t="19050" r="23495" b="17145"/>
                  <wp:docPr id="1552402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02338" name=""/>
                          <pic:cNvPicPr/>
                        </pic:nvPicPr>
                        <pic:blipFill rotWithShape="1">
                          <a:blip r:embed="rId42"/>
                          <a:srcRect l="19902" t="897" r="20415" b="1270"/>
                          <a:stretch>
                            <a:fillRect/>
                          </a:stretch>
                        </pic:blipFill>
                        <pic:spPr bwMode="auto">
                          <a:xfrm>
                            <a:off x="0" y="0"/>
                            <a:ext cx="5995134" cy="747273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5FC028F4" w14:textId="3298C201" w:rsidR="00C15DF8" w:rsidRPr="00C15DF8" w:rsidRDefault="005F3DD0" w:rsidP="005F3DD0">
            <w:pPr>
              <w:pStyle w:val="Caption"/>
              <w:jc w:val="center"/>
              <w:rPr>
                <w:b/>
              </w:rPr>
            </w:pPr>
            <w:bookmarkStart w:id="17" w:name="_Toc230332846"/>
            <w:r>
              <w:t xml:space="preserve">Figure </w:t>
            </w:r>
            <w:r>
              <w:fldChar w:fldCharType="begin"/>
            </w:r>
            <w:r>
              <w:instrText xml:space="preserve"> SEQ Figure \* ARABIC </w:instrText>
            </w:r>
            <w:r>
              <w:fldChar w:fldCharType="separate"/>
            </w:r>
            <w:r>
              <w:rPr>
                <w:noProof/>
              </w:rPr>
              <w:t>9</w:t>
            </w:r>
            <w:r>
              <w:fldChar w:fldCharType="end"/>
            </w:r>
            <w:r>
              <w:t xml:space="preserve"> Close up of schema with multiple stars</w:t>
            </w:r>
            <w:bookmarkEnd w:id="17"/>
          </w:p>
        </w:tc>
      </w:tr>
      <w:tr w:rsidR="00C15DF8" w:rsidRPr="003577C9" w14:paraId="44A4D8E6" w14:textId="77777777" w:rsidTr="00C15DF8">
        <w:trPr>
          <w:trHeight w:val="12719"/>
        </w:trPr>
        <w:tc>
          <w:tcPr>
            <w:tcW w:w="10760" w:type="dxa"/>
          </w:tcPr>
          <w:p w14:paraId="7C3AC38F" w14:textId="77777777" w:rsidR="00C15DF8" w:rsidRDefault="00C15DF8" w:rsidP="00C15DF8">
            <w:pPr>
              <w:pStyle w:val="Heading1"/>
              <w:rPr>
                <w:noProof/>
              </w:rPr>
            </w:pPr>
            <w:bookmarkStart w:id="18" w:name="_Toc230332832"/>
            <w:r>
              <w:rPr>
                <w:noProof/>
              </w:rPr>
              <w:lastRenderedPageBreak/>
              <mc:AlternateContent>
                <mc:Choice Requires="wpg">
                  <w:drawing>
                    <wp:anchor distT="0" distB="0" distL="114300" distR="114300" simplePos="0" relativeHeight="251655168" behindDoc="0" locked="0" layoutInCell="1" allowOverlap="1" wp14:anchorId="288C7131" wp14:editId="4C5160E2">
                      <wp:simplePos x="0" y="0"/>
                      <wp:positionH relativeFrom="column">
                        <wp:posOffset>868045</wp:posOffset>
                      </wp:positionH>
                      <wp:positionV relativeFrom="paragraph">
                        <wp:posOffset>81981</wp:posOffset>
                      </wp:positionV>
                      <wp:extent cx="4980305" cy="7623810"/>
                      <wp:effectExtent l="0" t="0" r="0" b="0"/>
                      <wp:wrapTight wrapText="bothSides">
                        <wp:wrapPolygon edited="0">
                          <wp:start x="0" y="0"/>
                          <wp:lineTo x="0" y="21535"/>
                          <wp:lineTo x="21482" y="21535"/>
                          <wp:lineTo x="21482" y="0"/>
                          <wp:lineTo x="0" y="0"/>
                        </wp:wrapPolygon>
                      </wp:wrapTight>
                      <wp:docPr id="1742655159" name="Group 229"/>
                      <wp:cNvGraphicFramePr/>
                      <a:graphic xmlns:a="http://schemas.openxmlformats.org/drawingml/2006/main">
                        <a:graphicData uri="http://schemas.microsoft.com/office/word/2010/wordprocessingGroup">
                          <wpg:wgp>
                            <wpg:cNvGrpSpPr/>
                            <wpg:grpSpPr>
                              <a:xfrm>
                                <a:off x="0" y="0"/>
                                <a:ext cx="4980305" cy="7623810"/>
                                <a:chOff x="-387225" y="0"/>
                                <a:chExt cx="3364787" cy="5148580"/>
                              </a:xfrm>
                            </wpg:grpSpPr>
                            <pic:pic xmlns:pic="http://schemas.openxmlformats.org/drawingml/2006/picture">
                              <pic:nvPicPr>
                                <pic:cNvPr id="1950105987" name="Picture 1"/>
                                <pic:cNvPicPr>
                                  <a:picLocks noChangeAspect="1"/>
                                </pic:cNvPicPr>
                              </pic:nvPicPr>
                              <pic:blipFill rotWithShape="1">
                                <a:blip r:embed="rId42">
                                  <a:extLst>
                                    <a:ext uri="{28A0092B-C50C-407E-A947-70E740481C1C}">
                                      <a14:useLocalDpi xmlns:a14="http://schemas.microsoft.com/office/drawing/2010/main" val="0"/>
                                    </a:ext>
                                  </a:extLst>
                                </a:blip>
                                <a:srcRect r="81095"/>
                                <a:stretch>
                                  <a:fillRect/>
                                </a:stretch>
                              </pic:blipFill>
                              <pic:spPr bwMode="auto">
                                <a:xfrm>
                                  <a:off x="-387225" y="0"/>
                                  <a:ext cx="1296035" cy="51485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40643787" name="Picture 1"/>
                                <pic:cNvPicPr>
                                  <a:picLocks noChangeAspect="1"/>
                                </pic:cNvPicPr>
                              </pic:nvPicPr>
                              <pic:blipFill rotWithShape="1">
                                <a:blip r:embed="rId42">
                                  <a:extLst>
                                    <a:ext uri="{28A0092B-C50C-407E-A947-70E740481C1C}">
                                      <a14:useLocalDpi xmlns:a14="http://schemas.microsoft.com/office/drawing/2010/main" val="0"/>
                                    </a:ext>
                                  </a:extLst>
                                </a:blip>
                                <a:srcRect l="80995"/>
                                <a:stretch>
                                  <a:fillRect/>
                                </a:stretch>
                              </pic:blipFill>
                              <pic:spPr bwMode="auto">
                                <a:xfrm>
                                  <a:off x="1674542" y="0"/>
                                  <a:ext cx="1303020" cy="514858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4968C55" id="Group 229" o:spid="_x0000_s1026" style="position:absolute;margin-left:68.35pt;margin-top:6.45pt;width:392.15pt;height:600.3pt;z-index:251655168;mso-width-relative:margin;mso-height-relative:margin" coordorigin="-3872" coordsize="33647,51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">
                      <v:shape id="Picture 1" o:spid="_x0000_s1027" type="#_x0000_t75" style="position:absolute;left:-3872;width:12960;height:51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">
                        <v:imagedata r:id="rId43" o:title="" cropright="53146f"/>
                      </v:shape>
                      <v:shape id="Picture 1" o:spid="_x0000_s1028" type="#_x0000_t75" style="position:absolute;left:16745;width:13030;height:51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">
                        <v:imagedata r:id="rId43" o:title="" cropleft="53081f"/>
                      </v:shape>
                      <w10:wrap type="tight"/>
                    </v:group>
                  </w:pict>
                </mc:Fallback>
              </mc:AlternateContent>
            </w:r>
            <w:bookmarkEnd w:id="18"/>
            <w:r>
              <w:rPr>
                <w:noProof/>
              </w:rPr>
              <w:t xml:space="preserve"> </w:t>
            </w:r>
          </w:p>
          <w:p w14:paraId="0846F957" w14:textId="77777777" w:rsidR="005F3DD0" w:rsidRDefault="005F3DD0" w:rsidP="00C15DF8">
            <w:pPr>
              <w:pStyle w:val="Heading1"/>
            </w:pPr>
          </w:p>
          <w:p w14:paraId="729E7A72" w14:textId="77777777" w:rsidR="005F3DD0" w:rsidRDefault="005F3DD0" w:rsidP="00C15DF8">
            <w:pPr>
              <w:pStyle w:val="Heading1"/>
            </w:pPr>
          </w:p>
          <w:p w14:paraId="6CA238E8" w14:textId="77777777" w:rsidR="005F3DD0" w:rsidRDefault="005F3DD0" w:rsidP="00C15DF8">
            <w:pPr>
              <w:pStyle w:val="Heading1"/>
            </w:pPr>
          </w:p>
          <w:p w14:paraId="64486C6B" w14:textId="77777777" w:rsidR="005F3DD0" w:rsidRDefault="005F3DD0" w:rsidP="00C15DF8">
            <w:pPr>
              <w:pStyle w:val="Heading1"/>
            </w:pPr>
          </w:p>
          <w:p w14:paraId="07AE1393" w14:textId="77777777" w:rsidR="005F3DD0" w:rsidRDefault="005F3DD0" w:rsidP="00C15DF8">
            <w:pPr>
              <w:pStyle w:val="Heading1"/>
            </w:pPr>
          </w:p>
          <w:p w14:paraId="59FEC52C" w14:textId="77777777" w:rsidR="005F3DD0" w:rsidRDefault="005F3DD0" w:rsidP="00C15DF8">
            <w:pPr>
              <w:pStyle w:val="Heading1"/>
            </w:pPr>
          </w:p>
          <w:p w14:paraId="11ACB11C" w14:textId="77777777" w:rsidR="005F3DD0" w:rsidRDefault="005F3DD0" w:rsidP="00C15DF8">
            <w:pPr>
              <w:pStyle w:val="Heading1"/>
            </w:pPr>
          </w:p>
          <w:p w14:paraId="60C73942" w14:textId="77777777" w:rsidR="005F3DD0" w:rsidRDefault="005F3DD0" w:rsidP="00C15DF8">
            <w:pPr>
              <w:pStyle w:val="Heading1"/>
            </w:pPr>
          </w:p>
          <w:p w14:paraId="6F337D19" w14:textId="77777777" w:rsidR="005F3DD0" w:rsidRDefault="005F3DD0" w:rsidP="00C15DF8">
            <w:pPr>
              <w:pStyle w:val="Heading1"/>
            </w:pPr>
          </w:p>
          <w:p w14:paraId="22877D14" w14:textId="77777777" w:rsidR="005F3DD0" w:rsidRDefault="005F3DD0" w:rsidP="005F3DD0">
            <w:pPr>
              <w:pStyle w:val="Content"/>
            </w:pPr>
          </w:p>
          <w:p w14:paraId="2C070D48" w14:textId="77777777" w:rsidR="005F3DD0" w:rsidRDefault="005F3DD0" w:rsidP="005F3DD0">
            <w:pPr>
              <w:pStyle w:val="Content"/>
            </w:pPr>
          </w:p>
          <w:p w14:paraId="6C4049C6" w14:textId="77777777" w:rsidR="005F3DD0" w:rsidRDefault="005F3DD0" w:rsidP="005F3DD0">
            <w:pPr>
              <w:pStyle w:val="Content"/>
            </w:pPr>
          </w:p>
          <w:p w14:paraId="397042FF" w14:textId="77777777" w:rsidR="005F3DD0" w:rsidRDefault="005F3DD0" w:rsidP="005F3DD0">
            <w:pPr>
              <w:pStyle w:val="Content"/>
            </w:pPr>
          </w:p>
          <w:p w14:paraId="493A385F" w14:textId="77777777" w:rsidR="005F3DD0" w:rsidRDefault="005F3DD0" w:rsidP="005F3DD0">
            <w:pPr>
              <w:pStyle w:val="Content"/>
            </w:pPr>
          </w:p>
          <w:p w14:paraId="3B2685A9" w14:textId="77777777" w:rsidR="005F3DD0" w:rsidRDefault="005F3DD0" w:rsidP="005F3DD0">
            <w:pPr>
              <w:pStyle w:val="Content"/>
            </w:pPr>
          </w:p>
          <w:p w14:paraId="3F6D9155" w14:textId="77777777" w:rsidR="005F3DD0" w:rsidRDefault="005F3DD0" w:rsidP="005F3DD0">
            <w:pPr>
              <w:pStyle w:val="Content"/>
            </w:pPr>
          </w:p>
          <w:p w14:paraId="403176BC" w14:textId="3C4F3F8F" w:rsidR="005F3DD0" w:rsidRPr="005F3DD0" w:rsidRDefault="005F3DD0" w:rsidP="005F3DD0">
            <w:pPr>
              <w:pStyle w:val="Caption"/>
              <w:jc w:val="center"/>
              <w:rPr>
                <w:b/>
                <w:noProof/>
                <w:color w:val="061F57" w:themeColor="text2" w:themeShade="BF"/>
                <w:kern w:val="28"/>
                <w:sz w:val="52"/>
                <w:szCs w:val="32"/>
              </w:rPr>
            </w:pPr>
            <w:bookmarkStart w:id="19" w:name="_Toc230332847"/>
            <w:r>
              <w:t xml:space="preserve">Figure </w:t>
            </w:r>
            <w:r>
              <w:fldChar w:fldCharType="begin"/>
            </w:r>
            <w:r>
              <w:instrText xml:space="preserve"> SEQ Figure \* ARABIC </w:instrText>
            </w:r>
            <w:r>
              <w:fldChar w:fldCharType="separate"/>
            </w:r>
            <w:r>
              <w:rPr>
                <w:noProof/>
              </w:rPr>
              <w:t>10</w:t>
            </w:r>
            <w:r>
              <w:fldChar w:fldCharType="end"/>
            </w:r>
            <w:r>
              <w:t xml:space="preserve"> Close up of Star Schema Title, Notes, Metadata</w:t>
            </w:r>
            <w:r>
              <w:rPr>
                <w:noProof/>
              </w:rPr>
              <w:t>, Aggregate Data, Key and Master Data</w:t>
            </w:r>
            <w:bookmarkEnd w:id="19"/>
          </w:p>
        </w:tc>
      </w:tr>
    </w:tbl>
    <w:p w14:paraId="468A0F9C" w14:textId="77777777" w:rsidR="001153CE" w:rsidRPr="003577C9" w:rsidRDefault="001153CE"/>
    <w:tbl>
      <w:tblPr>
        <w:tblW w:w="10760" w:type="dxa"/>
        <w:tblInd w:w="40" w:type="dxa"/>
        <w:tblCellMar>
          <w:left w:w="0" w:type="dxa"/>
          <w:right w:w="0" w:type="dxa"/>
        </w:tblCellMar>
        <w:tblLook w:val="0000" w:firstRow="0" w:lastRow="0" w:firstColumn="0" w:lastColumn="0" w:noHBand="0" w:noVBand="0"/>
      </w:tblPr>
      <w:tblGrid>
        <w:gridCol w:w="3608"/>
        <w:gridCol w:w="3609"/>
        <w:gridCol w:w="3543"/>
      </w:tblGrid>
      <w:tr w:rsidR="001153CE" w:rsidRPr="003577C9" w14:paraId="25392F94" w14:textId="77777777" w:rsidTr="000137D4">
        <w:trPr>
          <w:trHeight w:val="3742"/>
        </w:trPr>
        <w:tc>
          <w:tcPr>
            <w:tcW w:w="10760" w:type="dxa"/>
            <w:gridSpan w:val="3"/>
          </w:tcPr>
          <w:p w14:paraId="74A81ADE" w14:textId="7CF21A48" w:rsidR="00CD2CB1" w:rsidRPr="000137D4" w:rsidRDefault="001153CE" w:rsidP="000137D4">
            <w:pPr>
              <w:pStyle w:val="Heading1"/>
              <w:rPr>
                <w:b w:val="0"/>
              </w:rPr>
            </w:pPr>
            <w:bookmarkStart w:id="20" w:name="_Toc230332833"/>
            <w:r w:rsidRPr="003577C9">
              <w:rPr>
                <w:b w:val="0"/>
              </w:rPr>
              <w:lastRenderedPageBreak/>
              <w:t>2.3</w:t>
            </w:r>
            <w:r w:rsidR="004C6846">
              <w:rPr>
                <w:b w:val="0"/>
              </w:rPr>
              <w:t xml:space="preserve"> </w:t>
            </w:r>
            <w:r w:rsidR="004D30FC">
              <w:rPr>
                <w:b w:val="0"/>
              </w:rPr>
              <w:t xml:space="preserve">Data Marts </w:t>
            </w:r>
            <w:bookmarkEnd w:id="20"/>
          </w:p>
          <w:p w14:paraId="3B8BD041" w14:textId="77777777" w:rsidR="00B06238" w:rsidRDefault="001A07BA" w:rsidP="00CD2CB1">
            <w:pPr>
              <w:pStyle w:val="Content"/>
            </w:pPr>
            <w:r>
              <w:t>On</w:t>
            </w:r>
            <w:r w:rsidR="00A90608">
              <w:t>c</w:t>
            </w:r>
            <w:r>
              <w:t xml:space="preserve">e the source data has been </w:t>
            </w:r>
            <w:r w:rsidR="00071EA8">
              <w:t>e</w:t>
            </w:r>
            <w:r>
              <w:t>xtracted, transformed</w:t>
            </w:r>
            <w:r w:rsidR="006D570B">
              <w:t>, and loaded into the data warehouse away from operational day-to-day processes</w:t>
            </w:r>
            <w:r w:rsidR="008D5992">
              <w:t>,</w:t>
            </w:r>
            <w:r w:rsidR="006D570B">
              <w:t xml:space="preserve"> analysis</w:t>
            </w:r>
            <w:r w:rsidR="00221103">
              <w:t xml:space="preserve"> querying and reporting can take place</w:t>
            </w:r>
            <w:r w:rsidR="008D5992">
              <w:t xml:space="preserve">. </w:t>
            </w:r>
            <w:r w:rsidR="007E2B8D">
              <w:t>Although not exclusive to data warehousing,</w:t>
            </w:r>
            <w:r w:rsidR="009C4BBE">
              <w:t xml:space="preserve"> for higher long term cost</w:t>
            </w:r>
            <w:r w:rsidR="007E2B8D">
              <w:t xml:space="preserve"> data marts </w:t>
            </w:r>
            <w:r w:rsidR="00093D77">
              <w:t xml:space="preserve">can technically be applied directly to an operational BI </w:t>
            </w:r>
            <w:r w:rsidR="009C4BBE">
              <w:t xml:space="preserve">system, they add the benefit of </w:t>
            </w:r>
            <w:r w:rsidR="006762DD">
              <w:t xml:space="preserve">tailoring extracts. For </w:t>
            </w:r>
            <w:r w:rsidR="00F60CF6">
              <w:t>example,</w:t>
            </w:r>
            <w:r w:rsidR="006762DD">
              <w:t xml:space="preserve"> </w:t>
            </w:r>
            <w:r w:rsidR="00B06238">
              <w:t>‘</w:t>
            </w:r>
            <w:r w:rsidR="006762DD">
              <w:t>Rags’n’Riches</w:t>
            </w:r>
            <w:r w:rsidR="00AE0090">
              <w:t xml:space="preserve">’ data marts divided into </w:t>
            </w:r>
            <w:r w:rsidR="00071EA8">
              <w:t>a</w:t>
            </w:r>
            <w:r w:rsidR="00AE0090">
              <w:t xml:space="preserve"> finance mart, a sales &amp; </w:t>
            </w:r>
            <w:r w:rsidR="00071EA8">
              <w:t>m</w:t>
            </w:r>
            <w:r w:rsidR="00AE0090">
              <w:t>arketing ma</w:t>
            </w:r>
            <w:r w:rsidR="00071EA8">
              <w:t>r</w:t>
            </w:r>
            <w:r w:rsidR="00AE0090">
              <w:t>t, and operations mart, each with their own needs and therefore separate data access and analysis needs</w:t>
            </w:r>
            <w:r w:rsidR="00F7550F">
              <w:t>. Data</w:t>
            </w:r>
            <w:r w:rsidR="000D3705">
              <w:t xml:space="preserve"> marts can even feed data back into the data warehouse</w:t>
            </w:r>
            <w:r w:rsidR="00B35028">
              <w:t xml:space="preserve">, </w:t>
            </w:r>
            <w:r w:rsidR="00793B16">
              <w:t xml:space="preserve">if </w:t>
            </w:r>
            <w:r w:rsidR="00B35028">
              <w:t xml:space="preserve">rates </w:t>
            </w:r>
            <w:r w:rsidR="00793B16">
              <w:t xml:space="preserve">need to be updated </w:t>
            </w:r>
            <w:r w:rsidR="00B35028">
              <w:t xml:space="preserve">for example, </w:t>
            </w:r>
            <w:r w:rsidR="004F3651">
              <w:t>and the data warehouse can be used to update source systems.</w:t>
            </w:r>
          </w:p>
          <w:p w14:paraId="2A414678" w14:textId="1564927E" w:rsidR="00051AD6" w:rsidRPr="003577C9" w:rsidRDefault="00051AD6" w:rsidP="00CD2CB1">
            <w:pPr>
              <w:pStyle w:val="Content"/>
            </w:pPr>
            <w:r>
              <w:t xml:space="preserve">Kimball </w:t>
            </w:r>
            <w:sdt>
              <w:sdtPr>
                <w:id w:val="1113478287"/>
                <w:citation/>
              </w:sdtPr>
              <w:sdtContent>
                <w:r>
                  <w:fldChar w:fldCharType="begin"/>
                </w:r>
                <w:r>
                  <w:instrText xml:space="preserve"> CITATION Kim97 \l 2057 </w:instrText>
                </w:r>
                <w:r>
                  <w:fldChar w:fldCharType="separate"/>
                </w:r>
                <w:r w:rsidR="00440C2D" w:rsidRPr="00440C2D">
                  <w:rPr>
                    <w:noProof/>
                  </w:rPr>
                  <w:t>[5]</w:t>
                </w:r>
                <w:r>
                  <w:fldChar w:fldCharType="end"/>
                </w:r>
              </w:sdtContent>
            </w:sdt>
            <w:r>
              <w:t xml:space="preserve"> also recommends </w:t>
            </w:r>
            <w:r w:rsidR="00207511">
              <w:t xml:space="preserve">marts are fed from the warehouse rather than operational systems. </w:t>
            </w:r>
          </w:p>
        </w:tc>
      </w:tr>
      <w:tr w:rsidR="005D4946" w:rsidRPr="003577C9" w14:paraId="1A8FF285" w14:textId="77777777" w:rsidTr="000137D4">
        <w:trPr>
          <w:trHeight w:val="2721"/>
        </w:trPr>
        <w:tc>
          <w:tcPr>
            <w:tcW w:w="3594" w:type="dxa"/>
            <w:shd w:val="clear" w:color="auto" w:fill="F3FBFA"/>
          </w:tcPr>
          <w:p w14:paraId="5B7A387B" w14:textId="7D58BB40" w:rsidR="005D4946" w:rsidRPr="00366172" w:rsidRDefault="00474454" w:rsidP="00D22555">
            <w:pPr>
              <w:spacing w:line="240" w:lineRule="auto"/>
              <w:rPr>
                <w:b/>
                <w:bCs/>
              </w:rPr>
            </w:pPr>
            <w:r>
              <w:rPr>
                <w:b/>
                <w:bCs/>
              </w:rPr>
              <w:t xml:space="preserve">    </w:t>
            </w:r>
            <w:r w:rsidR="005D4946" w:rsidRPr="00366172">
              <w:rPr>
                <w:b/>
                <w:bCs/>
              </w:rPr>
              <w:t>Finance Mart:</w:t>
            </w:r>
          </w:p>
          <w:p w14:paraId="431640B0" w14:textId="77777777" w:rsidR="005D4946" w:rsidRDefault="005D4946" w:rsidP="00D22555">
            <w:pPr>
              <w:pStyle w:val="ListParagraph"/>
              <w:numPr>
                <w:ilvl w:val="0"/>
                <w:numId w:val="3"/>
              </w:numPr>
              <w:spacing w:line="240" w:lineRule="auto"/>
            </w:pPr>
            <w:r>
              <w:t>Revenue</w:t>
            </w:r>
          </w:p>
          <w:p w14:paraId="64476C95" w14:textId="77777777" w:rsidR="005D4946" w:rsidRDefault="005D4946" w:rsidP="00D22555">
            <w:pPr>
              <w:pStyle w:val="ListParagraph"/>
              <w:numPr>
                <w:ilvl w:val="0"/>
                <w:numId w:val="3"/>
              </w:numPr>
              <w:spacing w:line="240" w:lineRule="auto"/>
            </w:pPr>
            <w:r>
              <w:t>Discounts</w:t>
            </w:r>
          </w:p>
          <w:p w14:paraId="6D6DBB0B" w14:textId="77777777" w:rsidR="005D4946" w:rsidRDefault="005D4946" w:rsidP="00D22555">
            <w:pPr>
              <w:pStyle w:val="ListParagraph"/>
              <w:numPr>
                <w:ilvl w:val="0"/>
                <w:numId w:val="3"/>
              </w:numPr>
              <w:spacing w:line="240" w:lineRule="auto"/>
            </w:pPr>
            <w:r>
              <w:t>Surcharges</w:t>
            </w:r>
          </w:p>
          <w:p w14:paraId="1C195504" w14:textId="77777777" w:rsidR="005D4946" w:rsidRDefault="005D4946" w:rsidP="00D22555">
            <w:pPr>
              <w:pStyle w:val="ListParagraph"/>
              <w:numPr>
                <w:ilvl w:val="0"/>
                <w:numId w:val="3"/>
              </w:numPr>
              <w:spacing w:line="240" w:lineRule="auto"/>
            </w:pPr>
            <w:r>
              <w:t>Delivery cost</w:t>
            </w:r>
          </w:p>
          <w:p w14:paraId="5C4B4BF5" w14:textId="77777777" w:rsidR="005D4946" w:rsidRDefault="005D4946" w:rsidP="00D22555">
            <w:pPr>
              <w:pStyle w:val="ListParagraph"/>
              <w:numPr>
                <w:ilvl w:val="0"/>
                <w:numId w:val="3"/>
              </w:numPr>
              <w:spacing w:line="240" w:lineRule="auto"/>
            </w:pPr>
            <w:r>
              <w:t>Fuel cost</w:t>
            </w:r>
          </w:p>
          <w:p w14:paraId="2CB2F6E3" w14:textId="12AD8526" w:rsidR="00F1596F" w:rsidRPr="003577C9" w:rsidRDefault="005D4946" w:rsidP="00D22555">
            <w:pPr>
              <w:pStyle w:val="ListParagraph"/>
              <w:numPr>
                <w:ilvl w:val="0"/>
                <w:numId w:val="3"/>
              </w:numPr>
              <w:spacing w:line="240" w:lineRule="auto"/>
            </w:pPr>
            <w:r>
              <w:t>Profitability</w:t>
            </w:r>
          </w:p>
        </w:tc>
        <w:tc>
          <w:tcPr>
            <w:tcW w:w="3596" w:type="dxa"/>
          </w:tcPr>
          <w:p w14:paraId="19926F33" w14:textId="16B69B35" w:rsidR="005D4946" w:rsidRPr="00366172" w:rsidRDefault="00474454" w:rsidP="00D22555">
            <w:pPr>
              <w:spacing w:line="240" w:lineRule="auto"/>
              <w:rPr>
                <w:b/>
                <w:bCs/>
              </w:rPr>
            </w:pPr>
            <w:r>
              <w:rPr>
                <w:b/>
                <w:bCs/>
              </w:rPr>
              <w:t xml:space="preserve">     </w:t>
            </w:r>
            <w:r w:rsidR="005D4946" w:rsidRPr="00366172">
              <w:rPr>
                <w:b/>
                <w:bCs/>
              </w:rPr>
              <w:t>Sales &amp; Marketing Mart:</w:t>
            </w:r>
          </w:p>
          <w:p w14:paraId="737F094F" w14:textId="77777777" w:rsidR="005D4946" w:rsidRDefault="00F1596F" w:rsidP="00D22555">
            <w:pPr>
              <w:pStyle w:val="ListParagraph"/>
              <w:numPr>
                <w:ilvl w:val="0"/>
                <w:numId w:val="4"/>
              </w:numPr>
              <w:spacing w:line="240" w:lineRule="auto"/>
            </w:pPr>
            <w:r>
              <w:t>Popular items</w:t>
            </w:r>
          </w:p>
          <w:p w14:paraId="5DE56F95" w14:textId="46AC02B1" w:rsidR="00F1596F" w:rsidRDefault="00F1596F" w:rsidP="00D22555">
            <w:pPr>
              <w:pStyle w:val="ListParagraph"/>
              <w:numPr>
                <w:ilvl w:val="0"/>
                <w:numId w:val="4"/>
              </w:numPr>
              <w:spacing w:line="240" w:lineRule="auto"/>
            </w:pPr>
            <w:r>
              <w:t xml:space="preserve">Seasonal </w:t>
            </w:r>
            <w:r w:rsidR="00366172">
              <w:t>demand</w:t>
            </w:r>
          </w:p>
          <w:p w14:paraId="0326CEAB" w14:textId="77777777" w:rsidR="00F1596F" w:rsidRDefault="00F1596F" w:rsidP="00D22555">
            <w:pPr>
              <w:pStyle w:val="ListParagraph"/>
              <w:numPr>
                <w:ilvl w:val="0"/>
                <w:numId w:val="4"/>
              </w:numPr>
              <w:spacing w:line="240" w:lineRule="auto"/>
            </w:pPr>
            <w:r>
              <w:t xml:space="preserve">Customer </w:t>
            </w:r>
            <w:r w:rsidR="00366172">
              <w:t>patterns</w:t>
            </w:r>
          </w:p>
          <w:p w14:paraId="1C42CAA1" w14:textId="77777777" w:rsidR="00366172" w:rsidRDefault="00366172" w:rsidP="00D22555">
            <w:pPr>
              <w:pStyle w:val="ListParagraph"/>
              <w:numPr>
                <w:ilvl w:val="0"/>
                <w:numId w:val="4"/>
              </w:numPr>
              <w:spacing w:line="240" w:lineRule="auto"/>
            </w:pPr>
            <w:r>
              <w:t>Rental frequency</w:t>
            </w:r>
          </w:p>
          <w:p w14:paraId="53A8DCC7" w14:textId="1613C4CA" w:rsidR="00FB075B" w:rsidRDefault="00A07285" w:rsidP="00D22555">
            <w:pPr>
              <w:pStyle w:val="ListParagraph"/>
              <w:numPr>
                <w:ilvl w:val="0"/>
                <w:numId w:val="4"/>
              </w:numPr>
              <w:spacing w:line="240" w:lineRule="auto"/>
            </w:pPr>
            <w:r>
              <w:t>Regional patterns</w:t>
            </w:r>
          </w:p>
          <w:p w14:paraId="68B6363C" w14:textId="5AD2BC91" w:rsidR="00A07285" w:rsidRPr="003577C9" w:rsidRDefault="00AB2699" w:rsidP="00D22555">
            <w:pPr>
              <w:pStyle w:val="ListParagraph"/>
              <w:numPr>
                <w:ilvl w:val="0"/>
                <w:numId w:val="4"/>
              </w:numPr>
              <w:spacing w:line="240" w:lineRule="auto"/>
            </w:pPr>
            <w:r>
              <w:t>Promotional insight</w:t>
            </w:r>
          </w:p>
        </w:tc>
        <w:tc>
          <w:tcPr>
            <w:tcW w:w="3570" w:type="dxa"/>
            <w:shd w:val="clear" w:color="auto" w:fill="F3FBFA"/>
          </w:tcPr>
          <w:p w14:paraId="7A3F78CE" w14:textId="43794E64" w:rsidR="005D4946" w:rsidRPr="00366172" w:rsidRDefault="00474454" w:rsidP="00D22555">
            <w:pPr>
              <w:spacing w:line="240" w:lineRule="auto"/>
              <w:rPr>
                <w:b/>
                <w:bCs/>
              </w:rPr>
            </w:pPr>
            <w:r>
              <w:rPr>
                <w:b/>
                <w:bCs/>
              </w:rPr>
              <w:t xml:space="preserve">     </w:t>
            </w:r>
            <w:r w:rsidR="005D4946" w:rsidRPr="00366172">
              <w:rPr>
                <w:b/>
                <w:bCs/>
              </w:rPr>
              <w:t>Operations Mart:</w:t>
            </w:r>
          </w:p>
          <w:p w14:paraId="0E1EA9A1" w14:textId="77777777" w:rsidR="005D4946" w:rsidRDefault="000105C7" w:rsidP="00D22555">
            <w:pPr>
              <w:pStyle w:val="ListParagraph"/>
              <w:numPr>
                <w:ilvl w:val="0"/>
                <w:numId w:val="5"/>
              </w:numPr>
              <w:spacing w:line="240" w:lineRule="auto"/>
            </w:pPr>
            <w:r>
              <w:t>Delivery distance</w:t>
            </w:r>
          </w:p>
          <w:p w14:paraId="1688799E" w14:textId="77777777" w:rsidR="000105C7" w:rsidRDefault="000105C7" w:rsidP="00D22555">
            <w:pPr>
              <w:pStyle w:val="ListParagraph"/>
              <w:numPr>
                <w:ilvl w:val="0"/>
                <w:numId w:val="5"/>
              </w:numPr>
              <w:spacing w:line="240" w:lineRule="auto"/>
            </w:pPr>
            <w:r>
              <w:t>Vehicle usage</w:t>
            </w:r>
          </w:p>
          <w:p w14:paraId="2BF6318A" w14:textId="77777777" w:rsidR="000105C7" w:rsidRDefault="000105C7" w:rsidP="00D22555">
            <w:pPr>
              <w:pStyle w:val="ListParagraph"/>
              <w:numPr>
                <w:ilvl w:val="0"/>
                <w:numId w:val="5"/>
              </w:numPr>
              <w:spacing w:line="240" w:lineRule="auto"/>
            </w:pPr>
            <w:r>
              <w:t>Damage charges</w:t>
            </w:r>
          </w:p>
          <w:p w14:paraId="6399FB8D" w14:textId="77777777" w:rsidR="000105C7" w:rsidRDefault="000105C7" w:rsidP="00D22555">
            <w:pPr>
              <w:pStyle w:val="ListParagraph"/>
              <w:numPr>
                <w:ilvl w:val="0"/>
                <w:numId w:val="5"/>
              </w:numPr>
              <w:spacing w:line="240" w:lineRule="auto"/>
            </w:pPr>
            <w:r>
              <w:t>Warehouse utilisation</w:t>
            </w:r>
          </w:p>
          <w:p w14:paraId="15B53561" w14:textId="7F8E2896" w:rsidR="000105C7" w:rsidRDefault="00234DAC" w:rsidP="00D22555">
            <w:pPr>
              <w:pStyle w:val="ListParagraph"/>
              <w:numPr>
                <w:ilvl w:val="0"/>
                <w:numId w:val="5"/>
              </w:numPr>
              <w:spacing w:line="240" w:lineRule="auto"/>
            </w:pPr>
            <w:r>
              <w:t>Written off stock</w:t>
            </w:r>
          </w:p>
          <w:p w14:paraId="75F030E0" w14:textId="01580DDD" w:rsidR="00E171E8" w:rsidRPr="003577C9" w:rsidRDefault="004A2FA1" w:rsidP="00D22555">
            <w:pPr>
              <w:pStyle w:val="ListParagraph"/>
              <w:numPr>
                <w:ilvl w:val="0"/>
                <w:numId w:val="5"/>
              </w:numPr>
              <w:spacing w:line="240" w:lineRule="auto"/>
            </w:pPr>
            <w:r>
              <w:t>New Stock</w:t>
            </w:r>
          </w:p>
        </w:tc>
      </w:tr>
      <w:tr w:rsidR="007336E6" w:rsidRPr="003577C9" w14:paraId="47A72AC5" w14:textId="77777777" w:rsidTr="000137D4">
        <w:trPr>
          <w:trHeight w:val="5556"/>
        </w:trPr>
        <w:tc>
          <w:tcPr>
            <w:tcW w:w="10760" w:type="dxa"/>
            <w:gridSpan w:val="3"/>
            <w:vAlign w:val="center"/>
          </w:tcPr>
          <w:p w14:paraId="2F5CC8F3" w14:textId="4D114B88" w:rsidR="005517F7" w:rsidRDefault="00EC1255" w:rsidP="00EC1255">
            <w:pPr>
              <w:rPr>
                <w:b/>
                <w:bCs/>
              </w:rPr>
            </w:pPr>
            <w:r w:rsidRPr="00EC1255">
              <w:rPr>
                <w:b/>
                <w:bCs/>
                <w:noProof/>
              </w:rPr>
              <w:drawing>
                <wp:anchor distT="0" distB="0" distL="114300" distR="114300" simplePos="0" relativeHeight="251673600" behindDoc="1" locked="0" layoutInCell="1" allowOverlap="1" wp14:anchorId="5C29B25B" wp14:editId="3573761A">
                  <wp:simplePos x="0" y="0"/>
                  <wp:positionH relativeFrom="column">
                    <wp:posOffset>172085</wp:posOffset>
                  </wp:positionH>
                  <wp:positionV relativeFrom="paragraph">
                    <wp:posOffset>-2427605</wp:posOffset>
                  </wp:positionV>
                  <wp:extent cx="6419215" cy="3143885"/>
                  <wp:effectExtent l="0" t="0" r="635" b="0"/>
                  <wp:wrapTopAndBottom/>
                  <wp:docPr id="451725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25347" name=""/>
                          <pic:cNvPicPr/>
                        </pic:nvPicPr>
                        <pic:blipFill>
                          <a:blip r:embed="rId44">
                            <a:extLst>
                              <a:ext uri="{28A0092B-C50C-407E-A947-70E740481C1C}">
                                <a14:useLocalDpi xmlns:a14="http://schemas.microsoft.com/office/drawing/2010/main" val="0"/>
                              </a:ext>
                            </a:extLst>
                          </a:blip>
                          <a:stretch>
                            <a:fillRect/>
                          </a:stretch>
                        </pic:blipFill>
                        <pic:spPr>
                          <a:xfrm>
                            <a:off x="0" y="0"/>
                            <a:ext cx="6419215" cy="3143885"/>
                          </a:xfrm>
                          <a:prstGeom prst="rect">
                            <a:avLst/>
                          </a:prstGeom>
                        </pic:spPr>
                      </pic:pic>
                    </a:graphicData>
                  </a:graphic>
                  <wp14:sizeRelH relativeFrom="page">
                    <wp14:pctWidth>0</wp14:pctWidth>
                  </wp14:sizeRelH>
                  <wp14:sizeRelV relativeFrom="page">
                    <wp14:pctHeight>0</wp14:pctHeight>
                  </wp14:sizeRelV>
                </wp:anchor>
              </w:drawing>
            </w:r>
          </w:p>
          <w:p w14:paraId="40BDAD1E" w14:textId="7028E0BA" w:rsidR="00EC1255" w:rsidRPr="00EC1255" w:rsidRDefault="00EC1255" w:rsidP="00EC1255">
            <w:pPr>
              <w:pStyle w:val="Caption"/>
              <w:jc w:val="center"/>
              <w:rPr>
                <w:b/>
                <w:bCs/>
                <w:sz w:val="28"/>
                <w:szCs w:val="22"/>
              </w:rPr>
            </w:pPr>
            <w:bookmarkStart w:id="21" w:name="_Toc230331401"/>
            <w:r>
              <w:t xml:space="preserve">Table </w:t>
            </w:r>
            <w:r>
              <w:fldChar w:fldCharType="begin"/>
            </w:r>
            <w:r>
              <w:instrText xml:space="preserve"> SEQ Table \* ARABIC </w:instrText>
            </w:r>
            <w:r>
              <w:fldChar w:fldCharType="separate"/>
            </w:r>
            <w:r>
              <w:rPr>
                <w:noProof/>
              </w:rPr>
              <w:t>1</w:t>
            </w:r>
            <w:r>
              <w:fldChar w:fldCharType="end"/>
            </w:r>
            <w:r>
              <w:t xml:space="preserve"> Data mart schema with fact table and dimension table extraction highlighted</w:t>
            </w:r>
            <w:bookmarkEnd w:id="21"/>
          </w:p>
        </w:tc>
      </w:tr>
      <w:tr w:rsidR="001153CE" w:rsidRPr="003577C9" w14:paraId="3B3189D8" w14:textId="77777777" w:rsidTr="000137D4">
        <w:trPr>
          <w:trHeight w:val="2279"/>
        </w:trPr>
        <w:tc>
          <w:tcPr>
            <w:tcW w:w="10760" w:type="dxa"/>
            <w:gridSpan w:val="3"/>
          </w:tcPr>
          <w:p w14:paraId="4F800AD4" w14:textId="6D81B85E" w:rsidR="001153CE" w:rsidRPr="003577C9" w:rsidRDefault="001153CE" w:rsidP="00FC7319">
            <w:pPr>
              <w:pStyle w:val="Heading1"/>
              <w:rPr>
                <w:b w:val="0"/>
              </w:rPr>
            </w:pPr>
            <w:bookmarkStart w:id="22" w:name="_Toc230332834"/>
            <w:r w:rsidRPr="003577C9">
              <w:rPr>
                <w:b w:val="0"/>
              </w:rPr>
              <w:lastRenderedPageBreak/>
              <w:t>2.4</w:t>
            </w:r>
            <w:r w:rsidR="00F0544A">
              <w:rPr>
                <w:b w:val="0"/>
              </w:rPr>
              <w:t xml:space="preserve"> </w:t>
            </w:r>
            <w:r w:rsidR="004B7D9E">
              <w:rPr>
                <w:b w:val="0"/>
              </w:rPr>
              <w:t xml:space="preserve">ETL </w:t>
            </w:r>
            <w:r w:rsidR="004D30FC">
              <w:rPr>
                <w:b w:val="0"/>
              </w:rPr>
              <w:t>Plan</w:t>
            </w:r>
            <w:bookmarkEnd w:id="22"/>
          </w:p>
          <w:p w14:paraId="5C3D6AA8" w14:textId="369B8A22" w:rsidR="00E45548" w:rsidRPr="003577C9" w:rsidRDefault="004D7426" w:rsidP="00CD2CB1">
            <w:pPr>
              <w:pStyle w:val="Content"/>
            </w:pPr>
            <w:r>
              <w:t xml:space="preserve">ETL bridges the gap between </w:t>
            </w:r>
            <w:r w:rsidR="005B2599">
              <w:t xml:space="preserve">Operational systems; optimised for transaction management, speed., operational processes and Data warehousing, designed for analysis, historical comparisons, reporting. </w:t>
            </w:r>
            <w:r w:rsidR="003121EE">
              <w:t xml:space="preserve">ETL processes typically load into a staging area, before applying cleaning validation and transformation rules. </w:t>
            </w:r>
            <w:r w:rsidR="009F6FB6">
              <w:t xml:space="preserve">For Rags’n’Riches this includes standardising dates, mapping product IDs, warehouse code validations,  </w:t>
            </w:r>
            <w:r w:rsidR="004523DC">
              <w:t xml:space="preserve">calculating delivery distances </w:t>
            </w:r>
            <w:r w:rsidR="00F4659B">
              <w:t xml:space="preserve">and fuel costs using external sources. Once transformation is complete the data I loaded into fact and dimension tables in a controlled sequence to maintain referential integrity. </w:t>
            </w:r>
          </w:p>
        </w:tc>
      </w:tr>
      <w:tr w:rsidR="005429D1" w:rsidRPr="003577C9" w14:paraId="392F16B9" w14:textId="77777777" w:rsidTr="000137D4">
        <w:trPr>
          <w:trHeight w:val="964"/>
        </w:trPr>
        <w:tc>
          <w:tcPr>
            <w:tcW w:w="3594" w:type="dxa"/>
            <w:shd w:val="clear" w:color="auto" w:fill="F3FBFA"/>
            <w:vAlign w:val="center"/>
          </w:tcPr>
          <w:p w14:paraId="3A662751" w14:textId="77777777" w:rsidR="005429D1" w:rsidRPr="00E45548" w:rsidRDefault="004B7D9E" w:rsidP="00E45548">
            <w:pPr>
              <w:pStyle w:val="Content"/>
              <w:spacing w:line="240" w:lineRule="auto"/>
              <w:jc w:val="center"/>
              <w:rPr>
                <w:rFonts w:asciiTheme="majorHAnsi" w:hAnsiTheme="majorHAnsi" w:cstheme="majorHAnsi"/>
                <w:sz w:val="44"/>
                <w:szCs w:val="40"/>
              </w:rPr>
            </w:pPr>
            <w:r w:rsidRPr="00E45548">
              <w:rPr>
                <w:rFonts w:asciiTheme="majorHAnsi" w:hAnsiTheme="majorHAnsi" w:cstheme="majorHAnsi"/>
                <w:sz w:val="44"/>
                <w:szCs w:val="40"/>
              </w:rPr>
              <w:t>Extract</w:t>
            </w:r>
          </w:p>
          <w:p w14:paraId="2D4313B6" w14:textId="075B1695" w:rsidR="004B7D9E" w:rsidRPr="003577C9" w:rsidRDefault="004B7D9E" w:rsidP="00E45548">
            <w:pPr>
              <w:pStyle w:val="Content"/>
              <w:spacing w:line="240" w:lineRule="auto"/>
              <w:jc w:val="center"/>
            </w:pPr>
            <w:r>
              <w:t>Retrieve operational systems</w:t>
            </w:r>
            <w:r w:rsidR="00622630">
              <w:t xml:space="preserve"> data</w:t>
            </w:r>
          </w:p>
        </w:tc>
        <w:tc>
          <w:tcPr>
            <w:tcW w:w="3596" w:type="dxa"/>
            <w:vAlign w:val="center"/>
          </w:tcPr>
          <w:p w14:paraId="3BA13CAC" w14:textId="77777777" w:rsidR="005429D1" w:rsidRPr="00E45548" w:rsidRDefault="004B7D9E" w:rsidP="00E45548">
            <w:pPr>
              <w:pStyle w:val="Content"/>
              <w:spacing w:line="240" w:lineRule="auto"/>
              <w:jc w:val="center"/>
              <w:rPr>
                <w:rFonts w:asciiTheme="majorHAnsi" w:hAnsiTheme="majorHAnsi" w:cstheme="majorHAnsi"/>
                <w:sz w:val="44"/>
                <w:szCs w:val="40"/>
              </w:rPr>
            </w:pPr>
            <w:r w:rsidRPr="00E45548">
              <w:rPr>
                <w:rFonts w:asciiTheme="majorHAnsi" w:hAnsiTheme="majorHAnsi" w:cstheme="majorHAnsi"/>
                <w:sz w:val="44"/>
                <w:szCs w:val="40"/>
              </w:rPr>
              <w:t>Transform</w:t>
            </w:r>
          </w:p>
          <w:p w14:paraId="0157EE62" w14:textId="6A512A18" w:rsidR="004B7D9E" w:rsidRPr="003577C9" w:rsidRDefault="004D30FC" w:rsidP="00E45548">
            <w:pPr>
              <w:pStyle w:val="Content"/>
              <w:spacing w:line="240" w:lineRule="auto"/>
              <w:jc w:val="center"/>
            </w:pPr>
            <w:r>
              <w:t>Clean, standardise and restructure</w:t>
            </w:r>
          </w:p>
        </w:tc>
        <w:tc>
          <w:tcPr>
            <w:tcW w:w="3570" w:type="dxa"/>
            <w:shd w:val="clear" w:color="auto" w:fill="F3FBFA"/>
            <w:vAlign w:val="center"/>
          </w:tcPr>
          <w:p w14:paraId="1E561185" w14:textId="77777777" w:rsidR="005429D1" w:rsidRPr="00E45548" w:rsidRDefault="004B7D9E" w:rsidP="00E45548">
            <w:pPr>
              <w:pStyle w:val="Content"/>
              <w:spacing w:line="240" w:lineRule="auto"/>
              <w:jc w:val="center"/>
              <w:rPr>
                <w:rFonts w:asciiTheme="majorHAnsi" w:hAnsiTheme="majorHAnsi" w:cstheme="majorHAnsi"/>
                <w:sz w:val="44"/>
                <w:szCs w:val="40"/>
              </w:rPr>
            </w:pPr>
            <w:r w:rsidRPr="00E45548">
              <w:rPr>
                <w:rFonts w:asciiTheme="majorHAnsi" w:hAnsiTheme="majorHAnsi" w:cstheme="majorHAnsi"/>
                <w:sz w:val="44"/>
                <w:szCs w:val="40"/>
              </w:rPr>
              <w:t>Load</w:t>
            </w:r>
          </w:p>
          <w:p w14:paraId="6FDAD520" w14:textId="768F188E" w:rsidR="004D30FC" w:rsidRPr="003577C9" w:rsidRDefault="00622630" w:rsidP="00E45548">
            <w:pPr>
              <w:pStyle w:val="Content"/>
              <w:spacing w:line="240" w:lineRule="auto"/>
              <w:jc w:val="center"/>
            </w:pPr>
            <w:r>
              <w:t>Insert into the data warehouse (DW)</w:t>
            </w:r>
          </w:p>
        </w:tc>
      </w:tr>
      <w:tr w:rsidR="009E4E2A" w:rsidRPr="003577C9" w14:paraId="64EA4FEC" w14:textId="77777777" w:rsidTr="000137D4">
        <w:trPr>
          <w:trHeight w:val="4972"/>
        </w:trPr>
        <w:tc>
          <w:tcPr>
            <w:tcW w:w="10760" w:type="dxa"/>
            <w:gridSpan w:val="3"/>
            <w:vAlign w:val="center"/>
          </w:tcPr>
          <w:p w14:paraId="0B7F6E97" w14:textId="1E0C62EE" w:rsidR="007A7369" w:rsidRDefault="00D00CE0" w:rsidP="00E45548">
            <w:pPr>
              <w:pStyle w:val="Content"/>
              <w:jc w:val="center"/>
            </w:pPr>
            <w:r w:rsidRPr="00D00CE0">
              <w:rPr>
                <w:noProof/>
              </w:rPr>
              <w:drawing>
                <wp:anchor distT="0" distB="0" distL="114300" distR="114300" simplePos="0" relativeHeight="251668480" behindDoc="1" locked="0" layoutInCell="1" allowOverlap="1" wp14:anchorId="4A285619" wp14:editId="45E6A335">
                  <wp:simplePos x="0" y="0"/>
                  <wp:positionH relativeFrom="column">
                    <wp:posOffset>274638</wp:posOffset>
                  </wp:positionH>
                  <wp:positionV relativeFrom="paragraph">
                    <wp:posOffset>6668</wp:posOffset>
                  </wp:positionV>
                  <wp:extent cx="6250684" cy="4749485"/>
                  <wp:effectExtent l="0" t="0" r="0" b="0"/>
                  <wp:wrapTight wrapText="bothSides">
                    <wp:wrapPolygon edited="0">
                      <wp:start x="0" y="0"/>
                      <wp:lineTo x="0" y="21487"/>
                      <wp:lineTo x="21528" y="21487"/>
                      <wp:lineTo x="21528" y="0"/>
                      <wp:lineTo x="0" y="0"/>
                    </wp:wrapPolygon>
                  </wp:wrapTight>
                  <wp:docPr id="1474179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79553" name=""/>
                          <pic:cNvPicPr/>
                        </pic:nvPicPr>
                        <pic:blipFill>
                          <a:blip r:embed="rId45">
                            <a:extLst>
                              <a:ext uri="{28A0092B-C50C-407E-A947-70E740481C1C}">
                                <a14:useLocalDpi xmlns:a14="http://schemas.microsoft.com/office/drawing/2010/main" val="0"/>
                              </a:ext>
                            </a:extLst>
                          </a:blip>
                          <a:stretch>
                            <a:fillRect/>
                          </a:stretch>
                        </pic:blipFill>
                        <pic:spPr>
                          <a:xfrm>
                            <a:off x="0" y="0"/>
                            <a:ext cx="6250684" cy="4749485"/>
                          </a:xfrm>
                          <a:prstGeom prst="rect">
                            <a:avLst/>
                          </a:prstGeom>
                        </pic:spPr>
                      </pic:pic>
                    </a:graphicData>
                  </a:graphic>
                  <wp14:sizeRelH relativeFrom="page">
                    <wp14:pctWidth>0</wp14:pctWidth>
                  </wp14:sizeRelH>
                  <wp14:sizeRelV relativeFrom="page">
                    <wp14:pctHeight>0</wp14:pctHeight>
                  </wp14:sizeRelV>
                </wp:anchor>
              </w:drawing>
            </w:r>
          </w:p>
          <w:p w14:paraId="12FF3D96" w14:textId="1F20295E" w:rsidR="009E4E2A" w:rsidRPr="007A7369" w:rsidRDefault="007A7369" w:rsidP="00E45548">
            <w:pPr>
              <w:pStyle w:val="Caption"/>
              <w:keepNext/>
              <w:jc w:val="center"/>
            </w:pPr>
            <w:bookmarkStart w:id="23" w:name="_Toc230331402"/>
            <w:r>
              <w:t xml:space="preserve">Table </w:t>
            </w:r>
            <w:r>
              <w:fldChar w:fldCharType="begin"/>
            </w:r>
            <w:r>
              <w:instrText xml:space="preserve"> SEQ Table \* ARABIC </w:instrText>
            </w:r>
            <w:r>
              <w:fldChar w:fldCharType="separate"/>
            </w:r>
            <w:r w:rsidR="00EC1255">
              <w:rPr>
                <w:noProof/>
              </w:rPr>
              <w:t>2</w:t>
            </w:r>
            <w:r>
              <w:fldChar w:fldCharType="end"/>
            </w:r>
            <w:r>
              <w:t xml:space="preserve"> ETL Plan: operational systems &gt; Extractions &gt; Staging Area &gt; Transform &amp; Clean &gt; Data Warehouse &gt; BI Analytics Tools</w:t>
            </w:r>
            <w:bookmarkEnd w:id="23"/>
          </w:p>
        </w:tc>
      </w:tr>
      <w:tr w:rsidR="00C66534" w:rsidRPr="003577C9" w14:paraId="028FE29F" w14:textId="77777777" w:rsidTr="000137D4">
        <w:trPr>
          <w:trHeight w:val="5613"/>
        </w:trPr>
        <w:tc>
          <w:tcPr>
            <w:tcW w:w="10760" w:type="dxa"/>
            <w:gridSpan w:val="3"/>
          </w:tcPr>
          <w:p w14:paraId="0B7CB4DE" w14:textId="485A0028" w:rsidR="007D5D1B" w:rsidRPr="00E71104" w:rsidRDefault="007D5D1B" w:rsidP="00E71104">
            <w:pPr>
              <w:pStyle w:val="Content"/>
            </w:pPr>
            <w:r w:rsidRPr="00E71104">
              <w:lastRenderedPageBreak/>
              <w:drawing>
                <wp:inline distT="0" distB="0" distL="0" distR="0" wp14:anchorId="3FC4EA34" wp14:editId="0059A769">
                  <wp:extent cx="6782937" cy="2308436"/>
                  <wp:effectExtent l="0" t="0" r="0" b="0"/>
                  <wp:docPr id="604821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821401" name=""/>
                          <pic:cNvPicPr/>
                        </pic:nvPicPr>
                        <pic:blipFill>
                          <a:blip r:embed="rId46"/>
                          <a:stretch>
                            <a:fillRect/>
                          </a:stretch>
                        </pic:blipFill>
                        <pic:spPr>
                          <a:xfrm>
                            <a:off x="0" y="0"/>
                            <a:ext cx="6800639" cy="2314461"/>
                          </a:xfrm>
                          <a:prstGeom prst="rect">
                            <a:avLst/>
                          </a:prstGeom>
                        </pic:spPr>
                      </pic:pic>
                    </a:graphicData>
                  </a:graphic>
                </wp:inline>
              </w:drawing>
            </w:r>
          </w:p>
          <w:p w14:paraId="0A780472" w14:textId="6650F296" w:rsidR="007D5D1B" w:rsidRDefault="007D5D1B" w:rsidP="007D5D1B">
            <w:pPr>
              <w:pStyle w:val="Caption"/>
              <w:keepNext/>
              <w:jc w:val="center"/>
            </w:pPr>
            <w:bookmarkStart w:id="24" w:name="_Toc230331403"/>
            <w:r>
              <w:t xml:space="preserve">Table </w:t>
            </w:r>
            <w:r>
              <w:fldChar w:fldCharType="begin"/>
            </w:r>
            <w:r>
              <w:instrText xml:space="preserve"> SEQ Table \* ARABIC </w:instrText>
            </w:r>
            <w:r>
              <w:fldChar w:fldCharType="separate"/>
            </w:r>
            <w:r w:rsidR="00EC1255">
              <w:rPr>
                <w:noProof/>
              </w:rPr>
              <w:t>3</w:t>
            </w:r>
            <w:r>
              <w:fldChar w:fldCharType="end"/>
            </w:r>
            <w:r>
              <w:t>ETL Plan - Rags'n'Riches Data Warehouse</w:t>
            </w:r>
            <w:bookmarkEnd w:id="24"/>
          </w:p>
          <w:p w14:paraId="0431B8EC" w14:textId="1552B194" w:rsidR="001A51F1" w:rsidRPr="003577C9" w:rsidRDefault="001A51F1" w:rsidP="00183679">
            <w:pPr>
              <w:pStyle w:val="Content"/>
            </w:pPr>
          </w:p>
        </w:tc>
      </w:tr>
      <w:tr w:rsidR="00C66534" w:rsidRPr="003577C9" w14:paraId="24B0DD7F" w14:textId="77777777" w:rsidTr="000137D4">
        <w:trPr>
          <w:trHeight w:val="6056"/>
        </w:trPr>
        <w:tc>
          <w:tcPr>
            <w:tcW w:w="10760" w:type="dxa"/>
            <w:gridSpan w:val="3"/>
          </w:tcPr>
          <w:p w14:paraId="7B234331" w14:textId="55B04300" w:rsidR="007F20C9" w:rsidRDefault="007F20C9" w:rsidP="007F20C9">
            <w:pPr>
              <w:pStyle w:val="Caption"/>
              <w:keepNext/>
            </w:pPr>
            <w:bookmarkStart w:id="25" w:name="_Toc230331404"/>
            <w:r>
              <w:t xml:space="preserve">Table </w:t>
            </w:r>
            <w:r>
              <w:fldChar w:fldCharType="begin"/>
            </w:r>
            <w:r>
              <w:instrText xml:space="preserve"> SEQ Table \* ARABIC </w:instrText>
            </w:r>
            <w:r>
              <w:fldChar w:fldCharType="separate"/>
            </w:r>
            <w:r w:rsidR="00EC1255">
              <w:rPr>
                <w:noProof/>
              </w:rPr>
              <w:t>4</w:t>
            </w:r>
            <w:r>
              <w:fldChar w:fldCharType="end"/>
            </w:r>
            <w:r>
              <w:t xml:space="preserve"> Database to data warehouse attribute mapping</w:t>
            </w:r>
            <w:bookmarkEnd w:id="25"/>
          </w:p>
          <w:p w14:paraId="63AAA60B" w14:textId="33CC2F77" w:rsidR="00C66534" w:rsidRPr="003577C9" w:rsidRDefault="00365BEF" w:rsidP="00E71104">
            <w:pPr>
              <w:pStyle w:val="Content"/>
            </w:pPr>
            <w:r w:rsidRPr="00365BEF">
              <w:rPr>
                <w:noProof/>
              </w:rPr>
              <w:drawing>
                <wp:inline distT="0" distB="0" distL="0" distR="0" wp14:anchorId="3B45B6D5" wp14:editId="7C83D19B">
                  <wp:extent cx="6858000" cy="2216785"/>
                  <wp:effectExtent l="0" t="0" r="0" b="0"/>
                  <wp:docPr id="54448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8217" name=""/>
                          <pic:cNvPicPr/>
                        </pic:nvPicPr>
                        <pic:blipFill>
                          <a:blip r:embed="rId47"/>
                          <a:stretch>
                            <a:fillRect/>
                          </a:stretch>
                        </pic:blipFill>
                        <pic:spPr>
                          <a:xfrm>
                            <a:off x="0" y="0"/>
                            <a:ext cx="6858000" cy="2216785"/>
                          </a:xfrm>
                          <a:prstGeom prst="rect">
                            <a:avLst/>
                          </a:prstGeom>
                        </pic:spPr>
                      </pic:pic>
                    </a:graphicData>
                  </a:graphic>
                </wp:inline>
              </w:drawing>
            </w:r>
          </w:p>
        </w:tc>
      </w:tr>
    </w:tbl>
    <w:p w14:paraId="4D595E50" w14:textId="77777777" w:rsidR="00C66534" w:rsidRDefault="00C66534"/>
    <w:p w14:paraId="67DFC378" w14:textId="77777777" w:rsidR="00C66534" w:rsidRDefault="00C66534"/>
    <w:tbl>
      <w:tblPr>
        <w:tblW w:w="10733" w:type="dxa"/>
        <w:tblInd w:w="40" w:type="dxa"/>
        <w:tblCellMar>
          <w:left w:w="0" w:type="dxa"/>
          <w:right w:w="0" w:type="dxa"/>
        </w:tblCellMar>
        <w:tblLook w:val="0000" w:firstRow="0" w:lastRow="0" w:firstColumn="0" w:lastColumn="0" w:noHBand="0" w:noVBand="0"/>
      </w:tblPr>
      <w:tblGrid>
        <w:gridCol w:w="10733"/>
      </w:tblGrid>
      <w:tr w:rsidR="001153CE" w:rsidRPr="003577C9" w14:paraId="37A66254" w14:textId="77777777" w:rsidTr="009E4E2A">
        <w:trPr>
          <w:trHeight w:val="2279"/>
        </w:trPr>
        <w:tc>
          <w:tcPr>
            <w:tcW w:w="10733" w:type="dxa"/>
          </w:tcPr>
          <w:p w14:paraId="69D44B7C" w14:textId="0059EADC" w:rsidR="001153CE" w:rsidRPr="003577C9" w:rsidRDefault="001153CE" w:rsidP="00FC7319">
            <w:pPr>
              <w:pStyle w:val="Heading1"/>
              <w:rPr>
                <w:b w:val="0"/>
              </w:rPr>
            </w:pPr>
            <w:bookmarkStart w:id="26" w:name="_Toc230332835"/>
            <w:r w:rsidRPr="003577C9">
              <w:rPr>
                <w:b w:val="0"/>
              </w:rPr>
              <w:lastRenderedPageBreak/>
              <w:t>2.5</w:t>
            </w:r>
            <w:r w:rsidR="001F417F">
              <w:rPr>
                <w:b w:val="0"/>
              </w:rPr>
              <w:t xml:space="preserve"> Data </w:t>
            </w:r>
            <w:r w:rsidR="00C63FC9">
              <w:rPr>
                <w:b w:val="0"/>
              </w:rPr>
              <w:t>Governance</w:t>
            </w:r>
            <w:bookmarkEnd w:id="26"/>
          </w:p>
          <w:p w14:paraId="3B0E88E4" w14:textId="2B853F09" w:rsidR="00CD2CB1" w:rsidRPr="003577C9" w:rsidRDefault="009B6546" w:rsidP="00ED3085">
            <w:pPr>
              <w:pStyle w:val="Content"/>
            </w:pPr>
            <w:r>
              <w:t xml:space="preserve">In conclusion </w:t>
            </w:r>
            <w:r w:rsidR="00982FAA">
              <w:t>Data,</w:t>
            </w:r>
            <w:r w:rsidR="00ED3085">
              <w:t xml:space="preserve"> which is poorly define</w:t>
            </w:r>
            <w:r w:rsidR="00794715">
              <w:t>d</w:t>
            </w:r>
            <w:r w:rsidR="00ED3085">
              <w:t xml:space="preserve">, duplicated or inconsistent without control in place can </w:t>
            </w:r>
            <w:r w:rsidR="00982FAA">
              <w:t xml:space="preserve">result in misleading dashboards and negatively impact business decisions as a result. The goal is good data, good dashboard, good decision. </w:t>
            </w:r>
            <w:r w:rsidR="00A36C7C">
              <w:t>By setting rules, assigning accountability</w:t>
            </w:r>
            <w:r w:rsidR="00C36920">
              <w:t xml:space="preserve">, ETL logic, database checks </w:t>
            </w:r>
            <w:r w:rsidR="00A36C7C">
              <w:t>and being strategic in approach,</w:t>
            </w:r>
            <w:r w:rsidR="007706D7">
              <w:t xml:space="preserve"> Governa</w:t>
            </w:r>
            <w:r w:rsidR="006F1429">
              <w:t>nce is about control structures and decision writes,</w:t>
            </w:r>
            <w:r w:rsidR="00A36C7C">
              <w:t xml:space="preserve"> </w:t>
            </w:r>
            <w:r w:rsidR="007706D7">
              <w:t xml:space="preserve">unlike the </w:t>
            </w:r>
            <w:r w:rsidR="000F7989">
              <w:t>day-to-day</w:t>
            </w:r>
            <w:r w:rsidR="007706D7">
              <w:t xml:space="preserve"> operation of management</w:t>
            </w:r>
            <w:r w:rsidR="006F1429">
              <w:t>.</w:t>
            </w:r>
            <w:r w:rsidR="000F7989">
              <w:t xml:space="preserve"> </w:t>
            </w:r>
            <w:r w:rsidR="002F19DA">
              <w:t>Not to be confused with privacy protected and lawful data protection, governance is about trust, meaning and control.</w:t>
            </w:r>
          </w:p>
        </w:tc>
      </w:tr>
    </w:tbl>
    <w:p w14:paraId="279F6280" w14:textId="180FA0E8" w:rsidR="007F129C" w:rsidRPr="00E63964" w:rsidRDefault="007F129C" w:rsidP="001153CE">
      <w:pPr>
        <w:pStyle w:val="Heading1"/>
      </w:pPr>
    </w:p>
    <w:p w14:paraId="2A9C95CF" w14:textId="77777777" w:rsidR="007F129C" w:rsidRPr="00E63964" w:rsidRDefault="007F129C">
      <w:pPr>
        <w:spacing w:after="200"/>
        <w:rPr>
          <w:rFonts w:asciiTheme="majorHAnsi" w:eastAsiaTheme="majorEastAsia" w:hAnsiTheme="majorHAnsi" w:cstheme="majorBidi"/>
          <w:color w:val="061F57" w:themeColor="text2" w:themeShade="BF"/>
          <w:kern w:val="28"/>
          <w:sz w:val="52"/>
          <w:szCs w:val="32"/>
        </w:rPr>
      </w:pPr>
      <w:r w:rsidRPr="00E63964">
        <w:br w:type="page"/>
      </w:r>
    </w:p>
    <w:bookmarkStart w:id="27" w:name="_Toc230332836" w:displacedByCustomXml="next"/>
    <w:sdt>
      <w:sdtPr>
        <w:rPr>
          <w:rFonts w:asciiTheme="minorHAnsi" w:eastAsiaTheme="minorEastAsia" w:hAnsiTheme="minorHAnsi" w:cstheme="minorBidi"/>
          <w:b w:val="0"/>
          <w:color w:val="082A75" w:themeColor="text2"/>
          <w:kern w:val="0"/>
          <w:sz w:val="28"/>
          <w:szCs w:val="22"/>
        </w:rPr>
        <w:id w:val="-734234352"/>
        <w:docPartObj>
          <w:docPartGallery w:val="Bibliographies"/>
          <w:docPartUnique/>
        </w:docPartObj>
      </w:sdtPr>
      <w:sdtEndPr/>
      <w:sdtContent>
        <w:p w14:paraId="75745F09" w14:textId="52E9B057" w:rsidR="00941FDC" w:rsidRPr="00E63964" w:rsidRDefault="00941FDC">
          <w:pPr>
            <w:pStyle w:val="Heading1"/>
          </w:pPr>
          <w:r w:rsidRPr="00E63964">
            <w:t>References</w:t>
          </w:r>
          <w:bookmarkEnd w:id="27"/>
        </w:p>
        <w:sdt>
          <w:sdtPr>
            <w:id w:val="-573587230"/>
            <w:bibliography/>
          </w:sdtPr>
          <w:sdtEndPr/>
          <w:sdtContent>
            <w:p w14:paraId="0DD78104" w14:textId="77777777" w:rsidR="00440C2D" w:rsidRDefault="00941FDC">
              <w:pPr>
                <w:rPr>
                  <w:rFonts w:eastAsiaTheme="minorHAnsi"/>
                  <w:noProof/>
                  <w:color w:val="auto"/>
                  <w:sz w:val="24"/>
                  <w:szCs w:val="24"/>
                  <w:lang w:val="en-US"/>
                </w:rPr>
              </w:pPr>
              <w:r w:rsidRPr="00E63964">
                <w:rPr>
                  <w:b/>
                </w:rPr>
                <w:fldChar w:fldCharType="begin"/>
              </w:r>
              <w:r w:rsidRPr="00E63964">
                <w:instrText>BIBLIOGRAPHY</w:instrText>
              </w:r>
              <w:r w:rsidRPr="00E63964">
                <w:rPr>
                  <w:b/>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09"/>
                <w:gridCol w:w="10091"/>
              </w:tblGrid>
              <w:tr w:rsidR="00440C2D" w14:paraId="305FA7ED" w14:textId="77777777" w:rsidTr="00440C2D">
                <w:trPr>
                  <w:divId w:val="1687363258"/>
                  <w:tblCellSpacing w:w="15" w:type="dxa"/>
                </w:trPr>
                <w:tc>
                  <w:tcPr>
                    <w:tcW w:w="307" w:type="pct"/>
                    <w:hideMark/>
                  </w:tcPr>
                  <w:p w14:paraId="588F56C0" w14:textId="5F4C514B" w:rsidR="00440C2D" w:rsidRDefault="00440C2D">
                    <w:pPr>
                      <w:pStyle w:val="Bibliography"/>
                      <w:rPr>
                        <w:noProof/>
                        <w:sz w:val="24"/>
                        <w:szCs w:val="24"/>
                      </w:rPr>
                    </w:pPr>
                    <w:r>
                      <w:rPr>
                        <w:noProof/>
                      </w:rPr>
                      <w:t xml:space="preserve">[1] </w:t>
                    </w:r>
                  </w:p>
                </w:tc>
                <w:tc>
                  <w:tcPr>
                    <w:tcW w:w="4651" w:type="pct"/>
                    <w:hideMark/>
                  </w:tcPr>
                  <w:p w14:paraId="0DFFFB7D" w14:textId="77777777" w:rsidR="00440C2D" w:rsidRDefault="00440C2D">
                    <w:pPr>
                      <w:pStyle w:val="Bibliography"/>
                      <w:rPr>
                        <w:noProof/>
                      </w:rPr>
                    </w:pPr>
                    <w:r>
                      <w:rPr>
                        <w:noProof/>
                      </w:rPr>
                      <w:t>geeksforgeeks, “Difference between Data Warehousing and Online transaction processing (OLTP),” 15 July 2025. [Online]. Available: https://www.geeksforgeeks.org/dbms/difference-between-data-warehousing-and-online-transaction-processing-oltp/. [Accessed 11 May 2026].</w:t>
                    </w:r>
                  </w:p>
                </w:tc>
              </w:tr>
              <w:tr w:rsidR="00440C2D" w14:paraId="7B6FA433" w14:textId="77777777" w:rsidTr="00440C2D">
                <w:trPr>
                  <w:divId w:val="1687363258"/>
                  <w:tblCellSpacing w:w="15" w:type="dxa"/>
                </w:trPr>
                <w:tc>
                  <w:tcPr>
                    <w:tcW w:w="307" w:type="pct"/>
                    <w:hideMark/>
                  </w:tcPr>
                  <w:p w14:paraId="60BA0DCE" w14:textId="77777777" w:rsidR="00440C2D" w:rsidRDefault="00440C2D">
                    <w:pPr>
                      <w:pStyle w:val="Bibliography"/>
                      <w:rPr>
                        <w:noProof/>
                      </w:rPr>
                    </w:pPr>
                    <w:r>
                      <w:rPr>
                        <w:noProof/>
                      </w:rPr>
                      <w:t xml:space="preserve">[2] </w:t>
                    </w:r>
                  </w:p>
                </w:tc>
                <w:tc>
                  <w:tcPr>
                    <w:tcW w:w="4651" w:type="pct"/>
                    <w:hideMark/>
                  </w:tcPr>
                  <w:p w14:paraId="5CB08874" w14:textId="77777777" w:rsidR="00440C2D" w:rsidRDefault="00440C2D">
                    <w:pPr>
                      <w:pStyle w:val="Bibliography"/>
                      <w:rPr>
                        <w:noProof/>
                      </w:rPr>
                    </w:pPr>
                    <w:r>
                      <w:rPr>
                        <w:noProof/>
                      </w:rPr>
                      <w:t xml:space="preserve">K. Krishnan, Data warehousing in the age of big data, Amsterdam: Morgan Kaufmann, 2013. </w:t>
                    </w:r>
                  </w:p>
                </w:tc>
              </w:tr>
              <w:tr w:rsidR="00440C2D" w14:paraId="6D4057FB" w14:textId="77777777" w:rsidTr="00440C2D">
                <w:trPr>
                  <w:divId w:val="1687363258"/>
                  <w:tblCellSpacing w:w="15" w:type="dxa"/>
                </w:trPr>
                <w:tc>
                  <w:tcPr>
                    <w:tcW w:w="307" w:type="pct"/>
                    <w:hideMark/>
                  </w:tcPr>
                  <w:p w14:paraId="04FB4579" w14:textId="77777777" w:rsidR="00440C2D" w:rsidRDefault="00440C2D">
                    <w:pPr>
                      <w:pStyle w:val="Bibliography"/>
                      <w:rPr>
                        <w:noProof/>
                      </w:rPr>
                    </w:pPr>
                    <w:r>
                      <w:rPr>
                        <w:noProof/>
                      </w:rPr>
                      <w:t xml:space="preserve">[3] </w:t>
                    </w:r>
                  </w:p>
                </w:tc>
                <w:tc>
                  <w:tcPr>
                    <w:tcW w:w="4651" w:type="pct"/>
                    <w:hideMark/>
                  </w:tcPr>
                  <w:p w14:paraId="36A4D9B2" w14:textId="77777777" w:rsidR="00440C2D" w:rsidRDefault="00440C2D">
                    <w:pPr>
                      <w:pStyle w:val="Bibliography"/>
                      <w:rPr>
                        <w:noProof/>
                      </w:rPr>
                    </w:pPr>
                    <w:r>
                      <w:rPr>
                        <w:noProof/>
                      </w:rPr>
                      <w:t>R. M. Bhatt, “Differentiate between OLTP and Data Warehouse,” [Online]. Available: https://www.scribd.com/doc/229758807/Artificial-Intelligence. [Accessed 11 May 2026].</w:t>
                    </w:r>
                  </w:p>
                </w:tc>
              </w:tr>
              <w:tr w:rsidR="00440C2D" w14:paraId="1C3EF376" w14:textId="77777777" w:rsidTr="00440C2D">
                <w:trPr>
                  <w:divId w:val="1687363258"/>
                  <w:tblCellSpacing w:w="15" w:type="dxa"/>
                </w:trPr>
                <w:tc>
                  <w:tcPr>
                    <w:tcW w:w="307" w:type="pct"/>
                    <w:hideMark/>
                  </w:tcPr>
                  <w:p w14:paraId="587C1B9D" w14:textId="77777777" w:rsidR="00440C2D" w:rsidRDefault="00440C2D">
                    <w:pPr>
                      <w:pStyle w:val="Bibliography"/>
                      <w:rPr>
                        <w:noProof/>
                      </w:rPr>
                    </w:pPr>
                    <w:r>
                      <w:rPr>
                        <w:noProof/>
                      </w:rPr>
                      <w:t xml:space="preserve">[4] </w:t>
                    </w:r>
                  </w:p>
                </w:tc>
                <w:tc>
                  <w:tcPr>
                    <w:tcW w:w="4651" w:type="pct"/>
                    <w:hideMark/>
                  </w:tcPr>
                  <w:p w14:paraId="2C3C3160" w14:textId="77777777" w:rsidR="00440C2D" w:rsidRDefault="00440C2D">
                    <w:pPr>
                      <w:pStyle w:val="Bibliography"/>
                      <w:rPr>
                        <w:noProof/>
                      </w:rPr>
                    </w:pPr>
                    <w:r>
                      <w:rPr>
                        <w:noProof/>
                      </w:rPr>
                      <w:t xml:space="preserve">R. Kimball, The data warehouse lifecycle toolkit, 2nd ed., Indianapolis: Ind: Wiley, 2008. </w:t>
                    </w:r>
                  </w:p>
                </w:tc>
              </w:tr>
              <w:tr w:rsidR="00440C2D" w14:paraId="654B57F3" w14:textId="77777777" w:rsidTr="00440C2D">
                <w:trPr>
                  <w:divId w:val="1687363258"/>
                  <w:tblCellSpacing w:w="15" w:type="dxa"/>
                </w:trPr>
                <w:tc>
                  <w:tcPr>
                    <w:tcW w:w="307" w:type="pct"/>
                    <w:hideMark/>
                  </w:tcPr>
                  <w:p w14:paraId="360EC990" w14:textId="77777777" w:rsidR="00440C2D" w:rsidRDefault="00440C2D">
                    <w:pPr>
                      <w:pStyle w:val="Bibliography"/>
                      <w:rPr>
                        <w:noProof/>
                      </w:rPr>
                    </w:pPr>
                    <w:r>
                      <w:rPr>
                        <w:noProof/>
                      </w:rPr>
                      <w:t xml:space="preserve">[5] </w:t>
                    </w:r>
                  </w:p>
                </w:tc>
                <w:tc>
                  <w:tcPr>
                    <w:tcW w:w="4651" w:type="pct"/>
                    <w:hideMark/>
                  </w:tcPr>
                  <w:p w14:paraId="70576F07" w14:textId="77777777" w:rsidR="00440C2D" w:rsidRDefault="00440C2D">
                    <w:pPr>
                      <w:pStyle w:val="Bibliography"/>
                      <w:rPr>
                        <w:noProof/>
                      </w:rPr>
                    </w:pPr>
                    <w:r>
                      <w:rPr>
                        <w:noProof/>
                      </w:rPr>
                      <w:t>R. Kimball, “A Dimensional Modeling Manifesto,” 2 August 1997. [Online]. Available: https://www.kimballgroup.com/1997/08/a-dimensional-modeling-manifesto/. [Accessed 14 May 2026].</w:t>
                    </w:r>
                  </w:p>
                </w:tc>
              </w:tr>
              <w:tr w:rsidR="00440C2D" w14:paraId="29262723" w14:textId="77777777" w:rsidTr="00440C2D">
                <w:trPr>
                  <w:divId w:val="1687363258"/>
                  <w:tblCellSpacing w:w="15" w:type="dxa"/>
                </w:trPr>
                <w:tc>
                  <w:tcPr>
                    <w:tcW w:w="307" w:type="pct"/>
                    <w:hideMark/>
                  </w:tcPr>
                  <w:p w14:paraId="167A0196" w14:textId="77777777" w:rsidR="00440C2D" w:rsidRDefault="00440C2D">
                    <w:pPr>
                      <w:pStyle w:val="Bibliography"/>
                      <w:rPr>
                        <w:noProof/>
                      </w:rPr>
                    </w:pPr>
                    <w:r>
                      <w:rPr>
                        <w:noProof/>
                      </w:rPr>
                      <w:t xml:space="preserve">[6] </w:t>
                    </w:r>
                  </w:p>
                </w:tc>
                <w:tc>
                  <w:tcPr>
                    <w:tcW w:w="4651" w:type="pct"/>
                    <w:hideMark/>
                  </w:tcPr>
                  <w:p w14:paraId="619B9814" w14:textId="77777777" w:rsidR="00440C2D" w:rsidRDefault="00440C2D">
                    <w:pPr>
                      <w:pStyle w:val="Bibliography"/>
                      <w:rPr>
                        <w:noProof/>
                      </w:rPr>
                    </w:pPr>
                    <w:r>
                      <w:rPr>
                        <w:noProof/>
                      </w:rPr>
                      <w:t xml:space="preserve">T. C. Hammergreen, Data warehousing for dummies, 2nd ed., Hoboken: Wiley Publishing Inc. , 2009. </w:t>
                    </w:r>
                  </w:p>
                </w:tc>
              </w:tr>
              <w:tr w:rsidR="00440C2D" w14:paraId="082DC4BF" w14:textId="77777777" w:rsidTr="00440C2D">
                <w:trPr>
                  <w:divId w:val="1687363258"/>
                  <w:tblCellSpacing w:w="15" w:type="dxa"/>
                </w:trPr>
                <w:tc>
                  <w:tcPr>
                    <w:tcW w:w="307" w:type="pct"/>
                    <w:hideMark/>
                  </w:tcPr>
                  <w:p w14:paraId="37B82476" w14:textId="77777777" w:rsidR="00440C2D" w:rsidRDefault="00440C2D">
                    <w:pPr>
                      <w:pStyle w:val="Bibliography"/>
                      <w:rPr>
                        <w:noProof/>
                      </w:rPr>
                    </w:pPr>
                    <w:r>
                      <w:rPr>
                        <w:noProof/>
                      </w:rPr>
                      <w:t xml:space="preserve">[7] </w:t>
                    </w:r>
                  </w:p>
                </w:tc>
                <w:tc>
                  <w:tcPr>
                    <w:tcW w:w="4651" w:type="pct"/>
                    <w:hideMark/>
                  </w:tcPr>
                  <w:p w14:paraId="2E5B85EE" w14:textId="33323973" w:rsidR="008045D8" w:rsidRPr="008045D8" w:rsidRDefault="00440C2D" w:rsidP="008045D8">
                    <w:pPr>
                      <w:pStyle w:val="Bibliography"/>
                      <w:rPr>
                        <w:noProof/>
                      </w:rPr>
                    </w:pPr>
                    <w:r>
                      <w:rPr>
                        <w:noProof/>
                      </w:rPr>
                      <w:t>A. A. a. A. AbdulRahman, “An online analytical processing multi</w:t>
                    </w:r>
                    <w:r>
                      <w:rPr>
                        <w:noProof/>
                      </w:rPr>
                      <w:noBreakHyphen/>
                      <w:t>dimensional data warehouse for malaria data,” 2017. [Online]. Available: https://www.researchgate.net/publication/320387629_An_online_analytical_processing_multi-dimensional_data_warehouse_for_malaria_data. [Accessed 14 May 2026].</w:t>
                    </w:r>
                  </w:p>
                </w:tc>
              </w:tr>
            </w:tbl>
            <w:p w14:paraId="5EE17939" w14:textId="4C281E0D" w:rsidR="00440C2D" w:rsidRDefault="008045D8" w:rsidP="008045D8">
              <w:pPr>
                <w:ind w:left="720" w:hanging="720"/>
                <w:divId w:val="1687363258"/>
                <w:rPr>
                  <w:rFonts w:eastAsia="Times New Roman"/>
                  <w:noProof/>
                </w:rPr>
              </w:pPr>
              <w:r>
                <w:t xml:space="preserve">[8] </w:t>
              </w:r>
              <w:r>
                <w:tab/>
              </w:r>
              <w:r w:rsidRPr="008045D8">
                <w:t>J. Fothergill and British Broadcasting Corporation, The Age of Big Data, J. Fothergill, Director. BBC Worldwide, 2013. [Video]. Available: https://video.alexanderstreet.com/watch/the-age-of-big-data</w:t>
              </w:r>
            </w:p>
            <w:p w14:paraId="0C6ECBEB" w14:textId="2F00E7A1" w:rsidR="00941FDC" w:rsidRPr="00E63964" w:rsidRDefault="00941FDC" w:rsidP="008045D8">
              <w:r w:rsidRPr="00E63964">
                <w:rPr>
                  <w:b/>
                  <w:bCs/>
                </w:rPr>
                <w:fldChar w:fldCharType="end"/>
              </w:r>
              <w:r w:rsidR="008045D8">
                <w:t xml:space="preserve"> </w:t>
              </w:r>
            </w:p>
          </w:sdtContent>
        </w:sdt>
      </w:sdtContent>
    </w:sdt>
    <w:p w14:paraId="761897DA" w14:textId="79C3EC05" w:rsidR="00AC7429" w:rsidRPr="006F5DB4" w:rsidRDefault="00440C2D" w:rsidP="006F5DB4">
      <w:pPr>
        <w:spacing w:after="200"/>
        <w:rPr>
          <w:rFonts w:asciiTheme="majorHAnsi" w:eastAsiaTheme="majorEastAsia" w:hAnsiTheme="majorHAnsi" w:cstheme="majorBidi"/>
          <w:color w:val="061F57" w:themeColor="text2" w:themeShade="BF"/>
          <w:kern w:val="28"/>
          <w:sz w:val="52"/>
          <w:szCs w:val="32"/>
        </w:rPr>
      </w:pPr>
      <w:r>
        <w:object w:dxaOrig="1539" w:dyaOrig="997" w14:anchorId="32197AC7">
          <v:shape id="_x0000_i1029" type="#_x0000_t75" style="width:76pt;height:50pt" o:ole="">
            <v:imagedata r:id="rId48" o:title=""/>
          </v:shape>
          <o:OLEObject Type="Embed" ProgID="Package" ShapeID="_x0000_i1029" DrawAspect="Icon" ObjectID="_1840945673" r:id="rId49"/>
        </w:object>
      </w:r>
    </w:p>
    <w:sectPr w:rsidR="00AC7429" w:rsidRPr="006F5DB4" w:rsidSect="009813E3">
      <w:headerReference w:type="default" r:id="rId50"/>
      <w:footerReference w:type="default" r:id="rId51"/>
      <w:pgSz w:w="12240" w:h="15840"/>
      <w:pgMar w:top="720" w:right="720" w:bottom="720" w:left="720"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0BB6D" w14:textId="77777777" w:rsidR="006B4B67" w:rsidRPr="00E63964" w:rsidRDefault="006B4B67">
      <w:r w:rsidRPr="00E63964">
        <w:separator/>
      </w:r>
    </w:p>
    <w:p w14:paraId="3C1333DE" w14:textId="77777777" w:rsidR="006B4B67" w:rsidRPr="00E63964" w:rsidRDefault="006B4B67"/>
  </w:endnote>
  <w:endnote w:type="continuationSeparator" w:id="0">
    <w:p w14:paraId="368A6F8B" w14:textId="77777777" w:rsidR="006B4B67" w:rsidRPr="00E63964" w:rsidRDefault="006B4B67">
      <w:r w:rsidRPr="00E63964">
        <w:continuationSeparator/>
      </w:r>
    </w:p>
    <w:p w14:paraId="77E5EDC7" w14:textId="77777777" w:rsidR="006B4B67" w:rsidRPr="00E63964" w:rsidRDefault="006B4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386436"/>
      <w:docPartObj>
        <w:docPartGallery w:val="Page Numbers (Bottom of Page)"/>
        <w:docPartUnique/>
      </w:docPartObj>
    </w:sdtPr>
    <w:sdtEndPr/>
    <w:sdtContent>
      <w:sdt>
        <w:sdtPr>
          <w:id w:val="1728636285"/>
          <w:docPartObj>
            <w:docPartGallery w:val="Page Numbers (Top of Page)"/>
            <w:docPartUnique/>
          </w:docPartObj>
        </w:sdtPr>
        <w:sdtEndPr/>
        <w:sdtContent>
          <w:p w14:paraId="4499A351" w14:textId="32EB5D5F" w:rsidR="00283EA0" w:rsidRDefault="00283EA0">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AE9AE33" w14:textId="77777777" w:rsidR="00DF027C" w:rsidRPr="00E63964"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972C7" w14:textId="77777777" w:rsidR="006B4B67" w:rsidRPr="00E63964" w:rsidRDefault="006B4B67">
      <w:r w:rsidRPr="00E63964">
        <w:separator/>
      </w:r>
    </w:p>
    <w:p w14:paraId="45751D2D" w14:textId="77777777" w:rsidR="006B4B67" w:rsidRPr="00E63964" w:rsidRDefault="006B4B67"/>
  </w:footnote>
  <w:footnote w:type="continuationSeparator" w:id="0">
    <w:p w14:paraId="7B52E94A" w14:textId="77777777" w:rsidR="006B4B67" w:rsidRPr="00E63964" w:rsidRDefault="006B4B67">
      <w:r w:rsidRPr="00E63964">
        <w:continuationSeparator/>
      </w:r>
    </w:p>
    <w:p w14:paraId="36CCAD53" w14:textId="77777777" w:rsidR="006B4B67" w:rsidRPr="00E63964" w:rsidRDefault="006B4B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773"/>
    </w:tblGrid>
    <w:tr w:rsidR="00D077E9" w:rsidRPr="00E63964" w14:paraId="05715BE8" w14:textId="77777777" w:rsidTr="009813E3">
      <w:trPr>
        <w:trHeight w:val="978"/>
      </w:trPr>
      <w:tc>
        <w:tcPr>
          <w:tcW w:w="10773" w:type="dxa"/>
          <w:tcBorders>
            <w:top w:val="nil"/>
            <w:left w:val="nil"/>
            <w:bottom w:val="single" w:sz="36" w:space="0" w:color="278079"/>
            <w:right w:val="nil"/>
          </w:tcBorders>
        </w:tcPr>
        <w:p w14:paraId="74D0B309" w14:textId="77777777" w:rsidR="00D077E9" w:rsidRPr="00E63964" w:rsidRDefault="00D077E9">
          <w:pPr>
            <w:pStyle w:val="Header"/>
          </w:pPr>
        </w:p>
      </w:tc>
    </w:tr>
  </w:tbl>
  <w:p w14:paraId="68DF870E" w14:textId="77777777" w:rsidR="00D077E9" w:rsidRPr="00E63964"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35E68"/>
    <w:multiLevelType w:val="hybridMultilevel"/>
    <w:tmpl w:val="25F2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4114F"/>
    <w:multiLevelType w:val="hybridMultilevel"/>
    <w:tmpl w:val="79540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00B51"/>
    <w:multiLevelType w:val="hybridMultilevel"/>
    <w:tmpl w:val="B4222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6A3B92"/>
    <w:multiLevelType w:val="hybridMultilevel"/>
    <w:tmpl w:val="26DC0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07DBD"/>
    <w:multiLevelType w:val="hybridMultilevel"/>
    <w:tmpl w:val="131ED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711061">
    <w:abstractNumId w:val="0"/>
  </w:num>
  <w:num w:numId="2" w16cid:durableId="1409957573">
    <w:abstractNumId w:val="4"/>
  </w:num>
  <w:num w:numId="3" w16cid:durableId="1895580484">
    <w:abstractNumId w:val="3"/>
  </w:num>
  <w:num w:numId="4" w16cid:durableId="901216842">
    <w:abstractNumId w:val="2"/>
  </w:num>
  <w:num w:numId="5" w16cid:durableId="786891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754"/>
    <w:rsid w:val="000013A0"/>
    <w:rsid w:val="00006EA1"/>
    <w:rsid w:val="0001015A"/>
    <w:rsid w:val="000105C7"/>
    <w:rsid w:val="00010BC5"/>
    <w:rsid w:val="00011ADA"/>
    <w:rsid w:val="000137D4"/>
    <w:rsid w:val="00022DD2"/>
    <w:rsid w:val="00023CF3"/>
    <w:rsid w:val="0002482E"/>
    <w:rsid w:val="000256CA"/>
    <w:rsid w:val="00033916"/>
    <w:rsid w:val="000349C0"/>
    <w:rsid w:val="00044736"/>
    <w:rsid w:val="00050324"/>
    <w:rsid w:val="00051AD6"/>
    <w:rsid w:val="00051D9B"/>
    <w:rsid w:val="000521CD"/>
    <w:rsid w:val="00054EBB"/>
    <w:rsid w:val="00060C71"/>
    <w:rsid w:val="00062EF8"/>
    <w:rsid w:val="00063057"/>
    <w:rsid w:val="000706E3"/>
    <w:rsid w:val="00071EA8"/>
    <w:rsid w:val="000745A0"/>
    <w:rsid w:val="00081BD3"/>
    <w:rsid w:val="000825FB"/>
    <w:rsid w:val="000843DA"/>
    <w:rsid w:val="00090FF7"/>
    <w:rsid w:val="0009259A"/>
    <w:rsid w:val="00093D77"/>
    <w:rsid w:val="00095162"/>
    <w:rsid w:val="000A0150"/>
    <w:rsid w:val="000A18ED"/>
    <w:rsid w:val="000A37CD"/>
    <w:rsid w:val="000A4214"/>
    <w:rsid w:val="000B03B9"/>
    <w:rsid w:val="000B1814"/>
    <w:rsid w:val="000B2509"/>
    <w:rsid w:val="000B36C5"/>
    <w:rsid w:val="000B777D"/>
    <w:rsid w:val="000C12B4"/>
    <w:rsid w:val="000D3705"/>
    <w:rsid w:val="000D7F43"/>
    <w:rsid w:val="000E44E7"/>
    <w:rsid w:val="000E63C9"/>
    <w:rsid w:val="000F4C18"/>
    <w:rsid w:val="000F51E2"/>
    <w:rsid w:val="000F7989"/>
    <w:rsid w:val="001033E9"/>
    <w:rsid w:val="00106BD2"/>
    <w:rsid w:val="001073B0"/>
    <w:rsid w:val="00107B2C"/>
    <w:rsid w:val="00110346"/>
    <w:rsid w:val="001129C0"/>
    <w:rsid w:val="00114E39"/>
    <w:rsid w:val="00115240"/>
    <w:rsid w:val="001153CE"/>
    <w:rsid w:val="00115BDA"/>
    <w:rsid w:val="00115F95"/>
    <w:rsid w:val="00122670"/>
    <w:rsid w:val="00127D7B"/>
    <w:rsid w:val="00130E9D"/>
    <w:rsid w:val="00140859"/>
    <w:rsid w:val="001446C9"/>
    <w:rsid w:val="00145AE3"/>
    <w:rsid w:val="00150A6D"/>
    <w:rsid w:val="001529B2"/>
    <w:rsid w:val="001550A4"/>
    <w:rsid w:val="00180C38"/>
    <w:rsid w:val="001820CF"/>
    <w:rsid w:val="00183679"/>
    <w:rsid w:val="00185B35"/>
    <w:rsid w:val="00195641"/>
    <w:rsid w:val="00195D6A"/>
    <w:rsid w:val="001A07BA"/>
    <w:rsid w:val="001A3A69"/>
    <w:rsid w:val="001A40FA"/>
    <w:rsid w:val="001A51F1"/>
    <w:rsid w:val="001A7D3F"/>
    <w:rsid w:val="001B38CB"/>
    <w:rsid w:val="001B641C"/>
    <w:rsid w:val="001D63DE"/>
    <w:rsid w:val="001E12EF"/>
    <w:rsid w:val="001E31A6"/>
    <w:rsid w:val="001E31F2"/>
    <w:rsid w:val="001E4C2D"/>
    <w:rsid w:val="001E7DBC"/>
    <w:rsid w:val="001F0B40"/>
    <w:rsid w:val="001F1461"/>
    <w:rsid w:val="001F2BC8"/>
    <w:rsid w:val="001F417F"/>
    <w:rsid w:val="001F5F6B"/>
    <w:rsid w:val="00201141"/>
    <w:rsid w:val="00201841"/>
    <w:rsid w:val="002061EB"/>
    <w:rsid w:val="00207511"/>
    <w:rsid w:val="00221103"/>
    <w:rsid w:val="00227F76"/>
    <w:rsid w:val="00230C72"/>
    <w:rsid w:val="00234DAC"/>
    <w:rsid w:val="00236698"/>
    <w:rsid w:val="00240921"/>
    <w:rsid w:val="00241CE6"/>
    <w:rsid w:val="00241F21"/>
    <w:rsid w:val="00243EBC"/>
    <w:rsid w:val="00246A35"/>
    <w:rsid w:val="0025339A"/>
    <w:rsid w:val="00255466"/>
    <w:rsid w:val="00262C38"/>
    <w:rsid w:val="00264316"/>
    <w:rsid w:val="00271273"/>
    <w:rsid w:val="00271416"/>
    <w:rsid w:val="00273C48"/>
    <w:rsid w:val="00274CF3"/>
    <w:rsid w:val="00275721"/>
    <w:rsid w:val="00283EA0"/>
    <w:rsid w:val="00284348"/>
    <w:rsid w:val="002853C6"/>
    <w:rsid w:val="0028756A"/>
    <w:rsid w:val="00292499"/>
    <w:rsid w:val="00292E19"/>
    <w:rsid w:val="002951DD"/>
    <w:rsid w:val="002964B8"/>
    <w:rsid w:val="0029743F"/>
    <w:rsid w:val="002A06AF"/>
    <w:rsid w:val="002B4266"/>
    <w:rsid w:val="002B4A7E"/>
    <w:rsid w:val="002C457D"/>
    <w:rsid w:val="002C73B6"/>
    <w:rsid w:val="002D0E66"/>
    <w:rsid w:val="002D5FCD"/>
    <w:rsid w:val="002E27A6"/>
    <w:rsid w:val="002E3F05"/>
    <w:rsid w:val="002F091E"/>
    <w:rsid w:val="002F19DA"/>
    <w:rsid w:val="002F51F5"/>
    <w:rsid w:val="002F5968"/>
    <w:rsid w:val="002F679A"/>
    <w:rsid w:val="00300E54"/>
    <w:rsid w:val="003025C4"/>
    <w:rsid w:val="00312137"/>
    <w:rsid w:val="003121EE"/>
    <w:rsid w:val="00320931"/>
    <w:rsid w:val="003265D5"/>
    <w:rsid w:val="003270EB"/>
    <w:rsid w:val="0032784D"/>
    <w:rsid w:val="00330359"/>
    <w:rsid w:val="00333D2D"/>
    <w:rsid w:val="00335B89"/>
    <w:rsid w:val="0033762F"/>
    <w:rsid w:val="0034247F"/>
    <w:rsid w:val="00342C73"/>
    <w:rsid w:val="0034340B"/>
    <w:rsid w:val="0034733C"/>
    <w:rsid w:val="00351344"/>
    <w:rsid w:val="003577C9"/>
    <w:rsid w:val="00362229"/>
    <w:rsid w:val="003628D3"/>
    <w:rsid w:val="00365B9A"/>
    <w:rsid w:val="00365BEF"/>
    <w:rsid w:val="00365F19"/>
    <w:rsid w:val="00366172"/>
    <w:rsid w:val="00366C7E"/>
    <w:rsid w:val="003734B6"/>
    <w:rsid w:val="0037540D"/>
    <w:rsid w:val="00377F2E"/>
    <w:rsid w:val="00381362"/>
    <w:rsid w:val="00384EA3"/>
    <w:rsid w:val="00386204"/>
    <w:rsid w:val="00387ACC"/>
    <w:rsid w:val="003910AE"/>
    <w:rsid w:val="00391D6A"/>
    <w:rsid w:val="00395C8B"/>
    <w:rsid w:val="00397F27"/>
    <w:rsid w:val="003A21C5"/>
    <w:rsid w:val="003A2943"/>
    <w:rsid w:val="003A39A1"/>
    <w:rsid w:val="003A5529"/>
    <w:rsid w:val="003A5671"/>
    <w:rsid w:val="003A7748"/>
    <w:rsid w:val="003B0FA4"/>
    <w:rsid w:val="003B1C8F"/>
    <w:rsid w:val="003B4ABA"/>
    <w:rsid w:val="003B4B97"/>
    <w:rsid w:val="003B58F4"/>
    <w:rsid w:val="003B6A7C"/>
    <w:rsid w:val="003B7083"/>
    <w:rsid w:val="003C2099"/>
    <w:rsid w:val="003C2191"/>
    <w:rsid w:val="003D3863"/>
    <w:rsid w:val="003D49C3"/>
    <w:rsid w:val="003D4F56"/>
    <w:rsid w:val="003D5B0E"/>
    <w:rsid w:val="003E3564"/>
    <w:rsid w:val="003E7FA3"/>
    <w:rsid w:val="003F1BEE"/>
    <w:rsid w:val="003F3C68"/>
    <w:rsid w:val="00403B56"/>
    <w:rsid w:val="00404AA4"/>
    <w:rsid w:val="00404E15"/>
    <w:rsid w:val="00406F99"/>
    <w:rsid w:val="004110DE"/>
    <w:rsid w:val="0041424C"/>
    <w:rsid w:val="00424DD4"/>
    <w:rsid w:val="004273B3"/>
    <w:rsid w:val="00427E3B"/>
    <w:rsid w:val="0044085A"/>
    <w:rsid w:val="00440B19"/>
    <w:rsid w:val="00440C2D"/>
    <w:rsid w:val="0044148D"/>
    <w:rsid w:val="00441889"/>
    <w:rsid w:val="0045161C"/>
    <w:rsid w:val="00451D8D"/>
    <w:rsid w:val="00452179"/>
    <w:rsid w:val="004523DC"/>
    <w:rsid w:val="00453C06"/>
    <w:rsid w:val="00460B10"/>
    <w:rsid w:val="00460DAA"/>
    <w:rsid w:val="00461A3D"/>
    <w:rsid w:val="00461C51"/>
    <w:rsid w:val="004675DA"/>
    <w:rsid w:val="0047127C"/>
    <w:rsid w:val="00474454"/>
    <w:rsid w:val="00486AF8"/>
    <w:rsid w:val="00497161"/>
    <w:rsid w:val="004A2D85"/>
    <w:rsid w:val="004A2FA1"/>
    <w:rsid w:val="004A39CD"/>
    <w:rsid w:val="004A57DD"/>
    <w:rsid w:val="004B21A5"/>
    <w:rsid w:val="004B7D9E"/>
    <w:rsid w:val="004C1A18"/>
    <w:rsid w:val="004C6846"/>
    <w:rsid w:val="004D199D"/>
    <w:rsid w:val="004D2CED"/>
    <w:rsid w:val="004D2F76"/>
    <w:rsid w:val="004D30FC"/>
    <w:rsid w:val="004D7426"/>
    <w:rsid w:val="004E0561"/>
    <w:rsid w:val="004E16CF"/>
    <w:rsid w:val="004E1885"/>
    <w:rsid w:val="004E40C8"/>
    <w:rsid w:val="004E7078"/>
    <w:rsid w:val="004F3651"/>
    <w:rsid w:val="004F7A96"/>
    <w:rsid w:val="005037F0"/>
    <w:rsid w:val="005101BC"/>
    <w:rsid w:val="00514729"/>
    <w:rsid w:val="00516A86"/>
    <w:rsid w:val="0052133C"/>
    <w:rsid w:val="00523634"/>
    <w:rsid w:val="005252F2"/>
    <w:rsid w:val="0052703F"/>
    <w:rsid w:val="005275F6"/>
    <w:rsid w:val="00527952"/>
    <w:rsid w:val="00531600"/>
    <w:rsid w:val="005429D1"/>
    <w:rsid w:val="00544D38"/>
    <w:rsid w:val="005477EF"/>
    <w:rsid w:val="005517F7"/>
    <w:rsid w:val="00552C8D"/>
    <w:rsid w:val="00554C17"/>
    <w:rsid w:val="00556A38"/>
    <w:rsid w:val="00562934"/>
    <w:rsid w:val="0056590C"/>
    <w:rsid w:val="00572102"/>
    <w:rsid w:val="005729CA"/>
    <w:rsid w:val="0057660C"/>
    <w:rsid w:val="00581F60"/>
    <w:rsid w:val="005836B3"/>
    <w:rsid w:val="005955D4"/>
    <w:rsid w:val="00595E35"/>
    <w:rsid w:val="00595F5D"/>
    <w:rsid w:val="005A6699"/>
    <w:rsid w:val="005B08BA"/>
    <w:rsid w:val="005B1CAF"/>
    <w:rsid w:val="005B2599"/>
    <w:rsid w:val="005B331D"/>
    <w:rsid w:val="005C3662"/>
    <w:rsid w:val="005D05F8"/>
    <w:rsid w:val="005D4946"/>
    <w:rsid w:val="005E1065"/>
    <w:rsid w:val="005E5F4A"/>
    <w:rsid w:val="005E7677"/>
    <w:rsid w:val="005F1BB0"/>
    <w:rsid w:val="005F3DD0"/>
    <w:rsid w:val="00610B42"/>
    <w:rsid w:val="0061212B"/>
    <w:rsid w:val="00612663"/>
    <w:rsid w:val="00615EC2"/>
    <w:rsid w:val="00620503"/>
    <w:rsid w:val="00620518"/>
    <w:rsid w:val="006219AB"/>
    <w:rsid w:val="00622630"/>
    <w:rsid w:val="00625A6D"/>
    <w:rsid w:val="00625FB8"/>
    <w:rsid w:val="00637EBD"/>
    <w:rsid w:val="006427D4"/>
    <w:rsid w:val="0065306F"/>
    <w:rsid w:val="006564D3"/>
    <w:rsid w:val="00656C4D"/>
    <w:rsid w:val="00662E71"/>
    <w:rsid w:val="006637E4"/>
    <w:rsid w:val="006646EC"/>
    <w:rsid w:val="00666DE3"/>
    <w:rsid w:val="00666E27"/>
    <w:rsid w:val="00667E88"/>
    <w:rsid w:val="00674DB8"/>
    <w:rsid w:val="006762DD"/>
    <w:rsid w:val="006765E0"/>
    <w:rsid w:val="00686192"/>
    <w:rsid w:val="00691C95"/>
    <w:rsid w:val="00694614"/>
    <w:rsid w:val="00697C48"/>
    <w:rsid w:val="006A7076"/>
    <w:rsid w:val="006B1EE8"/>
    <w:rsid w:val="006B2FEF"/>
    <w:rsid w:val="006B4B67"/>
    <w:rsid w:val="006B7D67"/>
    <w:rsid w:val="006C1586"/>
    <w:rsid w:val="006C37E4"/>
    <w:rsid w:val="006C670B"/>
    <w:rsid w:val="006D5467"/>
    <w:rsid w:val="006D570B"/>
    <w:rsid w:val="006D5E32"/>
    <w:rsid w:val="006D713B"/>
    <w:rsid w:val="006E3A6A"/>
    <w:rsid w:val="006E5716"/>
    <w:rsid w:val="006E6A77"/>
    <w:rsid w:val="006E6D94"/>
    <w:rsid w:val="006F1429"/>
    <w:rsid w:val="006F1A8C"/>
    <w:rsid w:val="006F306A"/>
    <w:rsid w:val="006F46CB"/>
    <w:rsid w:val="006F5DB4"/>
    <w:rsid w:val="006F6B51"/>
    <w:rsid w:val="00700515"/>
    <w:rsid w:val="00705CFB"/>
    <w:rsid w:val="00710601"/>
    <w:rsid w:val="007119AD"/>
    <w:rsid w:val="0071769D"/>
    <w:rsid w:val="00725B45"/>
    <w:rsid w:val="00726009"/>
    <w:rsid w:val="007302B3"/>
    <w:rsid w:val="00730733"/>
    <w:rsid w:val="00730E3A"/>
    <w:rsid w:val="007312C3"/>
    <w:rsid w:val="00732DAF"/>
    <w:rsid w:val="007336E6"/>
    <w:rsid w:val="007365CB"/>
    <w:rsid w:val="00736AAF"/>
    <w:rsid w:val="007438A4"/>
    <w:rsid w:val="00750B6B"/>
    <w:rsid w:val="00765855"/>
    <w:rsid w:val="00765B2A"/>
    <w:rsid w:val="007706D7"/>
    <w:rsid w:val="007726E6"/>
    <w:rsid w:val="00783A34"/>
    <w:rsid w:val="0078463B"/>
    <w:rsid w:val="0079180B"/>
    <w:rsid w:val="00792077"/>
    <w:rsid w:val="00793B16"/>
    <w:rsid w:val="00794715"/>
    <w:rsid w:val="00796614"/>
    <w:rsid w:val="007A028A"/>
    <w:rsid w:val="007A68F7"/>
    <w:rsid w:val="007A7369"/>
    <w:rsid w:val="007A77A0"/>
    <w:rsid w:val="007B46FA"/>
    <w:rsid w:val="007B799B"/>
    <w:rsid w:val="007C5D12"/>
    <w:rsid w:val="007C5D9E"/>
    <w:rsid w:val="007C6B52"/>
    <w:rsid w:val="007D16C5"/>
    <w:rsid w:val="007D5D1B"/>
    <w:rsid w:val="007D6637"/>
    <w:rsid w:val="007D7B2B"/>
    <w:rsid w:val="007E016E"/>
    <w:rsid w:val="007E2B8D"/>
    <w:rsid w:val="007E3CA3"/>
    <w:rsid w:val="007E3F23"/>
    <w:rsid w:val="007E4AF3"/>
    <w:rsid w:val="007F10AA"/>
    <w:rsid w:val="007F11B7"/>
    <w:rsid w:val="007F129C"/>
    <w:rsid w:val="007F20C9"/>
    <w:rsid w:val="008045D8"/>
    <w:rsid w:val="0081078A"/>
    <w:rsid w:val="008123DE"/>
    <w:rsid w:val="008132E6"/>
    <w:rsid w:val="00814955"/>
    <w:rsid w:val="0082251C"/>
    <w:rsid w:val="0082375A"/>
    <w:rsid w:val="00835988"/>
    <w:rsid w:val="008412FD"/>
    <w:rsid w:val="0084163C"/>
    <w:rsid w:val="00841DB5"/>
    <w:rsid w:val="00846C13"/>
    <w:rsid w:val="00853F04"/>
    <w:rsid w:val="00854B48"/>
    <w:rsid w:val="00856EAC"/>
    <w:rsid w:val="0085758D"/>
    <w:rsid w:val="00862FE4"/>
    <w:rsid w:val="0086389A"/>
    <w:rsid w:val="008672E1"/>
    <w:rsid w:val="0087408B"/>
    <w:rsid w:val="0087605E"/>
    <w:rsid w:val="008764C2"/>
    <w:rsid w:val="008770EF"/>
    <w:rsid w:val="00880F0D"/>
    <w:rsid w:val="00886378"/>
    <w:rsid w:val="00887F99"/>
    <w:rsid w:val="008929C3"/>
    <w:rsid w:val="0089301D"/>
    <w:rsid w:val="00895554"/>
    <w:rsid w:val="0089710C"/>
    <w:rsid w:val="008A0D7A"/>
    <w:rsid w:val="008A4174"/>
    <w:rsid w:val="008A424D"/>
    <w:rsid w:val="008B0491"/>
    <w:rsid w:val="008B072D"/>
    <w:rsid w:val="008B1FEE"/>
    <w:rsid w:val="008B247B"/>
    <w:rsid w:val="008B4DE4"/>
    <w:rsid w:val="008C4AC5"/>
    <w:rsid w:val="008C73F1"/>
    <w:rsid w:val="008C75DB"/>
    <w:rsid w:val="008D1D67"/>
    <w:rsid w:val="008D5992"/>
    <w:rsid w:val="008D5B33"/>
    <w:rsid w:val="008E483A"/>
    <w:rsid w:val="008F1257"/>
    <w:rsid w:val="0090116A"/>
    <w:rsid w:val="00903C32"/>
    <w:rsid w:val="00905439"/>
    <w:rsid w:val="00910439"/>
    <w:rsid w:val="00911D8C"/>
    <w:rsid w:val="00916B16"/>
    <w:rsid w:val="009173B9"/>
    <w:rsid w:val="00924187"/>
    <w:rsid w:val="009271F7"/>
    <w:rsid w:val="009317C4"/>
    <w:rsid w:val="00932225"/>
    <w:rsid w:val="0093335D"/>
    <w:rsid w:val="00933884"/>
    <w:rsid w:val="00935758"/>
    <w:rsid w:val="0093613E"/>
    <w:rsid w:val="00941FDC"/>
    <w:rsid w:val="009422DA"/>
    <w:rsid w:val="00942AB4"/>
    <w:rsid w:val="00943026"/>
    <w:rsid w:val="00943F2C"/>
    <w:rsid w:val="0095414D"/>
    <w:rsid w:val="00961FFC"/>
    <w:rsid w:val="00964B1D"/>
    <w:rsid w:val="00966869"/>
    <w:rsid w:val="00966B81"/>
    <w:rsid w:val="00980473"/>
    <w:rsid w:val="00980835"/>
    <w:rsid w:val="009813E3"/>
    <w:rsid w:val="00982FAA"/>
    <w:rsid w:val="00983600"/>
    <w:rsid w:val="00984E3F"/>
    <w:rsid w:val="00992576"/>
    <w:rsid w:val="00994D8B"/>
    <w:rsid w:val="00995056"/>
    <w:rsid w:val="009A0694"/>
    <w:rsid w:val="009A7B3D"/>
    <w:rsid w:val="009B0050"/>
    <w:rsid w:val="009B025C"/>
    <w:rsid w:val="009B3A99"/>
    <w:rsid w:val="009B6546"/>
    <w:rsid w:val="009C32D4"/>
    <w:rsid w:val="009C4BBE"/>
    <w:rsid w:val="009C71ED"/>
    <w:rsid w:val="009C7720"/>
    <w:rsid w:val="009D11D2"/>
    <w:rsid w:val="009D3343"/>
    <w:rsid w:val="009D6C71"/>
    <w:rsid w:val="009E4E2A"/>
    <w:rsid w:val="009F1169"/>
    <w:rsid w:val="009F6FB6"/>
    <w:rsid w:val="00A00E96"/>
    <w:rsid w:val="00A0533A"/>
    <w:rsid w:val="00A07285"/>
    <w:rsid w:val="00A10F6D"/>
    <w:rsid w:val="00A11218"/>
    <w:rsid w:val="00A137D0"/>
    <w:rsid w:val="00A22935"/>
    <w:rsid w:val="00A23AFA"/>
    <w:rsid w:val="00A24043"/>
    <w:rsid w:val="00A31B3E"/>
    <w:rsid w:val="00A36C7C"/>
    <w:rsid w:val="00A42537"/>
    <w:rsid w:val="00A43BE9"/>
    <w:rsid w:val="00A47726"/>
    <w:rsid w:val="00A47B7C"/>
    <w:rsid w:val="00A525E3"/>
    <w:rsid w:val="00A532F3"/>
    <w:rsid w:val="00A54858"/>
    <w:rsid w:val="00A56656"/>
    <w:rsid w:val="00A57B59"/>
    <w:rsid w:val="00A62042"/>
    <w:rsid w:val="00A63268"/>
    <w:rsid w:val="00A64035"/>
    <w:rsid w:val="00A75554"/>
    <w:rsid w:val="00A801E0"/>
    <w:rsid w:val="00A8489E"/>
    <w:rsid w:val="00A90608"/>
    <w:rsid w:val="00A913C4"/>
    <w:rsid w:val="00A9339D"/>
    <w:rsid w:val="00A93D76"/>
    <w:rsid w:val="00AA116C"/>
    <w:rsid w:val="00AA1D8F"/>
    <w:rsid w:val="00AA24EE"/>
    <w:rsid w:val="00AA48E7"/>
    <w:rsid w:val="00AB2699"/>
    <w:rsid w:val="00AB3A48"/>
    <w:rsid w:val="00AB7762"/>
    <w:rsid w:val="00AC1595"/>
    <w:rsid w:val="00AC26EB"/>
    <w:rsid w:val="00AC29F3"/>
    <w:rsid w:val="00AC7429"/>
    <w:rsid w:val="00AD709E"/>
    <w:rsid w:val="00AE0090"/>
    <w:rsid w:val="00AF64CC"/>
    <w:rsid w:val="00B00FBE"/>
    <w:rsid w:val="00B04E18"/>
    <w:rsid w:val="00B06238"/>
    <w:rsid w:val="00B1109C"/>
    <w:rsid w:val="00B1386C"/>
    <w:rsid w:val="00B231E5"/>
    <w:rsid w:val="00B23598"/>
    <w:rsid w:val="00B3182F"/>
    <w:rsid w:val="00B336E8"/>
    <w:rsid w:val="00B34265"/>
    <w:rsid w:val="00B346DF"/>
    <w:rsid w:val="00B35028"/>
    <w:rsid w:val="00B350B4"/>
    <w:rsid w:val="00B37BF8"/>
    <w:rsid w:val="00B40C88"/>
    <w:rsid w:val="00B455A2"/>
    <w:rsid w:val="00B46DD3"/>
    <w:rsid w:val="00B47004"/>
    <w:rsid w:val="00B54682"/>
    <w:rsid w:val="00B54FB1"/>
    <w:rsid w:val="00B55AD9"/>
    <w:rsid w:val="00B56DC6"/>
    <w:rsid w:val="00B6127B"/>
    <w:rsid w:val="00B63FDF"/>
    <w:rsid w:val="00B64709"/>
    <w:rsid w:val="00B64736"/>
    <w:rsid w:val="00B73883"/>
    <w:rsid w:val="00B812F1"/>
    <w:rsid w:val="00B82481"/>
    <w:rsid w:val="00B86531"/>
    <w:rsid w:val="00B8745A"/>
    <w:rsid w:val="00B87D14"/>
    <w:rsid w:val="00B87D43"/>
    <w:rsid w:val="00B91198"/>
    <w:rsid w:val="00B96A16"/>
    <w:rsid w:val="00B96F95"/>
    <w:rsid w:val="00B97A6F"/>
    <w:rsid w:val="00BA4329"/>
    <w:rsid w:val="00BA439D"/>
    <w:rsid w:val="00BB561F"/>
    <w:rsid w:val="00BB59B6"/>
    <w:rsid w:val="00BB791A"/>
    <w:rsid w:val="00BB7C75"/>
    <w:rsid w:val="00BC1FF5"/>
    <w:rsid w:val="00BC6C9E"/>
    <w:rsid w:val="00BC71DF"/>
    <w:rsid w:val="00BD3848"/>
    <w:rsid w:val="00BD667A"/>
    <w:rsid w:val="00BE1384"/>
    <w:rsid w:val="00C000E6"/>
    <w:rsid w:val="00C019C4"/>
    <w:rsid w:val="00C02B87"/>
    <w:rsid w:val="00C0309F"/>
    <w:rsid w:val="00C0552C"/>
    <w:rsid w:val="00C124C0"/>
    <w:rsid w:val="00C1598A"/>
    <w:rsid w:val="00C15DF8"/>
    <w:rsid w:val="00C254CA"/>
    <w:rsid w:val="00C303B3"/>
    <w:rsid w:val="00C30EDD"/>
    <w:rsid w:val="00C32EA6"/>
    <w:rsid w:val="00C337FB"/>
    <w:rsid w:val="00C36790"/>
    <w:rsid w:val="00C36920"/>
    <w:rsid w:val="00C4086D"/>
    <w:rsid w:val="00C408D4"/>
    <w:rsid w:val="00C5260A"/>
    <w:rsid w:val="00C63CF7"/>
    <w:rsid w:val="00C63FC9"/>
    <w:rsid w:val="00C640DC"/>
    <w:rsid w:val="00C6486B"/>
    <w:rsid w:val="00C6575B"/>
    <w:rsid w:val="00C66534"/>
    <w:rsid w:val="00C734CC"/>
    <w:rsid w:val="00C774C1"/>
    <w:rsid w:val="00C80A6C"/>
    <w:rsid w:val="00C80DDD"/>
    <w:rsid w:val="00C8201D"/>
    <w:rsid w:val="00C85247"/>
    <w:rsid w:val="00C912ED"/>
    <w:rsid w:val="00C9460E"/>
    <w:rsid w:val="00CA1896"/>
    <w:rsid w:val="00CA1CD1"/>
    <w:rsid w:val="00CA73DF"/>
    <w:rsid w:val="00CB00D8"/>
    <w:rsid w:val="00CB059F"/>
    <w:rsid w:val="00CB5B28"/>
    <w:rsid w:val="00CB7479"/>
    <w:rsid w:val="00CC0491"/>
    <w:rsid w:val="00CC3FD9"/>
    <w:rsid w:val="00CC4B91"/>
    <w:rsid w:val="00CD2CB1"/>
    <w:rsid w:val="00CD486C"/>
    <w:rsid w:val="00CE7926"/>
    <w:rsid w:val="00CF1A89"/>
    <w:rsid w:val="00CF5371"/>
    <w:rsid w:val="00CF5882"/>
    <w:rsid w:val="00D00CE0"/>
    <w:rsid w:val="00D028B7"/>
    <w:rsid w:val="00D0323A"/>
    <w:rsid w:val="00D03D37"/>
    <w:rsid w:val="00D03F4B"/>
    <w:rsid w:val="00D044DF"/>
    <w:rsid w:val="00D0559F"/>
    <w:rsid w:val="00D056C7"/>
    <w:rsid w:val="00D077E9"/>
    <w:rsid w:val="00D11BBE"/>
    <w:rsid w:val="00D22555"/>
    <w:rsid w:val="00D24044"/>
    <w:rsid w:val="00D25308"/>
    <w:rsid w:val="00D25BED"/>
    <w:rsid w:val="00D2679D"/>
    <w:rsid w:val="00D367EF"/>
    <w:rsid w:val="00D42CB7"/>
    <w:rsid w:val="00D5374C"/>
    <w:rsid w:val="00D53F69"/>
    <w:rsid w:val="00D5413D"/>
    <w:rsid w:val="00D560EC"/>
    <w:rsid w:val="00D570A9"/>
    <w:rsid w:val="00D651DE"/>
    <w:rsid w:val="00D65D31"/>
    <w:rsid w:val="00D70D02"/>
    <w:rsid w:val="00D733DC"/>
    <w:rsid w:val="00D73577"/>
    <w:rsid w:val="00D74166"/>
    <w:rsid w:val="00D74349"/>
    <w:rsid w:val="00D765A1"/>
    <w:rsid w:val="00D770C7"/>
    <w:rsid w:val="00D81CE5"/>
    <w:rsid w:val="00D81D12"/>
    <w:rsid w:val="00D82CFE"/>
    <w:rsid w:val="00D86945"/>
    <w:rsid w:val="00D90290"/>
    <w:rsid w:val="00DA1745"/>
    <w:rsid w:val="00DA4912"/>
    <w:rsid w:val="00DA7405"/>
    <w:rsid w:val="00DB1987"/>
    <w:rsid w:val="00DB2916"/>
    <w:rsid w:val="00DC4ED7"/>
    <w:rsid w:val="00DD152F"/>
    <w:rsid w:val="00DD2142"/>
    <w:rsid w:val="00DD58A9"/>
    <w:rsid w:val="00DD5DD2"/>
    <w:rsid w:val="00DD7CA1"/>
    <w:rsid w:val="00DE0307"/>
    <w:rsid w:val="00DE1602"/>
    <w:rsid w:val="00DE213F"/>
    <w:rsid w:val="00DE2E90"/>
    <w:rsid w:val="00DE4329"/>
    <w:rsid w:val="00DE4E88"/>
    <w:rsid w:val="00DF027C"/>
    <w:rsid w:val="00DF2AF5"/>
    <w:rsid w:val="00DF2BD9"/>
    <w:rsid w:val="00DF7925"/>
    <w:rsid w:val="00E00A32"/>
    <w:rsid w:val="00E02770"/>
    <w:rsid w:val="00E05F9B"/>
    <w:rsid w:val="00E06495"/>
    <w:rsid w:val="00E16AAB"/>
    <w:rsid w:val="00E171E8"/>
    <w:rsid w:val="00E22ACD"/>
    <w:rsid w:val="00E25369"/>
    <w:rsid w:val="00E25F2E"/>
    <w:rsid w:val="00E30CAF"/>
    <w:rsid w:val="00E34620"/>
    <w:rsid w:val="00E40B87"/>
    <w:rsid w:val="00E45548"/>
    <w:rsid w:val="00E47313"/>
    <w:rsid w:val="00E5122C"/>
    <w:rsid w:val="00E53B33"/>
    <w:rsid w:val="00E56098"/>
    <w:rsid w:val="00E576D9"/>
    <w:rsid w:val="00E6079E"/>
    <w:rsid w:val="00E620B0"/>
    <w:rsid w:val="00E638BF"/>
    <w:rsid w:val="00E63964"/>
    <w:rsid w:val="00E63D44"/>
    <w:rsid w:val="00E64754"/>
    <w:rsid w:val="00E657F3"/>
    <w:rsid w:val="00E65DEF"/>
    <w:rsid w:val="00E67DFD"/>
    <w:rsid w:val="00E71104"/>
    <w:rsid w:val="00E71343"/>
    <w:rsid w:val="00E72088"/>
    <w:rsid w:val="00E73032"/>
    <w:rsid w:val="00E80551"/>
    <w:rsid w:val="00E81B40"/>
    <w:rsid w:val="00E83821"/>
    <w:rsid w:val="00E83C52"/>
    <w:rsid w:val="00E8752A"/>
    <w:rsid w:val="00E93E32"/>
    <w:rsid w:val="00EA0F6A"/>
    <w:rsid w:val="00EA3C08"/>
    <w:rsid w:val="00EA5498"/>
    <w:rsid w:val="00EA5F0F"/>
    <w:rsid w:val="00EA6A3C"/>
    <w:rsid w:val="00EB030C"/>
    <w:rsid w:val="00EB346A"/>
    <w:rsid w:val="00EB5A0E"/>
    <w:rsid w:val="00EC1255"/>
    <w:rsid w:val="00EC2871"/>
    <w:rsid w:val="00ED2194"/>
    <w:rsid w:val="00ED3085"/>
    <w:rsid w:val="00ED41F7"/>
    <w:rsid w:val="00ED6FF2"/>
    <w:rsid w:val="00ED7FC5"/>
    <w:rsid w:val="00EE7246"/>
    <w:rsid w:val="00EF0EC2"/>
    <w:rsid w:val="00EF555B"/>
    <w:rsid w:val="00EF564E"/>
    <w:rsid w:val="00EF7F88"/>
    <w:rsid w:val="00F023F6"/>
    <w:rsid w:val="00F027BB"/>
    <w:rsid w:val="00F02F4C"/>
    <w:rsid w:val="00F032B7"/>
    <w:rsid w:val="00F04F6D"/>
    <w:rsid w:val="00F0544A"/>
    <w:rsid w:val="00F077AF"/>
    <w:rsid w:val="00F11DCF"/>
    <w:rsid w:val="00F1475F"/>
    <w:rsid w:val="00F1596F"/>
    <w:rsid w:val="00F162EA"/>
    <w:rsid w:val="00F20629"/>
    <w:rsid w:val="00F23A27"/>
    <w:rsid w:val="00F27E07"/>
    <w:rsid w:val="00F306F6"/>
    <w:rsid w:val="00F314A7"/>
    <w:rsid w:val="00F317B4"/>
    <w:rsid w:val="00F31956"/>
    <w:rsid w:val="00F37A63"/>
    <w:rsid w:val="00F42123"/>
    <w:rsid w:val="00F42D73"/>
    <w:rsid w:val="00F4659B"/>
    <w:rsid w:val="00F52D27"/>
    <w:rsid w:val="00F53DB3"/>
    <w:rsid w:val="00F54701"/>
    <w:rsid w:val="00F60CF6"/>
    <w:rsid w:val="00F64782"/>
    <w:rsid w:val="00F7550F"/>
    <w:rsid w:val="00F76053"/>
    <w:rsid w:val="00F834F3"/>
    <w:rsid w:val="00F83527"/>
    <w:rsid w:val="00F83CA5"/>
    <w:rsid w:val="00F85608"/>
    <w:rsid w:val="00F87B1A"/>
    <w:rsid w:val="00FA09D1"/>
    <w:rsid w:val="00FA2137"/>
    <w:rsid w:val="00FA33FA"/>
    <w:rsid w:val="00FA63AA"/>
    <w:rsid w:val="00FB075B"/>
    <w:rsid w:val="00FB3682"/>
    <w:rsid w:val="00FB3D21"/>
    <w:rsid w:val="00FC07CA"/>
    <w:rsid w:val="00FC16FB"/>
    <w:rsid w:val="00FC1AE9"/>
    <w:rsid w:val="00FC1D19"/>
    <w:rsid w:val="00FC5AF7"/>
    <w:rsid w:val="00FD3E08"/>
    <w:rsid w:val="00FD583F"/>
    <w:rsid w:val="00FD6607"/>
    <w:rsid w:val="00FD7488"/>
    <w:rsid w:val="00FD7A71"/>
    <w:rsid w:val="00FD7C9A"/>
    <w:rsid w:val="00FE25FE"/>
    <w:rsid w:val="00FE5133"/>
    <w:rsid w:val="00FE640F"/>
    <w:rsid w:val="00FE7644"/>
    <w:rsid w:val="00FF16B4"/>
    <w:rsid w:val="00FF2172"/>
    <w:rsid w:val="00FF21F4"/>
    <w:rsid w:val="00FF5999"/>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4F1D3"/>
  <w15:docId w15:val="{D7CCF3FB-105F-4BCF-94F6-2DCB524A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4C2"/>
    <w:pPr>
      <w:spacing w:after="0"/>
    </w:pPr>
    <w:rPr>
      <w:rFonts w:eastAsiaTheme="minorEastAsia"/>
      <w:color w:val="082A75" w:themeColor="text2"/>
      <w:sz w:val="28"/>
      <w:szCs w:val="22"/>
      <w:lang w:val="en-GB"/>
    </w:rPr>
  </w:style>
  <w:style w:type="paragraph" w:styleId="Heading1">
    <w:name w:val="heading 1"/>
    <w:basedOn w:val="Normal"/>
    <w:link w:val="Heading1Char"/>
    <w:uiPriority w:val="9"/>
    <w:qFormat/>
    <w:rsid w:val="00E638BF"/>
    <w:pPr>
      <w:keepNext/>
      <w:spacing w:before="240" w:after="60"/>
      <w:outlineLvl w:val="0"/>
    </w:pPr>
    <w:rPr>
      <w:rFonts w:asciiTheme="majorHAnsi" w:eastAsiaTheme="majorEastAsia" w:hAnsiTheme="majorHAnsi" w:cstheme="majorBidi"/>
      <w:b/>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sz w:val="36"/>
      <w:szCs w:val="26"/>
    </w:rPr>
  </w:style>
  <w:style w:type="paragraph" w:styleId="Heading3">
    <w:name w:val="heading 3"/>
    <w:basedOn w:val="Normal"/>
    <w:next w:val="Normal"/>
    <w:link w:val="Heading3Char"/>
    <w:uiPriority w:val="5"/>
    <w:unhideWhenUsed/>
    <w:qFormat/>
    <w:rsid w:val="00E638BF"/>
    <w:pPr>
      <w:keepNext/>
      <w:keepLines/>
      <w:spacing w:before="40"/>
      <w:outlineLvl w:val="2"/>
    </w:pPr>
    <w:rPr>
      <w:rFonts w:asciiTheme="majorHAnsi" w:eastAsiaTheme="majorEastAsia" w:hAnsiTheme="majorHAnsi" w:cstheme="majorBidi"/>
      <w:b/>
      <w:color w:val="012639" w:themeColor="accent1" w:themeShade="7F"/>
      <w:sz w:val="32"/>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E638BF"/>
    <w:rPr>
      <w:rFonts w:asciiTheme="majorHAnsi" w:eastAsiaTheme="majorEastAsia" w:hAnsiTheme="majorHAnsi" w:cstheme="majorBidi"/>
      <w:b/>
      <w:color w:val="061F57" w:themeColor="text2" w:themeShade="BF"/>
      <w:kern w:val="28"/>
      <w:sz w:val="52"/>
      <w:szCs w:val="32"/>
      <w:lang w:val="en-GB"/>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B455A2"/>
    <w:pPr>
      <w:spacing w:line="360" w:lineRule="auto"/>
      <w:jc w:val="both"/>
    </w:pPr>
    <w:rPr>
      <w:sz w:val="24"/>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B455A2"/>
    <w:rPr>
      <w:rFonts w:eastAsiaTheme="minorEastAsia"/>
      <w:color w:val="082A75" w:themeColor="text2"/>
      <w:szCs w:val="22"/>
      <w:lang w:val="en-GB"/>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E638BF"/>
    <w:pPr>
      <w:keepLines/>
      <w:spacing w:after="0" w:line="259" w:lineRule="auto"/>
      <w:outlineLvl w:val="9"/>
    </w:pPr>
    <w:rPr>
      <w:color w:val="013A57" w:themeColor="accent1" w:themeShade="BF"/>
      <w:kern w:val="0"/>
      <w:sz w:val="32"/>
      <w:lang w:eastAsia="en-GB"/>
    </w:rPr>
  </w:style>
  <w:style w:type="paragraph" w:styleId="TOC1">
    <w:name w:val="toc 1"/>
    <w:basedOn w:val="Normal"/>
    <w:next w:val="Normal"/>
    <w:autoRedefine/>
    <w:uiPriority w:val="39"/>
    <w:unhideWhenUsed/>
    <w:rsid w:val="00E64754"/>
    <w:pPr>
      <w:spacing w:after="100"/>
    </w:pPr>
  </w:style>
  <w:style w:type="paragraph" w:styleId="TOC2">
    <w:name w:val="toc 2"/>
    <w:basedOn w:val="Normal"/>
    <w:next w:val="Normal"/>
    <w:autoRedefine/>
    <w:uiPriority w:val="39"/>
    <w:unhideWhenUsed/>
    <w:rsid w:val="00E64754"/>
    <w:pPr>
      <w:spacing w:after="100"/>
      <w:ind w:left="280"/>
    </w:pPr>
  </w:style>
  <w:style w:type="character" w:styleId="Hyperlink">
    <w:name w:val="Hyperlink"/>
    <w:basedOn w:val="DefaultParagraphFont"/>
    <w:uiPriority w:val="99"/>
    <w:unhideWhenUsed/>
    <w:rsid w:val="00E64754"/>
    <w:rPr>
      <w:color w:val="3592CF" w:themeColor="hyperlink"/>
      <w:u w:val="single"/>
    </w:rPr>
  </w:style>
  <w:style w:type="paragraph" w:customStyle="1" w:styleId="DeleteTaskDescription">
    <w:name w:val="DeleteTaskDescription"/>
    <w:basedOn w:val="Content"/>
    <w:link w:val="DeleteTaskDescriptionChar"/>
    <w:qFormat/>
    <w:rsid w:val="00424DD4"/>
    <w:pPr>
      <w:spacing w:line="240" w:lineRule="auto"/>
    </w:pPr>
    <w:rPr>
      <w:rFonts w:ascii="Century Gothic" w:hAnsi="Century Gothic"/>
      <w:color w:val="34ABA2" w:themeColor="accent3"/>
      <w:sz w:val="20"/>
    </w:rPr>
  </w:style>
  <w:style w:type="character" w:customStyle="1" w:styleId="DeleteTaskDescriptionChar">
    <w:name w:val="DeleteTaskDescription Char"/>
    <w:basedOn w:val="ContentChar"/>
    <w:link w:val="DeleteTaskDescription"/>
    <w:rsid w:val="00424DD4"/>
    <w:rPr>
      <w:rFonts w:ascii="Century Gothic" w:eastAsiaTheme="minorEastAsia" w:hAnsi="Century Gothic"/>
      <w:color w:val="34ABA2" w:themeColor="accent3"/>
      <w:sz w:val="20"/>
      <w:szCs w:val="22"/>
      <w:lang w:val="en-GB"/>
    </w:rPr>
  </w:style>
  <w:style w:type="paragraph" w:styleId="Bibliography">
    <w:name w:val="Bibliography"/>
    <w:basedOn w:val="Normal"/>
    <w:next w:val="Normal"/>
    <w:uiPriority w:val="37"/>
    <w:unhideWhenUsed/>
    <w:rsid w:val="009E4E2A"/>
  </w:style>
  <w:style w:type="paragraph" w:styleId="Caption">
    <w:name w:val="caption"/>
    <w:basedOn w:val="Normal"/>
    <w:next w:val="Normal"/>
    <w:uiPriority w:val="99"/>
    <w:unhideWhenUsed/>
    <w:rsid w:val="00CE7926"/>
    <w:pPr>
      <w:spacing w:after="200" w:line="240" w:lineRule="auto"/>
    </w:pPr>
    <w:rPr>
      <w:i/>
      <w:iCs/>
      <w:sz w:val="18"/>
      <w:szCs w:val="18"/>
    </w:rPr>
  </w:style>
  <w:style w:type="paragraph" w:styleId="TableofFigures">
    <w:name w:val="table of figures"/>
    <w:basedOn w:val="Normal"/>
    <w:next w:val="Normal"/>
    <w:uiPriority w:val="99"/>
    <w:unhideWhenUsed/>
    <w:rsid w:val="006C1586"/>
  </w:style>
  <w:style w:type="character" w:customStyle="1" w:styleId="Heading3Char">
    <w:name w:val="Heading 3 Char"/>
    <w:basedOn w:val="DefaultParagraphFont"/>
    <w:link w:val="Heading3"/>
    <w:uiPriority w:val="5"/>
    <w:rsid w:val="00E638BF"/>
    <w:rPr>
      <w:rFonts w:asciiTheme="majorHAnsi" w:eastAsiaTheme="majorEastAsia" w:hAnsiTheme="majorHAnsi" w:cstheme="majorBidi"/>
      <w:b/>
      <w:color w:val="012639" w:themeColor="accent1" w:themeShade="7F"/>
      <w:sz w:val="32"/>
      <w:lang w:val="en-GB"/>
    </w:rPr>
  </w:style>
  <w:style w:type="paragraph" w:styleId="ListParagraph">
    <w:name w:val="List Paragraph"/>
    <w:basedOn w:val="Normal"/>
    <w:uiPriority w:val="34"/>
    <w:unhideWhenUsed/>
    <w:qFormat/>
    <w:rsid w:val="005D4946"/>
    <w:pPr>
      <w:ind w:left="720"/>
      <w:contextualSpacing/>
    </w:pPr>
  </w:style>
  <w:style w:type="paragraph" w:styleId="TOC3">
    <w:name w:val="toc 3"/>
    <w:basedOn w:val="Normal"/>
    <w:next w:val="Normal"/>
    <w:autoRedefine/>
    <w:uiPriority w:val="39"/>
    <w:unhideWhenUsed/>
    <w:rsid w:val="00CB7479"/>
    <w:pPr>
      <w:spacing w:after="100"/>
      <w:ind w:left="560"/>
    </w:pPr>
  </w:style>
  <w:style w:type="character" w:styleId="UnresolvedMention">
    <w:name w:val="Unresolved Mention"/>
    <w:basedOn w:val="DefaultParagraphFont"/>
    <w:uiPriority w:val="99"/>
    <w:semiHidden/>
    <w:unhideWhenUsed/>
    <w:rsid w:val="00AC7429"/>
    <w:rPr>
      <w:color w:val="605E5C"/>
      <w:shd w:val="clear" w:color="auto" w:fill="E1DFDD"/>
    </w:rPr>
  </w:style>
  <w:style w:type="character" w:styleId="Strong">
    <w:name w:val="Strong"/>
    <w:basedOn w:val="DefaultParagraphFont"/>
    <w:uiPriority w:val="22"/>
    <w:qFormat/>
    <w:rsid w:val="003278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29409">
      <w:bodyDiv w:val="1"/>
      <w:marLeft w:val="0"/>
      <w:marRight w:val="0"/>
      <w:marTop w:val="0"/>
      <w:marBottom w:val="0"/>
      <w:divBdr>
        <w:top w:val="none" w:sz="0" w:space="0" w:color="auto"/>
        <w:left w:val="none" w:sz="0" w:space="0" w:color="auto"/>
        <w:bottom w:val="none" w:sz="0" w:space="0" w:color="auto"/>
        <w:right w:val="none" w:sz="0" w:space="0" w:color="auto"/>
      </w:divBdr>
    </w:div>
    <w:div w:id="129523897">
      <w:bodyDiv w:val="1"/>
      <w:marLeft w:val="0"/>
      <w:marRight w:val="0"/>
      <w:marTop w:val="0"/>
      <w:marBottom w:val="0"/>
      <w:divBdr>
        <w:top w:val="none" w:sz="0" w:space="0" w:color="auto"/>
        <w:left w:val="none" w:sz="0" w:space="0" w:color="auto"/>
        <w:bottom w:val="none" w:sz="0" w:space="0" w:color="auto"/>
        <w:right w:val="none" w:sz="0" w:space="0" w:color="auto"/>
      </w:divBdr>
    </w:div>
    <w:div w:id="219562764">
      <w:bodyDiv w:val="1"/>
      <w:marLeft w:val="0"/>
      <w:marRight w:val="0"/>
      <w:marTop w:val="0"/>
      <w:marBottom w:val="0"/>
      <w:divBdr>
        <w:top w:val="none" w:sz="0" w:space="0" w:color="auto"/>
        <w:left w:val="none" w:sz="0" w:space="0" w:color="auto"/>
        <w:bottom w:val="none" w:sz="0" w:space="0" w:color="auto"/>
        <w:right w:val="none" w:sz="0" w:space="0" w:color="auto"/>
      </w:divBdr>
    </w:div>
    <w:div w:id="237403686">
      <w:bodyDiv w:val="1"/>
      <w:marLeft w:val="0"/>
      <w:marRight w:val="0"/>
      <w:marTop w:val="0"/>
      <w:marBottom w:val="0"/>
      <w:divBdr>
        <w:top w:val="none" w:sz="0" w:space="0" w:color="auto"/>
        <w:left w:val="none" w:sz="0" w:space="0" w:color="auto"/>
        <w:bottom w:val="none" w:sz="0" w:space="0" w:color="auto"/>
        <w:right w:val="none" w:sz="0" w:space="0" w:color="auto"/>
      </w:divBdr>
    </w:div>
    <w:div w:id="512185795">
      <w:bodyDiv w:val="1"/>
      <w:marLeft w:val="0"/>
      <w:marRight w:val="0"/>
      <w:marTop w:val="0"/>
      <w:marBottom w:val="0"/>
      <w:divBdr>
        <w:top w:val="none" w:sz="0" w:space="0" w:color="auto"/>
        <w:left w:val="none" w:sz="0" w:space="0" w:color="auto"/>
        <w:bottom w:val="none" w:sz="0" w:space="0" w:color="auto"/>
        <w:right w:val="none" w:sz="0" w:space="0" w:color="auto"/>
      </w:divBdr>
    </w:div>
    <w:div w:id="518592075">
      <w:bodyDiv w:val="1"/>
      <w:marLeft w:val="0"/>
      <w:marRight w:val="0"/>
      <w:marTop w:val="0"/>
      <w:marBottom w:val="0"/>
      <w:divBdr>
        <w:top w:val="none" w:sz="0" w:space="0" w:color="auto"/>
        <w:left w:val="none" w:sz="0" w:space="0" w:color="auto"/>
        <w:bottom w:val="none" w:sz="0" w:space="0" w:color="auto"/>
        <w:right w:val="none" w:sz="0" w:space="0" w:color="auto"/>
      </w:divBdr>
    </w:div>
    <w:div w:id="565190092">
      <w:bodyDiv w:val="1"/>
      <w:marLeft w:val="0"/>
      <w:marRight w:val="0"/>
      <w:marTop w:val="0"/>
      <w:marBottom w:val="0"/>
      <w:divBdr>
        <w:top w:val="none" w:sz="0" w:space="0" w:color="auto"/>
        <w:left w:val="none" w:sz="0" w:space="0" w:color="auto"/>
        <w:bottom w:val="none" w:sz="0" w:space="0" w:color="auto"/>
        <w:right w:val="none" w:sz="0" w:space="0" w:color="auto"/>
      </w:divBdr>
    </w:div>
    <w:div w:id="627395587">
      <w:bodyDiv w:val="1"/>
      <w:marLeft w:val="0"/>
      <w:marRight w:val="0"/>
      <w:marTop w:val="0"/>
      <w:marBottom w:val="0"/>
      <w:divBdr>
        <w:top w:val="none" w:sz="0" w:space="0" w:color="auto"/>
        <w:left w:val="none" w:sz="0" w:space="0" w:color="auto"/>
        <w:bottom w:val="none" w:sz="0" w:space="0" w:color="auto"/>
        <w:right w:val="none" w:sz="0" w:space="0" w:color="auto"/>
      </w:divBdr>
    </w:div>
    <w:div w:id="648825565">
      <w:bodyDiv w:val="1"/>
      <w:marLeft w:val="0"/>
      <w:marRight w:val="0"/>
      <w:marTop w:val="0"/>
      <w:marBottom w:val="0"/>
      <w:divBdr>
        <w:top w:val="none" w:sz="0" w:space="0" w:color="auto"/>
        <w:left w:val="none" w:sz="0" w:space="0" w:color="auto"/>
        <w:bottom w:val="none" w:sz="0" w:space="0" w:color="auto"/>
        <w:right w:val="none" w:sz="0" w:space="0" w:color="auto"/>
      </w:divBdr>
    </w:div>
    <w:div w:id="709258249">
      <w:bodyDiv w:val="1"/>
      <w:marLeft w:val="0"/>
      <w:marRight w:val="0"/>
      <w:marTop w:val="0"/>
      <w:marBottom w:val="0"/>
      <w:divBdr>
        <w:top w:val="none" w:sz="0" w:space="0" w:color="auto"/>
        <w:left w:val="none" w:sz="0" w:space="0" w:color="auto"/>
        <w:bottom w:val="none" w:sz="0" w:space="0" w:color="auto"/>
        <w:right w:val="none" w:sz="0" w:space="0" w:color="auto"/>
      </w:divBdr>
    </w:div>
    <w:div w:id="729108711">
      <w:bodyDiv w:val="1"/>
      <w:marLeft w:val="0"/>
      <w:marRight w:val="0"/>
      <w:marTop w:val="0"/>
      <w:marBottom w:val="0"/>
      <w:divBdr>
        <w:top w:val="none" w:sz="0" w:space="0" w:color="auto"/>
        <w:left w:val="none" w:sz="0" w:space="0" w:color="auto"/>
        <w:bottom w:val="none" w:sz="0" w:space="0" w:color="auto"/>
        <w:right w:val="none" w:sz="0" w:space="0" w:color="auto"/>
      </w:divBdr>
    </w:div>
    <w:div w:id="801535062">
      <w:bodyDiv w:val="1"/>
      <w:marLeft w:val="0"/>
      <w:marRight w:val="0"/>
      <w:marTop w:val="0"/>
      <w:marBottom w:val="0"/>
      <w:divBdr>
        <w:top w:val="none" w:sz="0" w:space="0" w:color="auto"/>
        <w:left w:val="none" w:sz="0" w:space="0" w:color="auto"/>
        <w:bottom w:val="none" w:sz="0" w:space="0" w:color="auto"/>
        <w:right w:val="none" w:sz="0" w:space="0" w:color="auto"/>
      </w:divBdr>
    </w:div>
    <w:div w:id="808786474">
      <w:bodyDiv w:val="1"/>
      <w:marLeft w:val="0"/>
      <w:marRight w:val="0"/>
      <w:marTop w:val="0"/>
      <w:marBottom w:val="0"/>
      <w:divBdr>
        <w:top w:val="none" w:sz="0" w:space="0" w:color="auto"/>
        <w:left w:val="none" w:sz="0" w:space="0" w:color="auto"/>
        <w:bottom w:val="none" w:sz="0" w:space="0" w:color="auto"/>
        <w:right w:val="none" w:sz="0" w:space="0" w:color="auto"/>
      </w:divBdr>
    </w:div>
    <w:div w:id="853957763">
      <w:bodyDiv w:val="1"/>
      <w:marLeft w:val="0"/>
      <w:marRight w:val="0"/>
      <w:marTop w:val="0"/>
      <w:marBottom w:val="0"/>
      <w:divBdr>
        <w:top w:val="none" w:sz="0" w:space="0" w:color="auto"/>
        <w:left w:val="none" w:sz="0" w:space="0" w:color="auto"/>
        <w:bottom w:val="none" w:sz="0" w:space="0" w:color="auto"/>
        <w:right w:val="none" w:sz="0" w:space="0" w:color="auto"/>
      </w:divBdr>
    </w:div>
    <w:div w:id="873419924">
      <w:bodyDiv w:val="1"/>
      <w:marLeft w:val="0"/>
      <w:marRight w:val="0"/>
      <w:marTop w:val="0"/>
      <w:marBottom w:val="0"/>
      <w:divBdr>
        <w:top w:val="none" w:sz="0" w:space="0" w:color="auto"/>
        <w:left w:val="none" w:sz="0" w:space="0" w:color="auto"/>
        <w:bottom w:val="none" w:sz="0" w:space="0" w:color="auto"/>
        <w:right w:val="none" w:sz="0" w:space="0" w:color="auto"/>
      </w:divBdr>
    </w:div>
    <w:div w:id="950430641">
      <w:bodyDiv w:val="1"/>
      <w:marLeft w:val="0"/>
      <w:marRight w:val="0"/>
      <w:marTop w:val="0"/>
      <w:marBottom w:val="0"/>
      <w:divBdr>
        <w:top w:val="none" w:sz="0" w:space="0" w:color="auto"/>
        <w:left w:val="none" w:sz="0" w:space="0" w:color="auto"/>
        <w:bottom w:val="none" w:sz="0" w:space="0" w:color="auto"/>
        <w:right w:val="none" w:sz="0" w:space="0" w:color="auto"/>
      </w:divBdr>
    </w:div>
    <w:div w:id="1041704895">
      <w:bodyDiv w:val="1"/>
      <w:marLeft w:val="0"/>
      <w:marRight w:val="0"/>
      <w:marTop w:val="0"/>
      <w:marBottom w:val="0"/>
      <w:divBdr>
        <w:top w:val="none" w:sz="0" w:space="0" w:color="auto"/>
        <w:left w:val="none" w:sz="0" w:space="0" w:color="auto"/>
        <w:bottom w:val="none" w:sz="0" w:space="0" w:color="auto"/>
        <w:right w:val="none" w:sz="0" w:space="0" w:color="auto"/>
      </w:divBdr>
    </w:div>
    <w:div w:id="1135755803">
      <w:bodyDiv w:val="1"/>
      <w:marLeft w:val="0"/>
      <w:marRight w:val="0"/>
      <w:marTop w:val="0"/>
      <w:marBottom w:val="0"/>
      <w:divBdr>
        <w:top w:val="none" w:sz="0" w:space="0" w:color="auto"/>
        <w:left w:val="none" w:sz="0" w:space="0" w:color="auto"/>
        <w:bottom w:val="none" w:sz="0" w:space="0" w:color="auto"/>
        <w:right w:val="none" w:sz="0" w:space="0" w:color="auto"/>
      </w:divBdr>
    </w:div>
    <w:div w:id="1145583753">
      <w:bodyDiv w:val="1"/>
      <w:marLeft w:val="0"/>
      <w:marRight w:val="0"/>
      <w:marTop w:val="0"/>
      <w:marBottom w:val="0"/>
      <w:divBdr>
        <w:top w:val="none" w:sz="0" w:space="0" w:color="auto"/>
        <w:left w:val="none" w:sz="0" w:space="0" w:color="auto"/>
        <w:bottom w:val="none" w:sz="0" w:space="0" w:color="auto"/>
        <w:right w:val="none" w:sz="0" w:space="0" w:color="auto"/>
      </w:divBdr>
    </w:div>
    <w:div w:id="1148666756">
      <w:bodyDiv w:val="1"/>
      <w:marLeft w:val="0"/>
      <w:marRight w:val="0"/>
      <w:marTop w:val="0"/>
      <w:marBottom w:val="0"/>
      <w:divBdr>
        <w:top w:val="none" w:sz="0" w:space="0" w:color="auto"/>
        <w:left w:val="none" w:sz="0" w:space="0" w:color="auto"/>
        <w:bottom w:val="none" w:sz="0" w:space="0" w:color="auto"/>
        <w:right w:val="none" w:sz="0" w:space="0" w:color="auto"/>
      </w:divBdr>
    </w:div>
    <w:div w:id="1203515834">
      <w:bodyDiv w:val="1"/>
      <w:marLeft w:val="0"/>
      <w:marRight w:val="0"/>
      <w:marTop w:val="0"/>
      <w:marBottom w:val="0"/>
      <w:divBdr>
        <w:top w:val="none" w:sz="0" w:space="0" w:color="auto"/>
        <w:left w:val="none" w:sz="0" w:space="0" w:color="auto"/>
        <w:bottom w:val="none" w:sz="0" w:space="0" w:color="auto"/>
        <w:right w:val="none" w:sz="0" w:space="0" w:color="auto"/>
      </w:divBdr>
    </w:div>
    <w:div w:id="1210991835">
      <w:bodyDiv w:val="1"/>
      <w:marLeft w:val="0"/>
      <w:marRight w:val="0"/>
      <w:marTop w:val="0"/>
      <w:marBottom w:val="0"/>
      <w:divBdr>
        <w:top w:val="none" w:sz="0" w:space="0" w:color="auto"/>
        <w:left w:val="none" w:sz="0" w:space="0" w:color="auto"/>
        <w:bottom w:val="none" w:sz="0" w:space="0" w:color="auto"/>
        <w:right w:val="none" w:sz="0" w:space="0" w:color="auto"/>
      </w:divBdr>
    </w:div>
    <w:div w:id="1213804923">
      <w:bodyDiv w:val="1"/>
      <w:marLeft w:val="0"/>
      <w:marRight w:val="0"/>
      <w:marTop w:val="0"/>
      <w:marBottom w:val="0"/>
      <w:divBdr>
        <w:top w:val="none" w:sz="0" w:space="0" w:color="auto"/>
        <w:left w:val="none" w:sz="0" w:space="0" w:color="auto"/>
        <w:bottom w:val="none" w:sz="0" w:space="0" w:color="auto"/>
        <w:right w:val="none" w:sz="0" w:space="0" w:color="auto"/>
      </w:divBdr>
    </w:div>
    <w:div w:id="1216048085">
      <w:bodyDiv w:val="1"/>
      <w:marLeft w:val="0"/>
      <w:marRight w:val="0"/>
      <w:marTop w:val="0"/>
      <w:marBottom w:val="0"/>
      <w:divBdr>
        <w:top w:val="none" w:sz="0" w:space="0" w:color="auto"/>
        <w:left w:val="none" w:sz="0" w:space="0" w:color="auto"/>
        <w:bottom w:val="none" w:sz="0" w:space="0" w:color="auto"/>
        <w:right w:val="none" w:sz="0" w:space="0" w:color="auto"/>
      </w:divBdr>
    </w:div>
    <w:div w:id="1217661047">
      <w:bodyDiv w:val="1"/>
      <w:marLeft w:val="0"/>
      <w:marRight w:val="0"/>
      <w:marTop w:val="0"/>
      <w:marBottom w:val="0"/>
      <w:divBdr>
        <w:top w:val="none" w:sz="0" w:space="0" w:color="auto"/>
        <w:left w:val="none" w:sz="0" w:space="0" w:color="auto"/>
        <w:bottom w:val="none" w:sz="0" w:space="0" w:color="auto"/>
        <w:right w:val="none" w:sz="0" w:space="0" w:color="auto"/>
      </w:divBdr>
    </w:div>
    <w:div w:id="1280837703">
      <w:bodyDiv w:val="1"/>
      <w:marLeft w:val="0"/>
      <w:marRight w:val="0"/>
      <w:marTop w:val="0"/>
      <w:marBottom w:val="0"/>
      <w:divBdr>
        <w:top w:val="none" w:sz="0" w:space="0" w:color="auto"/>
        <w:left w:val="none" w:sz="0" w:space="0" w:color="auto"/>
        <w:bottom w:val="none" w:sz="0" w:space="0" w:color="auto"/>
        <w:right w:val="none" w:sz="0" w:space="0" w:color="auto"/>
      </w:divBdr>
    </w:div>
    <w:div w:id="1283607140">
      <w:bodyDiv w:val="1"/>
      <w:marLeft w:val="0"/>
      <w:marRight w:val="0"/>
      <w:marTop w:val="0"/>
      <w:marBottom w:val="0"/>
      <w:divBdr>
        <w:top w:val="none" w:sz="0" w:space="0" w:color="auto"/>
        <w:left w:val="none" w:sz="0" w:space="0" w:color="auto"/>
        <w:bottom w:val="none" w:sz="0" w:space="0" w:color="auto"/>
        <w:right w:val="none" w:sz="0" w:space="0" w:color="auto"/>
      </w:divBdr>
    </w:div>
    <w:div w:id="1312712573">
      <w:bodyDiv w:val="1"/>
      <w:marLeft w:val="0"/>
      <w:marRight w:val="0"/>
      <w:marTop w:val="0"/>
      <w:marBottom w:val="0"/>
      <w:divBdr>
        <w:top w:val="none" w:sz="0" w:space="0" w:color="auto"/>
        <w:left w:val="none" w:sz="0" w:space="0" w:color="auto"/>
        <w:bottom w:val="none" w:sz="0" w:space="0" w:color="auto"/>
        <w:right w:val="none" w:sz="0" w:space="0" w:color="auto"/>
      </w:divBdr>
    </w:div>
    <w:div w:id="1358121399">
      <w:bodyDiv w:val="1"/>
      <w:marLeft w:val="0"/>
      <w:marRight w:val="0"/>
      <w:marTop w:val="0"/>
      <w:marBottom w:val="0"/>
      <w:divBdr>
        <w:top w:val="none" w:sz="0" w:space="0" w:color="auto"/>
        <w:left w:val="none" w:sz="0" w:space="0" w:color="auto"/>
        <w:bottom w:val="none" w:sz="0" w:space="0" w:color="auto"/>
        <w:right w:val="none" w:sz="0" w:space="0" w:color="auto"/>
      </w:divBdr>
    </w:div>
    <w:div w:id="1367868950">
      <w:bodyDiv w:val="1"/>
      <w:marLeft w:val="0"/>
      <w:marRight w:val="0"/>
      <w:marTop w:val="0"/>
      <w:marBottom w:val="0"/>
      <w:divBdr>
        <w:top w:val="none" w:sz="0" w:space="0" w:color="auto"/>
        <w:left w:val="none" w:sz="0" w:space="0" w:color="auto"/>
        <w:bottom w:val="none" w:sz="0" w:space="0" w:color="auto"/>
        <w:right w:val="none" w:sz="0" w:space="0" w:color="auto"/>
      </w:divBdr>
    </w:div>
    <w:div w:id="1406414625">
      <w:bodyDiv w:val="1"/>
      <w:marLeft w:val="0"/>
      <w:marRight w:val="0"/>
      <w:marTop w:val="0"/>
      <w:marBottom w:val="0"/>
      <w:divBdr>
        <w:top w:val="none" w:sz="0" w:space="0" w:color="auto"/>
        <w:left w:val="none" w:sz="0" w:space="0" w:color="auto"/>
        <w:bottom w:val="none" w:sz="0" w:space="0" w:color="auto"/>
        <w:right w:val="none" w:sz="0" w:space="0" w:color="auto"/>
      </w:divBdr>
    </w:div>
    <w:div w:id="1431854766">
      <w:bodyDiv w:val="1"/>
      <w:marLeft w:val="0"/>
      <w:marRight w:val="0"/>
      <w:marTop w:val="0"/>
      <w:marBottom w:val="0"/>
      <w:divBdr>
        <w:top w:val="none" w:sz="0" w:space="0" w:color="auto"/>
        <w:left w:val="none" w:sz="0" w:space="0" w:color="auto"/>
        <w:bottom w:val="none" w:sz="0" w:space="0" w:color="auto"/>
        <w:right w:val="none" w:sz="0" w:space="0" w:color="auto"/>
      </w:divBdr>
    </w:div>
    <w:div w:id="1610893715">
      <w:bodyDiv w:val="1"/>
      <w:marLeft w:val="0"/>
      <w:marRight w:val="0"/>
      <w:marTop w:val="0"/>
      <w:marBottom w:val="0"/>
      <w:divBdr>
        <w:top w:val="none" w:sz="0" w:space="0" w:color="auto"/>
        <w:left w:val="none" w:sz="0" w:space="0" w:color="auto"/>
        <w:bottom w:val="none" w:sz="0" w:space="0" w:color="auto"/>
        <w:right w:val="none" w:sz="0" w:space="0" w:color="auto"/>
      </w:divBdr>
    </w:div>
    <w:div w:id="1651790966">
      <w:bodyDiv w:val="1"/>
      <w:marLeft w:val="0"/>
      <w:marRight w:val="0"/>
      <w:marTop w:val="0"/>
      <w:marBottom w:val="0"/>
      <w:divBdr>
        <w:top w:val="none" w:sz="0" w:space="0" w:color="auto"/>
        <w:left w:val="none" w:sz="0" w:space="0" w:color="auto"/>
        <w:bottom w:val="none" w:sz="0" w:space="0" w:color="auto"/>
        <w:right w:val="none" w:sz="0" w:space="0" w:color="auto"/>
      </w:divBdr>
    </w:div>
    <w:div w:id="1653680775">
      <w:bodyDiv w:val="1"/>
      <w:marLeft w:val="0"/>
      <w:marRight w:val="0"/>
      <w:marTop w:val="0"/>
      <w:marBottom w:val="0"/>
      <w:divBdr>
        <w:top w:val="none" w:sz="0" w:space="0" w:color="auto"/>
        <w:left w:val="none" w:sz="0" w:space="0" w:color="auto"/>
        <w:bottom w:val="none" w:sz="0" w:space="0" w:color="auto"/>
        <w:right w:val="none" w:sz="0" w:space="0" w:color="auto"/>
      </w:divBdr>
    </w:div>
    <w:div w:id="1659380183">
      <w:bodyDiv w:val="1"/>
      <w:marLeft w:val="0"/>
      <w:marRight w:val="0"/>
      <w:marTop w:val="0"/>
      <w:marBottom w:val="0"/>
      <w:divBdr>
        <w:top w:val="none" w:sz="0" w:space="0" w:color="auto"/>
        <w:left w:val="none" w:sz="0" w:space="0" w:color="auto"/>
        <w:bottom w:val="none" w:sz="0" w:space="0" w:color="auto"/>
        <w:right w:val="none" w:sz="0" w:space="0" w:color="auto"/>
      </w:divBdr>
    </w:div>
    <w:div w:id="1674839545">
      <w:bodyDiv w:val="1"/>
      <w:marLeft w:val="0"/>
      <w:marRight w:val="0"/>
      <w:marTop w:val="0"/>
      <w:marBottom w:val="0"/>
      <w:divBdr>
        <w:top w:val="none" w:sz="0" w:space="0" w:color="auto"/>
        <w:left w:val="none" w:sz="0" w:space="0" w:color="auto"/>
        <w:bottom w:val="none" w:sz="0" w:space="0" w:color="auto"/>
        <w:right w:val="none" w:sz="0" w:space="0" w:color="auto"/>
      </w:divBdr>
    </w:div>
    <w:div w:id="1687363258">
      <w:bodyDiv w:val="1"/>
      <w:marLeft w:val="0"/>
      <w:marRight w:val="0"/>
      <w:marTop w:val="0"/>
      <w:marBottom w:val="0"/>
      <w:divBdr>
        <w:top w:val="none" w:sz="0" w:space="0" w:color="auto"/>
        <w:left w:val="none" w:sz="0" w:space="0" w:color="auto"/>
        <w:bottom w:val="none" w:sz="0" w:space="0" w:color="auto"/>
        <w:right w:val="none" w:sz="0" w:space="0" w:color="auto"/>
      </w:divBdr>
    </w:div>
    <w:div w:id="1727492176">
      <w:bodyDiv w:val="1"/>
      <w:marLeft w:val="0"/>
      <w:marRight w:val="0"/>
      <w:marTop w:val="0"/>
      <w:marBottom w:val="0"/>
      <w:divBdr>
        <w:top w:val="none" w:sz="0" w:space="0" w:color="auto"/>
        <w:left w:val="none" w:sz="0" w:space="0" w:color="auto"/>
        <w:bottom w:val="none" w:sz="0" w:space="0" w:color="auto"/>
        <w:right w:val="none" w:sz="0" w:space="0" w:color="auto"/>
      </w:divBdr>
    </w:div>
    <w:div w:id="1781336397">
      <w:bodyDiv w:val="1"/>
      <w:marLeft w:val="0"/>
      <w:marRight w:val="0"/>
      <w:marTop w:val="0"/>
      <w:marBottom w:val="0"/>
      <w:divBdr>
        <w:top w:val="none" w:sz="0" w:space="0" w:color="auto"/>
        <w:left w:val="none" w:sz="0" w:space="0" w:color="auto"/>
        <w:bottom w:val="none" w:sz="0" w:space="0" w:color="auto"/>
        <w:right w:val="none" w:sz="0" w:space="0" w:color="auto"/>
      </w:divBdr>
    </w:div>
    <w:div w:id="1816679051">
      <w:bodyDiv w:val="1"/>
      <w:marLeft w:val="0"/>
      <w:marRight w:val="0"/>
      <w:marTop w:val="0"/>
      <w:marBottom w:val="0"/>
      <w:divBdr>
        <w:top w:val="none" w:sz="0" w:space="0" w:color="auto"/>
        <w:left w:val="none" w:sz="0" w:space="0" w:color="auto"/>
        <w:bottom w:val="none" w:sz="0" w:space="0" w:color="auto"/>
        <w:right w:val="none" w:sz="0" w:space="0" w:color="auto"/>
      </w:divBdr>
    </w:div>
    <w:div w:id="1938711473">
      <w:bodyDiv w:val="1"/>
      <w:marLeft w:val="0"/>
      <w:marRight w:val="0"/>
      <w:marTop w:val="0"/>
      <w:marBottom w:val="0"/>
      <w:divBdr>
        <w:top w:val="none" w:sz="0" w:space="0" w:color="auto"/>
        <w:left w:val="none" w:sz="0" w:space="0" w:color="auto"/>
        <w:bottom w:val="none" w:sz="0" w:space="0" w:color="auto"/>
        <w:right w:val="none" w:sz="0" w:space="0" w:color="auto"/>
      </w:divBdr>
    </w:div>
    <w:div w:id="2000036386">
      <w:bodyDiv w:val="1"/>
      <w:marLeft w:val="0"/>
      <w:marRight w:val="0"/>
      <w:marTop w:val="0"/>
      <w:marBottom w:val="0"/>
      <w:divBdr>
        <w:top w:val="none" w:sz="0" w:space="0" w:color="auto"/>
        <w:left w:val="none" w:sz="0" w:space="0" w:color="auto"/>
        <w:bottom w:val="none" w:sz="0" w:space="0" w:color="auto"/>
        <w:right w:val="none" w:sz="0" w:space="0" w:color="auto"/>
      </w:divBdr>
    </w:div>
    <w:div w:id="2007510132">
      <w:bodyDiv w:val="1"/>
      <w:marLeft w:val="0"/>
      <w:marRight w:val="0"/>
      <w:marTop w:val="0"/>
      <w:marBottom w:val="0"/>
      <w:divBdr>
        <w:top w:val="none" w:sz="0" w:space="0" w:color="auto"/>
        <w:left w:val="none" w:sz="0" w:space="0" w:color="auto"/>
        <w:bottom w:val="none" w:sz="0" w:space="0" w:color="auto"/>
        <w:right w:val="none" w:sz="0" w:space="0" w:color="auto"/>
      </w:divBdr>
    </w:div>
    <w:div w:id="2014070927">
      <w:bodyDiv w:val="1"/>
      <w:marLeft w:val="0"/>
      <w:marRight w:val="0"/>
      <w:marTop w:val="0"/>
      <w:marBottom w:val="0"/>
      <w:divBdr>
        <w:top w:val="none" w:sz="0" w:space="0" w:color="auto"/>
        <w:left w:val="none" w:sz="0" w:space="0" w:color="auto"/>
        <w:bottom w:val="none" w:sz="0" w:space="0" w:color="auto"/>
        <w:right w:val="none" w:sz="0" w:space="0" w:color="auto"/>
      </w:divBdr>
    </w:div>
    <w:div w:id="2073115010">
      <w:bodyDiv w:val="1"/>
      <w:marLeft w:val="0"/>
      <w:marRight w:val="0"/>
      <w:marTop w:val="0"/>
      <w:marBottom w:val="0"/>
      <w:divBdr>
        <w:top w:val="none" w:sz="0" w:space="0" w:color="auto"/>
        <w:left w:val="none" w:sz="0" w:space="0" w:color="auto"/>
        <w:bottom w:val="none" w:sz="0" w:space="0" w:color="auto"/>
        <w:right w:val="none" w:sz="0" w:space="0" w:color="auto"/>
      </w:divBdr>
    </w:div>
    <w:div w:id="209022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sv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svg"/><Relationship Id="rId24" Type="http://schemas.openxmlformats.org/officeDocument/2006/relationships/image" Target="media/image17.sv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emf"/><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png"/><Relationship Id="rId4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e\AppData\Roaming\Microsoft\Templates\Metro%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F5AC2C78D642AA8045E8B9628467F9"/>
        <w:category>
          <w:name w:val="General"/>
          <w:gallery w:val="placeholder"/>
        </w:category>
        <w:types>
          <w:type w:val="bbPlcHdr"/>
        </w:types>
        <w:behaviors>
          <w:behavior w:val="content"/>
        </w:behaviors>
        <w:guid w:val="{0F256524-D38F-40AD-83B5-14BE9C0031AF}"/>
      </w:docPartPr>
      <w:docPartBody>
        <w:p w:rsidR="00770814" w:rsidRDefault="005A1BBD">
          <w:pPr>
            <w:pStyle w:val="6CF5AC2C78D642AA8045E8B9628467F9"/>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May 14</w:t>
          </w:r>
          <w:r w:rsidRPr="00D86945">
            <w:rPr>
              <w:rStyle w:val="SubtitleChar"/>
              <w:b/>
            </w:rPr>
            <w:fldChar w:fldCharType="end"/>
          </w:r>
        </w:p>
      </w:docPartBody>
    </w:docPart>
    <w:docPart>
      <w:docPartPr>
        <w:name w:val="C46AB303763848CEA4F32825A7F95CDF"/>
        <w:category>
          <w:name w:val="General"/>
          <w:gallery w:val="placeholder"/>
        </w:category>
        <w:types>
          <w:type w:val="bbPlcHdr"/>
        </w:types>
        <w:behaviors>
          <w:behavior w:val="content"/>
        </w:behaviors>
        <w:guid w:val="{EC858DFC-AED8-4385-87DB-13901D9768F8}"/>
      </w:docPartPr>
      <w:docPartBody>
        <w:p w:rsidR="00770814" w:rsidRDefault="005A1BBD">
          <w:pPr>
            <w:pStyle w:val="C46AB303763848CEA4F32825A7F95CDF"/>
          </w:pPr>
          <w:r>
            <w:t>COMPANY NAME</w:t>
          </w:r>
        </w:p>
      </w:docPartBody>
    </w:docPart>
    <w:docPart>
      <w:docPartPr>
        <w:name w:val="0EF8DACCF3E548D280874B6EC5879DC3"/>
        <w:category>
          <w:name w:val="General"/>
          <w:gallery w:val="placeholder"/>
        </w:category>
        <w:types>
          <w:type w:val="bbPlcHdr"/>
        </w:types>
        <w:behaviors>
          <w:behavior w:val="content"/>
        </w:behaviors>
        <w:guid w:val="{F307E701-B9E5-4605-9430-DA330EC852F1}"/>
      </w:docPartPr>
      <w:docPartBody>
        <w:p w:rsidR="00770814" w:rsidRDefault="0073018B" w:rsidP="0073018B">
          <w:pPr>
            <w:pStyle w:val="0EF8DACCF3E548D280874B6EC5879DC3"/>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8B"/>
    <w:rsid w:val="005836B3"/>
    <w:rsid w:val="005A1A12"/>
    <w:rsid w:val="005A1BBD"/>
    <w:rsid w:val="0073018B"/>
    <w:rsid w:val="00770814"/>
    <w:rsid w:val="007B46FA"/>
    <w:rsid w:val="007C781B"/>
    <w:rsid w:val="00A10F6D"/>
    <w:rsid w:val="00A26C15"/>
    <w:rsid w:val="00DA7405"/>
    <w:rsid w:val="00E67964"/>
    <w:rsid w:val="00E83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0E2841" w:themeColor="text2"/>
      <w:spacing w:val="20"/>
      <w:kern w:val="0"/>
      <w:sz w:val="32"/>
      <w:szCs w:val="22"/>
      <w:lang w:val="en-US" w:eastAsia="en-US"/>
      <w14:ligatures w14:val="none"/>
    </w:rPr>
  </w:style>
  <w:style w:type="character" w:customStyle="1" w:styleId="SubtitleChar">
    <w:name w:val="Subtitle Char"/>
    <w:basedOn w:val="DefaultParagraphFont"/>
    <w:link w:val="Subtitle"/>
    <w:uiPriority w:val="2"/>
    <w:rPr>
      <w:caps/>
      <w:color w:val="0E2841" w:themeColor="text2"/>
      <w:spacing w:val="20"/>
      <w:kern w:val="0"/>
      <w:sz w:val="32"/>
      <w:szCs w:val="22"/>
      <w:lang w:val="en-US" w:eastAsia="en-US"/>
      <w14:ligatures w14:val="none"/>
    </w:rPr>
  </w:style>
  <w:style w:type="paragraph" w:customStyle="1" w:styleId="6CF5AC2C78D642AA8045E8B9628467F9">
    <w:name w:val="6CF5AC2C78D642AA8045E8B9628467F9"/>
  </w:style>
  <w:style w:type="paragraph" w:customStyle="1" w:styleId="C46AB303763848CEA4F32825A7F95CDF">
    <w:name w:val="C46AB303763848CEA4F32825A7F95CDF"/>
  </w:style>
  <w:style w:type="paragraph" w:customStyle="1" w:styleId="0EF8DACCF3E548D280874B6EC5879DC3">
    <w:name w:val="0EF8DACCF3E548D280874B6EC5879DC3"/>
    <w:rsid w:val="007301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gee25</b:Tag>
    <b:SourceType>InternetSite</b:SourceType>
    <b:Guid>{BAEC7CBA-2A56-443D-A091-7E5E16FB8839}</b:Guid>
    <b:Title>Difference between Data Warehousing and Online transaction processing (OLTP)</b:Title>
    <b:Year>2025</b:Year>
    <b:Month>July</b:Month>
    <b:Day>15</b:Day>
    <b:Author>
      <b:Author>
        <b:Corporate>geeksforgeeks</b:Corporate>
      </b:Author>
    </b:Author>
    <b:YearAccessed>2026</b:YearAccessed>
    <b:MonthAccessed>May</b:MonthAccessed>
    <b:DayAccessed>11</b:DayAccessed>
    <b:URL>https://www.geeksforgeeks.org/dbms/difference-between-data-warehousing-and-online-transaction-processing-oltp/</b:URL>
    <b:InternetSiteTitle>Geekdforgeeks</b:InternetSiteTitle>
    <b:RefOrder>1</b:RefOrder>
  </b:Source>
  <b:Source>
    <b:Tag>Bha26</b:Tag>
    <b:SourceType>DocumentFromInternetSite</b:SourceType>
    <b:Guid>{46DCF9C9-0435-45B7-B82E-18C1BBD22CB9}</b:Guid>
    <b:Title>Differentiate between OLTP and Data Warehouse</b:Title>
    <b:YearAccessed>2026</b:YearAccessed>
    <b:MonthAccessed>May</b:MonthAccessed>
    <b:DayAccessed>11</b:DayAccessed>
    <b:URL>https://www.scribd.com/doc/229758807/Artificial-Intelligence</b:URL>
    <b:Author>
      <b:Author>
        <b:NameList>
          <b:Person>
            <b:Last>Bhatt</b:Last>
            <b:Middle>Mohan</b:Middle>
            <b:First>Ravi</b:First>
          </b:Person>
        </b:NameList>
      </b:Author>
    </b:Author>
    <b:RefOrder>3</b:RefOrder>
  </b:Source>
  <b:Source>
    <b:Tag>Ham09</b:Tag>
    <b:SourceType>Book</b:SourceType>
    <b:Guid>{22611C3E-5194-4FB3-B291-DA5CA155A231}</b:Guid>
    <b:Title>Data warehousing for dummies</b:Title>
    <b:Year>2009</b:Year>
    <b:Author>
      <b:Author>
        <b:NameList>
          <b:Person>
            <b:Last>Hammergreen</b:Last>
            <b:Middle>C</b:Middle>
            <b:First>Thomas</b:First>
          </b:Person>
        </b:NameList>
      </b:Author>
    </b:Author>
    <b:City>Hoboken</b:City>
    <b:Publisher>Wiley Publishing Inc. </b:Publisher>
    <b:Edition>2nd</b:Edition>
    <b:RefOrder>6</b:RefOrder>
  </b:Source>
  <b:Source>
    <b:Tag>Kri13</b:Tag>
    <b:SourceType>Book</b:SourceType>
    <b:Guid>{BC1DBB74-1F2E-47FA-9B43-D6D3C23175ED}</b:Guid>
    <b:Title>Data warehousing in the age of big data</b:Title>
    <b:Year>2013</b:Year>
    <b:City>Amsterdam</b:City>
    <b:Publisher>Morgan Kaufmann</b:Publisher>
    <b:Author>
      <b:Author>
        <b:NameList>
          <b:Person>
            <b:Last>Krishnan</b:Last>
            <b:First>Krish</b:First>
          </b:Person>
        </b:NameList>
      </b:Author>
    </b:Author>
    <b:RefOrder>2</b:RefOrder>
  </b:Source>
  <b:Source>
    <b:Tag>Kim08</b:Tag>
    <b:SourceType>Book</b:SourceType>
    <b:Guid>{B52B8B0C-B82F-4209-844F-A937067FB969}</b:Guid>
    <b:Title>The data warehouse lifecycle toolkit</b:Title>
    <b:Year>2008</b:Year>
    <b:City>Indianapolis</b:City>
    <b:Publisher>Ind: Wiley</b:Publisher>
    <b:Author>
      <b:Author>
        <b:NameList>
          <b:Person>
            <b:Last>Kimball</b:Last>
            <b:First>Ralph</b:First>
          </b:Person>
        </b:NameList>
      </b:Author>
    </b:Author>
    <b:Edition>2nd</b:Edition>
    <b:RefOrder>4</b:RefOrder>
  </b:Source>
  <b:Source>
    <b:Tag>Kim97</b:Tag>
    <b:SourceType>InternetSite</b:SourceType>
    <b:Guid>{819466A4-D32C-470B-B335-EC233AF39049}</b:Guid>
    <b:Title>A Dimensional Modeling Manifesto</b:Title>
    <b:Year>1997</b:Year>
    <b:Month>August</b:Month>
    <b:Day>2</b:Day>
    <b:YearAccessed>2026</b:YearAccessed>
    <b:MonthAccessed>May </b:MonthAccessed>
    <b:DayAccessed>14</b:DayAccessed>
    <b:URL>https://www.kimballgroup.com/1997/08/a-dimensional-modeling-manifesto/</b:URL>
    <b:Author>
      <b:Author>
        <b:NameList>
          <b:Person>
            <b:Last>Kimball</b:Last>
            <b:First>Ralph</b:First>
          </b:Person>
        </b:NameList>
      </b:Author>
    </b:Author>
    <b:RefOrder>5</b:RefOrder>
  </b:Source>
  <b:Source>
    <b:Tag>AAd17</b:Tag>
    <b:SourceType>InternetSite</b:SourceType>
    <b:Guid>{E8119E9F-3F64-47CD-8E06-80C2F4F9B8B5}</b:Guid>
    <b:Author>
      <b:Author>
        <b:NameList>
          <b:Person>
            <b:Last>AbdulRahman</b:Last>
            <b:First>A.</b:First>
            <b:Middle>Adebayo and A.</b:Middle>
          </b:Person>
        </b:NameList>
      </b:Author>
    </b:Author>
    <b:Title>An online analytical processing multi‑dimensional data warehouse for malaria data</b:Title>
    <b:Year>2017</b:Year>
    <b:YearAccessed>2026</b:YearAccessed>
    <b:MonthAccessed>May</b:MonthAccessed>
    <b:DayAccessed>14</b:DayAccessed>
    <b:URL>https://www.researchgate.net/publication/320387629_An_online_analytical_processing_multi-dimensional_data_warehouse_for_malaria_data</b:URL>
    <b:RefOrder>7</b:RefOrder>
  </b:Source>
</b:Sources>
</file>

<file path=customXml/itemProps1.xml><?xml version="1.0" encoding="utf-8"?>
<ds:datastoreItem xmlns:ds="http://schemas.openxmlformats.org/officeDocument/2006/customXml" ds:itemID="{D8ED8F56-79C0-4178-BB0C-D17C073A7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Metro report.dotx</Template>
  <TotalTime>12</TotalTime>
  <Pages>21</Pages>
  <Words>3245</Words>
  <Characters>18499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Sian Kiely</dc:creator>
  <cp:keywords/>
  <cp:lastModifiedBy>Sian Kiely</cp:lastModifiedBy>
  <cp:revision>11</cp:revision>
  <cp:lastPrinted>2006-08-01T17:47:00Z</cp:lastPrinted>
  <dcterms:created xsi:type="dcterms:W3CDTF">2026-05-22T07:53:00Z</dcterms:created>
  <dcterms:modified xsi:type="dcterms:W3CDTF">2026-05-22T08:01:00Z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