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1173043B" w:rsidR="00112203" w:rsidRDefault="00A35E44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04760C07" wp14:editId="3FB80BAF">
                  <wp:extent cx="1460500" cy="25956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34" cy="25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4965BBF4" w:rsidR="00112203" w:rsidRDefault="00112203" w:rsidP="00112203">
            <w:pPr>
              <w:ind w:right="93"/>
              <w:jc w:val="right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7D293BEC" w:rsidR="00E725F5" w:rsidRPr="00637656" w:rsidRDefault="000C6548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 xml:space="preserve">UG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2F69F1DE" w:rsidR="00112203" w:rsidRDefault="00012BE9" w:rsidP="00112203">
            <w:pPr>
              <w:rPr>
                <w:rFonts w:cs="Arial"/>
                <w:b/>
                <w:sz w:val="22"/>
                <w:szCs w:val="22"/>
              </w:rPr>
            </w:pPr>
            <w:proofErr w:type="spellStart"/>
            <w:r>
              <w:rPr>
                <w:rFonts w:cs="Arial"/>
                <w:b/>
                <w:sz w:val="22"/>
                <w:szCs w:val="22"/>
              </w:rPr>
              <w:t>Alina</w:t>
            </w:r>
            <w:proofErr w:type="spellEnd"/>
            <w:r>
              <w:rPr>
                <w:rFonts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Arial"/>
                <w:b/>
                <w:sz w:val="22"/>
                <w:szCs w:val="22"/>
              </w:rPr>
              <w:t>Skorohoda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7C4D6494" w:rsidR="00112203" w:rsidRPr="0057274A" w:rsidRDefault="00D8476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Fine Art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40188AE2" w:rsidR="00112203" w:rsidRPr="00394874" w:rsidRDefault="00D8476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Concepts &amp; Processes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0894E988" w:rsidR="00112203" w:rsidRPr="00D8476C" w:rsidRDefault="00D8476C" w:rsidP="00112203">
            <w:pPr>
              <w:rPr>
                <w:rFonts w:cs="Arial"/>
                <w:b/>
                <w:sz w:val="24"/>
                <w:szCs w:val="24"/>
              </w:rPr>
            </w:pPr>
            <w:r w:rsidRPr="00D8476C">
              <w:rPr>
                <w:rFonts w:ascii="Helvetica Neue" w:hAnsi="Helvetica Neue" w:cs="Arial"/>
                <w:b/>
                <w:sz w:val="24"/>
                <w:szCs w:val="24"/>
              </w:rPr>
              <w:t>M5X01604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53CFA952" w:rsidR="00112203" w:rsidRDefault="00D8476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Place &amp; </w:t>
            </w:r>
            <w:proofErr w:type="spellStart"/>
            <w:r>
              <w:rPr>
                <w:rFonts w:cs="Arial"/>
                <w:b/>
                <w:sz w:val="22"/>
                <w:szCs w:val="22"/>
              </w:rPr>
              <w:t>Placelessness</w:t>
            </w:r>
            <w:proofErr w:type="spellEnd"/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BD4702" w:rsidRPr="00266B32" w14:paraId="097EF956" w14:textId="77777777" w:rsidTr="00BD4702">
        <w:trPr>
          <w:trHeight w:val="85"/>
        </w:trPr>
        <w:tc>
          <w:tcPr>
            <w:tcW w:w="5000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2C93D" w14:textId="0A28C25A" w:rsidR="00BD4702" w:rsidRDefault="00BD4702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t>MODULE LEARNING OUTCOMES</w:t>
            </w:r>
          </w:p>
        </w:tc>
      </w:tr>
      <w:tr w:rsidR="00BD4702" w:rsidRPr="00266B32" w14:paraId="3C003F7C" w14:textId="77777777" w:rsidTr="00BD4702">
        <w:trPr>
          <w:trHeight w:val="85"/>
        </w:trPr>
        <w:tc>
          <w:tcPr>
            <w:tcW w:w="5000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105B" w14:textId="5A6900E6" w:rsidR="00BD4702" w:rsidRPr="00BD4702" w:rsidRDefault="00BD4702" w:rsidP="00BD4702">
            <w:pPr>
              <w:pStyle w:val="ListParagraph"/>
              <w:numPr>
                <w:ilvl w:val="0"/>
                <w:numId w:val="44"/>
              </w:numPr>
              <w:rPr>
                <w:rFonts w:ascii="Calibri" w:hAnsi="Calibri"/>
                <w:bCs/>
                <w:i/>
                <w:iCs/>
                <w:sz w:val="22"/>
                <w:szCs w:val="22"/>
              </w:rPr>
            </w:pPr>
            <w:r w:rsidRPr="00BD4702">
              <w:rPr>
                <w:rFonts w:ascii="Calibri" w:hAnsi="Calibri"/>
                <w:bCs/>
                <w:i/>
                <w:iCs/>
                <w:sz w:val="22"/>
                <w:szCs w:val="22"/>
              </w:rPr>
              <w:t>Insert here</w:t>
            </w:r>
          </w:p>
        </w:tc>
      </w:tr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BD4702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BD4702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0E70A68C" w:rsidR="00112203" w:rsidRPr="000A2682" w:rsidRDefault="00012BE9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49" w:type="pct"/>
          </w:tcPr>
          <w:p w14:paraId="20E90715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2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12B1F49F" w:rsidR="00112203" w:rsidRPr="00F61A20" w:rsidRDefault="00012BE9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35" w:type="pct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083FA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50022E3C" w:rsidR="00103199" w:rsidRPr="00F61A20" w:rsidRDefault="00012BE9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7EB48FA8" w:rsidR="00103199" w:rsidRPr="00F61A20" w:rsidRDefault="00012BE9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BD4702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15"/>
        <w:gridCol w:w="1187"/>
      </w:tblGrid>
      <w:tr w:rsidR="00DC6D8B" w:rsidRPr="00CC0370" w14:paraId="04721A15" w14:textId="77777777" w:rsidTr="00E55F26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E55F26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36078ED0" w:rsidR="004E121C" w:rsidRDefault="00474FEF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69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BD47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278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5EB9316D" w14:textId="5349147A" w:rsidR="004B2243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58B204E3" w14:textId="12A3AC11" w:rsidR="00012BE9" w:rsidRDefault="00012BE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This is a professionally and personally led body of work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Alina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. </w:t>
            </w:r>
            <w:r w:rsidR="00AD243D">
              <w:rPr>
                <w:rFonts w:ascii="Calibri" w:hAnsi="Calibri"/>
                <w:sz w:val="22"/>
                <w:szCs w:val="22"/>
              </w:rPr>
              <w:t xml:space="preserve">Your research and connections have been qualitative and interpretations have generated a personal dialogue between concepts and processes. You have sited Mona </w:t>
            </w:r>
            <w:proofErr w:type="spellStart"/>
            <w:r w:rsidR="00AD243D">
              <w:rPr>
                <w:rFonts w:ascii="Calibri" w:hAnsi="Calibri"/>
                <w:sz w:val="22"/>
                <w:szCs w:val="22"/>
              </w:rPr>
              <w:t>Hatoum</w:t>
            </w:r>
            <w:proofErr w:type="spellEnd"/>
            <w:r w:rsidR="00AD243D">
              <w:rPr>
                <w:rFonts w:ascii="Calibri" w:hAnsi="Calibri"/>
                <w:sz w:val="22"/>
                <w:szCs w:val="22"/>
              </w:rPr>
              <w:t xml:space="preserve">, Helen Chadwick, Anna </w:t>
            </w:r>
            <w:proofErr w:type="spellStart"/>
            <w:r w:rsidR="00AD243D">
              <w:rPr>
                <w:rFonts w:ascii="Calibri" w:hAnsi="Calibri"/>
                <w:sz w:val="22"/>
                <w:szCs w:val="22"/>
              </w:rPr>
              <w:t>Rodchenko</w:t>
            </w:r>
            <w:proofErr w:type="spellEnd"/>
            <w:r w:rsidR="00AD243D">
              <w:rPr>
                <w:rFonts w:ascii="Calibri" w:hAnsi="Calibri"/>
                <w:sz w:val="22"/>
                <w:szCs w:val="22"/>
              </w:rPr>
              <w:t xml:space="preserve"> and Sarah Lucas as well as the Venice Biennale as integral influences on your direction and practice. Further annotation alongside/within this research will extend your self-critical analysis Alana, for example – I wanted to </w:t>
            </w:r>
            <w:proofErr w:type="spellStart"/>
            <w:r w:rsidR="00AD243D">
              <w:rPr>
                <w:rFonts w:ascii="Calibri" w:hAnsi="Calibri"/>
                <w:sz w:val="22"/>
                <w:szCs w:val="22"/>
              </w:rPr>
              <w:t>to</w:t>
            </w:r>
            <w:proofErr w:type="spellEnd"/>
            <w:r w:rsidR="00AD243D">
              <w:rPr>
                <w:rFonts w:ascii="Calibri" w:hAnsi="Calibri"/>
                <w:sz w:val="22"/>
                <w:szCs w:val="22"/>
              </w:rPr>
              <w:t xml:space="preserve"> see you asking why textiles? What does that imagery </w:t>
            </w:r>
            <w:proofErr w:type="gramStart"/>
            <w:r w:rsidR="00AD243D">
              <w:rPr>
                <w:rFonts w:ascii="Calibri" w:hAnsi="Calibri"/>
                <w:sz w:val="22"/>
                <w:szCs w:val="22"/>
              </w:rPr>
              <w:t>do</w:t>
            </w:r>
            <w:proofErr w:type="gramEnd"/>
            <w:r w:rsidR="00AD243D">
              <w:rPr>
                <w:rFonts w:ascii="Calibri" w:hAnsi="Calibri"/>
                <w:sz w:val="22"/>
                <w:szCs w:val="22"/>
              </w:rPr>
              <w:t xml:space="preserve"> now it is on textiles? </w:t>
            </w:r>
          </w:p>
          <w:p w14:paraId="2C0CBD4D" w14:textId="77777777" w:rsidR="00AD243D" w:rsidRDefault="00AD243D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Why is performance or video or photography more successful? </w:t>
            </w:r>
          </w:p>
          <w:p w14:paraId="7FC7047E" w14:textId="73F02646" w:rsidR="00AD243D" w:rsidRDefault="00AD243D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The use of a chicken in a washing machine, baby grow and cooking is both humorous and serious, the boundary between these t</w:t>
            </w:r>
            <w:r w:rsidR="008445DE">
              <w:rPr>
                <w:rFonts w:ascii="Calibri" w:hAnsi="Calibri"/>
                <w:sz w:val="22"/>
                <w:szCs w:val="22"/>
              </w:rPr>
              <w:t xml:space="preserve">wo area is full of potential </w:t>
            </w:r>
            <w:proofErr w:type="spellStart"/>
            <w:r w:rsidR="008445DE">
              <w:rPr>
                <w:rFonts w:ascii="Calibri" w:hAnsi="Calibri"/>
                <w:sz w:val="22"/>
                <w:szCs w:val="22"/>
              </w:rPr>
              <w:t>Ali</w:t>
            </w:r>
            <w:r>
              <w:rPr>
                <w:rFonts w:ascii="Calibri" w:hAnsi="Calibri"/>
                <w:sz w:val="22"/>
                <w:szCs w:val="22"/>
              </w:rPr>
              <w:t>na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in future works.  The documentary photographs of your glass floor and background film are intriguing</w:t>
            </w:r>
            <w:r w:rsidR="008F601C">
              <w:rPr>
                <w:rFonts w:ascii="Calibri" w:hAnsi="Calibri"/>
                <w:sz w:val="22"/>
                <w:szCs w:val="22"/>
              </w:rPr>
              <w:t xml:space="preserve"> and ambiguous, removing the viewer from the real. I very much enjoyed the bottle being thrown at the video screen, again future work potentially?</w:t>
            </w:r>
          </w:p>
          <w:p w14:paraId="741A85C4" w14:textId="5AFEA0A5" w:rsidR="004B2243" w:rsidRPr="000F5E31" w:rsidRDefault="008F601C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The </w:t>
            </w:r>
            <w:r w:rsidR="008445DE">
              <w:rPr>
                <w:rFonts w:ascii="Calibri" w:hAnsi="Calibri"/>
                <w:sz w:val="22"/>
                <w:szCs w:val="22"/>
              </w:rPr>
              <w:t xml:space="preserve">knowledge you have presented </w:t>
            </w:r>
            <w:proofErr w:type="spellStart"/>
            <w:r w:rsidR="008445DE">
              <w:rPr>
                <w:rFonts w:ascii="Calibri" w:hAnsi="Calibri"/>
                <w:sz w:val="22"/>
                <w:szCs w:val="22"/>
              </w:rPr>
              <w:t>Ali</w:t>
            </w:r>
            <w:r>
              <w:rPr>
                <w:rFonts w:ascii="Calibri" w:hAnsi="Calibri"/>
                <w:sz w:val="22"/>
                <w:szCs w:val="22"/>
              </w:rPr>
              <w:t>na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is extensive and the understanding of the content in your presentation of works here are innovative and personal. A solid body of works awaiting future development.</w:t>
            </w: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13619B59" w:rsidR="004B2243" w:rsidRPr="00FA7D57" w:rsidRDefault="004B2243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36ED1350" w:rsidR="00E55F26" w:rsidRPr="00FA7D57" w:rsidRDefault="00E55F26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lastRenderedPageBreak/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609FA15A" w:rsidR="00E55F26" w:rsidRPr="004E513E" w:rsidRDefault="00D8476C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Dr Brendan Burns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7565C709" w:rsidR="00E55F26" w:rsidRPr="004E513E" w:rsidRDefault="00474FEF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proofErr w:type="spellStart"/>
            <w:r>
              <w:rPr>
                <w:rFonts w:ascii="Calibri" w:hAnsi="Calibri" w:cs="Arial"/>
                <w:b/>
                <w:sz w:val="22"/>
                <w:szCs w:val="12"/>
              </w:rPr>
              <w:t>Catrin</w:t>
            </w:r>
            <w:proofErr w:type="spellEnd"/>
            <w:r>
              <w:rPr>
                <w:rFonts w:ascii="Calibri" w:hAnsi="Calibri" w:cs="Arial"/>
                <w:b/>
                <w:sz w:val="22"/>
                <w:szCs w:val="12"/>
              </w:rPr>
              <w:t xml:space="preserve"> Webster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5C919017" w:rsidR="00E55F26" w:rsidRPr="004E513E" w:rsidRDefault="00474FEF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26/01/18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</w:pPr>
    </w:p>
    <w:p w14:paraId="5E94B371" w14:textId="77777777" w:rsidR="00BD4702" w:rsidRDefault="00BD4702" w:rsidP="00E725F5">
      <w:pPr>
        <w:rPr>
          <w:rFonts w:ascii="Calibri" w:hAnsi="Calibri"/>
        </w:rPr>
      </w:pPr>
      <w:bookmarkStart w:id="0" w:name="_GoBack"/>
      <w:bookmarkEnd w:id="0"/>
    </w:p>
    <w:p w14:paraId="7A9218BC" w14:textId="77777777" w:rsidR="00BD4702" w:rsidRDefault="00BD4702" w:rsidP="00E725F5">
      <w:pPr>
        <w:rPr>
          <w:rFonts w:ascii="Calibri" w:hAnsi="Calibri"/>
        </w:r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53DC6C" w14:textId="77777777" w:rsidR="00AD243D" w:rsidRDefault="00AD243D">
      <w:r>
        <w:separator/>
      </w:r>
    </w:p>
  </w:endnote>
  <w:endnote w:type="continuationSeparator" w:id="0">
    <w:p w14:paraId="60A59B18" w14:textId="77777777" w:rsidR="00AD243D" w:rsidRDefault="00AD24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8AF54" w14:textId="77777777" w:rsidR="00AD243D" w:rsidRPr="00FE6BAE" w:rsidRDefault="00AD243D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0A2D3B" w14:textId="77777777" w:rsidR="00AD243D" w:rsidRDefault="00AD243D">
      <w:r>
        <w:separator/>
      </w:r>
    </w:p>
  </w:footnote>
  <w:footnote w:type="continuationSeparator" w:id="0">
    <w:p w14:paraId="2CFFEFF5" w14:textId="77777777" w:rsidR="00AD243D" w:rsidRDefault="00AD24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7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0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2860"/>
    <w:multiLevelType w:val="hybridMultilevel"/>
    <w:tmpl w:val="53A8A9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1"/>
  </w:num>
  <w:num w:numId="4">
    <w:abstractNumId w:val="21"/>
  </w:num>
  <w:num w:numId="5">
    <w:abstractNumId w:val="13"/>
  </w:num>
  <w:num w:numId="6">
    <w:abstractNumId w:val="5"/>
  </w:num>
  <w:num w:numId="7">
    <w:abstractNumId w:val="1"/>
  </w:num>
  <w:num w:numId="8">
    <w:abstractNumId w:val="43"/>
  </w:num>
  <w:num w:numId="9">
    <w:abstractNumId w:val="20"/>
  </w:num>
  <w:num w:numId="10">
    <w:abstractNumId w:val="27"/>
  </w:num>
  <w:num w:numId="11">
    <w:abstractNumId w:val="26"/>
  </w:num>
  <w:num w:numId="12">
    <w:abstractNumId w:val="29"/>
  </w:num>
  <w:num w:numId="13">
    <w:abstractNumId w:val="24"/>
  </w:num>
  <w:num w:numId="14">
    <w:abstractNumId w:val="6"/>
  </w:num>
  <w:num w:numId="15">
    <w:abstractNumId w:val="38"/>
  </w:num>
  <w:num w:numId="16">
    <w:abstractNumId w:val="9"/>
  </w:num>
  <w:num w:numId="17">
    <w:abstractNumId w:val="15"/>
  </w:num>
  <w:num w:numId="18">
    <w:abstractNumId w:val="32"/>
  </w:num>
  <w:num w:numId="19">
    <w:abstractNumId w:val="0"/>
  </w:num>
  <w:num w:numId="20">
    <w:abstractNumId w:val="39"/>
  </w:num>
  <w:num w:numId="21">
    <w:abstractNumId w:val="14"/>
  </w:num>
  <w:num w:numId="22">
    <w:abstractNumId w:val="7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5"/>
  </w:num>
  <w:num w:numId="28">
    <w:abstractNumId w:val="18"/>
  </w:num>
  <w:num w:numId="29">
    <w:abstractNumId w:val="35"/>
  </w:num>
  <w:num w:numId="30">
    <w:abstractNumId w:val="4"/>
  </w:num>
  <w:num w:numId="31">
    <w:abstractNumId w:val="23"/>
  </w:num>
  <w:num w:numId="32">
    <w:abstractNumId w:val="28"/>
  </w:num>
  <w:num w:numId="33">
    <w:abstractNumId w:val="12"/>
  </w:num>
  <w:num w:numId="34">
    <w:abstractNumId w:val="11"/>
  </w:num>
  <w:num w:numId="35">
    <w:abstractNumId w:val="36"/>
  </w:num>
  <w:num w:numId="36">
    <w:abstractNumId w:val="10"/>
  </w:num>
  <w:num w:numId="37">
    <w:abstractNumId w:val="22"/>
  </w:num>
  <w:num w:numId="38">
    <w:abstractNumId w:val="2"/>
  </w:num>
  <w:num w:numId="39">
    <w:abstractNumId w:val="16"/>
  </w:num>
  <w:num w:numId="40">
    <w:abstractNumId w:val="34"/>
  </w:num>
  <w:num w:numId="41">
    <w:abstractNumId w:val="19"/>
  </w:num>
  <w:num w:numId="42">
    <w:abstractNumId w:val="30"/>
  </w:num>
  <w:num w:numId="43">
    <w:abstractNumId w:val="8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2BE9"/>
    <w:rsid w:val="000136A9"/>
    <w:rsid w:val="00030B30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C6548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A2FEA"/>
    <w:rsid w:val="001B342A"/>
    <w:rsid w:val="001B5F45"/>
    <w:rsid w:val="001C42D7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1385F"/>
    <w:rsid w:val="00415501"/>
    <w:rsid w:val="0041763A"/>
    <w:rsid w:val="00423934"/>
    <w:rsid w:val="00426244"/>
    <w:rsid w:val="00427184"/>
    <w:rsid w:val="00440EDA"/>
    <w:rsid w:val="004434E3"/>
    <w:rsid w:val="00452439"/>
    <w:rsid w:val="00453AA8"/>
    <w:rsid w:val="00455B9F"/>
    <w:rsid w:val="00457DE3"/>
    <w:rsid w:val="004732AC"/>
    <w:rsid w:val="00474FEF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E121C"/>
    <w:rsid w:val="004E3853"/>
    <w:rsid w:val="004E513E"/>
    <w:rsid w:val="005018B7"/>
    <w:rsid w:val="0050249F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934D4"/>
    <w:rsid w:val="006A6AB3"/>
    <w:rsid w:val="006A6DC3"/>
    <w:rsid w:val="006C2C49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441D1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45DE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D763F"/>
    <w:rsid w:val="008F0300"/>
    <w:rsid w:val="008F036F"/>
    <w:rsid w:val="008F601C"/>
    <w:rsid w:val="008F75BE"/>
    <w:rsid w:val="008F78C2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4C27"/>
    <w:rsid w:val="009F69B4"/>
    <w:rsid w:val="00A03BB8"/>
    <w:rsid w:val="00A15CAF"/>
    <w:rsid w:val="00A20F6D"/>
    <w:rsid w:val="00A226D0"/>
    <w:rsid w:val="00A334A1"/>
    <w:rsid w:val="00A35DB0"/>
    <w:rsid w:val="00A35E44"/>
    <w:rsid w:val="00A4036F"/>
    <w:rsid w:val="00A4641C"/>
    <w:rsid w:val="00A5476C"/>
    <w:rsid w:val="00A5523E"/>
    <w:rsid w:val="00A55876"/>
    <w:rsid w:val="00A638E1"/>
    <w:rsid w:val="00A71EEF"/>
    <w:rsid w:val="00AA0C19"/>
    <w:rsid w:val="00AA16A1"/>
    <w:rsid w:val="00AB6FE7"/>
    <w:rsid w:val="00AB7AD7"/>
    <w:rsid w:val="00AC32F0"/>
    <w:rsid w:val="00AD2430"/>
    <w:rsid w:val="00AD243D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278E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39FC"/>
    <w:rsid w:val="00BC493F"/>
    <w:rsid w:val="00BD4702"/>
    <w:rsid w:val="00BD7933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80F0F"/>
    <w:rsid w:val="00C91192"/>
    <w:rsid w:val="00C93BCB"/>
    <w:rsid w:val="00C95902"/>
    <w:rsid w:val="00CB59D7"/>
    <w:rsid w:val="00CC241A"/>
    <w:rsid w:val="00CE6574"/>
    <w:rsid w:val="00CE65AB"/>
    <w:rsid w:val="00CF4266"/>
    <w:rsid w:val="00D01515"/>
    <w:rsid w:val="00D16854"/>
    <w:rsid w:val="00D241F1"/>
    <w:rsid w:val="00D275CB"/>
    <w:rsid w:val="00D46643"/>
    <w:rsid w:val="00D64C59"/>
    <w:rsid w:val="00D6641D"/>
    <w:rsid w:val="00D73E05"/>
    <w:rsid w:val="00D74571"/>
    <w:rsid w:val="00D8476C"/>
    <w:rsid w:val="00D9187F"/>
    <w:rsid w:val="00DA16F9"/>
    <w:rsid w:val="00DB116D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4476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\Documents and Settings\fad-lc\Local Settings\Temporary Internet Files\OLK35\AssignFrm.dot</Template>
  <TotalTime>7</TotalTime>
  <Pages>2</Pages>
  <Words>1503</Words>
  <Characters>8568</Characters>
  <Application>Microsoft Macintosh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Brendan  Burns</cp:lastModifiedBy>
  <cp:revision>4</cp:revision>
  <cp:lastPrinted>2014-12-03T15:52:00Z</cp:lastPrinted>
  <dcterms:created xsi:type="dcterms:W3CDTF">2018-01-28T17:23:00Z</dcterms:created>
  <dcterms:modified xsi:type="dcterms:W3CDTF">2018-02-12T20:40:00Z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