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120A30" w:rsidR="00EF0BE1" w:rsidP="00D1401A" w:rsidRDefault="00EF0BE1" w14:paraId="55982A5A" w14:textId="77777777">
      <w:pPr>
        <w:sectPr w:rsidRPr="00120A30" w:rsidR="00EF0BE1" w:rsidSect="00EC0A98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D1401A" w:rsidR="00EF0BE1" w:rsidP="00D1401A" w:rsidRDefault="00120A30" w14:paraId="499DB382" w14:textId="3F39526E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:rsidRPr="00120A30" w:rsidR="00EF0BE1" w:rsidP="00EF0BE1" w:rsidRDefault="00EF0BE1" w14:paraId="41FC62E2" w14:textId="77777777">
      <w:pPr>
        <w:sectPr w:rsidRPr="00120A30" w:rsidR="00EF0BE1" w:rsidSect="00EF0BE1">
          <w:type w:val="continuous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D1401A" w:rsidR="00D46A8E" w:rsidP="3EA4F0CC" w:rsidRDefault="00120A30" w14:paraId="0A6A5E15" w14:textId="3C2A2788">
      <w:pPr>
        <w:rPr>
          <w:b w:val="1"/>
          <w:bCs w:val="1"/>
          <w:noProof w:val="0"/>
          <w:sz w:val="28"/>
          <w:szCs w:val="28"/>
          <w:lang w:val="cy-GB"/>
        </w:rPr>
      </w:pPr>
      <w:r w:rsidRPr="3EA4F0CC" w:rsidR="3EA4F0CC">
        <w:rPr>
          <w:b w:val="1"/>
          <w:bCs w:val="1"/>
          <w:noProof w:val="0"/>
          <w:sz w:val="28"/>
          <w:szCs w:val="28"/>
          <w:lang w:val="cy-GB"/>
        </w:rPr>
        <w:t xml:space="preserve">Cynllun Gwers – Cam 1 Cynllun Gwers </w:t>
      </w:r>
    </w:p>
    <w:p w:rsidRPr="00120A30" w:rsidR="00D46A8E" w:rsidP="3EA4F0CC" w:rsidRDefault="00D46A8E" w14:paraId="2DA80746" w14:textId="77777777">
      <w:pPr>
        <w:rPr>
          <w:noProof w:val="0"/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9"/>
        <w:gridCol w:w="3420"/>
        <w:gridCol w:w="1180"/>
        <w:gridCol w:w="2171"/>
      </w:tblGrid>
      <w:tr w:rsidRPr="00120A30" w:rsidR="00D46A8E" w:rsidTr="2E59744D" w14:paraId="141F71CE" w14:textId="77777777">
        <w:tc>
          <w:tcPr>
            <w:tcW w:w="2252" w:type="dxa"/>
            <w:shd w:val="clear" w:color="auto" w:fill="auto"/>
            <w:tcMar/>
          </w:tcPr>
          <w:p w:rsidRPr="00D1401A" w:rsidR="00D46A8E" w:rsidP="3EA4F0CC" w:rsidRDefault="00FC132C" w14:paraId="222BD263" w14:textId="51961712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 xml:space="preserve">Darpar </w:t>
            </w:r>
            <w:r w:rsidRPr="3EA4F0CC" w:rsidR="3EA4F0CC">
              <w:rPr>
                <w:noProof w:val="0"/>
                <w:lang w:val="cy-GB"/>
              </w:rPr>
              <w:t xml:space="preserve">Athro </w:t>
            </w:r>
            <w:bookmarkStart w:name="_GoBack" w:id="0"/>
            <w:bookmarkEnd w:id="0"/>
          </w:p>
        </w:tc>
        <w:tc>
          <w:tcPr>
            <w:tcW w:w="3555" w:type="dxa"/>
            <w:tcMar/>
          </w:tcPr>
          <w:p w:rsidRPr="00120A30" w:rsidR="00D46A8E" w:rsidP="3EA4F0CC" w:rsidRDefault="00D46A8E" w14:paraId="0632DE29" w14:textId="7756C2F3">
            <w:pPr>
              <w:rPr>
                <w:noProof w:val="0"/>
                <w:sz w:val="22"/>
                <w:szCs w:val="22"/>
                <w:lang w:val="cy-GB"/>
              </w:rPr>
            </w:pPr>
            <w:r w:rsidRPr="3EA4F0CC" w:rsidR="3EA4F0CC">
              <w:rPr>
                <w:noProof w:val="0"/>
                <w:sz w:val="22"/>
                <w:szCs w:val="22"/>
                <w:lang w:val="cy-GB"/>
              </w:rPr>
              <w:t>Ben Buckley</w:t>
            </w:r>
          </w:p>
        </w:tc>
        <w:tc>
          <w:tcPr>
            <w:tcW w:w="950" w:type="dxa"/>
            <w:shd w:val="clear" w:color="auto" w:fill="auto"/>
            <w:tcMar/>
          </w:tcPr>
          <w:p w:rsidRPr="00D1401A" w:rsidR="00D46A8E" w:rsidP="3EA4F0CC" w:rsidRDefault="00120A30" w14:paraId="6881753A" w14:textId="273529DA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Dosbarth:</w:t>
            </w:r>
          </w:p>
        </w:tc>
        <w:tc>
          <w:tcPr>
            <w:tcW w:w="2253" w:type="dxa"/>
            <w:tcMar/>
          </w:tcPr>
          <w:p w:rsidRPr="00120A30" w:rsidR="00D46A8E" w:rsidP="3EA4F0CC" w:rsidRDefault="00D46A8E" w14:paraId="497B23F6" w14:textId="6ACDB5FE">
            <w:pPr>
              <w:rPr>
                <w:noProof w:val="0"/>
                <w:sz w:val="22"/>
                <w:szCs w:val="22"/>
                <w:lang w:val="cy-GB"/>
              </w:rPr>
            </w:pPr>
            <w:r w:rsidRPr="3EA4F0CC" w:rsidR="3EA4F0CC">
              <w:rPr>
                <w:noProof w:val="0"/>
                <w:sz w:val="22"/>
                <w:szCs w:val="22"/>
                <w:lang w:val="cy-GB"/>
              </w:rPr>
              <w:t>2</w:t>
            </w:r>
          </w:p>
        </w:tc>
      </w:tr>
      <w:tr w:rsidRPr="00120A30" w:rsidR="00D46A8E" w:rsidTr="2E59744D" w14:paraId="03967396" w14:textId="77777777">
        <w:tc>
          <w:tcPr>
            <w:tcW w:w="2252" w:type="dxa"/>
            <w:shd w:val="clear" w:color="auto" w:fill="auto"/>
            <w:tcMar/>
          </w:tcPr>
          <w:p w:rsidRPr="00D1401A" w:rsidR="00D46A8E" w:rsidP="3EA4F0CC" w:rsidRDefault="00120A30" w14:paraId="155DB2B9" w14:textId="58ABA2B9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Maes Dysgu a Phrofiad neu Bwnc</w:t>
            </w:r>
          </w:p>
        </w:tc>
        <w:tc>
          <w:tcPr>
            <w:tcW w:w="3555" w:type="dxa"/>
            <w:tcMar/>
          </w:tcPr>
          <w:p w:rsidRPr="00120A30" w:rsidR="00D46A8E" w:rsidP="3EA4F0CC" w:rsidRDefault="00D46A8E" w14:paraId="469E103D" w14:textId="62774B2C">
            <w:pPr>
              <w:rPr>
                <w:noProof w:val="0"/>
                <w:sz w:val="22"/>
                <w:szCs w:val="22"/>
                <w:lang w:val="cy-GB"/>
              </w:rPr>
            </w:pPr>
            <w:r w:rsidRPr="2E59744D" w:rsidR="2E59744D">
              <w:rPr>
                <w:noProof w:val="0"/>
                <w:sz w:val="22"/>
                <w:szCs w:val="22"/>
                <w:lang w:val="cy-GB"/>
              </w:rPr>
              <w:t>Sgiliau Iaith, Llythrennedd a Chyfathrebu. Datblygiad creadigol</w:t>
            </w:r>
          </w:p>
        </w:tc>
        <w:tc>
          <w:tcPr>
            <w:tcW w:w="950" w:type="dxa"/>
            <w:shd w:val="clear" w:color="auto" w:fill="auto"/>
            <w:tcMar/>
          </w:tcPr>
          <w:p w:rsidRPr="00D1401A" w:rsidR="00D46A8E" w:rsidP="3EA4F0CC" w:rsidRDefault="00120A30" w14:paraId="38E1D45E" w14:textId="33CEC1F4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Dyddiad:</w:t>
            </w:r>
          </w:p>
        </w:tc>
        <w:tc>
          <w:tcPr>
            <w:tcW w:w="2253" w:type="dxa"/>
            <w:tcMar/>
          </w:tcPr>
          <w:p w:rsidRPr="00120A30" w:rsidR="00D46A8E" w:rsidP="3EA4F0CC" w:rsidRDefault="00D46A8E" w14:paraId="4A9CFCAE" w14:textId="2FE6B199">
            <w:pPr>
              <w:rPr>
                <w:noProof w:val="0"/>
                <w:sz w:val="22"/>
                <w:szCs w:val="22"/>
                <w:lang w:val="cy-GB"/>
              </w:rPr>
            </w:pPr>
            <w:r w:rsidRPr="2E59744D" w:rsidR="2E59744D">
              <w:rPr>
                <w:noProof w:val="0"/>
                <w:sz w:val="22"/>
                <w:szCs w:val="22"/>
                <w:lang w:val="cy-GB"/>
              </w:rPr>
              <w:t>11-3-20</w:t>
            </w:r>
          </w:p>
        </w:tc>
      </w:tr>
      <w:tr w:rsidRPr="00120A30" w:rsidR="00D46A8E" w:rsidTr="2E59744D" w14:paraId="67A3E20D" w14:textId="77777777">
        <w:tc>
          <w:tcPr>
            <w:tcW w:w="2252" w:type="dxa"/>
            <w:shd w:val="clear" w:color="auto" w:fill="auto"/>
            <w:tcMar/>
          </w:tcPr>
          <w:p w:rsidRPr="00D1401A" w:rsidR="00D46A8E" w:rsidP="3EA4F0CC" w:rsidRDefault="00120A30" w14:paraId="3DDCE2D6" w14:textId="1FA1CDE3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  <w:tcMar/>
          </w:tcPr>
          <w:p w:rsidRPr="00120A30" w:rsidR="00D46A8E" w:rsidP="7D122AC2" w:rsidRDefault="00D46A8E" w14:paraId="5DF6FF10" w14:textId="7A1EA5EA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2E59744D" w:rsidR="2E59744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I greu poster mewn grŵp yn </w:t>
            </w:r>
            <w:r w:rsidRPr="2E59744D" w:rsidR="2E59744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sôn</w:t>
            </w:r>
            <w:r w:rsidRPr="2E59744D" w:rsidR="2E59744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am misoedd y flwyddyn.</w:t>
            </w:r>
          </w:p>
        </w:tc>
      </w:tr>
      <w:tr w:rsidRPr="00120A30" w:rsidR="00EB6268" w:rsidTr="2E59744D" w14:paraId="16A73A1C" w14:textId="77777777">
        <w:tc>
          <w:tcPr>
            <w:tcW w:w="2252" w:type="dxa"/>
            <w:shd w:val="clear" w:color="auto" w:fill="auto"/>
            <w:tcMar/>
          </w:tcPr>
          <w:p w:rsidRPr="00120A30" w:rsidR="009D68DF" w:rsidP="3EA4F0CC" w:rsidRDefault="00120A30" w14:paraId="038A704D" w14:textId="2B9052DE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Cysylltiadau ystyrlon â'r Cwricwlwm</w:t>
            </w:r>
            <w:r w:rsidRPr="3EA4F0CC" w:rsidR="3EA4F0CC">
              <w:rPr>
                <w:noProof w:val="0"/>
                <w:lang w:val="cy-GB"/>
              </w:rPr>
              <w:t xml:space="preserve"> </w:t>
            </w:r>
          </w:p>
        </w:tc>
        <w:tc>
          <w:tcPr>
            <w:tcW w:w="6758" w:type="dxa"/>
            <w:gridSpan w:val="3"/>
            <w:tcMar/>
          </w:tcPr>
          <w:p w:rsidRPr="00120A30" w:rsidR="00EB6268" w:rsidP="3EA4F0CC" w:rsidRDefault="00EB6268" w14:paraId="7102E20E" w14:textId="52EE72BF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7D122AC2" w:rsidR="7D122AC2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Iaith, Llythrennedd, Dealltwriaeth o’r byd.</w:t>
            </w:r>
          </w:p>
        </w:tc>
      </w:tr>
      <w:tr w:rsidRPr="00120A30" w:rsidR="00EB6268" w:rsidTr="2E59744D" w14:paraId="0DD4DF40" w14:textId="77777777">
        <w:tc>
          <w:tcPr>
            <w:tcW w:w="2252" w:type="dxa"/>
            <w:shd w:val="clear" w:color="auto" w:fill="auto"/>
            <w:tcMar/>
          </w:tcPr>
          <w:p w:rsidRPr="00D1401A" w:rsidR="00BC35BE" w:rsidP="3EA4F0CC" w:rsidRDefault="00120A30" w14:paraId="24B1AE44" w14:textId="3D40EDDB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Cysylltiadau ystyrlon â:</w:t>
            </w:r>
          </w:p>
          <w:p w:rsidRPr="00D1401A" w:rsidR="009D68DF" w:rsidP="3EA4F0CC" w:rsidRDefault="00120A30" w14:paraId="03F43AE1" w14:textId="546214D5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  <w:tcMar/>
          </w:tcPr>
          <w:p w:rsidRPr="00120A30" w:rsidR="00EB6268" w:rsidP="2E59744D" w:rsidRDefault="00EB6268" w14:paraId="059F6041" w14:textId="467C554F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2E59744D" w:rsidR="2E59744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Sgiliau Iaith: Darllen; Ymateb i’r hyn a ddarllenwyd; Darllen a deall; codi gwybodaeth o destun yn gywir a’i didoli’n gategorïau neu o dan benawdau.</w:t>
            </w:r>
          </w:p>
          <w:p w:rsidRPr="00120A30" w:rsidR="00EB6268" w:rsidP="2E59744D" w:rsidRDefault="00EB6268" w14:paraId="7215D147" w14:textId="7A947274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2E59744D" w:rsidR="2E59744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Sgiliau Iaith: Darllen; Canfod, dethol a defnyddio gwybodaeth; Strategaethau darllen; defnyddio’r strategaethau darllen a ganlyn yn fwyfwy annibynnol ar gyfer ystod ehangach o destunau cyfarwydd ac anghyfarwydd: – strategaethau ffonig – adnabod geiriau aml eu defnydd – cliwiau’r cyd-destun, e.e. gwybodaeth flaenorol.</w:t>
            </w:r>
          </w:p>
          <w:p w:rsidRPr="00120A30" w:rsidR="00EB6268" w:rsidP="2E59744D" w:rsidRDefault="00EB6268" w14:paraId="20C8FC49" w14:textId="62058B36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2E59744D" w:rsidR="2E59744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Gwybodaeth a Dealltwriaeth o’r byd: Ystod; Lleoedd a phobl; ymchwilio i sut y mae lleoedd yn newid, e.e. y tywydd, y tymhorau, adeiladau, swyddi pobl.</w:t>
            </w:r>
          </w:p>
          <w:p w:rsidRPr="00120A30" w:rsidR="00EB6268" w:rsidP="7D122AC2" w:rsidRDefault="00EB6268" w14:paraId="4B837964" w14:textId="077F88DD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2E59744D" w:rsidR="2E59744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Datblygiad Creadigol: Sgiliau; Celf, crefft a dylunio; datblygu a defnyddio eu dealltwriaeth o liwiau, llinellau, tôn, gwead, patrwm, siâp a ffurf.</w:t>
            </w:r>
          </w:p>
        </w:tc>
      </w:tr>
      <w:tr w:rsidRPr="00120A30" w:rsidR="00D46A8E" w:rsidTr="2E59744D" w14:paraId="28CD5959" w14:textId="77777777">
        <w:tc>
          <w:tcPr>
            <w:tcW w:w="9010" w:type="dxa"/>
            <w:gridSpan w:val="4"/>
            <w:shd w:val="clear" w:color="auto" w:fill="auto"/>
            <w:tcMar/>
          </w:tcPr>
          <w:p w:rsidRPr="00C8398D" w:rsidR="00D46A8E" w:rsidP="3EA4F0CC" w:rsidRDefault="00120A30" w14:paraId="5BD7566F" w14:textId="262D93F6">
            <w:pPr>
              <w:rPr>
                <w:noProof w:val="0"/>
                <w:sz w:val="22"/>
                <w:szCs w:val="22"/>
                <w:lang w:val="cy-GB"/>
              </w:rPr>
            </w:pPr>
            <w:r w:rsidRPr="7D122AC2" w:rsidR="7D122AC2">
              <w:rPr>
                <w:noProof w:val="0"/>
                <w:lang w:val="cy-GB"/>
              </w:rPr>
              <w:t xml:space="preserve">Targedau Personol </w:t>
            </w:r>
            <w:r w:rsidRPr="7D122AC2" w:rsidR="7D122AC2">
              <w:rPr>
                <w:noProof w:val="0"/>
                <w:sz w:val="22"/>
                <w:szCs w:val="22"/>
                <w:lang w:val="cy-GB"/>
              </w:rPr>
              <w:t xml:space="preserve">(Cysylltiedig </w:t>
            </w:r>
            <w:r w:rsidRPr="7D122AC2" w:rsidR="7D122AC2">
              <w:rPr>
                <w:noProof w:val="0"/>
                <w:sz w:val="22"/>
                <w:szCs w:val="22"/>
                <w:lang w:val="cy-GB"/>
              </w:rPr>
              <w:t>â</w:t>
            </w:r>
            <w:r w:rsidRPr="7D122AC2" w:rsidR="7D122AC2">
              <w:rPr>
                <w:noProof w:val="0"/>
                <w:sz w:val="22"/>
                <w:szCs w:val="22"/>
                <w:lang w:val="cy-GB"/>
              </w:rPr>
              <w:t xml:space="preserve"> SAC ac wedi eu nodi mewn adolygiad wythnosol)</w:t>
            </w:r>
          </w:p>
          <w:p w:rsidRPr="00120A30" w:rsidR="00D46A8E" w:rsidP="2E59744D" w:rsidRDefault="00D46A8E" w14:paraId="72D37519" w14:textId="628EF6A4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2E59744D" w:rsidR="2E59744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I gael y plant i ddeall y gerdd ac allu gwneud darlun o beth maent wedi deall. [Arweinyddiaeth: Arwain cydweithwyr, prosiectau a </w:t>
            </w:r>
            <w:r w:rsidRPr="2E59744D" w:rsidR="2E59744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rhaglenni</w:t>
            </w:r>
            <w:r w:rsidRPr="2E59744D" w:rsidR="2E59744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]</w:t>
            </w:r>
          </w:p>
          <w:p w:rsidRPr="00120A30" w:rsidR="00D46A8E" w:rsidP="2E59744D" w:rsidRDefault="00D46A8E" w14:paraId="57408011" w14:textId="7C0BF418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2E59744D" w:rsidR="2E59744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I gael y pob dysgwr i adnabod odl ac ansoddair o fewn y gerdd. [Arloesi: Cynnig arbenigedd]</w:t>
            </w:r>
          </w:p>
          <w:p w:rsidRPr="00120A30" w:rsidR="00D46A8E" w:rsidP="7D122AC2" w:rsidRDefault="00D46A8E" w14:paraId="159C509D" w14:textId="4CD8D1A1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2E59744D" w:rsidR="2E59744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Fydd annog y plant i feddwl am y teimladau a synhwyrau yn ystod y mis fyddent yn gweithio ar yn targed bendant. [Addysgeg: Hyrwyddo: Cyd-destunau bywyd go iawn, dilys]</w:t>
            </w:r>
          </w:p>
        </w:tc>
      </w:tr>
    </w:tbl>
    <w:p w:rsidRPr="00120A30" w:rsidR="00D46A8E" w:rsidP="3EA4F0CC" w:rsidRDefault="00D46A8E" w14:paraId="68E97BA7" w14:textId="77777777">
      <w:pPr>
        <w:rPr>
          <w:noProof w:val="0"/>
          <w:sz w:val="28"/>
          <w:szCs w:val="28"/>
          <w:lang w:val="cy-GB"/>
        </w:rPr>
      </w:pPr>
    </w:p>
    <w:p w:rsidRPr="00120A30" w:rsidR="00D46A8E" w:rsidP="3EA4F0CC" w:rsidRDefault="00D46A8E" w14:paraId="6039AB14" w14:textId="77777777">
      <w:pPr>
        <w:rPr>
          <w:noProof w:val="0"/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Pr="00120A30" w:rsidR="00D46A8E" w:rsidTr="2E59744D" w14:paraId="032F6BB6" w14:textId="77777777">
        <w:tc>
          <w:tcPr>
            <w:tcW w:w="9010" w:type="dxa"/>
            <w:shd w:val="clear" w:color="auto" w:fill="D9E2F3" w:themeFill="accent1" w:themeFillTint="33"/>
            <w:tcMar/>
          </w:tcPr>
          <w:p w:rsidRPr="00D1401A" w:rsidR="00D46A8E" w:rsidP="3EA4F0CC" w:rsidRDefault="00120A30" w14:paraId="1F65104F" w14:textId="2E5EAFEA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Amcanion Dysgu (ffocws ar ddysgu – defnyddio geirfa ddealladwy):</w:t>
            </w:r>
          </w:p>
        </w:tc>
      </w:tr>
      <w:tr w:rsidRPr="00120A30" w:rsidR="00D46A8E" w:rsidTr="2E59744D" w14:paraId="35602596" w14:textId="77777777">
        <w:tc>
          <w:tcPr>
            <w:tcW w:w="9010" w:type="dxa"/>
            <w:tcMar/>
          </w:tcPr>
          <w:p w:rsidRPr="00D1401A" w:rsidR="00D46A8E" w:rsidP="3EA4F0CC" w:rsidRDefault="00120A30" w14:paraId="4D43E3C2" w14:textId="761E5F0E">
            <w:pPr>
              <w:rPr>
                <w:noProof w:val="0"/>
                <w:sz w:val="22"/>
                <w:szCs w:val="22"/>
                <w:lang w:val="cy-GB"/>
              </w:rPr>
            </w:pPr>
            <w:r w:rsidRPr="1C8AEB64" w:rsidR="1C8AEB64">
              <w:rPr>
                <w:noProof w:val="0"/>
                <w:sz w:val="22"/>
                <w:szCs w:val="22"/>
                <w:lang w:val="cy-GB"/>
              </w:rPr>
              <w:t>Bydd disgyblion yn dysgu i wneud y canlynol:</w:t>
            </w:r>
          </w:p>
          <w:p w:rsidRPr="00120A30" w:rsidR="00D46A8E" w:rsidP="2E59744D" w:rsidRDefault="00D46A8E" w14:paraId="145FAC42" w14:textId="7F32B56B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</w:pPr>
            <w:r w:rsidRPr="2E59744D" w:rsidR="2E59744D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Erbyn diwedd y gweithgaredd byddwch wedi creu llun yn cynrychioli mis o’r flwyddyn. Byddech hefyd wedi dod i ddeall a be yw odl ac ansoddair.</w:t>
            </w:r>
          </w:p>
        </w:tc>
      </w:tr>
    </w:tbl>
    <w:p w:rsidRPr="00120A30" w:rsidR="00D46A8E" w:rsidP="3EA4F0CC" w:rsidRDefault="00D46A8E" w14:paraId="448EBB84" w14:textId="77777777">
      <w:pPr>
        <w:rPr>
          <w:noProof w:val="0"/>
          <w:sz w:val="28"/>
          <w:szCs w:val="28"/>
          <w:lang w:val="cy-GB"/>
        </w:rPr>
      </w:pPr>
    </w:p>
    <w:p w:rsidRPr="00120A30" w:rsidR="00D46A8E" w:rsidP="3EA4F0CC" w:rsidRDefault="00D46A8E" w14:paraId="32BC907E" w14:textId="77777777">
      <w:pPr>
        <w:rPr>
          <w:noProof w:val="0"/>
          <w:sz w:val="28"/>
          <w:szCs w:val="28"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Pr="00120A30" w:rsidR="00D46A8E" w:rsidTr="55661CF2" w14:paraId="23A40964" w14:textId="77777777">
        <w:tc>
          <w:tcPr>
            <w:tcW w:w="4505" w:type="dxa"/>
            <w:shd w:val="clear" w:color="auto" w:fill="D9E2F3" w:themeFill="accent1" w:themeFillTint="33"/>
            <w:tcMar/>
          </w:tcPr>
          <w:p w:rsidRPr="00D1401A" w:rsidR="00D46A8E" w:rsidP="3EA4F0CC" w:rsidRDefault="00120A30" w14:paraId="07000DF0" w14:textId="522CA1C7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  <w:tcMar/>
          </w:tcPr>
          <w:p w:rsidRPr="00D1401A" w:rsidR="00D46A8E" w:rsidP="3EA4F0CC" w:rsidRDefault="00120A30" w14:paraId="282373B3" w14:textId="66410C2D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Asesu Dysgu’r Disgyblion</w:t>
            </w:r>
          </w:p>
          <w:p w:rsidRPr="00D1401A" w:rsidR="00D46A8E" w:rsidP="3EA4F0CC" w:rsidRDefault="00120A30" w14:paraId="731A66C0" w14:textId="180C1394">
            <w:pPr>
              <w:rPr>
                <w:noProof w:val="0"/>
                <w:sz w:val="20"/>
                <w:szCs w:val="20"/>
                <w:lang w:val="cy-GB"/>
              </w:rPr>
            </w:pPr>
            <w:r w:rsidRPr="3EA4F0CC" w:rsidR="3EA4F0CC">
              <w:rPr>
                <w:noProof w:val="0"/>
                <w:sz w:val="20"/>
                <w:szCs w:val="20"/>
                <w:lang w:val="cy-GB"/>
              </w:rPr>
              <w:t>Tystiolaeth</w:t>
            </w:r>
          </w:p>
          <w:p w:rsidRPr="00D1401A" w:rsidR="00D46A8E" w:rsidP="3EA4F0CC" w:rsidRDefault="00C8398D" w14:paraId="56E4D3F4" w14:textId="5D4E125C">
            <w:pPr>
              <w:rPr>
                <w:noProof w:val="0"/>
                <w:sz w:val="20"/>
                <w:szCs w:val="20"/>
                <w:lang w:val="cy-GB"/>
              </w:rPr>
            </w:pPr>
            <w:r w:rsidRPr="3EA4F0CC" w:rsidR="3EA4F0CC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3EA4F0CC" w:rsidR="3EA4F0CC">
              <w:rPr>
                <w:noProof w:val="0"/>
                <w:sz w:val="20"/>
                <w:szCs w:val="20"/>
                <w:lang w:val="cy-GB"/>
              </w:rPr>
              <w:t>(Beth sydd gan y dysgwyr i’w ddweud/ysgrifennu/</w:t>
            </w:r>
            <w:r w:rsidRPr="3EA4F0CC" w:rsidR="3EA4F0CC">
              <w:rPr>
                <w:noProof w:val="0"/>
                <w:sz w:val="20"/>
                <w:szCs w:val="20"/>
                <w:lang w:val="cy-GB"/>
              </w:rPr>
              <w:t>g</w:t>
            </w:r>
            <w:r w:rsidRPr="3EA4F0CC" w:rsidR="3EA4F0CC">
              <w:rPr>
                <w:noProof w:val="0"/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Pr="00120A30" w:rsidR="00D46A8E" w:rsidTr="55661CF2" w14:paraId="444AED9B" w14:textId="77777777">
        <w:tc>
          <w:tcPr>
            <w:tcW w:w="4505" w:type="dxa"/>
            <w:tcMar/>
          </w:tcPr>
          <w:p w:rsidRPr="00120A30" w:rsidR="00D46A8E" w:rsidP="55661CF2" w:rsidRDefault="00D46A8E" w14:paraId="259F70C9" w14:textId="3621D668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55661CF2" w:rsidR="0180518E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Ar gyfer lwyddo fyddwn angen gwrando ar y gerdd er mwyn gwybod beth i dynnu llun ohono. </w:t>
            </w:r>
          </w:p>
          <w:p w:rsidRPr="00120A30" w:rsidR="00D46A8E" w:rsidP="7D122AC2" w:rsidRDefault="00D46A8E" w14:paraId="7BD7E8D0" w14:textId="6671CF91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55661CF2" w:rsidR="0180518E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Fyddwn angen darllen y gerdd yn ofalus ar gyfer dod o hyd i batrymau odl ac ansoddeiriau amrywiol.</w:t>
            </w:r>
          </w:p>
        </w:tc>
        <w:tc>
          <w:tcPr>
            <w:tcW w:w="4505" w:type="dxa"/>
            <w:tcMar/>
          </w:tcPr>
          <w:p w:rsidRPr="00120A30" w:rsidR="00D46A8E" w:rsidP="55661CF2" w:rsidRDefault="00D46A8E" w14:paraId="2177731B" w14:textId="48086477">
            <w:pPr/>
            <w:r w:rsidRPr="55661CF2" w:rsidR="0180518E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Bydd y gwaith a gynhyrchwyd gan y disgyblion yn dystiolaeth o’i dealltwriaeth a datblygiad creadigol.  </w:t>
            </w:r>
          </w:p>
          <w:p w:rsidRPr="00120A30" w:rsidR="00D46A8E" w:rsidP="7D122AC2" w:rsidRDefault="00D46A8E" w14:paraId="250B79C3" w14:textId="4DEF2812">
            <w:pPr>
              <w:pStyle w:val="Normal"/>
            </w:pPr>
            <w:r w:rsidRPr="55661CF2" w:rsidR="0180518E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Bydd ei atebion ar lafar yn rhoi’r ddelwedd glir fod nhw wedi deall beth yw odl a beth yw ansoddair.</w:t>
            </w:r>
          </w:p>
        </w:tc>
      </w:tr>
    </w:tbl>
    <w:p w:rsidRPr="00120A30" w:rsidR="00045D70" w:rsidP="3EA4F0CC" w:rsidRDefault="00045D70" w14:paraId="30135971" w14:textId="77777777">
      <w:pPr>
        <w:rPr>
          <w:noProof w:val="0"/>
          <w:sz w:val="28"/>
          <w:szCs w:val="28"/>
          <w:lang w:val="cy-GB"/>
        </w:rPr>
        <w:sectPr w:rsidRPr="00120A30" w:rsidR="00045D70" w:rsidSect="00D46A8E">
          <w:headerReference w:type="default" r:id="rId12"/>
          <w:type w:val="continuous"/>
          <w:pgSz w:w="11900" w:h="16840" w:orient="portrait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Pr="00120A30" w:rsidR="00120A30" w:rsidTr="55661CF2" w14:paraId="200AD4DF" w14:textId="77777777">
        <w:trPr>
          <w:trHeight w:val="1071"/>
        </w:trPr>
        <w:tc>
          <w:tcPr>
            <w:tcW w:w="1249" w:type="dxa"/>
            <w:tcMar/>
          </w:tcPr>
          <w:p w:rsidRPr="00D1401A" w:rsidR="00120A30" w:rsidP="00C8398D" w:rsidRDefault="00120A30" w14:paraId="088B6083" w14:textId="3B7815EB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  <w:tcMar/>
          </w:tcPr>
          <w:p w:rsidRPr="00D1401A" w:rsidR="00120A30" w:rsidP="006D26F5" w:rsidRDefault="00120A30" w14:paraId="56528DB0" w14:textId="205C447E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:rsidRPr="00D1401A" w:rsidR="00120A30" w:rsidP="00C8398D" w:rsidRDefault="00C8398D" w14:paraId="7E8C7567" w14:textId="69DCD670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Pr="00D1401A" w:rsidR="00120A30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  <w:tcMar/>
          </w:tcPr>
          <w:p w:rsidRPr="00D1401A" w:rsidR="00120A30" w:rsidP="006D26F5" w:rsidRDefault="00120A30" w14:paraId="35CD1959" w14:textId="31499F10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:rsidRPr="00D1401A" w:rsidR="00120A30" w:rsidP="006D26F5" w:rsidRDefault="00C8398D" w14:paraId="18522FBF" w14:textId="415E97D4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Pr="00D1401A" w:rsidR="006D26F5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:rsidRPr="00120A30" w:rsidR="00120A30" w:rsidP="006D26F5" w:rsidRDefault="00120A30" w14:paraId="71FEA254" w14:textId="595046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  <w:tcMar/>
          </w:tcPr>
          <w:p w:rsidRPr="00D1401A" w:rsidR="00120A30" w:rsidP="006D26F5" w:rsidRDefault="006D26F5" w14:paraId="70A80BB0" w14:textId="775D1753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:rsidRPr="00D1401A" w:rsidR="00120A30" w:rsidP="00C8398D" w:rsidRDefault="00C8398D" w14:paraId="18C6DCA1" w14:textId="0BEDB171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Pr="00D1401A" w:rsidR="006D26F5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Pr="00120A30" w:rsidR="00120A30" w:rsidTr="55661CF2" w14:paraId="1D96C72E" w14:textId="77777777">
        <w:trPr>
          <w:trHeight w:val="2391"/>
        </w:trPr>
        <w:tc>
          <w:tcPr>
            <w:tcW w:w="1249" w:type="dxa"/>
            <w:tcMar/>
          </w:tcPr>
          <w:p w:rsidRPr="00120A30" w:rsidR="00120A30" w:rsidP="006D26F5" w:rsidRDefault="00120A30" w14:paraId="1A014F51" w14:textId="77777777">
            <w:pPr>
              <w:jc w:val="center"/>
              <w:rPr>
                <w:b/>
              </w:rPr>
            </w:pPr>
          </w:p>
          <w:p w:rsidRPr="00120A30" w:rsidR="00120A30" w:rsidP="006D26F5" w:rsidRDefault="00120A30" w14:paraId="3F4C9105" w14:textId="77777777">
            <w:pPr>
              <w:jc w:val="center"/>
              <w:rPr>
                <w:b/>
              </w:rPr>
            </w:pPr>
          </w:p>
          <w:p w:rsidRPr="00D1401A" w:rsidR="00120A30" w:rsidP="00C8398D" w:rsidRDefault="006D26F5" w14:paraId="411C5BFF" w14:textId="4534E915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  <w:tcMar/>
          </w:tcPr>
          <w:p w:rsidR="191C18C2" w:rsidP="55661CF2" w:rsidRDefault="191C18C2" w14:paraId="48C737A3" w14:textId="10B769E1">
            <w:pPr>
              <w:jc w:val="left"/>
            </w:pPr>
            <w:r w:rsidRPr="55661CF2" w:rsidR="191C18C2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Cyflwyno enw, awdur a chynnwys y gerdd. Bydd angen darllen y gerdd allan i'r plant yn glir er mwyn iddynt allu deall y gerdd yn well. </w:t>
            </w:r>
          </w:p>
          <w:p w:rsidR="191C18C2" w:rsidP="55661CF2" w:rsidRDefault="191C18C2" w14:paraId="282886B8" w14:textId="7D00E45D">
            <w:pPr>
              <w:jc w:val="left"/>
            </w:pPr>
            <w:r w:rsidRPr="55661CF2" w:rsidR="191C18C2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Mynd dros y patrymau odl ac ansoddeiriau gydag uwch-oleuwr er mwyn allu rhoi cymorth ymhellach iddynt wrth iddynt fynd ymlaen i wneud y llun ymhellach ymlaen. </w:t>
            </w:r>
          </w:p>
          <w:p w:rsidR="191C18C2" w:rsidP="55661CF2" w:rsidRDefault="191C18C2" w14:paraId="71232897" w14:textId="11AD8BE3">
            <w:pPr>
              <w:pStyle w:val="Normal"/>
              <w:jc w:val="left"/>
            </w:pPr>
            <w:r w:rsidRPr="55661CF2" w:rsidR="191C18C2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Mynd dros MPLl y llun a be sydd yn creu poster da</w:t>
            </w:r>
          </w:p>
          <w:p w:rsidR="2E59744D" w:rsidP="2E59744D" w:rsidRDefault="2E59744D" w14:paraId="10A941E2" w14:textId="75B81DA7">
            <w:pPr>
              <w:pStyle w:val="Normal"/>
              <w:jc w:val="left"/>
              <w:rPr>
                <w:noProof w:val="0"/>
                <w:sz w:val="22"/>
                <w:szCs w:val="22"/>
                <w:lang w:val="cy-GB"/>
              </w:rPr>
            </w:pPr>
          </w:p>
          <w:p w:rsidRPr="00120A30" w:rsidR="00120A30" w:rsidP="7D122AC2" w:rsidRDefault="00120A30" w14:paraId="5428F468" w14:textId="71B67CAB">
            <w:pPr>
              <w:pStyle w:val="Normal"/>
              <w:jc w:val="left"/>
              <w:rPr>
                <w:noProof w:val="0"/>
                <w:sz w:val="22"/>
                <w:szCs w:val="22"/>
                <w:lang w:val="cy-GB"/>
              </w:rPr>
            </w:pPr>
            <w:r w:rsidRPr="2E59744D" w:rsidR="2E59744D">
              <w:rPr>
                <w:noProof w:val="0"/>
                <w:sz w:val="22"/>
                <w:szCs w:val="22"/>
                <w:lang w:val="cy-GB"/>
              </w:rPr>
              <w:t>15 munud</w:t>
            </w:r>
          </w:p>
          <w:p w:rsidRPr="00120A30" w:rsidR="00120A30" w:rsidP="7D122AC2" w:rsidRDefault="00120A30" w14:paraId="3BC8E289" w14:textId="064A9189">
            <w:pPr>
              <w:pStyle w:val="Normal"/>
              <w:jc w:val="left"/>
              <w:rPr>
                <w:noProof w:val="0"/>
                <w:sz w:val="22"/>
                <w:szCs w:val="22"/>
                <w:lang w:val="cy-GB"/>
              </w:rPr>
            </w:pPr>
          </w:p>
        </w:tc>
        <w:tc>
          <w:tcPr>
            <w:tcW w:w="4971" w:type="dxa"/>
            <w:tcMar/>
          </w:tcPr>
          <w:p w:rsidRPr="00120A30" w:rsidR="00120A30" w:rsidP="55661CF2" w:rsidRDefault="00120A30" w14:paraId="456E532B" w14:textId="3467978E">
            <w:pPr>
              <w:bidi w:val="0"/>
              <w:spacing w:before="0" w:beforeAutospacing="off" w:after="0" w:afterAutospacing="off" w:line="259" w:lineRule="auto"/>
              <w:ind/>
              <w:jc w:val="left"/>
            </w:pPr>
            <w:r w:rsidRPr="55661CF2" w:rsidR="471E6522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Rôl y disgybl fydd i wrando ar y gerdd er mwyn deall beth i wneud llun ohono ymhellach yn y sesiwn. </w:t>
            </w:r>
          </w:p>
          <w:p w:rsidRPr="00120A30" w:rsidR="00120A30" w:rsidP="55661CF2" w:rsidRDefault="00120A30" w14:paraId="3EE704EA" w14:textId="4EC0E6CC">
            <w:pPr>
              <w:bidi w:val="0"/>
              <w:spacing w:before="0" w:beforeAutospacing="off" w:after="0" w:afterAutospacing="off" w:line="259" w:lineRule="auto"/>
              <w:ind/>
              <w:jc w:val="left"/>
            </w:pPr>
            <w:r w:rsidRPr="55661CF2" w:rsidR="471E6522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Plant mewn tro yn uwcholeuo ansoddair neu odl maent yn ei gweld o fewn y gerdd. Byddent hefyd yn ateb ar lafar cwestiynau am ansoddair ac odlau. </w:t>
            </w:r>
          </w:p>
          <w:p w:rsidRPr="00120A30" w:rsidR="00120A30" w:rsidP="2E59744D" w:rsidRDefault="00120A30" w14:paraId="7F17A4E6" w14:textId="21C0559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5661CF2" w:rsidR="471E6522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Plant gallu cynnig syniadau ar gyfer beth fydd angen ar gyfer y MPLl.</w:t>
            </w:r>
          </w:p>
        </w:tc>
        <w:tc>
          <w:tcPr>
            <w:tcW w:w="2903" w:type="dxa"/>
            <w:tcMar/>
          </w:tcPr>
          <w:p w:rsidR="471E6522" w:rsidP="55661CF2" w:rsidRDefault="471E6522" w14:paraId="14DE5BC6" w14:textId="5FC09178">
            <w:pPr>
              <w:jc w:val="left"/>
            </w:pPr>
            <w:r w:rsidRPr="55661CF2" w:rsidR="471E6522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Defnydd o sgiliau darllen ar lafar er mwyn gwella dealltwriaeth y plant o’r gerdd. </w:t>
            </w:r>
          </w:p>
          <w:p w:rsidR="471E6522" w:rsidP="55661CF2" w:rsidRDefault="471E6522" w14:paraId="6FA5CBBF" w14:textId="3E23F9EE">
            <w:pPr>
              <w:pStyle w:val="Normal"/>
              <w:jc w:val="left"/>
            </w:pPr>
            <w:r w:rsidRPr="55661CF2" w:rsidR="471E6522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Arwain y gwaith grŵp trwy gael pob plentyn mynegi syniadau ac atebion posib i gwestiynau a gofynnwyd.</w:t>
            </w:r>
          </w:p>
          <w:p w:rsidRPr="00120A30" w:rsidR="00120A30" w:rsidP="7D122AC2" w:rsidRDefault="00120A30" w14:paraId="3F56CBFA" w14:textId="0187F214">
            <w:pPr>
              <w:pStyle w:val="Normal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</w:p>
          <w:p w:rsidRPr="00120A30" w:rsidR="00120A30" w:rsidP="7D122AC2" w:rsidRDefault="00120A30" w14:paraId="491DF6ED" w14:textId="098829BC">
            <w:pPr>
              <w:pStyle w:val="Normal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2E59744D" w:rsidR="2E59744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Angen – Papur A3 o’r gerdd, uwcholeuwr.</w:t>
            </w:r>
          </w:p>
        </w:tc>
      </w:tr>
      <w:tr w:rsidRPr="00120A30" w:rsidR="00120A30" w:rsidTr="55661CF2" w14:paraId="3E425A8C" w14:textId="77777777">
        <w:trPr>
          <w:trHeight w:val="2043"/>
        </w:trPr>
        <w:tc>
          <w:tcPr>
            <w:tcW w:w="1249" w:type="dxa"/>
            <w:tcMar/>
          </w:tcPr>
          <w:p w:rsidRPr="00120A30" w:rsidR="00120A30" w:rsidP="006D26F5" w:rsidRDefault="00120A30" w14:paraId="5F921DF8" w14:textId="77777777">
            <w:pPr>
              <w:jc w:val="center"/>
              <w:rPr>
                <w:b/>
              </w:rPr>
            </w:pPr>
          </w:p>
          <w:p w:rsidRPr="00120A30" w:rsidR="00120A30" w:rsidP="006D26F5" w:rsidRDefault="00120A30" w14:paraId="0394A643" w14:textId="77777777">
            <w:pPr>
              <w:jc w:val="center"/>
              <w:rPr>
                <w:b/>
              </w:rPr>
            </w:pPr>
          </w:p>
          <w:p w:rsidRPr="00D1401A" w:rsidR="00120A30" w:rsidP="00C8398D" w:rsidRDefault="006D26F5" w14:paraId="427965B4" w14:textId="0E6F34B9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  <w:tcMar/>
          </w:tcPr>
          <w:p w:rsidR="6781F6BA" w:rsidP="55661CF2" w:rsidRDefault="6781F6BA" w14:paraId="1C1F83D0" w14:textId="287DE29F">
            <w:pPr>
              <w:jc w:val="left"/>
            </w:pPr>
            <w:r w:rsidRPr="55661CF2" w:rsidR="6781F6BA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Plant yn mynd ati i wneud y gwaith darlunio.  </w:t>
            </w:r>
          </w:p>
          <w:p w:rsidR="6781F6BA" w:rsidP="55661CF2" w:rsidRDefault="6781F6BA" w14:paraId="57E2F225" w14:textId="39444CCA">
            <w:pPr>
              <w:jc w:val="left"/>
            </w:pPr>
            <w:r w:rsidRPr="55661CF2" w:rsidR="6781F6BA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Rôl yr athro fydd i arwain y dysgwyr ar y trywydd iawn gan gyfeirio yn gyson i'r gerdd er mwyn sicrhau fod nhw yn creu darlun a fydd yn cyd-fynd a’r penillion. </w:t>
            </w:r>
          </w:p>
          <w:p w:rsidR="6781F6BA" w:rsidP="55661CF2" w:rsidRDefault="6781F6BA" w14:paraId="6B48DC66" w14:textId="47BF9B35">
            <w:pPr>
              <w:jc w:val="left"/>
            </w:pPr>
            <w:r w:rsidRPr="55661CF2" w:rsidR="6781F6BA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Cwestiynau allai gofyn: </w:t>
            </w:r>
          </w:p>
          <w:p w:rsidR="6781F6BA" w:rsidP="55661CF2" w:rsidRDefault="6781F6BA" w14:paraId="2F808522" w14:textId="7A6F4874">
            <w:pPr>
              <w:jc w:val="left"/>
            </w:pPr>
            <w:r w:rsidRPr="55661CF2" w:rsidR="6781F6BA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Beth a ddywedir am y mis ... yn y pennill? </w:t>
            </w:r>
          </w:p>
          <w:p w:rsidR="6781F6BA" w:rsidP="55661CF2" w:rsidRDefault="6781F6BA" w14:paraId="78BAA931" w14:textId="5338E54E">
            <w:pPr>
              <w:jc w:val="left"/>
            </w:pPr>
            <w:r w:rsidRPr="55661CF2" w:rsidR="6781F6BA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Pa fath o ansoddeiriau gellid gweld yn y pennill? </w:t>
            </w:r>
          </w:p>
          <w:p w:rsidR="6781F6BA" w:rsidP="55661CF2" w:rsidRDefault="6781F6BA" w14:paraId="0233C096" w14:textId="3760CF53">
            <w:pPr>
              <w:pStyle w:val="Normal"/>
              <w:jc w:val="left"/>
            </w:pPr>
            <w:r w:rsidRPr="55661CF2" w:rsidR="6781F6BA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Gallwch weld unrhyw batrymau odl o fewn y pennill?</w:t>
            </w:r>
          </w:p>
          <w:p w:rsidRPr="00120A30" w:rsidR="00120A30" w:rsidP="5EB23ED7" w:rsidRDefault="00120A30" w14:paraId="441EB289" w14:textId="6322ACEE">
            <w:pPr>
              <w:jc w:val="left"/>
              <w:rPr>
                <w:noProof w:val="0"/>
                <w:sz w:val="22"/>
                <w:szCs w:val="22"/>
                <w:lang w:val="cy-GB"/>
              </w:rPr>
            </w:pPr>
            <w:r w:rsidRPr="7D122AC2" w:rsidR="7D122AC2">
              <w:rPr>
                <w:noProof w:val="0"/>
                <w:sz w:val="22"/>
                <w:szCs w:val="22"/>
                <w:lang w:val="cy-GB"/>
              </w:rPr>
              <w:t>25 munud</w:t>
            </w:r>
          </w:p>
          <w:p w:rsidRPr="00120A30" w:rsidR="00120A30" w:rsidP="5EB23ED7" w:rsidRDefault="00120A30" w14:paraId="65481C09" w14:textId="77777777">
            <w:pPr>
              <w:jc w:val="left"/>
              <w:rPr>
                <w:noProof w:val="0"/>
                <w:sz w:val="22"/>
                <w:szCs w:val="22"/>
                <w:lang w:val="cy-GB"/>
              </w:rPr>
            </w:pPr>
          </w:p>
        </w:tc>
        <w:tc>
          <w:tcPr>
            <w:tcW w:w="4971" w:type="dxa"/>
            <w:tcMar/>
          </w:tcPr>
          <w:p w:rsidR="2FA5D89E" w:rsidP="55661CF2" w:rsidRDefault="2FA5D89E" w14:paraId="0F3EA1DD" w14:textId="008B9C34">
            <w:pPr>
              <w:jc w:val="left"/>
            </w:pPr>
            <w:r w:rsidRPr="55661CF2" w:rsidR="2FA5D89E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Plant yn cael ei dyrannu dau fis i'w llunio ac un i greu'r teitl ar y poster mawr (7 o blant i fod i gyd). </w:t>
            </w:r>
          </w:p>
          <w:p w:rsidR="2FA5D89E" w:rsidP="55661CF2" w:rsidRDefault="2FA5D89E" w14:paraId="381AB9C7" w14:textId="31A2369D">
            <w:pPr>
              <w:jc w:val="left"/>
            </w:pPr>
            <w:r w:rsidRPr="55661CF2" w:rsidR="2FA5D89E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Plant yn creu darlun o’r fis. Angen iddyn nhw ail-ddarllen y gerdd er mwyn gwybod beth fydd angen cynnwys yn y llun e.e. eira, dail, glaw a.y.y.b. </w:t>
            </w:r>
          </w:p>
          <w:p w:rsidR="2FA5D89E" w:rsidP="55661CF2" w:rsidRDefault="2FA5D89E" w14:paraId="0827E06A" w14:textId="132FF305">
            <w:pPr>
              <w:jc w:val="left"/>
            </w:pPr>
            <w:r w:rsidRPr="55661CF2" w:rsidR="2FA5D89E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</w:t>
            </w:r>
          </w:p>
          <w:p w:rsidR="2FA5D89E" w:rsidP="55661CF2" w:rsidRDefault="2FA5D89E" w14:paraId="22F7F582" w14:textId="5F279EEF">
            <w:pPr>
              <w:pStyle w:val="Normal"/>
              <w:jc w:val="left"/>
            </w:pPr>
            <w:r w:rsidRPr="55661CF2" w:rsidR="2FA5D89E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Fydd y plant ar ôl llunio'r ddwy fis angen lliwio nhw fewn yn daclus.</w:t>
            </w:r>
          </w:p>
          <w:p w:rsidRPr="00120A30" w:rsidR="00120A30" w:rsidP="5EB23ED7" w:rsidRDefault="00120A30" w14:paraId="6A1B26DC" w14:textId="77777777">
            <w:pPr>
              <w:jc w:val="left"/>
              <w:rPr>
                <w:noProof w:val="0"/>
                <w:sz w:val="22"/>
                <w:szCs w:val="22"/>
                <w:lang w:val="cy-GB"/>
              </w:rPr>
            </w:pPr>
          </w:p>
          <w:p w:rsidRPr="00120A30" w:rsidR="00120A30" w:rsidP="5EB23ED7" w:rsidRDefault="00120A30" w14:paraId="6F32319A" w14:textId="77777777">
            <w:pPr>
              <w:jc w:val="left"/>
              <w:rPr>
                <w:noProof w:val="0"/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  <w:tcMar/>
          </w:tcPr>
          <w:p w:rsidR="2E59744D" w:rsidP="2E59744D" w:rsidRDefault="2E59744D" w14:paraId="58A843EE" w14:textId="73FE1056">
            <w:pPr>
              <w:pStyle w:val="Normal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55661CF2" w:rsidR="7C9A143E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Defnydd o sgiliau esbonio er mwyn wneud y cerdd/pennill yn rhwyddach i ddeall ar gyfer y plant.</w:t>
            </w:r>
          </w:p>
          <w:p w:rsidR="2E59744D" w:rsidP="2E59744D" w:rsidRDefault="2E59744D" w14:paraId="7FE50AED" w14:textId="58D38A19">
            <w:pPr>
              <w:pStyle w:val="Normal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</w:p>
          <w:p w:rsidRPr="00120A30" w:rsidR="00120A30" w:rsidP="1C8AEB64" w:rsidRDefault="00120A30" w14:paraId="73A5E4AB" w14:textId="06FDAA6F">
            <w:pPr>
              <w:pStyle w:val="Normal"/>
              <w:jc w:val="left"/>
            </w:pPr>
            <w:r w:rsidRPr="2E59744D" w:rsidR="2E59744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Angen – Papur bach i wneud y lluniau,  pensiliau, pensiliau lliw, rhwbiwr. Papur A3 y poster.</w:t>
            </w:r>
          </w:p>
        </w:tc>
      </w:tr>
      <w:tr w:rsidRPr="00120A30" w:rsidR="00120A30" w:rsidTr="55661CF2" w14:paraId="78EBC3C5" w14:textId="77777777">
        <w:trPr>
          <w:trHeight w:val="2051"/>
        </w:trPr>
        <w:tc>
          <w:tcPr>
            <w:tcW w:w="1249" w:type="dxa"/>
            <w:tcMar/>
          </w:tcPr>
          <w:p w:rsidRPr="00120A30" w:rsidR="00120A30" w:rsidP="006D26F5" w:rsidRDefault="00120A30" w14:paraId="0152928B" w14:textId="77777777">
            <w:pPr>
              <w:jc w:val="center"/>
              <w:rPr>
                <w:b/>
              </w:rPr>
            </w:pPr>
          </w:p>
          <w:p w:rsidRPr="00120A30" w:rsidR="00120A30" w:rsidP="006D26F5" w:rsidRDefault="00120A30" w14:paraId="57CC921F" w14:textId="77777777">
            <w:pPr>
              <w:jc w:val="center"/>
              <w:rPr>
                <w:b/>
              </w:rPr>
            </w:pPr>
          </w:p>
          <w:p w:rsidRPr="00D1401A" w:rsidR="00120A30" w:rsidP="009D7C3C" w:rsidRDefault="006D26F5" w14:paraId="3C7DFD5C" w14:textId="6ADADE8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  <w:tcMar/>
          </w:tcPr>
          <w:p w:rsidRPr="00120A30" w:rsidR="00120A30" w:rsidP="1C8AEB64" w:rsidRDefault="00120A30" w14:paraId="6FF89D61" w14:textId="6F1B0CAF">
            <w:pPr>
              <w:jc w:val="left"/>
            </w:pPr>
            <w:r w:rsidRPr="55661CF2" w:rsidR="5DDCB13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I gloi byddwn yn arsylwi os fydd y plant wedi llwyddo i orffen ac wedi gwneud y gwaith yn gywir.  </w:t>
            </w:r>
          </w:p>
          <w:p w:rsidRPr="00120A30" w:rsidR="00120A30" w:rsidP="1C8AEB64" w:rsidRDefault="00120A30" w14:paraId="631C50EE" w14:textId="51DA0A5D">
            <w:pPr>
              <w:jc w:val="left"/>
            </w:pPr>
            <w:r w:rsidRPr="55661CF2" w:rsidR="5DDCB13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Fyddwn yn gludo'r gwaith cyflawnedig ar y poster terfynol a fydd yn ei ffyrdd cyflawn gyda llun o bob mis yn y flwyddyn. </w:t>
            </w:r>
          </w:p>
          <w:p w:rsidRPr="00120A30" w:rsidR="00120A30" w:rsidP="1C8AEB64" w:rsidRDefault="00120A30" w14:paraId="5DC5EA4D" w14:textId="2622252D">
            <w:pPr>
              <w:jc w:val="left"/>
            </w:pPr>
            <w:r w:rsidRPr="55661CF2" w:rsidR="5DDCB13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Fyddent wedyn yn tacluso trwy roi'r adnoddau defnyddiwyd yn ôl lle maent i fod.  </w:t>
            </w:r>
          </w:p>
          <w:p w:rsidRPr="00120A30" w:rsidR="00120A30" w:rsidP="55661CF2" w:rsidRDefault="00120A30" w14:paraId="002C04E6" w14:textId="0A3923B9">
            <w:pPr>
              <w:pStyle w:val="Normal"/>
              <w:jc w:val="left"/>
            </w:pPr>
            <w:r w:rsidRPr="55661CF2" w:rsidR="5DDCB13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Gyrru plant i doiledau ac i nol eiddo yn barod ar gyfer cinio.  </w:t>
            </w:r>
            <w:r w:rsidRPr="55661CF2" w:rsidR="61D8F7EB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</w:t>
            </w:r>
          </w:p>
          <w:p w:rsidRPr="00120A30" w:rsidR="00120A30" w:rsidP="5EB23ED7" w:rsidRDefault="00120A30" w14:paraId="6F8BDD9F" w14:textId="0A46914E">
            <w:pPr>
              <w:pStyle w:val="Normal"/>
              <w:jc w:val="left"/>
              <w:rPr>
                <w:noProof w:val="0"/>
                <w:sz w:val="22"/>
                <w:szCs w:val="22"/>
                <w:lang w:val="cy-GB"/>
              </w:rPr>
            </w:pPr>
            <w:r w:rsidRPr="7D122AC2" w:rsidR="7D122AC2">
              <w:rPr>
                <w:noProof w:val="0"/>
                <w:sz w:val="22"/>
                <w:szCs w:val="22"/>
                <w:lang w:val="cy-GB"/>
              </w:rPr>
              <w:t xml:space="preserve"> </w:t>
            </w:r>
          </w:p>
          <w:p w:rsidRPr="00120A30" w:rsidR="00120A30" w:rsidP="5EB23ED7" w:rsidRDefault="00120A30" w14:paraId="63C20A15" w14:textId="6ED50F0E">
            <w:pPr>
              <w:jc w:val="left"/>
              <w:rPr>
                <w:noProof w:val="0"/>
                <w:sz w:val="22"/>
                <w:szCs w:val="22"/>
                <w:lang w:val="cy-GB"/>
              </w:rPr>
            </w:pPr>
            <w:r w:rsidRPr="2E59744D" w:rsidR="2E59744D">
              <w:rPr>
                <w:noProof w:val="0"/>
                <w:sz w:val="22"/>
                <w:szCs w:val="22"/>
                <w:lang w:val="cy-GB"/>
              </w:rPr>
              <w:t>10 munud</w:t>
            </w:r>
          </w:p>
          <w:p w:rsidRPr="00120A30" w:rsidR="00120A30" w:rsidP="5EB23ED7" w:rsidRDefault="00120A30" w14:paraId="2609A212" w14:textId="77777777">
            <w:pPr>
              <w:jc w:val="left"/>
              <w:rPr>
                <w:noProof w:val="0"/>
                <w:sz w:val="22"/>
                <w:szCs w:val="22"/>
                <w:lang w:val="cy-GB"/>
              </w:rPr>
            </w:pPr>
          </w:p>
          <w:p w:rsidRPr="00120A30" w:rsidR="00120A30" w:rsidP="5EB23ED7" w:rsidRDefault="00120A30" w14:paraId="483EB441" w14:textId="77777777">
            <w:pPr>
              <w:jc w:val="left"/>
              <w:rPr>
                <w:noProof w:val="0"/>
                <w:sz w:val="22"/>
                <w:szCs w:val="22"/>
                <w:lang w:val="cy-GB"/>
              </w:rPr>
            </w:pPr>
          </w:p>
        </w:tc>
        <w:tc>
          <w:tcPr>
            <w:tcW w:w="4971" w:type="dxa"/>
            <w:tcMar/>
          </w:tcPr>
          <w:p w:rsidR="5C74EBF4" w:rsidP="55661CF2" w:rsidRDefault="5C74EBF4" w14:paraId="117FB4D7" w14:textId="7A73FDBF">
            <w:pPr>
              <w:jc w:val="left"/>
            </w:pPr>
            <w:r w:rsidRPr="55661CF2" w:rsidR="5C74EB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Mewn grŵp fyddent yn adfyfyrio a gwerthuso mewn grŵp ar y dasg ac yn penderfynu sut oeddent yn teimlo am y wers (Siart Mr Mên) </w:t>
            </w:r>
          </w:p>
          <w:p w:rsidR="5C74EBF4" w:rsidP="55661CF2" w:rsidRDefault="5C74EBF4" w14:paraId="736933F6" w14:textId="12D996BC">
            <w:pPr>
              <w:pStyle w:val="Normal"/>
              <w:jc w:val="left"/>
            </w:pPr>
            <w:r w:rsidRPr="55661CF2" w:rsidR="5C74EB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Plant yn clirio fyny. Plant i ddangos y gwaith a chyflawnant. Fyddent yn rhoi ei enwau ar gefn y gwaith maent wedi gwneud n barod. Ymhellach ymlaen fyddent yn nol ei eiddo yn barod ar gyfer amser cinio.</w:t>
            </w:r>
          </w:p>
          <w:p w:rsidRPr="00120A30" w:rsidR="00120A30" w:rsidP="5EB23ED7" w:rsidRDefault="00120A30" w14:paraId="6ACDA490" w14:textId="77777777">
            <w:pPr>
              <w:jc w:val="left"/>
              <w:rPr>
                <w:noProof w:val="0"/>
                <w:sz w:val="22"/>
                <w:szCs w:val="22"/>
                <w:lang w:val="cy-GB"/>
              </w:rPr>
            </w:pPr>
          </w:p>
          <w:p w:rsidRPr="00120A30" w:rsidR="00120A30" w:rsidP="5EB23ED7" w:rsidRDefault="00120A30" w14:paraId="6E2F249E" w14:textId="77777777">
            <w:pPr>
              <w:jc w:val="left"/>
              <w:rPr>
                <w:noProof w:val="0"/>
                <w:sz w:val="22"/>
                <w:szCs w:val="22"/>
                <w:lang w:val="cy-GB"/>
              </w:rPr>
            </w:pPr>
          </w:p>
          <w:p w:rsidRPr="00120A30" w:rsidR="00120A30" w:rsidP="5EB23ED7" w:rsidRDefault="00120A30" w14:paraId="219CA86D" w14:textId="77777777">
            <w:pPr>
              <w:jc w:val="left"/>
              <w:rPr>
                <w:noProof w:val="0"/>
                <w:sz w:val="22"/>
                <w:szCs w:val="22"/>
                <w:lang w:val="cy-GB"/>
              </w:rPr>
            </w:pPr>
          </w:p>
          <w:p w:rsidRPr="00120A30" w:rsidR="00120A30" w:rsidP="5EB23ED7" w:rsidRDefault="00120A30" w14:paraId="46716F0C" w14:textId="77777777">
            <w:pPr>
              <w:jc w:val="left"/>
              <w:rPr>
                <w:noProof w:val="0"/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  <w:tcMar/>
          </w:tcPr>
          <w:p w:rsidRPr="00120A30" w:rsidR="00120A30" w:rsidP="2E59744D" w:rsidRDefault="00120A30" w14:paraId="32C4010D" w14:textId="2EC2F011">
            <w:pPr>
              <w:pStyle w:val="Normal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2E59744D" w:rsidR="2E59744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Arwain y grŵp eto wrth iddynt adfyfyrio ar beth ddysgwyd ac os maent wedi llwyddo yn gysylltiedig ar </w:t>
            </w:r>
            <w:proofErr w:type="spellStart"/>
            <w:r w:rsidRPr="2E59744D" w:rsidR="2E59744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MPLl</w:t>
            </w:r>
            <w:proofErr w:type="spellEnd"/>
            <w:r w:rsidRPr="2E59744D" w:rsidR="2E59744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.</w:t>
            </w:r>
          </w:p>
          <w:p w:rsidRPr="00120A30" w:rsidR="00120A30" w:rsidP="2E59744D" w:rsidRDefault="00120A30" w14:paraId="0C24F466" w14:textId="0C939885">
            <w:pPr>
              <w:pStyle w:val="Normal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</w:p>
          <w:p w:rsidRPr="00120A30" w:rsidR="00120A30" w:rsidP="7D122AC2" w:rsidRDefault="00120A30" w14:paraId="08BDEAF7" w14:textId="11229C4E">
            <w:pPr>
              <w:pStyle w:val="Normal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2E59744D" w:rsidR="2E59744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Angen - Papur gwerthuso Mr Mên.</w:t>
            </w:r>
          </w:p>
        </w:tc>
      </w:tr>
    </w:tbl>
    <w:p w:rsidRPr="00120A30" w:rsidR="004E1B77" w:rsidP="00EE0418" w:rsidRDefault="004E1B77" w14:paraId="21627C5E" w14:textId="4D32C744">
      <w:pPr>
        <w:tabs>
          <w:tab w:val="left" w:pos="12758"/>
        </w:tabs>
        <w:rPr>
          <w:sz w:val="28"/>
          <w:szCs w:val="28"/>
        </w:rPr>
      </w:pPr>
    </w:p>
    <w:p w:rsidRPr="00120A30" w:rsidR="00645E24" w:rsidP="00B24C18" w:rsidRDefault="00645E24" w14:paraId="1283188B" w14:textId="77777777">
      <w:pPr>
        <w:pStyle w:val="Heading1"/>
        <w:rPr>
          <w:sz w:val="28"/>
          <w:szCs w:val="28"/>
        </w:rPr>
      </w:pPr>
    </w:p>
    <w:p w:rsidRPr="00120A30" w:rsidR="00EF0BE1" w:rsidP="00EF0BE1" w:rsidRDefault="00EF0BE1" w14:paraId="4A514B70" w14:textId="77777777">
      <w:pPr>
        <w:rPr>
          <w:sz w:val="28"/>
          <w:szCs w:val="28"/>
        </w:rPr>
      </w:pPr>
    </w:p>
    <w:p w:rsidRPr="00120A30" w:rsidR="00EF0BE1" w:rsidP="00EF0BE1" w:rsidRDefault="00EF0BE1" w14:paraId="2BC7D158" w14:textId="77777777">
      <w:pPr>
        <w:rPr>
          <w:sz w:val="28"/>
          <w:szCs w:val="28"/>
        </w:rPr>
      </w:pPr>
    </w:p>
    <w:p w:rsidRPr="00120A30" w:rsidR="00EF0BE1" w:rsidP="00EF0BE1" w:rsidRDefault="00EF0BE1" w14:paraId="2BB6E5A7" w14:textId="77777777">
      <w:pPr>
        <w:rPr>
          <w:sz w:val="28"/>
          <w:szCs w:val="28"/>
        </w:rPr>
      </w:pPr>
    </w:p>
    <w:p w:rsidRPr="00120A30" w:rsidR="00EF0BE1" w:rsidP="00EF0BE1" w:rsidRDefault="00EF0BE1" w14:paraId="2294F27D" w14:textId="77777777">
      <w:pPr>
        <w:rPr>
          <w:sz w:val="28"/>
          <w:szCs w:val="28"/>
        </w:rPr>
      </w:pPr>
    </w:p>
    <w:p w:rsidRPr="00120A30" w:rsidR="00EF0BE1" w:rsidP="00EF0BE1" w:rsidRDefault="00EF0BE1" w14:paraId="47276F70" w14:textId="77777777">
      <w:pPr>
        <w:rPr>
          <w:sz w:val="28"/>
          <w:szCs w:val="28"/>
        </w:rPr>
      </w:pPr>
    </w:p>
    <w:p w:rsidRPr="00120A30" w:rsidR="00EF0BE1" w:rsidP="00EF0BE1" w:rsidRDefault="00EF0BE1" w14:paraId="4EEB0736" w14:textId="77777777">
      <w:pPr>
        <w:rPr>
          <w:sz w:val="28"/>
          <w:szCs w:val="28"/>
        </w:rPr>
      </w:pPr>
    </w:p>
    <w:p w:rsidRPr="00120A30" w:rsidR="00EF0BE1" w:rsidP="00EF0BE1" w:rsidRDefault="00EF0BE1" w14:paraId="29806F32" w14:textId="77777777">
      <w:pPr>
        <w:rPr>
          <w:sz w:val="28"/>
          <w:szCs w:val="28"/>
        </w:rPr>
      </w:pPr>
    </w:p>
    <w:p w:rsidRPr="00120A30" w:rsidR="00EF0BE1" w:rsidP="00EF0BE1" w:rsidRDefault="00EF0BE1" w14:paraId="3F369D11" w14:textId="77777777">
      <w:pPr>
        <w:rPr>
          <w:sz w:val="28"/>
          <w:szCs w:val="28"/>
        </w:rPr>
      </w:pPr>
    </w:p>
    <w:p w:rsidRPr="00120A30" w:rsidR="00EF0BE1" w:rsidP="00EF0BE1" w:rsidRDefault="00EF0BE1" w14:paraId="2D346F17" w14:textId="77777777">
      <w:pPr>
        <w:rPr>
          <w:sz w:val="28"/>
          <w:szCs w:val="28"/>
        </w:rPr>
      </w:pPr>
    </w:p>
    <w:p w:rsidRPr="00120A30" w:rsidR="00EF0BE1" w:rsidP="00EF0BE1" w:rsidRDefault="00EF0BE1" w14:paraId="4F969DFF" w14:textId="77777777">
      <w:pPr>
        <w:rPr>
          <w:sz w:val="28"/>
          <w:szCs w:val="28"/>
        </w:rPr>
      </w:pPr>
    </w:p>
    <w:p w:rsidRPr="00120A30" w:rsidR="00EF0BE1" w:rsidP="00EF0BE1" w:rsidRDefault="00EF0BE1" w14:paraId="603814E7" w14:textId="77777777">
      <w:pPr>
        <w:rPr>
          <w:sz w:val="28"/>
          <w:szCs w:val="28"/>
        </w:rPr>
      </w:pPr>
    </w:p>
    <w:p w:rsidRPr="00120A30" w:rsidR="00EF0BE1" w:rsidP="00EF0BE1" w:rsidRDefault="00EF0BE1" w14:paraId="6286D6E1" w14:textId="77777777">
      <w:pPr>
        <w:rPr>
          <w:sz w:val="28"/>
          <w:szCs w:val="28"/>
        </w:rPr>
      </w:pPr>
    </w:p>
    <w:p w:rsidRPr="00120A30" w:rsidR="00EF0BE1" w:rsidP="00EF0BE1" w:rsidRDefault="00EF0BE1" w14:paraId="69EE6455" w14:textId="77777777">
      <w:pPr>
        <w:rPr>
          <w:sz w:val="28"/>
          <w:szCs w:val="28"/>
        </w:rPr>
      </w:pPr>
    </w:p>
    <w:p w:rsidRPr="00120A30" w:rsidR="00EF0BE1" w:rsidP="00EF0BE1" w:rsidRDefault="00EF0BE1" w14:paraId="798BEE9C" w14:textId="77777777">
      <w:pPr>
        <w:rPr>
          <w:sz w:val="28"/>
          <w:szCs w:val="28"/>
        </w:rPr>
      </w:pPr>
    </w:p>
    <w:p w:rsidRPr="00120A30" w:rsidR="00EF0BE1" w:rsidP="00EF0BE1" w:rsidRDefault="00EF0BE1" w14:paraId="084DDFCB" w14:textId="77777777">
      <w:pPr>
        <w:rPr>
          <w:sz w:val="28"/>
          <w:szCs w:val="28"/>
        </w:rPr>
      </w:pPr>
    </w:p>
    <w:p w:rsidRPr="00120A30" w:rsidR="00EF0BE1" w:rsidP="00EF0BE1" w:rsidRDefault="00EF0BE1" w14:paraId="2E8F31CF" w14:textId="77777777">
      <w:pPr>
        <w:rPr>
          <w:sz w:val="28"/>
          <w:szCs w:val="28"/>
        </w:rPr>
      </w:pPr>
    </w:p>
    <w:p w:rsidRPr="00120A30" w:rsidR="00EF0BE1" w:rsidP="00EF0BE1" w:rsidRDefault="00EF0BE1" w14:paraId="46769B7B" w14:textId="77777777">
      <w:pPr>
        <w:rPr>
          <w:sz w:val="28"/>
          <w:szCs w:val="28"/>
        </w:rPr>
      </w:pPr>
    </w:p>
    <w:p w:rsidRPr="00120A30" w:rsidR="00EF0BE1" w:rsidP="00EF0BE1" w:rsidRDefault="00EF0BE1" w14:paraId="4F3789E3" w14:textId="77777777">
      <w:pPr>
        <w:rPr>
          <w:sz w:val="28"/>
          <w:szCs w:val="28"/>
        </w:rPr>
      </w:pPr>
    </w:p>
    <w:p w:rsidRPr="00120A30" w:rsidR="00EF0BE1" w:rsidP="00EF0BE1" w:rsidRDefault="00EF0BE1" w14:paraId="20B198E4" w14:textId="77777777">
      <w:pPr>
        <w:rPr>
          <w:sz w:val="28"/>
          <w:szCs w:val="28"/>
        </w:rPr>
      </w:pPr>
    </w:p>
    <w:p w:rsidRPr="00120A30" w:rsidR="00EF0BE1" w:rsidP="00EF0BE1" w:rsidRDefault="00EF0BE1" w14:paraId="58432AFC" w14:textId="77777777">
      <w:pPr>
        <w:rPr>
          <w:sz w:val="28"/>
          <w:szCs w:val="28"/>
        </w:rPr>
      </w:pPr>
    </w:p>
    <w:p w:rsidRPr="00120A30" w:rsidR="00EF0BE1" w:rsidP="00EF0BE1" w:rsidRDefault="00EF0BE1" w14:paraId="23D4DC51" w14:textId="77777777">
      <w:pPr>
        <w:rPr>
          <w:sz w:val="28"/>
          <w:szCs w:val="28"/>
        </w:rPr>
      </w:pPr>
    </w:p>
    <w:p w:rsidRPr="00120A30" w:rsidR="00EF0BE1" w:rsidP="00EF0BE1" w:rsidRDefault="00EF0BE1" w14:paraId="3814CFF1" w14:textId="77777777">
      <w:pPr>
        <w:rPr>
          <w:sz w:val="28"/>
          <w:szCs w:val="28"/>
        </w:rPr>
      </w:pPr>
    </w:p>
    <w:p w:rsidRPr="00120A30" w:rsidR="00EF0BE1" w:rsidP="00EF0BE1" w:rsidRDefault="00EF0BE1" w14:paraId="117A1317" w14:textId="77777777">
      <w:pPr>
        <w:rPr>
          <w:sz w:val="28"/>
          <w:szCs w:val="28"/>
        </w:rPr>
      </w:pPr>
    </w:p>
    <w:p w:rsidRPr="00120A30" w:rsidR="00DB1D3B" w:rsidP="00EF0BE1" w:rsidRDefault="00DB1D3B" w14:paraId="33FC4CE7" w14:textId="77777777">
      <w:pPr>
        <w:rPr>
          <w:sz w:val="28"/>
          <w:szCs w:val="28"/>
        </w:rPr>
        <w:sectPr w:rsidRPr="00120A30"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:rsidRPr="00D1401A" w:rsidR="00825827" w:rsidP="00825827" w:rsidRDefault="006D26F5" w14:paraId="12A401DF" w14:textId="0191B20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:rsidRPr="00D1401A" w:rsidR="00825827" w:rsidP="00825827" w:rsidRDefault="006D26F5" w14:paraId="38E88527" w14:textId="7EC091BE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:rsidRPr="00D1401A" w:rsidR="00825827" w:rsidP="00825827" w:rsidRDefault="00C8398D" w14:paraId="4B490B66" w14:textId="117763DD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Pr="00D1401A" w:rsidR="006D26F5">
        <w:rPr>
          <w:b/>
          <w:sz w:val="28"/>
          <w:szCs w:val="28"/>
          <w:lang w:val="cy-GB"/>
        </w:rPr>
        <w:t>(cynhwyswch gyfeiriadau at SAC)</w:t>
      </w:r>
    </w:p>
    <w:p w:rsidRPr="00120A30" w:rsidR="00825827" w:rsidP="00825827" w:rsidRDefault="00825827" w14:paraId="4C4726EA" w14:textId="7777777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Pr="00120A30" w:rsidR="00825827" w:rsidTr="55661CF2" w14:paraId="6EC3CAA8" w14:textId="77777777">
        <w:tc>
          <w:tcPr>
            <w:tcW w:w="9010" w:type="dxa"/>
            <w:gridSpan w:val="2"/>
            <w:shd w:val="clear" w:color="auto" w:fill="D9E2F3" w:themeFill="accent1" w:themeFillTint="33"/>
            <w:tcMar/>
          </w:tcPr>
          <w:p w:rsidRPr="00D1401A" w:rsidR="00825827" w:rsidP="00825827" w:rsidRDefault="006D26F5" w14:paraId="60ACB732" w14:textId="4CEA2914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:rsidRPr="00120A30" w:rsidR="00825827" w:rsidP="00825827" w:rsidRDefault="00825827" w14:paraId="5CFCF159" w14:textId="77777777">
            <w:pPr>
              <w:rPr>
                <w:sz w:val="20"/>
                <w:szCs w:val="20"/>
              </w:rPr>
            </w:pPr>
          </w:p>
        </w:tc>
      </w:tr>
      <w:tr w:rsidRPr="00120A30" w:rsidR="00825827" w:rsidTr="55661CF2" w14:paraId="3062B5D2" w14:textId="77777777">
        <w:tc>
          <w:tcPr>
            <w:tcW w:w="1980" w:type="dxa"/>
            <w:shd w:val="clear" w:color="auto" w:fill="D9E2F3" w:themeFill="accent1" w:themeFillTint="33"/>
            <w:tcMar/>
          </w:tcPr>
          <w:p w:rsidRPr="00D1401A" w:rsidR="00825827" w:rsidP="49505214" w:rsidRDefault="006D26F5" w14:paraId="68427B60" w14:textId="690CB379">
            <w:pPr>
              <w:rPr>
                <w:noProof w:val="0"/>
                <w:sz w:val="20"/>
                <w:szCs w:val="20"/>
                <w:lang w:val="cy-GB"/>
              </w:rPr>
            </w:pPr>
            <w:r w:rsidRPr="49505214" w:rsidR="006D26F5">
              <w:rPr>
                <w:noProof w:val="0"/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  <w:tcMar/>
          </w:tcPr>
          <w:p w:rsidRPr="00120A30" w:rsidR="00825827" w:rsidP="49505214" w:rsidRDefault="00825827" w14:paraId="38BC71B3" w14:textId="3C219A0D">
            <w:pPr>
              <w:pStyle w:val="Normal"/>
            </w:pPr>
            <w:r w:rsidRPr="55661CF2" w:rsidR="534AD814">
              <w:rPr>
                <w:rFonts w:ascii="Calibri" w:hAnsi="Calibri" w:eastAsia="Calibri" w:cs="Calibri"/>
                <w:noProof w:val="0"/>
                <w:sz w:val="20"/>
                <w:szCs w:val="20"/>
                <w:lang w:val="cy-GB"/>
              </w:rPr>
              <w:t>Roedd tystiolaeth o’i ddysgu yn amlwg o’r lluniau a dyluniwyd. Yn syml, rhoddais gyfarwyddiadau iddynt wneud llun po fis y flwyddyn gan ddefnyddio geirfa o’r gerdd. Roedd nifer wedi deall yr amcan yma ac wedi gwneud yr union beth gan ddangos deallwriaeth y gerdd ar dasg.</w:t>
            </w:r>
          </w:p>
        </w:tc>
      </w:tr>
      <w:tr w:rsidRPr="00120A30" w:rsidR="00825827" w:rsidTr="55661CF2" w14:paraId="1698B253" w14:textId="77777777">
        <w:trPr>
          <w:trHeight w:val="437"/>
        </w:trPr>
        <w:tc>
          <w:tcPr>
            <w:tcW w:w="1980" w:type="dxa"/>
            <w:shd w:val="clear" w:color="auto" w:fill="D9E2F3" w:themeFill="accent1" w:themeFillTint="33"/>
            <w:tcMar/>
          </w:tcPr>
          <w:p w:rsidRPr="00D1401A" w:rsidR="00825827" w:rsidP="49505214" w:rsidRDefault="006D26F5" w14:paraId="55E6124E" w14:textId="78242E63">
            <w:pPr>
              <w:rPr>
                <w:noProof w:val="0"/>
                <w:sz w:val="20"/>
                <w:szCs w:val="20"/>
                <w:lang w:val="cy-GB"/>
              </w:rPr>
            </w:pPr>
            <w:r w:rsidRPr="49505214" w:rsidR="006D26F5">
              <w:rPr>
                <w:noProof w:val="0"/>
                <w:sz w:val="20"/>
                <w:szCs w:val="20"/>
                <w:lang w:val="cy-GB"/>
              </w:rPr>
              <w:t>Y Camau Nesaf ar gyfer Cynnydd</w:t>
            </w:r>
          </w:p>
          <w:p w:rsidRPr="00120A30" w:rsidR="00825827" w:rsidP="49505214" w:rsidRDefault="00825827" w14:paraId="76590C14" w14:textId="77777777">
            <w:pPr>
              <w:rPr>
                <w:noProof w:val="0"/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  <w:tcMar/>
          </w:tcPr>
          <w:p w:rsidRPr="00120A30" w:rsidR="00825827" w:rsidP="49505214" w:rsidRDefault="00825827" w14:paraId="6E88F129" w14:textId="0B0163D8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cy-GB"/>
              </w:rPr>
            </w:pPr>
            <w:r w:rsidRPr="49505214" w:rsidR="0DEFCB33">
              <w:rPr>
                <w:rFonts w:ascii="Calibri" w:hAnsi="Calibri" w:eastAsia="Calibri" w:cs="Calibri"/>
                <w:noProof w:val="0"/>
                <w:sz w:val="20"/>
                <w:szCs w:val="20"/>
                <w:lang w:val="cy-GB"/>
              </w:rPr>
              <w:t>Yn hytrach a dylunio gwn</w:t>
            </w:r>
            <w:r w:rsidRPr="49505214" w:rsidR="6E649548">
              <w:rPr>
                <w:rFonts w:ascii="Calibri" w:hAnsi="Calibri" w:eastAsia="Calibri" w:cs="Calibri"/>
                <w:noProof w:val="0"/>
                <w:sz w:val="20"/>
                <w:szCs w:val="20"/>
                <w:lang w:val="cy-GB"/>
              </w:rPr>
              <w:t>e</w:t>
            </w:r>
            <w:r w:rsidRPr="49505214" w:rsidR="0DEFCB33">
              <w:rPr>
                <w:rFonts w:ascii="Calibri" w:hAnsi="Calibri" w:eastAsia="Calibri" w:cs="Calibri"/>
                <w:noProof w:val="0"/>
                <w:sz w:val="20"/>
                <w:szCs w:val="20"/>
                <w:lang w:val="cy-GB"/>
              </w:rPr>
              <w:t>ud bach o w</w:t>
            </w:r>
            <w:r w:rsidRPr="49505214" w:rsidR="45AB45E4">
              <w:rPr>
                <w:rFonts w:ascii="Calibri" w:hAnsi="Calibri" w:eastAsia="Calibri" w:cs="Calibri"/>
                <w:noProof w:val="0"/>
                <w:sz w:val="20"/>
                <w:szCs w:val="20"/>
                <w:lang w:val="cy-GB"/>
              </w:rPr>
              <w:t>a</w:t>
            </w:r>
            <w:r w:rsidRPr="49505214" w:rsidR="0DEFCB33">
              <w:rPr>
                <w:rFonts w:ascii="Calibri" w:hAnsi="Calibri" w:eastAsia="Calibri" w:cs="Calibri"/>
                <w:noProof w:val="0"/>
                <w:sz w:val="20"/>
                <w:szCs w:val="20"/>
                <w:lang w:val="cy-GB"/>
              </w:rPr>
              <w:t xml:space="preserve">ith ysgrifenedig ar y cerdd gan dechrau dod i adnabod ar ansoddeiriau ac odlau fwy. </w:t>
            </w:r>
          </w:p>
        </w:tc>
      </w:tr>
    </w:tbl>
    <w:p w:rsidRPr="00120A30" w:rsidR="00825827" w:rsidP="49505214" w:rsidRDefault="00825827" w14:paraId="7AFDDA83" w14:textId="77777777">
      <w:pPr>
        <w:rPr>
          <w:noProof w:val="0"/>
          <w:sz w:val="20"/>
          <w:szCs w:val="20"/>
          <w:lang w:val="cy-GB"/>
        </w:rPr>
      </w:pPr>
    </w:p>
    <w:p w:rsidRPr="00120A30" w:rsidR="00825827" w:rsidP="49505214" w:rsidRDefault="00825827" w14:paraId="77B4D4EA" w14:textId="77777777">
      <w:pPr>
        <w:rPr>
          <w:noProof w:val="0"/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Pr="00120A30" w:rsidR="00825827" w:rsidTr="55661CF2" w14:paraId="14855D56" w14:textId="77777777">
        <w:tc>
          <w:tcPr>
            <w:tcW w:w="9010" w:type="dxa"/>
            <w:gridSpan w:val="2"/>
            <w:shd w:val="clear" w:color="auto" w:fill="D9E2F3" w:themeFill="accent1" w:themeFillTint="33"/>
            <w:tcMar/>
          </w:tcPr>
          <w:p w:rsidRPr="00D1401A" w:rsidR="00825827" w:rsidP="49505214" w:rsidRDefault="006D26F5" w14:paraId="6F5902A0" w14:textId="0E68C829">
            <w:pPr>
              <w:rPr>
                <w:b w:val="1"/>
                <w:bCs w:val="1"/>
                <w:noProof w:val="0"/>
                <w:lang w:val="cy-GB"/>
              </w:rPr>
            </w:pPr>
            <w:r w:rsidRPr="49505214" w:rsidR="006D26F5">
              <w:rPr>
                <w:b w:val="1"/>
                <w:bCs w:val="1"/>
                <w:noProof w:val="0"/>
                <w:lang w:val="cy-GB"/>
              </w:rPr>
              <w:t>Dadansoddiad Adfyfyriol o Addysgu a Strategaethau ar gyfer Datblygiad – gan gynnwys cyfiawnha</w:t>
            </w:r>
            <w:r w:rsidRPr="49505214" w:rsidR="791F784B">
              <w:rPr>
                <w:b w:val="1"/>
                <w:bCs w:val="1"/>
                <w:noProof w:val="0"/>
                <w:lang w:val="cy-GB"/>
              </w:rPr>
              <w:t>d</w:t>
            </w:r>
            <w:r w:rsidRPr="49505214" w:rsidR="006D26F5">
              <w:rPr>
                <w:b w:val="1"/>
                <w:bCs w:val="1"/>
                <w:noProof w:val="0"/>
                <w:lang w:val="cy-GB"/>
              </w:rPr>
              <w:t>/rhesymwaith dewisiadau pedagogaidd</w:t>
            </w:r>
          </w:p>
          <w:p w:rsidRPr="00120A30" w:rsidR="00825827" w:rsidP="49505214" w:rsidRDefault="00825827" w14:paraId="44C6AA70" w14:textId="77777777">
            <w:pPr>
              <w:rPr>
                <w:noProof w:val="0"/>
                <w:sz w:val="20"/>
                <w:szCs w:val="20"/>
                <w:lang w:val="cy-GB"/>
              </w:rPr>
            </w:pPr>
          </w:p>
        </w:tc>
      </w:tr>
      <w:tr w:rsidRPr="00120A30" w:rsidR="00825827" w:rsidTr="55661CF2" w14:paraId="34E27A9A" w14:textId="77777777">
        <w:tc>
          <w:tcPr>
            <w:tcW w:w="1838" w:type="dxa"/>
            <w:shd w:val="clear" w:color="auto" w:fill="D9E2F3" w:themeFill="accent1" w:themeFillTint="33"/>
            <w:tcMar/>
          </w:tcPr>
          <w:p w:rsidRPr="00120A30" w:rsidR="00825827" w:rsidP="49505214" w:rsidRDefault="006D26F5" w14:paraId="5B5A6D21" w14:textId="790991C5">
            <w:pPr>
              <w:rPr>
                <w:noProof w:val="0"/>
                <w:sz w:val="20"/>
                <w:szCs w:val="20"/>
                <w:lang w:val="cy-GB"/>
              </w:rPr>
            </w:pPr>
            <w:r w:rsidRPr="49505214" w:rsidR="006D26F5">
              <w:rPr>
                <w:noProof w:val="0"/>
                <w:sz w:val="20"/>
                <w:szCs w:val="20"/>
                <w:lang w:val="cy-GB"/>
              </w:rPr>
              <w:t>Tystiolaeth o’m Harfer Effeithiol</w:t>
            </w:r>
            <w:r w:rsidRPr="49505214" w:rsidR="23315932">
              <w:rPr>
                <w:noProof w:val="0"/>
                <w:sz w:val="20"/>
                <w:szCs w:val="20"/>
                <w:lang w:val="cy-GB"/>
              </w:rPr>
              <w:t xml:space="preserve"> </w:t>
            </w:r>
          </w:p>
          <w:p w:rsidRPr="00120A30" w:rsidR="00825827" w:rsidP="49505214" w:rsidRDefault="00825827" w14:paraId="3719705E" w14:textId="77777777">
            <w:pPr>
              <w:rPr>
                <w:noProof w:val="0"/>
                <w:sz w:val="20"/>
                <w:szCs w:val="20"/>
                <w:lang w:val="cy-GB"/>
              </w:rPr>
            </w:pPr>
          </w:p>
          <w:p w:rsidRPr="00120A30" w:rsidR="00825827" w:rsidP="49505214" w:rsidRDefault="00825827" w14:paraId="65F896C5" w14:textId="77777777">
            <w:pPr>
              <w:rPr>
                <w:noProof w:val="0"/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  <w:tcMar/>
          </w:tcPr>
          <w:p w:rsidRPr="00120A30" w:rsidR="00825827" w:rsidP="55661CF2" w:rsidRDefault="00825827" w14:paraId="6E240993" w14:textId="5AC10466">
            <w:pPr/>
            <w:r w:rsidRPr="55661CF2" w:rsidR="08FBFA86">
              <w:rPr>
                <w:rFonts w:ascii="Calibri" w:hAnsi="Calibri" w:eastAsia="Calibri" w:cs="Calibri"/>
                <w:noProof w:val="0"/>
                <w:sz w:val="20"/>
                <w:szCs w:val="20"/>
                <w:lang w:val="cy-GB"/>
              </w:rPr>
              <w:t xml:space="preserve">Wedi llwyddo i gyrraedd y MPLl gyda'r grŵp ac erbyn y diwedd roedd yn amlwg i mi roedd y plant wedi deall beth oedd odl ac ansoddair. </w:t>
            </w:r>
          </w:p>
          <w:p w:rsidRPr="00120A30" w:rsidR="00825827" w:rsidP="49505214" w:rsidRDefault="00825827" w14:paraId="471612F7" w14:textId="11F0FCD8">
            <w:pPr>
              <w:pStyle w:val="Normal"/>
            </w:pPr>
            <w:r w:rsidRPr="55661CF2" w:rsidR="08FBFA86">
              <w:rPr>
                <w:rFonts w:ascii="Calibri" w:hAnsi="Calibri" w:eastAsia="Calibri" w:cs="Calibri"/>
                <w:noProof w:val="0"/>
                <w:sz w:val="20"/>
                <w:szCs w:val="20"/>
                <w:lang w:val="cy-GB"/>
              </w:rPr>
              <w:t>Roeddent wedi mwynhau'r dasg o greu lluniau ar gyfer y poster a fyddent yn gludo'r darluniadau bach crewyn ar ef.</w:t>
            </w:r>
          </w:p>
        </w:tc>
      </w:tr>
      <w:tr w:rsidRPr="00120A30" w:rsidR="00825827" w:rsidTr="55661CF2" w14:paraId="39A72438" w14:textId="77777777">
        <w:trPr>
          <w:trHeight w:val="437"/>
        </w:trPr>
        <w:tc>
          <w:tcPr>
            <w:tcW w:w="1838" w:type="dxa"/>
            <w:shd w:val="clear" w:color="auto" w:fill="D9E2F3" w:themeFill="accent1" w:themeFillTint="33"/>
            <w:tcMar/>
          </w:tcPr>
          <w:p w:rsidRPr="00D1401A" w:rsidR="00825827" w:rsidP="49505214" w:rsidRDefault="006D26F5" w14:paraId="6F863CDC" w14:textId="4F14FA20">
            <w:pPr>
              <w:rPr>
                <w:noProof w:val="0"/>
                <w:sz w:val="20"/>
                <w:szCs w:val="20"/>
                <w:lang w:val="cy-GB"/>
              </w:rPr>
            </w:pPr>
            <w:r w:rsidRPr="49505214" w:rsidR="006D26F5">
              <w:rPr>
                <w:noProof w:val="0"/>
                <w:sz w:val="20"/>
                <w:szCs w:val="20"/>
                <w:lang w:val="cy-GB"/>
              </w:rPr>
              <w:t>Meysydd ar gyfer fy Natblygiad</w:t>
            </w:r>
          </w:p>
          <w:p w:rsidRPr="00120A30" w:rsidR="00825827" w:rsidP="49505214" w:rsidRDefault="00825827" w14:paraId="0BD9B8BD" w14:textId="77777777">
            <w:pPr>
              <w:rPr>
                <w:noProof w:val="0"/>
                <w:sz w:val="20"/>
                <w:szCs w:val="20"/>
                <w:lang w:val="cy-GB"/>
              </w:rPr>
            </w:pPr>
          </w:p>
          <w:p w:rsidRPr="00D1401A" w:rsidR="00825827" w:rsidP="49505214" w:rsidRDefault="006D26F5" w14:paraId="3A90E508" w14:textId="1DE44CC1">
            <w:pPr>
              <w:rPr>
                <w:noProof w:val="0"/>
                <w:sz w:val="20"/>
                <w:szCs w:val="20"/>
                <w:lang w:val="cy-GB"/>
              </w:rPr>
            </w:pPr>
            <w:r w:rsidRPr="49505214" w:rsidR="006D26F5">
              <w:rPr>
                <w:noProof w:val="0"/>
                <w:sz w:val="20"/>
                <w:szCs w:val="20"/>
                <w:lang w:val="cy-GB"/>
              </w:rPr>
              <w:t>Targedau Personol ar gyfer Cynnydd</w:t>
            </w:r>
          </w:p>
          <w:p w:rsidRPr="00120A30" w:rsidR="00825827" w:rsidP="49505214" w:rsidRDefault="00825827" w14:paraId="63AF2A7D" w14:textId="77777777">
            <w:pPr>
              <w:rPr>
                <w:noProof w:val="0"/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  <w:tcMar/>
          </w:tcPr>
          <w:p w:rsidRPr="00120A30" w:rsidR="00825827" w:rsidP="55661CF2" w:rsidRDefault="00825827" w14:paraId="603AD944" w14:textId="6FBC0890">
            <w:pPr/>
            <w:r w:rsidRPr="55661CF2" w:rsidR="54A13B8B">
              <w:rPr>
                <w:rFonts w:ascii="Calibri" w:hAnsi="Calibri" w:eastAsia="Calibri" w:cs="Calibri"/>
                <w:noProof w:val="0"/>
                <w:sz w:val="20"/>
                <w:szCs w:val="20"/>
                <w:lang w:val="cy-GB"/>
              </w:rPr>
              <w:t xml:space="preserve">Cyflwyniad a fydd yn sbarduno yn bennaf – Creu rhyw broblem a fydd yn cyffroi'r dysgu ar blant.  </w:t>
            </w:r>
            <w:proofErr w:type="spellStart"/>
            <w:proofErr w:type="spellEnd"/>
          </w:p>
          <w:p w:rsidRPr="00120A30" w:rsidR="00825827" w:rsidP="55661CF2" w:rsidRDefault="00825827" w14:paraId="31BB3E21" w14:textId="13453E17">
            <w:pPr/>
            <w:r w:rsidRPr="55661CF2" w:rsidR="54A13B8B">
              <w:rPr>
                <w:rFonts w:ascii="Calibri" w:hAnsi="Calibri" w:eastAsia="Calibri" w:cs="Calibri"/>
                <w:noProof w:val="0"/>
                <w:sz w:val="20"/>
                <w:szCs w:val="20"/>
                <w:lang w:val="cy-GB"/>
              </w:rPr>
              <w:t xml:space="preserve">Rhoi templed o’r gerdd i bob plentyn ar gyfer uwcholeuo yn hytrach nag ond rhoi ef ar un papur A3. </w:t>
            </w:r>
          </w:p>
          <w:p w:rsidRPr="00120A30" w:rsidR="00825827" w:rsidP="55661CF2" w:rsidRDefault="00825827" w14:paraId="1BA88D10" w14:textId="516D3F3D">
            <w:pPr>
              <w:rPr>
                <w:rFonts w:ascii="Calibri" w:hAnsi="Calibri" w:eastAsia="Calibri" w:cs="Calibri"/>
                <w:noProof w:val="0"/>
                <w:sz w:val="20"/>
                <w:szCs w:val="20"/>
                <w:lang w:val="cy-GB"/>
              </w:rPr>
            </w:pPr>
          </w:p>
          <w:p w:rsidRPr="00120A30" w:rsidR="00825827" w:rsidP="49505214" w:rsidRDefault="00825827" w14:paraId="12D2BCF1" w14:textId="1F4DABA2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cy-GB"/>
              </w:rPr>
            </w:pPr>
          </w:p>
        </w:tc>
      </w:tr>
    </w:tbl>
    <w:p w:rsidRPr="00120A30" w:rsidR="00825827" w:rsidP="00825827" w:rsidRDefault="00825827" w14:paraId="5C255ACC" w14:textId="77777777">
      <w:pPr>
        <w:rPr>
          <w:sz w:val="20"/>
          <w:szCs w:val="20"/>
        </w:rPr>
      </w:pPr>
    </w:p>
    <w:p w:rsidRPr="00120A30" w:rsidR="00825827" w:rsidP="00825827" w:rsidRDefault="00825827" w14:paraId="201937E0" w14:textId="77777777">
      <w:pPr>
        <w:rPr>
          <w:sz w:val="20"/>
          <w:szCs w:val="20"/>
        </w:rPr>
      </w:pPr>
    </w:p>
    <w:p w:rsidRPr="00120A30" w:rsidR="00825827" w:rsidP="00825827" w:rsidRDefault="00825827" w14:paraId="02815835" w14:textId="77777777">
      <w:pPr>
        <w:rPr>
          <w:sz w:val="20"/>
          <w:szCs w:val="20"/>
        </w:rPr>
      </w:pPr>
    </w:p>
    <w:p w:rsidRPr="00120A30" w:rsidR="00EF0BE1" w:rsidP="00EF0BE1" w:rsidRDefault="00EF0BE1" w14:paraId="133B1839" w14:textId="19CBA16B">
      <w:pPr>
        <w:rPr>
          <w:sz w:val="28"/>
          <w:szCs w:val="28"/>
        </w:rPr>
      </w:pPr>
    </w:p>
    <w:p w:rsidRPr="00120A30" w:rsidR="00EF0BE1" w:rsidP="00EF0BE1" w:rsidRDefault="00EF0BE1" w14:paraId="5D1D0564" w14:textId="77777777">
      <w:pPr>
        <w:rPr>
          <w:sz w:val="28"/>
          <w:szCs w:val="28"/>
        </w:rPr>
      </w:pPr>
    </w:p>
    <w:p w:rsidRPr="00120A30" w:rsidR="00EF0BE1" w:rsidP="00EF0BE1" w:rsidRDefault="00EF0BE1" w14:paraId="3D64C07E" w14:textId="77777777">
      <w:pPr>
        <w:rPr>
          <w:sz w:val="28"/>
          <w:szCs w:val="28"/>
        </w:rPr>
      </w:pPr>
    </w:p>
    <w:p w:rsidRPr="00120A30" w:rsidR="00EF0BE1" w:rsidP="00EF0BE1" w:rsidRDefault="00EF0BE1" w14:paraId="5D398294" w14:textId="77777777">
      <w:pPr>
        <w:rPr>
          <w:sz w:val="28"/>
          <w:szCs w:val="28"/>
        </w:rPr>
      </w:pPr>
    </w:p>
    <w:p w:rsidRPr="00120A30" w:rsidR="00EF0BE1" w:rsidP="00EF0BE1" w:rsidRDefault="00EF0BE1" w14:paraId="02535BAF" w14:textId="77777777">
      <w:pPr>
        <w:rPr>
          <w:sz w:val="28"/>
          <w:szCs w:val="28"/>
        </w:rPr>
      </w:pPr>
    </w:p>
    <w:p w:rsidRPr="00120A30" w:rsidR="00EF0BE1" w:rsidP="00EF0BE1" w:rsidRDefault="00EF0BE1" w14:paraId="52F0FBF9" w14:textId="77777777">
      <w:pPr>
        <w:rPr>
          <w:sz w:val="28"/>
          <w:szCs w:val="28"/>
        </w:rPr>
      </w:pPr>
    </w:p>
    <w:p w:rsidRPr="00120A30" w:rsidR="00EF0BE1" w:rsidP="00EF0BE1" w:rsidRDefault="00EF0BE1" w14:paraId="01FF7088" w14:textId="77777777">
      <w:pPr>
        <w:rPr>
          <w:sz w:val="28"/>
          <w:szCs w:val="28"/>
        </w:rPr>
      </w:pPr>
    </w:p>
    <w:p w:rsidRPr="00120A30" w:rsidR="00EF0BE1" w:rsidP="00EF0BE1" w:rsidRDefault="00EF0BE1" w14:paraId="3F8CB932" w14:textId="77777777">
      <w:pPr>
        <w:rPr>
          <w:sz w:val="28"/>
          <w:szCs w:val="28"/>
        </w:rPr>
      </w:pPr>
    </w:p>
    <w:p w:rsidRPr="00120A30" w:rsidR="00EF0BE1" w:rsidP="00EF0BE1" w:rsidRDefault="00EF0BE1" w14:paraId="14A977F4" w14:textId="77777777"/>
    <w:p w:rsidRPr="00120A30" w:rsidR="00EF0BE1" w:rsidP="00EF0BE1" w:rsidRDefault="00EF0BE1" w14:paraId="446B8C61" w14:textId="77777777"/>
    <w:p w:rsidRPr="00120A30" w:rsidR="00EF0BE1" w:rsidP="00EF0BE1" w:rsidRDefault="00EF0BE1" w14:paraId="6CF53CAD" w14:textId="77777777"/>
    <w:p w:rsidRPr="00120A30" w:rsidR="00EF0BE1" w:rsidP="00EF0BE1" w:rsidRDefault="00EF0BE1" w14:paraId="1725B814" w14:textId="77777777"/>
    <w:p w:rsidRPr="00120A30" w:rsidR="00EF0BE1" w:rsidP="00EF0BE1" w:rsidRDefault="00EF0BE1" w14:paraId="1D139B3A" w14:textId="77777777"/>
    <w:p w:rsidRPr="00120A30" w:rsidR="00EF0BE1" w:rsidP="00EF0BE1" w:rsidRDefault="00EF0BE1" w14:paraId="1436D03F" w14:textId="77777777"/>
    <w:p w:rsidRPr="00120A30" w:rsidR="00EF0BE1" w:rsidP="00EF0BE1" w:rsidRDefault="00EF0BE1" w14:paraId="15DFC201" w14:textId="77777777"/>
    <w:p w:rsidRPr="00120A30" w:rsidR="00EF0BE1" w:rsidP="00EF0BE1" w:rsidRDefault="00EF0BE1" w14:paraId="44224DEB" w14:textId="77777777"/>
    <w:p w:rsidRPr="00120A30" w:rsidR="00EF0BE1" w:rsidP="00EF0BE1" w:rsidRDefault="00EF0BE1" w14:paraId="73141AFE" w14:textId="77777777"/>
    <w:p w:rsidRPr="00120A30" w:rsidR="00EF0BE1" w:rsidP="00EF0BE1" w:rsidRDefault="00EF0BE1" w14:paraId="260116EF" w14:textId="77777777"/>
    <w:p w:rsidRPr="00120A30" w:rsidR="00EF0BE1" w:rsidP="00EF0BE1" w:rsidRDefault="00EF0BE1" w14:paraId="12D98BD2" w14:textId="77777777">
      <w:bookmarkStart w:name="cysill" w:id="1"/>
      <w:bookmarkEnd w:id="1"/>
    </w:p>
    <w:sectPr w:rsidRPr="00120A30" w:rsidR="00EF0BE1" w:rsidSect="00DB1D3B">
      <w:pgSz w:w="11900" w:h="16840" w:orient="portrait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25E" w:rsidP="00B24C18" w:rsidRDefault="003B625E" w14:paraId="6176C70C" w14:textId="77777777">
      <w:r>
        <w:separator/>
      </w:r>
    </w:p>
  </w:endnote>
  <w:endnote w:type="continuationSeparator" w:id="0">
    <w:p w:rsidR="003B625E" w:rsidP="00B24C18" w:rsidRDefault="003B625E" w14:paraId="4D013A2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8D" w:rsidRDefault="00C8398D" w14:paraId="2803C2FB" w14:textId="7777777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D26F5" w:rsidRDefault="006D26F5" w14:paraId="46B8C570" w14:textId="63DC069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D26F5" w:rsidRDefault="006D26F5" w14:paraId="5BF63DE8" w14:textId="7777777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8D" w:rsidRDefault="00C8398D" w14:paraId="25E801E6" w14:textId="777777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25E" w:rsidP="00B24C18" w:rsidRDefault="003B625E" w14:paraId="7A2BDA93" w14:textId="77777777">
      <w:r>
        <w:separator/>
      </w:r>
    </w:p>
  </w:footnote>
  <w:footnote w:type="continuationSeparator" w:id="0">
    <w:p w:rsidR="003B625E" w:rsidP="00B24C18" w:rsidRDefault="003B625E" w14:paraId="194563B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8D" w:rsidRDefault="00C8398D" w14:paraId="231A1F26" w14:textId="7777777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p w:rsidR="006D26F5" w:rsidRDefault="006D26F5" w14:paraId="7A0BE056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2E59744D">
      <w:rPr/>
      <w:t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8D" w:rsidRDefault="00C8398D" w14:paraId="67855882" w14:textId="77777777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6F5" w:rsidRDefault="006D26F5" w14:paraId="7FD9818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20A30"/>
    <w:rsid w:val="00140D3C"/>
    <w:rsid w:val="00167F75"/>
    <w:rsid w:val="002B2D5B"/>
    <w:rsid w:val="002F72F8"/>
    <w:rsid w:val="0031228F"/>
    <w:rsid w:val="003502C7"/>
    <w:rsid w:val="003770F9"/>
    <w:rsid w:val="003B005D"/>
    <w:rsid w:val="003B625E"/>
    <w:rsid w:val="0040291F"/>
    <w:rsid w:val="0043540F"/>
    <w:rsid w:val="00467647"/>
    <w:rsid w:val="004847B6"/>
    <w:rsid w:val="004B73CD"/>
    <w:rsid w:val="004E1B77"/>
    <w:rsid w:val="005404E0"/>
    <w:rsid w:val="005B7769"/>
    <w:rsid w:val="00610C4A"/>
    <w:rsid w:val="00645E24"/>
    <w:rsid w:val="0066617E"/>
    <w:rsid w:val="006953EE"/>
    <w:rsid w:val="006D26F5"/>
    <w:rsid w:val="006E32EF"/>
    <w:rsid w:val="00713823"/>
    <w:rsid w:val="007B65F8"/>
    <w:rsid w:val="0081450C"/>
    <w:rsid w:val="00816DB9"/>
    <w:rsid w:val="00825827"/>
    <w:rsid w:val="00825DEF"/>
    <w:rsid w:val="00896514"/>
    <w:rsid w:val="008B2B15"/>
    <w:rsid w:val="009A03EA"/>
    <w:rsid w:val="009C26DA"/>
    <w:rsid w:val="009D68DF"/>
    <w:rsid w:val="009D7C3C"/>
    <w:rsid w:val="00A46632"/>
    <w:rsid w:val="00A53AE4"/>
    <w:rsid w:val="00A82242"/>
    <w:rsid w:val="00AA5380"/>
    <w:rsid w:val="00AF532A"/>
    <w:rsid w:val="00B02BEF"/>
    <w:rsid w:val="00B0430A"/>
    <w:rsid w:val="00B24C18"/>
    <w:rsid w:val="00B42125"/>
    <w:rsid w:val="00B85948"/>
    <w:rsid w:val="00BC35BE"/>
    <w:rsid w:val="00BF5170"/>
    <w:rsid w:val="00C8398D"/>
    <w:rsid w:val="00D060A6"/>
    <w:rsid w:val="00D1401A"/>
    <w:rsid w:val="00D46A8E"/>
    <w:rsid w:val="00D91956"/>
    <w:rsid w:val="00DB1D3B"/>
    <w:rsid w:val="00E060F7"/>
    <w:rsid w:val="00E75960"/>
    <w:rsid w:val="00EB6268"/>
    <w:rsid w:val="00EC0A98"/>
    <w:rsid w:val="00EE0418"/>
    <w:rsid w:val="00EE0AC1"/>
    <w:rsid w:val="00EF0BE1"/>
    <w:rsid w:val="00EF2DF8"/>
    <w:rsid w:val="00F636FF"/>
    <w:rsid w:val="00F707F4"/>
    <w:rsid w:val="00F8496A"/>
    <w:rsid w:val="00FB79B2"/>
    <w:rsid w:val="00FC132C"/>
    <w:rsid w:val="0180518E"/>
    <w:rsid w:val="03A0C7BF"/>
    <w:rsid w:val="040C2C1F"/>
    <w:rsid w:val="086D8E19"/>
    <w:rsid w:val="08FBFA86"/>
    <w:rsid w:val="09314A65"/>
    <w:rsid w:val="0ACEADB0"/>
    <w:rsid w:val="0CF01EF0"/>
    <w:rsid w:val="0DEFCB33"/>
    <w:rsid w:val="0F3410B0"/>
    <w:rsid w:val="1266F78F"/>
    <w:rsid w:val="1302ACCA"/>
    <w:rsid w:val="16D8E773"/>
    <w:rsid w:val="191C18C2"/>
    <w:rsid w:val="1C0727E1"/>
    <w:rsid w:val="1C8AEB64"/>
    <w:rsid w:val="22E12A7E"/>
    <w:rsid w:val="23315932"/>
    <w:rsid w:val="2563A101"/>
    <w:rsid w:val="2E59744D"/>
    <w:rsid w:val="2FA5D89E"/>
    <w:rsid w:val="2FD4192B"/>
    <w:rsid w:val="330E9169"/>
    <w:rsid w:val="38C34C2F"/>
    <w:rsid w:val="38DCB35B"/>
    <w:rsid w:val="3962BC4E"/>
    <w:rsid w:val="3AAE81E8"/>
    <w:rsid w:val="3BDD8907"/>
    <w:rsid w:val="3D44D363"/>
    <w:rsid w:val="3EA4F0CC"/>
    <w:rsid w:val="45AB45E4"/>
    <w:rsid w:val="471E6522"/>
    <w:rsid w:val="49505214"/>
    <w:rsid w:val="4A9F6A8A"/>
    <w:rsid w:val="534AD814"/>
    <w:rsid w:val="54A13B8B"/>
    <w:rsid w:val="55661CF2"/>
    <w:rsid w:val="55D2EB63"/>
    <w:rsid w:val="5A08B964"/>
    <w:rsid w:val="5A6F5C70"/>
    <w:rsid w:val="5C74EBF4"/>
    <w:rsid w:val="5DDCB13D"/>
    <w:rsid w:val="5EB23ED7"/>
    <w:rsid w:val="5FC23E26"/>
    <w:rsid w:val="61D8F7EB"/>
    <w:rsid w:val="65D20760"/>
    <w:rsid w:val="6781F6BA"/>
    <w:rsid w:val="6CEBC049"/>
    <w:rsid w:val="6E649548"/>
    <w:rsid w:val="71B51C2A"/>
    <w:rsid w:val="7481AD46"/>
    <w:rsid w:val="752B5794"/>
    <w:rsid w:val="756298D9"/>
    <w:rsid w:val="791F784B"/>
    <w:rsid w:val="79F03556"/>
    <w:rsid w:val="7C9A143E"/>
    <w:rsid w:val="7D122AC2"/>
    <w:rsid w:val="7F1C0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fontTable" Target="fontTable.xml" Id="rId13" /><Relationship Type="http://schemas.openxmlformats.org/officeDocument/2006/relationships/webSettings" Target="webSettings.xml" Id="rId3" /><Relationship Type="http://schemas.openxmlformats.org/officeDocument/2006/relationships/header" Target="header2.xml" Id="rId7" /><Relationship Type="http://schemas.openxmlformats.org/officeDocument/2006/relationships/header" Target="header4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footer" Target="footer3.xml" Id="rId11" /><Relationship Type="http://schemas.openxmlformats.org/officeDocument/2006/relationships/endnotes" Target="endnotes.xml" Id="rId5" /><Relationship Type="http://schemas.openxmlformats.org/officeDocument/2006/relationships/header" Target="header3.xml" Id="rId10" /><Relationship Type="http://schemas.openxmlformats.org/officeDocument/2006/relationships/footnotes" Target="footnotes.xml" Id="rId4" /><Relationship Type="http://schemas.openxmlformats.org/officeDocument/2006/relationships/footer" Target="footer2.xml" Id="rId9" /><Relationship Type="http://schemas.openxmlformats.org/officeDocument/2006/relationships/theme" Target="theme/theme1.xml" Id="rId14" /><Relationship Type="http://schemas.openxmlformats.org/officeDocument/2006/relationships/glossaryDocument" Target="/word/glossary/document.xml" Id="Rd564a623f2474737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aff352-6d6a-4419-81a1-36a9a4a24a4e}"/>
      </w:docPartPr>
      <w:docPartBody>
        <w:p w14:paraId="10B79E14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Athrofa Acc. header and blank page - darker blue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Gareth Evans</dc:creator>
  <keywords/>
  <dc:description/>
  <lastModifiedBy>Ben Buckley (1902338)</lastModifiedBy>
  <revision>14</revision>
  <dcterms:created xsi:type="dcterms:W3CDTF">2019-10-13T20:54:00.0000000Z</dcterms:created>
  <dcterms:modified xsi:type="dcterms:W3CDTF">2020-04-03T19:47:28.6002479Z</dcterms:modified>
</coreProperties>
</file>