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default" r:id="rId6"/>
          <w:footerReference w:type="default" r:id="rId7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  <w:bookmarkStart w:id="0" w:name="_GoBack"/>
      <w:bookmarkEnd w:id="0"/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lastRenderedPageBreak/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9"/>
        <w:gridCol w:w="3420"/>
        <w:gridCol w:w="1180"/>
        <w:gridCol w:w="2171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77777777" w:rsidR="00C8398D" w:rsidRDefault="00C8398D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7777777" w:rsidR="00D46A8E" w:rsidRPr="00120A30" w:rsidRDefault="00D46A8E" w:rsidP="006D26F5">
            <w:pPr>
              <w:rPr>
                <w:szCs w:val="28"/>
              </w:rPr>
            </w:pPr>
          </w:p>
          <w:p w14:paraId="57658CEE" w14:textId="77777777" w:rsidR="00D46A8E" w:rsidRPr="00120A30" w:rsidRDefault="00D46A8E" w:rsidP="006D26F5">
            <w:pPr>
              <w:rPr>
                <w:szCs w:val="28"/>
              </w:rPr>
            </w:pPr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5E9E6941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50B79C3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8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C7217F8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DED98E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F0EC16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5C70A563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6ADADE8C" w:rsidR="00120A30" w:rsidRPr="00D1401A" w:rsidRDefault="006D26F5" w:rsidP="009D7C3C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6F8BDD9F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3C20A1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A9B493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2553B3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42FDE" w14:textId="77777777" w:rsidR="00CE41A6" w:rsidRDefault="00CE41A6" w:rsidP="00B24C18">
      <w:r>
        <w:separator/>
      </w:r>
    </w:p>
  </w:endnote>
  <w:endnote w:type="continuationSeparator" w:id="0">
    <w:p w14:paraId="5310794A" w14:textId="77777777" w:rsidR="00CE41A6" w:rsidRDefault="00CE41A6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7D857A3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375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F70521" w14:textId="77777777" w:rsidR="00CE41A6" w:rsidRDefault="00CE41A6" w:rsidP="00B24C18">
      <w:r>
        <w:separator/>
      </w:r>
    </w:p>
  </w:footnote>
  <w:footnote w:type="continuationSeparator" w:id="0">
    <w:p w14:paraId="7BA2C019" w14:textId="77777777" w:rsidR="00CE41A6" w:rsidRDefault="00CE41A6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9818A" w14:textId="77777777" w:rsidR="006D26F5" w:rsidRDefault="006D26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5404E0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9D7C3C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CE41A6"/>
    <w:rsid w:val="00D060A6"/>
    <w:rsid w:val="00D1401A"/>
    <w:rsid w:val="00D46A8E"/>
    <w:rsid w:val="00D91956"/>
    <w:rsid w:val="00D9375F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0</TotalTime>
  <Pages>5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Rachel Bendall</cp:lastModifiedBy>
  <cp:revision>2</cp:revision>
  <cp:lastPrinted>2020-01-23T11:18:00Z</cp:lastPrinted>
  <dcterms:created xsi:type="dcterms:W3CDTF">2020-01-23T15:49:00Z</dcterms:created>
  <dcterms:modified xsi:type="dcterms:W3CDTF">2020-01-23T15:49:00Z</dcterms:modified>
</cp:coreProperties>
</file>